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E76D" w14:textId="77777777" w:rsidR="00AA1D6B" w:rsidRPr="0032447A" w:rsidRDefault="00AA1D6B" w:rsidP="002B74D2"/>
    <w:p w14:paraId="12F1F965" w14:textId="77777777" w:rsidR="00AA1D6B" w:rsidRPr="0032447A" w:rsidRDefault="00AA1D6B" w:rsidP="006E239A">
      <w:pPr>
        <w:jc w:val="center"/>
      </w:pPr>
    </w:p>
    <w:p w14:paraId="67F96564" w14:textId="77777777" w:rsidR="00AA1D6B" w:rsidRPr="0032447A" w:rsidRDefault="00AA1D6B" w:rsidP="00AA1D6B"/>
    <w:p w14:paraId="65B39507" w14:textId="77777777" w:rsidR="000E70F8" w:rsidRPr="0032447A" w:rsidRDefault="000E70F8" w:rsidP="00AA1D6B"/>
    <w:p w14:paraId="3569165E" w14:textId="77777777" w:rsidR="000E70F8" w:rsidRPr="0032447A" w:rsidRDefault="000E70F8" w:rsidP="00AA1D6B"/>
    <w:p w14:paraId="1B8BF269" w14:textId="77777777" w:rsidR="00917F83" w:rsidRPr="0032447A" w:rsidRDefault="00917F83" w:rsidP="00920053"/>
    <w:p w14:paraId="62DF6CF3" w14:textId="77777777" w:rsidR="00917F83" w:rsidRPr="0032447A" w:rsidRDefault="00917F83" w:rsidP="00917F83">
      <w:pPr>
        <w:framePr w:w="3459" w:h="431" w:hSpace="142" w:wrap="around" w:vAnchor="page" w:hAnchor="page" w:x="2445" w:y="15820" w:anchorLock="1"/>
        <w:rPr>
          <w:sz w:val="16"/>
        </w:rPr>
      </w:pPr>
    </w:p>
    <w:p w14:paraId="30639912" w14:textId="77777777" w:rsidR="00917F83" w:rsidRPr="0032447A" w:rsidRDefault="00917F83" w:rsidP="00917F83"/>
    <w:p w14:paraId="77F40580" w14:textId="77777777" w:rsidR="00917F83" w:rsidRPr="0032447A" w:rsidRDefault="00917F83" w:rsidP="00917F83"/>
    <w:p w14:paraId="67840804" w14:textId="77777777" w:rsidR="00917F83" w:rsidRPr="0032447A" w:rsidRDefault="00917F83" w:rsidP="00917F83"/>
    <w:p w14:paraId="4F347FDB" w14:textId="77777777" w:rsidR="00917F83" w:rsidRPr="0032447A" w:rsidRDefault="00917F83" w:rsidP="00917F83"/>
    <w:tbl>
      <w:tblPr>
        <w:tblW w:w="0" w:type="auto"/>
        <w:tblLayout w:type="fixed"/>
        <w:tblCellMar>
          <w:left w:w="0" w:type="dxa"/>
          <w:right w:w="0" w:type="dxa"/>
        </w:tblCellMar>
        <w:tblLook w:val="0000" w:firstRow="0" w:lastRow="0" w:firstColumn="0" w:lastColumn="0" w:noHBand="0" w:noVBand="0"/>
      </w:tblPr>
      <w:tblGrid>
        <w:gridCol w:w="7371"/>
      </w:tblGrid>
      <w:tr w:rsidR="00917F83" w:rsidRPr="007D70D0" w14:paraId="55CF7F04" w14:textId="77777777" w:rsidTr="00F14B09">
        <w:trPr>
          <w:trHeight w:val="240"/>
        </w:trPr>
        <w:tc>
          <w:tcPr>
            <w:tcW w:w="7371" w:type="dxa"/>
            <w:tcBorders>
              <w:bottom w:val="nil"/>
            </w:tcBorders>
          </w:tcPr>
          <w:p w14:paraId="52993124" w14:textId="77777777" w:rsidR="00005DE0" w:rsidRDefault="00BC4847" w:rsidP="00BC4847">
            <w:pPr>
              <w:pStyle w:val="Titelkop"/>
              <w:rPr>
                <w:noProof w:val="0"/>
                <w:lang w:val="nl-NL"/>
              </w:rPr>
            </w:pPr>
            <w:r>
              <w:rPr>
                <w:noProof w:val="0"/>
                <w:lang w:val="nl-NL"/>
              </w:rPr>
              <w:t xml:space="preserve">SLA </w:t>
            </w:r>
            <w:r w:rsidR="00005DE0">
              <w:rPr>
                <w:noProof w:val="0"/>
                <w:lang w:val="nl-NL"/>
              </w:rPr>
              <w:t xml:space="preserve">gemeente Eindhoven </w:t>
            </w:r>
          </w:p>
          <w:p w14:paraId="00DBCB4B" w14:textId="3A709E91"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C36B0C">
              <w:rPr>
                <w:noProof w:val="0"/>
                <w:shd w:val="clear" w:color="auto" w:fill="BFBFBF" w:themeFill="background1" w:themeFillShade="BF"/>
                <w:lang w:val="nl-NL"/>
              </w:rPr>
              <w:t>l</w:t>
            </w:r>
            <w:r w:rsidR="00005DE0" w:rsidRPr="00515A9B">
              <w:rPr>
                <w:noProof w:val="0"/>
                <w:shd w:val="clear" w:color="auto" w:fill="BFBFBF" w:themeFill="background1" w:themeFillShade="BF"/>
                <w:lang w:val="nl-NL"/>
              </w:rPr>
              <w:t>everancier&gt;</w:t>
            </w:r>
          </w:p>
          <w:p w14:paraId="77857467" w14:textId="3913EF19" w:rsidR="00BC4847" w:rsidRPr="007D70D0" w:rsidRDefault="00BC4847" w:rsidP="00BC4847">
            <w:pPr>
              <w:pStyle w:val="Titelkop"/>
              <w:rPr>
                <w:noProof w:val="0"/>
                <w:lang w:val="nl-NL"/>
              </w:rPr>
            </w:pPr>
          </w:p>
        </w:tc>
      </w:tr>
      <w:tr w:rsidR="00917F83" w:rsidRPr="007D70D0" w14:paraId="2E2883EF" w14:textId="77777777" w:rsidTr="000E70F8">
        <w:trPr>
          <w:trHeight w:hRule="exact" w:val="680"/>
        </w:trPr>
        <w:tc>
          <w:tcPr>
            <w:tcW w:w="7371" w:type="dxa"/>
            <w:tcBorders>
              <w:bottom w:val="nil"/>
            </w:tcBorders>
          </w:tcPr>
          <w:p w14:paraId="14489000" w14:textId="77777777" w:rsidR="002118B8" w:rsidRPr="007D70D0" w:rsidRDefault="002118B8" w:rsidP="000E70F8"/>
          <w:p w14:paraId="3EC917C8" w14:textId="77777777" w:rsidR="000E70F8" w:rsidRPr="007D70D0" w:rsidRDefault="000E70F8" w:rsidP="000E70F8"/>
          <w:p w14:paraId="43A22DF2" w14:textId="77777777" w:rsidR="000E70F8" w:rsidRPr="007D70D0" w:rsidRDefault="000E70F8" w:rsidP="000E70F8"/>
          <w:p w14:paraId="3FC97208" w14:textId="641AB90F" w:rsidR="00285651" w:rsidRPr="007D70D0" w:rsidRDefault="000969BB" w:rsidP="00F14B09">
            <w:pPr>
              <w:pStyle w:val="Titelkop"/>
              <w:rPr>
                <w:noProof w:val="0"/>
                <w:lang w:val="nl-NL"/>
              </w:rPr>
            </w:pPr>
            <w:r w:rsidRPr="007D70D0">
              <w:rPr>
                <w:noProof w:val="0"/>
                <w:lang w:val="nl-NL"/>
              </w:rPr>
              <w:fldChar w:fldCharType="begin" w:fldLock="1"/>
            </w:r>
            <w:r w:rsidRPr="007D70D0">
              <w:rPr>
                <w:noProof w:val="0"/>
                <w:lang w:val="nl-NL"/>
              </w:rPr>
              <w:instrText xml:space="preserve"> mitVV VV54AC4E76C55C7F48B5A24452F8587BF8 \* MERGEFORMAT </w:instrText>
            </w:r>
            <w:r w:rsidRPr="007D70D0">
              <w:rPr>
                <w:noProof w:val="0"/>
                <w:lang w:val="nl-NL"/>
              </w:rPr>
              <w:fldChar w:fldCharType="separate"/>
            </w:r>
            <w:r w:rsidR="00495576" w:rsidRPr="007D70D0">
              <w:rPr>
                <w:bCs/>
                <w:noProof w:val="0"/>
                <w:lang w:val="nl-NL"/>
              </w:rPr>
              <w:t>Mieke</w:t>
            </w:r>
            <w:r w:rsidRPr="007D70D0">
              <w:rPr>
                <w:noProof w:val="0"/>
                <w:lang w:val="nl-NL"/>
              </w:rPr>
              <w:fldChar w:fldCharType="end"/>
            </w:r>
          </w:p>
        </w:tc>
      </w:tr>
      <w:tr w:rsidR="00917F83" w:rsidRPr="007D70D0" w14:paraId="172E9899" w14:textId="77777777" w:rsidTr="00F14B09">
        <w:trPr>
          <w:trHeight w:val="240"/>
        </w:trPr>
        <w:tc>
          <w:tcPr>
            <w:tcW w:w="7371" w:type="dxa"/>
          </w:tcPr>
          <w:p w14:paraId="635A384C" w14:textId="0C4F6B37" w:rsidR="00917F83" w:rsidRPr="007D70D0" w:rsidRDefault="00695243" w:rsidP="00F14B09">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00495576" w:rsidRPr="007D70D0">
              <w:rPr>
                <w:bCs/>
                <w:noProof w:val="0"/>
                <w:lang w:val="nl-NL"/>
              </w:rPr>
              <w:t>Service Level Agreement (SLA)</w:t>
            </w:r>
            <w:r w:rsidRPr="007D70D0">
              <w:rPr>
                <w:noProof w:val="0"/>
                <w:lang w:val="nl-NL"/>
              </w:rPr>
              <w:fldChar w:fldCharType="end"/>
            </w:r>
          </w:p>
        </w:tc>
      </w:tr>
    </w:tbl>
    <w:p w14:paraId="71A0E904" w14:textId="77777777"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14:paraId="4B262770" w14:textId="77777777" w:rsidTr="00F14B09">
        <w:tc>
          <w:tcPr>
            <w:tcW w:w="7371" w:type="dxa"/>
          </w:tcPr>
          <w:p w14:paraId="45182A93" w14:textId="77777777" w:rsidR="00917F83" w:rsidRPr="007D70D0" w:rsidRDefault="00FE5E03" w:rsidP="00F14B09">
            <w:pPr>
              <w:framePr w:hSpace="142" w:wrap="notBeside" w:vAnchor="page" w:hAnchor="page" w:x="2439" w:y="12713" w:anchorLock="1"/>
            </w:pPr>
            <w:r w:rsidRPr="007D70D0">
              <w:t>gemeente Eindhoven</w:t>
            </w:r>
          </w:p>
        </w:tc>
      </w:tr>
      <w:tr w:rsidR="00FE5E03" w:rsidRPr="007D70D0" w14:paraId="1F74286F" w14:textId="77777777" w:rsidTr="00F14B09">
        <w:tc>
          <w:tcPr>
            <w:tcW w:w="7371" w:type="dxa"/>
          </w:tcPr>
          <w:p w14:paraId="11C3CBF5" w14:textId="24DBC84E"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14:paraId="22EEE1F4" w14:textId="77777777" w:rsidTr="00EE3525">
        <w:trPr>
          <w:trHeight w:val="1527"/>
        </w:trPr>
        <w:tc>
          <w:tcPr>
            <w:tcW w:w="7371" w:type="dxa"/>
          </w:tcPr>
          <w:p w14:paraId="5593FCCE" w14:textId="0464B37A" w:rsidR="00C175A2" w:rsidRPr="007D70D0" w:rsidRDefault="00C175A2" w:rsidP="00FE5E03">
            <w:pPr>
              <w:framePr w:hSpace="142" w:wrap="notBeside" w:vAnchor="page" w:hAnchor="page" w:x="2439" w:y="12713" w:anchorLock="1"/>
            </w:pPr>
            <w:r w:rsidRPr="007D70D0">
              <w:fldChar w:fldCharType="begin"/>
            </w:r>
            <w:r w:rsidRPr="007D70D0">
              <w:instrText xml:space="preserve"> IF "</w:instrText>
            </w:r>
            <w:fldSimple w:instr="mitVV VV94ADA91A00CF4F4FB7450416A5DA362D \* MERGEFORMAT" w:fldLock="1">
              <w:r w:rsidRPr="007D70D0">
                <w:rPr>
                  <w:bCs/>
                </w:rPr>
                <w:instrText>Gewoon</w:instrText>
              </w:r>
            </w:fldSimple>
            <w:r w:rsidRPr="007D70D0">
              <w:instrText>"="Gewoon" "" "</w:instrText>
            </w:r>
            <w:r w:rsidRPr="007D70D0">
              <w:fldChar w:fldCharType="begin"/>
            </w:r>
            <w:r w:rsidRPr="007D70D0">
              <w:instrText xml:space="preserve"> IF </w:instrText>
            </w:r>
            <w:r w:rsidRPr="007D70D0">
              <w:fldChar w:fldCharType="begin" w:fldLock="1"/>
            </w:r>
            <w:r w:rsidRPr="007D70D0">
              <w:instrText xml:space="preserve"> mitVV VV2C0EFF6C8E295A4FA7D2DDC2F2BEAB46 \* MERGEFORMAT </w:instrText>
            </w:r>
            <w:r w:rsidRPr="007D70D0">
              <w:fldChar w:fldCharType="end"/>
            </w:r>
            <w:r w:rsidRPr="007D70D0">
              <w:instrText>="" "</w:instrText>
            </w:r>
            <w:fldSimple w:instr="mitVV VV54AC4E76C55C7F48B5A24452F8587BF8 \sa \* MERGEFORMAT" w:fldLock="1">
              <w:r w:rsidRPr="007D70D0">
                <w:rPr>
                  <w:bCs/>
                </w:rPr>
                <w:instrText xml:space="preserve">Mieke </w:instrText>
              </w:r>
            </w:fldSimple>
            <w:fldSimple w:instr="mitVV VV2ADBA4EA61136943A6417E637744EBB5 \sa \* MERGEFORMAT" w:fldLock="1">
              <w:r w:rsidRPr="007D70D0">
                <w:rPr>
                  <w:bCs/>
                </w:rPr>
                <w:instrText xml:space="preserve">van de </w:instrText>
              </w:r>
            </w:fldSimple>
            <w:fldSimple w:instr="mitVV VV6A9B94630142C145908BE05DF7E845FF \* MERGEFORMAT" w:fldLock="1">
              <w:r w:rsidRPr="007D70D0">
                <w:rPr>
                  <w:bCs/>
                </w:rPr>
                <w:instrText>Weijer-Koolen</w:instrText>
              </w:r>
            </w:fldSimple>
            <w:r w:rsidRPr="007D70D0">
              <w:instrText>" "</w:instrText>
            </w:r>
            <w:r w:rsidRPr="007D70D0">
              <w:fldChar w:fldCharType="begin" w:fldLock="1"/>
            </w:r>
            <w:r w:rsidRPr="007D70D0">
              <w:instrText xml:space="preserve"> mitVV VV2C0EFF6C8E295A4FA7D2DDC2F2BEAB46 \* MERGEFORMAT </w:instrText>
            </w:r>
            <w:r w:rsidRPr="007D70D0">
              <w:fldChar w:fldCharType="end"/>
            </w:r>
            <w:r w:rsidRPr="007D70D0">
              <w:instrText xml:space="preserve">" </w:instrText>
            </w:r>
            <w:r w:rsidRPr="007D70D0">
              <w:fldChar w:fldCharType="separate"/>
            </w:r>
            <w:r w:rsidRPr="007D70D0">
              <w:rPr>
                <w:bCs/>
              </w:rPr>
              <w:instrText>NaamMedewerkerAfwijkend</w:instrText>
            </w:r>
            <w:r w:rsidRPr="007D70D0">
              <w:fldChar w:fldCharType="end"/>
            </w:r>
          </w:p>
          <w:p w14:paraId="295658E8" w14:textId="77777777" w:rsidR="00C175A2" w:rsidRPr="007D70D0" w:rsidRDefault="00C175A2" w:rsidP="00FE5E03">
            <w:pPr>
              <w:framePr w:hSpace="142" w:wrap="notBeside" w:vAnchor="page" w:hAnchor="page" w:x="2439" w:y="12713" w:anchorLock="1"/>
            </w:pPr>
            <w:r w:rsidRPr="007D70D0">
              <w:instrText xml:space="preserve">" </w:instrText>
            </w:r>
            <w:r w:rsidRPr="007D70D0">
              <w:fldChar w:fldCharType="end"/>
            </w:r>
            <w:r w:rsidRPr="007D70D0">
              <w:fldChar w:fldCharType="begin"/>
            </w:r>
            <w:r w:rsidRPr="007D70D0">
              <w:instrText xml:space="preserve"> IF </w:instrText>
            </w:r>
            <w:fldSimple w:instr="mitVV VV94ADA91A00CF4F4FB7450416A5DA362D \* MERGEFORMAT" w:fldLock="1">
              <w:r w:rsidRPr="007D70D0">
                <w:rPr>
                  <w:bCs/>
                </w:rPr>
                <w:instrText>Gewoon</w:instrText>
              </w:r>
            </w:fldSimple>
            <w:r w:rsidRPr="007D70D0">
              <w:instrText xml:space="preserve">="Gewoon" "" "Versie </w:instrText>
            </w:r>
            <w:r w:rsidRPr="007D70D0">
              <w:fldChar w:fldCharType="begin" w:fldLock="1"/>
            </w:r>
            <w:r w:rsidRPr="007D70D0">
              <w:instrText xml:space="preserve"> mitVV VVA88D491B7230D44E8835908177725B3A \* MERGEFORMAT </w:instrText>
            </w:r>
            <w:r w:rsidRPr="007D70D0">
              <w:fldChar w:fldCharType="end"/>
            </w:r>
          </w:p>
          <w:p w14:paraId="7A0EC029" w14:textId="66F0AC72" w:rsidR="00FE5E03" w:rsidRPr="007D70D0" w:rsidRDefault="00C175A2" w:rsidP="00E83BE9">
            <w:pPr>
              <w:framePr w:hSpace="142" w:wrap="notBeside" w:vAnchor="page" w:hAnchor="page" w:x="2439" w:y="12713" w:anchorLock="1"/>
            </w:pPr>
            <w:r w:rsidRPr="007D70D0">
              <w:instrText xml:space="preserve">" </w:instrText>
            </w:r>
            <w:r w:rsidRPr="007D70D0">
              <w:fldChar w:fldCharType="end"/>
            </w:r>
            <w:r w:rsidRPr="007D70D0">
              <w:fldChar w:fldCharType="begin" w:fldLock="1"/>
            </w:r>
            <w:r w:rsidRPr="007D70D0">
              <w:instrText xml:space="preserve"> mitVV VVE389B2D337822E4BA1BD2294C7A4F986 \ea  \* MERGEFORMAT </w:instrText>
            </w:r>
            <w:r w:rsidRPr="007D70D0">
              <w:fldChar w:fldCharType="end"/>
            </w:r>
            <w:r>
              <w:t xml:space="preserve">Januari </w:t>
            </w:r>
            <w:r w:rsidR="00212C3E">
              <w:t>202</w:t>
            </w:r>
            <w:r w:rsidR="009C468A">
              <w:t>3</w:t>
            </w:r>
          </w:p>
        </w:tc>
      </w:tr>
      <w:tr w:rsidR="00FE5E03" w:rsidRPr="007D70D0" w14:paraId="75A662F6" w14:textId="77777777" w:rsidTr="00F14B09">
        <w:tc>
          <w:tcPr>
            <w:tcW w:w="7371" w:type="dxa"/>
          </w:tcPr>
          <w:p w14:paraId="415F0743" w14:textId="77777777" w:rsidR="00FE5E03" w:rsidRPr="007D70D0" w:rsidRDefault="00FE5E03" w:rsidP="00FE5E03">
            <w:pPr>
              <w:framePr w:hSpace="142" w:wrap="notBeside" w:vAnchor="page" w:hAnchor="page" w:x="2439" w:y="12713" w:anchorLock="1"/>
            </w:pPr>
          </w:p>
        </w:tc>
      </w:tr>
    </w:tbl>
    <w:p w14:paraId="0B2F7E77" w14:textId="77777777" w:rsidR="00BD0943" w:rsidRPr="007D70D0" w:rsidRDefault="00BD0943" w:rsidP="0053634D"/>
    <w:p w14:paraId="381361E3" w14:textId="77777777" w:rsidR="00BD0943" w:rsidRPr="007D70D0" w:rsidRDefault="00BD0943" w:rsidP="0053634D"/>
    <w:p w14:paraId="5A9F2651" w14:textId="77777777" w:rsidR="0079134A" w:rsidRPr="007D70D0" w:rsidRDefault="0079134A" w:rsidP="00BD0943">
      <w:pPr>
        <w:pStyle w:val="opsomStreepje"/>
        <w:numPr>
          <w:ilvl w:val="0"/>
          <w:numId w:val="0"/>
        </w:numPr>
        <w:ind w:left="284" w:hanging="284"/>
      </w:pPr>
    </w:p>
    <w:p w14:paraId="268DDE00" w14:textId="77777777" w:rsidR="00BD0943" w:rsidRPr="007D70D0" w:rsidRDefault="00BD0943" w:rsidP="00BD0943">
      <w:pPr>
        <w:pStyle w:val="opsomStreepje"/>
        <w:numPr>
          <w:ilvl w:val="0"/>
          <w:numId w:val="0"/>
        </w:numPr>
        <w:ind w:left="284" w:hanging="284"/>
        <w:sectPr w:rsidR="00BD0943" w:rsidRPr="007D70D0" w:rsidSect="00DF7E7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517" w:right="2381" w:bottom="1134" w:left="2410" w:header="907" w:footer="454" w:gutter="0"/>
          <w:cols w:space="720"/>
          <w:docGrid w:linePitch="272"/>
        </w:sectPr>
      </w:pPr>
    </w:p>
    <w:p w14:paraId="2B8A610C" w14:textId="77777777" w:rsidR="00917F83" w:rsidRPr="007D70D0" w:rsidRDefault="00917F83" w:rsidP="0053634D">
      <w:pPr>
        <w:pStyle w:val="Inhoudsopgavekop"/>
      </w:pPr>
      <w:bookmarkStart w:id="0" w:name="_Toc355794006"/>
      <w:bookmarkStart w:id="1" w:name="_Toc125462465"/>
      <w:r w:rsidRPr="007D70D0">
        <w:lastRenderedPageBreak/>
        <w:t>Colofon</w:t>
      </w:r>
      <w:bookmarkEnd w:id="0"/>
      <w:bookmarkEnd w:id="1"/>
    </w:p>
    <w:p w14:paraId="76B9C1ED" w14:textId="77777777" w:rsidR="00690E5A" w:rsidRPr="007D70D0" w:rsidRDefault="00690E5A" w:rsidP="00690E5A"/>
    <w:p w14:paraId="4F51A69F" w14:textId="77777777" w:rsidR="00917F83" w:rsidRPr="007D70D0" w:rsidRDefault="00917F83" w:rsidP="00917F83">
      <w:pPr>
        <w:pStyle w:val="Colofonkopje"/>
      </w:pPr>
      <w:r w:rsidRPr="007D70D0">
        <w:t>Uitgave</w:t>
      </w:r>
    </w:p>
    <w:p w14:paraId="0A71EF9E" w14:textId="77777777" w:rsidR="00917F83" w:rsidRPr="007D70D0" w:rsidRDefault="00917F83" w:rsidP="00F12845">
      <w:r w:rsidRPr="007D70D0">
        <w:t>Gemeente Eindhoven</w:t>
      </w:r>
    </w:p>
    <w:p w14:paraId="5002294F" w14:textId="1EA0140E" w:rsidR="00917F83" w:rsidRPr="007D70D0" w:rsidRDefault="00495576" w:rsidP="00F12845">
      <w:r w:rsidRPr="007D70D0">
        <w:t xml:space="preserve">Informatisering en </w:t>
      </w:r>
      <w:r w:rsidR="00014262" w:rsidRPr="007D70D0">
        <w:t>B</w:t>
      </w:r>
      <w:r w:rsidRPr="007D70D0">
        <w:t>eheer</w:t>
      </w:r>
      <w:r w:rsidR="007258D5" w:rsidRPr="007D70D0">
        <w:t xml:space="preserve">, </w:t>
      </w:r>
      <w:fldSimple w:instr="mitVV VV509FF2DE2B81E6468BC5F798B27E724E \* MERGEFORMAT" w:fldLock="1">
        <w:r w:rsidRPr="007D70D0">
          <w:rPr>
            <w:bCs/>
          </w:rPr>
          <w:t>Inkoop</w:t>
        </w:r>
      </w:fldSimple>
    </w:p>
    <w:p w14:paraId="7DF79C47" w14:textId="77777777" w:rsidR="00917F83" w:rsidRPr="007D70D0" w:rsidRDefault="00917F83" w:rsidP="00917F83">
      <w:pPr>
        <w:pStyle w:val="Colofontekst"/>
      </w:pPr>
    </w:p>
    <w:p w14:paraId="1F33552B" w14:textId="77777777" w:rsidR="00917F83" w:rsidRPr="007D70D0" w:rsidRDefault="00917F83" w:rsidP="00917F83">
      <w:pPr>
        <w:pStyle w:val="Colofonkopje"/>
      </w:pPr>
      <w:r w:rsidRPr="007D70D0">
        <w:t>Datum</w:t>
      </w:r>
    </w:p>
    <w:p w14:paraId="1A69298C" w14:textId="301A3F4B" w:rsidR="00917F83" w:rsidRPr="007D70D0" w:rsidRDefault="00C175A2" w:rsidP="00917F83">
      <w:pPr>
        <w:pStyle w:val="Colofontekst"/>
      </w:pPr>
      <w:r>
        <w:t xml:space="preserve">Januari </w:t>
      </w:r>
      <w:r w:rsidR="00212C3E">
        <w:t>202</w:t>
      </w:r>
      <w:r w:rsidR="009C468A">
        <w:t>3</w:t>
      </w:r>
    </w:p>
    <w:p w14:paraId="7D231A3B" w14:textId="77777777" w:rsidR="00495576" w:rsidRPr="007D70D0" w:rsidRDefault="00495576" w:rsidP="00917F83">
      <w:pPr>
        <w:pStyle w:val="Colofontekst"/>
      </w:pPr>
    </w:p>
    <w:p w14:paraId="42B355D2" w14:textId="77777777" w:rsidR="00A07B45" w:rsidRPr="007D70D0" w:rsidRDefault="00A07B45" w:rsidP="00FE3EA9">
      <w:pPr>
        <w:pStyle w:val="Lijstopsomteken"/>
        <w:numPr>
          <w:ilvl w:val="0"/>
          <w:numId w:val="0"/>
        </w:numPr>
      </w:pPr>
    </w:p>
    <w:p w14:paraId="08C695BD" w14:textId="77777777" w:rsidR="00FE3EA9" w:rsidRPr="007D70D0" w:rsidRDefault="00FE3EA9" w:rsidP="00FE3EA9">
      <w:pPr>
        <w:pStyle w:val="Lijstopsomteken"/>
        <w:numPr>
          <w:ilvl w:val="0"/>
          <w:numId w:val="0"/>
        </w:numPr>
      </w:pPr>
    </w:p>
    <w:p w14:paraId="730FFAE4" w14:textId="781639EC" w:rsidR="00FE3EA9" w:rsidRPr="007D70D0" w:rsidRDefault="00DE77B4" w:rsidP="00DE77B4">
      <w:pPr>
        <w:pStyle w:val="Lijstopsomteken"/>
        <w:numPr>
          <w:ilvl w:val="0"/>
          <w:numId w:val="0"/>
        </w:numPr>
        <w:tabs>
          <w:tab w:val="left" w:pos="6164"/>
        </w:tabs>
      </w:pPr>
      <w:r w:rsidRPr="007D70D0">
        <w:tab/>
      </w:r>
    </w:p>
    <w:p w14:paraId="4718FE74" w14:textId="77777777" w:rsidR="00FE3EA9" w:rsidRPr="007D70D0" w:rsidRDefault="00FE3EA9" w:rsidP="00917F83">
      <w:pPr>
        <w:pStyle w:val="Colofontekst"/>
      </w:pPr>
    </w:p>
    <w:p w14:paraId="24E68B46" w14:textId="77777777" w:rsidR="00FE3EA9" w:rsidRPr="007D70D0" w:rsidRDefault="00FE3EA9" w:rsidP="00917F83">
      <w:pPr>
        <w:pStyle w:val="Colofontekst"/>
      </w:pPr>
    </w:p>
    <w:p w14:paraId="3B79BBD2" w14:textId="77777777" w:rsidR="005E60CC" w:rsidRPr="007D70D0" w:rsidRDefault="005E60CC" w:rsidP="005E60CC"/>
    <w:p w14:paraId="48273464" w14:textId="77777777" w:rsidR="00917F83" w:rsidRPr="007D70D0" w:rsidRDefault="00917F83" w:rsidP="005E60CC">
      <w:pPr>
        <w:sectPr w:rsidR="00917F83" w:rsidRPr="007D70D0" w:rsidSect="00DF7E73">
          <w:headerReference w:type="even" r:id="rId17"/>
          <w:footerReference w:type="even" r:id="rId18"/>
          <w:headerReference w:type="first" r:id="rId19"/>
          <w:footerReference w:type="first" r:id="rId20"/>
          <w:endnotePr>
            <w:numFmt w:val="decimal"/>
          </w:endnotePr>
          <w:pgSz w:w="11907" w:h="16840" w:code="9"/>
          <w:pgMar w:top="2608" w:right="2381" w:bottom="1134" w:left="2410" w:header="907" w:footer="454" w:gutter="0"/>
          <w:cols w:space="720"/>
          <w:docGrid w:linePitch="272"/>
        </w:sectPr>
      </w:pPr>
    </w:p>
    <w:p w14:paraId="2311B6A6" w14:textId="77777777" w:rsidR="00917F83" w:rsidRPr="007D70D0" w:rsidRDefault="00917F83" w:rsidP="00C91D53">
      <w:pPr>
        <w:pStyle w:val="Inhoudsopgavekop"/>
      </w:pPr>
      <w:bookmarkStart w:id="2" w:name="_Toc355794007"/>
      <w:bookmarkStart w:id="3" w:name="_Toc125462466"/>
      <w:r w:rsidRPr="007D70D0">
        <w:lastRenderedPageBreak/>
        <w:t>Inhoudsopgave</w:t>
      </w:r>
      <w:bookmarkEnd w:id="2"/>
      <w:bookmarkEnd w:id="3"/>
    </w:p>
    <w:p w14:paraId="7998BB5E" w14:textId="77777777" w:rsidR="00F232FD" w:rsidRPr="007D70D0" w:rsidRDefault="00F232FD" w:rsidP="00F232FD"/>
    <w:p w14:paraId="24C4CE6D" w14:textId="079958A2" w:rsidR="00711AB8" w:rsidRDefault="00AC45A1">
      <w:pPr>
        <w:pStyle w:val="Inhopg4"/>
        <w:rPr>
          <w:rFonts w:asciiTheme="minorHAnsi" w:eastAsiaTheme="minorEastAsia" w:hAnsiTheme="minorHAnsi" w:cstheme="minorBidi"/>
          <w:b w:val="0"/>
          <w:sz w:val="22"/>
          <w:szCs w:val="22"/>
          <w:lang w:eastAsia="nl-N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711AB8">
        <w:t>Colofon</w:t>
      </w:r>
      <w:r w:rsidR="00711AB8">
        <w:tab/>
      </w:r>
      <w:r w:rsidR="00711AB8">
        <w:fldChar w:fldCharType="begin"/>
      </w:r>
      <w:r w:rsidR="00711AB8">
        <w:instrText xml:space="preserve"> PAGEREF _Toc125462465 \h </w:instrText>
      </w:r>
      <w:r w:rsidR="00711AB8">
        <w:fldChar w:fldCharType="separate"/>
      </w:r>
      <w:r w:rsidR="00711AB8">
        <w:t>2</w:t>
      </w:r>
      <w:r w:rsidR="00711AB8">
        <w:fldChar w:fldCharType="end"/>
      </w:r>
    </w:p>
    <w:p w14:paraId="2D2FFF5E" w14:textId="0551B0C1" w:rsidR="00711AB8" w:rsidRDefault="00711AB8">
      <w:pPr>
        <w:pStyle w:val="Inhopg4"/>
        <w:rPr>
          <w:rFonts w:asciiTheme="minorHAnsi" w:eastAsiaTheme="minorEastAsia" w:hAnsiTheme="minorHAnsi" w:cstheme="minorBidi"/>
          <w:b w:val="0"/>
          <w:sz w:val="22"/>
          <w:szCs w:val="22"/>
          <w:lang w:eastAsia="nl-NL"/>
        </w:rPr>
      </w:pPr>
      <w:r>
        <w:t>Inhoudsopgave</w:t>
      </w:r>
      <w:r>
        <w:tab/>
      </w:r>
      <w:r>
        <w:fldChar w:fldCharType="begin"/>
      </w:r>
      <w:r>
        <w:instrText xml:space="preserve"> PAGEREF _Toc125462466 \h </w:instrText>
      </w:r>
      <w:r>
        <w:fldChar w:fldCharType="separate"/>
      </w:r>
      <w:r>
        <w:t>3</w:t>
      </w:r>
      <w:r>
        <w:fldChar w:fldCharType="end"/>
      </w:r>
    </w:p>
    <w:p w14:paraId="256495D6" w14:textId="0C95F3FF" w:rsidR="00711AB8" w:rsidRDefault="00711AB8">
      <w:pPr>
        <w:pStyle w:val="Inhopg1"/>
        <w:tabs>
          <w:tab w:val="left" w:pos="851"/>
        </w:tabs>
        <w:rPr>
          <w:rFonts w:asciiTheme="minorHAnsi" w:eastAsiaTheme="minorEastAsia" w:hAnsiTheme="minorHAnsi" w:cstheme="minorBidi"/>
          <w:b w:val="0"/>
          <w:noProof/>
          <w:sz w:val="22"/>
          <w:szCs w:val="22"/>
          <w:lang w:eastAsia="nl-NL"/>
        </w:rPr>
      </w:pPr>
      <w:r>
        <w:rPr>
          <w:noProof/>
        </w:rPr>
        <w:t>1</w:t>
      </w:r>
      <w:r>
        <w:rPr>
          <w:rFonts w:asciiTheme="minorHAnsi" w:eastAsiaTheme="minorEastAsia" w:hAnsiTheme="minorHAnsi" w:cstheme="minorBidi"/>
          <w:b w:val="0"/>
          <w:noProof/>
          <w:sz w:val="22"/>
          <w:szCs w:val="22"/>
          <w:lang w:eastAsia="nl-NL"/>
        </w:rPr>
        <w:tab/>
      </w:r>
      <w:r>
        <w:rPr>
          <w:noProof/>
        </w:rPr>
        <w:t>Inleiding</w:t>
      </w:r>
      <w:r>
        <w:rPr>
          <w:noProof/>
        </w:rPr>
        <w:tab/>
      </w:r>
      <w:r>
        <w:rPr>
          <w:noProof/>
        </w:rPr>
        <w:fldChar w:fldCharType="begin"/>
      </w:r>
      <w:r>
        <w:rPr>
          <w:noProof/>
        </w:rPr>
        <w:instrText xml:space="preserve"> PAGEREF _Toc125462467 \h </w:instrText>
      </w:r>
      <w:r>
        <w:rPr>
          <w:noProof/>
        </w:rPr>
      </w:r>
      <w:r>
        <w:rPr>
          <w:noProof/>
        </w:rPr>
        <w:fldChar w:fldCharType="separate"/>
      </w:r>
      <w:r>
        <w:rPr>
          <w:noProof/>
        </w:rPr>
        <w:t>4</w:t>
      </w:r>
      <w:r>
        <w:rPr>
          <w:noProof/>
        </w:rPr>
        <w:fldChar w:fldCharType="end"/>
      </w:r>
    </w:p>
    <w:p w14:paraId="1ED500AC" w14:textId="2E02834E"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1.1</w:t>
      </w:r>
      <w:r>
        <w:rPr>
          <w:rFonts w:asciiTheme="minorHAnsi" w:eastAsiaTheme="minorEastAsia" w:hAnsiTheme="minorHAnsi" w:cstheme="minorBidi"/>
          <w:noProof/>
          <w:sz w:val="22"/>
          <w:szCs w:val="22"/>
          <w:lang w:eastAsia="nl-NL"/>
        </w:rPr>
        <w:tab/>
      </w:r>
      <w:r>
        <w:rPr>
          <w:noProof/>
        </w:rPr>
        <w:t>Doelstelling</w:t>
      </w:r>
      <w:r>
        <w:rPr>
          <w:noProof/>
        </w:rPr>
        <w:tab/>
      </w:r>
      <w:r>
        <w:rPr>
          <w:noProof/>
        </w:rPr>
        <w:fldChar w:fldCharType="begin"/>
      </w:r>
      <w:r>
        <w:rPr>
          <w:noProof/>
        </w:rPr>
        <w:instrText xml:space="preserve"> PAGEREF _Toc125462468 \h </w:instrText>
      </w:r>
      <w:r>
        <w:rPr>
          <w:noProof/>
        </w:rPr>
      </w:r>
      <w:r>
        <w:rPr>
          <w:noProof/>
        </w:rPr>
        <w:fldChar w:fldCharType="separate"/>
      </w:r>
      <w:r>
        <w:rPr>
          <w:noProof/>
        </w:rPr>
        <w:t>4</w:t>
      </w:r>
      <w:r>
        <w:rPr>
          <w:noProof/>
        </w:rPr>
        <w:fldChar w:fldCharType="end"/>
      </w:r>
    </w:p>
    <w:p w14:paraId="6C87765C" w14:textId="10A84B52"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1.2</w:t>
      </w:r>
      <w:r>
        <w:rPr>
          <w:rFonts w:asciiTheme="minorHAnsi" w:eastAsiaTheme="minorEastAsia" w:hAnsiTheme="minorHAnsi" w:cstheme="minorBidi"/>
          <w:noProof/>
          <w:sz w:val="22"/>
          <w:szCs w:val="22"/>
          <w:lang w:eastAsia="nl-NL"/>
        </w:rPr>
        <w:tab/>
      </w:r>
      <w:r>
        <w:rPr>
          <w:noProof/>
        </w:rPr>
        <w:t>SLA</w:t>
      </w:r>
      <w:r>
        <w:rPr>
          <w:noProof/>
        </w:rPr>
        <w:tab/>
      </w:r>
      <w:r>
        <w:rPr>
          <w:noProof/>
        </w:rPr>
        <w:fldChar w:fldCharType="begin"/>
      </w:r>
      <w:r>
        <w:rPr>
          <w:noProof/>
        </w:rPr>
        <w:instrText xml:space="preserve"> PAGEREF _Toc125462469 \h </w:instrText>
      </w:r>
      <w:r>
        <w:rPr>
          <w:noProof/>
        </w:rPr>
      </w:r>
      <w:r>
        <w:rPr>
          <w:noProof/>
        </w:rPr>
        <w:fldChar w:fldCharType="separate"/>
      </w:r>
      <w:r>
        <w:rPr>
          <w:noProof/>
        </w:rPr>
        <w:t>4</w:t>
      </w:r>
      <w:r>
        <w:rPr>
          <w:noProof/>
        </w:rPr>
        <w:fldChar w:fldCharType="end"/>
      </w:r>
    </w:p>
    <w:p w14:paraId="23D4AA40" w14:textId="119F72D9"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1.3</w:t>
      </w:r>
      <w:r>
        <w:rPr>
          <w:rFonts w:asciiTheme="minorHAnsi" w:eastAsiaTheme="minorEastAsia" w:hAnsiTheme="minorHAnsi" w:cstheme="minorBidi"/>
          <w:noProof/>
          <w:sz w:val="22"/>
          <w:szCs w:val="22"/>
          <w:lang w:eastAsia="nl-NL"/>
        </w:rPr>
        <w:tab/>
      </w:r>
      <w:r>
        <w:rPr>
          <w:noProof/>
        </w:rPr>
        <w:t>Leeswijzer</w:t>
      </w:r>
      <w:r>
        <w:rPr>
          <w:noProof/>
        </w:rPr>
        <w:tab/>
      </w:r>
      <w:r>
        <w:rPr>
          <w:noProof/>
        </w:rPr>
        <w:fldChar w:fldCharType="begin"/>
      </w:r>
      <w:r>
        <w:rPr>
          <w:noProof/>
        </w:rPr>
        <w:instrText xml:space="preserve"> PAGEREF _Toc125462470 \h </w:instrText>
      </w:r>
      <w:r>
        <w:rPr>
          <w:noProof/>
        </w:rPr>
      </w:r>
      <w:r>
        <w:rPr>
          <w:noProof/>
        </w:rPr>
        <w:fldChar w:fldCharType="separate"/>
      </w:r>
      <w:r>
        <w:rPr>
          <w:noProof/>
        </w:rPr>
        <w:t>4</w:t>
      </w:r>
      <w:r>
        <w:rPr>
          <w:noProof/>
        </w:rPr>
        <w:fldChar w:fldCharType="end"/>
      </w:r>
    </w:p>
    <w:p w14:paraId="3094126C" w14:textId="13D1E987" w:rsidR="00711AB8" w:rsidRDefault="00711AB8">
      <w:pPr>
        <w:pStyle w:val="Inhopg1"/>
        <w:tabs>
          <w:tab w:val="left" w:pos="851"/>
        </w:tabs>
        <w:rPr>
          <w:rFonts w:asciiTheme="minorHAnsi" w:eastAsiaTheme="minorEastAsia" w:hAnsiTheme="minorHAnsi" w:cstheme="minorBidi"/>
          <w:b w:val="0"/>
          <w:noProof/>
          <w:sz w:val="22"/>
          <w:szCs w:val="22"/>
          <w:lang w:eastAsia="nl-NL"/>
        </w:rPr>
      </w:pPr>
      <w:r>
        <w:rPr>
          <w:noProof/>
        </w:rPr>
        <w:t>2</w:t>
      </w:r>
      <w:r>
        <w:rPr>
          <w:rFonts w:asciiTheme="minorHAnsi" w:eastAsiaTheme="minorEastAsia" w:hAnsiTheme="minorHAnsi" w:cstheme="minorBidi"/>
          <w:b w:val="0"/>
          <w:noProof/>
          <w:sz w:val="22"/>
          <w:szCs w:val="22"/>
          <w:lang w:eastAsia="nl-NL"/>
        </w:rPr>
        <w:tab/>
      </w:r>
      <w:r>
        <w:rPr>
          <w:noProof/>
        </w:rPr>
        <w:t>Algemene services en diensten</w:t>
      </w:r>
      <w:r>
        <w:rPr>
          <w:noProof/>
        </w:rPr>
        <w:tab/>
      </w:r>
      <w:r>
        <w:rPr>
          <w:noProof/>
        </w:rPr>
        <w:fldChar w:fldCharType="begin"/>
      </w:r>
      <w:r>
        <w:rPr>
          <w:noProof/>
        </w:rPr>
        <w:instrText xml:space="preserve"> PAGEREF _Toc125462471 \h </w:instrText>
      </w:r>
      <w:r>
        <w:rPr>
          <w:noProof/>
        </w:rPr>
      </w:r>
      <w:r>
        <w:rPr>
          <w:noProof/>
        </w:rPr>
        <w:fldChar w:fldCharType="separate"/>
      </w:r>
      <w:r>
        <w:rPr>
          <w:noProof/>
        </w:rPr>
        <w:t>5</w:t>
      </w:r>
      <w:r>
        <w:rPr>
          <w:noProof/>
        </w:rPr>
        <w:fldChar w:fldCharType="end"/>
      </w:r>
    </w:p>
    <w:p w14:paraId="3B93836A" w14:textId="2C503C73"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2.1</w:t>
      </w:r>
      <w:r>
        <w:rPr>
          <w:rFonts w:asciiTheme="minorHAnsi" w:eastAsiaTheme="minorEastAsia" w:hAnsiTheme="minorHAnsi" w:cstheme="minorBidi"/>
          <w:noProof/>
          <w:sz w:val="22"/>
          <w:szCs w:val="22"/>
          <w:lang w:eastAsia="nl-NL"/>
        </w:rPr>
        <w:tab/>
      </w:r>
      <w:r>
        <w:rPr>
          <w:noProof/>
        </w:rPr>
        <w:t>Beschikbaarheidsvenster (service window)</w:t>
      </w:r>
      <w:r>
        <w:rPr>
          <w:noProof/>
        </w:rPr>
        <w:tab/>
      </w:r>
      <w:r>
        <w:rPr>
          <w:noProof/>
        </w:rPr>
        <w:fldChar w:fldCharType="begin"/>
      </w:r>
      <w:r>
        <w:rPr>
          <w:noProof/>
        </w:rPr>
        <w:instrText xml:space="preserve"> PAGEREF _Toc125462472 \h </w:instrText>
      </w:r>
      <w:r>
        <w:rPr>
          <w:noProof/>
        </w:rPr>
      </w:r>
      <w:r>
        <w:rPr>
          <w:noProof/>
        </w:rPr>
        <w:fldChar w:fldCharType="separate"/>
      </w:r>
      <w:r>
        <w:rPr>
          <w:noProof/>
        </w:rPr>
        <w:t>5</w:t>
      </w:r>
      <w:r>
        <w:rPr>
          <w:noProof/>
        </w:rPr>
        <w:fldChar w:fldCharType="end"/>
      </w:r>
    </w:p>
    <w:p w14:paraId="25254C9B" w14:textId="215CD21B" w:rsidR="00711AB8" w:rsidRPr="00711AB8" w:rsidRDefault="00711AB8">
      <w:pPr>
        <w:pStyle w:val="Inhopg2"/>
        <w:tabs>
          <w:tab w:val="left" w:pos="851"/>
        </w:tabs>
        <w:rPr>
          <w:rFonts w:asciiTheme="minorHAnsi" w:eastAsiaTheme="minorEastAsia" w:hAnsiTheme="minorHAnsi" w:cstheme="minorBidi"/>
          <w:noProof/>
          <w:sz w:val="22"/>
          <w:szCs w:val="22"/>
          <w:lang w:val="en-US" w:eastAsia="nl-NL"/>
        </w:rPr>
      </w:pPr>
      <w:r w:rsidRPr="001F263B">
        <w:rPr>
          <w:noProof/>
          <w:lang w:val="en-US"/>
        </w:rPr>
        <w:t>2.2</w:t>
      </w:r>
      <w:r w:rsidRPr="00711AB8">
        <w:rPr>
          <w:rFonts w:asciiTheme="minorHAnsi" w:eastAsiaTheme="minorEastAsia" w:hAnsiTheme="minorHAnsi" w:cstheme="minorBidi"/>
          <w:noProof/>
          <w:sz w:val="22"/>
          <w:szCs w:val="22"/>
          <w:lang w:val="en-US" w:eastAsia="nl-NL"/>
        </w:rPr>
        <w:tab/>
      </w:r>
      <w:r w:rsidRPr="001F263B">
        <w:rPr>
          <w:noProof/>
          <w:lang w:val="en-US"/>
        </w:rPr>
        <w:t>Key performance indicatoren (KPI's) en rapportage</w:t>
      </w:r>
      <w:r w:rsidRPr="00711AB8">
        <w:rPr>
          <w:noProof/>
          <w:lang w:val="en-US"/>
        </w:rPr>
        <w:tab/>
      </w:r>
      <w:r>
        <w:rPr>
          <w:noProof/>
        </w:rPr>
        <w:fldChar w:fldCharType="begin"/>
      </w:r>
      <w:r w:rsidRPr="00711AB8">
        <w:rPr>
          <w:noProof/>
          <w:lang w:val="en-US"/>
        </w:rPr>
        <w:instrText xml:space="preserve"> PAGEREF _Toc125462473 \h </w:instrText>
      </w:r>
      <w:r>
        <w:rPr>
          <w:noProof/>
        </w:rPr>
      </w:r>
      <w:r>
        <w:rPr>
          <w:noProof/>
        </w:rPr>
        <w:fldChar w:fldCharType="separate"/>
      </w:r>
      <w:r w:rsidRPr="00711AB8">
        <w:rPr>
          <w:noProof/>
          <w:lang w:val="en-US"/>
        </w:rPr>
        <w:t>5</w:t>
      </w:r>
      <w:r>
        <w:rPr>
          <w:noProof/>
        </w:rPr>
        <w:fldChar w:fldCharType="end"/>
      </w:r>
    </w:p>
    <w:p w14:paraId="22F89AA5" w14:textId="760B0200"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Overlegstructuur</w:t>
      </w:r>
      <w:r>
        <w:rPr>
          <w:noProof/>
        </w:rPr>
        <w:tab/>
      </w:r>
      <w:r>
        <w:rPr>
          <w:noProof/>
        </w:rPr>
        <w:fldChar w:fldCharType="begin"/>
      </w:r>
      <w:r>
        <w:rPr>
          <w:noProof/>
        </w:rPr>
        <w:instrText xml:space="preserve"> PAGEREF _Toc125462474 \h </w:instrText>
      </w:r>
      <w:r>
        <w:rPr>
          <w:noProof/>
        </w:rPr>
      </w:r>
      <w:r>
        <w:rPr>
          <w:noProof/>
        </w:rPr>
        <w:fldChar w:fldCharType="separate"/>
      </w:r>
      <w:r>
        <w:rPr>
          <w:noProof/>
        </w:rPr>
        <w:t>6</w:t>
      </w:r>
      <w:r>
        <w:rPr>
          <w:noProof/>
        </w:rPr>
        <w:fldChar w:fldCharType="end"/>
      </w:r>
    </w:p>
    <w:p w14:paraId="36517898" w14:textId="1BBA8CDC"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2.4</w:t>
      </w:r>
      <w:r>
        <w:rPr>
          <w:rFonts w:asciiTheme="minorHAnsi" w:eastAsiaTheme="minorEastAsia" w:hAnsiTheme="minorHAnsi" w:cstheme="minorBidi"/>
          <w:noProof/>
          <w:sz w:val="22"/>
          <w:szCs w:val="22"/>
          <w:lang w:eastAsia="nl-NL"/>
        </w:rPr>
        <w:tab/>
      </w:r>
      <w:r>
        <w:rPr>
          <w:noProof/>
        </w:rPr>
        <w:t>Escalatiemodel</w:t>
      </w:r>
      <w:r>
        <w:rPr>
          <w:noProof/>
        </w:rPr>
        <w:tab/>
      </w:r>
      <w:r>
        <w:rPr>
          <w:noProof/>
        </w:rPr>
        <w:fldChar w:fldCharType="begin"/>
      </w:r>
      <w:r>
        <w:rPr>
          <w:noProof/>
        </w:rPr>
        <w:instrText xml:space="preserve"> PAGEREF _Toc125462475 \h </w:instrText>
      </w:r>
      <w:r>
        <w:rPr>
          <w:noProof/>
        </w:rPr>
      </w:r>
      <w:r>
        <w:rPr>
          <w:noProof/>
        </w:rPr>
        <w:fldChar w:fldCharType="separate"/>
      </w:r>
      <w:r>
        <w:rPr>
          <w:noProof/>
        </w:rPr>
        <w:t>7</w:t>
      </w:r>
      <w:r>
        <w:rPr>
          <w:noProof/>
        </w:rPr>
        <w:fldChar w:fldCharType="end"/>
      </w:r>
    </w:p>
    <w:p w14:paraId="6E8C3216" w14:textId="0C5CFB59" w:rsidR="00711AB8" w:rsidRDefault="00711AB8">
      <w:pPr>
        <w:pStyle w:val="Inhopg1"/>
        <w:tabs>
          <w:tab w:val="left" w:pos="851"/>
        </w:tabs>
        <w:rPr>
          <w:rFonts w:asciiTheme="minorHAnsi" w:eastAsiaTheme="minorEastAsia" w:hAnsiTheme="minorHAnsi" w:cstheme="minorBidi"/>
          <w:b w:val="0"/>
          <w:noProof/>
          <w:sz w:val="22"/>
          <w:szCs w:val="22"/>
          <w:lang w:eastAsia="nl-NL"/>
        </w:rPr>
      </w:pPr>
      <w:r>
        <w:rPr>
          <w:noProof/>
        </w:rPr>
        <w:t>3</w:t>
      </w:r>
      <w:r>
        <w:rPr>
          <w:rFonts w:asciiTheme="minorHAnsi" w:eastAsiaTheme="minorEastAsia" w:hAnsiTheme="minorHAnsi" w:cstheme="minorBidi"/>
          <w:b w:val="0"/>
          <w:noProof/>
          <w:sz w:val="22"/>
          <w:szCs w:val="22"/>
          <w:lang w:eastAsia="nl-NL"/>
        </w:rPr>
        <w:tab/>
      </w:r>
      <w:r>
        <w:rPr>
          <w:noProof/>
        </w:rPr>
        <w:t>Proces management</w:t>
      </w:r>
      <w:r>
        <w:rPr>
          <w:noProof/>
        </w:rPr>
        <w:tab/>
      </w:r>
      <w:r>
        <w:rPr>
          <w:noProof/>
        </w:rPr>
        <w:fldChar w:fldCharType="begin"/>
      </w:r>
      <w:r>
        <w:rPr>
          <w:noProof/>
        </w:rPr>
        <w:instrText xml:space="preserve"> PAGEREF _Toc125462476 \h </w:instrText>
      </w:r>
      <w:r>
        <w:rPr>
          <w:noProof/>
        </w:rPr>
      </w:r>
      <w:r>
        <w:rPr>
          <w:noProof/>
        </w:rPr>
        <w:fldChar w:fldCharType="separate"/>
      </w:r>
      <w:r>
        <w:rPr>
          <w:noProof/>
        </w:rPr>
        <w:t>8</w:t>
      </w:r>
      <w:r>
        <w:rPr>
          <w:noProof/>
        </w:rPr>
        <w:fldChar w:fldCharType="end"/>
      </w:r>
    </w:p>
    <w:p w14:paraId="136A7227" w14:textId="28A7643D"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3.1</w:t>
      </w:r>
      <w:r>
        <w:rPr>
          <w:rFonts w:asciiTheme="minorHAnsi" w:eastAsiaTheme="minorEastAsia" w:hAnsiTheme="minorHAnsi" w:cstheme="minorBidi"/>
          <w:noProof/>
          <w:sz w:val="22"/>
          <w:szCs w:val="22"/>
          <w:lang w:eastAsia="nl-NL"/>
        </w:rPr>
        <w:tab/>
      </w:r>
      <w:r>
        <w:rPr>
          <w:noProof/>
        </w:rPr>
        <w:t>Producten en diensten</w:t>
      </w:r>
      <w:r>
        <w:rPr>
          <w:noProof/>
        </w:rPr>
        <w:tab/>
      </w:r>
      <w:r>
        <w:rPr>
          <w:noProof/>
        </w:rPr>
        <w:fldChar w:fldCharType="begin"/>
      </w:r>
      <w:r>
        <w:rPr>
          <w:noProof/>
        </w:rPr>
        <w:instrText xml:space="preserve"> PAGEREF _Toc125462477 \h </w:instrText>
      </w:r>
      <w:r>
        <w:rPr>
          <w:noProof/>
        </w:rPr>
      </w:r>
      <w:r>
        <w:rPr>
          <w:noProof/>
        </w:rPr>
        <w:fldChar w:fldCharType="separate"/>
      </w:r>
      <w:r>
        <w:rPr>
          <w:noProof/>
        </w:rPr>
        <w:t>8</w:t>
      </w:r>
      <w:r>
        <w:rPr>
          <w:noProof/>
        </w:rPr>
        <w:fldChar w:fldCharType="end"/>
      </w:r>
    </w:p>
    <w:p w14:paraId="75A9F4E4" w14:textId="523626BF" w:rsidR="00711AB8" w:rsidRDefault="00711AB8">
      <w:pPr>
        <w:pStyle w:val="Inhopg2"/>
        <w:tabs>
          <w:tab w:val="left" w:pos="851"/>
        </w:tabs>
        <w:rPr>
          <w:rFonts w:asciiTheme="minorHAnsi" w:eastAsiaTheme="minorEastAsia" w:hAnsiTheme="minorHAnsi" w:cstheme="minorBidi"/>
          <w:noProof/>
          <w:sz w:val="22"/>
          <w:szCs w:val="22"/>
          <w:lang w:eastAsia="nl-NL"/>
        </w:rPr>
      </w:pPr>
      <w:r>
        <w:rPr>
          <w:noProof/>
        </w:rPr>
        <w:t>3.2</w:t>
      </w:r>
      <w:r>
        <w:rPr>
          <w:rFonts w:asciiTheme="minorHAnsi" w:eastAsiaTheme="minorEastAsia" w:hAnsiTheme="minorHAnsi" w:cstheme="minorBidi"/>
          <w:noProof/>
          <w:sz w:val="22"/>
          <w:szCs w:val="22"/>
          <w:lang w:eastAsia="nl-NL"/>
        </w:rPr>
        <w:tab/>
      </w:r>
      <w:r>
        <w:rPr>
          <w:noProof/>
        </w:rPr>
        <w:t>Wijzigingen</w:t>
      </w:r>
      <w:r>
        <w:rPr>
          <w:noProof/>
        </w:rPr>
        <w:tab/>
      </w:r>
      <w:r>
        <w:rPr>
          <w:noProof/>
        </w:rPr>
        <w:fldChar w:fldCharType="begin"/>
      </w:r>
      <w:r>
        <w:rPr>
          <w:noProof/>
        </w:rPr>
        <w:instrText xml:space="preserve"> PAGEREF _Toc125462478 \h </w:instrText>
      </w:r>
      <w:r>
        <w:rPr>
          <w:noProof/>
        </w:rPr>
      </w:r>
      <w:r>
        <w:rPr>
          <w:noProof/>
        </w:rPr>
        <w:fldChar w:fldCharType="separate"/>
      </w:r>
      <w:r>
        <w:rPr>
          <w:noProof/>
        </w:rPr>
        <w:t>8</w:t>
      </w:r>
      <w:r>
        <w:rPr>
          <w:noProof/>
        </w:rPr>
        <w:fldChar w:fldCharType="end"/>
      </w:r>
    </w:p>
    <w:p w14:paraId="1424CDE9" w14:textId="4C160DBE" w:rsidR="00711AB8" w:rsidRDefault="00711AB8">
      <w:pPr>
        <w:pStyle w:val="Inhopg1"/>
        <w:tabs>
          <w:tab w:val="left" w:pos="851"/>
        </w:tabs>
        <w:rPr>
          <w:rFonts w:asciiTheme="minorHAnsi" w:eastAsiaTheme="minorEastAsia" w:hAnsiTheme="minorHAnsi" w:cstheme="minorBidi"/>
          <w:b w:val="0"/>
          <w:noProof/>
          <w:sz w:val="22"/>
          <w:szCs w:val="22"/>
          <w:lang w:eastAsia="nl-NL"/>
        </w:rPr>
      </w:pPr>
      <w:r>
        <w:rPr>
          <w:noProof/>
        </w:rPr>
        <w:t>4</w:t>
      </w:r>
      <w:r>
        <w:rPr>
          <w:rFonts w:asciiTheme="minorHAnsi" w:eastAsiaTheme="minorEastAsia" w:hAnsiTheme="minorHAnsi" w:cstheme="minorBidi"/>
          <w:b w:val="0"/>
          <w:noProof/>
          <w:sz w:val="22"/>
          <w:szCs w:val="22"/>
          <w:lang w:eastAsia="nl-NL"/>
        </w:rPr>
        <w:tab/>
      </w:r>
      <w:r>
        <w:rPr>
          <w:noProof/>
        </w:rPr>
        <w:t>Definities</w:t>
      </w:r>
      <w:r>
        <w:rPr>
          <w:noProof/>
        </w:rPr>
        <w:tab/>
      </w:r>
      <w:r>
        <w:rPr>
          <w:noProof/>
        </w:rPr>
        <w:fldChar w:fldCharType="begin"/>
      </w:r>
      <w:r>
        <w:rPr>
          <w:noProof/>
        </w:rPr>
        <w:instrText xml:space="preserve"> PAGEREF _Toc125462479 \h </w:instrText>
      </w:r>
      <w:r>
        <w:rPr>
          <w:noProof/>
        </w:rPr>
      </w:r>
      <w:r>
        <w:rPr>
          <w:noProof/>
        </w:rPr>
        <w:fldChar w:fldCharType="separate"/>
      </w:r>
      <w:r>
        <w:rPr>
          <w:noProof/>
        </w:rPr>
        <w:t>9</w:t>
      </w:r>
      <w:r>
        <w:rPr>
          <w:noProof/>
        </w:rPr>
        <w:fldChar w:fldCharType="end"/>
      </w:r>
    </w:p>
    <w:p w14:paraId="62FC1984" w14:textId="37FEF49C" w:rsidR="00711AB8" w:rsidRDefault="00711AB8">
      <w:pPr>
        <w:pStyle w:val="Inhopg1"/>
        <w:rPr>
          <w:rFonts w:asciiTheme="minorHAnsi" w:eastAsiaTheme="minorEastAsia" w:hAnsiTheme="minorHAnsi" w:cstheme="minorBidi"/>
          <w:b w:val="0"/>
          <w:noProof/>
          <w:sz w:val="22"/>
          <w:szCs w:val="22"/>
          <w:lang w:eastAsia="nl-NL"/>
        </w:rPr>
      </w:pPr>
      <w:r>
        <w:rPr>
          <w:noProof/>
        </w:rPr>
        <w:t>Ondertekening:</w:t>
      </w:r>
      <w:r>
        <w:rPr>
          <w:noProof/>
        </w:rPr>
        <w:tab/>
      </w:r>
      <w:r>
        <w:rPr>
          <w:noProof/>
        </w:rPr>
        <w:fldChar w:fldCharType="begin"/>
      </w:r>
      <w:r>
        <w:rPr>
          <w:noProof/>
        </w:rPr>
        <w:instrText xml:space="preserve"> PAGEREF _Toc125462480 \h </w:instrText>
      </w:r>
      <w:r>
        <w:rPr>
          <w:noProof/>
        </w:rPr>
      </w:r>
      <w:r>
        <w:rPr>
          <w:noProof/>
        </w:rPr>
        <w:fldChar w:fldCharType="separate"/>
      </w:r>
      <w:r>
        <w:rPr>
          <w:noProof/>
        </w:rPr>
        <w:t>10</w:t>
      </w:r>
      <w:r>
        <w:rPr>
          <w:noProof/>
        </w:rPr>
        <w:fldChar w:fldCharType="end"/>
      </w:r>
    </w:p>
    <w:p w14:paraId="59CAD9BE" w14:textId="7C6BCDCB" w:rsidR="00917F83" w:rsidRPr="007D70D0" w:rsidRDefault="00AC45A1" w:rsidP="00843BE9">
      <w:r w:rsidRPr="007D70D0">
        <w:rPr>
          <w:b/>
        </w:rPr>
        <w:fldChar w:fldCharType="end"/>
      </w:r>
    </w:p>
    <w:p w14:paraId="561042FC" w14:textId="77777777" w:rsidR="003B554C" w:rsidRPr="007D70D0" w:rsidRDefault="00917F83" w:rsidP="00FE3EA9">
      <w:pPr>
        <w:pStyle w:val="Kop1"/>
      </w:pPr>
      <w:r w:rsidRPr="007D70D0">
        <w:br w:type="page"/>
      </w:r>
      <w:bookmarkStart w:id="4" w:name="_Toc125462467"/>
      <w:r w:rsidR="003B554C" w:rsidRPr="007D70D0">
        <w:lastRenderedPageBreak/>
        <w:t>Inleiding</w:t>
      </w:r>
      <w:bookmarkEnd w:id="4"/>
    </w:p>
    <w:p w14:paraId="48E6AC24" w14:textId="77777777" w:rsidR="003B554C" w:rsidRPr="007D70D0" w:rsidRDefault="003B554C" w:rsidP="003B554C">
      <w:pPr>
        <w:pStyle w:val="Lijstopsomteken"/>
        <w:numPr>
          <w:ilvl w:val="0"/>
          <w:numId w:val="0"/>
        </w:numPr>
      </w:pPr>
    </w:p>
    <w:p w14:paraId="5466BED0" w14:textId="77777777" w:rsidR="003B554C" w:rsidRPr="007D70D0" w:rsidRDefault="003B554C" w:rsidP="003B554C">
      <w:pPr>
        <w:pStyle w:val="Kop2"/>
      </w:pPr>
      <w:bookmarkStart w:id="5" w:name="_Toc125462468"/>
      <w:r w:rsidRPr="007D70D0">
        <w:t>Doelstelling</w:t>
      </w:r>
      <w:bookmarkEnd w:id="5"/>
    </w:p>
    <w:p w14:paraId="04B31452" w14:textId="77777777" w:rsidR="003B554C" w:rsidRPr="007D70D0" w:rsidRDefault="003B554C" w:rsidP="003B554C"/>
    <w:p w14:paraId="651F50B3" w14:textId="3B316ECC" w:rsidR="003B554C" w:rsidRPr="007D70D0" w:rsidRDefault="00EC63AB" w:rsidP="003B554C">
      <w:pPr>
        <w:pStyle w:val="Lijstopsomteken"/>
        <w:numPr>
          <w:ilvl w:val="0"/>
          <w:numId w:val="0"/>
        </w:numPr>
      </w:pPr>
      <w:r w:rsidRPr="007D70D0">
        <w:t>D</w:t>
      </w:r>
      <w:r w:rsidR="28845B10" w:rsidRPr="007D70D0">
        <w:t>eze</w:t>
      </w:r>
      <w:r w:rsidR="4C234D74" w:rsidRPr="007D70D0">
        <w:t xml:space="preserve"> </w:t>
      </w:r>
      <w:r w:rsidRPr="007D70D0">
        <w:t>s</w:t>
      </w:r>
      <w:r w:rsidR="00C57C8E" w:rsidRPr="007D70D0">
        <w:t xml:space="preserve">ervice </w:t>
      </w:r>
      <w:r w:rsidRPr="007D70D0">
        <w:t>l</w:t>
      </w:r>
      <w:r w:rsidR="00C57C8E" w:rsidRPr="007D70D0">
        <w:t xml:space="preserve">evel </w:t>
      </w:r>
      <w:r w:rsidRPr="007D70D0">
        <w:t>a</w:t>
      </w:r>
      <w:r w:rsidR="00C57C8E" w:rsidRPr="007D70D0">
        <w:t>greement (SLA) defini</w:t>
      </w:r>
      <w:r w:rsidRPr="007D70D0">
        <w:t xml:space="preserve">eert het niveau van de door </w:t>
      </w:r>
      <w:r w:rsidR="00515A9B" w:rsidRPr="00515A9B">
        <w:rPr>
          <w:shd w:val="clear" w:color="auto" w:fill="D9D9D9" w:themeFill="background1" w:themeFillShade="D9"/>
        </w:rPr>
        <w:t>&lt;</w:t>
      </w:r>
      <w:r w:rsidR="00885A44">
        <w:rPr>
          <w:shd w:val="clear" w:color="auto" w:fill="D9D9D9" w:themeFill="background1" w:themeFillShade="D9"/>
        </w:rPr>
        <w:t>l</w:t>
      </w:r>
      <w:r w:rsidR="00515A9B" w:rsidRPr="00515A9B">
        <w:rPr>
          <w:shd w:val="clear" w:color="auto" w:fill="D9D9D9" w:themeFill="background1" w:themeFillShade="D9"/>
        </w:rPr>
        <w:t>everancier&gt;</w:t>
      </w:r>
      <w:r w:rsidRPr="007D70D0">
        <w:t xml:space="preserve"> aangeboden d</w:t>
      </w:r>
      <w:r w:rsidR="00C57C8E" w:rsidRPr="007D70D0">
        <w:t>ien</w:t>
      </w:r>
      <w:r w:rsidR="003515D5" w:rsidRPr="007D70D0">
        <w:t xml:space="preserve">stverlening met betrekking tot </w:t>
      </w:r>
      <w:r w:rsidR="00515A9B" w:rsidRPr="00515A9B">
        <w:rPr>
          <w:shd w:val="clear" w:color="auto" w:fill="D9D9D9" w:themeFill="background1" w:themeFillShade="D9"/>
        </w:rPr>
        <w:t>&lt;</w:t>
      </w:r>
      <w:r w:rsidR="00885A44">
        <w:rPr>
          <w:shd w:val="clear" w:color="auto" w:fill="D9D9D9" w:themeFill="background1" w:themeFillShade="D9"/>
        </w:rPr>
        <w:t>naam Overeenkomst</w:t>
      </w:r>
      <w:r w:rsidR="00515A9B" w:rsidRPr="00515A9B">
        <w:rPr>
          <w:shd w:val="clear" w:color="auto" w:fill="D9D9D9" w:themeFill="background1" w:themeFillShade="D9"/>
        </w:rPr>
        <w:t>&gt;</w:t>
      </w:r>
      <w:r w:rsidR="00515A9B">
        <w:t xml:space="preserve"> </w:t>
      </w:r>
      <w:r w:rsidR="00C57C8E" w:rsidRPr="007D70D0">
        <w:t>bij de gemeente Eindhoven.</w:t>
      </w:r>
    </w:p>
    <w:p w14:paraId="7D67C4BB" w14:textId="42CEFC1D" w:rsidR="003B554C" w:rsidRPr="007D70D0" w:rsidRDefault="69886C79" w:rsidP="003B554C">
      <w:pPr>
        <w:pStyle w:val="Lijstopsomteken"/>
        <w:numPr>
          <w:ilvl w:val="0"/>
          <w:numId w:val="0"/>
        </w:numPr>
      </w:pPr>
      <w:r>
        <w:t>Deze</w:t>
      </w:r>
      <w:r w:rsidR="4ECB49F7">
        <w:t xml:space="preserve"> </w:t>
      </w:r>
      <w:r w:rsidR="003B554C">
        <w:t>SLA beschrijft de te hanteren servicelevels en condities m.b.t. de uitvoering van de dienstverlening. Op een aantal van deze servicelevels vindt expl</w:t>
      </w:r>
      <w:r w:rsidR="00EC63AB">
        <w:t>iciete monitoring plaats (</w:t>
      </w:r>
      <w:r w:rsidR="00F441F6">
        <w:t xml:space="preserve">via </w:t>
      </w:r>
      <w:r w:rsidR="00EC63AB">
        <w:t>zgn. key p</w:t>
      </w:r>
      <w:r w:rsidR="003B554C">
        <w:t>erf</w:t>
      </w:r>
      <w:r w:rsidR="00EC63AB">
        <w:t>ormance indicatoren</w:t>
      </w:r>
      <w:r w:rsidR="003B554C">
        <w:t xml:space="preserve"> </w:t>
      </w:r>
      <w:r w:rsidR="00EC63AB">
        <w:t>(</w:t>
      </w:r>
      <w:r w:rsidR="003B554C">
        <w:t>KPI'S)</w:t>
      </w:r>
      <w:r w:rsidR="00EC63AB">
        <w:t>)</w:t>
      </w:r>
      <w:r w:rsidR="003B554C">
        <w:t>, zodat kan worden vastgesteld of gedurende de looptijd van de dienstverlening het vereiste kwaliteitsniveau daadwerkelijk wordt gehaald en gehandhaafd blijft.</w:t>
      </w:r>
    </w:p>
    <w:p w14:paraId="739E16B0" w14:textId="77777777" w:rsidR="00473DE0" w:rsidRPr="007D70D0" w:rsidRDefault="00473DE0" w:rsidP="003B554C">
      <w:pPr>
        <w:pStyle w:val="Lijstopsomteken"/>
        <w:numPr>
          <w:ilvl w:val="0"/>
          <w:numId w:val="0"/>
        </w:numPr>
      </w:pPr>
    </w:p>
    <w:p w14:paraId="10F334BF" w14:textId="77777777" w:rsidR="003B554C" w:rsidRPr="007D70D0" w:rsidRDefault="003B554C" w:rsidP="003B554C">
      <w:pPr>
        <w:pStyle w:val="Lijstopsomteken"/>
        <w:numPr>
          <w:ilvl w:val="0"/>
          <w:numId w:val="0"/>
        </w:numPr>
      </w:pPr>
    </w:p>
    <w:p w14:paraId="5D3B2BC6" w14:textId="77777777" w:rsidR="003B554C" w:rsidRPr="007D70D0" w:rsidRDefault="003B554C" w:rsidP="003B554C">
      <w:pPr>
        <w:pStyle w:val="Kop2"/>
      </w:pPr>
      <w:bookmarkStart w:id="6" w:name="_Toc125462469"/>
      <w:r w:rsidRPr="007D70D0">
        <w:t>SLA</w:t>
      </w:r>
      <w:bookmarkEnd w:id="6"/>
    </w:p>
    <w:p w14:paraId="420B2119" w14:textId="77777777" w:rsidR="003B554C" w:rsidRPr="007D70D0" w:rsidRDefault="003B554C" w:rsidP="003B554C"/>
    <w:p w14:paraId="3DE28183" w14:textId="637CA05B" w:rsidR="003B554C" w:rsidRDefault="003B554C" w:rsidP="003B554C">
      <w:pPr>
        <w:pStyle w:val="Lijstopsomteken"/>
        <w:numPr>
          <w:ilvl w:val="0"/>
          <w:numId w:val="0"/>
        </w:numPr>
      </w:pPr>
      <w:r w:rsidRPr="007D70D0">
        <w:t>D</w:t>
      </w:r>
      <w:r w:rsidR="28C9834C" w:rsidRPr="007D70D0">
        <w:t>eze</w:t>
      </w:r>
      <w:r w:rsidRPr="007D70D0">
        <w:t xml:space="preserve"> SLA is de concrete invulling van de service afspraken tussen </w:t>
      </w:r>
      <w:r w:rsidR="00515A9B" w:rsidRPr="00515A9B">
        <w:rPr>
          <w:shd w:val="clear" w:color="auto" w:fill="D9D9D9" w:themeFill="background1" w:themeFillShade="D9"/>
        </w:rPr>
        <w:t>&lt;leverancier&gt;</w:t>
      </w:r>
      <w:r w:rsidR="00515A9B">
        <w:t xml:space="preserve"> </w:t>
      </w:r>
      <w:r w:rsidRPr="007D70D0">
        <w:t xml:space="preserve">en gemeente Eindhoven. </w:t>
      </w:r>
      <w:r w:rsidR="029D2CD5" w:rsidRPr="007D70D0">
        <w:t xml:space="preserve">Deze </w:t>
      </w:r>
      <w:r w:rsidRPr="007D70D0">
        <w:t>SLA is gebaseerd op</w:t>
      </w:r>
      <w:r w:rsidR="006A52C4">
        <w:t xml:space="preserve"> </w:t>
      </w:r>
      <w:r w:rsidR="00515A9B" w:rsidRPr="00515A9B">
        <w:rPr>
          <w:shd w:val="clear" w:color="auto" w:fill="D9D9D9" w:themeFill="background1" w:themeFillShade="D9"/>
        </w:rPr>
        <w:t>&lt;</w:t>
      </w:r>
      <w:r w:rsidR="006A76E0">
        <w:rPr>
          <w:shd w:val="clear" w:color="auto" w:fill="D9D9D9" w:themeFill="background1" w:themeFillShade="D9"/>
        </w:rPr>
        <w:t>naam Overeenkomst</w:t>
      </w:r>
      <w:r w:rsidR="00515A9B" w:rsidRPr="00515A9B">
        <w:rPr>
          <w:shd w:val="clear" w:color="auto" w:fill="D9D9D9" w:themeFill="background1" w:themeFillShade="D9"/>
        </w:rPr>
        <w:t>&gt;</w:t>
      </w:r>
      <w:r w:rsidR="006A52C4">
        <w:t>.</w:t>
      </w:r>
    </w:p>
    <w:p w14:paraId="50F5A900" w14:textId="77777777" w:rsidR="006A52C4" w:rsidRPr="007D70D0" w:rsidRDefault="006A52C4" w:rsidP="003B554C">
      <w:pPr>
        <w:pStyle w:val="Lijstopsomteken"/>
        <w:numPr>
          <w:ilvl w:val="0"/>
          <w:numId w:val="0"/>
        </w:numPr>
      </w:pPr>
    </w:p>
    <w:p w14:paraId="7516A246" w14:textId="6E9FE262" w:rsidR="003B554C" w:rsidRPr="007D70D0" w:rsidRDefault="003B554C" w:rsidP="003B554C">
      <w:pPr>
        <w:pStyle w:val="Lijstopsomteken"/>
        <w:numPr>
          <w:ilvl w:val="0"/>
          <w:numId w:val="0"/>
        </w:numPr>
      </w:pPr>
      <w:r w:rsidRPr="007D70D0">
        <w:t xml:space="preserve">Daarnaast zal door </w:t>
      </w:r>
      <w:r w:rsidR="00515A9B" w:rsidRPr="00515A9B">
        <w:rPr>
          <w:shd w:val="clear" w:color="auto" w:fill="D9D9D9" w:themeFill="background1" w:themeFillShade="D9"/>
        </w:rPr>
        <w:t>&lt;leverancier&gt;</w:t>
      </w:r>
      <w:r w:rsidR="00757939" w:rsidRPr="007D70D0">
        <w:t xml:space="preserve"> </w:t>
      </w:r>
      <w:r w:rsidR="00B34E70" w:rsidRPr="007D70D0">
        <w:t xml:space="preserve">in samenwerking met de </w:t>
      </w:r>
      <w:r w:rsidR="000D7AC8" w:rsidRPr="007D70D0">
        <w:t>gemeente Eindhoven</w:t>
      </w:r>
      <w:r w:rsidR="00EC63AB" w:rsidRPr="007D70D0">
        <w:t xml:space="preserve"> een zogenaamd dossier afspraken en p</w:t>
      </w:r>
      <w:r w:rsidRPr="007D70D0">
        <w:t xml:space="preserve">rocedures (DAP) worden opgesteld waarin procedures in de procesgang tussen </w:t>
      </w:r>
      <w:r w:rsidR="00515A9B" w:rsidRPr="00515A9B">
        <w:rPr>
          <w:shd w:val="clear" w:color="auto" w:fill="D9D9D9" w:themeFill="background1" w:themeFillShade="D9"/>
        </w:rPr>
        <w:t>&lt;leverancier&gt;</w:t>
      </w:r>
      <w:r w:rsidR="00515A9B">
        <w:t xml:space="preserve"> </w:t>
      </w:r>
      <w:r w:rsidR="00885A44">
        <w:t xml:space="preserve">en </w:t>
      </w:r>
      <w:r w:rsidRPr="007D70D0">
        <w:t>gemeente Eindhoven nader worden vastgelegd.</w:t>
      </w:r>
    </w:p>
    <w:p w14:paraId="78D4923D" w14:textId="6C96DC5E" w:rsidR="00DE77B4" w:rsidRPr="007D70D0" w:rsidRDefault="52F8AC82" w:rsidP="326F0555">
      <w:pPr>
        <w:pStyle w:val="Lijstopsomteken"/>
        <w:numPr>
          <w:ilvl w:val="0"/>
          <w:numId w:val="0"/>
        </w:numPr>
      </w:pPr>
      <w:r>
        <w:t xml:space="preserve">Deze </w:t>
      </w:r>
      <w:r w:rsidR="003B554C" w:rsidRPr="007D70D0">
        <w:t xml:space="preserve">SLA zal vervolgens op jaarbasis gezamenlijk worden gecontroleerd op </w:t>
      </w:r>
      <w:r w:rsidR="00EC63AB" w:rsidRPr="007D70D0">
        <w:t>actualiteit en waar nodig door</w:t>
      </w:r>
      <w:r w:rsidR="00DE77B4" w:rsidRPr="007D70D0">
        <w:t xml:space="preserve"> </w:t>
      </w:r>
      <w:r w:rsidR="00B52447" w:rsidRPr="00515A9B">
        <w:rPr>
          <w:shd w:val="clear" w:color="auto" w:fill="D9D9D9" w:themeFill="background1" w:themeFillShade="D9"/>
        </w:rPr>
        <w:t>&lt;leverancier&gt;</w:t>
      </w:r>
      <w:r w:rsidR="00757939" w:rsidRPr="007D70D0">
        <w:t xml:space="preserve"> </w:t>
      </w:r>
      <w:r w:rsidR="003B554C" w:rsidRPr="007D70D0">
        <w:t xml:space="preserve">worden aangepast. Na akkoord van </w:t>
      </w:r>
      <w:r w:rsidR="00785F0E">
        <w:t>de Partijen</w:t>
      </w:r>
      <w:r w:rsidR="005B2E14" w:rsidRPr="007D70D0">
        <w:t xml:space="preserve"> </w:t>
      </w:r>
      <w:r w:rsidR="003B554C" w:rsidRPr="007D70D0">
        <w:t>geldt dan de aangepaste versie. Aanpassing vindt plaats op basis van</w:t>
      </w:r>
      <w:r w:rsidR="001835B1" w:rsidRPr="007D70D0">
        <w:t xml:space="preserve"> overleg tussen de D</w:t>
      </w:r>
      <w:r w:rsidR="003B554C" w:rsidRPr="007D70D0">
        <w:t>emand</w:t>
      </w:r>
      <w:r w:rsidR="001835B1" w:rsidRPr="007D70D0">
        <w:t xml:space="preserve"> </w:t>
      </w:r>
      <w:r w:rsidR="003B554C" w:rsidRPr="007D70D0">
        <w:t xml:space="preserve">manager </w:t>
      </w:r>
      <w:r w:rsidR="000F058B" w:rsidRPr="007D70D0">
        <w:t xml:space="preserve">/ contractmanager </w:t>
      </w:r>
      <w:r w:rsidR="003B554C" w:rsidRPr="007D70D0">
        <w:t xml:space="preserve">van gemeente Eindhoven en </w:t>
      </w:r>
    </w:p>
    <w:p w14:paraId="005C5610" w14:textId="2E1E7030" w:rsidR="003B554C" w:rsidRPr="007D70D0" w:rsidRDefault="00B52447" w:rsidP="003B554C">
      <w:pPr>
        <w:pStyle w:val="Lijstopsomteken"/>
        <w:numPr>
          <w:ilvl w:val="0"/>
          <w:numId w:val="0"/>
        </w:numPr>
      </w:pPr>
      <w:r w:rsidRPr="00515A9B">
        <w:rPr>
          <w:shd w:val="clear" w:color="auto" w:fill="D9D9D9" w:themeFill="background1" w:themeFillShade="D9"/>
        </w:rPr>
        <w:t>&lt;leverancier&gt;</w:t>
      </w:r>
      <w:r w:rsidR="00885A44">
        <w:t xml:space="preserve">. </w:t>
      </w:r>
      <w:r w:rsidR="00B34E70" w:rsidRPr="007D70D0">
        <w:t>Dit vindt plaats in het tactisch overleg.</w:t>
      </w:r>
    </w:p>
    <w:p w14:paraId="715E5663" w14:textId="77777777" w:rsidR="003B554C" w:rsidRPr="007D70D0" w:rsidRDefault="003B554C" w:rsidP="003B554C">
      <w:pPr>
        <w:pStyle w:val="Lijstopsomteken"/>
        <w:numPr>
          <w:ilvl w:val="0"/>
          <w:numId w:val="0"/>
        </w:numPr>
      </w:pPr>
    </w:p>
    <w:p w14:paraId="12D94FFB" w14:textId="77777777" w:rsidR="00473DE0" w:rsidRPr="007D70D0" w:rsidRDefault="00473DE0" w:rsidP="003B554C">
      <w:pPr>
        <w:pStyle w:val="Lijstopsomteken"/>
        <w:numPr>
          <w:ilvl w:val="0"/>
          <w:numId w:val="0"/>
        </w:numPr>
      </w:pPr>
    </w:p>
    <w:p w14:paraId="4B25051C" w14:textId="77777777" w:rsidR="003B554C" w:rsidRPr="007D70D0" w:rsidRDefault="003B554C" w:rsidP="003B554C">
      <w:pPr>
        <w:pStyle w:val="Kop2"/>
      </w:pPr>
      <w:bookmarkStart w:id="7" w:name="_Toc125462470"/>
      <w:r w:rsidRPr="007D70D0">
        <w:t>Leeswijzer</w:t>
      </w:r>
      <w:bookmarkEnd w:id="7"/>
    </w:p>
    <w:p w14:paraId="6641CFAC" w14:textId="77777777" w:rsidR="003B554C" w:rsidRPr="007D70D0" w:rsidRDefault="003B554C" w:rsidP="003B554C"/>
    <w:p w14:paraId="05C8E4C9" w14:textId="1D6307EE" w:rsidR="003B554C" w:rsidRPr="007D70D0" w:rsidRDefault="6C0D2B61" w:rsidP="326F0555">
      <w:pPr>
        <w:pStyle w:val="Lijstopsomteken"/>
        <w:numPr>
          <w:ilvl w:val="0"/>
          <w:numId w:val="0"/>
        </w:numPr>
      </w:pPr>
      <w:r>
        <w:t xml:space="preserve">Deze </w:t>
      </w:r>
      <w:r w:rsidR="003B554C">
        <w:t>SLA volgt zoveel mogelijk de structuur van ITIL</w:t>
      </w:r>
      <w:r w:rsidR="00C8269E">
        <w:t>,</w:t>
      </w:r>
      <w:r w:rsidR="00231E49">
        <w:t xml:space="preserve"> zodat de </w:t>
      </w:r>
      <w:r w:rsidR="003B554C">
        <w:t xml:space="preserve">voorwaarden zijn gegroepeerd rondom de verschillende </w:t>
      </w:r>
      <w:r w:rsidR="00C8269E">
        <w:t>ITIL</w:t>
      </w:r>
      <w:r w:rsidR="003B554C">
        <w:t xml:space="preserve"> processen.</w:t>
      </w:r>
    </w:p>
    <w:p w14:paraId="06FDAAB2" w14:textId="5A859624" w:rsidR="003B554C" w:rsidRDefault="003B554C" w:rsidP="003B554C">
      <w:pPr>
        <w:pStyle w:val="Lijstopsomteken"/>
        <w:numPr>
          <w:ilvl w:val="0"/>
          <w:numId w:val="0"/>
        </w:numPr>
      </w:pPr>
      <w:r w:rsidRPr="007D70D0">
        <w:t>Elk hoofdstuk bevat vervolgens aanvullende eisen en</w:t>
      </w:r>
      <w:r w:rsidR="006A76E0">
        <w:t xml:space="preserve"> evt.</w:t>
      </w:r>
      <w:r w:rsidRPr="007D70D0">
        <w:t xml:space="preserve"> randvoorwaarden waaraan de dienstverlening minimaal moet voldoen.</w:t>
      </w:r>
      <w:r w:rsidR="001D095C" w:rsidRPr="007D70D0">
        <w:t xml:space="preserve"> Daar waar onduidelijkheid is betreffende de uitleg van benoemde definities in dit document  hanteert de aanbestedende dienst de processen</w:t>
      </w:r>
      <w:r w:rsidR="006A76E0">
        <w:t xml:space="preserve"> </w:t>
      </w:r>
      <w:r w:rsidR="001D095C" w:rsidRPr="007D70D0">
        <w:t>/ definities zoals in de laatste versie van  ITIL beschreven.</w:t>
      </w:r>
    </w:p>
    <w:p w14:paraId="63C2A4C8" w14:textId="7C5B19A9" w:rsidR="00B52447" w:rsidRDefault="00B52447">
      <w:pPr>
        <w:spacing w:line="240" w:lineRule="auto"/>
      </w:pPr>
      <w:r>
        <w:br w:type="page"/>
      </w:r>
    </w:p>
    <w:p w14:paraId="2EA2C7C2" w14:textId="06CC557B" w:rsidR="003B554C" w:rsidRPr="007D70D0" w:rsidRDefault="00EC63AB" w:rsidP="003B554C">
      <w:pPr>
        <w:pStyle w:val="Kop1"/>
      </w:pPr>
      <w:bookmarkStart w:id="8" w:name="_Toc125462471"/>
      <w:r w:rsidRPr="007D70D0">
        <w:lastRenderedPageBreak/>
        <w:t>Algemene</w:t>
      </w:r>
      <w:r w:rsidR="003B554C" w:rsidRPr="007D70D0">
        <w:t xml:space="preserve"> services en diensten</w:t>
      </w:r>
      <w:bookmarkEnd w:id="8"/>
    </w:p>
    <w:p w14:paraId="35D628A1" w14:textId="77777777" w:rsidR="003B554C" w:rsidRPr="007D70D0" w:rsidRDefault="003B554C" w:rsidP="003B554C"/>
    <w:p w14:paraId="73E18971" w14:textId="31B2A8BD" w:rsidR="003B554C" w:rsidRPr="007D70D0" w:rsidRDefault="003B554C" w:rsidP="003B554C">
      <w:pPr>
        <w:pStyle w:val="Kop2"/>
      </w:pPr>
      <w:bookmarkStart w:id="9" w:name="_Toc125462472"/>
      <w:r w:rsidRPr="007D70D0">
        <w:t>Beschikbaarheidsvenster (</w:t>
      </w:r>
      <w:r w:rsidR="00EA40E6">
        <w:t>service window</w:t>
      </w:r>
      <w:r w:rsidRPr="007D70D0">
        <w:t>)</w:t>
      </w:r>
      <w:bookmarkEnd w:id="9"/>
    </w:p>
    <w:p w14:paraId="2E62B5E7" w14:textId="77777777" w:rsidR="003B554C" w:rsidRPr="007D70D0" w:rsidRDefault="003B554C" w:rsidP="003B554C"/>
    <w:p w14:paraId="17DA9F64" w14:textId="60816CCA" w:rsidR="00520001" w:rsidRPr="007D70D0" w:rsidRDefault="00520001" w:rsidP="00520001">
      <w:pPr>
        <w:pStyle w:val="Lijstopsomteken"/>
        <w:numPr>
          <w:ilvl w:val="0"/>
          <w:numId w:val="0"/>
        </w:numPr>
      </w:pPr>
      <w:r>
        <w:t>Het service window</w:t>
      </w:r>
      <w:r w:rsidRPr="007D70D0">
        <w:t xml:space="preserve"> van</w:t>
      </w:r>
      <w:r>
        <w:t xml:space="preserve"> </w:t>
      </w:r>
      <w:r w:rsidRPr="00515A9B">
        <w:rPr>
          <w:shd w:val="clear" w:color="auto" w:fill="D9D9D9" w:themeFill="background1" w:themeFillShade="D9"/>
        </w:rPr>
        <w:t>&lt;leverancier&gt;</w:t>
      </w:r>
      <w:r w:rsidRPr="007D70D0">
        <w:t xml:space="preserve"> </w:t>
      </w:r>
      <w:r>
        <w:t>is</w:t>
      </w:r>
      <w:r w:rsidRPr="007D70D0">
        <w:t xml:space="preserve"> uitgezonderd </w:t>
      </w:r>
      <w:r>
        <w:t>erkende Nederlandse</w:t>
      </w:r>
      <w:r w:rsidRPr="007D70D0">
        <w:t xml:space="preserve"> feestdagen</w:t>
      </w:r>
      <w:r>
        <w:t xml:space="preserve">: </w:t>
      </w:r>
      <w:r w:rsidRPr="00EA7848">
        <w:rPr>
          <w:shd w:val="clear" w:color="auto" w:fill="D9D9D9" w:themeFill="background1" w:themeFillShade="D9"/>
        </w:rPr>
        <w:t>Maandag t/m vrijdag tussen 0</w:t>
      </w:r>
      <w:r w:rsidR="002D21CA">
        <w:rPr>
          <w:shd w:val="clear" w:color="auto" w:fill="D9D9D9" w:themeFill="background1" w:themeFillShade="D9"/>
        </w:rPr>
        <w:t>7</w:t>
      </w:r>
      <w:r w:rsidRPr="00EA7848">
        <w:rPr>
          <w:shd w:val="clear" w:color="auto" w:fill="D9D9D9" w:themeFill="background1" w:themeFillShade="D9"/>
        </w:rPr>
        <w:t>.</w:t>
      </w:r>
      <w:r w:rsidR="006F31F3">
        <w:rPr>
          <w:shd w:val="clear" w:color="auto" w:fill="D9D9D9" w:themeFill="background1" w:themeFillShade="D9"/>
        </w:rPr>
        <w:t>3</w:t>
      </w:r>
      <w:r w:rsidRPr="00EA7848">
        <w:rPr>
          <w:shd w:val="clear" w:color="auto" w:fill="D9D9D9" w:themeFill="background1" w:themeFillShade="D9"/>
        </w:rPr>
        <w:t xml:space="preserve">0 uur en </w:t>
      </w:r>
      <w:r>
        <w:rPr>
          <w:shd w:val="clear" w:color="auto" w:fill="D9D9D9" w:themeFill="background1" w:themeFillShade="D9"/>
        </w:rPr>
        <w:t>1</w:t>
      </w:r>
      <w:r w:rsidR="005C5947">
        <w:rPr>
          <w:shd w:val="clear" w:color="auto" w:fill="D9D9D9" w:themeFill="background1" w:themeFillShade="D9"/>
        </w:rPr>
        <w:t>7</w:t>
      </w:r>
      <w:r>
        <w:rPr>
          <w:shd w:val="clear" w:color="auto" w:fill="D9D9D9" w:themeFill="background1" w:themeFillShade="D9"/>
        </w:rPr>
        <w:t>:</w:t>
      </w:r>
      <w:r w:rsidR="002D21CA">
        <w:rPr>
          <w:shd w:val="clear" w:color="auto" w:fill="D9D9D9" w:themeFill="background1" w:themeFillShade="D9"/>
        </w:rPr>
        <w:t>30</w:t>
      </w:r>
      <w:r w:rsidRPr="00EA7848">
        <w:rPr>
          <w:shd w:val="clear" w:color="auto" w:fill="D9D9D9" w:themeFill="background1" w:themeFillShade="D9"/>
        </w:rPr>
        <w:t xml:space="preserve"> uur</w:t>
      </w:r>
      <w:r w:rsidRPr="007D70D0">
        <w:t xml:space="preserve"> voor de geautoriseerde gebruikers.</w:t>
      </w:r>
    </w:p>
    <w:p w14:paraId="392188D1" w14:textId="77777777" w:rsidR="00520001" w:rsidRDefault="00520001" w:rsidP="00520001">
      <w:pPr>
        <w:pStyle w:val="Lijstopsomteken"/>
        <w:numPr>
          <w:ilvl w:val="0"/>
          <w:numId w:val="0"/>
        </w:numPr>
      </w:pPr>
      <w:r w:rsidRPr="007D70D0">
        <w:t>Een lijst van geautoriseerde gebruikers wordt uitgewerkt in het DAP.</w:t>
      </w:r>
    </w:p>
    <w:p w14:paraId="413EC539" w14:textId="77777777" w:rsidR="000B3608" w:rsidRDefault="000B3608" w:rsidP="003B554C">
      <w:pPr>
        <w:pStyle w:val="Lijstopsomteken"/>
        <w:numPr>
          <w:ilvl w:val="0"/>
          <w:numId w:val="0"/>
        </w:numPr>
      </w:pPr>
    </w:p>
    <w:p w14:paraId="04E78753" w14:textId="77777777" w:rsidR="00683672" w:rsidRPr="007D70D0" w:rsidRDefault="00683672" w:rsidP="003B554C">
      <w:pPr>
        <w:pStyle w:val="Lijstopsomteken"/>
        <w:numPr>
          <w:ilvl w:val="0"/>
          <w:numId w:val="0"/>
        </w:numPr>
      </w:pPr>
    </w:p>
    <w:p w14:paraId="0FB5287F" w14:textId="0E93D27A" w:rsidR="003B554C" w:rsidRPr="007D70D0" w:rsidRDefault="003B554C" w:rsidP="003B554C">
      <w:pPr>
        <w:pStyle w:val="Kop2"/>
        <w:rPr>
          <w:lang w:val="en-US"/>
        </w:rPr>
      </w:pPr>
      <w:bookmarkStart w:id="10" w:name="_Toc125462473"/>
      <w:r w:rsidRPr="007D70D0">
        <w:rPr>
          <w:lang w:val="en-US"/>
        </w:rPr>
        <w:t>Key performance indicatoren (KPI's)</w:t>
      </w:r>
      <w:r w:rsidR="00593658" w:rsidRPr="007D70D0">
        <w:rPr>
          <w:lang w:val="en-US"/>
        </w:rPr>
        <w:t xml:space="preserve"> en rapportage</w:t>
      </w:r>
      <w:bookmarkEnd w:id="10"/>
    </w:p>
    <w:p w14:paraId="33DF38E6" w14:textId="77777777" w:rsidR="003B554C" w:rsidRPr="007D70D0" w:rsidRDefault="003B554C" w:rsidP="003B554C">
      <w:pPr>
        <w:rPr>
          <w:lang w:val="en-US"/>
        </w:rPr>
      </w:pPr>
    </w:p>
    <w:p w14:paraId="1596A234" w14:textId="77777777" w:rsidR="003B554C" w:rsidRPr="007D70D0" w:rsidRDefault="003B554C" w:rsidP="003B554C">
      <w:pPr>
        <w:pStyle w:val="Lijstopsomteken"/>
        <w:numPr>
          <w:ilvl w:val="0"/>
          <w:numId w:val="0"/>
        </w:numPr>
      </w:pPr>
      <w:r w:rsidRPr="007D70D0">
        <w:t xml:space="preserve">Na een initiële periode van </w:t>
      </w:r>
      <w:r w:rsidR="000F058B" w:rsidRPr="007D70D0">
        <w:t>drie (</w:t>
      </w:r>
      <w:r w:rsidRPr="007D70D0">
        <w:t>3</w:t>
      </w:r>
      <w:r w:rsidR="000F058B" w:rsidRPr="007D70D0">
        <w:t>)</w:t>
      </w:r>
      <w:r w:rsidRPr="007D70D0">
        <w:t xml:space="preserve"> maanden</w:t>
      </w:r>
      <w:r w:rsidR="00C8269E" w:rsidRPr="007D70D0">
        <w:t>,</w:t>
      </w:r>
      <w:r w:rsidRPr="007D70D0">
        <w:t xml:space="preserve"> na aanvang van de dienstverlening</w:t>
      </w:r>
      <w:r w:rsidR="00C8269E" w:rsidRPr="007D70D0">
        <w:t>, vindt</w:t>
      </w:r>
      <w:r w:rsidRPr="007D70D0">
        <w:t xml:space="preserve"> een gezamenlijke evaluatie plaats van de scope van de dienstverlening en de wederzijds afgesproken service levels. </w:t>
      </w:r>
    </w:p>
    <w:p w14:paraId="4ED965C7" w14:textId="5941D9CC" w:rsidR="003B554C" w:rsidRPr="007D70D0" w:rsidRDefault="003B554C" w:rsidP="003B554C">
      <w:pPr>
        <w:pStyle w:val="Lijstopsomteken"/>
        <w:numPr>
          <w:ilvl w:val="0"/>
          <w:numId w:val="0"/>
        </w:numPr>
      </w:pPr>
      <w:r w:rsidRPr="007D70D0">
        <w:t xml:space="preserve">Naar aanleiding van deze evaluatie is het mogelijk dat de </w:t>
      </w:r>
      <w:r w:rsidR="001835B1" w:rsidRPr="007D70D0">
        <w:t xml:space="preserve">frequentie, </w:t>
      </w:r>
      <w:r w:rsidRPr="007D70D0">
        <w:t>scope en</w:t>
      </w:r>
      <w:r w:rsidR="006A76E0">
        <w:t xml:space="preserve"> </w:t>
      </w:r>
      <w:r w:rsidRPr="007D70D0">
        <w:t>/</w:t>
      </w:r>
      <w:r w:rsidR="006A76E0">
        <w:t xml:space="preserve"> </w:t>
      </w:r>
      <w:r w:rsidRPr="007D70D0">
        <w:t xml:space="preserve">of de </w:t>
      </w:r>
      <w:r w:rsidR="001835B1" w:rsidRPr="007D70D0">
        <w:t>KPI’s</w:t>
      </w:r>
      <w:r w:rsidRPr="007D70D0">
        <w:t xml:space="preserve"> in onderling overleg worden aangepast.</w:t>
      </w:r>
    </w:p>
    <w:p w14:paraId="052268AD" w14:textId="48A81508" w:rsidR="003B554C" w:rsidRDefault="003B554C" w:rsidP="003B554C">
      <w:pPr>
        <w:pStyle w:val="Lijstopsomteken"/>
        <w:numPr>
          <w:ilvl w:val="0"/>
          <w:numId w:val="0"/>
        </w:numPr>
      </w:pPr>
    </w:p>
    <w:p w14:paraId="14165F1C" w14:textId="12D3692A" w:rsidR="003B554C" w:rsidRPr="007D70D0" w:rsidRDefault="00B52447" w:rsidP="003B554C">
      <w:pPr>
        <w:pStyle w:val="Lijstopsomteken"/>
        <w:numPr>
          <w:ilvl w:val="0"/>
          <w:numId w:val="0"/>
        </w:numPr>
      </w:pPr>
      <w:r w:rsidRPr="00515A9B">
        <w:rPr>
          <w:shd w:val="clear" w:color="auto" w:fill="D9D9D9" w:themeFill="background1" w:themeFillShade="D9"/>
        </w:rPr>
        <w:t>&lt;</w:t>
      </w:r>
      <w:r w:rsidR="00005DE0">
        <w:rPr>
          <w:shd w:val="clear" w:color="auto" w:fill="D9D9D9" w:themeFill="background1" w:themeFillShade="D9"/>
        </w:rPr>
        <w:t>L</w:t>
      </w:r>
      <w:r w:rsidRPr="00515A9B">
        <w:rPr>
          <w:shd w:val="clear" w:color="auto" w:fill="D9D9D9" w:themeFill="background1" w:themeFillShade="D9"/>
        </w:rPr>
        <w:t>everancier&gt;</w:t>
      </w:r>
      <w:r w:rsidR="004643D4" w:rsidRPr="007D70D0">
        <w:t xml:space="preserve"> </w:t>
      </w:r>
      <w:r w:rsidR="003B554C" w:rsidRPr="007D70D0">
        <w:t>zal de volgende rapportages verzorgen</w:t>
      </w:r>
      <w:r w:rsidR="00A667E7" w:rsidRPr="007D70D0">
        <w:t xml:space="preserve"> en voldoen aan de gestelde KPI</w:t>
      </w:r>
      <w:r w:rsidR="003B554C" w:rsidRPr="007D70D0">
        <w:t>:</w:t>
      </w:r>
    </w:p>
    <w:p w14:paraId="394B79BB" w14:textId="77777777" w:rsidR="003B554C" w:rsidRPr="007D70D0" w:rsidRDefault="003B554C" w:rsidP="003B554C">
      <w:pPr>
        <w:pStyle w:val="Lijstopsomteken"/>
        <w:numPr>
          <w:ilvl w:val="0"/>
          <w:numId w:val="0"/>
        </w:numPr>
      </w:pPr>
    </w:p>
    <w:tbl>
      <w:tblPr>
        <w:tblStyle w:val="Tabelraster"/>
        <w:tblW w:w="7200" w:type="dxa"/>
        <w:tblLayout w:type="fixed"/>
        <w:tblLook w:val="04A0" w:firstRow="1" w:lastRow="0" w:firstColumn="1" w:lastColumn="0" w:noHBand="0" w:noVBand="1"/>
      </w:tblPr>
      <w:tblGrid>
        <w:gridCol w:w="1810"/>
        <w:gridCol w:w="1870"/>
        <w:gridCol w:w="2243"/>
        <w:gridCol w:w="1277"/>
      </w:tblGrid>
      <w:tr w:rsidR="003B554C" w:rsidRPr="007D70D0" w14:paraId="0AED555B" w14:textId="77777777" w:rsidTr="0001268A">
        <w:trPr>
          <w:tblHeader/>
        </w:trPr>
        <w:tc>
          <w:tcPr>
            <w:tcW w:w="1810" w:type="dxa"/>
          </w:tcPr>
          <w:p w14:paraId="1F89DC7E" w14:textId="4A2749F2" w:rsidR="003B554C" w:rsidRPr="007D70D0" w:rsidRDefault="00937782" w:rsidP="00C57C8E">
            <w:pPr>
              <w:pStyle w:val="Style19"/>
              <w:rPr>
                <w:rStyle w:val="FontStyle37"/>
                <w:b/>
              </w:rPr>
            </w:pPr>
            <w:bookmarkStart w:id="11" w:name="_Hlk511987842"/>
            <w:r w:rsidRPr="007D70D0">
              <w:rPr>
                <w:rStyle w:val="FontStyle37"/>
                <w:b/>
              </w:rPr>
              <w:t>Onderwerp</w:t>
            </w:r>
          </w:p>
        </w:tc>
        <w:tc>
          <w:tcPr>
            <w:tcW w:w="1870" w:type="dxa"/>
          </w:tcPr>
          <w:p w14:paraId="06DC9449" w14:textId="77777777" w:rsidR="003B554C" w:rsidRPr="007D70D0" w:rsidRDefault="003B554C" w:rsidP="00C57C8E">
            <w:pPr>
              <w:pStyle w:val="Style19"/>
              <w:rPr>
                <w:rStyle w:val="FontStyle37"/>
                <w:b/>
              </w:rPr>
            </w:pPr>
            <w:r w:rsidRPr="007D70D0">
              <w:rPr>
                <w:rStyle w:val="FontStyle37"/>
                <w:b/>
              </w:rPr>
              <w:t>KPI</w:t>
            </w:r>
          </w:p>
        </w:tc>
        <w:tc>
          <w:tcPr>
            <w:tcW w:w="2243" w:type="dxa"/>
          </w:tcPr>
          <w:p w14:paraId="57316512" w14:textId="76CD45B7" w:rsidR="003B554C" w:rsidRPr="007D70D0" w:rsidRDefault="003D0589" w:rsidP="00C57C8E">
            <w:pPr>
              <w:pStyle w:val="Style19"/>
              <w:rPr>
                <w:rStyle w:val="FontStyle37"/>
                <w:b/>
              </w:rPr>
            </w:pPr>
            <w:r>
              <w:rPr>
                <w:rStyle w:val="FontStyle37"/>
                <w:b/>
              </w:rPr>
              <w:t>Omschrijving / s</w:t>
            </w:r>
            <w:r w:rsidR="00937782" w:rsidRPr="007D70D0">
              <w:rPr>
                <w:rStyle w:val="FontStyle37"/>
                <w:b/>
              </w:rPr>
              <w:t>cope</w:t>
            </w:r>
          </w:p>
        </w:tc>
        <w:tc>
          <w:tcPr>
            <w:tcW w:w="1277" w:type="dxa"/>
          </w:tcPr>
          <w:p w14:paraId="1CFF585B" w14:textId="19DAEBCE" w:rsidR="003B554C" w:rsidRPr="007D70D0" w:rsidRDefault="003B554C" w:rsidP="00A667E7">
            <w:pPr>
              <w:pStyle w:val="Style19"/>
              <w:rPr>
                <w:rStyle w:val="FontStyle37"/>
                <w:b/>
              </w:rPr>
            </w:pPr>
            <w:r w:rsidRPr="007D70D0">
              <w:rPr>
                <w:rStyle w:val="FontStyle37"/>
                <w:b/>
              </w:rPr>
              <w:t>Frequentie</w:t>
            </w:r>
          </w:p>
        </w:tc>
      </w:tr>
      <w:tr w:rsidR="00307369" w:rsidRPr="007D70D0" w14:paraId="76257D2B" w14:textId="77777777" w:rsidTr="0001268A">
        <w:tc>
          <w:tcPr>
            <w:tcW w:w="1810" w:type="dxa"/>
          </w:tcPr>
          <w:p w14:paraId="37473F48" w14:textId="77777777" w:rsidR="00307369" w:rsidRPr="007D70D0" w:rsidRDefault="00307369" w:rsidP="006B5023">
            <w:pPr>
              <w:pStyle w:val="Style19"/>
              <w:rPr>
                <w:rStyle w:val="FontStyle37"/>
              </w:rPr>
            </w:pPr>
            <w:r w:rsidRPr="007D70D0">
              <w:rPr>
                <w:rStyle w:val="FontStyle37"/>
              </w:rPr>
              <w:t>Opleveren rapportage</w:t>
            </w:r>
          </w:p>
        </w:tc>
        <w:tc>
          <w:tcPr>
            <w:tcW w:w="1870" w:type="dxa"/>
          </w:tcPr>
          <w:p w14:paraId="435378FC" w14:textId="5086C64F" w:rsidR="00307369" w:rsidRPr="007D70D0" w:rsidRDefault="00307369" w:rsidP="006B5023">
            <w:pPr>
              <w:pStyle w:val="Style19"/>
              <w:rPr>
                <w:rStyle w:val="FontStyle37"/>
              </w:rPr>
            </w:pPr>
            <w:r w:rsidRPr="00715A63">
              <w:rPr>
                <w:rStyle w:val="FontStyle37"/>
              </w:rPr>
              <w:t>≤</w:t>
            </w:r>
            <w:r w:rsidR="00715A63">
              <w:rPr>
                <w:rStyle w:val="FontStyle37"/>
              </w:rPr>
              <w:t xml:space="preserve"> </w:t>
            </w:r>
            <w:r w:rsidRPr="00715A63">
              <w:rPr>
                <w:rStyle w:val="FontStyle37"/>
              </w:rPr>
              <w:t>10e werkdag van de maand</w:t>
            </w:r>
          </w:p>
        </w:tc>
        <w:tc>
          <w:tcPr>
            <w:tcW w:w="2243" w:type="dxa"/>
          </w:tcPr>
          <w:p w14:paraId="7455457E" w14:textId="401BB022" w:rsidR="00307369" w:rsidRPr="007D70D0" w:rsidRDefault="00307369" w:rsidP="00B52447">
            <w:pPr>
              <w:pStyle w:val="Style19"/>
              <w:rPr>
                <w:rStyle w:val="FontStyle37"/>
              </w:rPr>
            </w:pPr>
            <w:r w:rsidRPr="007D70D0">
              <w:rPr>
                <w:rStyle w:val="FontStyle37"/>
              </w:rPr>
              <w:t xml:space="preserve">Rapportage over </w:t>
            </w:r>
            <w:r w:rsidR="00B52447">
              <w:rPr>
                <w:rStyle w:val="FontStyle37"/>
              </w:rPr>
              <w:t xml:space="preserve">het </w:t>
            </w:r>
            <w:r w:rsidRPr="007D70D0">
              <w:rPr>
                <w:rStyle w:val="FontStyle37"/>
              </w:rPr>
              <w:t>voorgaande</w:t>
            </w:r>
            <w:r w:rsidR="00715A63">
              <w:rPr>
                <w:rStyle w:val="FontStyle37"/>
              </w:rPr>
              <w:t xml:space="preserve"> maand</w:t>
            </w:r>
          </w:p>
        </w:tc>
        <w:tc>
          <w:tcPr>
            <w:tcW w:w="1277" w:type="dxa"/>
          </w:tcPr>
          <w:p w14:paraId="0657ECD6" w14:textId="15E2A1DA" w:rsidR="00307369" w:rsidRPr="007D70D0" w:rsidRDefault="00307369" w:rsidP="00B52447">
            <w:pPr>
              <w:pStyle w:val="Style19"/>
              <w:rPr>
                <w:rStyle w:val="FontStyle37"/>
              </w:rPr>
            </w:pPr>
            <w:r w:rsidRPr="007D70D0">
              <w:rPr>
                <w:rStyle w:val="FontStyle37"/>
              </w:rPr>
              <w:t>Per</w:t>
            </w:r>
            <w:r w:rsidR="00715A63">
              <w:rPr>
                <w:rStyle w:val="FontStyle37"/>
              </w:rPr>
              <w:t xml:space="preserve"> maand</w:t>
            </w:r>
            <w:r w:rsidR="0004467F">
              <w:rPr>
                <w:rStyle w:val="FontStyle37"/>
                <w:shd w:val="clear" w:color="auto" w:fill="D9D9D9" w:themeFill="background1" w:themeFillShade="D9"/>
              </w:rPr>
              <w:t xml:space="preserve"> </w:t>
            </w:r>
          </w:p>
        </w:tc>
      </w:tr>
      <w:tr w:rsidR="00D35B63" w:rsidRPr="007D70D0" w14:paraId="783D3C24" w14:textId="77777777" w:rsidTr="0001268A">
        <w:tc>
          <w:tcPr>
            <w:tcW w:w="1810" w:type="dxa"/>
          </w:tcPr>
          <w:p w14:paraId="683F070E" w14:textId="49B13F77" w:rsidR="00D35B63" w:rsidRPr="007D70D0" w:rsidRDefault="00D35B63" w:rsidP="006B5023">
            <w:pPr>
              <w:pStyle w:val="Style19"/>
              <w:rPr>
                <w:rStyle w:val="FontStyle37"/>
              </w:rPr>
            </w:pPr>
            <w:r>
              <w:rPr>
                <w:rStyle w:val="FontStyle37"/>
              </w:rPr>
              <w:t>Incident Management</w:t>
            </w:r>
          </w:p>
        </w:tc>
        <w:tc>
          <w:tcPr>
            <w:tcW w:w="1870" w:type="dxa"/>
          </w:tcPr>
          <w:p w14:paraId="7B4703F0" w14:textId="77777777" w:rsidR="00D35B63" w:rsidRDefault="007A6160" w:rsidP="006B5023">
            <w:pPr>
              <w:pStyle w:val="Style19"/>
              <w:rPr>
                <w:rStyle w:val="FontStyle37"/>
              </w:rPr>
            </w:pPr>
            <w:r>
              <w:rPr>
                <w:rStyle w:val="FontStyle37"/>
              </w:rPr>
              <w:t>Prio 1, 2 en 3</w:t>
            </w:r>
          </w:p>
          <w:p w14:paraId="54FE96A6" w14:textId="74554573" w:rsidR="00716B50" w:rsidRPr="00715A63" w:rsidRDefault="00716B50" w:rsidP="006B5023">
            <w:pPr>
              <w:pStyle w:val="Style19"/>
              <w:rPr>
                <w:rStyle w:val="FontStyle37"/>
              </w:rPr>
            </w:pPr>
            <w:r>
              <w:rPr>
                <w:rStyle w:val="FontStyle37"/>
              </w:rPr>
              <w:t>Zie specificatie</w:t>
            </w:r>
          </w:p>
        </w:tc>
        <w:tc>
          <w:tcPr>
            <w:tcW w:w="2243" w:type="dxa"/>
          </w:tcPr>
          <w:p w14:paraId="45E65418" w14:textId="20C2056F" w:rsidR="00D35B63" w:rsidRPr="007D70D0" w:rsidRDefault="00716B50" w:rsidP="00B52447">
            <w:pPr>
              <w:pStyle w:val="Style19"/>
              <w:rPr>
                <w:rStyle w:val="FontStyle37"/>
              </w:rPr>
            </w:pPr>
            <w:r>
              <w:rPr>
                <w:rStyle w:val="FontStyle37"/>
              </w:rPr>
              <w:t>Incidenten aangemeld, opgelost, openstaand</w:t>
            </w:r>
          </w:p>
        </w:tc>
        <w:tc>
          <w:tcPr>
            <w:tcW w:w="1277" w:type="dxa"/>
          </w:tcPr>
          <w:p w14:paraId="3034E4E0" w14:textId="2BCCAC9E" w:rsidR="00D35B63" w:rsidRPr="007D70D0" w:rsidRDefault="00AF7964" w:rsidP="00B52447">
            <w:pPr>
              <w:pStyle w:val="Style19"/>
              <w:rPr>
                <w:rStyle w:val="FontStyle37"/>
              </w:rPr>
            </w:pPr>
            <w:r>
              <w:rPr>
                <w:rStyle w:val="FontStyle37"/>
              </w:rPr>
              <w:t>Per maand</w:t>
            </w:r>
          </w:p>
        </w:tc>
      </w:tr>
      <w:tr w:rsidR="007214F0" w:rsidRPr="007D70D0" w14:paraId="2FE2A5AA" w14:textId="77777777" w:rsidTr="0001268A">
        <w:tc>
          <w:tcPr>
            <w:tcW w:w="1810" w:type="dxa"/>
          </w:tcPr>
          <w:p w14:paraId="03FFC941" w14:textId="40BAAEE6" w:rsidR="007214F0" w:rsidRPr="005807A9" w:rsidRDefault="007214F0" w:rsidP="007214F0">
            <w:pPr>
              <w:pStyle w:val="Style19"/>
              <w:rPr>
                <w:rStyle w:val="FontStyle37"/>
              </w:rPr>
            </w:pPr>
            <w:r w:rsidRPr="005807A9">
              <w:rPr>
                <w:rStyle w:val="FontStyle37"/>
              </w:rPr>
              <w:t>Wijzigingen/catalogus</w:t>
            </w:r>
          </w:p>
        </w:tc>
        <w:tc>
          <w:tcPr>
            <w:tcW w:w="1870" w:type="dxa"/>
          </w:tcPr>
          <w:p w14:paraId="06D86B9A" w14:textId="54D475DC" w:rsidR="007214F0" w:rsidRPr="005807A9" w:rsidRDefault="007214F0" w:rsidP="007214F0">
            <w:pPr>
              <w:pStyle w:val="Style19"/>
              <w:rPr>
                <w:rStyle w:val="FontStyle37"/>
              </w:rPr>
            </w:pPr>
            <w:r w:rsidRPr="005807A9">
              <w:rPr>
                <w:rStyle w:val="FontStyle37"/>
              </w:rPr>
              <w:t>2 maanden.</w:t>
            </w:r>
          </w:p>
        </w:tc>
        <w:tc>
          <w:tcPr>
            <w:tcW w:w="2243" w:type="dxa"/>
          </w:tcPr>
          <w:p w14:paraId="37A4B422" w14:textId="75BA5D9F" w:rsidR="007214F0" w:rsidRPr="005807A9" w:rsidRDefault="007214F0" w:rsidP="007214F0">
            <w:pPr>
              <w:pStyle w:val="Style19"/>
              <w:rPr>
                <w:rStyle w:val="FontStyle37"/>
              </w:rPr>
            </w:pPr>
            <w:r w:rsidRPr="005807A9">
              <w:rPr>
                <w:rStyle w:val="FontStyle37"/>
              </w:rPr>
              <w:t>2 maanden vóór end-of-life van device type een signaal richting Gemeente Eindhoven inclusief voorstel voor vervangend type.</w:t>
            </w:r>
          </w:p>
        </w:tc>
        <w:tc>
          <w:tcPr>
            <w:tcW w:w="1277" w:type="dxa"/>
          </w:tcPr>
          <w:p w14:paraId="449F573D" w14:textId="09A6A1C3" w:rsidR="007214F0" w:rsidRPr="005807A9" w:rsidRDefault="007214F0" w:rsidP="007214F0">
            <w:pPr>
              <w:pStyle w:val="Style19"/>
              <w:rPr>
                <w:rStyle w:val="FontStyle37"/>
              </w:rPr>
            </w:pPr>
            <w:r w:rsidRPr="005807A9">
              <w:rPr>
                <w:rStyle w:val="FontStyle37"/>
              </w:rPr>
              <w:t>Per maand</w:t>
            </w:r>
          </w:p>
        </w:tc>
      </w:tr>
      <w:tr w:rsidR="007214F0" w:rsidRPr="007D70D0" w14:paraId="1C195895" w14:textId="77777777" w:rsidTr="0001268A">
        <w:tc>
          <w:tcPr>
            <w:tcW w:w="1810" w:type="dxa"/>
          </w:tcPr>
          <w:p w14:paraId="3C1D4EBF" w14:textId="2D61FADB" w:rsidR="007214F0" w:rsidRPr="007D70D0" w:rsidRDefault="007214F0" w:rsidP="007214F0">
            <w:pPr>
              <w:pStyle w:val="Style19"/>
              <w:rPr>
                <w:rStyle w:val="FontStyle37"/>
              </w:rPr>
            </w:pPr>
            <w:r>
              <w:rPr>
                <w:rStyle w:val="FontStyle37"/>
              </w:rPr>
              <w:t xml:space="preserve">Servicedesk </w:t>
            </w:r>
            <w:r w:rsidRPr="0004467F">
              <w:rPr>
                <w:sz w:val="16"/>
                <w:szCs w:val="16"/>
                <w:shd w:val="clear" w:color="auto" w:fill="D9D9D9" w:themeFill="background1" w:themeFillShade="D9"/>
              </w:rPr>
              <w:t>&lt;leverancier&gt;</w:t>
            </w:r>
          </w:p>
        </w:tc>
        <w:tc>
          <w:tcPr>
            <w:tcW w:w="1870" w:type="dxa"/>
          </w:tcPr>
          <w:p w14:paraId="301BF8E7" w14:textId="10456472" w:rsidR="007214F0" w:rsidRDefault="007214F0" w:rsidP="007214F0">
            <w:pPr>
              <w:pStyle w:val="Style19"/>
              <w:rPr>
                <w:rStyle w:val="FontStyle37"/>
              </w:rPr>
            </w:pPr>
            <w:r w:rsidRPr="007D70D0">
              <w:rPr>
                <w:rStyle w:val="FontStyle37"/>
              </w:rPr>
              <w:t xml:space="preserve">100% binnen </w:t>
            </w:r>
            <w:r w:rsidRPr="006A76E0">
              <w:rPr>
                <w:rStyle w:val="FontStyle37"/>
              </w:rPr>
              <w:t>werkdagen</w:t>
            </w:r>
            <w:r w:rsidRPr="007D70D0">
              <w:rPr>
                <w:rStyle w:val="FontStyle37"/>
              </w:rPr>
              <w:t xml:space="preserve"> tussen </w:t>
            </w:r>
            <w:r w:rsidRPr="003D3DC1">
              <w:rPr>
                <w:rStyle w:val="FontStyle37"/>
              </w:rPr>
              <w:t>07.30 uur en 17:30 uur</w:t>
            </w:r>
          </w:p>
          <w:p w14:paraId="4B62DB5D" w14:textId="3C287FB9" w:rsidR="007214F0" w:rsidRPr="007D70D0" w:rsidRDefault="007214F0" w:rsidP="007214F0">
            <w:pPr>
              <w:pStyle w:val="Style19"/>
              <w:rPr>
                <w:rStyle w:val="FontStyle37"/>
              </w:rPr>
            </w:pPr>
            <w:r>
              <w:rPr>
                <w:rStyle w:val="FontStyle37"/>
              </w:rPr>
              <w:t>Maximale wachttijd van 5 minuten</w:t>
            </w:r>
            <w:r w:rsidRPr="0004467F">
              <w:rPr>
                <w:rStyle w:val="FontStyle37"/>
              </w:rPr>
              <w:t>.</w:t>
            </w:r>
          </w:p>
        </w:tc>
        <w:tc>
          <w:tcPr>
            <w:tcW w:w="2243" w:type="dxa"/>
          </w:tcPr>
          <w:p w14:paraId="52FE54EF" w14:textId="1E03CBB0" w:rsidR="007214F0" w:rsidRPr="0004467F" w:rsidRDefault="007214F0" w:rsidP="007214F0">
            <w:pPr>
              <w:pStyle w:val="Style19"/>
              <w:rPr>
                <w:rStyle w:val="FontStyle37"/>
              </w:rPr>
            </w:pPr>
            <w:r w:rsidRPr="0004467F">
              <w:rPr>
                <w:rStyle w:val="FontStyle37"/>
              </w:rPr>
              <w:t>Telefonisch bereikbaar tijdens service window</w:t>
            </w:r>
          </w:p>
          <w:p w14:paraId="2A8660CB" w14:textId="77777777" w:rsidR="007214F0" w:rsidRPr="007D70D0" w:rsidRDefault="007214F0" w:rsidP="007214F0">
            <w:pPr>
              <w:pStyle w:val="Style19"/>
              <w:rPr>
                <w:rStyle w:val="FontStyle37"/>
              </w:rPr>
            </w:pPr>
          </w:p>
        </w:tc>
        <w:tc>
          <w:tcPr>
            <w:tcW w:w="1277" w:type="dxa"/>
          </w:tcPr>
          <w:p w14:paraId="003C15B4" w14:textId="0085D913" w:rsidR="007214F0" w:rsidRPr="007D70D0" w:rsidRDefault="007214F0" w:rsidP="007214F0">
            <w:pPr>
              <w:pStyle w:val="Style19"/>
              <w:rPr>
                <w:rStyle w:val="FontStyle37"/>
              </w:rPr>
            </w:pPr>
            <w:r w:rsidRPr="007D70D0">
              <w:rPr>
                <w:rStyle w:val="FontStyle37"/>
              </w:rPr>
              <w:t>Per</w:t>
            </w:r>
            <w:r>
              <w:rPr>
                <w:rStyle w:val="FontStyle37"/>
              </w:rPr>
              <w:t xml:space="preserve"> maand</w:t>
            </w:r>
          </w:p>
        </w:tc>
      </w:tr>
      <w:tr w:rsidR="007214F0" w:rsidRPr="007D70D0" w14:paraId="4C2D2544" w14:textId="77777777" w:rsidTr="0001268A">
        <w:tc>
          <w:tcPr>
            <w:tcW w:w="1810" w:type="dxa"/>
          </w:tcPr>
          <w:p w14:paraId="36927411" w14:textId="4E6CE68C" w:rsidR="007214F0" w:rsidRDefault="008D69AE" w:rsidP="007214F0">
            <w:pPr>
              <w:pStyle w:val="Style19"/>
              <w:rPr>
                <w:rStyle w:val="FontStyle37"/>
              </w:rPr>
            </w:pPr>
            <w:r>
              <w:rPr>
                <w:rStyle w:val="FontStyle37"/>
              </w:rPr>
              <w:t xml:space="preserve">Beschikbaarheid </w:t>
            </w:r>
            <w:r w:rsidR="007214F0">
              <w:rPr>
                <w:rStyle w:val="FontStyle37"/>
              </w:rPr>
              <w:t>Webporta</w:t>
            </w:r>
            <w:r w:rsidR="000A6C42">
              <w:rPr>
                <w:rStyle w:val="FontStyle37"/>
              </w:rPr>
              <w:t>a</w:t>
            </w:r>
            <w:r w:rsidR="007214F0">
              <w:rPr>
                <w:rStyle w:val="FontStyle37"/>
              </w:rPr>
              <w:t>l</w:t>
            </w:r>
          </w:p>
          <w:p w14:paraId="488455B0" w14:textId="502812AF" w:rsidR="008D69AE" w:rsidRDefault="00394FEF" w:rsidP="007214F0">
            <w:pPr>
              <w:pStyle w:val="Style19"/>
              <w:rPr>
                <w:rStyle w:val="FontStyle37"/>
              </w:rPr>
            </w:pPr>
            <w:r>
              <w:rPr>
                <w:rStyle w:val="FontStyle37"/>
              </w:rPr>
              <w:t>Levering</w:t>
            </w:r>
            <w:r w:rsidR="008D69AE">
              <w:rPr>
                <w:rStyle w:val="FontStyle37"/>
              </w:rPr>
              <w:t>overzicht</w:t>
            </w:r>
          </w:p>
        </w:tc>
        <w:tc>
          <w:tcPr>
            <w:tcW w:w="1870" w:type="dxa"/>
          </w:tcPr>
          <w:p w14:paraId="396821D1" w14:textId="77777777" w:rsidR="004F1789" w:rsidRDefault="007214F0" w:rsidP="007214F0">
            <w:pPr>
              <w:pStyle w:val="Style19"/>
              <w:rPr>
                <w:rStyle w:val="FontStyle37"/>
              </w:rPr>
            </w:pPr>
            <w:r>
              <w:rPr>
                <w:rStyle w:val="FontStyle37"/>
              </w:rPr>
              <w:t>24/7 beschikbaar</w:t>
            </w:r>
            <w:r w:rsidR="004F1789">
              <w:rPr>
                <w:rStyle w:val="FontStyle37"/>
              </w:rPr>
              <w:br/>
              <w:t>99,5%</w:t>
            </w:r>
          </w:p>
          <w:p w14:paraId="17D8250B" w14:textId="57A6A794" w:rsidR="004F1789" w:rsidRDefault="00394FEF" w:rsidP="007214F0">
            <w:pPr>
              <w:pStyle w:val="Style19"/>
              <w:rPr>
                <w:rStyle w:val="FontStyle37"/>
              </w:rPr>
            </w:pPr>
            <w:r>
              <w:rPr>
                <w:rStyle w:val="FontStyle37"/>
              </w:rPr>
              <w:t>Levering bi</w:t>
            </w:r>
            <w:r w:rsidR="00637370">
              <w:rPr>
                <w:rStyle w:val="FontStyle37"/>
              </w:rPr>
              <w:t xml:space="preserve">nnen </w:t>
            </w:r>
            <w:r>
              <w:rPr>
                <w:rStyle w:val="FontStyle37"/>
              </w:rPr>
              <w:t xml:space="preserve">5 werkdagen </w:t>
            </w:r>
          </w:p>
        </w:tc>
        <w:tc>
          <w:tcPr>
            <w:tcW w:w="2243" w:type="dxa"/>
          </w:tcPr>
          <w:p w14:paraId="11D8AF90" w14:textId="5B140B1A" w:rsidR="007214F0" w:rsidRDefault="007214F0" w:rsidP="007214F0">
            <w:pPr>
              <w:pStyle w:val="Style19"/>
              <w:rPr>
                <w:rStyle w:val="FontStyle37"/>
              </w:rPr>
            </w:pPr>
            <w:r>
              <w:rPr>
                <w:rStyle w:val="FontStyle37"/>
              </w:rPr>
              <w:t xml:space="preserve">Beschikbaarheid van </w:t>
            </w:r>
            <w:r w:rsidR="000A6C42">
              <w:rPr>
                <w:rStyle w:val="FontStyle37"/>
              </w:rPr>
              <w:t>het</w:t>
            </w:r>
            <w:r>
              <w:rPr>
                <w:rStyle w:val="FontStyle37"/>
              </w:rPr>
              <w:t xml:space="preserve"> webporta</w:t>
            </w:r>
            <w:r w:rsidR="000A6C42">
              <w:rPr>
                <w:rStyle w:val="FontStyle37"/>
              </w:rPr>
              <w:t>a</w:t>
            </w:r>
            <w:r>
              <w:rPr>
                <w:rStyle w:val="FontStyle37"/>
              </w:rPr>
              <w:t xml:space="preserve">l </w:t>
            </w:r>
          </w:p>
          <w:p w14:paraId="5A11E43F" w14:textId="04F69B19" w:rsidR="0051530E" w:rsidRPr="0004467F" w:rsidRDefault="00D15BDD" w:rsidP="00D15BDD">
            <w:pPr>
              <w:pStyle w:val="Style19"/>
              <w:rPr>
                <w:rStyle w:val="FontStyle37"/>
              </w:rPr>
            </w:pPr>
            <w:r w:rsidRPr="00D15BDD">
              <w:rPr>
                <w:rStyle w:val="FontStyle37"/>
              </w:rPr>
              <w:t>bestellingen worden binnen 5 werkdagen na bestelling afgeleverd op het afgesproken adres van Gemeente Eindhoven.</w:t>
            </w:r>
          </w:p>
        </w:tc>
        <w:tc>
          <w:tcPr>
            <w:tcW w:w="1277" w:type="dxa"/>
          </w:tcPr>
          <w:p w14:paraId="7B6E2923" w14:textId="73296438" w:rsidR="007214F0" w:rsidRPr="007D70D0" w:rsidRDefault="007214F0" w:rsidP="007214F0">
            <w:pPr>
              <w:pStyle w:val="Style19"/>
              <w:rPr>
                <w:rStyle w:val="FontStyle37"/>
              </w:rPr>
            </w:pPr>
            <w:r>
              <w:rPr>
                <w:rStyle w:val="FontStyle37"/>
              </w:rPr>
              <w:t>Per maand</w:t>
            </w:r>
          </w:p>
        </w:tc>
      </w:tr>
      <w:tr w:rsidR="008622CE" w:rsidRPr="007D70D0" w14:paraId="68CAC218" w14:textId="77777777" w:rsidTr="0001268A">
        <w:tc>
          <w:tcPr>
            <w:tcW w:w="1810" w:type="dxa"/>
          </w:tcPr>
          <w:p w14:paraId="650C45E1" w14:textId="02429D8B" w:rsidR="008622CE" w:rsidRDefault="008622CE" w:rsidP="008622CE">
            <w:pPr>
              <w:pStyle w:val="Style19"/>
              <w:rPr>
                <w:rStyle w:val="FontStyle37"/>
              </w:rPr>
            </w:pPr>
            <w:r>
              <w:rPr>
                <w:rStyle w:val="FontStyle37"/>
              </w:rPr>
              <w:t>Spoedleveringen</w:t>
            </w:r>
          </w:p>
        </w:tc>
        <w:tc>
          <w:tcPr>
            <w:tcW w:w="1870" w:type="dxa"/>
          </w:tcPr>
          <w:p w14:paraId="22E1BDC7" w14:textId="7563F199" w:rsidR="008622CE" w:rsidRDefault="008622CE" w:rsidP="008622CE">
            <w:pPr>
              <w:pStyle w:val="Style19"/>
              <w:rPr>
                <w:rStyle w:val="FontStyle37"/>
              </w:rPr>
            </w:pPr>
            <w:r>
              <w:rPr>
                <w:rStyle w:val="FontStyle37"/>
              </w:rPr>
              <w:t>&lt;1 werkdag na bestelling</w:t>
            </w:r>
          </w:p>
        </w:tc>
        <w:tc>
          <w:tcPr>
            <w:tcW w:w="2243" w:type="dxa"/>
          </w:tcPr>
          <w:p w14:paraId="493A4A7E" w14:textId="49E566EB" w:rsidR="008622CE" w:rsidRDefault="008622CE" w:rsidP="008622CE">
            <w:pPr>
              <w:pStyle w:val="Style19"/>
              <w:rPr>
                <w:rStyle w:val="FontStyle37"/>
              </w:rPr>
            </w:pPr>
            <w:r>
              <w:rPr>
                <w:rStyle w:val="FontStyle37"/>
              </w:rPr>
              <w:t>Vóór 12:00 bestel</w:t>
            </w:r>
            <w:r w:rsidR="00577B3F">
              <w:rPr>
                <w:rStyle w:val="FontStyle37"/>
              </w:rPr>
              <w:t>d</w:t>
            </w:r>
            <w:r>
              <w:rPr>
                <w:rStyle w:val="FontStyle37"/>
              </w:rPr>
              <w:t>, volgende werkdag afgeleverd</w:t>
            </w:r>
          </w:p>
        </w:tc>
        <w:tc>
          <w:tcPr>
            <w:tcW w:w="1277" w:type="dxa"/>
          </w:tcPr>
          <w:p w14:paraId="5C489D63" w14:textId="0F4FA841" w:rsidR="008622CE" w:rsidRDefault="008622CE" w:rsidP="008622CE">
            <w:pPr>
              <w:pStyle w:val="Style19"/>
              <w:rPr>
                <w:rStyle w:val="FontStyle37"/>
              </w:rPr>
            </w:pPr>
            <w:r>
              <w:rPr>
                <w:rStyle w:val="FontStyle37"/>
              </w:rPr>
              <w:t>Per maand</w:t>
            </w:r>
          </w:p>
        </w:tc>
      </w:tr>
      <w:tr w:rsidR="008622CE" w:rsidRPr="007D70D0" w14:paraId="4E8C15B0" w14:textId="77777777" w:rsidTr="0001268A">
        <w:tc>
          <w:tcPr>
            <w:tcW w:w="1810" w:type="dxa"/>
          </w:tcPr>
          <w:p w14:paraId="6CC85315" w14:textId="091DB13C" w:rsidR="008622CE" w:rsidRPr="007D70D0" w:rsidRDefault="008622CE" w:rsidP="008622CE">
            <w:pPr>
              <w:pStyle w:val="paragraph"/>
              <w:spacing w:before="0" w:beforeAutospacing="0" w:after="0" w:afterAutospacing="0"/>
              <w:textAlignment w:val="baseline"/>
              <w:rPr>
                <w:rStyle w:val="FontStyle37"/>
              </w:rPr>
            </w:pPr>
            <w:r>
              <w:rPr>
                <w:rStyle w:val="FontStyle37"/>
              </w:rPr>
              <w:t>Re</w:t>
            </w:r>
            <w:r w:rsidR="00DA2572">
              <w:rPr>
                <w:rStyle w:val="FontStyle37"/>
              </w:rPr>
              <w:t>p</w:t>
            </w:r>
            <w:r>
              <w:rPr>
                <w:rStyle w:val="FontStyle37"/>
              </w:rPr>
              <w:t xml:space="preserve">araties  </w:t>
            </w:r>
          </w:p>
        </w:tc>
        <w:tc>
          <w:tcPr>
            <w:tcW w:w="1870" w:type="dxa"/>
          </w:tcPr>
          <w:p w14:paraId="5C283826" w14:textId="28989F1D" w:rsidR="008622CE" w:rsidRDefault="008622CE" w:rsidP="008622CE">
            <w:pPr>
              <w:pStyle w:val="Style19"/>
              <w:rPr>
                <w:rStyle w:val="FontStyle37"/>
              </w:rPr>
            </w:pPr>
            <w:r>
              <w:rPr>
                <w:rStyle w:val="FontStyle37"/>
              </w:rPr>
              <w:t>Binnen garantie 5 werkdagen na aanmelding gerepareerd</w:t>
            </w:r>
          </w:p>
        </w:tc>
        <w:tc>
          <w:tcPr>
            <w:tcW w:w="2243" w:type="dxa"/>
          </w:tcPr>
          <w:p w14:paraId="0DFEFCD3" w14:textId="05D30DC2" w:rsidR="008622CE" w:rsidRDefault="008622CE" w:rsidP="008622CE">
            <w:pPr>
              <w:pStyle w:val="paragraph"/>
              <w:spacing w:before="0" w:beforeAutospacing="0" w:after="0" w:afterAutospacing="0"/>
              <w:textAlignment w:val="baseline"/>
              <w:rPr>
                <w:rStyle w:val="FontStyle37"/>
              </w:rPr>
            </w:pPr>
            <w:r>
              <w:rPr>
                <w:rStyle w:val="FontStyle37"/>
              </w:rPr>
              <w:t>Overzicht van reparaties</w:t>
            </w:r>
          </w:p>
        </w:tc>
        <w:tc>
          <w:tcPr>
            <w:tcW w:w="1277" w:type="dxa"/>
          </w:tcPr>
          <w:p w14:paraId="0A35D72A" w14:textId="6328610E" w:rsidR="008622CE" w:rsidRPr="007D70D0" w:rsidRDefault="008622CE" w:rsidP="008622CE">
            <w:pPr>
              <w:pStyle w:val="Style19"/>
              <w:rPr>
                <w:rStyle w:val="FontStyle37"/>
              </w:rPr>
            </w:pPr>
            <w:r>
              <w:rPr>
                <w:rStyle w:val="FontStyle37"/>
              </w:rPr>
              <w:t>Per maand</w:t>
            </w:r>
          </w:p>
        </w:tc>
      </w:tr>
      <w:tr w:rsidR="008622CE" w:rsidRPr="007D70D0" w14:paraId="49C51909" w14:textId="77777777" w:rsidTr="0001268A">
        <w:tc>
          <w:tcPr>
            <w:tcW w:w="1810" w:type="dxa"/>
          </w:tcPr>
          <w:p w14:paraId="090F405D" w14:textId="54AB6141" w:rsidR="008622CE" w:rsidRPr="005807A9" w:rsidRDefault="008622CE" w:rsidP="008622CE">
            <w:pPr>
              <w:pStyle w:val="Style19"/>
              <w:rPr>
                <w:rStyle w:val="FontStyle37"/>
              </w:rPr>
            </w:pPr>
            <w:r w:rsidRPr="005807A9">
              <w:rPr>
                <w:rStyle w:val="FontStyle37"/>
              </w:rPr>
              <w:t>Dead-On-Arrival</w:t>
            </w:r>
          </w:p>
        </w:tc>
        <w:tc>
          <w:tcPr>
            <w:tcW w:w="1870" w:type="dxa"/>
          </w:tcPr>
          <w:p w14:paraId="2924F6E5" w14:textId="31DE27EE" w:rsidR="008622CE" w:rsidRPr="005807A9" w:rsidRDefault="008622CE" w:rsidP="008622CE">
            <w:pPr>
              <w:pStyle w:val="Style19"/>
              <w:rPr>
                <w:rStyle w:val="FontStyle37"/>
              </w:rPr>
            </w:pPr>
            <w:r w:rsidRPr="005807A9">
              <w:rPr>
                <w:rStyle w:val="FontStyle37"/>
              </w:rPr>
              <w:t xml:space="preserve">Aanmelding </w:t>
            </w:r>
            <w:r w:rsidR="0039216B">
              <w:rPr>
                <w:rStyle w:val="FontStyle37"/>
              </w:rPr>
              <w:t xml:space="preserve">na </w:t>
            </w:r>
            <w:r w:rsidR="00E57712">
              <w:rPr>
                <w:rStyle w:val="FontStyle37"/>
              </w:rPr>
              <w:t>constatering</w:t>
            </w:r>
            <w:r w:rsidRPr="005807A9">
              <w:rPr>
                <w:rStyle w:val="FontStyle37"/>
              </w:rPr>
              <w:t xml:space="preserve"> en reparatie binnen 5 werkdagen</w:t>
            </w:r>
          </w:p>
        </w:tc>
        <w:tc>
          <w:tcPr>
            <w:tcW w:w="2243" w:type="dxa"/>
          </w:tcPr>
          <w:p w14:paraId="0A207122" w14:textId="3B8B5D67" w:rsidR="008622CE" w:rsidRPr="005807A9" w:rsidRDefault="008622CE" w:rsidP="008622CE">
            <w:pPr>
              <w:pStyle w:val="paragraph"/>
              <w:spacing w:before="0" w:beforeAutospacing="0" w:after="0" w:afterAutospacing="0"/>
              <w:textAlignment w:val="baseline"/>
              <w:rPr>
                <w:rStyle w:val="FontStyle37"/>
              </w:rPr>
            </w:pPr>
            <w:r w:rsidRPr="005807A9">
              <w:rPr>
                <w:rStyle w:val="FontStyle37"/>
              </w:rPr>
              <w:t>Overzicht</w:t>
            </w:r>
          </w:p>
        </w:tc>
        <w:tc>
          <w:tcPr>
            <w:tcW w:w="1277" w:type="dxa"/>
          </w:tcPr>
          <w:p w14:paraId="19A0D2D6" w14:textId="3DE5792C" w:rsidR="008622CE" w:rsidRPr="005807A9" w:rsidRDefault="008622CE" w:rsidP="008622CE">
            <w:pPr>
              <w:pStyle w:val="Style19"/>
              <w:rPr>
                <w:rStyle w:val="FontStyle37"/>
              </w:rPr>
            </w:pPr>
            <w:r w:rsidRPr="005807A9">
              <w:rPr>
                <w:rStyle w:val="FontStyle37"/>
              </w:rPr>
              <w:t>Per maand</w:t>
            </w:r>
          </w:p>
        </w:tc>
      </w:tr>
      <w:tr w:rsidR="008622CE" w:rsidRPr="007D70D0" w14:paraId="59A28D10" w14:textId="77777777" w:rsidTr="0001268A">
        <w:tc>
          <w:tcPr>
            <w:tcW w:w="1810" w:type="dxa"/>
          </w:tcPr>
          <w:p w14:paraId="4A05168F" w14:textId="17171C3A" w:rsidR="008622CE" w:rsidRDefault="00C17CBF" w:rsidP="008622CE">
            <w:pPr>
              <w:pStyle w:val="Style19"/>
              <w:rPr>
                <w:rStyle w:val="FontStyle37"/>
              </w:rPr>
            </w:pPr>
            <w:r>
              <w:rPr>
                <w:rStyle w:val="FontStyle37"/>
              </w:rPr>
              <w:lastRenderedPageBreak/>
              <w:t>Inhoud CMDB</w:t>
            </w:r>
          </w:p>
        </w:tc>
        <w:tc>
          <w:tcPr>
            <w:tcW w:w="1870" w:type="dxa"/>
          </w:tcPr>
          <w:p w14:paraId="403F5932" w14:textId="2277DFBC" w:rsidR="008622CE" w:rsidRPr="00CC27EF" w:rsidRDefault="00D971EA" w:rsidP="008622CE">
            <w:pPr>
              <w:pStyle w:val="Style19"/>
              <w:rPr>
                <w:rStyle w:val="FontStyle37"/>
              </w:rPr>
            </w:pPr>
            <w:r>
              <w:rPr>
                <w:rStyle w:val="FontStyle37"/>
              </w:rPr>
              <w:t>On demand</w:t>
            </w:r>
          </w:p>
        </w:tc>
        <w:tc>
          <w:tcPr>
            <w:tcW w:w="2243" w:type="dxa"/>
          </w:tcPr>
          <w:p w14:paraId="594DA68F" w14:textId="036944B5" w:rsidR="008622CE" w:rsidRPr="00CC27EF" w:rsidRDefault="00C4511D" w:rsidP="008622CE">
            <w:pPr>
              <w:pStyle w:val="paragraph"/>
              <w:spacing w:before="0" w:beforeAutospacing="0" w:after="0" w:afterAutospacing="0"/>
              <w:textAlignment w:val="baseline"/>
              <w:rPr>
                <w:rStyle w:val="FontStyle37"/>
              </w:rPr>
            </w:pPr>
            <w:r>
              <w:rPr>
                <w:rStyle w:val="FontStyle37"/>
              </w:rPr>
              <w:t>Gespecificeerd overzicht van CMDB</w:t>
            </w:r>
          </w:p>
        </w:tc>
        <w:tc>
          <w:tcPr>
            <w:tcW w:w="1277" w:type="dxa"/>
          </w:tcPr>
          <w:p w14:paraId="12FB9C29" w14:textId="6C196DD0" w:rsidR="00772EDF" w:rsidRDefault="00772EDF" w:rsidP="008622CE">
            <w:pPr>
              <w:pStyle w:val="Style19"/>
              <w:rPr>
                <w:rStyle w:val="FontStyle37"/>
              </w:rPr>
            </w:pPr>
            <w:r>
              <w:rPr>
                <w:rStyle w:val="FontStyle37"/>
              </w:rPr>
              <w:t xml:space="preserve">Per maand en </w:t>
            </w:r>
            <w:r w:rsidR="000B2574">
              <w:rPr>
                <w:rStyle w:val="FontStyle37"/>
              </w:rPr>
              <w:t>On demand</w:t>
            </w:r>
          </w:p>
        </w:tc>
      </w:tr>
      <w:bookmarkEnd w:id="11"/>
    </w:tbl>
    <w:p w14:paraId="174BA2AF" w14:textId="015DB7CB" w:rsidR="00B05CB0" w:rsidRDefault="00B05CB0" w:rsidP="003B554C">
      <w:pPr>
        <w:pStyle w:val="Lijstopsomteken"/>
        <w:numPr>
          <w:ilvl w:val="0"/>
          <w:numId w:val="0"/>
        </w:numPr>
      </w:pPr>
    </w:p>
    <w:p w14:paraId="03608D27" w14:textId="6947A3AF" w:rsidR="001957D7" w:rsidRDefault="001957D7" w:rsidP="003B554C">
      <w:pPr>
        <w:pStyle w:val="Lijstopsomteken"/>
        <w:numPr>
          <w:ilvl w:val="0"/>
          <w:numId w:val="0"/>
        </w:numPr>
      </w:pPr>
      <w:r>
        <w:t xml:space="preserve">Incident </w:t>
      </w:r>
      <w:r w:rsidR="00261048">
        <w:t>specificatie</w:t>
      </w:r>
      <w:r>
        <w:t>:</w:t>
      </w:r>
    </w:p>
    <w:tbl>
      <w:tblPr>
        <w:tblStyle w:val="Tabelraster"/>
        <w:tblW w:w="0" w:type="auto"/>
        <w:tblLook w:val="04A0" w:firstRow="1" w:lastRow="0" w:firstColumn="1" w:lastColumn="0" w:noHBand="0" w:noVBand="1"/>
      </w:tblPr>
      <w:tblGrid>
        <w:gridCol w:w="1980"/>
        <w:gridCol w:w="2520"/>
      </w:tblGrid>
      <w:tr w:rsidR="006301B6" w:rsidRPr="00275889" w14:paraId="6A6BABEA" w14:textId="77777777" w:rsidTr="006301B6">
        <w:trPr>
          <w:trHeight w:val="692"/>
        </w:trPr>
        <w:tc>
          <w:tcPr>
            <w:tcW w:w="1980" w:type="dxa"/>
          </w:tcPr>
          <w:p w14:paraId="2FFE140D" w14:textId="44C0A4B7" w:rsidR="006301B6" w:rsidRPr="00275889" w:rsidRDefault="006301B6" w:rsidP="003B554C">
            <w:pPr>
              <w:pStyle w:val="Lijstopsomteken"/>
              <w:numPr>
                <w:ilvl w:val="0"/>
                <w:numId w:val="0"/>
              </w:numPr>
              <w:rPr>
                <w:sz w:val="14"/>
                <w:szCs w:val="16"/>
              </w:rPr>
            </w:pPr>
            <w:r w:rsidRPr="00275889">
              <w:rPr>
                <w:sz w:val="14"/>
                <w:szCs w:val="16"/>
              </w:rPr>
              <w:t>Prio 1</w:t>
            </w:r>
          </w:p>
        </w:tc>
        <w:tc>
          <w:tcPr>
            <w:tcW w:w="2520" w:type="dxa"/>
          </w:tcPr>
          <w:p w14:paraId="1DA80D99" w14:textId="26F2C824" w:rsidR="006301B6" w:rsidRPr="00275889" w:rsidRDefault="006301B6" w:rsidP="006301B6">
            <w:pPr>
              <w:pStyle w:val="Style19"/>
              <w:rPr>
                <w:rStyle w:val="FontStyle37"/>
                <w:sz w:val="14"/>
              </w:rPr>
            </w:pPr>
            <w:r w:rsidRPr="00275889">
              <w:rPr>
                <w:rStyle w:val="FontStyle37"/>
                <w:sz w:val="14"/>
              </w:rPr>
              <w:t>Responsetijd &lt;15 min</w:t>
            </w:r>
          </w:p>
          <w:p w14:paraId="5134E34E" w14:textId="43C8CC48" w:rsidR="006301B6" w:rsidRPr="00275889" w:rsidRDefault="006301B6" w:rsidP="00606998">
            <w:pPr>
              <w:pStyle w:val="Style19"/>
              <w:rPr>
                <w:rStyle w:val="FontStyle37"/>
                <w:sz w:val="14"/>
              </w:rPr>
            </w:pPr>
            <w:r w:rsidRPr="00275889">
              <w:rPr>
                <w:rStyle w:val="FontStyle37"/>
                <w:sz w:val="14"/>
              </w:rPr>
              <w:t>≥90% opgelost ≥ volgende werkdag</w:t>
            </w:r>
          </w:p>
          <w:p w14:paraId="41540B18" w14:textId="02277499" w:rsidR="006301B6" w:rsidRPr="00275889" w:rsidRDefault="006301B6" w:rsidP="006301B6">
            <w:pPr>
              <w:pStyle w:val="Style19"/>
              <w:rPr>
                <w:sz w:val="14"/>
                <w:szCs w:val="16"/>
              </w:rPr>
            </w:pPr>
            <w:r w:rsidRPr="00275889">
              <w:rPr>
                <w:rStyle w:val="FontStyle37"/>
                <w:sz w:val="14"/>
              </w:rPr>
              <w:t>100% opgelost &lt;5 werkdagen</w:t>
            </w:r>
          </w:p>
        </w:tc>
      </w:tr>
      <w:tr w:rsidR="006301B6" w:rsidRPr="00275889" w14:paraId="1C62DB09" w14:textId="77777777" w:rsidTr="006301B6">
        <w:trPr>
          <w:trHeight w:val="684"/>
        </w:trPr>
        <w:tc>
          <w:tcPr>
            <w:tcW w:w="1980" w:type="dxa"/>
          </w:tcPr>
          <w:p w14:paraId="3FAF2F9C" w14:textId="61D2E475" w:rsidR="006301B6" w:rsidRPr="00275889" w:rsidRDefault="006301B6" w:rsidP="003B554C">
            <w:pPr>
              <w:pStyle w:val="Lijstopsomteken"/>
              <w:numPr>
                <w:ilvl w:val="0"/>
                <w:numId w:val="0"/>
              </w:numPr>
              <w:rPr>
                <w:sz w:val="14"/>
                <w:szCs w:val="16"/>
              </w:rPr>
            </w:pPr>
            <w:r w:rsidRPr="00275889">
              <w:rPr>
                <w:sz w:val="14"/>
                <w:szCs w:val="16"/>
              </w:rPr>
              <w:t>Prio 2</w:t>
            </w:r>
          </w:p>
        </w:tc>
        <w:tc>
          <w:tcPr>
            <w:tcW w:w="2520" w:type="dxa"/>
          </w:tcPr>
          <w:p w14:paraId="74117D1F" w14:textId="13EB08D9" w:rsidR="006301B6" w:rsidRPr="00275889" w:rsidRDefault="006301B6" w:rsidP="006301B6">
            <w:pPr>
              <w:pStyle w:val="Style19"/>
              <w:rPr>
                <w:rStyle w:val="FontStyle37"/>
                <w:sz w:val="14"/>
              </w:rPr>
            </w:pPr>
            <w:r w:rsidRPr="00275889">
              <w:rPr>
                <w:rStyle w:val="FontStyle37"/>
                <w:sz w:val="14"/>
              </w:rPr>
              <w:t xml:space="preserve">Responsetijd &lt;30 </w:t>
            </w:r>
          </w:p>
          <w:p w14:paraId="5BBC4BFA" w14:textId="2ADD5A1D" w:rsidR="006301B6" w:rsidRPr="00275889" w:rsidRDefault="006301B6" w:rsidP="00547947">
            <w:pPr>
              <w:pStyle w:val="Style19"/>
              <w:rPr>
                <w:rStyle w:val="FontStyle37"/>
                <w:sz w:val="14"/>
              </w:rPr>
            </w:pPr>
            <w:r w:rsidRPr="00275889">
              <w:rPr>
                <w:rStyle w:val="FontStyle37"/>
                <w:sz w:val="14"/>
              </w:rPr>
              <w:t>≥90% opgelost &lt; 5 werkdagen</w:t>
            </w:r>
          </w:p>
          <w:p w14:paraId="3EC25A53" w14:textId="3C77EB4E" w:rsidR="006301B6" w:rsidRPr="00275889" w:rsidRDefault="006301B6" w:rsidP="006301B6">
            <w:pPr>
              <w:pStyle w:val="Style19"/>
              <w:rPr>
                <w:sz w:val="14"/>
                <w:szCs w:val="16"/>
              </w:rPr>
            </w:pPr>
            <w:r w:rsidRPr="00275889">
              <w:rPr>
                <w:rStyle w:val="FontStyle37"/>
                <w:sz w:val="14"/>
              </w:rPr>
              <w:t>100% opgelost &lt;10 werkdagen</w:t>
            </w:r>
          </w:p>
        </w:tc>
      </w:tr>
      <w:tr w:rsidR="006301B6" w:rsidRPr="00275889" w14:paraId="0BB26474" w14:textId="77777777" w:rsidTr="00275889">
        <w:trPr>
          <w:trHeight w:val="682"/>
        </w:trPr>
        <w:tc>
          <w:tcPr>
            <w:tcW w:w="1980" w:type="dxa"/>
          </w:tcPr>
          <w:p w14:paraId="1779A9D6" w14:textId="793B8075" w:rsidR="006301B6" w:rsidRPr="00275889" w:rsidRDefault="006301B6" w:rsidP="003B554C">
            <w:pPr>
              <w:pStyle w:val="Lijstopsomteken"/>
              <w:numPr>
                <w:ilvl w:val="0"/>
                <w:numId w:val="0"/>
              </w:numPr>
              <w:rPr>
                <w:sz w:val="14"/>
                <w:szCs w:val="16"/>
              </w:rPr>
            </w:pPr>
            <w:r w:rsidRPr="00275889">
              <w:rPr>
                <w:sz w:val="14"/>
                <w:szCs w:val="16"/>
              </w:rPr>
              <w:t>Prio 3</w:t>
            </w:r>
          </w:p>
        </w:tc>
        <w:tc>
          <w:tcPr>
            <w:tcW w:w="2520" w:type="dxa"/>
          </w:tcPr>
          <w:p w14:paraId="2544E1BE" w14:textId="6BF0BDAD" w:rsidR="006301B6" w:rsidRPr="00275889" w:rsidRDefault="006301B6" w:rsidP="006301B6">
            <w:pPr>
              <w:pStyle w:val="Style19"/>
              <w:rPr>
                <w:rStyle w:val="FontStyle37"/>
                <w:sz w:val="14"/>
              </w:rPr>
            </w:pPr>
            <w:r w:rsidRPr="00275889">
              <w:rPr>
                <w:rStyle w:val="FontStyle37"/>
                <w:sz w:val="14"/>
              </w:rPr>
              <w:t xml:space="preserve">Responsetijd &lt;30 </w:t>
            </w:r>
          </w:p>
          <w:p w14:paraId="13A60FF7" w14:textId="3A4890F5" w:rsidR="006301B6" w:rsidRPr="00275889" w:rsidRDefault="006301B6" w:rsidP="009E45C0">
            <w:pPr>
              <w:pStyle w:val="Style19"/>
              <w:rPr>
                <w:rStyle w:val="FontStyle37"/>
                <w:sz w:val="14"/>
              </w:rPr>
            </w:pPr>
            <w:r w:rsidRPr="00275889">
              <w:rPr>
                <w:rStyle w:val="FontStyle37"/>
                <w:rFonts w:hint="eastAsia"/>
                <w:sz w:val="14"/>
              </w:rPr>
              <w:t>≥</w:t>
            </w:r>
            <w:r w:rsidRPr="00275889">
              <w:rPr>
                <w:rStyle w:val="FontStyle37"/>
                <w:sz w:val="14"/>
              </w:rPr>
              <w:t>90% opgelost &lt;10 werkdagen</w:t>
            </w:r>
          </w:p>
          <w:p w14:paraId="317527BF" w14:textId="647CF7AD" w:rsidR="006301B6" w:rsidRPr="00275889" w:rsidRDefault="006301B6" w:rsidP="006301B6">
            <w:pPr>
              <w:pStyle w:val="Style19"/>
              <w:rPr>
                <w:rStyle w:val="FontStyle37"/>
                <w:sz w:val="14"/>
              </w:rPr>
            </w:pPr>
            <w:r w:rsidRPr="00275889">
              <w:rPr>
                <w:rStyle w:val="FontStyle37"/>
                <w:sz w:val="14"/>
              </w:rPr>
              <w:t>100% opgelost &lt;15 werkdagen</w:t>
            </w:r>
          </w:p>
        </w:tc>
      </w:tr>
    </w:tbl>
    <w:p w14:paraId="5AA084A0" w14:textId="77777777" w:rsidR="00EE6046" w:rsidRDefault="00EE6046" w:rsidP="003B554C">
      <w:pPr>
        <w:pStyle w:val="Lijstopsomteken"/>
        <w:numPr>
          <w:ilvl w:val="0"/>
          <w:numId w:val="0"/>
        </w:numPr>
      </w:pPr>
    </w:p>
    <w:p w14:paraId="4EA9EEE6" w14:textId="77777777" w:rsidR="00B52447" w:rsidRPr="007D70D0" w:rsidRDefault="00B52447" w:rsidP="003B554C">
      <w:pPr>
        <w:pStyle w:val="Lijstopsomteken"/>
        <w:numPr>
          <w:ilvl w:val="0"/>
          <w:numId w:val="0"/>
        </w:numPr>
      </w:pPr>
    </w:p>
    <w:p w14:paraId="52A8194F" w14:textId="77777777" w:rsidR="003B554C" w:rsidRPr="007D70D0" w:rsidRDefault="003B554C" w:rsidP="003B554C">
      <w:pPr>
        <w:pStyle w:val="Kop2"/>
      </w:pPr>
      <w:bookmarkStart w:id="12" w:name="_Toc125462474"/>
      <w:r w:rsidRPr="007D70D0">
        <w:t>Overlegstructuur</w:t>
      </w:r>
      <w:bookmarkEnd w:id="12"/>
    </w:p>
    <w:p w14:paraId="1B6A01A2" w14:textId="5E6BBC19" w:rsidR="00D44528" w:rsidRPr="007D70D0" w:rsidRDefault="003B554C" w:rsidP="00B47EAC">
      <w:pPr>
        <w:pStyle w:val="Lijstopsomteken"/>
        <w:numPr>
          <w:ilvl w:val="0"/>
          <w:numId w:val="0"/>
        </w:numPr>
      </w:pPr>
      <w:r w:rsidRPr="007D70D0">
        <w:t>Ten behoeve van de instandhouding van de dienstverlening zullen</w:t>
      </w:r>
      <w:r w:rsidR="005F12AD" w:rsidRPr="007D70D0">
        <w:t xml:space="preserve"> </w:t>
      </w:r>
      <w:r w:rsidR="00B52447" w:rsidRPr="00515A9B">
        <w:rPr>
          <w:shd w:val="clear" w:color="auto" w:fill="D9D9D9" w:themeFill="background1" w:themeFillShade="D9"/>
        </w:rPr>
        <w:t>&lt;leverancier&gt;</w:t>
      </w:r>
      <w:r w:rsidR="00CD6C98" w:rsidRPr="007D70D0">
        <w:t xml:space="preserve"> </w:t>
      </w:r>
      <w:r w:rsidRPr="007D70D0">
        <w:t xml:space="preserve">en gemeente Eindhoven een overlegstructuur voeren op operationeel, tactisch en strategisch niveau. </w:t>
      </w:r>
    </w:p>
    <w:p w14:paraId="7CD16780" w14:textId="76099FDE" w:rsidR="00B47EAC" w:rsidRPr="007D70D0" w:rsidRDefault="00B47EAC" w:rsidP="00B47EAC">
      <w:pPr>
        <w:pStyle w:val="Lijstopsomteken"/>
        <w:numPr>
          <w:ilvl w:val="0"/>
          <w:numId w:val="0"/>
        </w:numPr>
      </w:pPr>
      <w:r w:rsidRPr="007D70D0">
        <w:t xml:space="preserve">Communicatie tussen </w:t>
      </w:r>
      <w:r w:rsidR="00B52447" w:rsidRPr="00515A9B">
        <w:rPr>
          <w:shd w:val="clear" w:color="auto" w:fill="D9D9D9" w:themeFill="background1" w:themeFillShade="D9"/>
        </w:rPr>
        <w:t>&lt;leverancier&gt;</w:t>
      </w:r>
      <w:r w:rsidR="00D86F50">
        <w:t xml:space="preserve"> </w:t>
      </w:r>
      <w:r w:rsidRPr="007D70D0">
        <w:t>en gemeente Eindhoven zal</w:t>
      </w:r>
      <w:r w:rsidR="0083251B" w:rsidRPr="007D70D0">
        <w:t xml:space="preserve"> in het Nederlands plaatsvinden, technische informatie mag worden verstrekt in de Engelse taal.</w:t>
      </w:r>
    </w:p>
    <w:p w14:paraId="15DFD739" w14:textId="3DC877D0" w:rsidR="003B554C" w:rsidRPr="007D70D0" w:rsidRDefault="00B52447" w:rsidP="00B47EAC">
      <w:pPr>
        <w:pStyle w:val="Lijstopsomteken"/>
        <w:numPr>
          <w:ilvl w:val="0"/>
          <w:numId w:val="0"/>
        </w:numPr>
      </w:pPr>
      <w:r w:rsidRPr="00515A9B">
        <w:rPr>
          <w:shd w:val="clear" w:color="auto" w:fill="D9D9D9" w:themeFill="background1" w:themeFillShade="D9"/>
        </w:rPr>
        <w:t>&lt;</w:t>
      </w:r>
      <w:r w:rsidR="006A76E0">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B47EAC" w:rsidRPr="007D70D0">
        <w:t xml:space="preserve">levert een vast contactpersoon (en vervanger) voor alle communicatie tussen de gemeente Eindhoven en </w:t>
      </w:r>
      <w:r w:rsidRPr="00515A9B">
        <w:rPr>
          <w:shd w:val="clear" w:color="auto" w:fill="D9D9D9" w:themeFill="background1" w:themeFillShade="D9"/>
        </w:rPr>
        <w:t>&lt;leverancier&gt;</w:t>
      </w:r>
      <w:r w:rsidR="005F12AD" w:rsidRPr="007D70D0">
        <w:t xml:space="preserve"> </w:t>
      </w:r>
      <w:r w:rsidR="00B47EAC" w:rsidRPr="007D70D0">
        <w:t xml:space="preserve">tijdens de uitvoer van </w:t>
      </w:r>
      <w:r w:rsidR="0040213F" w:rsidRPr="007D70D0">
        <w:t xml:space="preserve">de </w:t>
      </w:r>
      <w:r w:rsidR="00D14D0E">
        <w:t>O</w:t>
      </w:r>
      <w:r w:rsidR="0040213F" w:rsidRPr="007D70D0">
        <w:t>vereenkomst</w:t>
      </w:r>
      <w:r w:rsidR="00B47EAC" w:rsidRPr="007D70D0">
        <w:t xml:space="preserve">. </w:t>
      </w:r>
      <w:r w:rsidR="003B554C" w:rsidRPr="007D70D0">
        <w:t>Deze overlegstructuur kent in concept de volgende</w:t>
      </w:r>
      <w:r w:rsidR="00D14D0E">
        <w:t>:</w:t>
      </w:r>
    </w:p>
    <w:p w14:paraId="586DB2D5" w14:textId="77777777" w:rsidR="003B554C" w:rsidRPr="007D70D0"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7D70D0" w14:paraId="44B461A7" w14:textId="77777777"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743D266B" w14:textId="77777777" w:rsidR="003B554C" w:rsidRPr="007D70D0" w:rsidRDefault="003B554C" w:rsidP="00C57C8E">
            <w:pPr>
              <w:jc w:val="left"/>
              <w:rPr>
                <w:rStyle w:val="FontStyle37"/>
              </w:rPr>
            </w:pPr>
            <w:bookmarkStart w:id="13" w:name="_Hlk511988206"/>
            <w:r w:rsidRPr="007D70D0">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14:paraId="68F7D725"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14:paraId="0705A573"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14:paraId="7EA8DBAE"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14:paraId="2F00972D"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7D70D0" w14:paraId="26C2C25C"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5713285F" w14:textId="77777777" w:rsidR="003B554C" w:rsidRPr="007D70D0" w:rsidRDefault="003B554C" w:rsidP="00C57C8E">
            <w:pPr>
              <w:jc w:val="left"/>
              <w:rPr>
                <w:rStyle w:val="FontStyle37"/>
                <w:b/>
                <w:bCs/>
              </w:rPr>
            </w:pPr>
            <w:r w:rsidRPr="007D70D0">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1500A326" w14:textId="1F60B6C3" w:rsidR="003B554C" w:rsidRPr="007D70D0"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002E539D" w:rsidRPr="002E539D">
              <w:rPr>
                <w:rStyle w:val="FontStyle37"/>
                <w:highlight w:val="lightGray"/>
              </w:rPr>
              <w:t>&lt;</w:t>
            </w:r>
            <w:r w:rsidR="00B52447" w:rsidRPr="00B52447">
              <w:rPr>
                <w:rStyle w:val="FontStyle37"/>
                <w:shd w:val="clear" w:color="auto" w:fill="D9D9D9" w:themeFill="background1" w:themeFillShade="D9"/>
              </w:rPr>
              <w:t>kwartaal</w:t>
            </w:r>
            <w:r w:rsidR="006A76E0">
              <w:rPr>
                <w:rStyle w:val="FontStyle37"/>
                <w:shd w:val="clear" w:color="auto" w:fill="D9D9D9" w:themeFill="background1" w:themeFillShade="D9"/>
              </w:rPr>
              <w:t xml:space="preserve"> </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47FAC17"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14:paraId="3080D58D" w14:textId="77777777" w:rsidR="001E0621" w:rsidRDefault="003B554C">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Demandmanager</w:t>
            </w:r>
            <w:r w:rsidR="001835B1" w:rsidRPr="007D70D0">
              <w:rPr>
                <w:rStyle w:val="FontStyle37"/>
              </w:rPr>
              <w:t xml:space="preserve"> </w:t>
            </w:r>
            <w:r w:rsidR="001E0621">
              <w:rPr>
                <w:rStyle w:val="FontStyle37"/>
              </w:rPr>
              <w:t xml:space="preserve">Infra &amp; Orderdesk </w:t>
            </w:r>
          </w:p>
          <w:p w14:paraId="1601A3CB" w14:textId="30463B5B" w:rsidR="003B554C" w:rsidRPr="007D70D0" w:rsidRDefault="006A76E0">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295F05">
              <w:rPr>
                <w:rStyle w:val="FontStyle37"/>
                <w:highlight w:val="lightGray"/>
              </w:rPr>
              <w:t xml:space="preserve">Functioneel Beheerder </w:t>
            </w:r>
          </w:p>
          <w:p w14:paraId="57F56056"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Leverancier</w:t>
            </w:r>
          </w:p>
          <w:p w14:paraId="338DBE17" w14:textId="42DB41B3" w:rsidR="003B554C" w:rsidRPr="007D70D0"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60E4D1BB" w14:textId="3EE4DE93" w:rsidR="00AF5BA1" w:rsidRPr="007D70D0"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001835B1" w:rsidRPr="007D70D0">
              <w:rPr>
                <w:rStyle w:val="FontStyle37"/>
              </w:rPr>
              <w:t>;</w:t>
            </w:r>
          </w:p>
          <w:p w14:paraId="5FC2350C" w14:textId="5A11A415" w:rsidR="003B554C" w:rsidRPr="007D70D0"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r w:rsidRPr="005431F4">
              <w:rPr>
                <w:rStyle w:val="FontStyle37"/>
                <w:lang w:val="en-US"/>
              </w:rPr>
              <w:t>Opera</w:t>
            </w:r>
            <w:r w:rsidR="003B554C" w:rsidRPr="005431F4">
              <w:rPr>
                <w:rStyle w:val="FontStyle37"/>
                <w:lang w:val="en-US"/>
              </w:rPr>
              <w:t>tionele</w:t>
            </w:r>
            <w:r w:rsidR="003B554C" w:rsidRPr="007D70D0">
              <w:rPr>
                <w:rStyle w:val="FontStyle37"/>
                <w:lang w:val="en-US"/>
              </w:rPr>
              <w:t xml:space="preserve"> day-to-day issues;</w:t>
            </w:r>
          </w:p>
          <w:p w14:paraId="3879EC25"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14:paraId="197007B4" w14:textId="07172F53"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14:paraId="79E444FA"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14:paraId="45371AB0"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14:paraId="1BEF9955" w14:textId="77777777" w:rsidR="009A6A08"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p w14:paraId="6B363D4A" w14:textId="77777777" w:rsidR="00914AED" w:rsidRPr="00914AED" w:rsidRDefault="00914AED" w:rsidP="00914AED">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914AED">
              <w:rPr>
                <w:rStyle w:val="FontStyle37"/>
              </w:rPr>
              <w:t>Bespreken projectmatige wijzigingen</w:t>
            </w:r>
          </w:p>
          <w:p w14:paraId="1ADA2BDB" w14:textId="77777777" w:rsidR="00914AED" w:rsidRPr="00914AED" w:rsidRDefault="00914AED" w:rsidP="00914AED">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914AED">
              <w:rPr>
                <w:rStyle w:val="FontStyle37"/>
              </w:rPr>
              <w:t>Assortiment wijzigingen</w:t>
            </w:r>
          </w:p>
          <w:p w14:paraId="2719E068" w14:textId="3ED140A8" w:rsidR="00914AED" w:rsidRPr="007D70D0" w:rsidRDefault="00914AED" w:rsidP="00914AED">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914AED">
              <w:rPr>
                <w:rStyle w:val="FontStyle37"/>
              </w:rPr>
              <w:t>Product life-cycle</w:t>
            </w:r>
          </w:p>
        </w:tc>
      </w:tr>
      <w:tr w:rsidR="003B554C" w:rsidRPr="007D70D0" w14:paraId="7B384E4A" w14:textId="77777777"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18A70F54" w14:textId="77777777" w:rsidR="003B554C" w:rsidRPr="007D70D0" w:rsidRDefault="003B554C" w:rsidP="00C57C8E">
            <w:pPr>
              <w:jc w:val="left"/>
              <w:rPr>
                <w:rStyle w:val="FontStyle37"/>
                <w:b/>
                <w:bCs/>
              </w:rPr>
            </w:pPr>
            <w:r w:rsidRPr="007D70D0">
              <w:rPr>
                <w:rStyle w:val="FontStyle37"/>
                <w:b/>
                <w:bCs/>
              </w:rPr>
              <w:t>Tactisch</w:t>
            </w:r>
          </w:p>
        </w:tc>
        <w:tc>
          <w:tcPr>
            <w:tcW w:w="1267" w:type="dxa"/>
            <w:tcBorders>
              <w:top w:val="single" w:sz="4" w:space="0" w:color="auto"/>
              <w:left w:val="single" w:sz="4" w:space="0" w:color="auto"/>
              <w:bottom w:val="single" w:sz="4" w:space="0" w:color="auto"/>
              <w:right w:val="single" w:sz="4" w:space="0" w:color="auto"/>
            </w:tcBorders>
          </w:tcPr>
          <w:p w14:paraId="5C03BD11" w14:textId="788DF8CE" w:rsidR="003B554C" w:rsidRPr="002E539D"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1x per </w:t>
            </w:r>
            <w:r w:rsidR="002E539D">
              <w:rPr>
                <w:rStyle w:val="FontStyle37"/>
                <w:shd w:val="clear" w:color="auto" w:fill="D9D9D9" w:themeFill="background1" w:themeFillShade="D9"/>
              </w:rPr>
              <w:t>half jaar&gt;</w:t>
            </w:r>
          </w:p>
        </w:tc>
        <w:tc>
          <w:tcPr>
            <w:tcW w:w="2219" w:type="dxa"/>
            <w:tcBorders>
              <w:top w:val="single" w:sz="4" w:space="0" w:color="auto"/>
              <w:left w:val="single" w:sz="4" w:space="0" w:color="auto"/>
              <w:bottom w:val="single" w:sz="4" w:space="0" w:color="auto"/>
              <w:right w:val="single" w:sz="4" w:space="0" w:color="auto"/>
            </w:tcBorders>
          </w:tcPr>
          <w:p w14:paraId="16790DD2"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Gemeente Eindhoven</w:t>
            </w:r>
          </w:p>
          <w:p w14:paraId="3D13E032" w14:textId="4074C660" w:rsidR="003B554C"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Demandmanager</w:t>
            </w:r>
            <w:r w:rsidR="00005DE0" w:rsidRPr="002E539D">
              <w:rPr>
                <w:rStyle w:val="FontStyle37"/>
              </w:rPr>
              <w:t xml:space="preserve"> </w:t>
            </w:r>
            <w:r w:rsidR="005B45E7">
              <w:rPr>
                <w:rStyle w:val="FontStyle37"/>
              </w:rPr>
              <w:t>Infra &amp; Orderdesk</w:t>
            </w:r>
            <w:r w:rsidR="00005DE0" w:rsidRPr="002E539D">
              <w:rPr>
                <w:rStyle w:val="FontStyle37"/>
              </w:rPr>
              <w:t xml:space="preserve"> </w:t>
            </w:r>
          </w:p>
          <w:p w14:paraId="5AEB2C36" w14:textId="3233BFE6" w:rsidR="00C2474F" w:rsidRPr="002E539D" w:rsidRDefault="00C2474F"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Pr>
                <w:rStyle w:val="FontStyle37"/>
              </w:rPr>
              <w:t>Service Delivery Manager</w:t>
            </w:r>
          </w:p>
          <w:p w14:paraId="6449DCB4" w14:textId="00A4D556" w:rsidR="00297408" w:rsidRPr="002E539D"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Contractmanager</w:t>
            </w:r>
          </w:p>
          <w:p w14:paraId="06A6B710"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14:paraId="44C99D34"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lastRenderedPageBreak/>
              <w:t>Leverancier</w:t>
            </w:r>
          </w:p>
          <w:p w14:paraId="05A0BD2B" w14:textId="2B5C617D" w:rsidR="003B554C" w:rsidRPr="002E539D"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Service manager / contract manager</w:t>
            </w:r>
          </w:p>
          <w:p w14:paraId="636E392C" w14:textId="4F28FF41" w:rsidR="003B554C" w:rsidRPr="002E539D"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Evt.</w:t>
            </w:r>
            <w:r w:rsidR="00594D68" w:rsidRPr="002E539D">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14:paraId="68886E26"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lastRenderedPageBreak/>
              <w:t>Verbetervoorstellen en goedkeuring daarvan;</w:t>
            </w:r>
          </w:p>
          <w:p w14:paraId="115C7728" w14:textId="3224AB79"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Klant tevredenheid;</w:t>
            </w:r>
            <w:r w:rsidR="00594D68" w:rsidRPr="002E539D">
              <w:rPr>
                <w:rStyle w:val="FontStyle37"/>
              </w:rPr>
              <w:t xml:space="preserve"> </w:t>
            </w:r>
          </w:p>
          <w:p w14:paraId="49493950" w14:textId="40C6ABD9" w:rsidR="00B25EE9" w:rsidRPr="002E539D"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Escalaties;</w:t>
            </w:r>
          </w:p>
          <w:p w14:paraId="2353FFAB" w14:textId="78B16A55"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Proces evaluatie;</w:t>
            </w:r>
          </w:p>
          <w:p w14:paraId="6883F73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Facturatie;</w:t>
            </w:r>
          </w:p>
          <w:p w14:paraId="55209A5C" w14:textId="77777777" w:rsidR="003B554C"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Wijzigingen op </w:t>
            </w:r>
            <w:r w:rsidR="001835B1" w:rsidRPr="002E539D">
              <w:rPr>
                <w:rStyle w:val="FontStyle37"/>
              </w:rPr>
              <w:t>SLA/</w:t>
            </w:r>
            <w:r w:rsidRPr="002E539D">
              <w:rPr>
                <w:rStyle w:val="FontStyle37"/>
              </w:rPr>
              <w:t>DAP</w:t>
            </w:r>
            <w:r w:rsidR="00005DE0" w:rsidRPr="002E539D">
              <w:rPr>
                <w:rStyle w:val="FontStyle37"/>
              </w:rPr>
              <w:t>.</w:t>
            </w:r>
          </w:p>
          <w:p w14:paraId="40CFB3FA" w14:textId="6B855D6A" w:rsidR="00AA591C" w:rsidRPr="002E539D" w:rsidRDefault="00AA591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Pr>
                <w:rStyle w:val="FontStyle37"/>
              </w:rPr>
              <w:lastRenderedPageBreak/>
              <w:t>Marktconformiteit</w:t>
            </w:r>
          </w:p>
        </w:tc>
      </w:tr>
      <w:tr w:rsidR="003B554C" w:rsidRPr="007D70D0" w14:paraId="1FD8EBD0"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3A20703C" w14:textId="77777777" w:rsidR="003B554C" w:rsidRPr="007D70D0" w:rsidRDefault="003B554C" w:rsidP="00C57C8E">
            <w:pPr>
              <w:jc w:val="left"/>
              <w:rPr>
                <w:rStyle w:val="FontStyle37"/>
                <w:b/>
                <w:bCs/>
              </w:rPr>
            </w:pPr>
            <w:r w:rsidRPr="007D70D0">
              <w:rPr>
                <w:rStyle w:val="FontStyle37"/>
                <w:b/>
                <w:bCs/>
              </w:rPr>
              <w:lastRenderedPageBreak/>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097E7150" w14:textId="6D07446E" w:rsidR="003B554C" w:rsidRPr="007D70D0"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0230FBC8" w14:textId="77777777" w:rsidR="001C7DBF" w:rsidRDefault="001C7DBF" w:rsidP="00C57C8E">
            <w:pPr>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Contract manager</w:t>
            </w:r>
          </w:p>
          <w:p w14:paraId="52CDB06D" w14:textId="3ECAB93C"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4C221836" w14:textId="77777777" w:rsidR="001835B1" w:rsidRPr="007D70D0"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14:paraId="08CFFE30" w14:textId="60FB5405" w:rsidR="003B554C" w:rsidRPr="007D70D0"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Doorgevoerde wijzigingen op SLA/DAP</w:t>
            </w:r>
            <w:r w:rsidR="00B25EE9" w:rsidRPr="007D70D0">
              <w:rPr>
                <w:rStyle w:val="FontStyle37"/>
              </w:rPr>
              <w:t>;</w:t>
            </w:r>
          </w:p>
          <w:p w14:paraId="4D81037C" w14:textId="042F0E97" w:rsidR="00893802"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Innovatie;</w:t>
            </w:r>
          </w:p>
          <w:p w14:paraId="7820DD5B" w14:textId="5147E09F" w:rsidR="00B25EE9" w:rsidRPr="007D70D0"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3"/>
    </w:tbl>
    <w:p w14:paraId="5FDB58DC" w14:textId="77777777" w:rsidR="003B554C" w:rsidRPr="007D70D0" w:rsidRDefault="003B554C" w:rsidP="003B554C">
      <w:pPr>
        <w:pStyle w:val="Lijstopsomteken"/>
        <w:numPr>
          <w:ilvl w:val="0"/>
          <w:numId w:val="0"/>
        </w:numPr>
      </w:pPr>
    </w:p>
    <w:p w14:paraId="3A47FD01" w14:textId="274AC12E" w:rsidR="00A12007" w:rsidRDefault="003B554C" w:rsidP="00A12007">
      <w:pPr>
        <w:pStyle w:val="Lijstopsomteken"/>
        <w:numPr>
          <w:ilvl w:val="0"/>
          <w:numId w:val="0"/>
        </w:numPr>
      </w:pPr>
      <w:r w:rsidRPr="007D70D0">
        <w:t xml:space="preserve">Alle overleggen tussen de gemeente </w:t>
      </w:r>
      <w:r w:rsidR="00005DE0">
        <w:t xml:space="preserve">Eindhoven </w:t>
      </w:r>
      <w:r w:rsidRPr="007D70D0">
        <w:t xml:space="preserve">en </w:t>
      </w:r>
      <w:r w:rsidR="00005DE0" w:rsidRPr="00515A9B">
        <w:rPr>
          <w:shd w:val="clear" w:color="auto" w:fill="D9D9D9" w:themeFill="background1" w:themeFillShade="D9"/>
        </w:rPr>
        <w:t>&lt;leverancier&gt;</w:t>
      </w:r>
      <w:r w:rsidR="00324689">
        <w:t xml:space="preserve"> </w:t>
      </w:r>
      <w:r w:rsidR="00297408" w:rsidRPr="007D70D0">
        <w:t>vinden plaats in een van de kantoren van de gemeente Eindhoven</w:t>
      </w:r>
      <w:r w:rsidR="00DF7E73" w:rsidRPr="007D70D0">
        <w:t>,</w:t>
      </w:r>
      <w:r w:rsidRPr="007D70D0">
        <w:t xml:space="preserve"> tenzij onderling anders overeengekomen.</w:t>
      </w:r>
    </w:p>
    <w:p w14:paraId="79E1B6AF" w14:textId="1897BC3F" w:rsidR="0007672A" w:rsidRDefault="0007672A" w:rsidP="00A12007">
      <w:pPr>
        <w:pStyle w:val="Lijstopsomteken"/>
        <w:numPr>
          <w:ilvl w:val="0"/>
          <w:numId w:val="0"/>
        </w:numPr>
      </w:pPr>
      <w:r>
        <w:t xml:space="preserve">Verslaglegging en voortgangsbewaking worden gedaan door </w:t>
      </w:r>
      <w:r w:rsidRPr="00515A9B">
        <w:rPr>
          <w:shd w:val="clear" w:color="auto" w:fill="D9D9D9" w:themeFill="background1" w:themeFillShade="D9"/>
        </w:rPr>
        <w:t>&lt;leverancier&gt;</w:t>
      </w:r>
      <w:r>
        <w:rPr>
          <w:shd w:val="clear" w:color="auto" w:fill="D9D9D9" w:themeFill="background1" w:themeFillShade="D9"/>
        </w:rPr>
        <w:t>.</w:t>
      </w:r>
    </w:p>
    <w:p w14:paraId="65EFE513" w14:textId="08219410" w:rsidR="00A12007" w:rsidRDefault="00A12007" w:rsidP="00A12007">
      <w:pPr>
        <w:pStyle w:val="Lijstopsomteken"/>
        <w:numPr>
          <w:ilvl w:val="0"/>
          <w:numId w:val="0"/>
        </w:numPr>
      </w:pPr>
    </w:p>
    <w:p w14:paraId="0B39D221" w14:textId="521A3EDE" w:rsidR="002D095C" w:rsidRDefault="002D095C">
      <w:pPr>
        <w:spacing w:line="240" w:lineRule="auto"/>
      </w:pPr>
      <w:r>
        <w:br w:type="page"/>
      </w:r>
    </w:p>
    <w:p w14:paraId="7EF7B6A8" w14:textId="77777777" w:rsidR="003B554C" w:rsidRPr="007D70D0" w:rsidRDefault="003B554C" w:rsidP="003B554C">
      <w:pPr>
        <w:pStyle w:val="Kop2"/>
      </w:pPr>
      <w:bookmarkStart w:id="14" w:name="_Toc125462475"/>
      <w:r w:rsidRPr="007D70D0">
        <w:lastRenderedPageBreak/>
        <w:t>Escalatiemodel</w:t>
      </w:r>
      <w:bookmarkEnd w:id="14"/>
    </w:p>
    <w:p w14:paraId="00273EBA" w14:textId="77777777" w:rsidR="003B554C" w:rsidRPr="007D70D0" w:rsidRDefault="003B554C" w:rsidP="003B554C"/>
    <w:p w14:paraId="7C9E0410" w14:textId="22836119" w:rsidR="003B554C" w:rsidRPr="007D70D0" w:rsidRDefault="00B25EE9" w:rsidP="003B554C">
      <w:pPr>
        <w:pStyle w:val="Lijstopsomteken"/>
        <w:numPr>
          <w:ilvl w:val="0"/>
          <w:numId w:val="0"/>
        </w:numPr>
      </w:pPr>
      <w:r w:rsidRPr="007D70D0">
        <w:t>Indien de overeengekomen dienstverlening en</w:t>
      </w:r>
      <w:r w:rsidR="006A76E0">
        <w:t xml:space="preserve"> </w:t>
      </w:r>
      <w:r w:rsidRPr="007D70D0">
        <w:t>/</w:t>
      </w:r>
      <w:r w:rsidR="006A76E0">
        <w:t xml:space="preserve"> </w:t>
      </w:r>
      <w:r w:rsidRPr="007D70D0">
        <w:t xml:space="preserve">of te hanteren processen niet worden nagekomen, is bijgaand escalatie model in concept beschreven en </w:t>
      </w:r>
      <w:r w:rsidR="00AA10CF">
        <w:t>wordt indien van toepassing nader uitgewerkt</w:t>
      </w:r>
      <w:r w:rsidRPr="007D70D0">
        <w:t xml:space="preserve"> in het DAP:</w:t>
      </w:r>
    </w:p>
    <w:p w14:paraId="550ED73E" w14:textId="77777777" w:rsidR="003B554C" w:rsidRPr="007D70D0" w:rsidRDefault="003B554C" w:rsidP="003B554C">
      <w:pPr>
        <w:pStyle w:val="Lijstopsomteken"/>
        <w:numPr>
          <w:ilvl w:val="0"/>
          <w:numId w:val="0"/>
        </w:numPr>
      </w:pPr>
    </w:p>
    <w:tbl>
      <w:tblPr>
        <w:tblW w:w="0" w:type="auto"/>
        <w:tblInd w:w="40" w:type="dxa"/>
        <w:tblLayout w:type="fixed"/>
        <w:tblCellMar>
          <w:left w:w="40" w:type="dxa"/>
          <w:right w:w="40" w:type="dxa"/>
        </w:tblCellMar>
        <w:tblLook w:val="0000" w:firstRow="0" w:lastRow="0" w:firstColumn="0" w:lastColumn="0" w:noHBand="0" w:noVBand="0"/>
      </w:tblPr>
      <w:tblGrid>
        <w:gridCol w:w="754"/>
        <w:gridCol w:w="3331"/>
        <w:gridCol w:w="2271"/>
      </w:tblGrid>
      <w:tr w:rsidR="003B554C" w:rsidRPr="007D70D0" w14:paraId="31A8EE3E" w14:textId="77777777" w:rsidTr="00DF7E73">
        <w:trPr>
          <w:trHeight w:hRule="exact" w:val="245"/>
          <w:tblHeader/>
        </w:trPr>
        <w:tc>
          <w:tcPr>
            <w:tcW w:w="754" w:type="dxa"/>
            <w:tcBorders>
              <w:top w:val="nil"/>
              <w:left w:val="nil"/>
              <w:bottom w:val="nil"/>
              <w:right w:val="nil"/>
            </w:tcBorders>
            <w:shd w:val="clear" w:color="auto" w:fill="AFAFAF"/>
          </w:tcPr>
          <w:p w14:paraId="3564504C" w14:textId="77777777" w:rsidR="003B554C" w:rsidRPr="007D70D0" w:rsidRDefault="003B554C" w:rsidP="00C57C8E">
            <w:pPr>
              <w:pStyle w:val="Style7"/>
              <w:widowControl/>
              <w:shd w:val="clear" w:color="auto" w:fill="AFAFAF"/>
              <w:rPr>
                <w:rStyle w:val="FontStyle42"/>
              </w:rPr>
            </w:pPr>
            <w:r w:rsidRPr="007D70D0">
              <w:rPr>
                <w:rStyle w:val="FontStyle42"/>
              </w:rPr>
              <w:t>Niveau</w:t>
            </w:r>
          </w:p>
        </w:tc>
        <w:tc>
          <w:tcPr>
            <w:tcW w:w="3331" w:type="dxa"/>
            <w:tcBorders>
              <w:top w:val="nil"/>
              <w:left w:val="nil"/>
              <w:right w:val="nil"/>
            </w:tcBorders>
            <w:shd w:val="clear" w:color="auto" w:fill="AFAFAF"/>
          </w:tcPr>
          <w:p w14:paraId="6469473A" w14:textId="4DCDDC55" w:rsidR="003B554C" w:rsidRPr="007D70D0" w:rsidRDefault="000D7AC8" w:rsidP="00C57C8E">
            <w:pPr>
              <w:pStyle w:val="Style7"/>
              <w:widowControl/>
              <w:shd w:val="clear" w:color="auto" w:fill="AFAFAF"/>
              <w:rPr>
                <w:rStyle w:val="FontStyle42"/>
              </w:rPr>
            </w:pPr>
            <w:r w:rsidRPr="007D70D0">
              <w:rPr>
                <w:rStyle w:val="FontStyle42"/>
              </w:rPr>
              <w:t>Gemeente Eindhoven</w:t>
            </w:r>
          </w:p>
        </w:tc>
        <w:tc>
          <w:tcPr>
            <w:tcW w:w="2271" w:type="dxa"/>
            <w:tcBorders>
              <w:top w:val="nil"/>
              <w:left w:val="nil"/>
              <w:right w:val="nil"/>
            </w:tcBorders>
            <w:shd w:val="clear" w:color="auto" w:fill="AFAFAF"/>
          </w:tcPr>
          <w:p w14:paraId="35DE712F" w14:textId="3D6D1619" w:rsidR="003B554C" w:rsidRPr="007D70D0" w:rsidRDefault="000A08C1" w:rsidP="00D86F50">
            <w:pPr>
              <w:pStyle w:val="Style7"/>
              <w:widowControl/>
              <w:shd w:val="clear" w:color="auto" w:fill="AFAFAF"/>
              <w:rPr>
                <w:rStyle w:val="FontStyle42"/>
              </w:rPr>
            </w:pPr>
            <w:r>
              <w:rPr>
                <w:rStyle w:val="FontStyle42"/>
              </w:rPr>
              <w:t>&lt;Leverancier&gt;</w:t>
            </w:r>
          </w:p>
        </w:tc>
      </w:tr>
      <w:tr w:rsidR="003B554C" w:rsidRPr="007D70D0" w14:paraId="020DBBAA" w14:textId="77777777" w:rsidTr="00DF7E73">
        <w:trPr>
          <w:trHeight w:hRule="exact" w:val="250"/>
        </w:trPr>
        <w:tc>
          <w:tcPr>
            <w:tcW w:w="754" w:type="dxa"/>
            <w:tcBorders>
              <w:top w:val="nil"/>
              <w:left w:val="nil"/>
              <w:bottom w:val="nil"/>
              <w:right w:val="nil"/>
            </w:tcBorders>
            <w:shd w:val="clear" w:color="auto" w:fill="FFFFFF"/>
          </w:tcPr>
          <w:p w14:paraId="38C89604" w14:textId="77777777" w:rsidR="003B554C" w:rsidRPr="007D70D0" w:rsidRDefault="003B554C" w:rsidP="00C57C8E">
            <w:pPr>
              <w:pStyle w:val="Style7"/>
              <w:widowControl/>
              <w:shd w:val="clear" w:color="auto" w:fill="FFFFFF"/>
              <w:rPr>
                <w:rStyle w:val="FontStyle42"/>
              </w:rPr>
            </w:pPr>
            <w:r w:rsidRPr="007D70D0">
              <w:rPr>
                <w:rStyle w:val="FontStyle42"/>
              </w:rPr>
              <w:t>1</w:t>
            </w:r>
          </w:p>
        </w:tc>
        <w:tc>
          <w:tcPr>
            <w:tcW w:w="3331" w:type="dxa"/>
            <w:tcBorders>
              <w:top w:val="nil"/>
              <w:left w:val="nil"/>
              <w:bottom w:val="nil"/>
              <w:right w:val="nil"/>
            </w:tcBorders>
            <w:shd w:val="clear" w:color="auto" w:fill="FFFFFF"/>
          </w:tcPr>
          <w:p w14:paraId="022FFAF6" w14:textId="1A662DE9" w:rsidR="003B554C" w:rsidRPr="007D70D0" w:rsidRDefault="006A76E0" w:rsidP="00C57C8E">
            <w:pPr>
              <w:pStyle w:val="Style7"/>
              <w:widowControl/>
              <w:shd w:val="clear" w:color="auto" w:fill="FFFFFF"/>
              <w:rPr>
                <w:rStyle w:val="FontStyle42"/>
              </w:rPr>
            </w:pPr>
            <w:r w:rsidRPr="00775DC5">
              <w:rPr>
                <w:rStyle w:val="FontStyle42"/>
                <w:highlight w:val="lightGray"/>
              </w:rPr>
              <w:t xml:space="preserve">Functioneel Beheerder </w:t>
            </w:r>
          </w:p>
        </w:tc>
        <w:tc>
          <w:tcPr>
            <w:tcW w:w="2271" w:type="dxa"/>
            <w:tcBorders>
              <w:top w:val="nil"/>
              <w:left w:val="nil"/>
              <w:bottom w:val="nil"/>
              <w:right w:val="nil"/>
            </w:tcBorders>
            <w:shd w:val="clear" w:color="auto" w:fill="auto"/>
          </w:tcPr>
          <w:p w14:paraId="05BB6B3D" w14:textId="2C8DB408" w:rsidR="003B554C" w:rsidRPr="007D70D0" w:rsidRDefault="0083251B" w:rsidP="0083251B">
            <w:pPr>
              <w:pStyle w:val="Style8"/>
              <w:widowControl/>
              <w:shd w:val="clear" w:color="auto" w:fill="FFFFFF"/>
              <w:tabs>
                <w:tab w:val="center" w:pos="1095"/>
              </w:tabs>
              <w:jc w:val="left"/>
              <w:rPr>
                <w:rStyle w:val="FontStyle42"/>
              </w:rPr>
            </w:pPr>
            <w:r w:rsidRPr="007D70D0">
              <w:rPr>
                <w:rStyle w:val="FontStyle42"/>
              </w:rPr>
              <w:t>Account manager</w:t>
            </w:r>
          </w:p>
        </w:tc>
      </w:tr>
      <w:tr w:rsidR="003B554C" w:rsidRPr="007D70D0" w14:paraId="2387D500" w14:textId="77777777" w:rsidTr="00DF7E73">
        <w:trPr>
          <w:trHeight w:hRule="exact" w:val="250"/>
        </w:trPr>
        <w:tc>
          <w:tcPr>
            <w:tcW w:w="754" w:type="dxa"/>
            <w:tcBorders>
              <w:top w:val="nil"/>
              <w:left w:val="nil"/>
              <w:bottom w:val="nil"/>
              <w:right w:val="nil"/>
            </w:tcBorders>
            <w:shd w:val="clear" w:color="auto" w:fill="FFFFFF"/>
          </w:tcPr>
          <w:p w14:paraId="63E50B37" w14:textId="77777777" w:rsidR="003B554C" w:rsidRPr="007D70D0" w:rsidRDefault="003B554C" w:rsidP="00C57C8E">
            <w:pPr>
              <w:pStyle w:val="Style7"/>
              <w:widowControl/>
              <w:shd w:val="clear" w:color="auto" w:fill="FFFFFF"/>
              <w:rPr>
                <w:rStyle w:val="FontStyle42"/>
              </w:rPr>
            </w:pPr>
            <w:r w:rsidRPr="007D70D0">
              <w:rPr>
                <w:rStyle w:val="FontStyle42"/>
              </w:rPr>
              <w:t>2</w:t>
            </w:r>
          </w:p>
        </w:tc>
        <w:tc>
          <w:tcPr>
            <w:tcW w:w="3331" w:type="dxa"/>
            <w:tcBorders>
              <w:top w:val="nil"/>
              <w:left w:val="nil"/>
              <w:bottom w:val="nil"/>
              <w:right w:val="nil"/>
            </w:tcBorders>
            <w:shd w:val="clear" w:color="auto" w:fill="FFFFFF"/>
          </w:tcPr>
          <w:p w14:paraId="64EC1CD8" w14:textId="1F459956" w:rsidR="003B554C" w:rsidRPr="007D70D0" w:rsidRDefault="003B554C" w:rsidP="00C57C8E">
            <w:pPr>
              <w:pStyle w:val="Style7"/>
              <w:widowControl/>
              <w:shd w:val="clear" w:color="auto" w:fill="FFFFFF"/>
              <w:rPr>
                <w:rStyle w:val="FontStyle42"/>
              </w:rPr>
            </w:pPr>
            <w:r w:rsidRPr="007D70D0">
              <w:rPr>
                <w:rStyle w:val="FontStyle42"/>
              </w:rPr>
              <w:t>Demand</w:t>
            </w:r>
            <w:r w:rsidR="007B73EB">
              <w:rPr>
                <w:rStyle w:val="FontStyle42"/>
              </w:rPr>
              <w:t xml:space="preserve"> </w:t>
            </w:r>
            <w:r w:rsidRPr="007D70D0">
              <w:rPr>
                <w:rStyle w:val="FontStyle42"/>
              </w:rPr>
              <w:t>manager</w:t>
            </w:r>
            <w:r w:rsidR="006A76E0">
              <w:rPr>
                <w:rStyle w:val="FontStyle42"/>
              </w:rPr>
              <w:t xml:space="preserve"> </w:t>
            </w:r>
            <w:r w:rsidR="00A07B45" w:rsidRPr="007D70D0">
              <w:rPr>
                <w:rStyle w:val="FontStyle42"/>
              </w:rPr>
              <w:t>/</w:t>
            </w:r>
            <w:r w:rsidR="00775DC5">
              <w:rPr>
                <w:rStyle w:val="FontStyle42"/>
              </w:rPr>
              <w:t xml:space="preserve"> </w:t>
            </w:r>
            <w:r w:rsidR="00A07B45" w:rsidRPr="007D70D0">
              <w:rPr>
                <w:rStyle w:val="FontStyle42"/>
              </w:rPr>
              <w:t>contractmanager</w:t>
            </w:r>
          </w:p>
        </w:tc>
        <w:tc>
          <w:tcPr>
            <w:tcW w:w="2271" w:type="dxa"/>
            <w:tcBorders>
              <w:top w:val="nil"/>
              <w:left w:val="nil"/>
              <w:bottom w:val="nil"/>
              <w:right w:val="nil"/>
            </w:tcBorders>
            <w:shd w:val="clear" w:color="auto" w:fill="auto"/>
          </w:tcPr>
          <w:p w14:paraId="406179D0" w14:textId="6A9F5C24" w:rsidR="00297408" w:rsidRPr="007D70D0" w:rsidRDefault="0083251B" w:rsidP="00C57C8E">
            <w:pPr>
              <w:pStyle w:val="Style8"/>
              <w:widowControl/>
              <w:shd w:val="clear" w:color="auto" w:fill="FFFFFF"/>
              <w:jc w:val="left"/>
              <w:rPr>
                <w:rStyle w:val="FontStyle42"/>
              </w:rPr>
            </w:pPr>
            <w:r w:rsidRPr="007D70D0">
              <w:rPr>
                <w:rStyle w:val="FontStyle42"/>
              </w:rPr>
              <w:t>Contract manager</w:t>
            </w:r>
          </w:p>
          <w:p w14:paraId="511B6894" w14:textId="7CE38B3C" w:rsidR="00297408" w:rsidRPr="007D70D0" w:rsidRDefault="00297408" w:rsidP="00C57C8E">
            <w:pPr>
              <w:pStyle w:val="Style8"/>
              <w:widowControl/>
              <w:shd w:val="clear" w:color="auto" w:fill="FFFFFF"/>
              <w:jc w:val="left"/>
              <w:rPr>
                <w:rStyle w:val="FontStyle42"/>
              </w:rPr>
            </w:pPr>
            <w:r w:rsidRPr="007D70D0">
              <w:rPr>
                <w:rStyle w:val="FontStyle42"/>
              </w:rPr>
              <w:t>A</w:t>
            </w:r>
          </w:p>
        </w:tc>
      </w:tr>
      <w:tr w:rsidR="003B554C" w:rsidRPr="007D70D0" w14:paraId="6CD8BBCE" w14:textId="77777777" w:rsidTr="00DF7E73">
        <w:trPr>
          <w:trHeight w:hRule="exact" w:val="245"/>
        </w:trPr>
        <w:tc>
          <w:tcPr>
            <w:tcW w:w="754" w:type="dxa"/>
            <w:tcBorders>
              <w:top w:val="nil"/>
              <w:left w:val="nil"/>
              <w:bottom w:val="nil"/>
              <w:right w:val="nil"/>
            </w:tcBorders>
            <w:shd w:val="clear" w:color="auto" w:fill="FFFFFF"/>
          </w:tcPr>
          <w:p w14:paraId="2D0335AC" w14:textId="77777777" w:rsidR="003B554C" w:rsidRPr="007D70D0" w:rsidRDefault="003B554C" w:rsidP="00C57C8E">
            <w:pPr>
              <w:pStyle w:val="Style7"/>
              <w:widowControl/>
              <w:shd w:val="clear" w:color="auto" w:fill="FFFFFF"/>
              <w:rPr>
                <w:rStyle w:val="FontStyle42"/>
              </w:rPr>
            </w:pPr>
            <w:r w:rsidRPr="007D70D0">
              <w:rPr>
                <w:rStyle w:val="FontStyle42"/>
              </w:rPr>
              <w:t>3</w:t>
            </w:r>
          </w:p>
        </w:tc>
        <w:tc>
          <w:tcPr>
            <w:tcW w:w="3331" w:type="dxa"/>
            <w:tcBorders>
              <w:top w:val="nil"/>
              <w:left w:val="nil"/>
              <w:bottom w:val="nil"/>
              <w:right w:val="nil"/>
            </w:tcBorders>
            <w:shd w:val="clear" w:color="auto" w:fill="FFFFFF"/>
          </w:tcPr>
          <w:p w14:paraId="6F2EC4B3" w14:textId="0463027C" w:rsidR="003B554C" w:rsidRPr="007D70D0" w:rsidRDefault="007B73EB" w:rsidP="00C57C8E">
            <w:pPr>
              <w:pStyle w:val="Style7"/>
              <w:widowControl/>
              <w:shd w:val="clear" w:color="auto" w:fill="FFFFFF"/>
              <w:rPr>
                <w:rStyle w:val="FontStyle42"/>
              </w:rPr>
            </w:pPr>
            <w:r>
              <w:rPr>
                <w:rStyle w:val="FontStyle42"/>
              </w:rPr>
              <w:t>Afdelingsh</w:t>
            </w:r>
            <w:r w:rsidR="00B25EE9" w:rsidRPr="007D70D0">
              <w:rPr>
                <w:rStyle w:val="FontStyle42"/>
              </w:rPr>
              <w:t xml:space="preserve">oofd </w:t>
            </w:r>
            <w:r w:rsidR="00775DC5">
              <w:rPr>
                <w:rStyle w:val="FontStyle42"/>
              </w:rPr>
              <w:t xml:space="preserve">/ </w:t>
            </w:r>
            <w:r w:rsidR="00FD07CE">
              <w:rPr>
                <w:rStyle w:val="FontStyle42"/>
              </w:rPr>
              <w:t>s</w:t>
            </w:r>
            <w:r w:rsidR="00775DC5">
              <w:rPr>
                <w:rStyle w:val="FontStyle42"/>
              </w:rPr>
              <w:t>ectorhoofd</w:t>
            </w:r>
          </w:p>
        </w:tc>
        <w:tc>
          <w:tcPr>
            <w:tcW w:w="2271" w:type="dxa"/>
            <w:tcBorders>
              <w:top w:val="nil"/>
              <w:left w:val="nil"/>
              <w:bottom w:val="nil"/>
              <w:right w:val="nil"/>
            </w:tcBorders>
            <w:shd w:val="clear" w:color="auto" w:fill="auto"/>
          </w:tcPr>
          <w:p w14:paraId="703CF039" w14:textId="7E9ECDAE" w:rsidR="003B554C" w:rsidRPr="007D70D0" w:rsidRDefault="0083251B" w:rsidP="00C57C8E">
            <w:pPr>
              <w:pStyle w:val="Style8"/>
              <w:widowControl/>
              <w:shd w:val="clear" w:color="auto" w:fill="FFFFFF"/>
              <w:jc w:val="left"/>
              <w:rPr>
                <w:rStyle w:val="FontStyle42"/>
              </w:rPr>
            </w:pPr>
            <w:r w:rsidRPr="007D70D0">
              <w:rPr>
                <w:rStyle w:val="FontStyle42"/>
              </w:rPr>
              <w:t>Algemeen directeur</w:t>
            </w:r>
          </w:p>
        </w:tc>
      </w:tr>
    </w:tbl>
    <w:p w14:paraId="49E80386" w14:textId="52A9A0B3" w:rsidR="00B05CB0" w:rsidRDefault="00B05CB0">
      <w:pPr>
        <w:spacing w:line="240" w:lineRule="auto"/>
      </w:pPr>
      <w:r>
        <w:br w:type="page"/>
      </w:r>
    </w:p>
    <w:p w14:paraId="5C50C334" w14:textId="742D955A" w:rsidR="0045369C" w:rsidRDefault="0045369C" w:rsidP="0045369C">
      <w:pPr>
        <w:pStyle w:val="Kop1"/>
      </w:pPr>
      <w:bookmarkStart w:id="15" w:name="_Toc125462476"/>
      <w:r w:rsidRPr="007D70D0">
        <w:lastRenderedPageBreak/>
        <w:t>Proces</w:t>
      </w:r>
      <w:r w:rsidR="00FE3EA9" w:rsidRPr="007D70D0">
        <w:t xml:space="preserve"> management</w:t>
      </w:r>
      <w:bookmarkEnd w:id="15"/>
    </w:p>
    <w:p w14:paraId="13C79F06" w14:textId="77777777" w:rsidR="00937B01" w:rsidRPr="00937B01" w:rsidRDefault="00937B01" w:rsidP="00937B01"/>
    <w:p w14:paraId="378EC200" w14:textId="2CF8F458" w:rsidR="00937B01" w:rsidRDefault="00EA7848" w:rsidP="0045369C">
      <w:pPr>
        <w:pStyle w:val="Kop2"/>
      </w:pPr>
      <w:bookmarkStart w:id="16" w:name="_Toc125462477"/>
      <w:r>
        <w:t>Producten en d</w:t>
      </w:r>
      <w:r w:rsidR="00937B01">
        <w:t>iensten</w:t>
      </w:r>
      <w:bookmarkEnd w:id="16"/>
    </w:p>
    <w:p w14:paraId="05C3348C" w14:textId="77777777" w:rsidR="000B3608" w:rsidRDefault="000B3608" w:rsidP="00937B01"/>
    <w:p w14:paraId="39FB5D8D" w14:textId="0B34956E" w:rsidR="000B3608" w:rsidRDefault="000B3608" w:rsidP="000B3608">
      <w:pPr>
        <w:pStyle w:val="Lijstopsomteken"/>
        <w:numPr>
          <w:ilvl w:val="0"/>
          <w:numId w:val="0"/>
        </w:numPr>
      </w:pPr>
      <w:r w:rsidRPr="00515A9B">
        <w:rPr>
          <w:shd w:val="clear" w:color="auto" w:fill="D9D9D9" w:themeFill="background1" w:themeFillShade="D9"/>
        </w:rPr>
        <w:t>&lt;</w:t>
      </w:r>
      <w:r w:rsidR="00C5105E">
        <w:rPr>
          <w:shd w:val="clear" w:color="auto" w:fill="D9D9D9" w:themeFill="background1" w:themeFillShade="D9"/>
        </w:rPr>
        <w:t>L</w:t>
      </w:r>
      <w:r w:rsidRPr="00515A9B">
        <w:rPr>
          <w:shd w:val="clear" w:color="auto" w:fill="D9D9D9" w:themeFill="background1" w:themeFillShade="D9"/>
        </w:rPr>
        <w:t>everancier&gt;</w:t>
      </w:r>
      <w:r>
        <w:t xml:space="preserve"> is gedurende de looptijd van de </w:t>
      </w:r>
      <w:r w:rsidR="0007672A">
        <w:t>Ov</w:t>
      </w:r>
      <w:r>
        <w:t>ereenkomst verantwoordelijk voor :</w:t>
      </w:r>
    </w:p>
    <w:p w14:paraId="77370396" w14:textId="097CE709" w:rsidR="000B3608" w:rsidRDefault="000B3608" w:rsidP="00937B01">
      <w:pPr>
        <w:rPr>
          <w:shd w:val="clear" w:color="auto" w:fill="D9D9D9" w:themeFill="background1" w:themeFillShade="D9"/>
        </w:rPr>
      </w:pPr>
    </w:p>
    <w:p w14:paraId="6780922F" w14:textId="799BB444" w:rsidR="00295F05" w:rsidRPr="00D55E98" w:rsidRDefault="00295F05" w:rsidP="00295F05">
      <w:pPr>
        <w:pStyle w:val="elementtoproof"/>
        <w:numPr>
          <w:ilvl w:val="0"/>
          <w:numId w:val="37"/>
        </w:numPr>
        <w:spacing w:before="0" w:beforeAutospacing="0" w:after="0" w:afterAutospacing="0"/>
        <w:ind w:left="1080"/>
        <w:rPr>
          <w:rFonts w:ascii="Arial" w:eastAsia="Times New Roman" w:hAnsi="Arial" w:cs="Times New Roman"/>
          <w:sz w:val="18"/>
          <w:szCs w:val="20"/>
          <w:lang w:eastAsia="en-US"/>
        </w:rPr>
      </w:pPr>
      <w:r w:rsidRPr="00854880">
        <w:rPr>
          <w:rFonts w:ascii="Arial" w:eastAsia="Times New Roman" w:hAnsi="Arial" w:cs="Times New Roman"/>
          <w:sz w:val="18"/>
          <w:szCs w:val="20"/>
          <w:lang w:eastAsia="en-US"/>
        </w:rPr>
        <w:t>Volgens de Overeenkomst te leveren hardware</w:t>
      </w:r>
      <w:r w:rsidR="00812B04">
        <w:rPr>
          <w:rFonts w:ascii="Arial" w:eastAsia="Times New Roman" w:hAnsi="Arial" w:cs="Times New Roman"/>
          <w:sz w:val="18"/>
          <w:szCs w:val="20"/>
          <w:lang w:eastAsia="en-US"/>
        </w:rPr>
        <w:t xml:space="preserve">: </w:t>
      </w:r>
    </w:p>
    <w:p w14:paraId="5E63CBDD" w14:textId="77777777" w:rsidR="008C3F50" w:rsidRDefault="008C3F50" w:rsidP="00A42D84">
      <w:pPr>
        <w:pStyle w:val="Lijstalinea"/>
        <w:numPr>
          <w:ilvl w:val="1"/>
          <w:numId w:val="37"/>
        </w:numPr>
        <w:spacing w:line="240" w:lineRule="auto"/>
      </w:pPr>
      <w:r>
        <w:t>Voor kantoor-, mobiele- en thuiswerkplek:</w:t>
      </w:r>
    </w:p>
    <w:p w14:paraId="3590C330" w14:textId="79E61D90" w:rsidR="008C3F50" w:rsidRPr="008C3F50" w:rsidRDefault="00946A3F" w:rsidP="00A42D84">
      <w:pPr>
        <w:pStyle w:val="Lijstalinea"/>
        <w:numPr>
          <w:ilvl w:val="2"/>
          <w:numId w:val="37"/>
        </w:numPr>
        <w:spacing w:line="240" w:lineRule="auto"/>
        <w:rPr>
          <w:lang w:val="en-US"/>
        </w:rPr>
      </w:pPr>
      <w:r>
        <w:rPr>
          <w:lang w:val="en-US"/>
        </w:rPr>
        <w:t>Devices zijnde onder ander</w:t>
      </w:r>
      <w:r w:rsidR="00B7404E">
        <w:rPr>
          <w:lang w:val="en-US"/>
        </w:rPr>
        <w:t>e l</w:t>
      </w:r>
      <w:r w:rsidR="008C3F50" w:rsidRPr="008C3F50">
        <w:rPr>
          <w:lang w:val="en-US"/>
        </w:rPr>
        <w:t>aptops, tablets, desktops, (mobiele) workstations en accessoires</w:t>
      </w:r>
    </w:p>
    <w:p w14:paraId="0D9CE37B" w14:textId="77777777" w:rsidR="008C3F50" w:rsidRDefault="008C3F50" w:rsidP="00A42D84">
      <w:pPr>
        <w:pStyle w:val="Lijstalinea"/>
        <w:numPr>
          <w:ilvl w:val="2"/>
          <w:numId w:val="37"/>
        </w:numPr>
        <w:spacing w:line="240" w:lineRule="auto"/>
      </w:pPr>
      <w:r>
        <w:t>Monitors, docking stations, kantoorprinters</w:t>
      </w:r>
    </w:p>
    <w:p w14:paraId="56CF8D65" w14:textId="77777777" w:rsidR="008C3F50" w:rsidRDefault="008C3F50" w:rsidP="00A42D84">
      <w:pPr>
        <w:pStyle w:val="Lijstalinea"/>
        <w:numPr>
          <w:ilvl w:val="1"/>
          <w:numId w:val="37"/>
        </w:numPr>
        <w:spacing w:line="240" w:lineRule="auto"/>
      </w:pPr>
      <w:r>
        <w:t>Consumables waaronder:</w:t>
      </w:r>
    </w:p>
    <w:p w14:paraId="09D54E76" w14:textId="77777777" w:rsidR="00185D7D" w:rsidRPr="00185D7D" w:rsidRDefault="008C3F50" w:rsidP="001A4D6C">
      <w:pPr>
        <w:pStyle w:val="Lijstalinea"/>
        <w:numPr>
          <w:ilvl w:val="2"/>
          <w:numId w:val="37"/>
        </w:numPr>
        <w:spacing w:line="240" w:lineRule="auto"/>
        <w:contextualSpacing w:val="0"/>
        <w:rPr>
          <w:shd w:val="clear" w:color="auto" w:fill="D9D9D9" w:themeFill="background1" w:themeFillShade="D9"/>
        </w:rPr>
      </w:pPr>
      <w:r>
        <w:t>Toners en inktcartridges</w:t>
      </w:r>
      <w:r w:rsidR="001A4D6C">
        <w:t xml:space="preserve"> </w:t>
      </w:r>
    </w:p>
    <w:p w14:paraId="56371103" w14:textId="77777777" w:rsidR="00185D7D" w:rsidRDefault="00185D7D" w:rsidP="00185D7D">
      <w:pPr>
        <w:spacing w:line="240" w:lineRule="auto"/>
      </w:pPr>
    </w:p>
    <w:p w14:paraId="54C8B4C1" w14:textId="77777777" w:rsidR="00185D7D" w:rsidRDefault="00185D7D" w:rsidP="00185D7D">
      <w:pPr>
        <w:spacing w:line="240" w:lineRule="auto"/>
      </w:pPr>
      <w:r>
        <w:t>Alle apparatuur die tijdens de looptijd van de overeenkomst wordt geleverd voldoet aan de volgende eisen :</w:t>
      </w:r>
    </w:p>
    <w:p w14:paraId="32CB2F6A" w14:textId="5E923B43" w:rsidR="00185D7D" w:rsidRDefault="00185D7D" w:rsidP="00185D7D">
      <w:pPr>
        <w:pStyle w:val="Lijstalinea"/>
        <w:numPr>
          <w:ilvl w:val="1"/>
          <w:numId w:val="37"/>
        </w:numPr>
        <w:spacing w:line="240" w:lineRule="auto"/>
      </w:pPr>
      <w:r>
        <w:t>De apparatuur is fabrieksnieuw en ongebruikt (geen refurbished apparatuur);</w:t>
      </w:r>
    </w:p>
    <w:p w14:paraId="37E6C1DC" w14:textId="251BD316" w:rsidR="00185D7D" w:rsidRDefault="00185D7D" w:rsidP="00185D7D">
      <w:pPr>
        <w:pStyle w:val="Lijstalinea"/>
        <w:numPr>
          <w:ilvl w:val="1"/>
          <w:numId w:val="37"/>
        </w:numPr>
        <w:spacing w:line="240" w:lineRule="auto"/>
      </w:pPr>
      <w:r>
        <w:t>De apparatuur is geschikt voor zakelijke omgeving;</w:t>
      </w:r>
    </w:p>
    <w:p w14:paraId="19ABD408" w14:textId="77777777" w:rsidR="00C24649" w:rsidRPr="00C24649" w:rsidRDefault="00185D7D" w:rsidP="00185D7D">
      <w:pPr>
        <w:pStyle w:val="Lijstalinea"/>
        <w:numPr>
          <w:ilvl w:val="1"/>
          <w:numId w:val="37"/>
        </w:numPr>
        <w:spacing w:line="240" w:lineRule="auto"/>
        <w:rPr>
          <w:shd w:val="clear" w:color="auto" w:fill="D9D9D9" w:themeFill="background1" w:themeFillShade="D9"/>
        </w:rPr>
      </w:pPr>
      <w:r>
        <w:t>De apparatuur voldoet aan de Nederlandse regelgeving, wettelijke vereisten en normering.</w:t>
      </w:r>
    </w:p>
    <w:p w14:paraId="325B8748" w14:textId="77777777" w:rsidR="00C24649" w:rsidRPr="00C24649" w:rsidRDefault="00C24649" w:rsidP="00C24649">
      <w:pPr>
        <w:pStyle w:val="Lijstalinea"/>
        <w:numPr>
          <w:ilvl w:val="1"/>
          <w:numId w:val="37"/>
        </w:numPr>
      </w:pPr>
      <w:r w:rsidRPr="00C24649">
        <w:t>Garantietermijn van 2 jaar</w:t>
      </w:r>
    </w:p>
    <w:p w14:paraId="17B7E863" w14:textId="3A138396" w:rsidR="00295F05" w:rsidRPr="00302850" w:rsidRDefault="00BB6F14" w:rsidP="00302850">
      <w:pPr>
        <w:spacing w:line="240" w:lineRule="auto"/>
        <w:rPr>
          <w:shd w:val="clear" w:color="auto" w:fill="D9D9D9" w:themeFill="background1" w:themeFillShade="D9"/>
        </w:rPr>
      </w:pPr>
      <w:r>
        <w:br/>
      </w:r>
    </w:p>
    <w:p w14:paraId="0D6824FA" w14:textId="17BA472F" w:rsidR="00E80211" w:rsidRDefault="00E80211" w:rsidP="00937B01">
      <w:pPr>
        <w:rPr>
          <w:shd w:val="clear" w:color="auto" w:fill="D9D9D9" w:themeFill="background1" w:themeFillShade="D9"/>
        </w:rPr>
      </w:pPr>
    </w:p>
    <w:p w14:paraId="13CBDB11" w14:textId="77777777" w:rsidR="00937B01" w:rsidRPr="00937B01" w:rsidRDefault="00937B01" w:rsidP="00937B01"/>
    <w:p w14:paraId="6BE6EC97" w14:textId="5186B306" w:rsidR="00FE3EA9" w:rsidRPr="007D70D0" w:rsidRDefault="0045369C" w:rsidP="00D55E98">
      <w:pPr>
        <w:pStyle w:val="Kop2"/>
      </w:pPr>
      <w:r w:rsidRPr="007D70D0">
        <w:t>Incident management</w:t>
      </w:r>
    </w:p>
    <w:p w14:paraId="3212FA56" w14:textId="77777777" w:rsidR="0045369C" w:rsidRPr="007D70D0" w:rsidRDefault="0045369C" w:rsidP="0045369C"/>
    <w:p w14:paraId="5CEF830C" w14:textId="3F9A9D2D" w:rsidR="008D1B45" w:rsidRPr="008D1B45" w:rsidRDefault="003B554C" w:rsidP="003B554C">
      <w:pPr>
        <w:pStyle w:val="Lijstopsomteken"/>
        <w:numPr>
          <w:ilvl w:val="0"/>
          <w:numId w:val="0"/>
        </w:numPr>
        <w:rPr>
          <w:highlight w:val="lightGray"/>
        </w:rPr>
      </w:pPr>
      <w:r w:rsidRPr="007D70D0">
        <w:t>Incidenten die betrekking hebben op de producten en diensten die</w:t>
      </w:r>
      <w:r w:rsidR="003A72C0" w:rsidRPr="007D70D0">
        <w:t xml:space="preserve"> </w:t>
      </w:r>
      <w:r w:rsidR="00937B01" w:rsidRPr="00515A9B">
        <w:rPr>
          <w:shd w:val="clear" w:color="auto" w:fill="D9D9D9" w:themeFill="background1" w:themeFillShade="D9"/>
        </w:rPr>
        <w:t>&lt;leverancier&gt;</w:t>
      </w:r>
      <w:r w:rsidR="008D1B45">
        <w:t xml:space="preserve"> l</w:t>
      </w:r>
      <w:r w:rsidRPr="007D70D0">
        <w:t xml:space="preserve">evert conform de </w:t>
      </w:r>
      <w:r w:rsidR="00BC165C">
        <w:t>O</w:t>
      </w:r>
      <w:r w:rsidRPr="007D70D0">
        <w:t xml:space="preserve">vereenkomst, </w:t>
      </w:r>
      <w:r w:rsidR="00F6580C" w:rsidRPr="007D70D0">
        <w:t>worden</w:t>
      </w:r>
      <w:r w:rsidRPr="007D70D0">
        <w:t xml:space="preserve"> aangemeld bij de </w:t>
      </w:r>
      <w:r w:rsidR="00937B01" w:rsidRPr="00515A9B">
        <w:rPr>
          <w:shd w:val="clear" w:color="auto" w:fill="D9D9D9" w:themeFill="background1" w:themeFillShade="D9"/>
        </w:rPr>
        <w:t>&lt;</w:t>
      </w:r>
      <w:r w:rsidR="00937B01" w:rsidRPr="008D1B45">
        <w:rPr>
          <w:shd w:val="clear" w:color="auto" w:fill="D9D9D9" w:themeFill="background1" w:themeFillShade="D9"/>
        </w:rPr>
        <w:t>leverancier</w:t>
      </w:r>
      <w:r w:rsidR="00937B01" w:rsidRPr="00515A9B">
        <w:rPr>
          <w:shd w:val="clear" w:color="auto" w:fill="D9D9D9" w:themeFill="background1" w:themeFillShade="D9"/>
        </w:rPr>
        <w:t>&gt;</w:t>
      </w:r>
      <w:r w:rsidR="005F12AD" w:rsidRPr="007D70D0">
        <w:t xml:space="preserve"> </w:t>
      </w:r>
      <w:r w:rsidR="00937B01">
        <w:t xml:space="preserve">via </w:t>
      </w:r>
      <w:r w:rsidR="008D1B45" w:rsidRPr="008D1B45">
        <w:rPr>
          <w:highlight w:val="lightGray"/>
        </w:rPr>
        <w:t>&lt;</w:t>
      </w:r>
      <w:r w:rsidR="00937B01" w:rsidRPr="008D1B45">
        <w:rPr>
          <w:highlight w:val="lightGray"/>
        </w:rPr>
        <w:t>telefoon</w:t>
      </w:r>
      <w:r w:rsidR="008D1B45" w:rsidRPr="008D1B45">
        <w:rPr>
          <w:highlight w:val="lightGray"/>
        </w:rPr>
        <w:t xml:space="preserve">, </w:t>
      </w:r>
    </w:p>
    <w:p w14:paraId="7C0CD4C8" w14:textId="6011007A" w:rsidR="003B554C" w:rsidRPr="007D70D0" w:rsidRDefault="003864E9" w:rsidP="003B554C">
      <w:pPr>
        <w:pStyle w:val="Lijstopsomteken"/>
        <w:numPr>
          <w:ilvl w:val="0"/>
          <w:numId w:val="0"/>
        </w:numPr>
      </w:pPr>
      <w:r w:rsidRPr="007B73EB">
        <w:rPr>
          <w:highlight w:val="lightGray"/>
          <w:lang w:val="en-US"/>
        </w:rPr>
        <w:t>e-mail</w:t>
      </w:r>
      <w:r w:rsidR="008D1B45" w:rsidRPr="007B73EB">
        <w:rPr>
          <w:highlight w:val="lightGray"/>
          <w:lang w:val="en-US"/>
        </w:rPr>
        <w:t xml:space="preserve">, of web </w:t>
      </w:r>
      <w:r w:rsidR="008D1B45" w:rsidRPr="00A436C2">
        <w:rPr>
          <w:highlight w:val="lightGray"/>
          <w:lang w:val="en-US"/>
        </w:rPr>
        <w:t>portal</w:t>
      </w:r>
      <w:r w:rsidR="008D1B45" w:rsidRPr="007B73EB">
        <w:rPr>
          <w:highlight w:val="lightGray"/>
          <w:lang w:val="en-US"/>
        </w:rPr>
        <w:t>&gt;</w:t>
      </w:r>
      <w:r w:rsidRPr="007B73EB">
        <w:rPr>
          <w:lang w:val="en-US"/>
        </w:rPr>
        <w:t>.</w:t>
      </w:r>
      <w:r w:rsidR="00937B01" w:rsidRPr="007B73EB">
        <w:rPr>
          <w:lang w:val="en-US"/>
        </w:rPr>
        <w:t xml:space="preserve">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f</w:t>
      </w:r>
      <w:r w:rsidR="00F6580C" w:rsidRPr="007D70D0">
        <w:t>ungeert</w:t>
      </w:r>
      <w:r w:rsidR="003B554C" w:rsidRPr="007D70D0">
        <w:t xml:space="preserve"> als Single Point of Contact (SPOC) voor </w:t>
      </w:r>
      <w:r w:rsidR="00D42746" w:rsidRPr="007D70D0">
        <w:t xml:space="preserve">de </w:t>
      </w:r>
      <w:r w:rsidR="00FB2057" w:rsidRPr="007D70D0">
        <w:t xml:space="preserve">geautoriseerde gebruikers van </w:t>
      </w:r>
      <w:r w:rsidR="00D42746" w:rsidRPr="007D70D0">
        <w:t xml:space="preserve">de </w:t>
      </w:r>
      <w:r w:rsidR="003B554C" w:rsidRPr="007D70D0">
        <w:t>gemeente Eindhoven.</w:t>
      </w:r>
    </w:p>
    <w:p w14:paraId="286CBE32" w14:textId="77777777" w:rsidR="00311EB6" w:rsidRPr="007D70D0" w:rsidRDefault="00311EB6" w:rsidP="003B554C">
      <w:pPr>
        <w:pStyle w:val="Lijstopsomteken"/>
        <w:numPr>
          <w:ilvl w:val="0"/>
          <w:numId w:val="0"/>
        </w:numPr>
      </w:pPr>
    </w:p>
    <w:p w14:paraId="5727BF30" w14:textId="567E7936" w:rsidR="008D1B45" w:rsidRDefault="00311EB6" w:rsidP="00937B01">
      <w:pPr>
        <w:pStyle w:val="Lijstopsomteken"/>
        <w:numPr>
          <w:ilvl w:val="0"/>
          <w:numId w:val="0"/>
        </w:numPr>
      </w:pPr>
      <w:r w:rsidRPr="007D70D0">
        <w:t xml:space="preserve">Terugkoppeling door </w:t>
      </w:r>
      <w:r w:rsidR="00937B01" w:rsidRPr="00515A9B">
        <w:rPr>
          <w:shd w:val="clear" w:color="auto" w:fill="D9D9D9" w:themeFill="background1" w:themeFillShade="D9"/>
        </w:rPr>
        <w:t>&lt;leverancier&gt;</w:t>
      </w:r>
      <w:r w:rsidR="005F12AD" w:rsidRPr="007D70D0">
        <w:t xml:space="preserve"> </w:t>
      </w:r>
      <w:r w:rsidRPr="007D70D0">
        <w:t xml:space="preserve">vindt altijd plaats met het referentie nummer van </w:t>
      </w:r>
      <w:r w:rsidR="00937B01" w:rsidRPr="00515A9B">
        <w:rPr>
          <w:shd w:val="clear" w:color="auto" w:fill="D9D9D9" w:themeFill="background1" w:themeFillShade="D9"/>
        </w:rPr>
        <w:t>&lt;leverancier&gt;</w:t>
      </w:r>
      <w:r w:rsidR="008D1B45">
        <w:t xml:space="preserve"> en het referentie nummer van gemeente Eindhoven.</w:t>
      </w:r>
    </w:p>
    <w:p w14:paraId="1A98AD1D" w14:textId="6608F8D7" w:rsidR="00F678A3" w:rsidRPr="007D70D0" w:rsidRDefault="003B554C" w:rsidP="00937B01">
      <w:pPr>
        <w:pStyle w:val="Lijstopsomteken"/>
        <w:numPr>
          <w:ilvl w:val="0"/>
          <w:numId w:val="0"/>
        </w:numPr>
      </w:pPr>
      <w:r w:rsidRPr="007D70D0">
        <w:t xml:space="preserve">Alle </w:t>
      </w:r>
      <w:r w:rsidR="00311EB6" w:rsidRPr="007D70D0">
        <w:t xml:space="preserve">meldingen </w:t>
      </w:r>
      <w:r w:rsidRPr="007D70D0">
        <w:t>wor</w:t>
      </w:r>
      <w:r w:rsidR="00F6580C" w:rsidRPr="007D70D0">
        <w:t xml:space="preserve">den bijgehouden in een </w:t>
      </w:r>
      <w:r w:rsidR="004D2B1C">
        <w:t>s</w:t>
      </w:r>
      <w:r w:rsidR="003864E9" w:rsidRPr="007D70D0">
        <w:t xml:space="preserve">ervice </w:t>
      </w:r>
      <w:r w:rsidR="004D2B1C">
        <w:t>m</w:t>
      </w:r>
      <w:r w:rsidR="003864E9" w:rsidRPr="007D70D0">
        <w:t xml:space="preserve">anagement </w:t>
      </w:r>
      <w:r w:rsidR="004D2B1C">
        <w:t>t</w:t>
      </w:r>
      <w:r w:rsidR="003864E9" w:rsidRPr="007D70D0">
        <w:t xml:space="preserve">ool </w:t>
      </w:r>
      <w:r w:rsidR="00937B01">
        <w:t xml:space="preserve">van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Pr="007D70D0">
        <w:t xml:space="preserve">dat conform ITIL standaarden werkt.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w:t>
      </w:r>
      <w:r w:rsidR="00FD07CE">
        <w:t>s</w:t>
      </w:r>
      <w:r w:rsidR="00C967CC" w:rsidRPr="007D70D0">
        <w:t>ervicedesk houdt zicht en controle op alle uitstaande  meldingen</w:t>
      </w:r>
      <w:r w:rsidR="00C967CC" w:rsidRPr="00BC165C">
        <w:t>.</w:t>
      </w:r>
      <w:r w:rsidR="00BC165C" w:rsidRPr="00BC165C">
        <w:t xml:space="preserve"> Geautoriseerde gebruikers van de gemeente Eindhoven hebben toegang tot de aangemelde tickets.</w:t>
      </w:r>
    </w:p>
    <w:p w14:paraId="0A164D23" w14:textId="77777777" w:rsidR="0045369C" w:rsidRPr="007D70D0" w:rsidRDefault="0045369C" w:rsidP="00FE3EA9"/>
    <w:p w14:paraId="1B1E4D1E" w14:textId="77777777" w:rsidR="0045369C" w:rsidRPr="007D70D0" w:rsidRDefault="0045369C" w:rsidP="0045369C">
      <w:pPr>
        <w:pStyle w:val="Lijstopsomteken"/>
        <w:numPr>
          <w:ilvl w:val="0"/>
          <w:numId w:val="0"/>
        </w:numPr>
      </w:pPr>
    </w:p>
    <w:p w14:paraId="1B46B5AA" w14:textId="68207812" w:rsidR="003B554C" w:rsidRPr="007D70D0" w:rsidRDefault="00E80211" w:rsidP="0045369C">
      <w:pPr>
        <w:pStyle w:val="Kop2"/>
      </w:pPr>
      <w:bookmarkStart w:id="17" w:name="_Toc125462478"/>
      <w:r>
        <w:t>Wijzigingen</w:t>
      </w:r>
      <w:bookmarkEnd w:id="17"/>
    </w:p>
    <w:p w14:paraId="02B3ED1D" w14:textId="77777777" w:rsidR="00FE3EA9" w:rsidRPr="007D70D0" w:rsidRDefault="00FE3EA9" w:rsidP="00FE3EA9"/>
    <w:p w14:paraId="54FA5CA8" w14:textId="0927F9FE" w:rsidR="00BD5530" w:rsidRDefault="0053298E" w:rsidP="00BD5530">
      <w:pPr>
        <w:pStyle w:val="Lijstopsomteken"/>
        <w:numPr>
          <w:ilvl w:val="0"/>
          <w:numId w:val="0"/>
        </w:numPr>
      </w:pPr>
      <w:r>
        <w:t xml:space="preserve">Assortimentswijzigingen worden vóóraf met de </w:t>
      </w:r>
      <w:r w:rsidR="00711AB8">
        <w:t xml:space="preserve">Gemeente Eindhoven </w:t>
      </w:r>
      <w:r>
        <w:t>gedeeld en bespr</w:t>
      </w:r>
      <w:r w:rsidR="00CA0EAE">
        <w:t xml:space="preserve">oken. </w:t>
      </w:r>
    </w:p>
    <w:p w14:paraId="55F1B5E3" w14:textId="59D57705" w:rsidR="00FD07CE" w:rsidRDefault="00FD07CE">
      <w:pPr>
        <w:spacing w:line="240" w:lineRule="auto"/>
      </w:pPr>
      <w:r>
        <w:br w:type="page"/>
      </w:r>
    </w:p>
    <w:p w14:paraId="16AF1CD2" w14:textId="77777777" w:rsidR="00E11242" w:rsidRDefault="00E11242" w:rsidP="00C36B0C">
      <w:pPr>
        <w:pStyle w:val="Kop1"/>
      </w:pPr>
      <w:bookmarkStart w:id="18" w:name="_Toc125462479"/>
      <w:r>
        <w:lastRenderedPageBreak/>
        <w:t>Definities</w:t>
      </w:r>
      <w:bookmarkEnd w:id="18"/>
    </w:p>
    <w:p w14:paraId="120D8908" w14:textId="7C91102C" w:rsidR="00E11242" w:rsidRDefault="00E11242" w:rsidP="00E11242"/>
    <w:tbl>
      <w:tblPr>
        <w:tblStyle w:val="Tabelraster"/>
        <w:tblW w:w="0" w:type="auto"/>
        <w:tblLook w:val="04A0" w:firstRow="1" w:lastRow="0" w:firstColumn="1" w:lastColumn="0" w:noHBand="0" w:noVBand="1"/>
      </w:tblPr>
      <w:tblGrid>
        <w:gridCol w:w="2263"/>
        <w:gridCol w:w="4843"/>
      </w:tblGrid>
      <w:tr w:rsidR="00CD69C1" w14:paraId="30A9D658" w14:textId="77777777" w:rsidTr="00E11242">
        <w:tc>
          <w:tcPr>
            <w:tcW w:w="2263" w:type="dxa"/>
          </w:tcPr>
          <w:p w14:paraId="539D9BE7" w14:textId="664A6D7C" w:rsidR="00CD69C1" w:rsidRDefault="00CD69C1" w:rsidP="00E11242">
            <w:r>
              <w:t>Overeenkomst</w:t>
            </w:r>
          </w:p>
        </w:tc>
        <w:tc>
          <w:tcPr>
            <w:tcW w:w="4843" w:type="dxa"/>
          </w:tcPr>
          <w:p w14:paraId="6072D6DD" w14:textId="49640F4D" w:rsidR="00CD69C1" w:rsidRDefault="00CD69C1" w:rsidP="00E11242">
            <w:r>
              <w:t>&lt;</w:t>
            </w:r>
            <w:r w:rsidRPr="00CD69C1">
              <w:rPr>
                <w:highlight w:val="lightGray"/>
              </w:rPr>
              <w:t>naam Overeenkomst</w:t>
            </w:r>
            <w:r>
              <w:t>&gt;</w:t>
            </w:r>
          </w:p>
        </w:tc>
      </w:tr>
      <w:tr w:rsidR="00711AB8" w14:paraId="4D3C3FF8" w14:textId="77777777" w:rsidTr="00E11242">
        <w:tc>
          <w:tcPr>
            <w:tcW w:w="2263" w:type="dxa"/>
          </w:tcPr>
          <w:p w14:paraId="7A388E4F" w14:textId="618D1F5E" w:rsidR="00711AB8" w:rsidRDefault="00711AB8" w:rsidP="00E11242">
            <w:r>
              <w:t>Partijen</w:t>
            </w:r>
          </w:p>
        </w:tc>
        <w:tc>
          <w:tcPr>
            <w:tcW w:w="4843" w:type="dxa"/>
          </w:tcPr>
          <w:p w14:paraId="66B873B8" w14:textId="5CC9BE36" w:rsidR="00711AB8" w:rsidRDefault="00711AB8" w:rsidP="00E11242">
            <w:r>
              <w:t xml:space="preserve">Dit zijn de </w:t>
            </w:r>
            <w:r w:rsidRPr="00F41795">
              <w:rPr>
                <w:highlight w:val="lightGray"/>
              </w:rPr>
              <w:t>&lt;leverancier&gt;</w:t>
            </w:r>
            <w:r>
              <w:t xml:space="preserve"> en de gemeente Eindhoven</w:t>
            </w:r>
          </w:p>
        </w:tc>
      </w:tr>
      <w:tr w:rsidR="00711AB8" w14:paraId="7C19F23D" w14:textId="77777777" w:rsidTr="00E11242">
        <w:tc>
          <w:tcPr>
            <w:tcW w:w="2263" w:type="dxa"/>
          </w:tcPr>
          <w:p w14:paraId="144AD8AA" w14:textId="5C967A59" w:rsidR="00711AB8" w:rsidRDefault="00711AB8" w:rsidP="00E11242"/>
        </w:tc>
        <w:tc>
          <w:tcPr>
            <w:tcW w:w="4843" w:type="dxa"/>
          </w:tcPr>
          <w:p w14:paraId="1666AD7B" w14:textId="13E0920F" w:rsidR="00711AB8" w:rsidRDefault="00711AB8" w:rsidP="00E11242"/>
        </w:tc>
      </w:tr>
      <w:tr w:rsidR="00711AB8" w14:paraId="0A63D45A" w14:textId="77777777" w:rsidTr="00E11242">
        <w:tc>
          <w:tcPr>
            <w:tcW w:w="2263" w:type="dxa"/>
          </w:tcPr>
          <w:p w14:paraId="513BA4F6" w14:textId="2950083E" w:rsidR="00711AB8" w:rsidRDefault="00711AB8" w:rsidP="00E11242"/>
        </w:tc>
        <w:tc>
          <w:tcPr>
            <w:tcW w:w="4843" w:type="dxa"/>
          </w:tcPr>
          <w:p w14:paraId="78345312" w14:textId="7E58EE3D" w:rsidR="00711AB8" w:rsidRDefault="00711AB8" w:rsidP="00E11242"/>
        </w:tc>
      </w:tr>
      <w:tr w:rsidR="00711AB8" w14:paraId="2A90E83E" w14:textId="77777777" w:rsidTr="00E11242">
        <w:tc>
          <w:tcPr>
            <w:tcW w:w="2263" w:type="dxa"/>
          </w:tcPr>
          <w:p w14:paraId="3F4EB942" w14:textId="7EECFD0E" w:rsidR="00711AB8" w:rsidRDefault="00711AB8" w:rsidP="00E11242"/>
        </w:tc>
        <w:tc>
          <w:tcPr>
            <w:tcW w:w="4843" w:type="dxa"/>
          </w:tcPr>
          <w:p w14:paraId="4A25E361" w14:textId="0D0E76B7" w:rsidR="00711AB8" w:rsidRDefault="00711AB8" w:rsidP="00E11242"/>
        </w:tc>
      </w:tr>
      <w:tr w:rsidR="00711AB8" w14:paraId="2CBC806C" w14:textId="77777777" w:rsidTr="00E11242">
        <w:tc>
          <w:tcPr>
            <w:tcW w:w="2263" w:type="dxa"/>
          </w:tcPr>
          <w:p w14:paraId="09DF7873" w14:textId="46E2EFF6" w:rsidR="00711AB8" w:rsidRDefault="00711AB8" w:rsidP="00E11242">
            <w:bookmarkStart w:id="19" w:name="_Hlk51317886"/>
          </w:p>
        </w:tc>
        <w:tc>
          <w:tcPr>
            <w:tcW w:w="4843" w:type="dxa"/>
          </w:tcPr>
          <w:p w14:paraId="5D1C963D" w14:textId="4763488C" w:rsidR="00711AB8" w:rsidRDefault="00711AB8" w:rsidP="005431F4"/>
        </w:tc>
      </w:tr>
      <w:tr w:rsidR="00711AB8" w14:paraId="18D103EE" w14:textId="77777777" w:rsidTr="00E11242">
        <w:tc>
          <w:tcPr>
            <w:tcW w:w="2263" w:type="dxa"/>
          </w:tcPr>
          <w:p w14:paraId="48483ADA" w14:textId="6067CB01" w:rsidR="00711AB8" w:rsidRDefault="00711AB8" w:rsidP="00E11242"/>
        </w:tc>
        <w:tc>
          <w:tcPr>
            <w:tcW w:w="4843" w:type="dxa"/>
          </w:tcPr>
          <w:p w14:paraId="1606AABE" w14:textId="0B1C86B0" w:rsidR="00711AB8" w:rsidRDefault="00711AB8" w:rsidP="005431F4"/>
        </w:tc>
      </w:tr>
      <w:bookmarkEnd w:id="19"/>
    </w:tbl>
    <w:p w14:paraId="64266530" w14:textId="77777777" w:rsidR="00E11242" w:rsidRDefault="00E11242" w:rsidP="00E11242"/>
    <w:p w14:paraId="12DB8583" w14:textId="57EA46B1" w:rsidR="00893802" w:rsidRDefault="00893802">
      <w:pPr>
        <w:spacing w:line="240" w:lineRule="auto"/>
      </w:pPr>
      <w:r>
        <w:br w:type="page"/>
      </w:r>
    </w:p>
    <w:p w14:paraId="0413DEEB" w14:textId="0338A8D3" w:rsidR="00A50214" w:rsidRPr="00827B68" w:rsidRDefault="00A50214" w:rsidP="00827B68">
      <w:pPr>
        <w:pStyle w:val="Kop1"/>
        <w:numPr>
          <w:ilvl w:val="0"/>
          <w:numId w:val="0"/>
        </w:numPr>
        <w:ind w:left="851"/>
      </w:pPr>
      <w:bookmarkStart w:id="20" w:name="_Toc495924019"/>
      <w:bookmarkStart w:id="21" w:name="_Toc125462480"/>
      <w:r w:rsidRPr="00827B68">
        <w:lastRenderedPageBreak/>
        <w:t>Ondertekening</w:t>
      </w:r>
      <w:bookmarkEnd w:id="20"/>
      <w:r w:rsidR="002433AD" w:rsidRPr="00827B68">
        <w:t>:</w:t>
      </w:r>
      <w:bookmarkEnd w:id="21"/>
    </w:p>
    <w:p w14:paraId="095B999E" w14:textId="77777777" w:rsidR="00A50214" w:rsidRPr="007D70D0" w:rsidRDefault="00A50214" w:rsidP="00A50214">
      <w:pPr>
        <w:spacing w:line="276" w:lineRule="auto"/>
        <w:rPr>
          <w:rFonts w:cs="Arial"/>
          <w:szCs w:val="18"/>
        </w:rPr>
      </w:pPr>
    </w:p>
    <w:p w14:paraId="0E65C3B1" w14:textId="2D390C58"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14:paraId="352B0612" w14:textId="77777777" w:rsidR="00906326" w:rsidRPr="007D70D0" w:rsidRDefault="00906326" w:rsidP="00906326">
      <w:pPr>
        <w:spacing w:line="276" w:lineRule="auto"/>
        <w:rPr>
          <w:rFonts w:cs="Arial"/>
          <w:szCs w:val="18"/>
        </w:rPr>
      </w:pPr>
    </w:p>
    <w:p w14:paraId="4E94BB94" w14:textId="1B6413A0"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3AECEAD7" w14:textId="77777777" w:rsidR="00906326" w:rsidRPr="007D70D0" w:rsidRDefault="00906326" w:rsidP="00906326">
      <w:pPr>
        <w:spacing w:line="276" w:lineRule="auto"/>
        <w:rPr>
          <w:rFonts w:cs="Arial"/>
          <w:szCs w:val="18"/>
        </w:rPr>
      </w:pPr>
    </w:p>
    <w:p w14:paraId="2DFA1E49" w14:textId="05E17444"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r w:rsidR="00183EDF" w:rsidRPr="007D70D0">
        <w:rPr>
          <w:rFonts w:cs="Arial"/>
          <w:szCs w:val="18"/>
        </w:rPr>
        <w:t>Leadbuyer</w:t>
      </w:r>
      <w:r w:rsidR="00CD69C1">
        <w:rPr>
          <w:rFonts w:cs="Arial"/>
          <w:szCs w:val="18"/>
        </w:rPr>
        <w:t xml:space="preserve"> / Sectorhoofd*</w:t>
      </w:r>
      <w:r w:rsidRPr="007D70D0">
        <w:rPr>
          <w:rFonts w:cs="Arial"/>
          <w:szCs w:val="18"/>
        </w:rPr>
        <w:tab/>
        <w:t xml:space="preserve"> </w:t>
      </w:r>
    </w:p>
    <w:p w14:paraId="6F68AABD" w14:textId="77777777" w:rsidR="00906326" w:rsidRPr="007D70D0" w:rsidRDefault="00906326" w:rsidP="00906326">
      <w:pPr>
        <w:spacing w:line="276" w:lineRule="auto"/>
        <w:rPr>
          <w:rFonts w:cs="Arial"/>
          <w:szCs w:val="18"/>
        </w:rPr>
      </w:pPr>
    </w:p>
    <w:p w14:paraId="1D6AF4CC" w14:textId="77777777"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14:paraId="2B3DEB63" w14:textId="77777777" w:rsidR="00906326" w:rsidRPr="007D70D0" w:rsidRDefault="00906326" w:rsidP="00906326">
      <w:pPr>
        <w:spacing w:line="276" w:lineRule="auto"/>
        <w:rPr>
          <w:rFonts w:cs="Arial"/>
          <w:szCs w:val="18"/>
        </w:rPr>
      </w:pPr>
    </w:p>
    <w:p w14:paraId="017BEE10" w14:textId="77777777"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0A689F07" w14:textId="77777777" w:rsidR="00906326" w:rsidRPr="007D70D0" w:rsidRDefault="00906326" w:rsidP="00906326">
      <w:pPr>
        <w:spacing w:line="276" w:lineRule="auto"/>
        <w:rPr>
          <w:rFonts w:cs="Arial"/>
          <w:szCs w:val="18"/>
        </w:rPr>
      </w:pPr>
    </w:p>
    <w:p w14:paraId="6AA98065" w14:textId="77777777" w:rsidR="00906326" w:rsidRPr="007D70D0" w:rsidRDefault="00906326" w:rsidP="00906326">
      <w:pPr>
        <w:spacing w:line="276" w:lineRule="auto"/>
        <w:rPr>
          <w:rFonts w:cs="Arial"/>
          <w:szCs w:val="18"/>
        </w:rPr>
      </w:pPr>
      <w:r w:rsidRPr="007D70D0">
        <w:rPr>
          <w:rFonts w:cs="Arial"/>
          <w:szCs w:val="18"/>
        </w:rPr>
        <w:t>Handtekening:</w:t>
      </w:r>
    </w:p>
    <w:p w14:paraId="03AF9885" w14:textId="77777777" w:rsidR="00906326" w:rsidRPr="007D70D0" w:rsidRDefault="00906326" w:rsidP="00906326">
      <w:pPr>
        <w:spacing w:line="276" w:lineRule="auto"/>
        <w:rPr>
          <w:rFonts w:cs="Arial"/>
          <w:szCs w:val="18"/>
        </w:rPr>
      </w:pPr>
    </w:p>
    <w:p w14:paraId="4CF722F0" w14:textId="77777777" w:rsidR="00906326" w:rsidRPr="007D70D0" w:rsidRDefault="00906326" w:rsidP="00906326">
      <w:pPr>
        <w:spacing w:line="276" w:lineRule="auto"/>
        <w:rPr>
          <w:rFonts w:cs="Arial"/>
          <w:szCs w:val="18"/>
        </w:rPr>
      </w:pPr>
    </w:p>
    <w:p w14:paraId="40042927" w14:textId="77777777" w:rsidR="00906326" w:rsidRPr="007D70D0" w:rsidRDefault="00906326" w:rsidP="00906326">
      <w:pPr>
        <w:spacing w:line="276" w:lineRule="auto"/>
        <w:rPr>
          <w:rFonts w:cs="Arial"/>
          <w:szCs w:val="18"/>
        </w:rPr>
      </w:pPr>
    </w:p>
    <w:p w14:paraId="7AABA072" w14:textId="77777777" w:rsidR="00906326" w:rsidRPr="007D70D0" w:rsidRDefault="00906326" w:rsidP="00906326">
      <w:pPr>
        <w:spacing w:line="276" w:lineRule="auto"/>
        <w:rPr>
          <w:rFonts w:cs="Arial"/>
          <w:szCs w:val="18"/>
        </w:rPr>
      </w:pPr>
    </w:p>
    <w:p w14:paraId="77B6382F" w14:textId="77777777" w:rsidR="00906326" w:rsidRPr="007D70D0" w:rsidRDefault="00906326" w:rsidP="00906326">
      <w:pPr>
        <w:spacing w:line="276" w:lineRule="auto"/>
        <w:rPr>
          <w:rFonts w:cs="Arial"/>
          <w:szCs w:val="18"/>
        </w:rPr>
      </w:pPr>
    </w:p>
    <w:p w14:paraId="249665D3" w14:textId="70500F9E" w:rsidR="00906326" w:rsidRPr="007D70D0" w:rsidRDefault="00A12007"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p>
    <w:p w14:paraId="3189DAC6" w14:textId="77777777" w:rsidR="00906326" w:rsidRPr="007D70D0" w:rsidRDefault="00906326" w:rsidP="00906326">
      <w:pPr>
        <w:spacing w:line="276" w:lineRule="auto"/>
        <w:rPr>
          <w:rFonts w:cs="Arial"/>
          <w:szCs w:val="18"/>
        </w:rPr>
      </w:pPr>
    </w:p>
    <w:p w14:paraId="109AB4C6" w14:textId="5522F0A4"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1A15D76A" w14:textId="77777777" w:rsidR="00906326" w:rsidRPr="007D70D0" w:rsidRDefault="00906326" w:rsidP="00906326">
      <w:pPr>
        <w:spacing w:line="276" w:lineRule="auto"/>
        <w:rPr>
          <w:rFonts w:cs="Arial"/>
          <w:szCs w:val="18"/>
        </w:rPr>
      </w:pPr>
    </w:p>
    <w:p w14:paraId="52F5BBEC" w14:textId="1B8AEC8E"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14:paraId="38373257" w14:textId="77777777" w:rsidR="00906326" w:rsidRPr="007D70D0" w:rsidRDefault="00906326" w:rsidP="00906326">
      <w:pPr>
        <w:spacing w:line="276" w:lineRule="auto"/>
        <w:rPr>
          <w:rFonts w:cs="Arial"/>
          <w:szCs w:val="18"/>
        </w:rPr>
      </w:pPr>
    </w:p>
    <w:p w14:paraId="78784E1F" w14:textId="1555789D"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&lt;leverancier&gt;</w:t>
      </w:r>
    </w:p>
    <w:p w14:paraId="0B00E34C" w14:textId="77777777" w:rsidR="00A12007" w:rsidRPr="007D70D0" w:rsidRDefault="00A12007" w:rsidP="00906326">
      <w:pPr>
        <w:spacing w:line="276" w:lineRule="auto"/>
        <w:rPr>
          <w:rFonts w:cs="Arial"/>
          <w:szCs w:val="18"/>
        </w:rPr>
      </w:pPr>
    </w:p>
    <w:p w14:paraId="3A5A044E" w14:textId="77777777" w:rsidR="00906326" w:rsidRPr="007D70D0" w:rsidRDefault="00906326" w:rsidP="00906326">
      <w:pPr>
        <w:spacing w:line="276" w:lineRule="auto"/>
        <w:rPr>
          <w:rFonts w:cs="Arial"/>
          <w:szCs w:val="18"/>
        </w:rPr>
      </w:pPr>
      <w:r w:rsidRPr="007D70D0">
        <w:rPr>
          <w:rFonts w:cs="Arial"/>
          <w:szCs w:val="18"/>
        </w:rPr>
        <w:t>Datum:</w:t>
      </w:r>
    </w:p>
    <w:p w14:paraId="2A6406B8" w14:textId="77777777" w:rsidR="00906326" w:rsidRPr="007D70D0" w:rsidRDefault="00906326" w:rsidP="00906326">
      <w:pPr>
        <w:spacing w:line="276" w:lineRule="auto"/>
        <w:rPr>
          <w:rFonts w:cs="Arial"/>
          <w:szCs w:val="18"/>
        </w:rPr>
      </w:pPr>
    </w:p>
    <w:p w14:paraId="5A628746" w14:textId="77777777" w:rsidR="00906326" w:rsidRPr="007D70D0" w:rsidRDefault="00906326" w:rsidP="00906326">
      <w:pPr>
        <w:spacing w:line="276" w:lineRule="auto"/>
        <w:rPr>
          <w:rFonts w:cs="Arial"/>
          <w:szCs w:val="18"/>
        </w:rPr>
      </w:pPr>
      <w:r w:rsidRPr="007D70D0">
        <w:rPr>
          <w:rFonts w:cs="Arial"/>
          <w:szCs w:val="18"/>
        </w:rPr>
        <w:t>Handtekening:</w:t>
      </w:r>
    </w:p>
    <w:p w14:paraId="03647C7C" w14:textId="63AED2C0" w:rsidR="00517863" w:rsidRPr="007D70D0" w:rsidRDefault="00517863">
      <w:pPr>
        <w:spacing w:line="276" w:lineRule="auto"/>
        <w:rPr>
          <w:rFonts w:cs="Arial"/>
          <w:szCs w:val="18"/>
        </w:rPr>
      </w:pPr>
    </w:p>
    <w:p w14:paraId="44D7F222" w14:textId="1B965A55" w:rsidR="00B3510C" w:rsidRDefault="00B3510C">
      <w:pPr>
        <w:spacing w:line="240" w:lineRule="auto"/>
        <w:rPr>
          <w:rFonts w:cs="Arial"/>
          <w:szCs w:val="18"/>
        </w:rPr>
      </w:pPr>
    </w:p>
    <w:p w14:paraId="1C6ECF49" w14:textId="77777777" w:rsidR="002D122B" w:rsidRDefault="002D122B">
      <w:pPr>
        <w:spacing w:line="240" w:lineRule="auto"/>
        <w:rPr>
          <w:rFonts w:cs="Arial"/>
          <w:szCs w:val="18"/>
        </w:rPr>
      </w:pPr>
    </w:p>
    <w:p w14:paraId="6212F005" w14:textId="77777777" w:rsidR="002D122B" w:rsidRDefault="002D122B">
      <w:pPr>
        <w:spacing w:line="240" w:lineRule="auto"/>
        <w:rPr>
          <w:rFonts w:cs="Arial"/>
          <w:szCs w:val="18"/>
        </w:rPr>
      </w:pPr>
    </w:p>
    <w:p w14:paraId="723BDE0C" w14:textId="6BAE612E" w:rsidR="002D122B" w:rsidRDefault="002D122B">
      <w:pPr>
        <w:spacing w:line="240" w:lineRule="auto"/>
        <w:rPr>
          <w:rFonts w:cs="Arial"/>
          <w:szCs w:val="18"/>
        </w:rPr>
      </w:pPr>
    </w:p>
    <w:p w14:paraId="1BD31B2C" w14:textId="2D3118E1" w:rsidR="00CD69C1" w:rsidRDefault="00CD69C1">
      <w:pPr>
        <w:spacing w:line="240" w:lineRule="auto"/>
        <w:rPr>
          <w:rFonts w:cs="Arial"/>
          <w:szCs w:val="18"/>
        </w:rPr>
      </w:pPr>
    </w:p>
    <w:p w14:paraId="4F94314D" w14:textId="204C6563" w:rsidR="00CD69C1" w:rsidRDefault="00CD69C1">
      <w:pPr>
        <w:spacing w:line="240" w:lineRule="auto"/>
        <w:rPr>
          <w:rFonts w:cs="Arial"/>
          <w:szCs w:val="18"/>
        </w:rPr>
      </w:pPr>
    </w:p>
    <w:p w14:paraId="2DDA3A84" w14:textId="1AF5C3D5" w:rsidR="00CD69C1" w:rsidRDefault="00CD69C1">
      <w:pPr>
        <w:spacing w:line="240" w:lineRule="auto"/>
        <w:rPr>
          <w:rFonts w:cs="Arial"/>
          <w:szCs w:val="18"/>
        </w:rPr>
      </w:pPr>
    </w:p>
    <w:p w14:paraId="616681EB" w14:textId="6157F32B" w:rsidR="00CD69C1" w:rsidRDefault="00CD69C1">
      <w:pPr>
        <w:spacing w:line="240" w:lineRule="auto"/>
        <w:rPr>
          <w:rFonts w:cs="Arial"/>
          <w:szCs w:val="18"/>
        </w:rPr>
      </w:pPr>
    </w:p>
    <w:p w14:paraId="06189277" w14:textId="5804F81F" w:rsidR="00CD69C1" w:rsidRDefault="00CD69C1">
      <w:pPr>
        <w:spacing w:line="240" w:lineRule="auto"/>
        <w:rPr>
          <w:rFonts w:cs="Arial"/>
          <w:szCs w:val="18"/>
        </w:rPr>
      </w:pPr>
    </w:p>
    <w:p w14:paraId="51AFA5F0" w14:textId="13C6E899" w:rsidR="00CD69C1" w:rsidRDefault="00CD69C1">
      <w:pPr>
        <w:spacing w:line="240" w:lineRule="auto"/>
        <w:rPr>
          <w:rFonts w:cs="Arial"/>
          <w:szCs w:val="18"/>
        </w:rPr>
      </w:pPr>
    </w:p>
    <w:p w14:paraId="50D6042E" w14:textId="669D2E6C" w:rsidR="00CD69C1" w:rsidRDefault="00CD69C1">
      <w:pPr>
        <w:spacing w:line="240" w:lineRule="auto"/>
        <w:rPr>
          <w:rFonts w:cs="Arial"/>
          <w:szCs w:val="18"/>
        </w:rPr>
      </w:pPr>
    </w:p>
    <w:p w14:paraId="370AE5AA" w14:textId="646D3A01" w:rsidR="00CD69C1" w:rsidRDefault="00CD69C1">
      <w:pPr>
        <w:spacing w:line="240" w:lineRule="auto"/>
        <w:rPr>
          <w:rFonts w:cs="Arial"/>
          <w:szCs w:val="18"/>
        </w:rPr>
      </w:pPr>
    </w:p>
    <w:p w14:paraId="4D571FB0" w14:textId="31673B2D" w:rsidR="00CD69C1" w:rsidRDefault="00CD69C1">
      <w:pPr>
        <w:spacing w:line="240" w:lineRule="auto"/>
        <w:rPr>
          <w:rFonts w:cs="Arial"/>
          <w:szCs w:val="18"/>
        </w:rPr>
      </w:pPr>
    </w:p>
    <w:p w14:paraId="6055F38E" w14:textId="19DD3212" w:rsidR="00CD69C1" w:rsidRDefault="00CD69C1">
      <w:pPr>
        <w:spacing w:line="240" w:lineRule="auto"/>
        <w:rPr>
          <w:rFonts w:cs="Arial"/>
          <w:szCs w:val="18"/>
        </w:rPr>
      </w:pPr>
    </w:p>
    <w:p w14:paraId="55D6975C" w14:textId="0089C35B" w:rsidR="00CD69C1" w:rsidRDefault="00CD69C1">
      <w:pPr>
        <w:spacing w:line="240" w:lineRule="auto"/>
        <w:rPr>
          <w:rFonts w:cs="Arial"/>
          <w:szCs w:val="18"/>
        </w:rPr>
      </w:pPr>
    </w:p>
    <w:p w14:paraId="401835A0" w14:textId="2A03C06A" w:rsidR="00CD69C1" w:rsidRDefault="00CD69C1">
      <w:pPr>
        <w:spacing w:line="240" w:lineRule="auto"/>
        <w:rPr>
          <w:rFonts w:cs="Arial"/>
          <w:szCs w:val="18"/>
        </w:rPr>
      </w:pPr>
    </w:p>
    <w:p w14:paraId="6CF96138" w14:textId="1D202E4C" w:rsidR="00CD69C1" w:rsidRDefault="00CD69C1">
      <w:pPr>
        <w:spacing w:line="240" w:lineRule="auto"/>
        <w:rPr>
          <w:rFonts w:cs="Arial"/>
          <w:szCs w:val="18"/>
        </w:rPr>
      </w:pPr>
    </w:p>
    <w:p w14:paraId="769CC9A3" w14:textId="4FFAF94F" w:rsidR="00CD69C1" w:rsidRDefault="00CD69C1">
      <w:pPr>
        <w:spacing w:line="240" w:lineRule="auto"/>
        <w:rPr>
          <w:rFonts w:cs="Arial"/>
          <w:szCs w:val="18"/>
        </w:rPr>
      </w:pPr>
    </w:p>
    <w:p w14:paraId="6A3B34F9" w14:textId="2A94AB47" w:rsidR="00CD69C1" w:rsidRDefault="00CD69C1">
      <w:pPr>
        <w:spacing w:line="240" w:lineRule="auto"/>
        <w:rPr>
          <w:rFonts w:cs="Arial"/>
          <w:szCs w:val="18"/>
        </w:rPr>
      </w:pPr>
    </w:p>
    <w:p w14:paraId="247B95AA" w14:textId="33219873" w:rsidR="00CD69C1" w:rsidRDefault="00CD69C1">
      <w:pPr>
        <w:spacing w:line="240" w:lineRule="auto"/>
        <w:rPr>
          <w:rFonts w:cs="Arial"/>
          <w:szCs w:val="18"/>
        </w:rPr>
      </w:pPr>
    </w:p>
    <w:p w14:paraId="2AE24826" w14:textId="5F74832B" w:rsidR="00CD69C1" w:rsidRDefault="00CD69C1">
      <w:pPr>
        <w:spacing w:line="240" w:lineRule="auto"/>
        <w:rPr>
          <w:rFonts w:cs="Arial"/>
          <w:szCs w:val="18"/>
        </w:rPr>
      </w:pPr>
    </w:p>
    <w:p w14:paraId="13D8F33F" w14:textId="42276DA9" w:rsidR="00CD69C1" w:rsidRDefault="00CD69C1">
      <w:pPr>
        <w:spacing w:line="240" w:lineRule="auto"/>
        <w:rPr>
          <w:rFonts w:cs="Arial"/>
          <w:szCs w:val="18"/>
        </w:rPr>
      </w:pPr>
    </w:p>
    <w:p w14:paraId="7DA6C6D4" w14:textId="66255754" w:rsidR="00CD69C1" w:rsidRDefault="00CD69C1">
      <w:pPr>
        <w:spacing w:line="240" w:lineRule="auto"/>
        <w:rPr>
          <w:rFonts w:cs="Arial"/>
          <w:szCs w:val="18"/>
        </w:rPr>
      </w:pPr>
    </w:p>
    <w:p w14:paraId="41941C97" w14:textId="410077B4" w:rsidR="00CD69C1" w:rsidRDefault="00CD69C1">
      <w:pPr>
        <w:spacing w:line="240" w:lineRule="auto"/>
        <w:rPr>
          <w:rFonts w:cs="Arial"/>
          <w:szCs w:val="18"/>
        </w:rPr>
      </w:pPr>
    </w:p>
    <w:p w14:paraId="49FD05D6" w14:textId="0090CF54" w:rsidR="00CD69C1" w:rsidRDefault="00CD69C1">
      <w:pPr>
        <w:spacing w:line="240" w:lineRule="auto"/>
        <w:rPr>
          <w:rFonts w:cs="Arial"/>
          <w:szCs w:val="18"/>
        </w:rPr>
      </w:pPr>
    </w:p>
    <w:p w14:paraId="4E6E8336" w14:textId="0566D25F" w:rsidR="00CD69C1" w:rsidRDefault="00CD69C1">
      <w:pPr>
        <w:spacing w:line="240" w:lineRule="auto"/>
        <w:rPr>
          <w:rFonts w:cs="Arial"/>
          <w:szCs w:val="18"/>
        </w:rPr>
      </w:pPr>
    </w:p>
    <w:p w14:paraId="54A14AFF" w14:textId="664416B2" w:rsidR="00CD69C1" w:rsidRDefault="00CD69C1">
      <w:pPr>
        <w:spacing w:line="240" w:lineRule="auto"/>
        <w:rPr>
          <w:rFonts w:cs="Arial"/>
          <w:szCs w:val="18"/>
        </w:rPr>
      </w:pPr>
    </w:p>
    <w:p w14:paraId="5D27A432" w14:textId="425EDC14" w:rsidR="00CD69C1" w:rsidRDefault="00CD69C1">
      <w:pPr>
        <w:spacing w:line="240" w:lineRule="auto"/>
        <w:rPr>
          <w:rFonts w:cs="Arial"/>
          <w:szCs w:val="18"/>
        </w:rPr>
      </w:pPr>
    </w:p>
    <w:p w14:paraId="4C2DC926" w14:textId="37EB288C" w:rsidR="00CD69C1" w:rsidRDefault="00CD69C1">
      <w:pPr>
        <w:spacing w:line="240" w:lineRule="auto"/>
        <w:rPr>
          <w:rFonts w:cs="Arial"/>
          <w:szCs w:val="18"/>
        </w:rPr>
      </w:pPr>
    </w:p>
    <w:p w14:paraId="537F54FB" w14:textId="301BE821" w:rsidR="00CD69C1" w:rsidRDefault="00CD69C1">
      <w:pPr>
        <w:spacing w:line="240" w:lineRule="auto"/>
        <w:rPr>
          <w:rFonts w:cs="Arial"/>
          <w:szCs w:val="18"/>
        </w:rPr>
      </w:pPr>
    </w:p>
    <w:p w14:paraId="39A50D9C" w14:textId="6D4E0B5D" w:rsidR="00CD69C1" w:rsidRDefault="00CD69C1">
      <w:pPr>
        <w:spacing w:line="240" w:lineRule="auto"/>
        <w:rPr>
          <w:rFonts w:cs="Arial"/>
          <w:szCs w:val="18"/>
        </w:rPr>
      </w:pPr>
    </w:p>
    <w:p w14:paraId="6616CE77" w14:textId="49A24827" w:rsidR="00CD69C1" w:rsidRDefault="00CD69C1">
      <w:pPr>
        <w:spacing w:line="240" w:lineRule="auto"/>
        <w:rPr>
          <w:rFonts w:cs="Arial"/>
          <w:szCs w:val="18"/>
        </w:rPr>
      </w:pPr>
    </w:p>
    <w:p w14:paraId="273C1F34" w14:textId="0962BA37"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1"/>
      <w:headerReference w:type="default" r:id="rId22"/>
      <w:footerReference w:type="even" r:id="rId23"/>
      <w:footerReference w:type="default" r:id="rId24"/>
      <w:footerReference w:type="first" r:id="rId25"/>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6A666" w14:textId="77777777" w:rsidR="00A12A43" w:rsidRDefault="00A12A43" w:rsidP="00917F83">
      <w:pPr>
        <w:spacing w:line="240" w:lineRule="auto"/>
      </w:pPr>
      <w:r>
        <w:separator/>
      </w:r>
    </w:p>
  </w:endnote>
  <w:endnote w:type="continuationSeparator" w:id="0">
    <w:p w14:paraId="4EB13F8E" w14:textId="77777777" w:rsidR="00A12A43" w:rsidRDefault="00A12A43" w:rsidP="00917F83">
      <w:pPr>
        <w:spacing w:line="240" w:lineRule="auto"/>
      </w:pPr>
      <w:r>
        <w:continuationSeparator/>
      </w:r>
    </w:p>
  </w:endnote>
  <w:endnote w:type="continuationNotice" w:id="1">
    <w:p w14:paraId="2B4D8FD5" w14:textId="77777777" w:rsidR="00A12A43" w:rsidRDefault="00A12A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altName w:val="Bahnschrift Light"/>
    <w:charset w:val="00"/>
    <w:family w:val="swiss"/>
    <w:pitch w:val="variable"/>
    <w:sig w:usb0="00000003" w:usb1="00000000" w:usb2="00000000" w:usb3="00000000" w:csb0="00000001" w:csb1="00000000"/>
  </w:font>
  <w:font w:name="PMN Caecilia">
    <w:altName w:val="Times New Roman"/>
    <w:charset w:val="00"/>
    <w:family w:val="roman"/>
    <w:pitch w:val="variable"/>
    <w:sig w:usb0="800000A7" w:usb1="00000000" w:usb2="00000000" w:usb3="00000000" w:csb0="0000009B" w:csb1="00000000"/>
  </w:font>
  <w:font w:name="Myriad">
    <w:panose1 w:val="020B060303080309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01BF9858" w14:textId="77777777">
      <w:trPr>
        <w:cantSplit/>
        <w:trHeight w:val="238"/>
      </w:trPr>
      <w:tc>
        <w:tcPr>
          <w:tcW w:w="1631" w:type="dxa"/>
        </w:tcPr>
        <w:p w14:paraId="71C67276" w14:textId="77777777" w:rsidR="00D14D0E" w:rsidRDefault="00D14D0E">
          <w:pPr>
            <w:pStyle w:val="EindhovenKoptekst"/>
          </w:pPr>
        </w:p>
      </w:tc>
      <w:tc>
        <w:tcPr>
          <w:tcW w:w="2156" w:type="dxa"/>
        </w:tcPr>
        <w:p w14:paraId="652213E6" w14:textId="77777777" w:rsidR="00D14D0E" w:rsidRDefault="00D14D0E">
          <w:pPr>
            <w:pStyle w:val="EindhovenKoptekst"/>
            <w:rPr>
              <w:sz w:val="20"/>
            </w:rPr>
          </w:pPr>
        </w:p>
      </w:tc>
      <w:tc>
        <w:tcPr>
          <w:tcW w:w="709" w:type="dxa"/>
        </w:tcPr>
        <w:p w14:paraId="67624248" w14:textId="77777777"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F95BB4B" w14:textId="77777777" w:rsidR="00D14D0E" w:rsidRPr="00C54001" w:rsidRDefault="00D14D0E" w:rsidP="00F14B09">
          <w:pPr>
            <w:pStyle w:val="Voettekst"/>
            <w:spacing w:line="220" w:lineRule="atLeast"/>
            <w:jc w:val="right"/>
            <w:rPr>
              <w:szCs w:val="16"/>
            </w:rPr>
          </w:pPr>
          <w:r>
            <w:rPr>
              <w:szCs w:val="16"/>
            </w:rPr>
            <w:t>gemeente Eindhoven</w:t>
          </w:r>
        </w:p>
      </w:tc>
      <w:tc>
        <w:tcPr>
          <w:tcW w:w="1134" w:type="dxa"/>
        </w:tcPr>
        <w:p w14:paraId="6E3EFEBD" w14:textId="77777777" w:rsidR="00D14D0E" w:rsidRPr="002C183F" w:rsidRDefault="00D14D0E">
          <w:pPr>
            <w:rPr>
              <w:sz w:val="16"/>
            </w:rPr>
          </w:pPr>
        </w:p>
      </w:tc>
    </w:tr>
  </w:tbl>
  <w:p w14:paraId="2E4408DD" w14:textId="77777777"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9AD7" w14:textId="199AA73D"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90EB" w14:textId="77777777" w:rsidR="009C468A" w:rsidRDefault="009C468A">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A07D" w14:textId="5F71BC5F"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596126D9" w14:textId="77777777" w:rsidTr="007649F1">
      <w:trPr>
        <w:cantSplit/>
        <w:trHeight w:val="238"/>
      </w:trPr>
      <w:tc>
        <w:tcPr>
          <w:tcW w:w="1631" w:type="dxa"/>
        </w:tcPr>
        <w:p w14:paraId="2B90B965" w14:textId="77777777" w:rsidR="00D14D0E" w:rsidRDefault="00D14D0E" w:rsidP="007649F1">
          <w:pPr>
            <w:pStyle w:val="EindhovenKoptekst"/>
          </w:pPr>
        </w:p>
      </w:tc>
      <w:tc>
        <w:tcPr>
          <w:tcW w:w="2156" w:type="dxa"/>
        </w:tcPr>
        <w:p w14:paraId="6A252E75" w14:textId="77777777" w:rsidR="00D14D0E" w:rsidRDefault="00D14D0E" w:rsidP="007649F1">
          <w:pPr>
            <w:pStyle w:val="EindhovenKoptekst"/>
            <w:rPr>
              <w:sz w:val="20"/>
            </w:rPr>
          </w:pPr>
        </w:p>
      </w:tc>
      <w:tc>
        <w:tcPr>
          <w:tcW w:w="709" w:type="dxa"/>
        </w:tcPr>
        <w:p w14:paraId="2F743C63" w14:textId="77777777" w:rsidR="00D14D0E" w:rsidRDefault="00D14D0E" w:rsidP="007649F1">
          <w:pPr>
            <w:pStyle w:val="PaginanummerEindhoven"/>
          </w:pPr>
        </w:p>
      </w:tc>
      <w:tc>
        <w:tcPr>
          <w:tcW w:w="4593" w:type="dxa"/>
        </w:tcPr>
        <w:p w14:paraId="193D5B70" w14:textId="77777777" w:rsidR="00D14D0E" w:rsidRPr="00C54001" w:rsidRDefault="00D14D0E" w:rsidP="007649F1">
          <w:pPr>
            <w:pStyle w:val="Voettekst"/>
            <w:spacing w:line="220" w:lineRule="atLeast"/>
            <w:jc w:val="right"/>
            <w:rPr>
              <w:szCs w:val="16"/>
            </w:rPr>
          </w:pPr>
          <w:r>
            <w:rPr>
              <w:szCs w:val="16"/>
            </w:rPr>
            <w:t>gemeente Eindhoven</w:t>
          </w:r>
        </w:p>
      </w:tc>
      <w:tc>
        <w:tcPr>
          <w:tcW w:w="1134" w:type="dxa"/>
        </w:tcPr>
        <w:p w14:paraId="61E99760" w14:textId="77777777" w:rsidR="00D14D0E" w:rsidRPr="002C183F" w:rsidRDefault="00D14D0E" w:rsidP="007649F1">
          <w:pPr>
            <w:rPr>
              <w:sz w:val="16"/>
            </w:rPr>
          </w:pPr>
        </w:p>
      </w:tc>
    </w:tr>
  </w:tbl>
  <w:p w14:paraId="7F1C3F06" w14:textId="77777777" w:rsidR="00D14D0E" w:rsidRDefault="00D14D0E" w:rsidP="007649F1">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8551" w14:textId="1A7DAC70" w:rsidR="00D14D0E" w:rsidRDefault="00D14D0E">
    <w:pPr>
      <w:pStyle w:val="Voettekst"/>
      <w:jc w:val="right"/>
    </w:pPr>
    <w:r>
      <w:fldChar w:fldCharType="begin"/>
    </w:r>
    <w:r>
      <w:instrText>PAGE   \* MERGEFORMAT</w:instrText>
    </w:r>
    <w:r>
      <w:fldChar w:fldCharType="separate"/>
    </w:r>
    <w:r>
      <w:rPr>
        <w:noProof/>
      </w:rPr>
      <w:t>10</w:t>
    </w:r>
    <w:r>
      <w:fldChar w:fldCharType="end"/>
    </w:r>
  </w:p>
  <w:p w14:paraId="15F8317F" w14:textId="4FB4AD95" w:rsidR="00D14D0E" w:rsidRDefault="00D14D0E" w:rsidP="00B86682">
    <w:pPr>
      <w:pStyle w:val="Voettekst"/>
    </w:pPr>
    <w:r>
      <w:rPr>
        <w:rStyle w:val="FontStyle38"/>
      </w:rPr>
      <w:t xml:space="preserve">Paraaf gemeente Eindhoven: </w:t>
    </w:r>
    <w:r>
      <w:rPr>
        <w:rStyle w:val="FontStyle38"/>
      </w:rPr>
      <w:tab/>
    </w:r>
    <w:r w:rsidRPr="00B34E70">
      <w:rPr>
        <w:rStyle w:val="FontStyle38"/>
      </w:rPr>
      <w:t xml:space="preserve">Paraaf </w:t>
    </w:r>
    <w:r w:rsidRPr="00515A9B">
      <w:rPr>
        <w:shd w:val="clear" w:color="auto" w:fill="D9D9D9" w:themeFill="background1" w:themeFillShade="D9"/>
      </w:rPr>
      <w:t>&lt;leverancier&gt;</w:t>
    </w:r>
    <w:r>
      <w:rPr>
        <w:shd w:val="clear" w:color="auto" w:fill="D9D9D9" w:themeFill="background1" w:themeFillShade="D9"/>
      </w:rPr>
      <w:t xml:space="preserve">: </w:t>
    </w:r>
  </w:p>
  <w:p w14:paraId="6D8F8A09" w14:textId="77777777" w:rsidR="00D14D0E" w:rsidRDefault="00D14D0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096431"/>
      <w:docPartObj>
        <w:docPartGallery w:val="Page Numbers (Bottom of Page)"/>
        <w:docPartUnique/>
      </w:docPartObj>
    </w:sdtPr>
    <w:sdtContent>
      <w:p w14:paraId="00BF9525" w14:textId="62B6C07A"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14:paraId="50C96264" w14:textId="3D71E569" w:rsidR="00D14D0E" w:rsidRDefault="00D14D0E" w:rsidP="00B86682">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p w14:paraId="58D067C6" w14:textId="77777777" w:rsidR="00D14D0E" w:rsidRDefault="00D14D0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14:paraId="29B1D7D5" w14:textId="77777777">
      <w:trPr>
        <w:cantSplit/>
        <w:trHeight w:val="238"/>
      </w:trPr>
      <w:tc>
        <w:tcPr>
          <w:tcW w:w="1631" w:type="dxa"/>
        </w:tcPr>
        <w:p w14:paraId="3E4AD618" w14:textId="77777777" w:rsidR="00D14D0E" w:rsidRDefault="00D14D0E">
          <w:pPr>
            <w:pStyle w:val="EindhovenKoptekst"/>
          </w:pPr>
        </w:p>
      </w:tc>
      <w:tc>
        <w:tcPr>
          <w:tcW w:w="284" w:type="dxa"/>
        </w:tcPr>
        <w:p w14:paraId="58043700" w14:textId="77777777" w:rsidR="00D14D0E" w:rsidRDefault="00D14D0E">
          <w:pPr>
            <w:pStyle w:val="EindhovenKoptekst"/>
          </w:pPr>
        </w:p>
      </w:tc>
      <w:tc>
        <w:tcPr>
          <w:tcW w:w="5103" w:type="dxa"/>
        </w:tcPr>
        <w:p w14:paraId="34BEE480" w14:textId="77777777" w:rsidR="00D14D0E" w:rsidRPr="00C54001" w:rsidRDefault="00D14D0E" w:rsidP="00F848AA">
          <w:pPr>
            <w:pStyle w:val="Voettekst"/>
            <w:spacing w:line="220" w:lineRule="atLeast"/>
            <w:rPr>
              <w:szCs w:val="16"/>
            </w:rPr>
          </w:pPr>
          <w:r>
            <w:rPr>
              <w:szCs w:val="16"/>
            </w:rPr>
            <w:t>gemeente Eindhoven</w:t>
          </w:r>
        </w:p>
      </w:tc>
      <w:tc>
        <w:tcPr>
          <w:tcW w:w="3148" w:type="dxa"/>
        </w:tcPr>
        <w:p w14:paraId="1A50D2C0" w14:textId="77777777"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14:paraId="26B1D62E" w14:textId="77777777" w:rsidR="00D14D0E" w:rsidRDefault="00D14D0E">
    <w:pPr>
      <w:pStyle w:val="Voettekst"/>
    </w:pPr>
  </w:p>
  <w:p w14:paraId="0F726759" w14:textId="77777777"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8437A" w14:textId="77777777" w:rsidR="00A12A43" w:rsidRDefault="00A12A43" w:rsidP="00917F83">
      <w:pPr>
        <w:spacing w:line="240" w:lineRule="auto"/>
      </w:pPr>
      <w:r>
        <w:separator/>
      </w:r>
    </w:p>
  </w:footnote>
  <w:footnote w:type="continuationSeparator" w:id="0">
    <w:p w14:paraId="5D4CC78F" w14:textId="77777777" w:rsidR="00A12A43" w:rsidRDefault="00A12A43" w:rsidP="00917F83">
      <w:pPr>
        <w:spacing w:line="240" w:lineRule="auto"/>
      </w:pPr>
      <w:r>
        <w:continuationSeparator/>
      </w:r>
    </w:p>
  </w:footnote>
  <w:footnote w:type="continuationNotice" w:id="1">
    <w:p w14:paraId="7A9D9009" w14:textId="77777777" w:rsidR="00A12A43" w:rsidRDefault="00A12A4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147C0CBD" w14:textId="77777777">
      <w:tc>
        <w:tcPr>
          <w:tcW w:w="1650" w:type="dxa"/>
        </w:tcPr>
        <w:p w14:paraId="40EB9EAF" w14:textId="65EDE660" w:rsidR="00D14D0E" w:rsidRDefault="00D14D0E">
          <w:pPr>
            <w:pStyle w:val="EindhovenKoptekst"/>
            <w:jc w:val="right"/>
          </w:pPr>
        </w:p>
      </w:tc>
      <w:tc>
        <w:tcPr>
          <w:tcW w:w="272" w:type="dxa"/>
        </w:tcPr>
        <w:p w14:paraId="2A338601" w14:textId="77777777" w:rsidR="00D14D0E" w:rsidRDefault="00D14D0E">
          <w:pPr>
            <w:pStyle w:val="EindhovenKoptekst"/>
          </w:pPr>
        </w:p>
      </w:tc>
      <w:tc>
        <w:tcPr>
          <w:tcW w:w="7230" w:type="dxa"/>
        </w:tcPr>
        <w:p w14:paraId="7F2DA0BA" w14:textId="6608428C" w:rsidR="00D14D0E" w:rsidRPr="00FF26C9" w:rsidRDefault="00D14D0E">
          <w:pPr>
            <w:pStyle w:val="EindhovenKoptekst"/>
            <w:rPr>
              <w:lang w:val="en-US"/>
            </w:rPr>
          </w:pPr>
        </w:p>
      </w:tc>
    </w:tr>
    <w:tr w:rsidR="00D14D0E" w:rsidRPr="003528D0" w14:paraId="23F013ED" w14:textId="77777777">
      <w:tc>
        <w:tcPr>
          <w:tcW w:w="1650" w:type="dxa"/>
        </w:tcPr>
        <w:p w14:paraId="76016A3A" w14:textId="73EF88F8"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2F551C6C" w14:textId="77777777" w:rsidR="00D14D0E" w:rsidRPr="00FF26C9" w:rsidRDefault="00D14D0E">
          <w:pPr>
            <w:pStyle w:val="EindhovenKoptekst"/>
            <w:rPr>
              <w:lang w:val="en-US"/>
            </w:rPr>
          </w:pPr>
        </w:p>
      </w:tc>
      <w:tc>
        <w:tcPr>
          <w:tcW w:w="7230" w:type="dxa"/>
        </w:tcPr>
        <w:p w14:paraId="6F301DB1" w14:textId="77777777" w:rsidR="00D14D0E" w:rsidRPr="00FF26C9" w:rsidRDefault="00D14D0E">
          <w:pPr>
            <w:pStyle w:val="EindhovenKoptekst"/>
            <w:rPr>
              <w:lang w:val="en-US"/>
            </w:rPr>
          </w:pPr>
        </w:p>
      </w:tc>
    </w:tr>
    <w:tr w:rsidR="00D14D0E" w:rsidRPr="003528D0" w14:paraId="63D82130" w14:textId="77777777">
      <w:tc>
        <w:tcPr>
          <w:tcW w:w="1650" w:type="dxa"/>
        </w:tcPr>
        <w:p w14:paraId="4C39320E" w14:textId="7CC66A5A"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49421D73" w14:textId="77777777" w:rsidR="00D14D0E" w:rsidRPr="00612980" w:rsidRDefault="00D14D0E">
          <w:pPr>
            <w:pStyle w:val="EindhovenKoptekst"/>
            <w:rPr>
              <w:lang w:val="de-DE"/>
            </w:rPr>
          </w:pPr>
        </w:p>
      </w:tc>
      <w:tc>
        <w:tcPr>
          <w:tcW w:w="7230" w:type="dxa"/>
        </w:tcPr>
        <w:p w14:paraId="0870A0DE" w14:textId="77777777" w:rsidR="00D14D0E" w:rsidRPr="00612980" w:rsidRDefault="00D14D0E">
          <w:pPr>
            <w:pStyle w:val="EindhovenKoptekst"/>
            <w:rPr>
              <w:lang w:val="de-DE"/>
            </w:rPr>
          </w:pPr>
        </w:p>
      </w:tc>
    </w:tr>
  </w:tbl>
  <w:p w14:paraId="757E25A5" w14:textId="77777777"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9CEA" w14:textId="77777777" w:rsidR="00D14D0E" w:rsidRPr="000B69DA" w:rsidRDefault="00D14D0E"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2" name="Picture 2"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14:paraId="163972CB" w14:textId="77777777">
      <w:trPr>
        <w:gridBefore w:val="1"/>
        <w:wBefore w:w="921" w:type="dxa"/>
        <w:cantSplit/>
        <w:trHeight w:hRule="exact" w:val="400"/>
      </w:trPr>
      <w:tc>
        <w:tcPr>
          <w:tcW w:w="7437" w:type="dxa"/>
          <w:gridSpan w:val="2"/>
        </w:tcPr>
        <w:p w14:paraId="24F2EB4B" w14:textId="77777777" w:rsidR="00D14D0E" w:rsidRDefault="00D14D0E">
          <w:pPr>
            <w:pStyle w:val="Koptekst"/>
            <w:spacing w:line="264" w:lineRule="exact"/>
            <w:rPr>
              <w:rFonts w:ascii="PMN Caecilia" w:hAnsi="PMN Caecilia"/>
              <w:b w:val="0"/>
              <w:i/>
              <w:sz w:val="14"/>
            </w:rPr>
          </w:pPr>
        </w:p>
      </w:tc>
    </w:tr>
    <w:tr w:rsidR="00D14D0E" w:rsidRPr="002C183F" w14:paraId="7491F11B" w14:textId="77777777">
      <w:tc>
        <w:tcPr>
          <w:tcW w:w="1701" w:type="dxa"/>
          <w:gridSpan w:val="2"/>
        </w:tcPr>
        <w:p w14:paraId="34F5815B" w14:textId="77777777" w:rsidR="00D14D0E" w:rsidRDefault="00D14D0E">
          <w:pPr>
            <w:pStyle w:val="Koptekst"/>
            <w:rPr>
              <w:rFonts w:ascii="PMN Caecilia" w:hAnsi="PMN Caecilia"/>
              <w:sz w:val="24"/>
            </w:rPr>
          </w:pPr>
        </w:p>
      </w:tc>
      <w:tc>
        <w:tcPr>
          <w:tcW w:w="6657" w:type="dxa"/>
        </w:tcPr>
        <w:p w14:paraId="49704EF5" w14:textId="77777777"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14:paraId="41414978" w14:textId="77777777">
      <w:trPr>
        <w:trHeight w:hRule="exact" w:val="480"/>
      </w:trPr>
      <w:tc>
        <w:tcPr>
          <w:tcW w:w="1701" w:type="dxa"/>
          <w:gridSpan w:val="2"/>
        </w:tcPr>
        <w:p w14:paraId="1DDB8C6D" w14:textId="77777777" w:rsidR="00D14D0E" w:rsidRDefault="00D14D0E">
          <w:pPr>
            <w:pStyle w:val="Koptekst"/>
          </w:pPr>
        </w:p>
      </w:tc>
      <w:tc>
        <w:tcPr>
          <w:tcW w:w="6657" w:type="dxa"/>
        </w:tcPr>
        <w:p w14:paraId="0AA6EF91" w14:textId="77777777" w:rsidR="00D14D0E" w:rsidRDefault="00D14D0E">
          <w:pPr>
            <w:pStyle w:val="Koptekst"/>
            <w:spacing w:before="160"/>
            <w:rPr>
              <w:rFonts w:ascii="PMN Caecilia" w:hAnsi="PMN Caecilia"/>
              <w:b w:val="0"/>
              <w:i/>
              <w:sz w:val="14"/>
            </w:rPr>
          </w:pPr>
        </w:p>
      </w:tc>
    </w:tr>
  </w:tbl>
  <w:p w14:paraId="00AC587D" w14:textId="77777777" w:rsidR="00D14D0E" w:rsidRDefault="00D14D0E">
    <w:pPr>
      <w:pStyle w:val="Logo"/>
      <w:framePr w:wrap="around"/>
    </w:pPr>
    <w:r>
      <w:t>A</w:t>
    </w:r>
  </w:p>
  <w:p w14:paraId="6ECB695B" w14:textId="77777777"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9616CC" w14:paraId="7A46AFB4" w14:textId="77777777">
      <w:tc>
        <w:tcPr>
          <w:tcW w:w="1650" w:type="dxa"/>
        </w:tcPr>
        <w:p w14:paraId="67EE9E1C" w14:textId="278A5A1F" w:rsidR="00D14D0E" w:rsidRDefault="00F41795" w:rsidP="00E83BE9">
          <w:pPr>
            <w:pStyle w:val="EindhovenKoptekst"/>
            <w:jc w:val="right"/>
          </w:pPr>
          <w:r>
            <w:t xml:space="preserve">Januari </w:t>
          </w:r>
          <w:r w:rsidR="00D14D0E">
            <w:t>202</w:t>
          </w:r>
          <w:r w:rsidR="009C468A">
            <w:t>3</w:t>
          </w:r>
        </w:p>
      </w:tc>
      <w:tc>
        <w:tcPr>
          <w:tcW w:w="272" w:type="dxa"/>
        </w:tcPr>
        <w:p w14:paraId="483478AE" w14:textId="77777777" w:rsidR="00D14D0E" w:rsidRDefault="00D14D0E">
          <w:pPr>
            <w:pStyle w:val="EindhovenKoptekst"/>
          </w:pPr>
        </w:p>
      </w:tc>
      <w:tc>
        <w:tcPr>
          <w:tcW w:w="7230" w:type="dxa"/>
        </w:tcPr>
        <w:p w14:paraId="34E61880" w14:textId="2234B9B1"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w:t>
          </w:r>
          <w:r w:rsidR="009C468A">
            <w:t>2</w:t>
          </w:r>
          <w:r>
            <w:t xml:space="preserve"> </w:t>
          </w:r>
          <w:r>
            <w:rPr>
              <w:rStyle w:val="FontStyle38"/>
              <w:bCs/>
              <w:color w:val="auto"/>
              <w:shd w:val="clear" w:color="auto" w:fill="D9D9D9" w:themeFill="background1" w:themeFillShade="D9"/>
            </w:rPr>
            <w:t xml:space="preserve">   </w:t>
          </w:r>
        </w:p>
      </w:tc>
    </w:tr>
    <w:tr w:rsidR="00D14D0E" w:rsidRPr="009616CC" w14:paraId="0A5F92D0" w14:textId="77777777">
      <w:tc>
        <w:tcPr>
          <w:tcW w:w="1650" w:type="dxa"/>
        </w:tcPr>
        <w:p w14:paraId="04CF77FE" w14:textId="2D3EE7D9" w:rsidR="00D14D0E" w:rsidRPr="009616CC" w:rsidRDefault="00D14D0E">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14:paraId="263AF875" w14:textId="77777777" w:rsidR="00D14D0E" w:rsidRPr="009616CC" w:rsidRDefault="00D14D0E">
          <w:pPr>
            <w:pStyle w:val="EindhovenKoptekst"/>
          </w:pPr>
        </w:p>
      </w:tc>
      <w:tc>
        <w:tcPr>
          <w:tcW w:w="7230" w:type="dxa"/>
        </w:tcPr>
        <w:p w14:paraId="3F5A6849" w14:textId="79E51C46"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B7404E" w:rsidRPr="009616CC">
            <w:rPr>
              <w:noProof/>
            </w:rPr>
            <w:t xml:space="preserve"> </w:t>
          </w:r>
          <w:r>
            <w:fldChar w:fldCharType="end"/>
          </w:r>
        </w:p>
      </w:tc>
    </w:tr>
    <w:tr w:rsidR="00D14D0E" w:rsidRPr="009616CC" w14:paraId="4D82DC05" w14:textId="77777777">
      <w:tc>
        <w:tcPr>
          <w:tcW w:w="1650" w:type="dxa"/>
        </w:tcPr>
        <w:p w14:paraId="0F8FE452" w14:textId="46FD582F"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36DE74" w14:textId="77777777" w:rsidR="00D14D0E" w:rsidRPr="00612980" w:rsidRDefault="00D14D0E">
          <w:pPr>
            <w:pStyle w:val="EindhovenKoptekst"/>
            <w:rPr>
              <w:lang w:val="de-DE"/>
            </w:rPr>
          </w:pPr>
        </w:p>
      </w:tc>
      <w:tc>
        <w:tcPr>
          <w:tcW w:w="7230" w:type="dxa"/>
        </w:tcPr>
        <w:p w14:paraId="3A00D89D" w14:textId="77777777" w:rsidR="00D14D0E" w:rsidRPr="00612980" w:rsidRDefault="00D14D0E" w:rsidP="00F95262">
          <w:pPr>
            <w:pStyle w:val="EindhovenKoptekst"/>
            <w:rPr>
              <w:lang w:val="de-DE"/>
            </w:rPr>
          </w:pPr>
        </w:p>
      </w:tc>
    </w:tr>
  </w:tbl>
  <w:p w14:paraId="303F959E" w14:textId="77777777"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0B244CC1" w14:textId="77777777" w:rsidTr="007649F1">
      <w:tc>
        <w:tcPr>
          <w:tcW w:w="1650" w:type="dxa"/>
        </w:tcPr>
        <w:p w14:paraId="5FCA3673" w14:textId="545B9070" w:rsidR="00D14D0E" w:rsidRDefault="00D14D0E" w:rsidP="007649F1">
          <w:pPr>
            <w:pStyle w:val="EindhovenKoptekst"/>
            <w:jc w:val="right"/>
          </w:pPr>
        </w:p>
      </w:tc>
      <w:tc>
        <w:tcPr>
          <w:tcW w:w="272" w:type="dxa"/>
        </w:tcPr>
        <w:p w14:paraId="6B97BC9B" w14:textId="77777777" w:rsidR="00D14D0E" w:rsidRDefault="00D14D0E" w:rsidP="007649F1">
          <w:pPr>
            <w:pStyle w:val="EindhovenKoptekst"/>
          </w:pPr>
        </w:p>
      </w:tc>
      <w:tc>
        <w:tcPr>
          <w:tcW w:w="7230" w:type="dxa"/>
        </w:tcPr>
        <w:p w14:paraId="737C85C2" w14:textId="2F5E6BD5" w:rsidR="00D14D0E" w:rsidRPr="00FF26C9" w:rsidRDefault="00D14D0E" w:rsidP="007649F1">
          <w:pPr>
            <w:pStyle w:val="EindhovenKoptekst"/>
            <w:rPr>
              <w:lang w:val="en-US"/>
            </w:rPr>
          </w:pPr>
        </w:p>
      </w:tc>
    </w:tr>
    <w:tr w:rsidR="00D14D0E" w:rsidRPr="003528D0" w14:paraId="10EF930C" w14:textId="77777777" w:rsidTr="007649F1">
      <w:tc>
        <w:tcPr>
          <w:tcW w:w="1650" w:type="dxa"/>
        </w:tcPr>
        <w:p w14:paraId="0AA14389" w14:textId="72FAF0CE"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67A893D1" w14:textId="77777777" w:rsidR="00D14D0E" w:rsidRPr="00FF26C9" w:rsidRDefault="00D14D0E" w:rsidP="007649F1">
          <w:pPr>
            <w:pStyle w:val="EindhovenKoptekst"/>
            <w:rPr>
              <w:lang w:val="en-US"/>
            </w:rPr>
          </w:pPr>
        </w:p>
      </w:tc>
      <w:tc>
        <w:tcPr>
          <w:tcW w:w="7230" w:type="dxa"/>
        </w:tcPr>
        <w:p w14:paraId="493BA9D8" w14:textId="1585B8DF"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14:paraId="098B43B8" w14:textId="77777777" w:rsidTr="007649F1">
      <w:tc>
        <w:tcPr>
          <w:tcW w:w="1650" w:type="dxa"/>
        </w:tcPr>
        <w:p w14:paraId="51E8E317" w14:textId="00D6C79C"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6E5CB7E1" w14:textId="77777777" w:rsidR="00D14D0E" w:rsidRPr="00612980" w:rsidRDefault="00D14D0E" w:rsidP="007649F1">
          <w:pPr>
            <w:pStyle w:val="EindhovenKoptekst"/>
            <w:rPr>
              <w:lang w:val="de-DE"/>
            </w:rPr>
          </w:pPr>
        </w:p>
      </w:tc>
      <w:tc>
        <w:tcPr>
          <w:tcW w:w="7230" w:type="dxa"/>
        </w:tcPr>
        <w:p w14:paraId="76071A5C" w14:textId="77777777" w:rsidR="00D14D0E" w:rsidRPr="00612980" w:rsidRDefault="00D14D0E" w:rsidP="007649F1">
          <w:pPr>
            <w:pStyle w:val="EindhovenKoptekst"/>
            <w:rPr>
              <w:lang w:val="de-DE"/>
            </w:rPr>
          </w:pPr>
        </w:p>
      </w:tc>
    </w:tr>
  </w:tbl>
  <w:p w14:paraId="3EB1ACE8" w14:textId="77777777" w:rsidR="00D14D0E" w:rsidRPr="00612980" w:rsidRDefault="00D14D0E" w:rsidP="007649F1">
    <w:pPr>
      <w:pStyle w:val="Koptekst"/>
      <w:rPr>
        <w:lang w:val="de-DE"/>
      </w:rPr>
    </w:pPr>
  </w:p>
  <w:p w14:paraId="41430990" w14:textId="77777777" w:rsidR="00D14D0E" w:rsidRPr="00FF26C9" w:rsidRDefault="00D14D0E" w:rsidP="007649F1">
    <w:pPr>
      <w:pStyle w:val="Koptekst"/>
      <w:rPr>
        <w:lang w:val="en-US"/>
      </w:rPr>
    </w:pPr>
  </w:p>
  <w:p w14:paraId="43D2A584" w14:textId="77777777"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14043276" w14:textId="77777777" w:rsidTr="00937B01">
      <w:tc>
        <w:tcPr>
          <w:tcW w:w="1650" w:type="dxa"/>
        </w:tcPr>
        <w:p w14:paraId="29A5F336" w14:textId="105F69D0" w:rsidR="00D14D0E" w:rsidRDefault="00F41795" w:rsidP="00E83BE9">
          <w:pPr>
            <w:pStyle w:val="EindhovenKoptekst"/>
            <w:jc w:val="right"/>
          </w:pPr>
          <w:r>
            <w:t xml:space="preserve">Januari </w:t>
          </w:r>
          <w:r w:rsidR="00D14D0E">
            <w:t>202</w:t>
          </w:r>
          <w:r w:rsidR="009C468A">
            <w:t>3</w:t>
          </w:r>
        </w:p>
      </w:tc>
      <w:tc>
        <w:tcPr>
          <w:tcW w:w="272" w:type="dxa"/>
        </w:tcPr>
        <w:p w14:paraId="5E701C95" w14:textId="77777777" w:rsidR="00D14D0E" w:rsidRDefault="00D14D0E" w:rsidP="002B74D2">
          <w:pPr>
            <w:pStyle w:val="EindhovenKoptekst"/>
          </w:pPr>
        </w:p>
      </w:tc>
      <w:tc>
        <w:tcPr>
          <w:tcW w:w="7230" w:type="dxa"/>
          <w:shd w:val="clear" w:color="auto" w:fill="auto"/>
        </w:tcPr>
        <w:p w14:paraId="7F986268" w14:textId="704C01AB" w:rsidR="00D14D0E" w:rsidRPr="00C36B0C" w:rsidRDefault="00D14D0E" w:rsidP="002B74D2">
          <w:pPr>
            <w:pStyle w:val="EindhovenKoptekst"/>
            <w:rPr>
              <w:bCs/>
            </w:rPr>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w:t>
          </w:r>
          <w:r w:rsidR="009C468A">
            <w:t>2</w:t>
          </w:r>
        </w:p>
      </w:tc>
    </w:tr>
    <w:tr w:rsidR="00D14D0E" w:rsidRPr="00DE77B4" w14:paraId="1F49B044" w14:textId="77777777" w:rsidTr="002B74D2">
      <w:tc>
        <w:tcPr>
          <w:tcW w:w="1650" w:type="dxa"/>
        </w:tcPr>
        <w:p w14:paraId="001083F5" w14:textId="6C82D2E5"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14A2EC21" w14:textId="77777777" w:rsidR="00D14D0E" w:rsidRPr="00DE77B4" w:rsidRDefault="00D14D0E" w:rsidP="002B74D2">
          <w:pPr>
            <w:pStyle w:val="EindhovenKoptekst"/>
          </w:pPr>
        </w:p>
      </w:tc>
      <w:tc>
        <w:tcPr>
          <w:tcW w:w="7230" w:type="dxa"/>
        </w:tcPr>
        <w:p w14:paraId="49496237" w14:textId="0C195F96"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B7404E" w:rsidRPr="00DE77B4">
            <w:rPr>
              <w:noProof/>
            </w:rPr>
            <w:t xml:space="preserve"> </w:t>
          </w:r>
          <w:r>
            <w:fldChar w:fldCharType="end"/>
          </w:r>
        </w:p>
      </w:tc>
    </w:tr>
    <w:tr w:rsidR="00D14D0E" w:rsidRPr="00DE77B4" w14:paraId="3AED7030" w14:textId="77777777" w:rsidTr="002B74D2">
      <w:tc>
        <w:tcPr>
          <w:tcW w:w="1650" w:type="dxa"/>
        </w:tcPr>
        <w:p w14:paraId="68FBF1A0" w14:textId="1CAFC462"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2471678F" w14:textId="77777777" w:rsidR="00D14D0E" w:rsidRPr="00612980" w:rsidRDefault="00D14D0E" w:rsidP="002B74D2">
          <w:pPr>
            <w:pStyle w:val="EindhovenKoptekst"/>
            <w:rPr>
              <w:lang w:val="de-DE"/>
            </w:rPr>
          </w:pPr>
        </w:p>
      </w:tc>
      <w:tc>
        <w:tcPr>
          <w:tcW w:w="7230" w:type="dxa"/>
        </w:tcPr>
        <w:p w14:paraId="2D9EAA06" w14:textId="77777777" w:rsidR="00D14D0E" w:rsidRPr="00612980" w:rsidRDefault="00D14D0E" w:rsidP="00FD073F">
          <w:pPr>
            <w:pStyle w:val="EindhovenKoptekst"/>
            <w:rPr>
              <w:lang w:val="de-DE"/>
            </w:rPr>
          </w:pPr>
        </w:p>
      </w:tc>
    </w:tr>
  </w:tbl>
  <w:p w14:paraId="41F5AA45" w14:textId="77777777"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01789F1F" w14:textId="77777777" w:rsidTr="00B122A8">
      <w:tc>
        <w:tcPr>
          <w:tcW w:w="1650" w:type="dxa"/>
        </w:tcPr>
        <w:p w14:paraId="5F911D70" w14:textId="357F17A1" w:rsidR="00D14D0E" w:rsidRDefault="00F41795" w:rsidP="00E83BE9">
          <w:pPr>
            <w:pStyle w:val="EindhovenKoptekst"/>
            <w:jc w:val="right"/>
          </w:pPr>
          <w:r>
            <w:t xml:space="preserve">Januari </w:t>
          </w:r>
          <w:r w:rsidR="00D14D0E">
            <w:t>202</w:t>
          </w:r>
          <w:r w:rsidR="009C468A">
            <w:t>3</w:t>
          </w:r>
        </w:p>
      </w:tc>
      <w:tc>
        <w:tcPr>
          <w:tcW w:w="272" w:type="dxa"/>
        </w:tcPr>
        <w:p w14:paraId="5D233DF5" w14:textId="0FBE1D6B" w:rsidR="00D14D0E" w:rsidRDefault="00D14D0E" w:rsidP="00B122A8">
          <w:pPr>
            <w:pStyle w:val="EindhovenKoptekst"/>
          </w:pPr>
        </w:p>
      </w:tc>
      <w:tc>
        <w:tcPr>
          <w:tcW w:w="7230" w:type="dxa"/>
        </w:tcPr>
        <w:p w14:paraId="630F9A3E" w14:textId="2AC950D9"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C90F53">
            <w:t>1.</w:t>
          </w:r>
          <w:r w:rsidR="009C468A">
            <w:t>2</w:t>
          </w:r>
        </w:p>
        <w:p w14:paraId="01F725FA" w14:textId="0B664734" w:rsidR="00D14D0E" w:rsidRPr="00DE77B4" w:rsidRDefault="00D14D0E" w:rsidP="00B122A8">
          <w:pPr>
            <w:pStyle w:val="EindhovenKoptekst"/>
          </w:pPr>
          <w:r>
            <w:fldChar w:fldCharType="end"/>
          </w:r>
        </w:p>
      </w:tc>
    </w:tr>
    <w:tr w:rsidR="00D14D0E" w:rsidRPr="00DE77B4" w14:paraId="11A51B3F" w14:textId="77777777" w:rsidTr="00B122A8">
      <w:tc>
        <w:tcPr>
          <w:tcW w:w="1650" w:type="dxa"/>
        </w:tcPr>
        <w:p w14:paraId="0B7D1DB1" w14:textId="357F78C1"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59E8C6F7" w14:textId="77777777" w:rsidR="00D14D0E" w:rsidRPr="00DE77B4" w:rsidRDefault="00D14D0E" w:rsidP="00B122A8">
          <w:pPr>
            <w:pStyle w:val="EindhovenKoptekst"/>
          </w:pPr>
        </w:p>
      </w:tc>
      <w:tc>
        <w:tcPr>
          <w:tcW w:w="7230" w:type="dxa"/>
        </w:tcPr>
        <w:p w14:paraId="5225DD3C" w14:textId="14B5F0CD"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B7404E" w:rsidRPr="00DE77B4">
            <w:rPr>
              <w:noProof/>
            </w:rPr>
            <w:t xml:space="preserve"> </w:t>
          </w:r>
          <w:r>
            <w:fldChar w:fldCharType="end"/>
          </w:r>
        </w:p>
      </w:tc>
    </w:tr>
    <w:tr w:rsidR="00D14D0E" w:rsidRPr="00DE77B4" w14:paraId="48E8F634" w14:textId="77777777" w:rsidTr="00B122A8">
      <w:tc>
        <w:tcPr>
          <w:tcW w:w="1650" w:type="dxa"/>
        </w:tcPr>
        <w:p w14:paraId="0612E834" w14:textId="2E323DB5"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62BBBB" w14:textId="77777777" w:rsidR="00D14D0E" w:rsidRPr="00612980" w:rsidRDefault="00D14D0E" w:rsidP="00B122A8">
          <w:pPr>
            <w:pStyle w:val="EindhovenKoptekst"/>
            <w:rPr>
              <w:lang w:val="de-DE"/>
            </w:rPr>
          </w:pPr>
        </w:p>
      </w:tc>
      <w:tc>
        <w:tcPr>
          <w:tcW w:w="7230" w:type="dxa"/>
        </w:tcPr>
        <w:p w14:paraId="4CC8A82F" w14:textId="77777777" w:rsidR="00D14D0E" w:rsidRPr="00612980" w:rsidRDefault="00D14D0E" w:rsidP="00FD073F">
          <w:pPr>
            <w:pStyle w:val="EindhovenKoptekst"/>
            <w:rPr>
              <w:lang w:val="de-DE"/>
            </w:rPr>
          </w:pPr>
        </w:p>
      </w:tc>
    </w:tr>
  </w:tbl>
  <w:p w14:paraId="2C3A0EA5" w14:textId="77777777"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D0C2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A51CCA"/>
    <w:multiLevelType w:val="multilevel"/>
    <w:tmpl w:val="403CA4BE"/>
    <w:lvl w:ilvl="0">
      <w:start w:val="1"/>
      <w:numFmt w:val="bullet"/>
      <w:lvlText w:val=""/>
      <w:lvlJc w:val="left"/>
      <w:pPr>
        <w:tabs>
          <w:tab w:val="num" w:pos="696"/>
        </w:tabs>
        <w:ind w:left="696" w:hanging="360"/>
      </w:pPr>
      <w:rPr>
        <w:rFonts w:ascii="Symbol" w:hAnsi="Symbol" w:hint="default"/>
        <w:sz w:val="20"/>
      </w:rPr>
    </w:lvl>
    <w:lvl w:ilvl="1">
      <w:start w:val="1"/>
      <w:numFmt w:val="bullet"/>
      <w:lvlText w:val=""/>
      <w:lvlJc w:val="left"/>
      <w:pPr>
        <w:tabs>
          <w:tab w:val="num" w:pos="1416"/>
        </w:tabs>
        <w:ind w:left="1416" w:hanging="360"/>
      </w:pPr>
      <w:rPr>
        <w:rFonts w:ascii="Symbol" w:hAnsi="Symbol" w:hint="default"/>
        <w:sz w:val="20"/>
      </w:rPr>
    </w:lvl>
    <w:lvl w:ilvl="2">
      <w:start w:val="1"/>
      <w:numFmt w:val="bullet"/>
      <w:lvlText w:val=""/>
      <w:lvlJc w:val="left"/>
      <w:pPr>
        <w:tabs>
          <w:tab w:val="num" w:pos="2136"/>
        </w:tabs>
        <w:ind w:left="2136" w:hanging="360"/>
      </w:pPr>
      <w:rPr>
        <w:rFonts w:ascii="Symbol" w:hAnsi="Symbol" w:hint="default"/>
        <w:sz w:val="20"/>
      </w:rPr>
    </w:lvl>
    <w:lvl w:ilvl="3">
      <w:start w:val="1"/>
      <w:numFmt w:val="bullet"/>
      <w:lvlText w:val=""/>
      <w:lvlJc w:val="left"/>
      <w:pPr>
        <w:tabs>
          <w:tab w:val="num" w:pos="2856"/>
        </w:tabs>
        <w:ind w:left="2856" w:hanging="360"/>
      </w:pPr>
      <w:rPr>
        <w:rFonts w:ascii="Symbol" w:hAnsi="Symbol" w:hint="default"/>
        <w:sz w:val="20"/>
      </w:rPr>
    </w:lvl>
    <w:lvl w:ilvl="4">
      <w:start w:val="1"/>
      <w:numFmt w:val="bullet"/>
      <w:lvlText w:val=""/>
      <w:lvlJc w:val="left"/>
      <w:pPr>
        <w:tabs>
          <w:tab w:val="num" w:pos="3576"/>
        </w:tabs>
        <w:ind w:left="3576" w:hanging="360"/>
      </w:pPr>
      <w:rPr>
        <w:rFonts w:ascii="Symbol" w:hAnsi="Symbol" w:hint="default"/>
        <w:sz w:val="20"/>
      </w:rPr>
    </w:lvl>
    <w:lvl w:ilvl="5">
      <w:start w:val="1"/>
      <w:numFmt w:val="bullet"/>
      <w:lvlText w:val=""/>
      <w:lvlJc w:val="left"/>
      <w:pPr>
        <w:tabs>
          <w:tab w:val="num" w:pos="4296"/>
        </w:tabs>
        <w:ind w:left="4296" w:hanging="360"/>
      </w:pPr>
      <w:rPr>
        <w:rFonts w:ascii="Symbol" w:hAnsi="Symbol" w:hint="default"/>
        <w:sz w:val="20"/>
      </w:rPr>
    </w:lvl>
    <w:lvl w:ilvl="6">
      <w:start w:val="1"/>
      <w:numFmt w:val="bullet"/>
      <w:lvlText w:val=""/>
      <w:lvlJc w:val="left"/>
      <w:pPr>
        <w:tabs>
          <w:tab w:val="num" w:pos="5016"/>
        </w:tabs>
        <w:ind w:left="5016" w:hanging="360"/>
      </w:pPr>
      <w:rPr>
        <w:rFonts w:ascii="Symbol" w:hAnsi="Symbol" w:hint="default"/>
        <w:sz w:val="20"/>
      </w:rPr>
    </w:lvl>
    <w:lvl w:ilvl="7">
      <w:start w:val="1"/>
      <w:numFmt w:val="bullet"/>
      <w:lvlText w:val=""/>
      <w:lvlJc w:val="left"/>
      <w:pPr>
        <w:tabs>
          <w:tab w:val="num" w:pos="5736"/>
        </w:tabs>
        <w:ind w:left="5736" w:hanging="360"/>
      </w:pPr>
      <w:rPr>
        <w:rFonts w:ascii="Symbol" w:hAnsi="Symbol" w:hint="default"/>
        <w:sz w:val="20"/>
      </w:rPr>
    </w:lvl>
    <w:lvl w:ilvl="8">
      <w:start w:val="1"/>
      <w:numFmt w:val="bullet"/>
      <w:lvlText w:val=""/>
      <w:lvlJc w:val="left"/>
      <w:pPr>
        <w:tabs>
          <w:tab w:val="num" w:pos="6456"/>
        </w:tabs>
        <w:ind w:left="6456" w:hanging="360"/>
      </w:pPr>
      <w:rPr>
        <w:rFonts w:ascii="Symbol" w:hAnsi="Symbol" w:hint="default"/>
        <w:sz w:val="20"/>
      </w:rPr>
    </w:lvl>
  </w:abstractNum>
  <w:abstractNum w:abstractNumId="3"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4"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F793994"/>
    <w:multiLevelType w:val="hybridMultilevel"/>
    <w:tmpl w:val="3EC098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8" w15:restartNumberingAfterBreak="0">
    <w:nsid w:val="1CF47152"/>
    <w:multiLevelType w:val="hybridMultilevel"/>
    <w:tmpl w:val="CE88E87E"/>
    <w:lvl w:ilvl="0" w:tplc="56B840F8">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517420"/>
    <w:multiLevelType w:val="hybridMultilevel"/>
    <w:tmpl w:val="76CC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801946"/>
    <w:multiLevelType w:val="hybridMultilevel"/>
    <w:tmpl w:val="F34E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96EC9"/>
    <w:multiLevelType w:val="hybridMultilevel"/>
    <w:tmpl w:val="31DAE65E"/>
    <w:lvl w:ilvl="0" w:tplc="296A1836">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1C4836"/>
    <w:multiLevelType w:val="hybridMultilevel"/>
    <w:tmpl w:val="F1A2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4"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702"/>
        </w:tabs>
        <w:ind w:left="170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5" w15:restartNumberingAfterBreak="0">
    <w:nsid w:val="36D2473F"/>
    <w:multiLevelType w:val="hybridMultilevel"/>
    <w:tmpl w:val="18224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AD66FCC"/>
    <w:multiLevelType w:val="hybridMultilevel"/>
    <w:tmpl w:val="50E6E8EA"/>
    <w:lvl w:ilvl="0" w:tplc="04130001">
      <w:start w:val="1"/>
      <w:numFmt w:val="bullet"/>
      <w:lvlText w:val=""/>
      <w:lvlJc w:val="left"/>
      <w:pPr>
        <w:ind w:left="405" w:hanging="360"/>
      </w:pPr>
      <w:rPr>
        <w:rFonts w:ascii="Symbol" w:hAnsi="Symbol" w:hint="default"/>
      </w:rPr>
    </w:lvl>
    <w:lvl w:ilvl="1" w:tplc="04130003">
      <w:start w:val="1"/>
      <w:numFmt w:val="bullet"/>
      <w:lvlText w:val="o"/>
      <w:lvlJc w:val="left"/>
      <w:pPr>
        <w:ind w:left="1125" w:hanging="360"/>
      </w:pPr>
      <w:rPr>
        <w:rFonts w:ascii="Courier New" w:hAnsi="Courier New" w:cs="Courier New" w:hint="default"/>
      </w:rPr>
    </w:lvl>
    <w:lvl w:ilvl="2" w:tplc="04130005">
      <w:start w:val="1"/>
      <w:numFmt w:val="bullet"/>
      <w:lvlText w:val=""/>
      <w:lvlJc w:val="left"/>
      <w:pPr>
        <w:ind w:left="1845" w:hanging="360"/>
      </w:pPr>
      <w:rPr>
        <w:rFonts w:ascii="Wingdings" w:hAnsi="Wingdings" w:hint="default"/>
      </w:rPr>
    </w:lvl>
    <w:lvl w:ilvl="3" w:tplc="04130001">
      <w:start w:val="1"/>
      <w:numFmt w:val="bullet"/>
      <w:lvlText w:val=""/>
      <w:lvlJc w:val="left"/>
      <w:pPr>
        <w:ind w:left="2565" w:hanging="360"/>
      </w:pPr>
      <w:rPr>
        <w:rFonts w:ascii="Symbol" w:hAnsi="Symbol" w:hint="default"/>
      </w:rPr>
    </w:lvl>
    <w:lvl w:ilvl="4" w:tplc="04130003">
      <w:start w:val="1"/>
      <w:numFmt w:val="bullet"/>
      <w:lvlText w:val="o"/>
      <w:lvlJc w:val="left"/>
      <w:pPr>
        <w:ind w:left="3285" w:hanging="360"/>
      </w:pPr>
      <w:rPr>
        <w:rFonts w:ascii="Courier New" w:hAnsi="Courier New" w:cs="Courier New" w:hint="default"/>
      </w:rPr>
    </w:lvl>
    <w:lvl w:ilvl="5" w:tplc="04130005">
      <w:start w:val="1"/>
      <w:numFmt w:val="bullet"/>
      <w:lvlText w:val=""/>
      <w:lvlJc w:val="left"/>
      <w:pPr>
        <w:ind w:left="4005" w:hanging="360"/>
      </w:pPr>
      <w:rPr>
        <w:rFonts w:ascii="Wingdings" w:hAnsi="Wingdings" w:hint="default"/>
      </w:rPr>
    </w:lvl>
    <w:lvl w:ilvl="6" w:tplc="04130001">
      <w:start w:val="1"/>
      <w:numFmt w:val="bullet"/>
      <w:lvlText w:val=""/>
      <w:lvlJc w:val="left"/>
      <w:pPr>
        <w:ind w:left="4725" w:hanging="360"/>
      </w:pPr>
      <w:rPr>
        <w:rFonts w:ascii="Symbol" w:hAnsi="Symbol" w:hint="default"/>
      </w:rPr>
    </w:lvl>
    <w:lvl w:ilvl="7" w:tplc="04130003">
      <w:start w:val="1"/>
      <w:numFmt w:val="bullet"/>
      <w:lvlText w:val="o"/>
      <w:lvlJc w:val="left"/>
      <w:pPr>
        <w:ind w:left="5445" w:hanging="360"/>
      </w:pPr>
      <w:rPr>
        <w:rFonts w:ascii="Courier New" w:hAnsi="Courier New" w:cs="Courier New" w:hint="default"/>
      </w:rPr>
    </w:lvl>
    <w:lvl w:ilvl="8" w:tplc="04130005">
      <w:start w:val="1"/>
      <w:numFmt w:val="bullet"/>
      <w:lvlText w:val=""/>
      <w:lvlJc w:val="left"/>
      <w:pPr>
        <w:ind w:left="6165" w:hanging="360"/>
      </w:pPr>
      <w:rPr>
        <w:rFonts w:ascii="Wingdings" w:hAnsi="Wingdings" w:hint="default"/>
      </w:rPr>
    </w:lvl>
  </w:abstractNum>
  <w:abstractNum w:abstractNumId="17" w15:restartNumberingAfterBreak="0">
    <w:nsid w:val="3EA91713"/>
    <w:multiLevelType w:val="hybridMultilevel"/>
    <w:tmpl w:val="E8BC1C0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7C925C7"/>
    <w:multiLevelType w:val="hybridMultilevel"/>
    <w:tmpl w:val="EC3E8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0"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50A51811"/>
    <w:multiLevelType w:val="hybridMultilevel"/>
    <w:tmpl w:val="D50A6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71A35347"/>
    <w:multiLevelType w:val="hybridMultilevel"/>
    <w:tmpl w:val="2A2AE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401373215">
    <w:abstractNumId w:val="19"/>
  </w:num>
  <w:num w:numId="2" w16cid:durableId="570117819">
    <w:abstractNumId w:val="3"/>
  </w:num>
  <w:num w:numId="3" w16cid:durableId="1547639224">
    <w:abstractNumId w:val="13"/>
  </w:num>
  <w:num w:numId="4" w16cid:durableId="2037149959">
    <w:abstractNumId w:val="14"/>
  </w:num>
  <w:num w:numId="5" w16cid:durableId="252209312">
    <w:abstractNumId w:val="4"/>
  </w:num>
  <w:num w:numId="6" w16cid:durableId="697854412">
    <w:abstractNumId w:val="26"/>
  </w:num>
  <w:num w:numId="7" w16cid:durableId="1595438868">
    <w:abstractNumId w:val="24"/>
  </w:num>
  <w:num w:numId="8" w16cid:durableId="173156646">
    <w:abstractNumId w:val="28"/>
  </w:num>
  <w:num w:numId="9" w16cid:durableId="900021252">
    <w:abstractNumId w:val="20"/>
  </w:num>
  <w:num w:numId="10" w16cid:durableId="540095692">
    <w:abstractNumId w:val="23"/>
  </w:num>
  <w:num w:numId="11" w16cid:durableId="1634600485">
    <w:abstractNumId w:val="6"/>
  </w:num>
  <w:num w:numId="12" w16cid:durableId="2039232550">
    <w:abstractNumId w:val="25"/>
  </w:num>
  <w:num w:numId="13" w16cid:durableId="497615965">
    <w:abstractNumId w:val="27"/>
  </w:num>
  <w:num w:numId="14" w16cid:durableId="15428575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792254">
    <w:abstractNumId w:val="12"/>
  </w:num>
  <w:num w:numId="16" w16cid:durableId="2025739502">
    <w:abstractNumId w:val="18"/>
  </w:num>
  <w:num w:numId="17" w16cid:durableId="1964921615">
    <w:abstractNumId w:val="10"/>
  </w:num>
  <w:num w:numId="18" w16cid:durableId="1769812197">
    <w:abstractNumId w:val="16"/>
  </w:num>
  <w:num w:numId="19" w16cid:durableId="1176068140">
    <w:abstractNumId w:val="21"/>
  </w:num>
  <w:num w:numId="20" w16cid:durableId="936794070">
    <w:abstractNumId w:val="5"/>
  </w:num>
  <w:num w:numId="21" w16cid:durableId="1589119559">
    <w:abstractNumId w:val="9"/>
  </w:num>
  <w:num w:numId="22" w16cid:durableId="1207182982">
    <w:abstractNumId w:val="7"/>
  </w:num>
  <w:num w:numId="23" w16cid:durableId="2113865024">
    <w:abstractNumId w:val="14"/>
  </w:num>
  <w:num w:numId="24" w16cid:durableId="1830294397">
    <w:abstractNumId w:val="14"/>
  </w:num>
  <w:num w:numId="25" w16cid:durableId="326835232">
    <w:abstractNumId w:val="14"/>
  </w:num>
  <w:num w:numId="26" w16cid:durableId="354890260">
    <w:abstractNumId w:val="0"/>
  </w:num>
  <w:num w:numId="27" w16cid:durableId="1964574334">
    <w:abstractNumId w:val="15"/>
  </w:num>
  <w:num w:numId="28" w16cid:durableId="2091416986">
    <w:abstractNumId w:val="11"/>
  </w:num>
  <w:num w:numId="29" w16cid:durableId="206346">
    <w:abstractNumId w:val="8"/>
  </w:num>
  <w:num w:numId="30" w16cid:durableId="1978216730">
    <w:abstractNumId w:val="14"/>
  </w:num>
  <w:num w:numId="31" w16cid:durableId="1301349188">
    <w:abstractNumId w:val="14"/>
  </w:num>
  <w:num w:numId="32" w16cid:durableId="1563590642">
    <w:abstractNumId w:val="17"/>
    <w:lvlOverride w:ilvl="0">
      <w:startOverride w:val="1"/>
    </w:lvlOverride>
    <w:lvlOverride w:ilvl="1"/>
    <w:lvlOverride w:ilvl="2"/>
    <w:lvlOverride w:ilvl="3"/>
    <w:lvlOverride w:ilvl="4"/>
    <w:lvlOverride w:ilvl="5"/>
    <w:lvlOverride w:ilvl="6"/>
    <w:lvlOverride w:ilvl="7"/>
    <w:lvlOverride w:ilvl="8"/>
  </w:num>
  <w:num w:numId="33" w16cid:durableId="1709407976">
    <w:abstractNumId w:val="14"/>
  </w:num>
  <w:num w:numId="34" w16cid:durableId="842478563">
    <w:abstractNumId w:val="1"/>
  </w:num>
  <w:num w:numId="35" w16cid:durableId="642924677">
    <w:abstractNumId w:val="14"/>
  </w:num>
  <w:num w:numId="36" w16cid:durableId="1647734102">
    <w:abstractNumId w:val="22"/>
  </w:num>
  <w:num w:numId="37" w16cid:durableId="583416469">
    <w:abstractNumId w:val="2"/>
  </w:num>
  <w:num w:numId="38" w16cid:durableId="433939896">
    <w:abstractNumId w:val="4"/>
  </w:num>
  <w:num w:numId="39" w16cid:durableId="91976231">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DE0"/>
    <w:rsid w:val="0001268A"/>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3EC6"/>
    <w:rsid w:val="00095462"/>
    <w:rsid w:val="000969BB"/>
    <w:rsid w:val="00097B68"/>
    <w:rsid w:val="000A00EB"/>
    <w:rsid w:val="000A08C1"/>
    <w:rsid w:val="000A6C42"/>
    <w:rsid w:val="000B2574"/>
    <w:rsid w:val="000B329C"/>
    <w:rsid w:val="000B3339"/>
    <w:rsid w:val="000B3608"/>
    <w:rsid w:val="000B5B72"/>
    <w:rsid w:val="000B6A07"/>
    <w:rsid w:val="000C2ADB"/>
    <w:rsid w:val="000C30F1"/>
    <w:rsid w:val="000C72E5"/>
    <w:rsid w:val="000D141A"/>
    <w:rsid w:val="000D3003"/>
    <w:rsid w:val="000D3B9D"/>
    <w:rsid w:val="000D4F76"/>
    <w:rsid w:val="000D7AC8"/>
    <w:rsid w:val="000E70F8"/>
    <w:rsid w:val="000E7269"/>
    <w:rsid w:val="000F058B"/>
    <w:rsid w:val="0010752C"/>
    <w:rsid w:val="00115D0E"/>
    <w:rsid w:val="001162E1"/>
    <w:rsid w:val="001164B2"/>
    <w:rsid w:val="00120460"/>
    <w:rsid w:val="00123C7C"/>
    <w:rsid w:val="001256E4"/>
    <w:rsid w:val="0013067C"/>
    <w:rsid w:val="00133EE4"/>
    <w:rsid w:val="00142FEC"/>
    <w:rsid w:val="00143A7A"/>
    <w:rsid w:val="001447DB"/>
    <w:rsid w:val="00145CAD"/>
    <w:rsid w:val="00146B0B"/>
    <w:rsid w:val="00154E3D"/>
    <w:rsid w:val="00155C15"/>
    <w:rsid w:val="0015658B"/>
    <w:rsid w:val="001578F4"/>
    <w:rsid w:val="001609EE"/>
    <w:rsid w:val="0017058B"/>
    <w:rsid w:val="001735A1"/>
    <w:rsid w:val="001744CE"/>
    <w:rsid w:val="00175110"/>
    <w:rsid w:val="00176F79"/>
    <w:rsid w:val="00180FC9"/>
    <w:rsid w:val="001835B1"/>
    <w:rsid w:val="00183D0C"/>
    <w:rsid w:val="00183EDF"/>
    <w:rsid w:val="00185D7D"/>
    <w:rsid w:val="00186677"/>
    <w:rsid w:val="00186703"/>
    <w:rsid w:val="00190391"/>
    <w:rsid w:val="0019055D"/>
    <w:rsid w:val="00191723"/>
    <w:rsid w:val="0019173F"/>
    <w:rsid w:val="001957D7"/>
    <w:rsid w:val="00195B6E"/>
    <w:rsid w:val="001A45DE"/>
    <w:rsid w:val="001A4D6C"/>
    <w:rsid w:val="001A5A53"/>
    <w:rsid w:val="001A732E"/>
    <w:rsid w:val="001B330D"/>
    <w:rsid w:val="001C6FC4"/>
    <w:rsid w:val="001C7DBF"/>
    <w:rsid w:val="001D095C"/>
    <w:rsid w:val="001D1AC5"/>
    <w:rsid w:val="001E0621"/>
    <w:rsid w:val="002028CE"/>
    <w:rsid w:val="00202917"/>
    <w:rsid w:val="002118B8"/>
    <w:rsid w:val="002129CD"/>
    <w:rsid w:val="00212C3E"/>
    <w:rsid w:val="002174A9"/>
    <w:rsid w:val="0023059E"/>
    <w:rsid w:val="00231E49"/>
    <w:rsid w:val="00237679"/>
    <w:rsid w:val="00240F39"/>
    <w:rsid w:val="002428C2"/>
    <w:rsid w:val="002433AD"/>
    <w:rsid w:val="00244871"/>
    <w:rsid w:val="00245BE4"/>
    <w:rsid w:val="0025297F"/>
    <w:rsid w:val="002567CB"/>
    <w:rsid w:val="00257692"/>
    <w:rsid w:val="00260A6C"/>
    <w:rsid w:val="00261048"/>
    <w:rsid w:val="00265D50"/>
    <w:rsid w:val="00273086"/>
    <w:rsid w:val="00275889"/>
    <w:rsid w:val="00280A70"/>
    <w:rsid w:val="00281460"/>
    <w:rsid w:val="00284B6C"/>
    <w:rsid w:val="00285651"/>
    <w:rsid w:val="002955C9"/>
    <w:rsid w:val="00295F05"/>
    <w:rsid w:val="00297408"/>
    <w:rsid w:val="002A21B6"/>
    <w:rsid w:val="002B74D2"/>
    <w:rsid w:val="002B7B2D"/>
    <w:rsid w:val="002C1683"/>
    <w:rsid w:val="002C181D"/>
    <w:rsid w:val="002C183F"/>
    <w:rsid w:val="002C4224"/>
    <w:rsid w:val="002C7AF6"/>
    <w:rsid w:val="002D095C"/>
    <w:rsid w:val="002D122B"/>
    <w:rsid w:val="002D21CA"/>
    <w:rsid w:val="002D3DBD"/>
    <w:rsid w:val="002D78F9"/>
    <w:rsid w:val="002E10DD"/>
    <w:rsid w:val="002E52E8"/>
    <w:rsid w:val="002E539D"/>
    <w:rsid w:val="002F15AE"/>
    <w:rsid w:val="002F3B64"/>
    <w:rsid w:val="002F6BC5"/>
    <w:rsid w:val="002F6D91"/>
    <w:rsid w:val="0030225B"/>
    <w:rsid w:val="00302850"/>
    <w:rsid w:val="00307369"/>
    <w:rsid w:val="00311EB6"/>
    <w:rsid w:val="00316A58"/>
    <w:rsid w:val="00320C90"/>
    <w:rsid w:val="00321D96"/>
    <w:rsid w:val="00323A16"/>
    <w:rsid w:val="003243E4"/>
    <w:rsid w:val="0032447A"/>
    <w:rsid w:val="00324689"/>
    <w:rsid w:val="00331D55"/>
    <w:rsid w:val="00333D57"/>
    <w:rsid w:val="00337B74"/>
    <w:rsid w:val="003415A8"/>
    <w:rsid w:val="00346A98"/>
    <w:rsid w:val="00347F5F"/>
    <w:rsid w:val="003515D5"/>
    <w:rsid w:val="003528D0"/>
    <w:rsid w:val="00353829"/>
    <w:rsid w:val="00355047"/>
    <w:rsid w:val="003616A5"/>
    <w:rsid w:val="00367D6B"/>
    <w:rsid w:val="003715DD"/>
    <w:rsid w:val="00376B32"/>
    <w:rsid w:val="00381026"/>
    <w:rsid w:val="003855F7"/>
    <w:rsid w:val="003864E9"/>
    <w:rsid w:val="0039216B"/>
    <w:rsid w:val="00393AD7"/>
    <w:rsid w:val="00394FEF"/>
    <w:rsid w:val="003A058A"/>
    <w:rsid w:val="003A07A8"/>
    <w:rsid w:val="003A32E2"/>
    <w:rsid w:val="003A6A33"/>
    <w:rsid w:val="003A72C0"/>
    <w:rsid w:val="003A75E2"/>
    <w:rsid w:val="003B01AF"/>
    <w:rsid w:val="003B0CB0"/>
    <w:rsid w:val="003B12FD"/>
    <w:rsid w:val="003B554C"/>
    <w:rsid w:val="003C12A0"/>
    <w:rsid w:val="003C295E"/>
    <w:rsid w:val="003D0589"/>
    <w:rsid w:val="003D2C77"/>
    <w:rsid w:val="003D2EBF"/>
    <w:rsid w:val="003D3DC1"/>
    <w:rsid w:val="003E03B7"/>
    <w:rsid w:val="003E1C74"/>
    <w:rsid w:val="003E3E66"/>
    <w:rsid w:val="003E5AF9"/>
    <w:rsid w:val="003E5FC2"/>
    <w:rsid w:val="003E7E9E"/>
    <w:rsid w:val="003F08DF"/>
    <w:rsid w:val="003F1A09"/>
    <w:rsid w:val="003F2216"/>
    <w:rsid w:val="003F2A76"/>
    <w:rsid w:val="003F44CA"/>
    <w:rsid w:val="004014D1"/>
    <w:rsid w:val="0040213F"/>
    <w:rsid w:val="00404D76"/>
    <w:rsid w:val="00405CBE"/>
    <w:rsid w:val="00412712"/>
    <w:rsid w:val="00415B78"/>
    <w:rsid w:val="00415E07"/>
    <w:rsid w:val="00421605"/>
    <w:rsid w:val="004234EB"/>
    <w:rsid w:val="0043171C"/>
    <w:rsid w:val="00433732"/>
    <w:rsid w:val="00435273"/>
    <w:rsid w:val="0043527A"/>
    <w:rsid w:val="004503CB"/>
    <w:rsid w:val="0045369C"/>
    <w:rsid w:val="004643D4"/>
    <w:rsid w:val="00465236"/>
    <w:rsid w:val="004714C8"/>
    <w:rsid w:val="00473DE0"/>
    <w:rsid w:val="00474A09"/>
    <w:rsid w:val="00495576"/>
    <w:rsid w:val="00497734"/>
    <w:rsid w:val="004A460C"/>
    <w:rsid w:val="004A470E"/>
    <w:rsid w:val="004A761B"/>
    <w:rsid w:val="004B4711"/>
    <w:rsid w:val="004C3EFB"/>
    <w:rsid w:val="004C7601"/>
    <w:rsid w:val="004D2B1C"/>
    <w:rsid w:val="004D384B"/>
    <w:rsid w:val="004D594D"/>
    <w:rsid w:val="004D7318"/>
    <w:rsid w:val="004E0470"/>
    <w:rsid w:val="004E2CAD"/>
    <w:rsid w:val="004E5695"/>
    <w:rsid w:val="004E7911"/>
    <w:rsid w:val="004E7988"/>
    <w:rsid w:val="004F1789"/>
    <w:rsid w:val="004F4CB8"/>
    <w:rsid w:val="00501A77"/>
    <w:rsid w:val="00506AF7"/>
    <w:rsid w:val="0051530E"/>
    <w:rsid w:val="005158D2"/>
    <w:rsid w:val="00515A9B"/>
    <w:rsid w:val="00517863"/>
    <w:rsid w:val="00520001"/>
    <w:rsid w:val="0052281D"/>
    <w:rsid w:val="00523CB4"/>
    <w:rsid w:val="0052559B"/>
    <w:rsid w:val="00527EC2"/>
    <w:rsid w:val="00531A42"/>
    <w:rsid w:val="0053298E"/>
    <w:rsid w:val="0053634D"/>
    <w:rsid w:val="005431F4"/>
    <w:rsid w:val="00545AA3"/>
    <w:rsid w:val="0054636F"/>
    <w:rsid w:val="00547947"/>
    <w:rsid w:val="00553523"/>
    <w:rsid w:val="00560324"/>
    <w:rsid w:val="00562CBD"/>
    <w:rsid w:val="005673A8"/>
    <w:rsid w:val="00573876"/>
    <w:rsid w:val="00574027"/>
    <w:rsid w:val="00575C4C"/>
    <w:rsid w:val="00575FD4"/>
    <w:rsid w:val="00577B3F"/>
    <w:rsid w:val="005807A9"/>
    <w:rsid w:val="00582AAB"/>
    <w:rsid w:val="00584D14"/>
    <w:rsid w:val="005851A9"/>
    <w:rsid w:val="00585CA3"/>
    <w:rsid w:val="00593658"/>
    <w:rsid w:val="0059430B"/>
    <w:rsid w:val="00594D68"/>
    <w:rsid w:val="005A1030"/>
    <w:rsid w:val="005A3819"/>
    <w:rsid w:val="005A6DC8"/>
    <w:rsid w:val="005B0561"/>
    <w:rsid w:val="005B2E14"/>
    <w:rsid w:val="005B45E7"/>
    <w:rsid w:val="005C01B9"/>
    <w:rsid w:val="005C16B5"/>
    <w:rsid w:val="005C2F74"/>
    <w:rsid w:val="005C5947"/>
    <w:rsid w:val="005D02F0"/>
    <w:rsid w:val="005D1758"/>
    <w:rsid w:val="005D3F58"/>
    <w:rsid w:val="005D655D"/>
    <w:rsid w:val="005D738A"/>
    <w:rsid w:val="005E03D0"/>
    <w:rsid w:val="005E2E82"/>
    <w:rsid w:val="005E380F"/>
    <w:rsid w:val="005E60CC"/>
    <w:rsid w:val="005F12AD"/>
    <w:rsid w:val="005F1C60"/>
    <w:rsid w:val="005F2ADB"/>
    <w:rsid w:val="005F5E11"/>
    <w:rsid w:val="0060375C"/>
    <w:rsid w:val="00606998"/>
    <w:rsid w:val="00611AEC"/>
    <w:rsid w:val="00616DB4"/>
    <w:rsid w:val="0062004B"/>
    <w:rsid w:val="00621B06"/>
    <w:rsid w:val="00621F13"/>
    <w:rsid w:val="006224F0"/>
    <w:rsid w:val="006301B6"/>
    <w:rsid w:val="00632CB6"/>
    <w:rsid w:val="006335F3"/>
    <w:rsid w:val="00636057"/>
    <w:rsid w:val="00637370"/>
    <w:rsid w:val="00637404"/>
    <w:rsid w:val="00637D4E"/>
    <w:rsid w:val="00637DD5"/>
    <w:rsid w:val="00641E67"/>
    <w:rsid w:val="00652B85"/>
    <w:rsid w:val="00661785"/>
    <w:rsid w:val="00666119"/>
    <w:rsid w:val="006700A1"/>
    <w:rsid w:val="00683672"/>
    <w:rsid w:val="00690E5A"/>
    <w:rsid w:val="00695243"/>
    <w:rsid w:val="006A01C9"/>
    <w:rsid w:val="006A134A"/>
    <w:rsid w:val="006A52C4"/>
    <w:rsid w:val="006A76E0"/>
    <w:rsid w:val="006B01A1"/>
    <w:rsid w:val="006B2203"/>
    <w:rsid w:val="006B2255"/>
    <w:rsid w:val="006B284B"/>
    <w:rsid w:val="006B5023"/>
    <w:rsid w:val="006B7937"/>
    <w:rsid w:val="006C04AA"/>
    <w:rsid w:val="006C2815"/>
    <w:rsid w:val="006C6180"/>
    <w:rsid w:val="006C7222"/>
    <w:rsid w:val="006D455D"/>
    <w:rsid w:val="006D4B5C"/>
    <w:rsid w:val="006D5DC3"/>
    <w:rsid w:val="006D62B9"/>
    <w:rsid w:val="006E239A"/>
    <w:rsid w:val="006E3346"/>
    <w:rsid w:val="006E64E0"/>
    <w:rsid w:val="006F31F3"/>
    <w:rsid w:val="00701B51"/>
    <w:rsid w:val="00702AE0"/>
    <w:rsid w:val="007056FE"/>
    <w:rsid w:val="00711AB8"/>
    <w:rsid w:val="00715A63"/>
    <w:rsid w:val="00716B50"/>
    <w:rsid w:val="007214F0"/>
    <w:rsid w:val="0072347C"/>
    <w:rsid w:val="007255CB"/>
    <w:rsid w:val="007258D5"/>
    <w:rsid w:val="00727E99"/>
    <w:rsid w:val="0074330B"/>
    <w:rsid w:val="007446C4"/>
    <w:rsid w:val="00745FD6"/>
    <w:rsid w:val="00751EFD"/>
    <w:rsid w:val="007521CA"/>
    <w:rsid w:val="007521F6"/>
    <w:rsid w:val="00754D12"/>
    <w:rsid w:val="00757939"/>
    <w:rsid w:val="00757C38"/>
    <w:rsid w:val="0076113E"/>
    <w:rsid w:val="00762F29"/>
    <w:rsid w:val="007649E5"/>
    <w:rsid w:val="007649F1"/>
    <w:rsid w:val="00765A1E"/>
    <w:rsid w:val="00772EDF"/>
    <w:rsid w:val="00775DC5"/>
    <w:rsid w:val="0077792F"/>
    <w:rsid w:val="007800CC"/>
    <w:rsid w:val="00781C45"/>
    <w:rsid w:val="00785F0E"/>
    <w:rsid w:val="00786B55"/>
    <w:rsid w:val="0079085A"/>
    <w:rsid w:val="0079134A"/>
    <w:rsid w:val="00795780"/>
    <w:rsid w:val="0079622C"/>
    <w:rsid w:val="007A22B1"/>
    <w:rsid w:val="007A6160"/>
    <w:rsid w:val="007B03C7"/>
    <w:rsid w:val="007B34F0"/>
    <w:rsid w:val="007B6080"/>
    <w:rsid w:val="007B7339"/>
    <w:rsid w:val="007B73EB"/>
    <w:rsid w:val="007C366A"/>
    <w:rsid w:val="007D70D0"/>
    <w:rsid w:val="007E543A"/>
    <w:rsid w:val="007E73AD"/>
    <w:rsid w:val="007F023D"/>
    <w:rsid w:val="007F0E0E"/>
    <w:rsid w:val="007F3C97"/>
    <w:rsid w:val="008007D1"/>
    <w:rsid w:val="00801C49"/>
    <w:rsid w:val="008025AB"/>
    <w:rsid w:val="00811544"/>
    <w:rsid w:val="00812B04"/>
    <w:rsid w:val="00827B68"/>
    <w:rsid w:val="00830288"/>
    <w:rsid w:val="0083251B"/>
    <w:rsid w:val="00835F61"/>
    <w:rsid w:val="00836D8D"/>
    <w:rsid w:val="0084305B"/>
    <w:rsid w:val="00843BE9"/>
    <w:rsid w:val="00847321"/>
    <w:rsid w:val="0085019D"/>
    <w:rsid w:val="0085079D"/>
    <w:rsid w:val="00851D5C"/>
    <w:rsid w:val="00854880"/>
    <w:rsid w:val="008622CE"/>
    <w:rsid w:val="008672F3"/>
    <w:rsid w:val="008855A9"/>
    <w:rsid w:val="00885A44"/>
    <w:rsid w:val="00893802"/>
    <w:rsid w:val="008A3802"/>
    <w:rsid w:val="008A516A"/>
    <w:rsid w:val="008A589E"/>
    <w:rsid w:val="008B714F"/>
    <w:rsid w:val="008C33FB"/>
    <w:rsid w:val="008C3F50"/>
    <w:rsid w:val="008D1743"/>
    <w:rsid w:val="008D1B45"/>
    <w:rsid w:val="008D69AE"/>
    <w:rsid w:val="008E0641"/>
    <w:rsid w:val="008E34DC"/>
    <w:rsid w:val="008E7210"/>
    <w:rsid w:val="008F0C2C"/>
    <w:rsid w:val="00906326"/>
    <w:rsid w:val="00911FBC"/>
    <w:rsid w:val="00914039"/>
    <w:rsid w:val="00914AED"/>
    <w:rsid w:val="00917567"/>
    <w:rsid w:val="00917F83"/>
    <w:rsid w:val="00920053"/>
    <w:rsid w:val="00935AD1"/>
    <w:rsid w:val="00937782"/>
    <w:rsid w:val="00937B01"/>
    <w:rsid w:val="00940C43"/>
    <w:rsid w:val="0094336C"/>
    <w:rsid w:val="00946A3F"/>
    <w:rsid w:val="00946A4E"/>
    <w:rsid w:val="00947D20"/>
    <w:rsid w:val="00951804"/>
    <w:rsid w:val="009616CC"/>
    <w:rsid w:val="00962CB0"/>
    <w:rsid w:val="00967473"/>
    <w:rsid w:val="00972E8D"/>
    <w:rsid w:val="00975036"/>
    <w:rsid w:val="00980137"/>
    <w:rsid w:val="009833C4"/>
    <w:rsid w:val="00985FDA"/>
    <w:rsid w:val="00995EE1"/>
    <w:rsid w:val="00997F7A"/>
    <w:rsid w:val="009A05E3"/>
    <w:rsid w:val="009A12DA"/>
    <w:rsid w:val="009A4572"/>
    <w:rsid w:val="009A6A08"/>
    <w:rsid w:val="009A6E40"/>
    <w:rsid w:val="009B1B6C"/>
    <w:rsid w:val="009B43B5"/>
    <w:rsid w:val="009C2172"/>
    <w:rsid w:val="009C389B"/>
    <w:rsid w:val="009C40F8"/>
    <w:rsid w:val="009C468A"/>
    <w:rsid w:val="009C52C8"/>
    <w:rsid w:val="009E45C0"/>
    <w:rsid w:val="009E7C47"/>
    <w:rsid w:val="00A07B45"/>
    <w:rsid w:val="00A11404"/>
    <w:rsid w:val="00A11600"/>
    <w:rsid w:val="00A12007"/>
    <w:rsid w:val="00A12A43"/>
    <w:rsid w:val="00A16E3D"/>
    <w:rsid w:val="00A246F9"/>
    <w:rsid w:val="00A24D26"/>
    <w:rsid w:val="00A24DE1"/>
    <w:rsid w:val="00A25DD2"/>
    <w:rsid w:val="00A42D84"/>
    <w:rsid w:val="00A436C2"/>
    <w:rsid w:val="00A43D08"/>
    <w:rsid w:val="00A4462E"/>
    <w:rsid w:val="00A44A94"/>
    <w:rsid w:val="00A50214"/>
    <w:rsid w:val="00A5046D"/>
    <w:rsid w:val="00A51DA7"/>
    <w:rsid w:val="00A52261"/>
    <w:rsid w:val="00A659EE"/>
    <w:rsid w:val="00A65F99"/>
    <w:rsid w:val="00A6679F"/>
    <w:rsid w:val="00A667E7"/>
    <w:rsid w:val="00A66C3D"/>
    <w:rsid w:val="00A73196"/>
    <w:rsid w:val="00A83155"/>
    <w:rsid w:val="00A83DDD"/>
    <w:rsid w:val="00A94A4A"/>
    <w:rsid w:val="00A9581D"/>
    <w:rsid w:val="00AA036F"/>
    <w:rsid w:val="00AA10CF"/>
    <w:rsid w:val="00AA1D6B"/>
    <w:rsid w:val="00AA591C"/>
    <w:rsid w:val="00AA6705"/>
    <w:rsid w:val="00AB256B"/>
    <w:rsid w:val="00AC45A1"/>
    <w:rsid w:val="00AC48DA"/>
    <w:rsid w:val="00AC4A49"/>
    <w:rsid w:val="00AC60EB"/>
    <w:rsid w:val="00AC7AB5"/>
    <w:rsid w:val="00AD5C7A"/>
    <w:rsid w:val="00AE0136"/>
    <w:rsid w:val="00AE18D3"/>
    <w:rsid w:val="00AE4410"/>
    <w:rsid w:val="00AF1835"/>
    <w:rsid w:val="00AF4232"/>
    <w:rsid w:val="00AF5BA1"/>
    <w:rsid w:val="00AF60F7"/>
    <w:rsid w:val="00AF7964"/>
    <w:rsid w:val="00B00174"/>
    <w:rsid w:val="00B02712"/>
    <w:rsid w:val="00B05468"/>
    <w:rsid w:val="00B05CB0"/>
    <w:rsid w:val="00B10631"/>
    <w:rsid w:val="00B122A8"/>
    <w:rsid w:val="00B1569B"/>
    <w:rsid w:val="00B16853"/>
    <w:rsid w:val="00B25EE9"/>
    <w:rsid w:val="00B3214C"/>
    <w:rsid w:val="00B34E70"/>
    <w:rsid w:val="00B3510C"/>
    <w:rsid w:val="00B417C5"/>
    <w:rsid w:val="00B47EAC"/>
    <w:rsid w:val="00B500AA"/>
    <w:rsid w:val="00B50F89"/>
    <w:rsid w:val="00B52447"/>
    <w:rsid w:val="00B52B16"/>
    <w:rsid w:val="00B669A3"/>
    <w:rsid w:val="00B7404E"/>
    <w:rsid w:val="00B86682"/>
    <w:rsid w:val="00B9157D"/>
    <w:rsid w:val="00B94BD0"/>
    <w:rsid w:val="00BA1500"/>
    <w:rsid w:val="00BA4B00"/>
    <w:rsid w:val="00BB0AE9"/>
    <w:rsid w:val="00BB10F7"/>
    <w:rsid w:val="00BB6F14"/>
    <w:rsid w:val="00BC165C"/>
    <w:rsid w:val="00BC2DED"/>
    <w:rsid w:val="00BC3500"/>
    <w:rsid w:val="00BC4847"/>
    <w:rsid w:val="00BC57F8"/>
    <w:rsid w:val="00BD0943"/>
    <w:rsid w:val="00BD3696"/>
    <w:rsid w:val="00BD5530"/>
    <w:rsid w:val="00BD7B26"/>
    <w:rsid w:val="00BE1595"/>
    <w:rsid w:val="00BE15FB"/>
    <w:rsid w:val="00BE2CB8"/>
    <w:rsid w:val="00BF1202"/>
    <w:rsid w:val="00BF2BF0"/>
    <w:rsid w:val="00BF6BD2"/>
    <w:rsid w:val="00C03059"/>
    <w:rsid w:val="00C0354F"/>
    <w:rsid w:val="00C04D8E"/>
    <w:rsid w:val="00C05067"/>
    <w:rsid w:val="00C07D3A"/>
    <w:rsid w:val="00C16B15"/>
    <w:rsid w:val="00C175A2"/>
    <w:rsid w:val="00C17CBF"/>
    <w:rsid w:val="00C218B7"/>
    <w:rsid w:val="00C21B7D"/>
    <w:rsid w:val="00C24649"/>
    <w:rsid w:val="00C2474F"/>
    <w:rsid w:val="00C24E62"/>
    <w:rsid w:val="00C36B0C"/>
    <w:rsid w:val="00C422BD"/>
    <w:rsid w:val="00C4511D"/>
    <w:rsid w:val="00C5105E"/>
    <w:rsid w:val="00C530FB"/>
    <w:rsid w:val="00C5600A"/>
    <w:rsid w:val="00C56CC2"/>
    <w:rsid w:val="00C57C8E"/>
    <w:rsid w:val="00C64491"/>
    <w:rsid w:val="00C651CC"/>
    <w:rsid w:val="00C65658"/>
    <w:rsid w:val="00C731B1"/>
    <w:rsid w:val="00C74524"/>
    <w:rsid w:val="00C74AD1"/>
    <w:rsid w:val="00C82108"/>
    <w:rsid w:val="00C8269E"/>
    <w:rsid w:val="00C87020"/>
    <w:rsid w:val="00C90F53"/>
    <w:rsid w:val="00C91D53"/>
    <w:rsid w:val="00C9261F"/>
    <w:rsid w:val="00C94D8B"/>
    <w:rsid w:val="00C967CC"/>
    <w:rsid w:val="00CA01B3"/>
    <w:rsid w:val="00CA0EAE"/>
    <w:rsid w:val="00CA27E1"/>
    <w:rsid w:val="00CC27EF"/>
    <w:rsid w:val="00CC5AE7"/>
    <w:rsid w:val="00CD33CD"/>
    <w:rsid w:val="00CD4C15"/>
    <w:rsid w:val="00CD69C1"/>
    <w:rsid w:val="00CD6C98"/>
    <w:rsid w:val="00CF6A59"/>
    <w:rsid w:val="00D12499"/>
    <w:rsid w:val="00D13EFC"/>
    <w:rsid w:val="00D14D0E"/>
    <w:rsid w:val="00D15BDD"/>
    <w:rsid w:val="00D215CF"/>
    <w:rsid w:val="00D23331"/>
    <w:rsid w:val="00D26621"/>
    <w:rsid w:val="00D32790"/>
    <w:rsid w:val="00D34C15"/>
    <w:rsid w:val="00D35A19"/>
    <w:rsid w:val="00D35B63"/>
    <w:rsid w:val="00D36D33"/>
    <w:rsid w:val="00D42746"/>
    <w:rsid w:val="00D42833"/>
    <w:rsid w:val="00D44528"/>
    <w:rsid w:val="00D5359C"/>
    <w:rsid w:val="00D55E98"/>
    <w:rsid w:val="00D60F9B"/>
    <w:rsid w:val="00D86F50"/>
    <w:rsid w:val="00D87628"/>
    <w:rsid w:val="00D91C10"/>
    <w:rsid w:val="00D971EA"/>
    <w:rsid w:val="00D9730B"/>
    <w:rsid w:val="00DA0478"/>
    <w:rsid w:val="00DA184B"/>
    <w:rsid w:val="00DA1956"/>
    <w:rsid w:val="00DA2572"/>
    <w:rsid w:val="00DA30E8"/>
    <w:rsid w:val="00DA7044"/>
    <w:rsid w:val="00DB140C"/>
    <w:rsid w:val="00DB1E93"/>
    <w:rsid w:val="00DB2E78"/>
    <w:rsid w:val="00DB7B22"/>
    <w:rsid w:val="00DC07DF"/>
    <w:rsid w:val="00DC1982"/>
    <w:rsid w:val="00DC66D3"/>
    <w:rsid w:val="00DD03B4"/>
    <w:rsid w:val="00DD12CB"/>
    <w:rsid w:val="00DD3D40"/>
    <w:rsid w:val="00DE2768"/>
    <w:rsid w:val="00DE5435"/>
    <w:rsid w:val="00DE77B4"/>
    <w:rsid w:val="00DF480D"/>
    <w:rsid w:val="00DF4AE5"/>
    <w:rsid w:val="00DF59F7"/>
    <w:rsid w:val="00DF784C"/>
    <w:rsid w:val="00DF7E73"/>
    <w:rsid w:val="00E01364"/>
    <w:rsid w:val="00E07516"/>
    <w:rsid w:val="00E07F7B"/>
    <w:rsid w:val="00E11242"/>
    <w:rsid w:val="00E1673C"/>
    <w:rsid w:val="00E167D4"/>
    <w:rsid w:val="00E25C30"/>
    <w:rsid w:val="00E32F52"/>
    <w:rsid w:val="00E358A3"/>
    <w:rsid w:val="00E37D99"/>
    <w:rsid w:val="00E427E4"/>
    <w:rsid w:val="00E46B5A"/>
    <w:rsid w:val="00E50D18"/>
    <w:rsid w:val="00E5145A"/>
    <w:rsid w:val="00E5177D"/>
    <w:rsid w:val="00E528A0"/>
    <w:rsid w:val="00E57712"/>
    <w:rsid w:val="00E60C39"/>
    <w:rsid w:val="00E61DB4"/>
    <w:rsid w:val="00E62581"/>
    <w:rsid w:val="00E639E6"/>
    <w:rsid w:val="00E77F0D"/>
    <w:rsid w:val="00E80211"/>
    <w:rsid w:val="00E80E3C"/>
    <w:rsid w:val="00E8243F"/>
    <w:rsid w:val="00E83BE9"/>
    <w:rsid w:val="00E86785"/>
    <w:rsid w:val="00E879A9"/>
    <w:rsid w:val="00E92EA9"/>
    <w:rsid w:val="00E96918"/>
    <w:rsid w:val="00E96B7E"/>
    <w:rsid w:val="00EA299C"/>
    <w:rsid w:val="00EA32EF"/>
    <w:rsid w:val="00EA40E6"/>
    <w:rsid w:val="00EA7848"/>
    <w:rsid w:val="00EB2B9A"/>
    <w:rsid w:val="00EB562C"/>
    <w:rsid w:val="00EB695C"/>
    <w:rsid w:val="00EB71E9"/>
    <w:rsid w:val="00EC0356"/>
    <w:rsid w:val="00EC1D8F"/>
    <w:rsid w:val="00EC2EBF"/>
    <w:rsid w:val="00EC36ED"/>
    <w:rsid w:val="00EC63AB"/>
    <w:rsid w:val="00ED1000"/>
    <w:rsid w:val="00ED574F"/>
    <w:rsid w:val="00ED632A"/>
    <w:rsid w:val="00EE1309"/>
    <w:rsid w:val="00EE3525"/>
    <w:rsid w:val="00EE4654"/>
    <w:rsid w:val="00EE6046"/>
    <w:rsid w:val="00EE68BB"/>
    <w:rsid w:val="00EF7280"/>
    <w:rsid w:val="00F0258A"/>
    <w:rsid w:val="00F029AE"/>
    <w:rsid w:val="00F053F8"/>
    <w:rsid w:val="00F12845"/>
    <w:rsid w:val="00F12EA4"/>
    <w:rsid w:val="00F14B09"/>
    <w:rsid w:val="00F215CC"/>
    <w:rsid w:val="00F22D68"/>
    <w:rsid w:val="00F232FD"/>
    <w:rsid w:val="00F32676"/>
    <w:rsid w:val="00F3544B"/>
    <w:rsid w:val="00F41795"/>
    <w:rsid w:val="00F441F6"/>
    <w:rsid w:val="00F554E7"/>
    <w:rsid w:val="00F61AEE"/>
    <w:rsid w:val="00F6580C"/>
    <w:rsid w:val="00F678A3"/>
    <w:rsid w:val="00F71F5A"/>
    <w:rsid w:val="00F848AA"/>
    <w:rsid w:val="00F939C0"/>
    <w:rsid w:val="00F95262"/>
    <w:rsid w:val="00F969F2"/>
    <w:rsid w:val="00FA2BCF"/>
    <w:rsid w:val="00FB2057"/>
    <w:rsid w:val="00FB3E87"/>
    <w:rsid w:val="00FC0526"/>
    <w:rsid w:val="00FC0BE5"/>
    <w:rsid w:val="00FC3861"/>
    <w:rsid w:val="00FD073F"/>
    <w:rsid w:val="00FD07CE"/>
    <w:rsid w:val="00FD12DE"/>
    <w:rsid w:val="00FE1A39"/>
    <w:rsid w:val="00FE37FE"/>
    <w:rsid w:val="00FE3EA9"/>
    <w:rsid w:val="00FE5E03"/>
    <w:rsid w:val="00FE6804"/>
    <w:rsid w:val="00FF0021"/>
    <w:rsid w:val="00FF035E"/>
    <w:rsid w:val="00FF2612"/>
    <w:rsid w:val="00FF26C9"/>
    <w:rsid w:val="00FF476F"/>
    <w:rsid w:val="029D2CD5"/>
    <w:rsid w:val="1DA430EB"/>
    <w:rsid w:val="28845B10"/>
    <w:rsid w:val="28C9834C"/>
    <w:rsid w:val="326F0555"/>
    <w:rsid w:val="4C234D74"/>
    <w:rsid w:val="4ECB49F7"/>
    <w:rsid w:val="52F8AC82"/>
    <w:rsid w:val="65DFC424"/>
    <w:rsid w:val="69886C79"/>
    <w:rsid w:val="6C0D2B61"/>
    <w:rsid w:val="7486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564E"/>
  <w15:docId w15:val="{B795CEDA-E31E-40DF-9C17-53746BDC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unhideWhenUsed/>
    <w:rsid w:val="000F058B"/>
    <w:pPr>
      <w:spacing w:line="240" w:lineRule="auto"/>
    </w:pPr>
    <w:rPr>
      <w:sz w:val="20"/>
    </w:rPr>
  </w:style>
  <w:style w:type="character" w:customStyle="1" w:styleId="TekstopmerkingChar">
    <w:name w:val="Tekst opmerking Char"/>
    <w:basedOn w:val="Standaardalinea-lettertype"/>
    <w:link w:val="Tekstopmerking"/>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9"/>
      </w:numPr>
      <w:spacing w:line="300" w:lineRule="atLeast"/>
    </w:pPr>
    <w:rPr>
      <w:sz w:val="20"/>
      <w:lang w:val="en-GB"/>
    </w:rPr>
  </w:style>
  <w:style w:type="paragraph" w:customStyle="1" w:styleId="Bullet2">
    <w:name w:val="Bullet 2"/>
    <w:basedOn w:val="Standaard"/>
    <w:rsid w:val="007446C4"/>
    <w:pPr>
      <w:numPr>
        <w:ilvl w:val="8"/>
        <w:numId w:val="19"/>
      </w:numPr>
      <w:spacing w:line="300" w:lineRule="atLeast"/>
    </w:pPr>
    <w:rPr>
      <w:sz w:val="20"/>
      <w:lang w:val="en-GB"/>
    </w:rPr>
  </w:style>
  <w:style w:type="paragraph" w:customStyle="1" w:styleId="AlineaNum">
    <w:name w:val="AlineaNum"/>
    <w:basedOn w:val="Standaard"/>
    <w:rsid w:val="007446C4"/>
    <w:pPr>
      <w:keepLines/>
      <w:numPr>
        <w:ilvl w:val="4"/>
        <w:numId w:val="19"/>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9"/>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22"/>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22"/>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 w:type="paragraph" w:customStyle="1" w:styleId="elementtoproof">
    <w:name w:val="elementtoproof"/>
    <w:basedOn w:val="Standaard"/>
    <w:rsid w:val="00295F05"/>
    <w:pPr>
      <w:spacing w:before="100" w:beforeAutospacing="1" w:after="100" w:afterAutospacing="1" w:line="240" w:lineRule="auto"/>
    </w:pPr>
    <w:rPr>
      <w:rFonts w:ascii="Calibri" w:eastAsiaTheme="minorHAnsi" w:hAnsi="Calibri" w:cs="Calibri"/>
      <w:sz w:val="22"/>
      <w:szCs w:val="22"/>
      <w:lang w:eastAsia="nl-NL"/>
    </w:rPr>
  </w:style>
  <w:style w:type="character" w:customStyle="1" w:styleId="spelle">
    <w:name w:val="spelle"/>
    <w:basedOn w:val="Standaardalinea-lettertype"/>
    <w:rsid w:val="00295F05"/>
  </w:style>
  <w:style w:type="character" w:customStyle="1" w:styleId="FontStyle15">
    <w:name w:val="Font Style15"/>
    <w:basedOn w:val="Standaardalinea-lettertype"/>
    <w:uiPriority w:val="99"/>
    <w:rsid w:val="0043527A"/>
    <w:rPr>
      <w:rFonts w:ascii="Arial" w:hAnsi="Arial" w:cs="Arial" w:hint="default"/>
      <w:color w:val="000000"/>
      <w:sz w:val="18"/>
      <w:szCs w:val="18"/>
    </w:rPr>
  </w:style>
  <w:style w:type="paragraph" w:customStyle="1" w:styleId="Style4">
    <w:name w:val="Style4"/>
    <w:basedOn w:val="Standaard"/>
    <w:uiPriority w:val="99"/>
    <w:rsid w:val="0043527A"/>
    <w:pPr>
      <w:widowControl w:val="0"/>
      <w:autoSpaceDE w:val="0"/>
      <w:autoSpaceDN w:val="0"/>
      <w:adjustRightInd w:val="0"/>
      <w:spacing w:line="248" w:lineRule="exact"/>
    </w:pPr>
    <w:rPr>
      <w:rFonts w:eastAsiaTheme="minorEastAsia" w:cs="Arial"/>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40197">
      <w:bodyDiv w:val="1"/>
      <w:marLeft w:val="0"/>
      <w:marRight w:val="0"/>
      <w:marTop w:val="0"/>
      <w:marBottom w:val="0"/>
      <w:divBdr>
        <w:top w:val="none" w:sz="0" w:space="0" w:color="auto"/>
        <w:left w:val="none" w:sz="0" w:space="0" w:color="auto"/>
        <w:bottom w:val="none" w:sz="0" w:space="0" w:color="auto"/>
        <w:right w:val="none" w:sz="0" w:space="0" w:color="auto"/>
      </w:divBdr>
    </w:div>
    <w:div w:id="304243466">
      <w:bodyDiv w:val="1"/>
      <w:marLeft w:val="0"/>
      <w:marRight w:val="0"/>
      <w:marTop w:val="0"/>
      <w:marBottom w:val="0"/>
      <w:divBdr>
        <w:top w:val="none" w:sz="0" w:space="0" w:color="auto"/>
        <w:left w:val="none" w:sz="0" w:space="0" w:color="auto"/>
        <w:bottom w:val="none" w:sz="0" w:space="0" w:color="auto"/>
        <w:right w:val="none" w:sz="0" w:space="0" w:color="auto"/>
      </w:divBdr>
    </w:div>
    <w:div w:id="444009336">
      <w:bodyDiv w:val="1"/>
      <w:marLeft w:val="0"/>
      <w:marRight w:val="0"/>
      <w:marTop w:val="0"/>
      <w:marBottom w:val="0"/>
      <w:divBdr>
        <w:top w:val="none" w:sz="0" w:space="0" w:color="auto"/>
        <w:left w:val="none" w:sz="0" w:space="0" w:color="auto"/>
        <w:bottom w:val="none" w:sz="0" w:space="0" w:color="auto"/>
        <w:right w:val="none" w:sz="0" w:space="0" w:color="auto"/>
      </w:divBdr>
    </w:div>
    <w:div w:id="495000357">
      <w:bodyDiv w:val="1"/>
      <w:marLeft w:val="0"/>
      <w:marRight w:val="0"/>
      <w:marTop w:val="0"/>
      <w:marBottom w:val="0"/>
      <w:divBdr>
        <w:top w:val="none" w:sz="0" w:space="0" w:color="auto"/>
        <w:left w:val="none" w:sz="0" w:space="0" w:color="auto"/>
        <w:bottom w:val="none" w:sz="0" w:space="0" w:color="auto"/>
        <w:right w:val="none" w:sz="0" w:space="0" w:color="auto"/>
      </w:divBdr>
    </w:div>
    <w:div w:id="573206157">
      <w:bodyDiv w:val="1"/>
      <w:marLeft w:val="0"/>
      <w:marRight w:val="0"/>
      <w:marTop w:val="0"/>
      <w:marBottom w:val="0"/>
      <w:divBdr>
        <w:top w:val="none" w:sz="0" w:space="0" w:color="auto"/>
        <w:left w:val="none" w:sz="0" w:space="0" w:color="auto"/>
        <w:bottom w:val="none" w:sz="0" w:space="0" w:color="auto"/>
        <w:right w:val="none" w:sz="0" w:space="0" w:color="auto"/>
      </w:divBdr>
    </w:div>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274137610">
          <w:marLeft w:val="0"/>
          <w:marRight w:val="0"/>
          <w:marTop w:val="0"/>
          <w:marBottom w:val="0"/>
          <w:divBdr>
            <w:top w:val="none" w:sz="0" w:space="0" w:color="auto"/>
            <w:left w:val="none" w:sz="0" w:space="0" w:color="auto"/>
            <w:bottom w:val="none" w:sz="0" w:space="0" w:color="auto"/>
            <w:right w:val="none" w:sz="0" w:space="0" w:color="auto"/>
          </w:divBdr>
        </w:div>
        <w:div w:id="1652637881">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875116770">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uisstijl\iWriter\Sjabloon\Algemeen\2%20Algemeen-rapport\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4F764BF36BDC4A8027D020ACC0AB08" ma:contentTypeVersion="4" ma:contentTypeDescription="Een nieuw document maken." ma:contentTypeScope="" ma:versionID="8bbc7bcfd70ddbbf5255572b01f8ecbd">
  <xsd:schema xmlns:xsd="http://www.w3.org/2001/XMLSchema" xmlns:xs="http://www.w3.org/2001/XMLSchema" xmlns:p="http://schemas.microsoft.com/office/2006/metadata/properties" xmlns:ns2="b403ae0f-32ec-4ef9-ad18-69212d435c62" xmlns:ns3="5d555686-a352-4116-bb49-6fad087140a1" targetNamespace="http://schemas.microsoft.com/office/2006/metadata/properties" ma:root="true" ma:fieldsID="1d0a3692d96ae2c54d8e249017227f87" ns2:_="" ns3:_="">
    <xsd:import namespace="b403ae0f-32ec-4ef9-ad18-69212d435c62"/>
    <xsd:import namespace="5d555686-a352-4116-bb49-6fad087140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3ae0f-32ec-4ef9-ad18-69212d435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55686-a352-4116-bb49-6fad087140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A02044-96D3-4263-91B1-5DEE61FD0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3ae0f-32ec-4ef9-ad18-69212d435c62"/>
    <ds:schemaRef ds:uri="5d555686-a352-4116-bb49-6fad087140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CF052A-57E8-4511-AFA7-E7227F0A9DAB}">
  <ds:schemaRefs>
    <ds:schemaRef ds:uri="http://schemas.microsoft.com/sharepoint/v3/contenttype/forms"/>
  </ds:schemaRefs>
</ds:datastoreItem>
</file>

<file path=customXml/itemProps4.xml><?xml version="1.0" encoding="utf-8"?>
<ds:datastoreItem xmlns:ds="http://schemas.openxmlformats.org/officeDocument/2006/customXml" ds:itemID="{D5BC817C-1261-4E49-88EF-F07C9868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Rapport.dotx</Template>
  <TotalTime>1</TotalTime>
  <Pages>11</Pages>
  <Words>1611</Words>
  <Characters>8865</Characters>
  <Application>Microsoft Office Word</Application>
  <DocSecurity>0</DocSecurity>
  <Lines>73</Lines>
  <Paragraphs>20</Paragraphs>
  <ScaleCrop>false</ScaleCrop>
  <Company>Gemeente Eindhoven</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j.marquerinck@eindhoven.nl</dc:creator>
  <cp:keywords/>
  <cp:lastModifiedBy>John Atgier</cp:lastModifiedBy>
  <cp:revision>79</cp:revision>
  <cp:lastPrinted>2019-07-10T06:44:00Z</cp:lastPrinted>
  <dcterms:created xsi:type="dcterms:W3CDTF">2023-03-14T15:06:00Z</dcterms:created>
  <dcterms:modified xsi:type="dcterms:W3CDTF">2023-04-03T07:46:00Z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0x010100284F764BF36BDC4A8027D020ACC0AB08</vt:lpwstr>
  </property>
  <property fmtid="{D5CDD505-2E9C-101B-9397-08002B2CF9AE}" pid="3" name="MediaServiceImageTags">
    <vt:lpwstr/>
  </property>
</Properties>
</file>