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BA3B7" w14:textId="2A6A5ED0" w:rsidR="009E2C21" w:rsidRPr="003D29DF" w:rsidRDefault="009E2C21">
      <w:pPr>
        <w:rPr>
          <w:rFonts w:ascii="Arial" w:hAnsi="Arial" w:cs="Arial"/>
          <w:b/>
          <w:bCs/>
        </w:rPr>
      </w:pPr>
      <w:r w:rsidRPr="003D29DF">
        <w:rPr>
          <w:rFonts w:ascii="Arial" w:hAnsi="Arial" w:cs="Arial"/>
          <w:b/>
          <w:bCs/>
        </w:rPr>
        <w:t xml:space="preserve">Bijlage </w:t>
      </w:r>
      <w:r w:rsidR="00A76565" w:rsidRPr="003D29DF">
        <w:rPr>
          <w:rFonts w:ascii="Arial" w:hAnsi="Arial" w:cs="Arial"/>
          <w:b/>
          <w:bCs/>
        </w:rPr>
        <w:t>2</w:t>
      </w:r>
      <w:r w:rsidRPr="003D29DF">
        <w:rPr>
          <w:rFonts w:ascii="Arial" w:hAnsi="Arial" w:cs="Arial"/>
          <w:b/>
          <w:bCs/>
        </w:rPr>
        <w:t xml:space="preserve"> Referentie</w:t>
      </w:r>
    </w:p>
    <w:p w14:paraId="31047D3F" w14:textId="77777777" w:rsidR="009E2C21" w:rsidRPr="003D29DF" w:rsidRDefault="009E2C21">
      <w:pPr>
        <w:rPr>
          <w:rFonts w:ascii="Arial" w:hAnsi="Arial" w:cs="Arial"/>
        </w:rPr>
      </w:pPr>
    </w:p>
    <w:p w14:paraId="1445A498" w14:textId="77777777" w:rsidR="009E2C21" w:rsidRPr="003D29DF" w:rsidRDefault="009E2C21" w:rsidP="00913783">
      <w:pPr>
        <w:jc w:val="both"/>
        <w:rPr>
          <w:rFonts w:ascii="Arial" w:hAnsi="Arial" w:cs="Arial"/>
        </w:rPr>
      </w:pPr>
    </w:p>
    <w:p w14:paraId="4EC8125E" w14:textId="7607D7B4" w:rsidR="009E2C21" w:rsidRPr="003D29DF" w:rsidRDefault="009E2C21" w:rsidP="00913783">
      <w:pPr>
        <w:jc w:val="both"/>
        <w:rPr>
          <w:rFonts w:ascii="Arial" w:hAnsi="Arial" w:cs="Arial"/>
        </w:rPr>
      </w:pPr>
      <w:r w:rsidRPr="003D29DF">
        <w:rPr>
          <w:rFonts w:ascii="Arial" w:hAnsi="Arial" w:cs="Arial"/>
        </w:rPr>
        <w:t xml:space="preserve">Voor de aanbesteding Burgerzaken </w:t>
      </w:r>
      <w:r w:rsidR="003D29DF">
        <w:rPr>
          <w:rFonts w:ascii="Arial" w:hAnsi="Arial" w:cs="Arial"/>
        </w:rPr>
        <w:t>a</w:t>
      </w:r>
      <w:r w:rsidR="00913783">
        <w:rPr>
          <w:rFonts w:ascii="Arial" w:hAnsi="Arial" w:cs="Arial"/>
        </w:rPr>
        <w:t>pplicatie voor de G</w:t>
      </w:r>
      <w:r w:rsidRPr="003D29DF">
        <w:rPr>
          <w:rFonts w:ascii="Arial" w:hAnsi="Arial" w:cs="Arial"/>
        </w:rPr>
        <w:t>emeente</w:t>
      </w:r>
      <w:r w:rsidR="004E1D0B" w:rsidRPr="003D29DF">
        <w:rPr>
          <w:rFonts w:ascii="Arial" w:hAnsi="Arial" w:cs="Arial"/>
        </w:rPr>
        <w:t xml:space="preserve"> Middelburg</w:t>
      </w:r>
      <w:r w:rsidR="00913783">
        <w:rPr>
          <w:rFonts w:ascii="Arial" w:hAnsi="Arial" w:cs="Arial"/>
        </w:rPr>
        <w:t xml:space="preserve"> en </w:t>
      </w:r>
      <w:r w:rsidR="00913783" w:rsidRPr="00913783">
        <w:rPr>
          <w:rFonts w:ascii="Arial" w:hAnsi="Arial" w:cs="Arial"/>
        </w:rPr>
        <w:t>Gemeente Vlissingen</w:t>
      </w:r>
      <w:r w:rsidRPr="003D29DF">
        <w:rPr>
          <w:rFonts w:ascii="Arial" w:hAnsi="Arial" w:cs="Arial"/>
        </w:rPr>
        <w:t xml:space="preserve">, graag </w:t>
      </w:r>
      <w:r w:rsidR="00A76565" w:rsidRPr="003D29DF">
        <w:rPr>
          <w:rFonts w:ascii="Arial" w:hAnsi="Arial" w:cs="Arial"/>
        </w:rPr>
        <w:t>één</w:t>
      </w:r>
      <w:r w:rsidRPr="003D29DF">
        <w:rPr>
          <w:rFonts w:ascii="Arial" w:hAnsi="Arial" w:cs="Arial"/>
        </w:rPr>
        <w:t xml:space="preserve"> referentie invullen in onderstaand format.</w:t>
      </w:r>
    </w:p>
    <w:p w14:paraId="6359CF89" w14:textId="77777777" w:rsidR="0082184E" w:rsidRPr="003D29DF" w:rsidRDefault="0082184E" w:rsidP="00913783">
      <w:pPr>
        <w:jc w:val="both"/>
        <w:rPr>
          <w:rFonts w:ascii="Arial" w:hAnsi="Arial" w:cs="Arial"/>
        </w:rPr>
      </w:pPr>
    </w:p>
    <w:p w14:paraId="58C4E387" w14:textId="77777777" w:rsidR="00913783" w:rsidRDefault="0082184E" w:rsidP="0091378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</w:rPr>
      </w:pPr>
      <w:r w:rsidRPr="003D29DF">
        <w:rPr>
          <w:rFonts w:ascii="Arial" w:eastAsiaTheme="minorHAnsi" w:hAnsi="Arial" w:cs="Arial"/>
          <w:color w:val="000000"/>
        </w:rPr>
        <w:t xml:space="preserve">De inschrijver dient bij Inschrijving per kerncompetentie één referentie op te geven, die uiterlijk </w:t>
      </w:r>
      <w:r w:rsidRPr="003D29DF">
        <w:rPr>
          <w:rFonts w:ascii="Arial" w:eastAsiaTheme="minorHAnsi" w:hAnsi="Arial" w:cs="Arial"/>
          <w:b/>
          <w:bCs/>
          <w:color w:val="000000"/>
        </w:rPr>
        <w:t xml:space="preserve">drie (3) jaren </w:t>
      </w:r>
      <w:r w:rsidRPr="003D29DF">
        <w:rPr>
          <w:rFonts w:ascii="Arial" w:eastAsiaTheme="minorHAnsi" w:hAnsi="Arial" w:cs="Arial"/>
          <w:color w:val="000000"/>
        </w:rPr>
        <w:t xml:space="preserve">geleden zijn afgerond, gerekend vanaf de sluitingsdatum van het indienen van de inschrijvingen, om zijn bekwaamheid aan te tonen met betrekking tot de volgende kerncompetenties. </w:t>
      </w:r>
    </w:p>
    <w:p w14:paraId="2C59E6D3" w14:textId="5CC12DCB" w:rsidR="0082184E" w:rsidRPr="003D29DF" w:rsidRDefault="0082184E" w:rsidP="00913783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</w:rPr>
      </w:pPr>
      <w:r w:rsidRPr="003D29DF">
        <w:rPr>
          <w:rFonts w:ascii="Arial" w:eastAsiaTheme="minorHAnsi" w:hAnsi="Arial" w:cs="Arial"/>
          <w:color w:val="000000"/>
        </w:rPr>
        <w:t xml:space="preserve">Inschrijver kan met één referentie volstaan indien de </w:t>
      </w:r>
      <w:r w:rsidR="00D269AA">
        <w:rPr>
          <w:rFonts w:ascii="Arial" w:eastAsiaTheme="minorHAnsi" w:hAnsi="Arial" w:cs="Arial"/>
          <w:color w:val="000000"/>
        </w:rPr>
        <w:t xml:space="preserve">twee </w:t>
      </w:r>
      <w:r w:rsidRPr="003D29DF">
        <w:rPr>
          <w:rFonts w:ascii="Arial" w:eastAsiaTheme="minorHAnsi" w:hAnsi="Arial" w:cs="Arial"/>
          <w:color w:val="000000"/>
        </w:rPr>
        <w:t>kerncompetentie</w:t>
      </w:r>
      <w:r w:rsidR="00913783">
        <w:rPr>
          <w:rFonts w:ascii="Arial" w:eastAsiaTheme="minorHAnsi" w:hAnsi="Arial" w:cs="Arial"/>
          <w:color w:val="000000"/>
        </w:rPr>
        <w:t>s in één opdracht samen vallen:</w:t>
      </w:r>
    </w:p>
    <w:p w14:paraId="487266A5" w14:textId="77777777" w:rsidR="009C2ED5" w:rsidRDefault="0082184E" w:rsidP="009C2ED5">
      <w:pPr>
        <w:autoSpaceDE w:val="0"/>
        <w:autoSpaceDN w:val="0"/>
        <w:adjustRightInd w:val="0"/>
        <w:spacing w:after="12" w:line="276" w:lineRule="auto"/>
        <w:jc w:val="both"/>
        <w:rPr>
          <w:rFonts w:ascii="Arial" w:eastAsiaTheme="minorHAnsi" w:hAnsi="Arial" w:cs="Arial"/>
          <w:color w:val="000000"/>
        </w:rPr>
      </w:pPr>
      <w:r w:rsidRPr="003D29DF">
        <w:rPr>
          <w:rFonts w:ascii="Arial" w:eastAsiaTheme="minorHAnsi" w:hAnsi="Arial" w:cs="Arial"/>
          <w:color w:val="000000"/>
        </w:rPr>
        <w:tab/>
        <w:t xml:space="preserve">1. Inschrijver heeft ervaring met het leveren en implementeren van een </w:t>
      </w:r>
      <w:r w:rsidRPr="003D29DF">
        <w:rPr>
          <w:rFonts w:ascii="Arial" w:eastAsiaTheme="minorHAnsi" w:hAnsi="Arial" w:cs="Arial"/>
          <w:color w:val="000000"/>
        </w:rPr>
        <w:tab/>
        <w:t xml:space="preserve">burgerzakensysteem </w:t>
      </w:r>
      <w:r w:rsidRPr="003D29DF">
        <w:rPr>
          <w:rFonts w:ascii="Arial" w:eastAsiaTheme="minorHAnsi" w:hAnsi="Arial" w:cs="Arial"/>
          <w:color w:val="000000"/>
        </w:rPr>
        <w:tab/>
        <w:t xml:space="preserve">    en een systeem voor gegevensuitwisseling dat voldoet aan de richtlijnen van </w:t>
      </w:r>
      <w:proofErr w:type="spellStart"/>
      <w:r w:rsidRPr="003D29DF">
        <w:rPr>
          <w:rFonts w:ascii="Arial" w:eastAsiaTheme="minorHAnsi" w:hAnsi="Arial" w:cs="Arial"/>
          <w:color w:val="000000"/>
        </w:rPr>
        <w:t>RvIG</w:t>
      </w:r>
      <w:proofErr w:type="spellEnd"/>
      <w:r w:rsidRPr="003D29DF">
        <w:rPr>
          <w:rFonts w:ascii="Arial" w:eastAsiaTheme="minorHAnsi" w:hAnsi="Arial" w:cs="Arial"/>
          <w:color w:val="000000"/>
        </w:rPr>
        <w:t xml:space="preserve">; </w:t>
      </w:r>
    </w:p>
    <w:p w14:paraId="600A9AFA" w14:textId="79FD71FE" w:rsidR="0082184E" w:rsidRDefault="009C2ED5" w:rsidP="009C2ED5">
      <w:pPr>
        <w:autoSpaceDE w:val="0"/>
        <w:autoSpaceDN w:val="0"/>
        <w:adjustRightInd w:val="0"/>
        <w:spacing w:after="12" w:line="276" w:lineRule="auto"/>
        <w:ind w:firstLine="708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2.</w:t>
      </w:r>
      <w:r w:rsidR="0082184E" w:rsidRPr="003D29DF">
        <w:rPr>
          <w:rFonts w:ascii="Arial" w:eastAsiaTheme="minorHAnsi" w:hAnsi="Arial" w:cs="Arial"/>
          <w:color w:val="000000"/>
        </w:rPr>
        <w:t xml:space="preserve"> </w:t>
      </w:r>
      <w:r w:rsidRPr="009C2ED5">
        <w:rPr>
          <w:rFonts w:ascii="Arial" w:eastAsiaTheme="minorHAnsi" w:hAnsi="Arial" w:cs="Arial"/>
          <w:color w:val="000000"/>
        </w:rPr>
        <w:t xml:space="preserve">Inschrijver heeft aantoonbare ervaring met het importen en converteren van gegevens (BRP </w:t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9C2ED5">
        <w:rPr>
          <w:rFonts w:ascii="Arial" w:eastAsiaTheme="minorHAnsi" w:hAnsi="Arial" w:cs="Arial"/>
          <w:color w:val="000000"/>
        </w:rPr>
        <w:t xml:space="preserve">data) en aanverwante data uit een bestaande oplossing van een andere BRP-applicatie </w:t>
      </w:r>
      <w:r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9C2ED5">
        <w:rPr>
          <w:rFonts w:ascii="Arial" w:eastAsiaTheme="minorHAnsi" w:hAnsi="Arial" w:cs="Arial"/>
          <w:color w:val="000000"/>
        </w:rPr>
        <w:t>aanbieder naar de eigen applicatie</w:t>
      </w:r>
      <w:r>
        <w:rPr>
          <w:rFonts w:ascii="Arial" w:eastAsiaTheme="minorHAnsi" w:hAnsi="Arial" w:cs="Arial"/>
          <w:color w:val="000000"/>
        </w:rPr>
        <w:t xml:space="preserve"> </w:t>
      </w:r>
    </w:p>
    <w:p w14:paraId="4B2F986A" w14:textId="77777777" w:rsidR="009C2ED5" w:rsidRPr="003D29DF" w:rsidRDefault="009C2ED5" w:rsidP="00913783">
      <w:pPr>
        <w:autoSpaceDE w:val="0"/>
        <w:autoSpaceDN w:val="0"/>
        <w:adjustRightInd w:val="0"/>
        <w:spacing w:after="12" w:line="276" w:lineRule="auto"/>
        <w:jc w:val="both"/>
        <w:rPr>
          <w:rFonts w:ascii="Arial" w:eastAsiaTheme="minorHAnsi" w:hAnsi="Arial" w:cs="Arial"/>
          <w:color w:val="000000"/>
        </w:rPr>
      </w:pPr>
    </w:p>
    <w:p w14:paraId="41E1EF2A" w14:textId="77777777" w:rsidR="009E2C21" w:rsidRPr="003D29DF" w:rsidRDefault="009E2C21" w:rsidP="009E2C21">
      <w:pPr>
        <w:pStyle w:val="Voettekst"/>
        <w:tabs>
          <w:tab w:val="clear" w:pos="4536"/>
          <w:tab w:val="clear" w:pos="9072"/>
          <w:tab w:val="left" w:pos="-1056"/>
          <w:tab w:val="left" w:pos="-848"/>
          <w:tab w:val="left" w:pos="-282"/>
          <w:tab w:val="left" w:pos="567"/>
          <w:tab w:val="left" w:pos="1100"/>
          <w:tab w:val="left" w:pos="1983"/>
          <w:tab w:val="left" w:pos="2549"/>
          <w:tab w:val="left" w:pos="3115"/>
          <w:tab w:val="left" w:pos="3681"/>
          <w:tab w:val="left" w:pos="4247"/>
          <w:tab w:val="left" w:pos="4813"/>
          <w:tab w:val="left" w:pos="5379"/>
          <w:tab w:val="left" w:pos="5945"/>
          <w:tab w:val="left" w:pos="6511"/>
          <w:tab w:val="left" w:pos="7077"/>
          <w:tab w:val="left" w:pos="7643"/>
          <w:tab w:val="left" w:pos="8209"/>
          <w:tab w:val="left" w:pos="8775"/>
        </w:tabs>
        <w:rPr>
          <w:rFonts w:ascii="Arial" w:hAnsi="Arial" w:cs="Arial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4"/>
        <w:gridCol w:w="6458"/>
      </w:tblGrid>
      <w:tr w:rsidR="009E2C21" w:rsidRPr="003D29DF" w14:paraId="534F1819" w14:textId="77777777" w:rsidTr="00AE37C2">
        <w:trPr>
          <w:trHeight w:val="644"/>
        </w:trPr>
        <w:tc>
          <w:tcPr>
            <w:tcW w:w="3484" w:type="dxa"/>
            <w:shd w:val="clear" w:color="auto" w:fill="BDD6EE" w:themeFill="accent5" w:themeFillTint="66"/>
          </w:tcPr>
          <w:p w14:paraId="13A0E4EB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b/>
                <w:bCs/>
              </w:rPr>
            </w:pPr>
          </w:p>
          <w:p w14:paraId="1E7AC9DD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b/>
                <w:bCs/>
              </w:rPr>
            </w:pPr>
            <w:r w:rsidRPr="003D29DF">
              <w:rPr>
                <w:rFonts w:ascii="Arial" w:hAnsi="Arial" w:cs="Arial"/>
                <w:b/>
                <w:bCs/>
              </w:rPr>
              <w:t xml:space="preserve">Referentie 1 </w:t>
            </w:r>
          </w:p>
        </w:tc>
        <w:tc>
          <w:tcPr>
            <w:tcW w:w="6458" w:type="dxa"/>
            <w:shd w:val="clear" w:color="auto" w:fill="BDD6EE" w:themeFill="accent5" w:themeFillTint="66"/>
          </w:tcPr>
          <w:p w14:paraId="679EE97E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b/>
                <w:bCs/>
              </w:rPr>
            </w:pPr>
          </w:p>
          <w:p w14:paraId="31598BA5" w14:textId="44675481" w:rsidR="009E2C21" w:rsidRPr="003D29DF" w:rsidRDefault="009E2C21" w:rsidP="00AE37C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b/>
                <w:bCs/>
              </w:rPr>
            </w:pPr>
            <w:r w:rsidRPr="003D29DF">
              <w:rPr>
                <w:rFonts w:ascii="Arial" w:hAnsi="Arial" w:cs="Arial"/>
                <w:b/>
                <w:bCs/>
              </w:rPr>
              <w:t>Toelichting</w:t>
            </w:r>
            <w:r w:rsidR="00AE37C2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9E2C21" w:rsidRPr="003D29DF" w14:paraId="5703DDA6" w14:textId="77777777" w:rsidTr="00AE37C2">
        <w:trPr>
          <w:trHeight w:val="429"/>
        </w:trPr>
        <w:tc>
          <w:tcPr>
            <w:tcW w:w="3484" w:type="dxa"/>
            <w:shd w:val="clear" w:color="auto" w:fill="FFFFFF"/>
          </w:tcPr>
          <w:p w14:paraId="480CD72D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Opdrachtgever (organisatie):</w:t>
            </w:r>
          </w:p>
          <w:p w14:paraId="2FA7C686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  <w:tc>
          <w:tcPr>
            <w:tcW w:w="6458" w:type="dxa"/>
            <w:shd w:val="clear" w:color="auto" w:fill="FFFFFF"/>
          </w:tcPr>
          <w:p w14:paraId="4B21A870" w14:textId="77777777" w:rsidR="009E2C21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  <w:p w14:paraId="5277BFBF" w14:textId="77777777" w:rsidR="00AE37C2" w:rsidRPr="003D29DF" w:rsidRDefault="00AE37C2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</w:tr>
      <w:tr w:rsidR="009E2C21" w:rsidRPr="003D29DF" w14:paraId="4A466C0F" w14:textId="77777777" w:rsidTr="00AE37C2">
        <w:trPr>
          <w:trHeight w:val="415"/>
        </w:trPr>
        <w:tc>
          <w:tcPr>
            <w:tcW w:w="3484" w:type="dxa"/>
            <w:shd w:val="clear" w:color="auto" w:fill="FFFFFF"/>
          </w:tcPr>
          <w:p w14:paraId="4A5B0C49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Plaats van uitvoering:</w:t>
            </w:r>
          </w:p>
          <w:p w14:paraId="21F32456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  <w:tc>
          <w:tcPr>
            <w:tcW w:w="6458" w:type="dxa"/>
            <w:shd w:val="clear" w:color="auto" w:fill="FFFFFF"/>
          </w:tcPr>
          <w:p w14:paraId="07C5CC97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</w:tr>
      <w:tr w:rsidR="009E2C21" w:rsidRPr="003D29DF" w14:paraId="2B117A08" w14:textId="77777777" w:rsidTr="00AE37C2">
        <w:trPr>
          <w:trHeight w:val="858"/>
        </w:trPr>
        <w:tc>
          <w:tcPr>
            <w:tcW w:w="3484" w:type="dxa"/>
            <w:shd w:val="clear" w:color="auto" w:fill="FFFFFF"/>
          </w:tcPr>
          <w:p w14:paraId="0AAC65ED" w14:textId="6954609A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Tijdst</w:t>
            </w:r>
            <w:r w:rsidR="008831B4" w:rsidRPr="003D29DF">
              <w:rPr>
                <w:rFonts w:ascii="Arial" w:hAnsi="Arial" w:cs="Arial"/>
              </w:rPr>
              <w:t>ip</w:t>
            </w:r>
            <w:r w:rsidRPr="003D29DF">
              <w:rPr>
                <w:rFonts w:ascii="Arial" w:hAnsi="Arial" w:cs="Arial"/>
              </w:rPr>
              <w:t xml:space="preserve"> van uitvoering:</w:t>
            </w:r>
          </w:p>
          <w:p w14:paraId="12CEECD9" w14:textId="6E315F66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 xml:space="preserve">(max. </w:t>
            </w:r>
            <w:r w:rsidR="008831B4" w:rsidRPr="003D29DF">
              <w:rPr>
                <w:rFonts w:ascii="Arial" w:hAnsi="Arial" w:cs="Arial"/>
              </w:rPr>
              <w:t>3</w:t>
            </w:r>
            <w:r w:rsidRPr="003D29DF">
              <w:rPr>
                <w:rFonts w:ascii="Arial" w:hAnsi="Arial" w:cs="Arial"/>
              </w:rPr>
              <w:t xml:space="preserve"> jaar geleden voor Diensten/Leveringen</w:t>
            </w:r>
          </w:p>
          <w:p w14:paraId="2760F9B4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  <w:tc>
          <w:tcPr>
            <w:tcW w:w="6458" w:type="dxa"/>
            <w:shd w:val="clear" w:color="auto" w:fill="FFFFFF"/>
          </w:tcPr>
          <w:p w14:paraId="4E58430F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i/>
                <w:iCs/>
              </w:rPr>
            </w:pPr>
          </w:p>
        </w:tc>
      </w:tr>
      <w:tr w:rsidR="009E2C21" w:rsidRPr="003D29DF" w14:paraId="49AC1F15" w14:textId="77777777" w:rsidTr="00AE37C2">
        <w:trPr>
          <w:trHeight w:val="415"/>
        </w:trPr>
        <w:tc>
          <w:tcPr>
            <w:tcW w:w="3484" w:type="dxa"/>
            <w:shd w:val="clear" w:color="auto" w:fill="FFFFFF"/>
          </w:tcPr>
          <w:p w14:paraId="588347BE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Korte omschrijving opdracht:</w:t>
            </w:r>
          </w:p>
          <w:p w14:paraId="3F641EC3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  <w:tc>
          <w:tcPr>
            <w:tcW w:w="6458" w:type="dxa"/>
            <w:shd w:val="clear" w:color="auto" w:fill="FFFFFF"/>
          </w:tcPr>
          <w:p w14:paraId="7EFCF767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i/>
                <w:iCs/>
              </w:rPr>
            </w:pPr>
            <w:r w:rsidRPr="003D29DF">
              <w:rPr>
                <w:rFonts w:ascii="Arial" w:hAnsi="Arial" w:cs="Arial"/>
                <w:i/>
                <w:iCs/>
              </w:rPr>
              <w:t xml:space="preserve">korte beschrijving van de referentieopdracht </w:t>
            </w:r>
          </w:p>
        </w:tc>
      </w:tr>
      <w:tr w:rsidR="009E2C21" w:rsidRPr="003D29DF" w14:paraId="1CF3D4E3" w14:textId="77777777" w:rsidTr="00AE37C2">
        <w:trPr>
          <w:trHeight w:val="858"/>
        </w:trPr>
        <w:tc>
          <w:tcPr>
            <w:tcW w:w="3484" w:type="dxa"/>
            <w:shd w:val="clear" w:color="auto" w:fill="FFFFFF"/>
          </w:tcPr>
          <w:p w14:paraId="6B313B6C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  <w:p w14:paraId="5AC1936C" w14:textId="77777777" w:rsidR="00A63CE9" w:rsidRPr="003D29DF" w:rsidRDefault="00A63CE9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  <w:tc>
          <w:tcPr>
            <w:tcW w:w="6458" w:type="dxa"/>
            <w:shd w:val="clear" w:color="auto" w:fill="FFFFFF"/>
          </w:tcPr>
          <w:p w14:paraId="4F41735F" w14:textId="77777777" w:rsidR="009E2C21" w:rsidRPr="003D29DF" w:rsidRDefault="009E2C21" w:rsidP="00275B0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  <w:i/>
                <w:iCs/>
              </w:rPr>
            </w:pPr>
            <w:r w:rsidRPr="003D29DF">
              <w:rPr>
                <w:rFonts w:ascii="Arial" w:hAnsi="Arial" w:cs="Arial"/>
              </w:rPr>
              <w:t>hoofdaannemer / in combinatie / als onderaannemer;</w:t>
            </w:r>
            <w:r w:rsidRPr="003D29DF">
              <w:rPr>
                <w:rFonts w:ascii="Arial" w:hAnsi="Arial" w:cs="Arial"/>
                <w:i/>
                <w:iCs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A63CE9" w:rsidRPr="003D29DF" w14:paraId="3CBC2A7A" w14:textId="77777777" w:rsidTr="00AE37C2">
        <w:trPr>
          <w:trHeight w:val="415"/>
        </w:trPr>
        <w:tc>
          <w:tcPr>
            <w:tcW w:w="3484" w:type="dxa"/>
            <w:shd w:val="clear" w:color="auto" w:fill="FFFFFF"/>
          </w:tcPr>
          <w:p w14:paraId="513AC5FB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Totale waarde opdracht:</w:t>
            </w:r>
          </w:p>
          <w:p w14:paraId="56CA0CE4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  <w:tc>
          <w:tcPr>
            <w:tcW w:w="6458" w:type="dxa"/>
            <w:shd w:val="clear" w:color="auto" w:fill="FFFFFF"/>
          </w:tcPr>
          <w:p w14:paraId="205D7773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</w:tr>
      <w:tr w:rsidR="00A63CE9" w:rsidRPr="003D29DF" w14:paraId="7054C77A" w14:textId="77777777" w:rsidTr="00AE37C2">
        <w:trPr>
          <w:trHeight w:val="858"/>
        </w:trPr>
        <w:tc>
          <w:tcPr>
            <w:tcW w:w="3484" w:type="dxa"/>
            <w:shd w:val="clear" w:color="auto" w:fill="BFBFBF" w:themeFill="background1" w:themeFillShade="BF"/>
          </w:tcPr>
          <w:p w14:paraId="19B670E6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Is er een verwerkersovereenkomst getekend volgens het VNG model?</w:t>
            </w:r>
          </w:p>
        </w:tc>
        <w:tc>
          <w:tcPr>
            <w:tcW w:w="6458" w:type="dxa"/>
            <w:shd w:val="clear" w:color="auto" w:fill="BFBFBF" w:themeFill="background1" w:themeFillShade="BF"/>
          </w:tcPr>
          <w:p w14:paraId="0715F496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</w:tr>
      <w:tr w:rsidR="00A63CE9" w:rsidRPr="003D29DF" w14:paraId="2D90F8E0" w14:textId="77777777" w:rsidTr="00AE37C2">
        <w:trPr>
          <w:trHeight w:val="845"/>
        </w:trPr>
        <w:tc>
          <w:tcPr>
            <w:tcW w:w="3484" w:type="dxa"/>
            <w:shd w:val="clear" w:color="auto" w:fill="BFBFBF" w:themeFill="background1" w:themeFillShade="BF"/>
          </w:tcPr>
          <w:p w14:paraId="7F757ADE" w14:textId="0F633583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Zo niet, is er een ander model gehanteerd en zo ja welk? Mogen wij een kopie van d</w:t>
            </w:r>
            <w:r w:rsidR="005C732D" w:rsidRPr="003D29DF">
              <w:rPr>
                <w:rFonts w:ascii="Arial" w:hAnsi="Arial" w:cs="Arial"/>
              </w:rPr>
              <w:t>i</w:t>
            </w:r>
            <w:r w:rsidRPr="003D29DF">
              <w:rPr>
                <w:rFonts w:ascii="Arial" w:hAnsi="Arial" w:cs="Arial"/>
              </w:rPr>
              <w:t>e verwerkersovereenkomst</w:t>
            </w:r>
            <w:r w:rsidR="005C732D" w:rsidRPr="003D29DF">
              <w:rPr>
                <w:rFonts w:ascii="Arial" w:hAnsi="Arial" w:cs="Arial"/>
              </w:rPr>
              <w:t>?</w:t>
            </w:r>
          </w:p>
        </w:tc>
        <w:tc>
          <w:tcPr>
            <w:tcW w:w="6458" w:type="dxa"/>
            <w:shd w:val="clear" w:color="auto" w:fill="BFBFBF" w:themeFill="background1" w:themeFillShade="BF"/>
          </w:tcPr>
          <w:p w14:paraId="58F7980C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</w:tr>
      <w:tr w:rsidR="00A63CE9" w:rsidRPr="003D29DF" w14:paraId="05C1F2C9" w14:textId="77777777" w:rsidTr="00AE37C2">
        <w:trPr>
          <w:trHeight w:val="429"/>
        </w:trPr>
        <w:tc>
          <w:tcPr>
            <w:tcW w:w="3484" w:type="dxa"/>
            <w:shd w:val="clear" w:color="auto" w:fill="BFBFBF" w:themeFill="background1" w:themeFillShade="BF"/>
          </w:tcPr>
          <w:p w14:paraId="2DA86E29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Is er een (D)Pia uitgevoerd en zo ja, mogen wij het rapport?</w:t>
            </w:r>
          </w:p>
        </w:tc>
        <w:tc>
          <w:tcPr>
            <w:tcW w:w="6458" w:type="dxa"/>
            <w:shd w:val="clear" w:color="auto" w:fill="BFBFBF" w:themeFill="background1" w:themeFillShade="BF"/>
          </w:tcPr>
          <w:p w14:paraId="3196EAFE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</w:tr>
      <w:tr w:rsidR="00A63CE9" w:rsidRPr="003D29DF" w14:paraId="3125278D" w14:textId="77777777" w:rsidTr="00AE37C2">
        <w:trPr>
          <w:trHeight w:val="1489"/>
        </w:trPr>
        <w:tc>
          <w:tcPr>
            <w:tcW w:w="3484" w:type="dxa"/>
            <w:shd w:val="clear" w:color="auto" w:fill="FFFFFF"/>
          </w:tcPr>
          <w:p w14:paraId="7C8BBAB2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Contactpersoon</w:t>
            </w:r>
            <w:r w:rsidR="006D1A07" w:rsidRPr="003D29DF">
              <w:rPr>
                <w:rFonts w:ascii="Arial" w:hAnsi="Arial" w:cs="Arial"/>
              </w:rPr>
              <w:t xml:space="preserve"> bij referent</w:t>
            </w:r>
            <w:r w:rsidRPr="003D29DF">
              <w:rPr>
                <w:rFonts w:ascii="Arial" w:hAnsi="Arial" w:cs="Arial"/>
              </w:rPr>
              <w:t>:</w:t>
            </w:r>
          </w:p>
          <w:p w14:paraId="178628EA" w14:textId="77777777" w:rsidR="00A63CE9" w:rsidRPr="003D29DF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naam</w:t>
            </w:r>
          </w:p>
          <w:p w14:paraId="10DC625E" w14:textId="77777777" w:rsidR="00A63CE9" w:rsidRPr="003D29DF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functie</w:t>
            </w:r>
          </w:p>
          <w:p w14:paraId="71B65CF4" w14:textId="77777777" w:rsidR="00A63CE9" w:rsidRPr="003D29DF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adres</w:t>
            </w:r>
          </w:p>
          <w:p w14:paraId="7C18EE4E" w14:textId="77777777" w:rsidR="00A63CE9" w:rsidRPr="003D29DF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postcode + plaats</w:t>
            </w:r>
          </w:p>
          <w:p w14:paraId="637B154E" w14:textId="77777777" w:rsidR="00A63CE9" w:rsidRPr="003D29DF" w:rsidRDefault="00A63CE9" w:rsidP="00A63CE9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telefoonnummer</w:t>
            </w:r>
          </w:p>
          <w:p w14:paraId="03ED2BA1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6458" w:type="dxa"/>
            <w:shd w:val="clear" w:color="auto" w:fill="FFFFFF"/>
          </w:tcPr>
          <w:p w14:paraId="3CAF6E3E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</w:tr>
      <w:tr w:rsidR="00D31552" w:rsidRPr="003D29DF" w14:paraId="651C8417" w14:textId="77777777" w:rsidTr="00AE37C2">
        <w:trPr>
          <w:trHeight w:val="429"/>
        </w:trPr>
        <w:tc>
          <w:tcPr>
            <w:tcW w:w="3484" w:type="dxa"/>
            <w:shd w:val="clear" w:color="auto" w:fill="FFFFFF"/>
          </w:tcPr>
          <w:p w14:paraId="3E0E47AA" w14:textId="1F1A6D0A" w:rsidR="00D31552" w:rsidRPr="003D29DF" w:rsidRDefault="00D31552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Tevredenheidsverklaring</w:t>
            </w:r>
          </w:p>
        </w:tc>
        <w:tc>
          <w:tcPr>
            <w:tcW w:w="6458" w:type="dxa"/>
            <w:shd w:val="clear" w:color="auto" w:fill="FFFFFF"/>
          </w:tcPr>
          <w:p w14:paraId="44E01F45" w14:textId="1E3BB284" w:rsidR="00D31552" w:rsidRPr="003D29DF" w:rsidRDefault="00D31552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 xml:space="preserve">Graag getekende tevredenheidsverklaring van de partij waarbij naar tevredenheid </w:t>
            </w:r>
            <w:r w:rsidR="00FE6337" w:rsidRPr="003D29DF">
              <w:rPr>
                <w:rFonts w:ascii="Arial" w:hAnsi="Arial" w:cs="Arial"/>
              </w:rPr>
              <w:t xml:space="preserve">geïmplementeerd is. </w:t>
            </w:r>
          </w:p>
        </w:tc>
      </w:tr>
      <w:tr w:rsidR="00A63CE9" w:rsidRPr="003D29DF" w14:paraId="6DF1306F" w14:textId="77777777" w:rsidTr="00AE37C2">
        <w:trPr>
          <w:trHeight w:val="415"/>
        </w:trPr>
        <w:tc>
          <w:tcPr>
            <w:tcW w:w="3484" w:type="dxa"/>
            <w:shd w:val="clear" w:color="auto" w:fill="FFFFFF"/>
          </w:tcPr>
          <w:p w14:paraId="796B1CB1" w14:textId="77777777" w:rsidR="00A63CE9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  <w:r w:rsidRPr="003D29DF">
              <w:rPr>
                <w:rFonts w:ascii="Arial" w:hAnsi="Arial" w:cs="Arial"/>
              </w:rPr>
              <w:t>Bijzonderheden:</w:t>
            </w:r>
          </w:p>
          <w:p w14:paraId="1D38B5A7" w14:textId="77777777" w:rsidR="00F60C93" w:rsidRPr="003D29DF" w:rsidRDefault="00F60C93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  <w:tc>
          <w:tcPr>
            <w:tcW w:w="6458" w:type="dxa"/>
            <w:shd w:val="clear" w:color="auto" w:fill="FFFFFF"/>
          </w:tcPr>
          <w:p w14:paraId="239D8B2E" w14:textId="77777777" w:rsidR="00A63CE9" w:rsidRPr="003D29DF" w:rsidRDefault="00A63CE9" w:rsidP="00A63CE9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="Arial" w:hAnsi="Arial" w:cs="Arial"/>
              </w:rPr>
            </w:pPr>
          </w:p>
        </w:tc>
      </w:tr>
    </w:tbl>
    <w:p w14:paraId="4A243611" w14:textId="77777777" w:rsidR="009E2C21" w:rsidRPr="003D29DF" w:rsidRDefault="009E2C21" w:rsidP="00DD4828">
      <w:pPr>
        <w:tabs>
          <w:tab w:val="left" w:pos="1134"/>
        </w:tabs>
        <w:rPr>
          <w:rFonts w:ascii="Arial" w:hAnsi="Arial" w:cs="Arial"/>
        </w:rPr>
      </w:pPr>
      <w:bookmarkStart w:id="0" w:name="_GoBack"/>
      <w:bookmarkEnd w:id="0"/>
    </w:p>
    <w:sectPr w:rsidR="009E2C21" w:rsidRPr="003D29DF" w:rsidSect="00DD4828">
      <w:pgSz w:w="11906" w:h="16838"/>
      <w:pgMar w:top="1418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21"/>
    <w:rsid w:val="00197408"/>
    <w:rsid w:val="00343EA7"/>
    <w:rsid w:val="00352DC7"/>
    <w:rsid w:val="003D29DF"/>
    <w:rsid w:val="004120FD"/>
    <w:rsid w:val="004E1D0B"/>
    <w:rsid w:val="005C732D"/>
    <w:rsid w:val="006D1A07"/>
    <w:rsid w:val="00747647"/>
    <w:rsid w:val="007E0AB7"/>
    <w:rsid w:val="0082184E"/>
    <w:rsid w:val="008831B4"/>
    <w:rsid w:val="008D2080"/>
    <w:rsid w:val="00913783"/>
    <w:rsid w:val="009C2ED5"/>
    <w:rsid w:val="009E2C21"/>
    <w:rsid w:val="00A63CE9"/>
    <w:rsid w:val="00A76565"/>
    <w:rsid w:val="00AE37C2"/>
    <w:rsid w:val="00D269AA"/>
    <w:rsid w:val="00D31552"/>
    <w:rsid w:val="00DD4828"/>
    <w:rsid w:val="00F446D6"/>
    <w:rsid w:val="00F60C93"/>
    <w:rsid w:val="00FC4F43"/>
    <w:rsid w:val="00FE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6F29"/>
  <w15:chartTrackingRefBased/>
  <w15:docId w15:val="{0F92ECB4-78D1-4433-BFA7-16426F96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2C21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E2C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2C21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476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7647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7647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76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7647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764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7647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28FF26C43914DADC948D7A45EEAC7" ma:contentTypeVersion="0" ma:contentTypeDescription="Een nieuw document maken." ma:contentTypeScope="" ma:versionID="15277747db6b53d35d135bf7b47737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2a251093d44d73a4cb47a9b3fb2f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22B574-D859-4DFF-B797-3F6894D445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82452-BAAA-4743-B875-129EE7746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EB75A5-9A99-4F80-8599-513F25CD44CB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33F6E1A5</Template>
  <TotalTime>10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Groeneveld</dc:creator>
  <cp:keywords/>
  <dc:description/>
  <cp:lastModifiedBy>Hanim Ozcan</cp:lastModifiedBy>
  <cp:revision>11</cp:revision>
  <dcterms:created xsi:type="dcterms:W3CDTF">2019-09-18T10:44:00Z</dcterms:created>
  <dcterms:modified xsi:type="dcterms:W3CDTF">2019-11-06T14:12:00Z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0x010100E0028FF26C43914DADC948D7A45EEAC7</vt:lpwstr>
  </property>
  <property fmtid="{D5CDD505-2E9C-101B-9397-08002B2CF9AE}" pid="3" name="IsMyDocuments">
    <vt:bool>true</vt:bool>
  </property>
</Properties>
</file>