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EB9DC" w14:textId="77777777" w:rsidR="00A740AD" w:rsidRDefault="00A740AD" w:rsidP="00A740AD">
      <w:pPr>
        <w:spacing w:line="20" w:lineRule="exact"/>
      </w:pPr>
    </w:p>
    <w:p w14:paraId="3473C05B" w14:textId="3B95E3F9" w:rsidR="00087F10" w:rsidRDefault="00087F10" w:rsidP="00507BD7"/>
    <w:p w14:paraId="0057A785" w14:textId="3DC2478C" w:rsidR="00F15121" w:rsidRDefault="00F15121" w:rsidP="00507BD7"/>
    <w:p w14:paraId="613FA278" w14:textId="6148D14C" w:rsidR="00F15121" w:rsidRDefault="00F15121" w:rsidP="00507BD7"/>
    <w:p w14:paraId="41924C8A" w14:textId="248F349C" w:rsidR="00F15121" w:rsidRDefault="00F15121" w:rsidP="00507BD7"/>
    <w:p w14:paraId="24E1FC6C" w14:textId="0C9D741C" w:rsidR="00F15121" w:rsidRDefault="00F15121" w:rsidP="00507BD7"/>
    <w:p w14:paraId="0F7C047B" w14:textId="23C49FE7" w:rsidR="00F15121" w:rsidRDefault="00F15121" w:rsidP="00507BD7"/>
    <w:p w14:paraId="493723C1" w14:textId="63637DD9" w:rsidR="00F15121" w:rsidRDefault="00F15121" w:rsidP="00507BD7"/>
    <w:p w14:paraId="7ADFECC2" w14:textId="77777777" w:rsidR="00F15121" w:rsidRDefault="00F15121" w:rsidP="00507BD7"/>
    <w:p w14:paraId="3A2824FF" w14:textId="77777777" w:rsidR="005A31DD" w:rsidRDefault="005A31DD" w:rsidP="00507BD7">
      <w:bookmarkStart w:id="0" w:name="Start"/>
      <w:bookmarkEnd w:id="0"/>
    </w:p>
    <w:p w14:paraId="31201EA2" w14:textId="77777777" w:rsidR="005A31DD" w:rsidRDefault="005A31DD" w:rsidP="00507BD7"/>
    <w:p w14:paraId="3843F815" w14:textId="77777777" w:rsidR="005A31DD" w:rsidRDefault="005A31DD" w:rsidP="00507BD7"/>
    <w:tbl>
      <w:tblPr>
        <w:tblStyle w:val="Tabelraster"/>
        <w:tblpPr w:leftFromText="141" w:rightFromText="141" w:vertAnchor="page" w:horzAnchor="margin" w:tblpY="6166"/>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931"/>
      </w:tblGrid>
      <w:tr w:rsidR="002D743B" w:rsidRPr="00662451" w14:paraId="3D365CBE" w14:textId="77777777" w:rsidTr="00F15121">
        <w:trPr>
          <w:trHeight w:hRule="exact" w:val="1060"/>
        </w:trPr>
        <w:tc>
          <w:tcPr>
            <w:tcW w:w="8931" w:type="dxa"/>
          </w:tcPr>
          <w:bookmarkStart w:id="1" w:name="OLE_LINK1" w:displacedByCustomXml="next"/>
          <w:sdt>
            <w:sdtPr>
              <w:rPr>
                <w:color w:val="2B579A"/>
                <w:sz w:val="56"/>
                <w:szCs w:val="20"/>
                <w:shd w:val="clear" w:color="auto" w:fill="E6E6E6"/>
              </w:rPr>
              <w:tag w:val="B=UxDocumentForm/uxTitelField"/>
              <w:id w:val="1751839930"/>
              <w:placeholder>
                <w:docPart w:val="ADE3203D76C9EF48BD626EC84C52AD22"/>
              </w:placeholder>
              <w:dataBinding w:prefixMappings="xmlns:ns0='http://www.keyscript.nl/huisstijl/UxDocumentForm' " w:xpath="/ns0:variabelen[1]/ns0:UxDocumentForm[1]/ns0:uxTitelField[1]" w:storeItemID="{74B5E5CA-3DB7-4B1B-B202-F8B18066B68D}"/>
              <w:text/>
            </w:sdtPr>
            <w:sdtContent>
              <w:p w14:paraId="64CA7158" w14:textId="7E7D785D" w:rsidR="002D743B" w:rsidRPr="00662451" w:rsidRDefault="00217EC1" w:rsidP="00F55550">
                <w:pPr>
                  <w:pStyle w:val="CoverTitel"/>
                  <w:rPr>
                    <w:sz w:val="56"/>
                    <w:szCs w:val="20"/>
                  </w:rPr>
                </w:pPr>
                <w:r w:rsidRPr="00662451">
                  <w:rPr>
                    <w:sz w:val="56"/>
                    <w:szCs w:val="20"/>
                  </w:rPr>
                  <w:t>Marktconsultatiedocument</w:t>
                </w:r>
              </w:p>
            </w:sdtContent>
          </w:sdt>
          <w:bookmarkEnd w:id="1" w:displacedByCustomXml="prev"/>
          <w:p w14:paraId="456B3754" w14:textId="77777777" w:rsidR="002D743B" w:rsidRPr="00662451" w:rsidRDefault="002D743B" w:rsidP="00F55550">
            <w:pPr>
              <w:pStyle w:val="CoverTitel"/>
              <w:rPr>
                <w:sz w:val="56"/>
                <w:szCs w:val="20"/>
              </w:rPr>
            </w:pPr>
          </w:p>
        </w:tc>
      </w:tr>
      <w:tr w:rsidR="002D743B" w:rsidRPr="00662451" w14:paraId="4163A925" w14:textId="77777777" w:rsidTr="00F15121">
        <w:trPr>
          <w:trHeight w:val="80"/>
        </w:trPr>
        <w:tc>
          <w:tcPr>
            <w:tcW w:w="8931" w:type="dxa"/>
          </w:tcPr>
          <w:p w14:paraId="0E680048" w14:textId="150B38F7" w:rsidR="00F90A04" w:rsidRPr="00662451" w:rsidRDefault="00F90A04" w:rsidP="00F15121">
            <w:pPr>
              <w:pStyle w:val="CoverTitel"/>
              <w:rPr>
                <w:b w:val="0"/>
                <w:sz w:val="20"/>
                <w:szCs w:val="20"/>
              </w:rPr>
            </w:pPr>
            <w:r w:rsidRPr="00662451">
              <w:rPr>
                <w:b w:val="0"/>
                <w:sz w:val="20"/>
                <w:szCs w:val="20"/>
              </w:rPr>
              <w:t>n</w:t>
            </w:r>
            <w:r w:rsidR="004818E4" w:rsidRPr="00662451">
              <w:rPr>
                <w:b w:val="0"/>
                <w:sz w:val="20"/>
                <w:szCs w:val="20"/>
              </w:rPr>
              <w:t xml:space="preserve">aar aanleiding van </w:t>
            </w:r>
            <w:r w:rsidR="002D743B" w:rsidRPr="00662451">
              <w:rPr>
                <w:b w:val="0"/>
                <w:sz w:val="20"/>
                <w:szCs w:val="20"/>
              </w:rPr>
              <w:t>de</w:t>
            </w:r>
            <w:r w:rsidRPr="00662451">
              <w:rPr>
                <w:b w:val="0"/>
                <w:sz w:val="20"/>
                <w:szCs w:val="20"/>
              </w:rPr>
              <w:t xml:space="preserve"> te verwachten</w:t>
            </w:r>
            <w:r w:rsidR="00F15121" w:rsidRPr="00662451">
              <w:rPr>
                <w:b w:val="0"/>
                <w:sz w:val="20"/>
                <w:szCs w:val="20"/>
              </w:rPr>
              <w:t xml:space="preserve"> </w:t>
            </w:r>
            <w:r w:rsidR="3DC49EFC" w:rsidRPr="00662451">
              <w:rPr>
                <w:b w:val="0"/>
                <w:sz w:val="20"/>
                <w:szCs w:val="20"/>
              </w:rPr>
              <w:t>(</w:t>
            </w:r>
            <w:r w:rsidR="002D743B" w:rsidRPr="00662451">
              <w:rPr>
                <w:b w:val="0"/>
                <w:sz w:val="20"/>
                <w:szCs w:val="20"/>
              </w:rPr>
              <w:t>Europese</w:t>
            </w:r>
            <w:r w:rsidR="5066576D" w:rsidRPr="00662451">
              <w:rPr>
                <w:b w:val="0"/>
                <w:sz w:val="20"/>
                <w:szCs w:val="20"/>
              </w:rPr>
              <w:t>)</w:t>
            </w:r>
            <w:r w:rsidR="002D743B" w:rsidRPr="00662451">
              <w:rPr>
                <w:b w:val="0"/>
                <w:sz w:val="20"/>
                <w:szCs w:val="20"/>
              </w:rPr>
              <w:t xml:space="preserve"> aanbesteding</w:t>
            </w:r>
            <w:r w:rsidR="004818E4" w:rsidRPr="00662451">
              <w:rPr>
                <w:b w:val="0"/>
                <w:sz w:val="20"/>
                <w:szCs w:val="20"/>
              </w:rPr>
              <w:t xml:space="preserve"> </w:t>
            </w:r>
            <w:r w:rsidRPr="00662451">
              <w:rPr>
                <w:b w:val="0"/>
                <w:sz w:val="20"/>
                <w:szCs w:val="20"/>
              </w:rPr>
              <w:t xml:space="preserve">voor </w:t>
            </w:r>
            <w:r w:rsidR="00C07CFF" w:rsidRPr="00662451">
              <w:rPr>
                <w:b w:val="0"/>
                <w:sz w:val="20"/>
                <w:szCs w:val="20"/>
              </w:rPr>
              <w:t>het</w:t>
            </w:r>
          </w:p>
          <w:p w14:paraId="3B25C5D9" w14:textId="77777777" w:rsidR="00F15121" w:rsidRPr="00662451" w:rsidRDefault="00F15121" w:rsidP="00F15121"/>
          <w:p w14:paraId="551C7FE7" w14:textId="1FFBCC97" w:rsidR="002D743B" w:rsidRPr="00662451" w:rsidRDefault="00BD4DE9" w:rsidP="00F55550">
            <w:pPr>
              <w:pStyle w:val="CoverTitel"/>
              <w:rPr>
                <w:sz w:val="56"/>
                <w:szCs w:val="20"/>
              </w:rPr>
            </w:pPr>
            <w:r w:rsidRPr="00662451">
              <w:rPr>
                <w:sz w:val="56"/>
                <w:szCs w:val="20"/>
              </w:rPr>
              <w:t>Keur</w:t>
            </w:r>
            <w:r w:rsidR="00C07CFF" w:rsidRPr="00662451">
              <w:rPr>
                <w:sz w:val="56"/>
                <w:szCs w:val="20"/>
              </w:rPr>
              <w:t>en van</w:t>
            </w:r>
            <w:r w:rsidRPr="00662451">
              <w:rPr>
                <w:sz w:val="56"/>
                <w:szCs w:val="20"/>
              </w:rPr>
              <w:t xml:space="preserve"> arbeidsmiddelen</w:t>
            </w:r>
          </w:p>
        </w:tc>
      </w:tr>
      <w:tr w:rsidR="002D743B" w:rsidRPr="00662451" w14:paraId="2BD7B434" w14:textId="77777777" w:rsidTr="00F15121">
        <w:trPr>
          <w:trHeight w:val="80"/>
        </w:trPr>
        <w:tc>
          <w:tcPr>
            <w:tcW w:w="8931" w:type="dxa"/>
          </w:tcPr>
          <w:p w14:paraId="275CBD52" w14:textId="77777777" w:rsidR="002D743B" w:rsidRPr="00662451" w:rsidRDefault="002D743B" w:rsidP="00F15121">
            <w:pPr>
              <w:pStyle w:val="DHSubtitel"/>
              <w:rPr>
                <w:rFonts w:asciiTheme="minorHAnsi" w:hAnsiTheme="minorHAnsi" w:cstheme="minorHAnsi"/>
                <w:sz w:val="22"/>
                <w:szCs w:val="22"/>
              </w:rPr>
            </w:pPr>
          </w:p>
        </w:tc>
      </w:tr>
      <w:tr w:rsidR="002D743B" w:rsidRPr="00662451" w14:paraId="77CB3BED" w14:textId="77777777" w:rsidTr="00F15121">
        <w:trPr>
          <w:trHeight w:val="80"/>
        </w:trPr>
        <w:tc>
          <w:tcPr>
            <w:tcW w:w="8931" w:type="dxa"/>
          </w:tcPr>
          <w:p w14:paraId="0D28F853" w14:textId="77777777" w:rsidR="002D743B" w:rsidRPr="00662451" w:rsidRDefault="002D743B" w:rsidP="00F15121">
            <w:pPr>
              <w:pStyle w:val="DHSubtitel"/>
              <w:rPr>
                <w:rFonts w:asciiTheme="minorHAnsi" w:hAnsiTheme="minorHAnsi" w:cstheme="minorHAnsi"/>
                <w:sz w:val="22"/>
                <w:szCs w:val="22"/>
              </w:rPr>
            </w:pPr>
          </w:p>
        </w:tc>
      </w:tr>
    </w:tbl>
    <w:p w14:paraId="059B2819" w14:textId="34B7C27E" w:rsidR="002D743B" w:rsidRPr="00662451" w:rsidRDefault="002D743B" w:rsidP="00507BD7">
      <w:pPr>
        <w:rPr>
          <w:rFonts w:cstheme="minorHAnsi"/>
        </w:rPr>
      </w:pPr>
    </w:p>
    <w:p w14:paraId="27EB958E" w14:textId="77777777" w:rsidR="004818E4" w:rsidRPr="00662451" w:rsidRDefault="004818E4" w:rsidP="004818E4"/>
    <w:p w14:paraId="74C45F66" w14:textId="77777777" w:rsidR="004818E4" w:rsidRPr="00662451" w:rsidRDefault="004818E4" w:rsidP="004818E4"/>
    <w:p w14:paraId="309EB07C" w14:textId="77777777" w:rsidR="004818E4" w:rsidRPr="00662451" w:rsidRDefault="004818E4" w:rsidP="004818E4"/>
    <w:p w14:paraId="44959AB7" w14:textId="4DA53990" w:rsidR="004818E4" w:rsidRPr="00662451" w:rsidRDefault="004818E4" w:rsidP="004818E4"/>
    <w:p w14:paraId="569E289F" w14:textId="6355A3F0" w:rsidR="00F15121" w:rsidRPr="00662451" w:rsidRDefault="00F15121" w:rsidP="004818E4"/>
    <w:p w14:paraId="071F2384" w14:textId="50A2422A" w:rsidR="00F15121" w:rsidRPr="00662451" w:rsidRDefault="00F15121" w:rsidP="004818E4"/>
    <w:p w14:paraId="7BD11C79" w14:textId="203E3848" w:rsidR="00F15121" w:rsidRPr="00662451" w:rsidRDefault="00F15121" w:rsidP="004818E4"/>
    <w:p w14:paraId="0E01F268" w14:textId="7BBD47DC" w:rsidR="00F15121" w:rsidRPr="00662451" w:rsidRDefault="00F15121" w:rsidP="004818E4"/>
    <w:p w14:paraId="277AB916" w14:textId="2A1B45B4" w:rsidR="00F15121" w:rsidRPr="00662451" w:rsidRDefault="00F15121" w:rsidP="004818E4"/>
    <w:p w14:paraId="734DD385" w14:textId="0BB879F3" w:rsidR="00F15121" w:rsidRPr="00662451" w:rsidRDefault="00F15121" w:rsidP="004818E4"/>
    <w:p w14:paraId="3F2B10A8" w14:textId="346C0D96" w:rsidR="00F15121" w:rsidRPr="00662451" w:rsidRDefault="00F15121" w:rsidP="004818E4"/>
    <w:p w14:paraId="305210C7" w14:textId="575A819A" w:rsidR="00843319" w:rsidRPr="00662451" w:rsidRDefault="00843319" w:rsidP="004818E4"/>
    <w:p w14:paraId="462ACC95" w14:textId="77777777" w:rsidR="00843319" w:rsidRPr="00662451" w:rsidRDefault="00843319" w:rsidP="004818E4"/>
    <w:p w14:paraId="6ECA2E78" w14:textId="5D659BC4" w:rsidR="00F15121" w:rsidRPr="00662451" w:rsidRDefault="00F15121" w:rsidP="004818E4"/>
    <w:p w14:paraId="08EB5FBE" w14:textId="48C4BABD" w:rsidR="00F15121" w:rsidRPr="00662451" w:rsidRDefault="00F15121" w:rsidP="004818E4"/>
    <w:p w14:paraId="3E3CBFC6" w14:textId="77777777" w:rsidR="00F15121" w:rsidRPr="00662451" w:rsidRDefault="00F15121" w:rsidP="004818E4"/>
    <w:p w14:paraId="2429E044" w14:textId="2EC69289" w:rsidR="004818E4" w:rsidRPr="00662451" w:rsidRDefault="004818E4" w:rsidP="004818E4"/>
    <w:p w14:paraId="12F04B78" w14:textId="278BE8D4" w:rsidR="007A0A5A" w:rsidRPr="00662451" w:rsidRDefault="007A0A5A" w:rsidP="004818E4"/>
    <w:p w14:paraId="3D6FC344" w14:textId="03A2CEAA" w:rsidR="007A0A5A" w:rsidRPr="00662451" w:rsidRDefault="007A0A5A" w:rsidP="004818E4"/>
    <w:p w14:paraId="17DF03C3" w14:textId="61A00590" w:rsidR="007A0A5A" w:rsidRPr="00662451" w:rsidRDefault="007A0A5A" w:rsidP="004818E4"/>
    <w:p w14:paraId="53024838" w14:textId="19995D32" w:rsidR="007A0A5A" w:rsidRPr="00662451" w:rsidRDefault="007A0A5A" w:rsidP="004818E4"/>
    <w:p w14:paraId="2B98FA44" w14:textId="26C5D7E6" w:rsidR="007A0A5A" w:rsidRPr="00662451" w:rsidRDefault="007A0A5A" w:rsidP="004818E4"/>
    <w:p w14:paraId="0EF85A31" w14:textId="68A8AFCA" w:rsidR="007A0A5A" w:rsidRPr="00662451" w:rsidRDefault="007A0A5A" w:rsidP="004818E4"/>
    <w:p w14:paraId="2A6CB5BF" w14:textId="2785204D" w:rsidR="007A0A5A" w:rsidRPr="00662451" w:rsidRDefault="007A0A5A" w:rsidP="004818E4"/>
    <w:p w14:paraId="3935017D" w14:textId="77777777" w:rsidR="007A0A5A" w:rsidRPr="00662451" w:rsidRDefault="007A0A5A" w:rsidP="004818E4"/>
    <w:p w14:paraId="114784D6" w14:textId="0997A144" w:rsidR="004818E4" w:rsidRPr="00662451" w:rsidRDefault="004818E4" w:rsidP="004818E4">
      <w:pPr>
        <w:rPr>
          <w:color w:val="000644" w:themeColor="text1"/>
        </w:rPr>
      </w:pPr>
      <w:r w:rsidRPr="00662451">
        <w:rPr>
          <w:b/>
          <w:color w:val="000644" w:themeColor="text1"/>
        </w:rPr>
        <w:t>Aanbestedende dienst</w:t>
      </w:r>
      <w:r w:rsidRPr="00662451">
        <w:rPr>
          <w:color w:val="000644" w:themeColor="text1"/>
        </w:rPr>
        <w:t>:</w:t>
      </w:r>
      <w:r w:rsidR="000F6407" w:rsidRPr="00662451">
        <w:rPr>
          <w:color w:val="000644" w:themeColor="text1"/>
        </w:rPr>
        <w:t xml:space="preserve"> </w:t>
      </w:r>
      <w:r w:rsidR="00F15121" w:rsidRPr="00662451">
        <w:rPr>
          <w:color w:val="000644" w:themeColor="text1"/>
        </w:rPr>
        <w:tab/>
      </w:r>
      <w:r w:rsidR="000F6407" w:rsidRPr="00662451">
        <w:rPr>
          <w:color w:val="000644" w:themeColor="text1"/>
        </w:rPr>
        <w:t>Stichting</w:t>
      </w:r>
      <w:r w:rsidRPr="00662451">
        <w:rPr>
          <w:color w:val="000644" w:themeColor="text1"/>
        </w:rPr>
        <w:t xml:space="preserve"> Yuverta</w:t>
      </w:r>
    </w:p>
    <w:p w14:paraId="7FBFBC70" w14:textId="618D151D" w:rsidR="004818E4" w:rsidRPr="00662451" w:rsidRDefault="000F6407" w:rsidP="004818E4">
      <w:pPr>
        <w:rPr>
          <w:color w:val="000644" w:themeColor="text1"/>
        </w:rPr>
      </w:pPr>
      <w:r w:rsidRPr="00662451">
        <w:rPr>
          <w:b/>
          <w:color w:val="000644" w:themeColor="text1"/>
        </w:rPr>
        <w:t>Uitgevoerd door</w:t>
      </w:r>
      <w:r w:rsidR="004818E4" w:rsidRPr="00662451">
        <w:rPr>
          <w:color w:val="000644" w:themeColor="text1"/>
        </w:rPr>
        <w:t>:</w:t>
      </w:r>
      <w:r w:rsidR="00F15121" w:rsidRPr="00662451">
        <w:rPr>
          <w:color w:val="000644" w:themeColor="text1"/>
        </w:rPr>
        <w:tab/>
      </w:r>
      <w:r w:rsidR="00F15121" w:rsidRPr="00662451">
        <w:rPr>
          <w:color w:val="000644" w:themeColor="text1"/>
        </w:rPr>
        <w:tab/>
        <w:t>Frank Jonkman</w:t>
      </w:r>
      <w:r w:rsidR="00B148E8" w:rsidRPr="00662451">
        <w:rPr>
          <w:color w:val="000644" w:themeColor="text1"/>
        </w:rPr>
        <w:t xml:space="preserve"> </w:t>
      </w:r>
    </w:p>
    <w:p w14:paraId="749BF25B" w14:textId="5CEBA4F5" w:rsidR="004818E4" w:rsidRPr="00093F89" w:rsidRDefault="004818E4" w:rsidP="004818E4">
      <w:pPr>
        <w:rPr>
          <w:b/>
          <w:color w:val="000644" w:themeColor="text1"/>
        </w:rPr>
      </w:pPr>
      <w:r w:rsidRPr="00093F89">
        <w:rPr>
          <w:b/>
          <w:color w:val="000644" w:themeColor="text1"/>
        </w:rPr>
        <w:t>Datum:</w:t>
      </w:r>
      <w:r w:rsidR="00AE7CB6" w:rsidRPr="00093F89">
        <w:rPr>
          <w:b/>
          <w:color w:val="000644" w:themeColor="text1"/>
        </w:rPr>
        <w:t xml:space="preserve"> </w:t>
      </w:r>
      <w:r w:rsidR="00F15121" w:rsidRPr="00093F89">
        <w:rPr>
          <w:b/>
          <w:color w:val="000644" w:themeColor="text1"/>
        </w:rPr>
        <w:tab/>
      </w:r>
      <w:r w:rsidR="00F15121" w:rsidRPr="00093F89">
        <w:rPr>
          <w:b/>
          <w:color w:val="000644" w:themeColor="text1"/>
        </w:rPr>
        <w:tab/>
      </w:r>
      <w:r w:rsidR="00F15121" w:rsidRPr="00093F89">
        <w:rPr>
          <w:b/>
          <w:color w:val="000644" w:themeColor="text1"/>
        </w:rPr>
        <w:tab/>
      </w:r>
      <w:r w:rsidR="00093F89" w:rsidRPr="00093F89">
        <w:rPr>
          <w:bCs/>
          <w:color w:val="000644" w:themeColor="text1"/>
        </w:rPr>
        <w:t>17 maart</w:t>
      </w:r>
      <w:r w:rsidR="00093F89">
        <w:rPr>
          <w:b/>
          <w:color w:val="000644" w:themeColor="text1"/>
        </w:rPr>
        <w:t xml:space="preserve"> </w:t>
      </w:r>
      <w:r w:rsidR="00B148E8" w:rsidRPr="00093F89">
        <w:rPr>
          <w:bCs/>
          <w:color w:val="000644" w:themeColor="text1"/>
        </w:rPr>
        <w:t>2023</w:t>
      </w:r>
    </w:p>
    <w:p w14:paraId="08AD32D8" w14:textId="69A40983" w:rsidR="002D743B" w:rsidRPr="00662451" w:rsidRDefault="002D743B" w:rsidP="004818E4">
      <w:pPr>
        <w:spacing w:after="160" w:line="259" w:lineRule="auto"/>
        <w:rPr>
          <w:rFonts w:cstheme="minorHAnsi"/>
        </w:rPr>
      </w:pPr>
      <w:r w:rsidRPr="00662451">
        <w:rPr>
          <w:rFonts w:cstheme="minorHAnsi"/>
        </w:rPr>
        <w:br w:type="page"/>
      </w:r>
    </w:p>
    <w:p w14:paraId="61205ED0" w14:textId="77777777" w:rsidR="002D743B" w:rsidRPr="00662451" w:rsidRDefault="002D743B" w:rsidP="0009647D">
      <w:pPr>
        <w:pStyle w:val="DHKop1GeenTOC"/>
        <w:spacing w:after="0" w:line="240" w:lineRule="atLeast"/>
        <w:jc w:val="both"/>
        <w:rPr>
          <w:rFonts w:eastAsiaTheme="minorHAnsi" w:cs="Arial"/>
          <w:b/>
          <w:bCs w:val="0"/>
          <w:color w:val="auto"/>
          <w:sz w:val="20"/>
          <w:szCs w:val="20"/>
        </w:rPr>
      </w:pPr>
      <w:r w:rsidRPr="00662451">
        <w:rPr>
          <w:rFonts w:eastAsiaTheme="minorHAnsi" w:cs="Arial"/>
          <w:b/>
          <w:bCs w:val="0"/>
          <w:color w:val="auto"/>
          <w:szCs w:val="30"/>
        </w:rPr>
        <w:lastRenderedPageBreak/>
        <w:t>Inhoudsopgave</w:t>
      </w:r>
    </w:p>
    <w:p w14:paraId="37017A24" w14:textId="695EC0BD" w:rsidR="0014252A" w:rsidRPr="0014252A" w:rsidRDefault="002D743B">
      <w:pPr>
        <w:pStyle w:val="Inhopg1"/>
        <w:rPr>
          <w:rFonts w:asciiTheme="minorHAnsi" w:eastAsiaTheme="minorEastAsia" w:hAnsiTheme="minorHAnsi" w:cstheme="minorBidi"/>
          <w:b w:val="0"/>
          <w:noProof/>
          <w:sz w:val="22"/>
          <w:lang w:eastAsia="nl-NL"/>
        </w:rPr>
      </w:pPr>
      <w:r w:rsidRPr="0014252A">
        <w:rPr>
          <w:rFonts w:asciiTheme="minorHAnsi" w:eastAsiaTheme="majorEastAsia" w:hAnsiTheme="minorHAnsi" w:cstheme="minorHAnsi"/>
          <w:bCs/>
          <w:noProof/>
          <w:color w:val="000644" w:themeColor="text1"/>
          <w:sz w:val="22"/>
          <w:shd w:val="clear" w:color="auto" w:fill="E6E6E6"/>
        </w:rPr>
        <w:fldChar w:fldCharType="begin"/>
      </w:r>
      <w:r w:rsidRPr="0014252A">
        <w:rPr>
          <w:rFonts w:asciiTheme="minorHAnsi" w:hAnsiTheme="minorHAnsi" w:cstheme="minorHAnsi"/>
          <w:sz w:val="22"/>
        </w:rPr>
        <w:instrText xml:space="preserve"> TOC \o "1-3" \u </w:instrText>
      </w:r>
      <w:r w:rsidRPr="0014252A">
        <w:rPr>
          <w:rFonts w:asciiTheme="minorHAnsi" w:eastAsiaTheme="majorEastAsia" w:hAnsiTheme="minorHAnsi" w:cstheme="minorHAnsi"/>
          <w:bCs/>
          <w:noProof/>
          <w:color w:val="000644" w:themeColor="text1"/>
          <w:sz w:val="22"/>
          <w:shd w:val="clear" w:color="auto" w:fill="E6E6E6"/>
        </w:rPr>
        <w:fldChar w:fldCharType="separate"/>
      </w:r>
      <w:r w:rsidR="0014252A" w:rsidRPr="0014252A">
        <w:rPr>
          <w:noProof/>
          <w:sz w:val="22"/>
        </w:rPr>
        <w:t>1.</w:t>
      </w:r>
      <w:r w:rsidR="0014252A" w:rsidRPr="0014252A">
        <w:rPr>
          <w:rFonts w:asciiTheme="minorHAnsi" w:eastAsiaTheme="minorEastAsia" w:hAnsiTheme="minorHAnsi" w:cstheme="minorBidi"/>
          <w:b w:val="0"/>
          <w:noProof/>
          <w:sz w:val="22"/>
          <w:lang w:eastAsia="nl-NL"/>
        </w:rPr>
        <w:tab/>
      </w:r>
      <w:r w:rsidR="0014252A" w:rsidRPr="0014252A">
        <w:rPr>
          <w:noProof/>
          <w:sz w:val="22"/>
        </w:rPr>
        <w:t>Yuverta en de beoogde opdracht</w:t>
      </w:r>
      <w:r w:rsidR="0014252A" w:rsidRPr="0014252A">
        <w:rPr>
          <w:noProof/>
          <w:sz w:val="22"/>
        </w:rPr>
        <w:tab/>
      </w:r>
      <w:r w:rsidR="0014252A" w:rsidRPr="0014252A">
        <w:rPr>
          <w:noProof/>
          <w:sz w:val="22"/>
        </w:rPr>
        <w:fldChar w:fldCharType="begin"/>
      </w:r>
      <w:r w:rsidR="0014252A" w:rsidRPr="0014252A">
        <w:rPr>
          <w:noProof/>
          <w:sz w:val="22"/>
        </w:rPr>
        <w:instrText xml:space="preserve"> PAGEREF _Toc129955217 \h </w:instrText>
      </w:r>
      <w:r w:rsidR="0014252A" w:rsidRPr="0014252A">
        <w:rPr>
          <w:noProof/>
          <w:sz w:val="22"/>
        </w:rPr>
      </w:r>
      <w:r w:rsidR="0014252A" w:rsidRPr="0014252A">
        <w:rPr>
          <w:noProof/>
          <w:sz w:val="22"/>
        </w:rPr>
        <w:fldChar w:fldCharType="separate"/>
      </w:r>
      <w:r w:rsidR="003472CB">
        <w:rPr>
          <w:noProof/>
          <w:sz w:val="22"/>
        </w:rPr>
        <w:t>3</w:t>
      </w:r>
      <w:r w:rsidR="0014252A" w:rsidRPr="0014252A">
        <w:rPr>
          <w:noProof/>
          <w:sz w:val="22"/>
        </w:rPr>
        <w:fldChar w:fldCharType="end"/>
      </w:r>
    </w:p>
    <w:p w14:paraId="4EB78CB8" w14:textId="063A4B3C"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1.1</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Yuverta</w:t>
      </w:r>
      <w:r w:rsidRPr="0014252A">
        <w:rPr>
          <w:noProof/>
        </w:rPr>
        <w:tab/>
      </w:r>
      <w:r w:rsidRPr="0014252A">
        <w:rPr>
          <w:noProof/>
        </w:rPr>
        <w:fldChar w:fldCharType="begin"/>
      </w:r>
      <w:r w:rsidRPr="0014252A">
        <w:rPr>
          <w:noProof/>
        </w:rPr>
        <w:instrText xml:space="preserve"> PAGEREF _Toc129955218 \h </w:instrText>
      </w:r>
      <w:r w:rsidRPr="0014252A">
        <w:rPr>
          <w:noProof/>
        </w:rPr>
      </w:r>
      <w:r w:rsidRPr="0014252A">
        <w:rPr>
          <w:noProof/>
        </w:rPr>
        <w:fldChar w:fldCharType="separate"/>
      </w:r>
      <w:r w:rsidR="003472CB">
        <w:rPr>
          <w:noProof/>
        </w:rPr>
        <w:t>3</w:t>
      </w:r>
      <w:r w:rsidRPr="0014252A">
        <w:rPr>
          <w:noProof/>
        </w:rPr>
        <w:fldChar w:fldCharType="end"/>
      </w:r>
    </w:p>
    <w:p w14:paraId="729E6048" w14:textId="0BE9C489" w:rsidR="0014252A" w:rsidRPr="0014252A" w:rsidRDefault="0014252A">
      <w:pPr>
        <w:pStyle w:val="Inhopg3"/>
        <w:rPr>
          <w:rFonts w:asciiTheme="minorHAnsi" w:eastAsiaTheme="minorEastAsia" w:hAnsiTheme="minorHAnsi" w:cstheme="minorBidi"/>
          <w:noProof/>
          <w:lang w:eastAsia="nl-NL"/>
        </w:rPr>
      </w:pPr>
      <w:r w:rsidRPr="0014252A">
        <w:rPr>
          <w:noProof/>
        </w:rPr>
        <w:t>1.1.1</w:t>
      </w:r>
      <w:r w:rsidRPr="0014252A">
        <w:rPr>
          <w:rFonts w:asciiTheme="minorHAnsi" w:eastAsiaTheme="minorEastAsia" w:hAnsiTheme="minorHAnsi" w:cstheme="minorBidi"/>
          <w:noProof/>
          <w:lang w:eastAsia="nl-NL"/>
        </w:rPr>
        <w:tab/>
      </w:r>
      <w:r w:rsidRPr="0014252A">
        <w:rPr>
          <w:noProof/>
        </w:rPr>
        <w:t>Dé expert in beroepsonderwijs over lucht, water en de groene leefomgeving</w:t>
      </w:r>
      <w:r w:rsidRPr="0014252A">
        <w:rPr>
          <w:noProof/>
        </w:rPr>
        <w:tab/>
      </w:r>
      <w:r w:rsidRPr="0014252A">
        <w:rPr>
          <w:noProof/>
        </w:rPr>
        <w:fldChar w:fldCharType="begin"/>
      </w:r>
      <w:r w:rsidRPr="0014252A">
        <w:rPr>
          <w:noProof/>
        </w:rPr>
        <w:instrText xml:space="preserve"> PAGEREF _Toc129955219 \h </w:instrText>
      </w:r>
      <w:r w:rsidRPr="0014252A">
        <w:rPr>
          <w:noProof/>
        </w:rPr>
      </w:r>
      <w:r w:rsidRPr="0014252A">
        <w:rPr>
          <w:noProof/>
        </w:rPr>
        <w:fldChar w:fldCharType="separate"/>
      </w:r>
      <w:r w:rsidR="003472CB">
        <w:rPr>
          <w:noProof/>
        </w:rPr>
        <w:t>4</w:t>
      </w:r>
      <w:r w:rsidRPr="0014252A">
        <w:rPr>
          <w:noProof/>
        </w:rPr>
        <w:fldChar w:fldCharType="end"/>
      </w:r>
    </w:p>
    <w:p w14:paraId="40E0AA82" w14:textId="14097474" w:rsidR="0014252A" w:rsidRPr="0014252A" w:rsidRDefault="0014252A">
      <w:pPr>
        <w:pStyle w:val="Inhopg3"/>
        <w:rPr>
          <w:rFonts w:asciiTheme="minorHAnsi" w:eastAsiaTheme="minorEastAsia" w:hAnsiTheme="minorHAnsi" w:cstheme="minorBidi"/>
          <w:noProof/>
          <w:lang w:eastAsia="nl-NL"/>
        </w:rPr>
      </w:pPr>
      <w:r w:rsidRPr="0014252A">
        <w:rPr>
          <w:noProof/>
        </w:rPr>
        <w:t>1.1.2</w:t>
      </w:r>
      <w:r w:rsidRPr="0014252A">
        <w:rPr>
          <w:rFonts w:asciiTheme="minorHAnsi" w:eastAsiaTheme="minorEastAsia" w:hAnsiTheme="minorHAnsi" w:cstheme="minorBidi"/>
          <w:noProof/>
          <w:lang w:eastAsia="nl-NL"/>
        </w:rPr>
        <w:tab/>
      </w:r>
      <w:r w:rsidRPr="0014252A">
        <w:rPr>
          <w:noProof/>
        </w:rPr>
        <w:t>De ambitie</w:t>
      </w:r>
      <w:r w:rsidRPr="0014252A">
        <w:rPr>
          <w:noProof/>
        </w:rPr>
        <w:tab/>
      </w:r>
      <w:r w:rsidRPr="0014252A">
        <w:rPr>
          <w:noProof/>
        </w:rPr>
        <w:fldChar w:fldCharType="begin"/>
      </w:r>
      <w:r w:rsidRPr="0014252A">
        <w:rPr>
          <w:noProof/>
        </w:rPr>
        <w:instrText xml:space="preserve"> PAGEREF _Toc129955220 \h </w:instrText>
      </w:r>
      <w:r w:rsidRPr="0014252A">
        <w:rPr>
          <w:noProof/>
        </w:rPr>
      </w:r>
      <w:r w:rsidRPr="0014252A">
        <w:rPr>
          <w:noProof/>
        </w:rPr>
        <w:fldChar w:fldCharType="separate"/>
      </w:r>
      <w:r w:rsidR="003472CB">
        <w:rPr>
          <w:noProof/>
        </w:rPr>
        <w:t>4</w:t>
      </w:r>
      <w:r w:rsidRPr="0014252A">
        <w:rPr>
          <w:noProof/>
        </w:rPr>
        <w:fldChar w:fldCharType="end"/>
      </w:r>
    </w:p>
    <w:p w14:paraId="05FA1CEA" w14:textId="310ED3BD"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1.2</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Doel marktconsultatie</w:t>
      </w:r>
      <w:r w:rsidRPr="0014252A">
        <w:rPr>
          <w:noProof/>
        </w:rPr>
        <w:tab/>
      </w:r>
      <w:r w:rsidRPr="0014252A">
        <w:rPr>
          <w:noProof/>
        </w:rPr>
        <w:fldChar w:fldCharType="begin"/>
      </w:r>
      <w:r w:rsidRPr="0014252A">
        <w:rPr>
          <w:noProof/>
        </w:rPr>
        <w:instrText xml:space="preserve"> PAGEREF _Toc129955221 \h </w:instrText>
      </w:r>
      <w:r w:rsidRPr="0014252A">
        <w:rPr>
          <w:noProof/>
        </w:rPr>
      </w:r>
      <w:r w:rsidRPr="0014252A">
        <w:rPr>
          <w:noProof/>
        </w:rPr>
        <w:fldChar w:fldCharType="separate"/>
      </w:r>
      <w:r w:rsidR="003472CB">
        <w:rPr>
          <w:noProof/>
        </w:rPr>
        <w:t>5</w:t>
      </w:r>
      <w:r w:rsidRPr="0014252A">
        <w:rPr>
          <w:noProof/>
        </w:rPr>
        <w:fldChar w:fldCharType="end"/>
      </w:r>
    </w:p>
    <w:p w14:paraId="6733EEC2" w14:textId="79CB1E60"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1.3</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Scope voorgenomen aanbesteding</w:t>
      </w:r>
      <w:r w:rsidRPr="0014252A">
        <w:rPr>
          <w:noProof/>
        </w:rPr>
        <w:tab/>
      </w:r>
      <w:r w:rsidRPr="0014252A">
        <w:rPr>
          <w:noProof/>
        </w:rPr>
        <w:fldChar w:fldCharType="begin"/>
      </w:r>
      <w:r w:rsidRPr="0014252A">
        <w:rPr>
          <w:noProof/>
        </w:rPr>
        <w:instrText xml:space="preserve"> PAGEREF _Toc129955222 \h </w:instrText>
      </w:r>
      <w:r w:rsidRPr="0014252A">
        <w:rPr>
          <w:noProof/>
        </w:rPr>
      </w:r>
      <w:r w:rsidRPr="0014252A">
        <w:rPr>
          <w:noProof/>
        </w:rPr>
        <w:fldChar w:fldCharType="separate"/>
      </w:r>
      <w:r w:rsidR="003472CB">
        <w:rPr>
          <w:noProof/>
        </w:rPr>
        <w:t>5</w:t>
      </w:r>
      <w:r w:rsidRPr="0014252A">
        <w:rPr>
          <w:noProof/>
        </w:rPr>
        <w:fldChar w:fldCharType="end"/>
      </w:r>
    </w:p>
    <w:p w14:paraId="4E5B79B1" w14:textId="7A83AAF6"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1.4</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Huidige situatie</w:t>
      </w:r>
      <w:r w:rsidRPr="0014252A">
        <w:rPr>
          <w:noProof/>
        </w:rPr>
        <w:tab/>
      </w:r>
      <w:r w:rsidRPr="0014252A">
        <w:rPr>
          <w:noProof/>
        </w:rPr>
        <w:fldChar w:fldCharType="begin"/>
      </w:r>
      <w:r w:rsidRPr="0014252A">
        <w:rPr>
          <w:noProof/>
        </w:rPr>
        <w:instrText xml:space="preserve"> PAGEREF _Toc129955223 \h </w:instrText>
      </w:r>
      <w:r w:rsidRPr="0014252A">
        <w:rPr>
          <w:noProof/>
        </w:rPr>
      </w:r>
      <w:r w:rsidRPr="0014252A">
        <w:rPr>
          <w:noProof/>
        </w:rPr>
        <w:fldChar w:fldCharType="separate"/>
      </w:r>
      <w:r w:rsidR="003472CB">
        <w:rPr>
          <w:noProof/>
        </w:rPr>
        <w:t>6</w:t>
      </w:r>
      <w:r w:rsidRPr="0014252A">
        <w:rPr>
          <w:noProof/>
        </w:rPr>
        <w:fldChar w:fldCharType="end"/>
      </w:r>
    </w:p>
    <w:p w14:paraId="265866C0" w14:textId="1C7B006C"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1.5</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Ambitie en beleid</w:t>
      </w:r>
      <w:r w:rsidRPr="0014252A">
        <w:rPr>
          <w:noProof/>
        </w:rPr>
        <w:tab/>
      </w:r>
      <w:r w:rsidRPr="0014252A">
        <w:rPr>
          <w:noProof/>
        </w:rPr>
        <w:fldChar w:fldCharType="begin"/>
      </w:r>
      <w:r w:rsidRPr="0014252A">
        <w:rPr>
          <w:noProof/>
        </w:rPr>
        <w:instrText xml:space="preserve"> PAGEREF _Toc129955224 \h </w:instrText>
      </w:r>
      <w:r w:rsidRPr="0014252A">
        <w:rPr>
          <w:noProof/>
        </w:rPr>
      </w:r>
      <w:r w:rsidRPr="0014252A">
        <w:rPr>
          <w:noProof/>
        </w:rPr>
        <w:fldChar w:fldCharType="separate"/>
      </w:r>
      <w:r w:rsidR="003472CB">
        <w:rPr>
          <w:noProof/>
        </w:rPr>
        <w:t>6</w:t>
      </w:r>
      <w:r w:rsidRPr="0014252A">
        <w:rPr>
          <w:noProof/>
        </w:rPr>
        <w:fldChar w:fldCharType="end"/>
      </w:r>
    </w:p>
    <w:p w14:paraId="286A995C" w14:textId="6C01380D"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1.6</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Beoogde gewenste situatie</w:t>
      </w:r>
      <w:r w:rsidRPr="0014252A">
        <w:rPr>
          <w:noProof/>
        </w:rPr>
        <w:tab/>
      </w:r>
      <w:r w:rsidRPr="0014252A">
        <w:rPr>
          <w:noProof/>
        </w:rPr>
        <w:fldChar w:fldCharType="begin"/>
      </w:r>
      <w:r w:rsidRPr="0014252A">
        <w:rPr>
          <w:noProof/>
        </w:rPr>
        <w:instrText xml:space="preserve"> PAGEREF _Toc129955225 \h </w:instrText>
      </w:r>
      <w:r w:rsidRPr="0014252A">
        <w:rPr>
          <w:noProof/>
        </w:rPr>
      </w:r>
      <w:r w:rsidRPr="0014252A">
        <w:rPr>
          <w:noProof/>
        </w:rPr>
        <w:fldChar w:fldCharType="separate"/>
      </w:r>
      <w:r w:rsidR="003472CB">
        <w:rPr>
          <w:noProof/>
        </w:rPr>
        <w:t>6</w:t>
      </w:r>
      <w:r w:rsidRPr="0014252A">
        <w:rPr>
          <w:noProof/>
        </w:rPr>
        <w:fldChar w:fldCharType="end"/>
      </w:r>
    </w:p>
    <w:p w14:paraId="1C8A2E73" w14:textId="209B3182" w:rsidR="0014252A" w:rsidRPr="0014252A" w:rsidRDefault="0014252A">
      <w:pPr>
        <w:pStyle w:val="Inhopg1"/>
        <w:rPr>
          <w:rFonts w:asciiTheme="minorHAnsi" w:eastAsiaTheme="minorEastAsia" w:hAnsiTheme="minorHAnsi" w:cstheme="minorBidi"/>
          <w:b w:val="0"/>
          <w:noProof/>
          <w:sz w:val="22"/>
          <w:lang w:eastAsia="nl-NL"/>
        </w:rPr>
      </w:pPr>
      <w:r w:rsidRPr="0014252A">
        <w:rPr>
          <w:noProof/>
          <w:sz w:val="22"/>
        </w:rPr>
        <w:t>2.</w:t>
      </w:r>
      <w:r w:rsidRPr="0014252A">
        <w:rPr>
          <w:rFonts w:asciiTheme="minorHAnsi" w:eastAsiaTheme="minorEastAsia" w:hAnsiTheme="minorHAnsi" w:cstheme="minorBidi"/>
          <w:b w:val="0"/>
          <w:noProof/>
          <w:sz w:val="22"/>
          <w:lang w:eastAsia="nl-NL"/>
        </w:rPr>
        <w:tab/>
      </w:r>
      <w:r w:rsidRPr="0014252A">
        <w:rPr>
          <w:noProof/>
          <w:sz w:val="22"/>
        </w:rPr>
        <w:t>Marktconsultatieproces</w:t>
      </w:r>
      <w:r w:rsidRPr="0014252A">
        <w:rPr>
          <w:noProof/>
          <w:sz w:val="22"/>
        </w:rPr>
        <w:tab/>
      </w:r>
      <w:r w:rsidRPr="0014252A">
        <w:rPr>
          <w:noProof/>
          <w:sz w:val="22"/>
        </w:rPr>
        <w:fldChar w:fldCharType="begin"/>
      </w:r>
      <w:r w:rsidRPr="0014252A">
        <w:rPr>
          <w:noProof/>
          <w:sz w:val="22"/>
        </w:rPr>
        <w:instrText xml:space="preserve"> PAGEREF _Toc129955226 \h </w:instrText>
      </w:r>
      <w:r w:rsidRPr="0014252A">
        <w:rPr>
          <w:noProof/>
          <w:sz w:val="22"/>
        </w:rPr>
      </w:r>
      <w:r w:rsidRPr="0014252A">
        <w:rPr>
          <w:noProof/>
          <w:sz w:val="22"/>
        </w:rPr>
        <w:fldChar w:fldCharType="separate"/>
      </w:r>
      <w:r w:rsidR="003472CB">
        <w:rPr>
          <w:noProof/>
          <w:sz w:val="22"/>
        </w:rPr>
        <w:t>7</w:t>
      </w:r>
      <w:r w:rsidRPr="0014252A">
        <w:rPr>
          <w:noProof/>
          <w:sz w:val="22"/>
        </w:rPr>
        <w:fldChar w:fldCharType="end"/>
      </w:r>
    </w:p>
    <w:p w14:paraId="7C24A4F3" w14:textId="7ACC81E0"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2.1</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Procedure</w:t>
      </w:r>
      <w:r w:rsidRPr="0014252A">
        <w:rPr>
          <w:noProof/>
        </w:rPr>
        <w:tab/>
      </w:r>
      <w:r w:rsidRPr="0014252A">
        <w:rPr>
          <w:noProof/>
        </w:rPr>
        <w:fldChar w:fldCharType="begin"/>
      </w:r>
      <w:r w:rsidRPr="0014252A">
        <w:rPr>
          <w:noProof/>
        </w:rPr>
        <w:instrText xml:space="preserve"> PAGEREF _Toc129955227 \h </w:instrText>
      </w:r>
      <w:r w:rsidRPr="0014252A">
        <w:rPr>
          <w:noProof/>
        </w:rPr>
      </w:r>
      <w:r w:rsidRPr="0014252A">
        <w:rPr>
          <w:noProof/>
        </w:rPr>
        <w:fldChar w:fldCharType="separate"/>
      </w:r>
      <w:r w:rsidR="003472CB">
        <w:rPr>
          <w:noProof/>
        </w:rPr>
        <w:t>7</w:t>
      </w:r>
      <w:r w:rsidRPr="0014252A">
        <w:rPr>
          <w:noProof/>
        </w:rPr>
        <w:fldChar w:fldCharType="end"/>
      </w:r>
    </w:p>
    <w:p w14:paraId="24D900CE" w14:textId="08D23BFB"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2.2</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Planning</w:t>
      </w:r>
      <w:r w:rsidRPr="0014252A">
        <w:rPr>
          <w:noProof/>
        </w:rPr>
        <w:tab/>
      </w:r>
      <w:r w:rsidRPr="0014252A">
        <w:rPr>
          <w:noProof/>
        </w:rPr>
        <w:fldChar w:fldCharType="begin"/>
      </w:r>
      <w:r w:rsidRPr="0014252A">
        <w:rPr>
          <w:noProof/>
        </w:rPr>
        <w:instrText xml:space="preserve"> PAGEREF _Toc129955228 \h </w:instrText>
      </w:r>
      <w:r w:rsidRPr="0014252A">
        <w:rPr>
          <w:noProof/>
        </w:rPr>
      </w:r>
      <w:r w:rsidRPr="0014252A">
        <w:rPr>
          <w:noProof/>
        </w:rPr>
        <w:fldChar w:fldCharType="separate"/>
      </w:r>
      <w:r w:rsidR="003472CB">
        <w:rPr>
          <w:noProof/>
        </w:rPr>
        <w:t>7</w:t>
      </w:r>
      <w:r w:rsidRPr="0014252A">
        <w:rPr>
          <w:noProof/>
        </w:rPr>
        <w:fldChar w:fldCharType="end"/>
      </w:r>
    </w:p>
    <w:p w14:paraId="3400A27F" w14:textId="1F08C43F"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2.3</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Communicatie</w:t>
      </w:r>
      <w:r w:rsidRPr="0014252A">
        <w:rPr>
          <w:noProof/>
        </w:rPr>
        <w:tab/>
      </w:r>
      <w:r w:rsidRPr="0014252A">
        <w:rPr>
          <w:noProof/>
        </w:rPr>
        <w:fldChar w:fldCharType="begin"/>
      </w:r>
      <w:r w:rsidRPr="0014252A">
        <w:rPr>
          <w:noProof/>
        </w:rPr>
        <w:instrText xml:space="preserve"> PAGEREF _Toc129955229 \h </w:instrText>
      </w:r>
      <w:r w:rsidRPr="0014252A">
        <w:rPr>
          <w:noProof/>
        </w:rPr>
      </w:r>
      <w:r w:rsidRPr="0014252A">
        <w:rPr>
          <w:noProof/>
        </w:rPr>
        <w:fldChar w:fldCharType="separate"/>
      </w:r>
      <w:r w:rsidR="003472CB">
        <w:rPr>
          <w:noProof/>
        </w:rPr>
        <w:t>8</w:t>
      </w:r>
      <w:r w:rsidRPr="0014252A">
        <w:rPr>
          <w:noProof/>
        </w:rPr>
        <w:fldChar w:fldCharType="end"/>
      </w:r>
    </w:p>
    <w:p w14:paraId="1766BCCE" w14:textId="4F69CA11"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2.4</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Overige bepalingen</w:t>
      </w:r>
      <w:r w:rsidRPr="0014252A">
        <w:rPr>
          <w:noProof/>
        </w:rPr>
        <w:tab/>
      </w:r>
      <w:r w:rsidRPr="0014252A">
        <w:rPr>
          <w:noProof/>
        </w:rPr>
        <w:fldChar w:fldCharType="begin"/>
      </w:r>
      <w:r w:rsidRPr="0014252A">
        <w:rPr>
          <w:noProof/>
        </w:rPr>
        <w:instrText xml:space="preserve"> PAGEREF _Toc129955230 \h </w:instrText>
      </w:r>
      <w:r w:rsidRPr="0014252A">
        <w:rPr>
          <w:noProof/>
        </w:rPr>
      </w:r>
      <w:r w:rsidRPr="0014252A">
        <w:rPr>
          <w:noProof/>
        </w:rPr>
        <w:fldChar w:fldCharType="separate"/>
      </w:r>
      <w:r w:rsidR="003472CB">
        <w:rPr>
          <w:noProof/>
        </w:rPr>
        <w:t>8</w:t>
      </w:r>
      <w:r w:rsidRPr="0014252A">
        <w:rPr>
          <w:noProof/>
        </w:rPr>
        <w:fldChar w:fldCharType="end"/>
      </w:r>
    </w:p>
    <w:p w14:paraId="5B65D611" w14:textId="6428E58B" w:rsidR="0014252A" w:rsidRPr="0014252A" w:rsidRDefault="0014252A">
      <w:pPr>
        <w:pStyle w:val="Inhopg1"/>
        <w:rPr>
          <w:rFonts w:asciiTheme="minorHAnsi" w:eastAsiaTheme="minorEastAsia" w:hAnsiTheme="minorHAnsi" w:cstheme="minorBidi"/>
          <w:b w:val="0"/>
          <w:noProof/>
          <w:sz w:val="22"/>
          <w:lang w:eastAsia="nl-NL"/>
        </w:rPr>
      </w:pPr>
      <w:r w:rsidRPr="0014252A">
        <w:rPr>
          <w:noProof/>
          <w:sz w:val="22"/>
        </w:rPr>
        <w:t>3.</w:t>
      </w:r>
      <w:r w:rsidRPr="0014252A">
        <w:rPr>
          <w:rFonts w:asciiTheme="minorHAnsi" w:eastAsiaTheme="minorEastAsia" w:hAnsiTheme="minorHAnsi" w:cstheme="minorBidi"/>
          <w:b w:val="0"/>
          <w:noProof/>
          <w:sz w:val="22"/>
          <w:lang w:eastAsia="nl-NL"/>
        </w:rPr>
        <w:tab/>
      </w:r>
      <w:r w:rsidRPr="0014252A">
        <w:rPr>
          <w:noProof/>
          <w:sz w:val="22"/>
        </w:rPr>
        <w:t>Vragenlijst</w:t>
      </w:r>
      <w:r w:rsidRPr="0014252A">
        <w:rPr>
          <w:noProof/>
          <w:sz w:val="22"/>
        </w:rPr>
        <w:tab/>
      </w:r>
      <w:r w:rsidRPr="0014252A">
        <w:rPr>
          <w:noProof/>
          <w:sz w:val="22"/>
        </w:rPr>
        <w:fldChar w:fldCharType="begin"/>
      </w:r>
      <w:r w:rsidRPr="0014252A">
        <w:rPr>
          <w:noProof/>
          <w:sz w:val="22"/>
        </w:rPr>
        <w:instrText xml:space="preserve"> PAGEREF _Toc129955231 \h </w:instrText>
      </w:r>
      <w:r w:rsidRPr="0014252A">
        <w:rPr>
          <w:noProof/>
          <w:sz w:val="22"/>
        </w:rPr>
      </w:r>
      <w:r w:rsidRPr="0014252A">
        <w:rPr>
          <w:noProof/>
          <w:sz w:val="22"/>
        </w:rPr>
        <w:fldChar w:fldCharType="separate"/>
      </w:r>
      <w:r w:rsidR="003472CB">
        <w:rPr>
          <w:noProof/>
          <w:sz w:val="22"/>
        </w:rPr>
        <w:t>9</w:t>
      </w:r>
      <w:r w:rsidRPr="0014252A">
        <w:rPr>
          <w:noProof/>
          <w:sz w:val="22"/>
        </w:rPr>
        <w:fldChar w:fldCharType="end"/>
      </w:r>
    </w:p>
    <w:p w14:paraId="6CD242F5" w14:textId="2A6A28F8"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3.1</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Algemeen</w:t>
      </w:r>
      <w:r w:rsidRPr="0014252A">
        <w:rPr>
          <w:noProof/>
        </w:rPr>
        <w:tab/>
      </w:r>
      <w:r w:rsidRPr="0014252A">
        <w:rPr>
          <w:noProof/>
        </w:rPr>
        <w:fldChar w:fldCharType="begin"/>
      </w:r>
      <w:r w:rsidRPr="0014252A">
        <w:rPr>
          <w:noProof/>
        </w:rPr>
        <w:instrText xml:space="preserve"> PAGEREF _Toc129955232 \h </w:instrText>
      </w:r>
      <w:r w:rsidRPr="0014252A">
        <w:rPr>
          <w:noProof/>
        </w:rPr>
      </w:r>
      <w:r w:rsidRPr="0014252A">
        <w:rPr>
          <w:noProof/>
        </w:rPr>
        <w:fldChar w:fldCharType="separate"/>
      </w:r>
      <w:r w:rsidR="003472CB">
        <w:rPr>
          <w:noProof/>
        </w:rPr>
        <w:t>9</w:t>
      </w:r>
      <w:r w:rsidRPr="0014252A">
        <w:rPr>
          <w:noProof/>
        </w:rPr>
        <w:fldChar w:fldCharType="end"/>
      </w:r>
    </w:p>
    <w:p w14:paraId="595FA9B6" w14:textId="6DA681E2"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3.2</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Scope en perceelverdeling</w:t>
      </w:r>
      <w:r w:rsidRPr="0014252A">
        <w:rPr>
          <w:noProof/>
        </w:rPr>
        <w:tab/>
      </w:r>
      <w:r w:rsidRPr="0014252A">
        <w:rPr>
          <w:noProof/>
        </w:rPr>
        <w:fldChar w:fldCharType="begin"/>
      </w:r>
      <w:r w:rsidRPr="0014252A">
        <w:rPr>
          <w:noProof/>
        </w:rPr>
        <w:instrText xml:space="preserve"> PAGEREF _Toc129955233 \h </w:instrText>
      </w:r>
      <w:r w:rsidRPr="0014252A">
        <w:rPr>
          <w:noProof/>
        </w:rPr>
      </w:r>
      <w:r w:rsidRPr="0014252A">
        <w:rPr>
          <w:noProof/>
        </w:rPr>
        <w:fldChar w:fldCharType="separate"/>
      </w:r>
      <w:r w:rsidR="003472CB">
        <w:rPr>
          <w:noProof/>
        </w:rPr>
        <w:t>9</w:t>
      </w:r>
      <w:r w:rsidRPr="0014252A">
        <w:rPr>
          <w:noProof/>
        </w:rPr>
        <w:fldChar w:fldCharType="end"/>
      </w:r>
    </w:p>
    <w:p w14:paraId="45FE9CEF" w14:textId="3014BED0"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3.3</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Overeenkomsten</w:t>
      </w:r>
      <w:r w:rsidRPr="0014252A">
        <w:rPr>
          <w:noProof/>
        </w:rPr>
        <w:tab/>
      </w:r>
      <w:r w:rsidRPr="0014252A">
        <w:rPr>
          <w:noProof/>
        </w:rPr>
        <w:fldChar w:fldCharType="begin"/>
      </w:r>
      <w:r w:rsidRPr="0014252A">
        <w:rPr>
          <w:noProof/>
        </w:rPr>
        <w:instrText xml:space="preserve"> PAGEREF _Toc129955234 \h </w:instrText>
      </w:r>
      <w:r w:rsidRPr="0014252A">
        <w:rPr>
          <w:noProof/>
        </w:rPr>
      </w:r>
      <w:r w:rsidRPr="0014252A">
        <w:rPr>
          <w:noProof/>
        </w:rPr>
        <w:fldChar w:fldCharType="separate"/>
      </w:r>
      <w:r w:rsidR="003472CB">
        <w:rPr>
          <w:noProof/>
        </w:rPr>
        <w:t>10</w:t>
      </w:r>
      <w:r w:rsidRPr="0014252A">
        <w:rPr>
          <w:noProof/>
        </w:rPr>
        <w:fldChar w:fldCharType="end"/>
      </w:r>
    </w:p>
    <w:p w14:paraId="53D7534A" w14:textId="51371054"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3.4</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Risico’s</w:t>
      </w:r>
      <w:r w:rsidRPr="0014252A">
        <w:rPr>
          <w:noProof/>
        </w:rPr>
        <w:tab/>
      </w:r>
      <w:r w:rsidRPr="0014252A">
        <w:rPr>
          <w:noProof/>
        </w:rPr>
        <w:fldChar w:fldCharType="begin"/>
      </w:r>
      <w:r w:rsidRPr="0014252A">
        <w:rPr>
          <w:noProof/>
        </w:rPr>
        <w:instrText xml:space="preserve"> PAGEREF _Toc129955235 \h </w:instrText>
      </w:r>
      <w:r w:rsidRPr="0014252A">
        <w:rPr>
          <w:noProof/>
        </w:rPr>
      </w:r>
      <w:r w:rsidRPr="0014252A">
        <w:rPr>
          <w:noProof/>
        </w:rPr>
        <w:fldChar w:fldCharType="separate"/>
      </w:r>
      <w:r w:rsidR="003472CB">
        <w:rPr>
          <w:noProof/>
        </w:rPr>
        <w:t>10</w:t>
      </w:r>
      <w:r w:rsidRPr="0014252A">
        <w:rPr>
          <w:noProof/>
        </w:rPr>
        <w:fldChar w:fldCharType="end"/>
      </w:r>
    </w:p>
    <w:p w14:paraId="06A32F41" w14:textId="155710FC"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3.5</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Ontwikkelingen</w:t>
      </w:r>
      <w:r w:rsidRPr="0014252A">
        <w:rPr>
          <w:noProof/>
        </w:rPr>
        <w:tab/>
      </w:r>
      <w:r w:rsidRPr="0014252A">
        <w:rPr>
          <w:noProof/>
        </w:rPr>
        <w:fldChar w:fldCharType="begin"/>
      </w:r>
      <w:r w:rsidRPr="0014252A">
        <w:rPr>
          <w:noProof/>
        </w:rPr>
        <w:instrText xml:space="preserve"> PAGEREF _Toc129955236 \h </w:instrText>
      </w:r>
      <w:r w:rsidRPr="0014252A">
        <w:rPr>
          <w:noProof/>
        </w:rPr>
      </w:r>
      <w:r w:rsidRPr="0014252A">
        <w:rPr>
          <w:noProof/>
        </w:rPr>
        <w:fldChar w:fldCharType="separate"/>
      </w:r>
      <w:r w:rsidR="003472CB">
        <w:rPr>
          <w:noProof/>
        </w:rPr>
        <w:t>11</w:t>
      </w:r>
      <w:r w:rsidRPr="0014252A">
        <w:rPr>
          <w:noProof/>
        </w:rPr>
        <w:fldChar w:fldCharType="end"/>
      </w:r>
    </w:p>
    <w:p w14:paraId="3D587D45" w14:textId="717DAB41"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3.6</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Proces</w:t>
      </w:r>
      <w:r w:rsidRPr="0014252A">
        <w:rPr>
          <w:noProof/>
        </w:rPr>
        <w:tab/>
      </w:r>
      <w:r w:rsidRPr="0014252A">
        <w:rPr>
          <w:noProof/>
        </w:rPr>
        <w:fldChar w:fldCharType="begin"/>
      </w:r>
      <w:r w:rsidRPr="0014252A">
        <w:rPr>
          <w:noProof/>
        </w:rPr>
        <w:instrText xml:space="preserve"> PAGEREF _Toc129955237 \h </w:instrText>
      </w:r>
      <w:r w:rsidRPr="0014252A">
        <w:rPr>
          <w:noProof/>
        </w:rPr>
      </w:r>
      <w:r w:rsidRPr="0014252A">
        <w:rPr>
          <w:noProof/>
        </w:rPr>
        <w:fldChar w:fldCharType="separate"/>
      </w:r>
      <w:r w:rsidR="003472CB">
        <w:rPr>
          <w:noProof/>
        </w:rPr>
        <w:t>11</w:t>
      </w:r>
      <w:r w:rsidRPr="0014252A">
        <w:rPr>
          <w:noProof/>
        </w:rPr>
        <w:fldChar w:fldCharType="end"/>
      </w:r>
    </w:p>
    <w:p w14:paraId="06CAA3CD" w14:textId="4A3BF18A"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3.7</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Key Performance Indicators</w:t>
      </w:r>
      <w:r w:rsidRPr="0014252A">
        <w:rPr>
          <w:noProof/>
        </w:rPr>
        <w:tab/>
      </w:r>
      <w:r w:rsidRPr="0014252A">
        <w:rPr>
          <w:noProof/>
        </w:rPr>
        <w:fldChar w:fldCharType="begin"/>
      </w:r>
      <w:r w:rsidRPr="0014252A">
        <w:rPr>
          <w:noProof/>
        </w:rPr>
        <w:instrText xml:space="preserve"> PAGEREF _Toc129955238 \h </w:instrText>
      </w:r>
      <w:r w:rsidRPr="0014252A">
        <w:rPr>
          <w:noProof/>
        </w:rPr>
      </w:r>
      <w:r w:rsidRPr="0014252A">
        <w:rPr>
          <w:noProof/>
        </w:rPr>
        <w:fldChar w:fldCharType="separate"/>
      </w:r>
      <w:r w:rsidR="003472CB">
        <w:rPr>
          <w:noProof/>
        </w:rPr>
        <w:t>12</w:t>
      </w:r>
      <w:r w:rsidRPr="0014252A">
        <w:rPr>
          <w:noProof/>
        </w:rPr>
        <w:fldChar w:fldCharType="end"/>
      </w:r>
    </w:p>
    <w:p w14:paraId="26FA99E2" w14:textId="471D0083"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3.8</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Geschiktheidseisen</w:t>
      </w:r>
      <w:r w:rsidRPr="0014252A">
        <w:rPr>
          <w:noProof/>
        </w:rPr>
        <w:tab/>
      </w:r>
      <w:r w:rsidRPr="0014252A">
        <w:rPr>
          <w:noProof/>
        </w:rPr>
        <w:fldChar w:fldCharType="begin"/>
      </w:r>
      <w:r w:rsidRPr="0014252A">
        <w:rPr>
          <w:noProof/>
        </w:rPr>
        <w:instrText xml:space="preserve"> PAGEREF _Toc129955239 \h </w:instrText>
      </w:r>
      <w:r w:rsidRPr="0014252A">
        <w:rPr>
          <w:noProof/>
        </w:rPr>
      </w:r>
      <w:r w:rsidRPr="0014252A">
        <w:rPr>
          <w:noProof/>
        </w:rPr>
        <w:fldChar w:fldCharType="separate"/>
      </w:r>
      <w:r w:rsidR="003472CB">
        <w:rPr>
          <w:noProof/>
        </w:rPr>
        <w:t>12</w:t>
      </w:r>
      <w:r w:rsidRPr="0014252A">
        <w:rPr>
          <w:noProof/>
        </w:rPr>
        <w:fldChar w:fldCharType="end"/>
      </w:r>
    </w:p>
    <w:p w14:paraId="76EE4598" w14:textId="066702D8"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3.9</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Eisen, wensen en mogelijkheden t.a.v. de producten / diensten</w:t>
      </w:r>
      <w:r w:rsidRPr="0014252A">
        <w:rPr>
          <w:noProof/>
        </w:rPr>
        <w:tab/>
      </w:r>
      <w:r w:rsidRPr="0014252A">
        <w:rPr>
          <w:noProof/>
        </w:rPr>
        <w:fldChar w:fldCharType="begin"/>
      </w:r>
      <w:r w:rsidRPr="0014252A">
        <w:rPr>
          <w:noProof/>
        </w:rPr>
        <w:instrText xml:space="preserve"> PAGEREF _Toc129955240 \h </w:instrText>
      </w:r>
      <w:r w:rsidRPr="0014252A">
        <w:rPr>
          <w:noProof/>
        </w:rPr>
      </w:r>
      <w:r w:rsidRPr="0014252A">
        <w:rPr>
          <w:noProof/>
        </w:rPr>
        <w:fldChar w:fldCharType="separate"/>
      </w:r>
      <w:r w:rsidR="003472CB">
        <w:rPr>
          <w:noProof/>
        </w:rPr>
        <w:t>13</w:t>
      </w:r>
      <w:r w:rsidRPr="0014252A">
        <w:rPr>
          <w:noProof/>
        </w:rPr>
        <w:fldChar w:fldCharType="end"/>
      </w:r>
    </w:p>
    <w:p w14:paraId="2DF0D7E6" w14:textId="3D458B04"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Bidi"/>
          <w:noProof/>
        </w:rPr>
        <w:t>3.10</w:t>
      </w:r>
      <w:r w:rsidRPr="0014252A">
        <w:rPr>
          <w:rFonts w:asciiTheme="minorHAnsi" w:eastAsiaTheme="minorEastAsia" w:hAnsiTheme="minorHAnsi" w:cstheme="minorBidi"/>
          <w:noProof/>
          <w:lang w:eastAsia="nl-NL"/>
        </w:rPr>
        <w:tab/>
      </w:r>
      <w:r w:rsidRPr="0014252A">
        <w:rPr>
          <w:rFonts w:asciiTheme="minorHAnsi" w:hAnsiTheme="minorHAnsi" w:cstheme="minorBidi"/>
          <w:noProof/>
        </w:rPr>
        <w:t>Selectie- en gunningscriteria</w:t>
      </w:r>
      <w:r w:rsidRPr="0014252A">
        <w:rPr>
          <w:noProof/>
        </w:rPr>
        <w:tab/>
      </w:r>
      <w:r w:rsidRPr="0014252A">
        <w:rPr>
          <w:noProof/>
        </w:rPr>
        <w:fldChar w:fldCharType="begin"/>
      </w:r>
      <w:r w:rsidRPr="0014252A">
        <w:rPr>
          <w:noProof/>
        </w:rPr>
        <w:instrText xml:space="preserve"> PAGEREF _Toc129955241 \h </w:instrText>
      </w:r>
      <w:r w:rsidRPr="0014252A">
        <w:rPr>
          <w:noProof/>
        </w:rPr>
      </w:r>
      <w:r w:rsidRPr="0014252A">
        <w:rPr>
          <w:noProof/>
        </w:rPr>
        <w:fldChar w:fldCharType="separate"/>
      </w:r>
      <w:r w:rsidR="003472CB">
        <w:rPr>
          <w:noProof/>
        </w:rPr>
        <w:t>14</w:t>
      </w:r>
      <w:r w:rsidRPr="0014252A">
        <w:rPr>
          <w:noProof/>
        </w:rPr>
        <w:fldChar w:fldCharType="end"/>
      </w:r>
    </w:p>
    <w:p w14:paraId="0B9759D1" w14:textId="167F7656"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3.11</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Prijs</w:t>
      </w:r>
      <w:r w:rsidRPr="0014252A">
        <w:rPr>
          <w:noProof/>
        </w:rPr>
        <w:tab/>
      </w:r>
      <w:r w:rsidRPr="0014252A">
        <w:rPr>
          <w:noProof/>
        </w:rPr>
        <w:fldChar w:fldCharType="begin"/>
      </w:r>
      <w:r w:rsidRPr="0014252A">
        <w:rPr>
          <w:noProof/>
        </w:rPr>
        <w:instrText xml:space="preserve"> PAGEREF _Toc129955242 \h </w:instrText>
      </w:r>
      <w:r w:rsidRPr="0014252A">
        <w:rPr>
          <w:noProof/>
        </w:rPr>
      </w:r>
      <w:r w:rsidRPr="0014252A">
        <w:rPr>
          <w:noProof/>
        </w:rPr>
        <w:fldChar w:fldCharType="separate"/>
      </w:r>
      <w:r w:rsidR="003472CB">
        <w:rPr>
          <w:noProof/>
        </w:rPr>
        <w:t>14</w:t>
      </w:r>
      <w:r w:rsidRPr="0014252A">
        <w:rPr>
          <w:noProof/>
        </w:rPr>
        <w:fldChar w:fldCharType="end"/>
      </w:r>
    </w:p>
    <w:p w14:paraId="485D5070" w14:textId="0CFDD320"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3.12</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Laatste vraag</w:t>
      </w:r>
      <w:r w:rsidRPr="0014252A">
        <w:rPr>
          <w:noProof/>
        </w:rPr>
        <w:tab/>
      </w:r>
      <w:r w:rsidRPr="0014252A">
        <w:rPr>
          <w:noProof/>
        </w:rPr>
        <w:fldChar w:fldCharType="begin"/>
      </w:r>
      <w:r w:rsidRPr="0014252A">
        <w:rPr>
          <w:noProof/>
        </w:rPr>
        <w:instrText xml:space="preserve"> PAGEREF _Toc129955243 \h </w:instrText>
      </w:r>
      <w:r w:rsidRPr="0014252A">
        <w:rPr>
          <w:noProof/>
        </w:rPr>
      </w:r>
      <w:r w:rsidRPr="0014252A">
        <w:rPr>
          <w:noProof/>
        </w:rPr>
        <w:fldChar w:fldCharType="separate"/>
      </w:r>
      <w:r w:rsidR="003472CB">
        <w:rPr>
          <w:noProof/>
        </w:rPr>
        <w:t>14</w:t>
      </w:r>
      <w:r w:rsidRPr="0014252A">
        <w:rPr>
          <w:noProof/>
        </w:rPr>
        <w:fldChar w:fldCharType="end"/>
      </w:r>
    </w:p>
    <w:p w14:paraId="2D26AB69" w14:textId="77777777" w:rsidR="0014252A" w:rsidRPr="0014252A" w:rsidRDefault="0014252A">
      <w:pPr>
        <w:pStyle w:val="Inhopg2"/>
        <w:rPr>
          <w:rFonts w:asciiTheme="minorHAnsi" w:hAnsiTheme="minorHAnsi" w:cstheme="minorHAnsi"/>
          <w:noProof/>
        </w:rPr>
      </w:pPr>
    </w:p>
    <w:p w14:paraId="3EE3A44A" w14:textId="0D2C9292" w:rsidR="0014252A" w:rsidRPr="0014252A" w:rsidRDefault="0014252A">
      <w:pPr>
        <w:pStyle w:val="Inhopg2"/>
        <w:rPr>
          <w:rFonts w:asciiTheme="minorHAnsi" w:eastAsiaTheme="minorEastAsia" w:hAnsiTheme="minorHAnsi" w:cstheme="minorBidi"/>
          <w:noProof/>
          <w:lang w:eastAsia="nl-NL"/>
        </w:rPr>
      </w:pPr>
      <w:r w:rsidRPr="0014252A">
        <w:rPr>
          <w:rFonts w:asciiTheme="minorHAnsi" w:hAnsiTheme="minorHAnsi" w:cstheme="minorHAnsi"/>
          <w:noProof/>
        </w:rPr>
        <w:t>Bijlage 1</w:t>
      </w:r>
      <w:r w:rsidRPr="0014252A">
        <w:rPr>
          <w:rFonts w:asciiTheme="minorHAnsi" w:eastAsiaTheme="minorEastAsia" w:hAnsiTheme="minorHAnsi" w:cstheme="minorBidi"/>
          <w:noProof/>
          <w:lang w:eastAsia="nl-NL"/>
        </w:rPr>
        <w:tab/>
      </w:r>
      <w:r w:rsidRPr="0014252A">
        <w:rPr>
          <w:rFonts w:asciiTheme="minorHAnsi" w:hAnsiTheme="minorHAnsi" w:cstheme="minorHAnsi"/>
          <w:noProof/>
        </w:rPr>
        <w:t>Missie, kernwaarden en visie Yuverta</w:t>
      </w:r>
      <w:r w:rsidRPr="0014252A">
        <w:rPr>
          <w:noProof/>
        </w:rPr>
        <w:tab/>
      </w:r>
      <w:r w:rsidRPr="0014252A">
        <w:rPr>
          <w:noProof/>
        </w:rPr>
        <w:fldChar w:fldCharType="begin"/>
      </w:r>
      <w:r w:rsidRPr="0014252A">
        <w:rPr>
          <w:noProof/>
        </w:rPr>
        <w:instrText xml:space="preserve"> PAGEREF _Toc129955244 \h </w:instrText>
      </w:r>
      <w:r w:rsidRPr="0014252A">
        <w:rPr>
          <w:noProof/>
        </w:rPr>
      </w:r>
      <w:r w:rsidRPr="0014252A">
        <w:rPr>
          <w:noProof/>
        </w:rPr>
        <w:fldChar w:fldCharType="separate"/>
      </w:r>
      <w:r w:rsidR="003472CB">
        <w:rPr>
          <w:noProof/>
        </w:rPr>
        <w:t>15</w:t>
      </w:r>
      <w:r w:rsidRPr="0014252A">
        <w:rPr>
          <w:noProof/>
        </w:rPr>
        <w:fldChar w:fldCharType="end"/>
      </w:r>
    </w:p>
    <w:p w14:paraId="113C2348" w14:textId="3E228F4A" w:rsidR="002D743B" w:rsidRPr="00662451" w:rsidRDefault="002D743B" w:rsidP="002D743B">
      <w:pPr>
        <w:spacing w:line="240" w:lineRule="atLeast"/>
        <w:jc w:val="both"/>
        <w:rPr>
          <w:rFonts w:cstheme="minorHAnsi"/>
        </w:rPr>
      </w:pPr>
      <w:r w:rsidRPr="0014252A">
        <w:rPr>
          <w:rFonts w:cstheme="minorHAnsi"/>
          <w:color w:val="2B579A"/>
          <w:shd w:val="clear" w:color="auto" w:fill="E6E6E6"/>
        </w:rPr>
        <w:fldChar w:fldCharType="end"/>
      </w:r>
    </w:p>
    <w:p w14:paraId="4B223C33" w14:textId="77777777" w:rsidR="002D743B" w:rsidRPr="00662451" w:rsidRDefault="002D743B" w:rsidP="002D743B">
      <w:pPr>
        <w:spacing w:line="240" w:lineRule="atLeast"/>
        <w:jc w:val="both"/>
        <w:rPr>
          <w:rFonts w:cstheme="minorHAnsi"/>
        </w:rPr>
      </w:pPr>
    </w:p>
    <w:p w14:paraId="7B6C4F75" w14:textId="77777777" w:rsidR="002D743B" w:rsidRPr="00662451" w:rsidRDefault="002D743B" w:rsidP="002D743B">
      <w:pPr>
        <w:spacing w:line="240" w:lineRule="atLeast"/>
        <w:jc w:val="both"/>
        <w:rPr>
          <w:rFonts w:eastAsiaTheme="majorEastAsia" w:cstheme="minorHAnsi"/>
          <w:b/>
          <w:bCs/>
          <w:color w:val="000644" w:themeColor="text1"/>
        </w:rPr>
      </w:pPr>
      <w:r w:rsidRPr="00662451">
        <w:rPr>
          <w:rFonts w:eastAsiaTheme="majorEastAsia" w:cstheme="minorHAnsi"/>
          <w:b/>
          <w:bCs/>
          <w:color w:val="000644" w:themeColor="text1"/>
        </w:rPr>
        <w:br w:type="page"/>
      </w:r>
    </w:p>
    <w:p w14:paraId="05314108" w14:textId="227F128A" w:rsidR="002D743B" w:rsidRPr="00662451" w:rsidRDefault="00843319" w:rsidP="00845934">
      <w:pPr>
        <w:pStyle w:val="Kop1"/>
      </w:pPr>
      <w:bookmarkStart w:id="2" w:name="bmStart"/>
      <w:bookmarkStart w:id="3" w:name="_Toc129955217"/>
      <w:bookmarkEnd w:id="2"/>
      <w:r w:rsidRPr="00662451">
        <w:lastRenderedPageBreak/>
        <w:t xml:space="preserve">Yuverta </w:t>
      </w:r>
      <w:r w:rsidR="00F15121" w:rsidRPr="00662451">
        <w:t xml:space="preserve">en </w:t>
      </w:r>
      <w:r w:rsidRPr="00662451">
        <w:t xml:space="preserve">de </w:t>
      </w:r>
      <w:r w:rsidR="00F15121" w:rsidRPr="00662451">
        <w:t>beoogde opdracht</w:t>
      </w:r>
      <w:bookmarkEnd w:id="3"/>
    </w:p>
    <w:p w14:paraId="4D987765" w14:textId="77777777" w:rsidR="002D743B" w:rsidRPr="00662451" w:rsidRDefault="002D743B" w:rsidP="00933C85"/>
    <w:p w14:paraId="05F3C8D5" w14:textId="5D92CADF" w:rsidR="00F90A04" w:rsidRPr="00662451" w:rsidRDefault="00F90A04" w:rsidP="00933C85">
      <w:r w:rsidRPr="00662451">
        <w:t xml:space="preserve">Voor u ligt het marktconsultatiedocument van Stichting Yuverta </w:t>
      </w:r>
      <w:r w:rsidR="001A38B3" w:rsidRPr="00662451">
        <w:t xml:space="preserve">(hierna te noemen ‘Yuverta’) </w:t>
      </w:r>
      <w:r w:rsidRPr="00662451">
        <w:t>inzake de marktconsultatie</w:t>
      </w:r>
      <w:r w:rsidR="00F15121" w:rsidRPr="00662451">
        <w:t xml:space="preserve"> </w:t>
      </w:r>
      <w:r w:rsidR="00E64660" w:rsidRPr="00093F89">
        <w:rPr>
          <w:bCs/>
        </w:rPr>
        <w:t>voor het</w:t>
      </w:r>
      <w:r w:rsidR="00E64660" w:rsidRPr="00662451">
        <w:rPr>
          <w:b/>
        </w:rPr>
        <w:t xml:space="preserve"> keuren van arbeidsmiddelen.</w:t>
      </w:r>
    </w:p>
    <w:p w14:paraId="746C4893" w14:textId="77777777" w:rsidR="00F90A04" w:rsidRPr="00662451" w:rsidRDefault="00F90A04" w:rsidP="00933C85"/>
    <w:p w14:paraId="79292E41" w14:textId="3F5F38EA" w:rsidR="00F90A04" w:rsidRPr="00662451" w:rsidRDefault="00F90A04" w:rsidP="00933C85">
      <w:r w:rsidRPr="00662451">
        <w:t xml:space="preserve">Aangezien uw kennis en informatie voor </w:t>
      </w:r>
      <w:r w:rsidR="00313A56" w:rsidRPr="00662451">
        <w:t xml:space="preserve">Yuverta </w:t>
      </w:r>
      <w:r w:rsidRPr="00662451">
        <w:t>zeer waardevol is</w:t>
      </w:r>
      <w:r w:rsidR="00313A56" w:rsidRPr="00662451">
        <w:t>,</w:t>
      </w:r>
      <w:r w:rsidRPr="00662451">
        <w:t xml:space="preserve"> wordt aan u gevraagd met </w:t>
      </w:r>
      <w:r w:rsidR="00313A56" w:rsidRPr="00662451">
        <w:t xml:space="preserve">Yuverta </w:t>
      </w:r>
      <w:r w:rsidRPr="00662451">
        <w:t xml:space="preserve">mee te denken door middel van deze </w:t>
      </w:r>
      <w:r w:rsidR="00313A56" w:rsidRPr="00662451">
        <w:t>m</w:t>
      </w:r>
      <w:r w:rsidRPr="00662451">
        <w:t>arktconsultatie.</w:t>
      </w:r>
    </w:p>
    <w:p w14:paraId="43174133" w14:textId="77777777" w:rsidR="00F15121" w:rsidRPr="00662451" w:rsidRDefault="00F15121" w:rsidP="00933C85"/>
    <w:p w14:paraId="6D292CF7" w14:textId="1E261CB3" w:rsidR="002D743B" w:rsidRPr="00662451" w:rsidRDefault="004818E4" w:rsidP="004818E4">
      <w:pPr>
        <w:pStyle w:val="Kop2"/>
        <w:spacing w:before="0" w:line="240" w:lineRule="auto"/>
        <w:ind w:left="567" w:hanging="567"/>
        <w:rPr>
          <w:rFonts w:asciiTheme="minorHAnsi" w:hAnsiTheme="minorHAnsi" w:cstheme="minorHAnsi"/>
          <w:sz w:val="24"/>
          <w:szCs w:val="24"/>
        </w:rPr>
      </w:pPr>
      <w:bookmarkStart w:id="4" w:name="_Toc129955218"/>
      <w:r w:rsidRPr="00662451">
        <w:rPr>
          <w:rFonts w:asciiTheme="minorHAnsi" w:hAnsiTheme="minorHAnsi" w:cstheme="minorHAnsi"/>
          <w:sz w:val="24"/>
          <w:szCs w:val="24"/>
        </w:rPr>
        <w:t>Yuverta</w:t>
      </w:r>
      <w:bookmarkEnd w:id="4"/>
      <w:r w:rsidR="002D743B" w:rsidRPr="00662451">
        <w:rPr>
          <w:rFonts w:asciiTheme="minorHAnsi" w:hAnsiTheme="minorHAnsi" w:cstheme="minorHAnsi"/>
          <w:sz w:val="24"/>
          <w:szCs w:val="24"/>
        </w:rPr>
        <w:t xml:space="preserve"> </w:t>
      </w:r>
    </w:p>
    <w:p w14:paraId="35A9AC3E" w14:textId="77777777" w:rsidR="00F15121" w:rsidRPr="00662451" w:rsidRDefault="00F15121" w:rsidP="00933C85"/>
    <w:p w14:paraId="1FE718EA" w14:textId="77777777" w:rsidR="001667DA" w:rsidRPr="00662451" w:rsidRDefault="001667DA" w:rsidP="001667DA">
      <w:r w:rsidRPr="00662451">
        <w:t>Yuverta is voortgekomen uit de fusie van CITAVERDE College, Helicon Opleidingen en Stichting Wellant. Het onderwijs van Yuverta bestaat uit:</w:t>
      </w:r>
    </w:p>
    <w:p w14:paraId="7FB38FE3" w14:textId="77777777" w:rsidR="001667DA" w:rsidRPr="00662451" w:rsidRDefault="001667DA" w:rsidP="001667DA"/>
    <w:p w14:paraId="26A3F13A" w14:textId="77777777" w:rsidR="001667DA" w:rsidRPr="00662451" w:rsidRDefault="001667DA" w:rsidP="001667DA">
      <w:pPr>
        <w:pStyle w:val="Lijstalinea"/>
        <w:numPr>
          <w:ilvl w:val="0"/>
          <w:numId w:val="30"/>
        </w:numPr>
      </w:pPr>
      <w:r w:rsidRPr="00662451">
        <w:t>Vmbo (groen profiel) met alle leerwegen: de theoretische leerweg, de gemengde leerweg, de kaderberoepsgerichte leerweg en de basisberoepsgerichte leerweg;</w:t>
      </w:r>
    </w:p>
    <w:p w14:paraId="7A69F7FD" w14:textId="77777777" w:rsidR="001667DA" w:rsidRPr="00662451" w:rsidRDefault="001667DA" w:rsidP="001667DA">
      <w:pPr>
        <w:pStyle w:val="Lijstalinea"/>
        <w:numPr>
          <w:ilvl w:val="0"/>
          <w:numId w:val="30"/>
        </w:numPr>
      </w:pPr>
      <w:r w:rsidRPr="00662451">
        <w:t>Mbo (‘groen’) met de Beroeps opleidende Leerweg (BOL, dagopleiding/voltijd) en Beroepsbegeleidende Leerweg (BBL, leren en werken/deeltijd) op alle niveaus: entree t/m niveau 4;</w:t>
      </w:r>
    </w:p>
    <w:p w14:paraId="4E5B8E69" w14:textId="77777777" w:rsidR="001667DA" w:rsidRPr="00662451" w:rsidRDefault="001667DA" w:rsidP="001667DA">
      <w:pPr>
        <w:pStyle w:val="Lijstalinea"/>
        <w:numPr>
          <w:ilvl w:val="0"/>
          <w:numId w:val="30"/>
        </w:numPr>
      </w:pPr>
      <w:r w:rsidRPr="00662451">
        <w:t>Cursussen en bedrijfsopleidingen gericht op Leven Lang Ontwikkelen, hierna te noemen ‘LLO’.</w:t>
      </w:r>
    </w:p>
    <w:p w14:paraId="29732265" w14:textId="77777777" w:rsidR="001667DA" w:rsidRPr="00662451" w:rsidRDefault="001667DA" w:rsidP="001667DA"/>
    <w:p w14:paraId="40FB44C6" w14:textId="77777777" w:rsidR="001667DA" w:rsidRPr="00662451" w:rsidRDefault="001667DA" w:rsidP="001667DA">
      <w:r w:rsidRPr="00662451">
        <w:rPr>
          <w:noProof/>
        </w:rPr>
        <w:drawing>
          <wp:inline distT="0" distB="0" distL="0" distR="0" wp14:anchorId="76D66069" wp14:editId="193D83C6">
            <wp:extent cx="4322445" cy="1870075"/>
            <wp:effectExtent l="0" t="0" r="190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2445" cy="1870075"/>
                    </a:xfrm>
                    <a:prstGeom prst="rect">
                      <a:avLst/>
                    </a:prstGeom>
                    <a:noFill/>
                    <a:ln>
                      <a:noFill/>
                    </a:ln>
                  </pic:spPr>
                </pic:pic>
              </a:graphicData>
            </a:graphic>
          </wp:inline>
        </w:drawing>
      </w:r>
    </w:p>
    <w:p w14:paraId="028A2FBB" w14:textId="77777777" w:rsidR="001667DA" w:rsidRPr="00662451" w:rsidRDefault="001667DA" w:rsidP="001667DA">
      <w:pPr>
        <w:rPr>
          <w:i/>
        </w:rPr>
      </w:pPr>
      <w:r w:rsidRPr="00662451">
        <w:rPr>
          <w:i/>
        </w:rPr>
        <w:t>Figuur 1. Feiten en cijfers Yuverta per december 2022</w:t>
      </w:r>
    </w:p>
    <w:p w14:paraId="0A55DD92" w14:textId="77777777" w:rsidR="001667DA" w:rsidRPr="00662451" w:rsidRDefault="001667DA" w:rsidP="001667DA"/>
    <w:p w14:paraId="1B21EC35" w14:textId="77777777" w:rsidR="001667DA" w:rsidRPr="00662451" w:rsidRDefault="001667DA" w:rsidP="001667DA">
      <w:r w:rsidRPr="00662451">
        <w:t>De instelling is ingebed in traditionele land- en tuinbouw productiegebieden omgeven door de grootste steden van Nederland; Amsterdam, Rotterdam, Den Haag, Utrecht, Eindhoven, Nijmegen, Tilburg, ’s-Hertogenbosch, Arnhem en Parkstad. In het verzorgingsgebied van de instelling bevinden zich de belangrijkste greenports van Nederland. Het opleidingsportfolio kent zowel een lichtgroene/blauwe invulling (water, food, natuur en milieu) die is gericht op de stedelijke omgeving als een meer donkergroene die gericht is op agroproductie (melkveehouderij, varkenshouderij, teelt). De mbo’s kennen in hun portfolio een aanzienlijk deel dier- en paraveterinair-opleidingen.</w:t>
      </w:r>
    </w:p>
    <w:p w14:paraId="7F6F6044" w14:textId="77777777" w:rsidR="001667DA" w:rsidRPr="00662451" w:rsidRDefault="001667DA" w:rsidP="001667DA">
      <w:r w:rsidRPr="00662451">
        <w:t xml:space="preserve">      </w:t>
      </w:r>
    </w:p>
    <w:p w14:paraId="6ECD1C68" w14:textId="77777777" w:rsidR="001667DA" w:rsidRPr="00662451" w:rsidRDefault="001667DA" w:rsidP="001667DA"/>
    <w:p w14:paraId="4DC7A237" w14:textId="77777777" w:rsidR="001667DA" w:rsidRPr="00662451" w:rsidRDefault="001667DA" w:rsidP="001667DA"/>
    <w:p w14:paraId="7EA6E920" w14:textId="77777777" w:rsidR="001667DA" w:rsidRPr="00662451" w:rsidRDefault="001667DA" w:rsidP="001667DA"/>
    <w:p w14:paraId="644A65F6" w14:textId="77777777" w:rsidR="001667DA" w:rsidRPr="00662451" w:rsidRDefault="001667DA" w:rsidP="001667DA"/>
    <w:p w14:paraId="15367998" w14:textId="77777777" w:rsidR="001667DA" w:rsidRPr="00662451" w:rsidRDefault="001667DA" w:rsidP="001667DA"/>
    <w:p w14:paraId="65E36CEC" w14:textId="77777777" w:rsidR="001667DA" w:rsidRPr="00662451" w:rsidRDefault="001667DA" w:rsidP="001667DA"/>
    <w:p w14:paraId="60D6761F" w14:textId="77777777" w:rsidR="001667DA" w:rsidRPr="00662451" w:rsidRDefault="001667DA" w:rsidP="001667DA">
      <w:r w:rsidRPr="00662451">
        <w:rPr>
          <w:noProof/>
        </w:rPr>
        <w:lastRenderedPageBreak/>
        <w:drawing>
          <wp:inline distT="0" distB="0" distL="0" distR="0" wp14:anchorId="67F4FE7F" wp14:editId="275B8055">
            <wp:extent cx="5356860" cy="4440432"/>
            <wp:effectExtent l="0" t="0" r="0" b="0"/>
            <wp:docPr id="30" name="Afbeelding 30"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30" descr="Afbeelding met kaart&#10;&#10;Automatisch gegenereerde beschrijving"/>
                    <pic:cNvPicPr/>
                  </pic:nvPicPr>
                  <pic:blipFill>
                    <a:blip r:embed="rId12"/>
                    <a:stretch>
                      <a:fillRect/>
                    </a:stretch>
                  </pic:blipFill>
                  <pic:spPr>
                    <a:xfrm>
                      <a:off x="0" y="0"/>
                      <a:ext cx="5372386" cy="4453301"/>
                    </a:xfrm>
                    <a:prstGeom prst="rect">
                      <a:avLst/>
                    </a:prstGeom>
                  </pic:spPr>
                </pic:pic>
              </a:graphicData>
            </a:graphic>
          </wp:inline>
        </w:drawing>
      </w:r>
    </w:p>
    <w:p w14:paraId="1E7E5BAE" w14:textId="77777777" w:rsidR="001667DA" w:rsidRPr="00662451" w:rsidRDefault="001667DA" w:rsidP="001667DA">
      <w:pPr>
        <w:rPr>
          <w:i/>
        </w:rPr>
      </w:pPr>
      <w:r w:rsidRPr="00662451">
        <w:rPr>
          <w:i/>
        </w:rPr>
        <w:t>Figuur 2. Locaties Yuverta</w:t>
      </w:r>
    </w:p>
    <w:p w14:paraId="708FE292" w14:textId="77777777" w:rsidR="001667DA" w:rsidRPr="00662451" w:rsidRDefault="001667DA" w:rsidP="001667DA"/>
    <w:p w14:paraId="5AF3FC5D" w14:textId="77777777" w:rsidR="001667DA" w:rsidRPr="00662451" w:rsidRDefault="001667DA" w:rsidP="001667DA">
      <w:pPr>
        <w:pStyle w:val="Kop3"/>
      </w:pPr>
      <w:bookmarkStart w:id="5" w:name="_Toc129955219"/>
      <w:r w:rsidRPr="00662451">
        <w:t>Dé expert in beroepsonderwijs over lucht, water en de groene leefomgeving</w:t>
      </w:r>
      <w:bookmarkEnd w:id="5"/>
    </w:p>
    <w:p w14:paraId="5D256967" w14:textId="77777777" w:rsidR="001667DA" w:rsidRPr="00662451" w:rsidRDefault="001667DA" w:rsidP="001667DA">
      <w:pPr>
        <w:pStyle w:val="Default"/>
        <w:rPr>
          <w:rFonts w:asciiTheme="minorHAnsi" w:hAnsiTheme="minorHAnsi" w:cstheme="minorBidi"/>
          <w:color w:val="auto"/>
          <w:sz w:val="20"/>
          <w:szCs w:val="20"/>
        </w:rPr>
      </w:pPr>
    </w:p>
    <w:p w14:paraId="7F498AA7" w14:textId="77777777" w:rsidR="001667DA" w:rsidRPr="00662451" w:rsidRDefault="001667DA" w:rsidP="001667DA">
      <w:pPr>
        <w:pStyle w:val="Default"/>
        <w:rPr>
          <w:rFonts w:asciiTheme="minorHAnsi" w:hAnsiTheme="minorHAnsi" w:cstheme="minorBidi"/>
          <w:color w:val="FF0000"/>
          <w:sz w:val="20"/>
          <w:szCs w:val="20"/>
        </w:rPr>
      </w:pPr>
      <w:r w:rsidRPr="00662451">
        <w:rPr>
          <w:rFonts w:asciiTheme="minorHAnsi" w:hAnsiTheme="minorHAnsi" w:cstheme="minorBidi"/>
          <w:color w:val="auto"/>
          <w:sz w:val="20"/>
          <w:szCs w:val="20"/>
        </w:rPr>
        <w:t xml:space="preserve">Yuverta is de unieke blauw-groene onderwijsorganisatie voor vmbo, mbo en LLO. We zijn dé expert in beroepsonderwijs over lucht, water en de groene leefomgeving. Daarmee hebben we een antwoord op de vraagstukken van de toekomst, zowel in de groene regio’s als in de grootstedelijke omgeving. Door de fusie is kracht en kennis gebundeld. Zo kunnen we onze onderwijskwaliteit verder versterken en - ook in de toekomst - ons unieke, persoonlijke onderwijs blijven bieden. Kijk voor meer informatie op </w:t>
      </w:r>
      <w:hyperlink r:id="rId13">
        <w:r w:rsidRPr="00662451">
          <w:rPr>
            <w:rStyle w:val="Hyperlink"/>
            <w:rFonts w:asciiTheme="minorHAnsi" w:hAnsiTheme="minorHAnsi" w:cstheme="minorBidi"/>
            <w:sz w:val="20"/>
            <w:szCs w:val="20"/>
          </w:rPr>
          <w:t>https://www.yuverta.nl/</w:t>
        </w:r>
      </w:hyperlink>
      <w:r w:rsidRPr="00662451">
        <w:rPr>
          <w:rStyle w:val="Hyperlink"/>
          <w:rFonts w:asciiTheme="minorHAnsi" w:hAnsiTheme="minorHAnsi" w:cstheme="minorBidi"/>
          <w:sz w:val="20"/>
          <w:szCs w:val="20"/>
        </w:rPr>
        <w:t>.</w:t>
      </w:r>
      <w:r w:rsidRPr="00662451">
        <w:rPr>
          <w:rFonts w:asciiTheme="minorHAnsi" w:hAnsiTheme="minorHAnsi" w:cstheme="minorBidi"/>
          <w:color w:val="auto"/>
          <w:sz w:val="20"/>
          <w:szCs w:val="20"/>
        </w:rPr>
        <w:t xml:space="preserve"> </w:t>
      </w:r>
    </w:p>
    <w:p w14:paraId="43591AA2" w14:textId="77777777" w:rsidR="001667DA" w:rsidRPr="00662451" w:rsidRDefault="001667DA" w:rsidP="001667DA"/>
    <w:p w14:paraId="4C5F9D54" w14:textId="77777777" w:rsidR="001667DA" w:rsidRPr="00662451" w:rsidRDefault="001667DA" w:rsidP="001667DA">
      <w:pPr>
        <w:pStyle w:val="Kop3"/>
      </w:pPr>
      <w:bookmarkStart w:id="6" w:name="_Toc51000598"/>
      <w:bookmarkStart w:id="7" w:name="_Toc129955220"/>
      <w:r w:rsidRPr="00662451">
        <w:t>De ambitie</w:t>
      </w:r>
      <w:bookmarkEnd w:id="6"/>
      <w:bookmarkEnd w:id="7"/>
    </w:p>
    <w:p w14:paraId="0B238F9D" w14:textId="77777777" w:rsidR="001667DA" w:rsidRPr="00662451" w:rsidRDefault="001667DA" w:rsidP="001667DA">
      <w:pPr>
        <w:rPr>
          <w:lang w:eastAsia="nl-NL"/>
        </w:rPr>
      </w:pPr>
    </w:p>
    <w:p w14:paraId="6E492351" w14:textId="77777777" w:rsidR="001667DA" w:rsidRPr="00662451" w:rsidRDefault="001667DA" w:rsidP="001667DA">
      <w:pPr>
        <w:rPr>
          <w:lang w:eastAsia="nl-NL"/>
        </w:rPr>
      </w:pPr>
      <w:r w:rsidRPr="00662451">
        <w:rPr>
          <w:lang w:eastAsia="nl-NL"/>
        </w:rPr>
        <w:t>Wij begeleiden elke leerling/student optimaal in het ontwikkelen van zijn/haar talenten. Wij zorgen voor een optimale doorstroom tussen vmbo en mbo en tussen mbo en hbo. Wij zijn een instelling waar toekomstgericht onderwijs wordt gegeven dat voortdurend wordt aangepast op ontwikkelingen in de buitenwereld. Samen met de partners uit de regio geven wij uitvoering aan het onderwijs. Wij leveren door het opleiden van leerlingen/studenten/cursisten een actieve bijdrage aan een meer duurzame wereld en vitaal blauw/groen bedrijfsleven. Wij integreren duurzaam handelen in het onderwijs. Internationalisering is een essentieel onderdeel van ons onderwijs om studenten optimaal voor te bereiden op het functioneren in een internationale context.</w:t>
      </w:r>
    </w:p>
    <w:p w14:paraId="06DCDDDB" w14:textId="77777777" w:rsidR="001667DA" w:rsidRPr="00662451" w:rsidRDefault="001667DA" w:rsidP="001667DA">
      <w:pPr>
        <w:rPr>
          <w:lang w:eastAsia="nl-NL"/>
        </w:rPr>
      </w:pPr>
    </w:p>
    <w:p w14:paraId="6237BEBF" w14:textId="77777777" w:rsidR="001667DA" w:rsidRPr="00662451" w:rsidRDefault="001667DA" w:rsidP="001667DA">
      <w:pPr>
        <w:rPr>
          <w:lang w:eastAsia="nl-NL"/>
        </w:rPr>
      </w:pPr>
      <w:r w:rsidRPr="00662451">
        <w:rPr>
          <w:lang w:eastAsia="nl-NL"/>
        </w:rPr>
        <w:lastRenderedPageBreak/>
        <w:t>Wij realiseren een werkomgeving waarin medewerkers zich continu ontwikkelen, verantwoordelijkheid nemen en verantwoording afleggen, feedback vragen, worden ingezet op hun talenten en de professionele dialoog in het team vormgeven. Wij ondernemen innovatief en zijn grensverleggend: het verruimt de blik en stimuleert perspectiefwisseling.</w:t>
      </w:r>
    </w:p>
    <w:p w14:paraId="0F9D9B54" w14:textId="77777777" w:rsidR="001667DA" w:rsidRPr="00662451" w:rsidRDefault="001667DA" w:rsidP="001667DA">
      <w:pPr>
        <w:rPr>
          <w:lang w:eastAsia="nl-NL"/>
        </w:rPr>
      </w:pPr>
    </w:p>
    <w:p w14:paraId="2C5C953F" w14:textId="77777777" w:rsidR="001667DA" w:rsidRPr="00662451" w:rsidRDefault="001667DA" w:rsidP="001667DA">
      <w:pPr>
        <w:rPr>
          <w:lang w:eastAsia="nl-NL"/>
        </w:rPr>
      </w:pPr>
      <w:r w:rsidRPr="00662451">
        <w:rPr>
          <w:lang w:eastAsia="nl-NL"/>
        </w:rPr>
        <w:t>Wij zijn nationaal en internationaal bekend en erkend als kwalitatief sterke kennisinstelling op de gebieden onderwijs, innovatie, en commerciële dienstverlening m.b.t. groene leefomgeving, voeding, natuur, klimaat en welzijn van mens en dier. Wij zijn een instelling waar partners uit overheid en bedrijfsleven bij voorkeur mee samenwerken om up-to-date onderwijs te ontwikkelen en te verzorgen en om samen nieuwe kennis te creëren. Wij spelen een belangrijke rol als strategische partner van overheidsinstanties, bedrijfsleven en belangenorganisaties.</w:t>
      </w:r>
    </w:p>
    <w:p w14:paraId="2AF793B3" w14:textId="77777777" w:rsidR="00BC7B3F" w:rsidRPr="00662451" w:rsidRDefault="00BC7B3F" w:rsidP="00933C85">
      <w:pPr>
        <w:rPr>
          <w:lang w:eastAsia="nl-NL"/>
        </w:rPr>
      </w:pPr>
    </w:p>
    <w:p w14:paraId="265A8828" w14:textId="37A79742" w:rsidR="002D743B" w:rsidRPr="00662451" w:rsidRDefault="00313A56" w:rsidP="00911AA4">
      <w:pPr>
        <w:pStyle w:val="Kop2"/>
        <w:spacing w:before="0" w:line="240" w:lineRule="auto"/>
        <w:ind w:left="567" w:hanging="567"/>
        <w:rPr>
          <w:rFonts w:asciiTheme="minorHAnsi" w:hAnsiTheme="minorHAnsi" w:cstheme="minorHAnsi"/>
          <w:sz w:val="24"/>
          <w:szCs w:val="24"/>
        </w:rPr>
      </w:pPr>
      <w:bookmarkStart w:id="8" w:name="_Toc129955221"/>
      <w:r w:rsidRPr="00662451">
        <w:rPr>
          <w:rFonts w:asciiTheme="minorHAnsi" w:hAnsiTheme="minorHAnsi" w:cstheme="minorHAnsi"/>
          <w:sz w:val="24"/>
          <w:szCs w:val="24"/>
        </w:rPr>
        <w:t xml:space="preserve">Doel </w:t>
      </w:r>
      <w:r w:rsidR="002D743B" w:rsidRPr="00662451">
        <w:rPr>
          <w:rFonts w:asciiTheme="minorHAnsi" w:hAnsiTheme="minorHAnsi" w:cstheme="minorHAnsi"/>
          <w:sz w:val="24"/>
          <w:szCs w:val="24"/>
        </w:rPr>
        <w:t>marktconsultatie</w:t>
      </w:r>
      <w:bookmarkEnd w:id="8"/>
    </w:p>
    <w:p w14:paraId="2BF1C07F" w14:textId="77777777" w:rsidR="001407AC" w:rsidRPr="00662451" w:rsidRDefault="001407AC" w:rsidP="001D0054"/>
    <w:p w14:paraId="1E7BA3DB" w14:textId="5CD4DC2A" w:rsidR="00313A56" w:rsidRPr="00662451" w:rsidRDefault="00CF51A0" w:rsidP="001D0054">
      <w:r w:rsidRPr="00662451">
        <w:t xml:space="preserve">Het doel van deze </w:t>
      </w:r>
      <w:r w:rsidR="003A43DF" w:rsidRPr="00662451">
        <w:t>m</w:t>
      </w:r>
      <w:r w:rsidRPr="00662451">
        <w:t>arktconsultatie is</w:t>
      </w:r>
      <w:r w:rsidR="19AAA2D2" w:rsidRPr="00662451">
        <w:t>,</w:t>
      </w:r>
      <w:r w:rsidRPr="00662451">
        <w:t xml:space="preserve"> </w:t>
      </w:r>
      <w:r w:rsidR="00313A56" w:rsidRPr="00662451">
        <w:t>voorafgaand aan de voorgenomen aanbesteding, zicht te krijgen op de markt en de mogelijkheden. Yuverta wil zoveel mogelijk marktpartijen bereiken, interesseren en stimuleren tot meedenken. De verkregen inzichten kan Yuverta - daar waar relevant - gebruiken in de voorbereiding op de aanbesteding en de aanbestedingsdocumenten.</w:t>
      </w:r>
      <w:r w:rsidRPr="00662451">
        <w:t xml:space="preserve"> </w:t>
      </w:r>
    </w:p>
    <w:p w14:paraId="1126C6C7" w14:textId="1D0B305F" w:rsidR="00313A56" w:rsidRPr="00662451" w:rsidRDefault="00313A56" w:rsidP="001D0054"/>
    <w:p w14:paraId="22D770ED" w14:textId="70BCE7DF" w:rsidR="001407AC" w:rsidRPr="00662451" w:rsidRDefault="001407AC" w:rsidP="001D0054">
      <w:r w:rsidRPr="00662451">
        <w:t>Het doel van de marktconsultatie is verder om:</w:t>
      </w:r>
    </w:p>
    <w:p w14:paraId="3E13FD9A" w14:textId="77777777" w:rsidR="001407AC" w:rsidRPr="00662451" w:rsidRDefault="001407AC" w:rsidP="001D0054"/>
    <w:p w14:paraId="1FF4DE0E" w14:textId="77777777" w:rsidR="001407AC" w:rsidRPr="00662451" w:rsidRDefault="001407AC" w:rsidP="00933C85">
      <w:pPr>
        <w:pStyle w:val="Lijstalinea"/>
        <w:numPr>
          <w:ilvl w:val="0"/>
          <w:numId w:val="20"/>
        </w:numPr>
      </w:pPr>
      <w:r w:rsidRPr="00662451">
        <w:t>na te gaan of de opdracht haalbaar is;</w:t>
      </w:r>
    </w:p>
    <w:p w14:paraId="0FF78226" w14:textId="77777777" w:rsidR="001407AC" w:rsidRPr="00662451" w:rsidRDefault="001407AC" w:rsidP="00933C85">
      <w:pPr>
        <w:pStyle w:val="Lijstalinea"/>
        <w:numPr>
          <w:ilvl w:val="0"/>
          <w:numId w:val="20"/>
        </w:numPr>
      </w:pPr>
      <w:r w:rsidRPr="00662451">
        <w:t>na te gaan wat de huidige en toekomstige ontwikkelingen in de markt zijn;</w:t>
      </w:r>
    </w:p>
    <w:p w14:paraId="2548B516" w14:textId="2C901C29" w:rsidR="001407AC" w:rsidRPr="00662451" w:rsidRDefault="001407AC" w:rsidP="00933C85">
      <w:pPr>
        <w:pStyle w:val="Lijstalinea"/>
        <w:numPr>
          <w:ilvl w:val="0"/>
          <w:numId w:val="20"/>
        </w:numPr>
      </w:pPr>
      <w:r w:rsidRPr="00662451">
        <w:t xml:space="preserve">nagaan of er innovatieve oplossingen zijn voor </w:t>
      </w:r>
      <w:r w:rsidR="00B35F72" w:rsidRPr="00662451">
        <w:t>invulling van de behoefte</w:t>
      </w:r>
      <w:r w:rsidRPr="00662451">
        <w:t xml:space="preserve">; </w:t>
      </w:r>
    </w:p>
    <w:p w14:paraId="7157D931" w14:textId="2F950948" w:rsidR="001407AC" w:rsidRPr="00662451" w:rsidRDefault="001407AC" w:rsidP="00933C85">
      <w:pPr>
        <w:pStyle w:val="Lijstalinea"/>
        <w:numPr>
          <w:ilvl w:val="0"/>
          <w:numId w:val="20"/>
        </w:numPr>
      </w:pPr>
      <w:r w:rsidRPr="00662451">
        <w:t>vroegtijdig marktpartijen te betrekken bij de mogelijke aanbesteding;</w:t>
      </w:r>
    </w:p>
    <w:p w14:paraId="351FC303" w14:textId="1BC49452" w:rsidR="001407AC" w:rsidRPr="00662451" w:rsidRDefault="001407AC" w:rsidP="00933C85">
      <w:pPr>
        <w:pStyle w:val="Lijstalinea"/>
        <w:numPr>
          <w:ilvl w:val="0"/>
          <w:numId w:val="20"/>
        </w:numPr>
      </w:pPr>
      <w:r w:rsidRPr="00662451">
        <w:t>de eigen uitgangspunten, aannames, ideeën en / of oplossingsrichtingen te toetsen;</w:t>
      </w:r>
    </w:p>
    <w:p w14:paraId="0DBE5870" w14:textId="19E77FE7" w:rsidR="001407AC" w:rsidRPr="00662451" w:rsidRDefault="001407AC" w:rsidP="00933C85">
      <w:pPr>
        <w:pStyle w:val="Lijstalinea"/>
        <w:numPr>
          <w:ilvl w:val="0"/>
          <w:numId w:val="20"/>
        </w:numPr>
      </w:pPr>
      <w:r w:rsidRPr="00662451">
        <w:t xml:space="preserve">een beeld te krijgen van visies, suggesties en ideeën van </w:t>
      </w:r>
      <w:r w:rsidR="0FF1ABCC" w:rsidRPr="00662451">
        <w:t>marktpartijen</w:t>
      </w:r>
      <w:r w:rsidRPr="00662451">
        <w:t>;</w:t>
      </w:r>
    </w:p>
    <w:p w14:paraId="5A538339" w14:textId="77777777" w:rsidR="001407AC" w:rsidRPr="00662451" w:rsidRDefault="001407AC" w:rsidP="00933C85">
      <w:pPr>
        <w:pStyle w:val="Lijstalinea"/>
        <w:numPr>
          <w:ilvl w:val="0"/>
          <w:numId w:val="20"/>
        </w:numPr>
      </w:pPr>
      <w:r w:rsidRPr="00662451">
        <w:t>een beeld te krijgen van de interesse van de markt in de mogelijke opdracht;</w:t>
      </w:r>
    </w:p>
    <w:p w14:paraId="50DE06EF" w14:textId="77777777" w:rsidR="001407AC" w:rsidRPr="00662451" w:rsidRDefault="001407AC" w:rsidP="00933C85">
      <w:pPr>
        <w:pStyle w:val="Lijstalinea"/>
        <w:numPr>
          <w:ilvl w:val="0"/>
          <w:numId w:val="20"/>
        </w:numPr>
      </w:pPr>
      <w:r w:rsidRPr="00662451">
        <w:t>te bepalen welke aanbestedingsstrategie het best past.</w:t>
      </w:r>
    </w:p>
    <w:p w14:paraId="2539E98E" w14:textId="77777777" w:rsidR="00845934" w:rsidRPr="00662451" w:rsidRDefault="00845934" w:rsidP="001D0054"/>
    <w:p w14:paraId="3CE505E1" w14:textId="72EDB071" w:rsidR="00CF51A0" w:rsidRPr="00662451" w:rsidRDefault="00CF51A0" w:rsidP="001D0054">
      <w:r w:rsidRPr="00662451">
        <w:t xml:space="preserve">Óf </w:t>
      </w:r>
      <w:r w:rsidR="00843319" w:rsidRPr="00662451">
        <w:t xml:space="preserve">Yuverta </w:t>
      </w:r>
      <w:r w:rsidRPr="00662451">
        <w:t xml:space="preserve">daadwerkelijk overgaat tot een (Europese) aanbesteding en zo ja, op welke manier of in welke vorm </w:t>
      </w:r>
      <w:r w:rsidR="00843319" w:rsidRPr="00662451">
        <w:t>Yuverta</w:t>
      </w:r>
      <w:r w:rsidRPr="00662451">
        <w:t xml:space="preserve">, is nog niet bekend. Dat laten we onder andere afhangen van de reacties en antwoorden op deze </w:t>
      </w:r>
      <w:r w:rsidR="003A43DF" w:rsidRPr="00662451">
        <w:t>m</w:t>
      </w:r>
      <w:r w:rsidRPr="00662451">
        <w:t xml:space="preserve">arktconsultatie. </w:t>
      </w:r>
    </w:p>
    <w:p w14:paraId="0A4BA862" w14:textId="77777777" w:rsidR="00BC7B3F" w:rsidRPr="00662451" w:rsidRDefault="00BC7B3F" w:rsidP="001D0054"/>
    <w:p w14:paraId="1B248925" w14:textId="5077A9EA" w:rsidR="00290C02" w:rsidRPr="00662451" w:rsidRDefault="00290C02" w:rsidP="00911AA4">
      <w:pPr>
        <w:pStyle w:val="Kop2"/>
        <w:spacing w:before="0" w:line="240" w:lineRule="auto"/>
        <w:ind w:left="567" w:hanging="567"/>
        <w:rPr>
          <w:rFonts w:asciiTheme="minorHAnsi" w:hAnsiTheme="minorHAnsi" w:cstheme="minorHAnsi"/>
          <w:sz w:val="24"/>
          <w:szCs w:val="24"/>
        </w:rPr>
      </w:pPr>
      <w:bookmarkStart w:id="9" w:name="_Toc129955222"/>
      <w:r w:rsidRPr="00662451">
        <w:rPr>
          <w:rFonts w:asciiTheme="minorHAnsi" w:hAnsiTheme="minorHAnsi" w:cstheme="minorHAnsi"/>
          <w:sz w:val="24"/>
          <w:szCs w:val="24"/>
        </w:rPr>
        <w:t>Scope voorgenomen aanbesteding</w:t>
      </w:r>
      <w:bookmarkEnd w:id="9"/>
    </w:p>
    <w:p w14:paraId="3E02D23E" w14:textId="77777777" w:rsidR="001407AC" w:rsidRPr="00662451" w:rsidRDefault="001407AC" w:rsidP="001D0054"/>
    <w:p w14:paraId="347415BB" w14:textId="628EA2CB" w:rsidR="00BD4DE9" w:rsidRPr="00662451" w:rsidRDefault="006B0DA5" w:rsidP="001D0054">
      <w:r w:rsidRPr="00662451">
        <w:t>Volgens het arbobeleidsplan van Yuverta en conform wet- en regelgeving dienen arbeidsmiddelen periodiek, structureel te worden gekeurd.</w:t>
      </w:r>
      <w:r w:rsidR="00DD57C1" w:rsidRPr="00662451">
        <w:t xml:space="preserve"> </w:t>
      </w:r>
      <w:r w:rsidR="00C769E7">
        <w:t xml:space="preserve">De </w:t>
      </w:r>
      <w:r w:rsidR="00BC7B3F" w:rsidRPr="00662451">
        <w:t>te keuren arbeidsmiddelen</w:t>
      </w:r>
      <w:r w:rsidR="00C769E7">
        <w:t xml:space="preserve"> zijn </w:t>
      </w:r>
      <w:r w:rsidR="0081268A">
        <w:t xml:space="preserve">als volgt </w:t>
      </w:r>
      <w:r w:rsidR="00BC7B3F" w:rsidRPr="00662451">
        <w:t>onder te verdelen</w:t>
      </w:r>
      <w:r w:rsidR="00C769E7">
        <w:t>:</w:t>
      </w:r>
    </w:p>
    <w:p w14:paraId="474C261B" w14:textId="4F5EB419" w:rsidR="002E6101" w:rsidRPr="00662451" w:rsidRDefault="002E6101" w:rsidP="001D0054">
      <w:pPr>
        <w:rPr>
          <w:rFonts w:ascii="Arial" w:hAnsi="Arial"/>
          <w:color w:val="404040"/>
          <w:lang w:val="nl"/>
        </w:rPr>
      </w:pPr>
    </w:p>
    <w:p w14:paraId="0674AF62" w14:textId="77777777" w:rsidR="002E6101" w:rsidRPr="00662451" w:rsidRDefault="002E6101" w:rsidP="00DD57C1">
      <w:pPr>
        <w:pStyle w:val="Lijstalinea"/>
        <w:numPr>
          <w:ilvl w:val="0"/>
          <w:numId w:val="20"/>
        </w:numPr>
      </w:pPr>
      <w:r w:rsidRPr="00662451">
        <w:t>Elektrische arbeidsmiddelen (NEN 3140)</w:t>
      </w:r>
    </w:p>
    <w:p w14:paraId="457908E2" w14:textId="3AE68DAE" w:rsidR="002E6101" w:rsidRPr="00662451" w:rsidRDefault="002E6101" w:rsidP="00DD57C1">
      <w:pPr>
        <w:pStyle w:val="Lijstalinea"/>
        <w:numPr>
          <w:ilvl w:val="0"/>
          <w:numId w:val="20"/>
        </w:numPr>
      </w:pPr>
      <w:r w:rsidRPr="00662451">
        <w:t>Draagbaar klimmaterieel (NEN 2484)</w:t>
      </w:r>
    </w:p>
    <w:p w14:paraId="6AC14965" w14:textId="77777777" w:rsidR="002E6101" w:rsidRPr="00662451" w:rsidRDefault="002E6101" w:rsidP="00BC7B3F">
      <w:pPr>
        <w:pStyle w:val="Lijstalinea"/>
        <w:numPr>
          <w:ilvl w:val="0"/>
          <w:numId w:val="20"/>
        </w:numPr>
      </w:pPr>
      <w:r w:rsidRPr="00662451">
        <w:t>Landbouw-, tuin- en parkmachines</w:t>
      </w:r>
    </w:p>
    <w:p w14:paraId="14299A7C" w14:textId="14DF1BA6" w:rsidR="002E6101" w:rsidRPr="00662451" w:rsidRDefault="002E6101" w:rsidP="00BC7B3F">
      <w:pPr>
        <w:pStyle w:val="Lijstalinea"/>
        <w:numPr>
          <w:ilvl w:val="0"/>
          <w:numId w:val="20"/>
        </w:numPr>
      </w:pPr>
      <w:r w:rsidRPr="00662451">
        <w:t>Hijs- en hefmiddelen</w:t>
      </w:r>
    </w:p>
    <w:p w14:paraId="4E347B48" w14:textId="4ECF29C2" w:rsidR="000D1C83" w:rsidRPr="00662451" w:rsidRDefault="000D1C83" w:rsidP="00BC7B3F">
      <w:pPr>
        <w:pStyle w:val="Lijstalinea"/>
        <w:numPr>
          <w:ilvl w:val="0"/>
          <w:numId w:val="20"/>
        </w:numPr>
      </w:pPr>
      <w:r w:rsidRPr="00662451">
        <w:t>Magazijnstellingen</w:t>
      </w:r>
    </w:p>
    <w:p w14:paraId="1B184504" w14:textId="77777777" w:rsidR="002E6101" w:rsidRPr="00662451" w:rsidRDefault="002E6101" w:rsidP="00BC7B3F">
      <w:pPr>
        <w:pStyle w:val="Lijstalinea"/>
        <w:numPr>
          <w:ilvl w:val="0"/>
          <w:numId w:val="20"/>
        </w:numPr>
      </w:pPr>
      <w:r w:rsidRPr="00662451">
        <w:t>Brandveiligheidskasten</w:t>
      </w:r>
    </w:p>
    <w:p w14:paraId="3CB9F54A" w14:textId="4503DC5E" w:rsidR="006B0DA5" w:rsidRPr="00662451" w:rsidRDefault="006B0DA5" w:rsidP="001D0054">
      <w:pPr>
        <w:rPr>
          <w:rFonts w:ascii="Arial" w:hAnsi="Arial"/>
          <w:color w:val="404040"/>
          <w:lang w:val="nl"/>
        </w:rPr>
      </w:pPr>
    </w:p>
    <w:p w14:paraId="5E5176A8" w14:textId="77777777" w:rsidR="00FD13AF" w:rsidRDefault="00FD13AF">
      <w:pPr>
        <w:spacing w:after="160" w:line="259" w:lineRule="auto"/>
        <w:rPr>
          <w:rFonts w:eastAsiaTheme="majorEastAsia" w:cstheme="minorHAnsi"/>
          <w:b/>
          <w:color w:val="000644" w:themeColor="text1"/>
          <w:sz w:val="24"/>
          <w:szCs w:val="24"/>
        </w:rPr>
      </w:pPr>
      <w:r>
        <w:rPr>
          <w:rFonts w:cstheme="minorHAnsi"/>
          <w:sz w:val="24"/>
          <w:szCs w:val="24"/>
        </w:rPr>
        <w:br w:type="page"/>
      </w:r>
    </w:p>
    <w:p w14:paraId="4A28C1C5" w14:textId="7A6A627E" w:rsidR="002D743B" w:rsidRPr="00662451" w:rsidRDefault="002D743B" w:rsidP="00911AA4">
      <w:pPr>
        <w:pStyle w:val="Kop2"/>
        <w:spacing w:before="0" w:line="240" w:lineRule="auto"/>
        <w:ind w:left="567" w:hanging="567"/>
        <w:rPr>
          <w:rFonts w:asciiTheme="minorHAnsi" w:hAnsiTheme="minorHAnsi" w:cstheme="minorHAnsi"/>
          <w:sz w:val="24"/>
          <w:szCs w:val="24"/>
        </w:rPr>
      </w:pPr>
      <w:bookmarkStart w:id="10" w:name="_Toc129955223"/>
      <w:r w:rsidRPr="00662451">
        <w:rPr>
          <w:rFonts w:asciiTheme="minorHAnsi" w:hAnsiTheme="minorHAnsi" w:cstheme="minorHAnsi"/>
          <w:sz w:val="24"/>
          <w:szCs w:val="24"/>
        </w:rPr>
        <w:lastRenderedPageBreak/>
        <w:t>Huidige situatie</w:t>
      </w:r>
      <w:bookmarkEnd w:id="10"/>
    </w:p>
    <w:p w14:paraId="08AECFD8" w14:textId="21CFC2D9" w:rsidR="004E6FCD" w:rsidRPr="00662451" w:rsidRDefault="004E6FCD" w:rsidP="67AF4FFE">
      <w:pPr>
        <w:rPr>
          <w:rFonts w:cstheme="minorBidi"/>
          <w:lang w:eastAsia="nl-NL"/>
        </w:rPr>
      </w:pPr>
      <w:bookmarkStart w:id="11" w:name="_Toc449012459"/>
    </w:p>
    <w:p w14:paraId="49D48A9D" w14:textId="671D35C9" w:rsidR="006B0DA5" w:rsidRDefault="006B0DA5" w:rsidP="00BD4DE9">
      <w:r w:rsidRPr="00662451">
        <w:t xml:space="preserve">Yuverta is met verschillende externe leveranciers contracten overeengekomen omtrent het verzorgen van de keuringen van de arbeidsmiddelen. Deze contracten lopen af op </w:t>
      </w:r>
      <w:r w:rsidR="005B557A">
        <w:t xml:space="preserve">in Q3 / Q4 </w:t>
      </w:r>
      <w:r w:rsidRPr="00662451">
        <w:t>2023</w:t>
      </w:r>
      <w:r w:rsidR="005B557A">
        <w:t xml:space="preserve"> en later</w:t>
      </w:r>
      <w:r w:rsidRPr="00662451">
        <w:t>.</w:t>
      </w:r>
    </w:p>
    <w:p w14:paraId="64BAFFCE" w14:textId="77777777" w:rsidR="00F42D6C" w:rsidRPr="00662451" w:rsidRDefault="00F42D6C" w:rsidP="67AF4FFE">
      <w:pPr>
        <w:rPr>
          <w:rFonts w:cstheme="minorBidi"/>
          <w:lang w:eastAsia="nl-NL"/>
        </w:rPr>
      </w:pPr>
    </w:p>
    <w:p w14:paraId="330EE33E" w14:textId="68B7EB75" w:rsidR="00F42D6C" w:rsidRPr="00662451" w:rsidRDefault="00F42D6C" w:rsidP="00F42D6C">
      <w:pPr>
        <w:pStyle w:val="Kop2"/>
        <w:spacing w:before="0" w:line="240" w:lineRule="auto"/>
        <w:ind w:left="567" w:hanging="567"/>
        <w:rPr>
          <w:rFonts w:asciiTheme="minorHAnsi" w:hAnsiTheme="minorHAnsi" w:cstheme="minorHAnsi"/>
          <w:sz w:val="24"/>
          <w:szCs w:val="24"/>
        </w:rPr>
      </w:pPr>
      <w:bookmarkStart w:id="12" w:name="_Toc129955224"/>
      <w:r w:rsidRPr="00662451">
        <w:rPr>
          <w:rFonts w:asciiTheme="minorHAnsi" w:hAnsiTheme="minorHAnsi" w:cstheme="minorHAnsi"/>
          <w:sz w:val="24"/>
          <w:szCs w:val="24"/>
        </w:rPr>
        <w:t>Ambitie</w:t>
      </w:r>
      <w:r w:rsidR="0024745E" w:rsidRPr="00662451">
        <w:rPr>
          <w:rFonts w:asciiTheme="minorHAnsi" w:hAnsiTheme="minorHAnsi" w:cstheme="minorHAnsi"/>
          <w:sz w:val="24"/>
          <w:szCs w:val="24"/>
        </w:rPr>
        <w:t xml:space="preserve"> en beleid</w:t>
      </w:r>
      <w:bookmarkEnd w:id="12"/>
    </w:p>
    <w:p w14:paraId="76C307CB" w14:textId="77777777" w:rsidR="00F42D6C" w:rsidRPr="00662451" w:rsidRDefault="00F42D6C" w:rsidP="007C3005">
      <w:pPr>
        <w:rPr>
          <w:rFonts w:cstheme="minorHAnsi"/>
          <w:lang w:eastAsia="nl-NL"/>
        </w:rPr>
      </w:pPr>
    </w:p>
    <w:p w14:paraId="1C1F3B87" w14:textId="67A1BAB0" w:rsidR="00115C98" w:rsidRPr="00662451" w:rsidRDefault="007C3005" w:rsidP="67AF4FFE">
      <w:pPr>
        <w:rPr>
          <w:rFonts w:cstheme="minorBidi"/>
          <w:lang w:eastAsia="nl-NL"/>
        </w:rPr>
      </w:pPr>
      <w:r w:rsidRPr="00662451">
        <w:rPr>
          <w:rFonts w:cstheme="minorBidi"/>
          <w:lang w:eastAsia="nl-NL"/>
        </w:rPr>
        <w:t>De ambitie van Yuverta is:</w:t>
      </w:r>
    </w:p>
    <w:p w14:paraId="56B4F178" w14:textId="77777777" w:rsidR="007C3005" w:rsidRPr="00662451" w:rsidRDefault="007C3005" w:rsidP="007C3005">
      <w:pPr>
        <w:rPr>
          <w:rFonts w:cstheme="minorHAnsi"/>
          <w:lang w:eastAsia="nl-NL"/>
        </w:rPr>
      </w:pPr>
    </w:p>
    <w:p w14:paraId="09A11773" w14:textId="3336E226" w:rsidR="00BD4DE9" w:rsidRPr="00662451" w:rsidRDefault="00F96012" w:rsidP="00D526C0">
      <w:pPr>
        <w:pStyle w:val="Lijstalinea"/>
        <w:numPr>
          <w:ilvl w:val="0"/>
          <w:numId w:val="20"/>
        </w:numPr>
      </w:pPr>
      <w:r w:rsidRPr="00662451">
        <w:t>Het komen tot kwalitatieve dienstverlening door externe leveranciers ten aanzien van het keuren van arbeidsmiddelen</w:t>
      </w:r>
      <w:r w:rsidR="00D526C0" w:rsidRPr="00662451">
        <w:t>;</w:t>
      </w:r>
    </w:p>
    <w:p w14:paraId="5B8E9FCC" w14:textId="62EDF950" w:rsidR="00D526C0" w:rsidRPr="00662451" w:rsidRDefault="00D526C0" w:rsidP="00D526C0">
      <w:pPr>
        <w:pStyle w:val="Lijstalinea"/>
        <w:numPr>
          <w:ilvl w:val="0"/>
          <w:numId w:val="20"/>
        </w:numPr>
      </w:pPr>
      <w:r w:rsidRPr="00662451">
        <w:t>Het komen tot een contract met (een) externe leverancier(s) die de door Yuverta gevraagde kwaliteit biedt bij het keuren van de arbeidsmiddelen;</w:t>
      </w:r>
    </w:p>
    <w:p w14:paraId="01935CDD" w14:textId="76F1BE74" w:rsidR="00F96012" w:rsidRPr="00662451" w:rsidRDefault="00F96012" w:rsidP="00D526C0">
      <w:pPr>
        <w:pStyle w:val="Lijstalinea"/>
        <w:numPr>
          <w:ilvl w:val="0"/>
          <w:numId w:val="20"/>
        </w:numPr>
      </w:pPr>
      <w:r w:rsidRPr="00662451">
        <w:t xml:space="preserve">Het ervoor zorgdragen dat door periodieke keuringen </w:t>
      </w:r>
      <w:r w:rsidR="00437148" w:rsidRPr="00662451">
        <w:t>een bijdrage wordt</w:t>
      </w:r>
      <w:r w:rsidR="009E6C71" w:rsidRPr="00662451">
        <w:t xml:space="preserve"> geleverd aan het creëren van een veilige werkomgeving </w:t>
      </w:r>
      <w:r w:rsidR="00D526C0" w:rsidRPr="00662451">
        <w:t xml:space="preserve">voor zowel medewerkers als derden (studenten, leerlingen) </w:t>
      </w:r>
      <w:r w:rsidR="009E6C71" w:rsidRPr="00662451">
        <w:t>waarbij werkzaamheden worden uitgevoerd met veilige arbeidsmiddelen</w:t>
      </w:r>
      <w:r w:rsidR="00D526C0" w:rsidRPr="00662451">
        <w:t>.</w:t>
      </w:r>
    </w:p>
    <w:p w14:paraId="6F2F3EE5" w14:textId="028CD6CC" w:rsidR="00DD57C1" w:rsidRPr="00662451" w:rsidRDefault="00DD57C1" w:rsidP="00BD4DE9"/>
    <w:p w14:paraId="17AF1467" w14:textId="65EB9582" w:rsidR="00115C98" w:rsidRPr="00662451" w:rsidRDefault="00115C98" w:rsidP="007C3005">
      <w:pPr>
        <w:rPr>
          <w:rFonts w:cstheme="minorBidi"/>
          <w:lang w:eastAsia="nl-NL"/>
        </w:rPr>
      </w:pPr>
      <w:r w:rsidRPr="00662451">
        <w:rPr>
          <w:rFonts w:cstheme="minorBidi"/>
          <w:lang w:eastAsia="nl-NL"/>
        </w:rPr>
        <w:t xml:space="preserve">Uitgangspunten </w:t>
      </w:r>
      <w:r w:rsidR="007C3005" w:rsidRPr="00662451">
        <w:rPr>
          <w:rFonts w:cstheme="minorBidi"/>
          <w:lang w:eastAsia="nl-NL"/>
        </w:rPr>
        <w:t xml:space="preserve">van het </w:t>
      </w:r>
      <w:r w:rsidRPr="00662451">
        <w:rPr>
          <w:rFonts w:cstheme="minorBidi"/>
          <w:lang w:eastAsia="nl-NL"/>
        </w:rPr>
        <w:t xml:space="preserve">beleid </w:t>
      </w:r>
      <w:r w:rsidR="004E6FCD" w:rsidRPr="00662451">
        <w:rPr>
          <w:rFonts w:cstheme="minorBidi"/>
          <w:lang w:eastAsia="nl-NL"/>
        </w:rPr>
        <w:t xml:space="preserve">(op hoofdlijnen) </w:t>
      </w:r>
      <w:r w:rsidR="007C3005" w:rsidRPr="00662451">
        <w:rPr>
          <w:rFonts w:cstheme="minorBidi"/>
          <w:lang w:eastAsia="nl-NL"/>
        </w:rPr>
        <w:t xml:space="preserve">binnen Yuverta </w:t>
      </w:r>
      <w:r w:rsidR="004E6FCD" w:rsidRPr="00662451">
        <w:rPr>
          <w:rFonts w:cstheme="minorBidi"/>
          <w:lang w:eastAsia="nl-NL"/>
        </w:rPr>
        <w:t>zijn</w:t>
      </w:r>
      <w:r w:rsidRPr="00662451">
        <w:rPr>
          <w:rFonts w:cstheme="minorBidi"/>
          <w:lang w:eastAsia="nl-NL"/>
        </w:rPr>
        <w:t>:</w:t>
      </w:r>
    </w:p>
    <w:p w14:paraId="7728A229" w14:textId="77777777" w:rsidR="004E6FCD" w:rsidRPr="00662451" w:rsidRDefault="004E6FCD" w:rsidP="007C3005">
      <w:pPr>
        <w:rPr>
          <w:rFonts w:cstheme="minorHAnsi"/>
          <w:lang w:eastAsia="nl-NL"/>
        </w:rPr>
      </w:pPr>
    </w:p>
    <w:p w14:paraId="217D2C02" w14:textId="1175C1F6" w:rsidR="00F96012" w:rsidRPr="00662451" w:rsidRDefault="00F96012" w:rsidP="007C2763">
      <w:pPr>
        <w:pStyle w:val="Lijstalinea"/>
        <w:numPr>
          <w:ilvl w:val="0"/>
          <w:numId w:val="20"/>
        </w:numPr>
      </w:pPr>
      <w:r w:rsidRPr="00662451">
        <w:t xml:space="preserve">Yuverta draagt </w:t>
      </w:r>
      <w:r w:rsidR="00437148" w:rsidRPr="00662451">
        <w:t>zorg voor een veilige werkomgeving en het beheersen van risico’s bij werkzaamheden die door zowel medewerkers als derden (studenten, leerlingen) met arbeidsmiddelen worden uitgevoerd;</w:t>
      </w:r>
    </w:p>
    <w:p w14:paraId="7D90F157" w14:textId="77777777" w:rsidR="00437148" w:rsidRPr="00662451" w:rsidRDefault="00437148" w:rsidP="007C2763">
      <w:pPr>
        <w:pStyle w:val="Lijstalinea"/>
        <w:numPr>
          <w:ilvl w:val="0"/>
          <w:numId w:val="20"/>
        </w:numPr>
      </w:pPr>
      <w:r w:rsidRPr="00662451">
        <w:t>Arbeidsmiddelen worden periodiek, structureel gekeurd conform arbowet- en regelgeving;</w:t>
      </w:r>
    </w:p>
    <w:p w14:paraId="6D9EBBA1" w14:textId="3161B4E5" w:rsidR="00437148" w:rsidRPr="00662451" w:rsidRDefault="00437148" w:rsidP="007C2763">
      <w:pPr>
        <w:pStyle w:val="Lijstalinea"/>
        <w:numPr>
          <w:ilvl w:val="0"/>
          <w:numId w:val="20"/>
        </w:numPr>
      </w:pPr>
      <w:r w:rsidRPr="00662451">
        <w:t>Bij het keuren van arbeidsmiddelen wordt, afhankelijk van het type arbeidsmiddelen, het daarvoor geldend normkader als uitganspunt gehanteerd</w:t>
      </w:r>
      <w:r w:rsidR="007C2763" w:rsidRPr="00662451">
        <w:t>.</w:t>
      </w:r>
    </w:p>
    <w:p w14:paraId="2CF18191" w14:textId="48045FFB" w:rsidR="00F96012" w:rsidRPr="00662451" w:rsidRDefault="00F96012" w:rsidP="007C2763">
      <w:pPr>
        <w:pStyle w:val="Lijstalinea"/>
        <w:numPr>
          <w:ilvl w:val="0"/>
          <w:numId w:val="20"/>
        </w:numPr>
      </w:pPr>
      <w:r w:rsidRPr="00662451">
        <w:t>Volgens het arbobeleidsplan van Yuverta en conform wet- en regelgeving dienen arbeidsmiddelen periodiek, structureel te worden gekeurd.</w:t>
      </w:r>
    </w:p>
    <w:p w14:paraId="0B355438" w14:textId="77777777" w:rsidR="007C2763" w:rsidRPr="00662451" w:rsidRDefault="007C2763" w:rsidP="00F42D6C">
      <w:pPr>
        <w:rPr>
          <w:rFonts w:cstheme="minorBidi"/>
          <w:lang w:eastAsia="nl-NL"/>
        </w:rPr>
      </w:pPr>
    </w:p>
    <w:p w14:paraId="5D15F462" w14:textId="7A8B40E1" w:rsidR="00AB7F7A" w:rsidRPr="00662451" w:rsidRDefault="00AB7F7A" w:rsidP="00911AA4">
      <w:pPr>
        <w:pStyle w:val="Kop2"/>
        <w:spacing w:before="0" w:line="240" w:lineRule="auto"/>
        <w:ind w:left="567" w:hanging="567"/>
        <w:rPr>
          <w:rFonts w:asciiTheme="minorHAnsi" w:hAnsiTheme="minorHAnsi" w:cstheme="minorHAnsi"/>
          <w:sz w:val="24"/>
          <w:szCs w:val="24"/>
        </w:rPr>
      </w:pPr>
      <w:bookmarkStart w:id="13" w:name="_Toc129955225"/>
      <w:r w:rsidRPr="00662451">
        <w:rPr>
          <w:rFonts w:asciiTheme="minorHAnsi" w:hAnsiTheme="minorHAnsi" w:cstheme="minorHAnsi"/>
          <w:sz w:val="24"/>
          <w:szCs w:val="24"/>
        </w:rPr>
        <w:t>Beoogde gewenste situatie</w:t>
      </w:r>
      <w:bookmarkEnd w:id="13"/>
    </w:p>
    <w:p w14:paraId="6DB6B213" w14:textId="18721F56" w:rsidR="00845934" w:rsidRPr="00662451" w:rsidRDefault="00845934" w:rsidP="00933C85"/>
    <w:p w14:paraId="2D628BC0" w14:textId="0AEC59A9" w:rsidR="00D9151C" w:rsidRPr="00662451" w:rsidRDefault="004E6FCD" w:rsidP="00EA7D18">
      <w:pPr>
        <w:rPr>
          <w:rFonts w:cstheme="minorHAnsi"/>
          <w:lang w:eastAsia="nl-NL"/>
        </w:rPr>
      </w:pPr>
      <w:r w:rsidRPr="00662451">
        <w:rPr>
          <w:rFonts w:cstheme="minorBidi"/>
          <w:lang w:eastAsia="nl-NL"/>
        </w:rPr>
        <w:t>De beoogde gewenste situatie is een</w:t>
      </w:r>
      <w:r w:rsidR="008C1ABE" w:rsidRPr="00662451">
        <w:rPr>
          <w:rFonts w:cstheme="minorBidi"/>
          <w:lang w:eastAsia="nl-NL"/>
        </w:rPr>
        <w:t xml:space="preserve"> </w:t>
      </w:r>
      <w:r w:rsidRPr="00662451">
        <w:rPr>
          <w:rFonts w:cstheme="minorBidi"/>
          <w:lang w:eastAsia="nl-NL"/>
        </w:rPr>
        <w:t xml:space="preserve">voorziening die voldoet aan het hierboven geschetste </w:t>
      </w:r>
      <w:r w:rsidR="00F42D6C" w:rsidRPr="00662451">
        <w:rPr>
          <w:rFonts w:cstheme="minorBidi"/>
          <w:lang w:eastAsia="nl-NL"/>
        </w:rPr>
        <w:t xml:space="preserve">ambitie en </w:t>
      </w:r>
      <w:r w:rsidRPr="00662451">
        <w:rPr>
          <w:rFonts w:cstheme="minorBidi"/>
          <w:lang w:eastAsia="nl-NL"/>
        </w:rPr>
        <w:t xml:space="preserve">beleid. </w:t>
      </w:r>
      <w:r w:rsidRPr="00662451">
        <w:rPr>
          <w:rFonts w:cstheme="minorHAnsi"/>
          <w:lang w:eastAsia="nl-NL"/>
        </w:rPr>
        <w:t>Daarvoor wenst Yuverta een langdurige overeenkomst aan te gaan met één (</w:t>
      </w:r>
      <w:r w:rsidR="00115C98" w:rsidRPr="00662451">
        <w:rPr>
          <w:rFonts w:cstheme="minorHAnsi"/>
          <w:lang w:eastAsia="nl-NL"/>
        </w:rPr>
        <w:t>1</w:t>
      </w:r>
      <w:r w:rsidRPr="00662451">
        <w:rPr>
          <w:rFonts w:cstheme="minorHAnsi"/>
          <w:lang w:eastAsia="nl-NL"/>
        </w:rPr>
        <w:t>)</w:t>
      </w:r>
      <w:r w:rsidR="00115C98" w:rsidRPr="00662451">
        <w:rPr>
          <w:rFonts w:cstheme="minorHAnsi"/>
          <w:lang w:eastAsia="nl-NL"/>
        </w:rPr>
        <w:t xml:space="preserve"> </w:t>
      </w:r>
      <w:r w:rsidR="00F42D6C" w:rsidRPr="00662451">
        <w:rPr>
          <w:rFonts w:cstheme="minorHAnsi"/>
          <w:lang w:eastAsia="nl-NL"/>
        </w:rPr>
        <w:t xml:space="preserve">of meerdere </w:t>
      </w:r>
      <w:r w:rsidRPr="00662451">
        <w:rPr>
          <w:rFonts w:cstheme="minorHAnsi"/>
          <w:lang w:eastAsia="nl-NL"/>
        </w:rPr>
        <w:t>partner</w:t>
      </w:r>
      <w:r w:rsidR="00F42D6C" w:rsidRPr="00662451">
        <w:rPr>
          <w:rFonts w:cstheme="minorHAnsi"/>
          <w:lang w:eastAsia="nl-NL"/>
        </w:rPr>
        <w:t>(s)</w:t>
      </w:r>
      <w:r w:rsidRPr="00662451">
        <w:rPr>
          <w:rFonts w:cstheme="minorHAnsi"/>
          <w:lang w:eastAsia="nl-NL"/>
        </w:rPr>
        <w:t xml:space="preserve"> die </w:t>
      </w:r>
      <w:bookmarkStart w:id="14" w:name="_Toc143507880"/>
      <w:bookmarkStart w:id="15" w:name="_Toc169061020"/>
      <w:bookmarkEnd w:id="11"/>
      <w:r w:rsidR="00042953" w:rsidRPr="00662451">
        <w:rPr>
          <w:rFonts w:cstheme="minorHAnsi"/>
          <w:lang w:eastAsia="nl-NL"/>
        </w:rPr>
        <w:t>Yuverta ontzorgt en ondersteun</w:t>
      </w:r>
      <w:r w:rsidR="00434C8B" w:rsidRPr="00662451">
        <w:rPr>
          <w:rFonts w:cstheme="minorHAnsi"/>
          <w:lang w:eastAsia="nl-NL"/>
        </w:rPr>
        <w:t>t</w:t>
      </w:r>
      <w:r w:rsidR="00042953" w:rsidRPr="00662451">
        <w:rPr>
          <w:rFonts w:cstheme="minorHAnsi"/>
          <w:lang w:eastAsia="nl-NL"/>
        </w:rPr>
        <w:t>.</w:t>
      </w:r>
    </w:p>
    <w:p w14:paraId="6196C334" w14:textId="6170C0F2" w:rsidR="00042953" w:rsidRPr="00662451" w:rsidRDefault="00042953" w:rsidP="00EA7D18">
      <w:pPr>
        <w:rPr>
          <w:rFonts w:cstheme="minorBidi"/>
          <w:lang w:eastAsia="nl-NL"/>
        </w:rPr>
      </w:pPr>
    </w:p>
    <w:p w14:paraId="09B85D9E" w14:textId="77777777" w:rsidR="002D743B" w:rsidRPr="00662451" w:rsidRDefault="002D743B" w:rsidP="002D743B">
      <w:pPr>
        <w:tabs>
          <w:tab w:val="num" w:pos="225"/>
        </w:tabs>
        <w:spacing w:line="240" w:lineRule="atLeast"/>
        <w:jc w:val="both"/>
        <w:rPr>
          <w:rFonts w:cstheme="minorHAnsi"/>
          <w:color w:val="808080"/>
        </w:rPr>
      </w:pPr>
    </w:p>
    <w:p w14:paraId="72AF4D9B" w14:textId="77777777" w:rsidR="00933C85" w:rsidRPr="00662451" w:rsidRDefault="00933C85">
      <w:pPr>
        <w:spacing w:after="160" w:line="259" w:lineRule="auto"/>
        <w:rPr>
          <w:rFonts w:asciiTheme="majorHAnsi" w:eastAsiaTheme="majorEastAsia" w:hAnsiTheme="majorHAnsi" w:cstheme="majorBidi"/>
          <w:b/>
          <w:color w:val="000644" w:themeColor="text1"/>
          <w:sz w:val="30"/>
          <w:szCs w:val="32"/>
        </w:rPr>
      </w:pPr>
      <w:bookmarkStart w:id="16" w:name="_Toc449012464"/>
      <w:bookmarkEnd w:id="14"/>
      <w:bookmarkEnd w:id="15"/>
      <w:r w:rsidRPr="00662451">
        <w:br w:type="page"/>
      </w:r>
    </w:p>
    <w:p w14:paraId="21FCB0E8" w14:textId="5E8A175E" w:rsidR="002D743B" w:rsidRPr="00662451" w:rsidRDefault="002D743B" w:rsidP="00845934">
      <w:pPr>
        <w:pStyle w:val="Kop1"/>
      </w:pPr>
      <w:bookmarkStart w:id="17" w:name="_Toc129955226"/>
      <w:r w:rsidRPr="00662451">
        <w:lastRenderedPageBreak/>
        <w:t>Marktconsultatie</w:t>
      </w:r>
      <w:bookmarkEnd w:id="16"/>
      <w:r w:rsidR="00D80425" w:rsidRPr="00662451">
        <w:t>proces</w:t>
      </w:r>
      <w:bookmarkEnd w:id="17"/>
    </w:p>
    <w:p w14:paraId="3981623B" w14:textId="3039F09E" w:rsidR="002D743B" w:rsidRPr="00662451" w:rsidRDefault="002D743B" w:rsidP="00911AA4">
      <w:pPr>
        <w:pStyle w:val="Kop2"/>
        <w:spacing w:before="0" w:line="240" w:lineRule="auto"/>
        <w:ind w:left="567" w:hanging="567"/>
        <w:rPr>
          <w:rFonts w:asciiTheme="minorHAnsi" w:hAnsiTheme="minorHAnsi" w:cstheme="minorHAnsi"/>
          <w:sz w:val="24"/>
          <w:szCs w:val="24"/>
        </w:rPr>
      </w:pPr>
      <w:bookmarkStart w:id="18" w:name="_Toc129955227"/>
      <w:r w:rsidRPr="00662451">
        <w:rPr>
          <w:rFonts w:asciiTheme="minorHAnsi" w:hAnsiTheme="minorHAnsi" w:cstheme="minorHAnsi"/>
          <w:sz w:val="24"/>
          <w:szCs w:val="24"/>
        </w:rPr>
        <w:t>Procedure</w:t>
      </w:r>
      <w:bookmarkEnd w:id="18"/>
    </w:p>
    <w:p w14:paraId="2BDF4CE0" w14:textId="3E94DC49" w:rsidR="00845934" w:rsidRPr="00662451" w:rsidRDefault="00845934" w:rsidP="00933C85"/>
    <w:p w14:paraId="6FD39F34" w14:textId="6134C4F9" w:rsidR="00845934" w:rsidRPr="00662451" w:rsidRDefault="00845934" w:rsidP="00933C85">
      <w:pPr>
        <w:rPr>
          <w:b/>
        </w:rPr>
      </w:pPr>
      <w:r w:rsidRPr="00662451">
        <w:rPr>
          <w:b/>
        </w:rPr>
        <w:t>Aankondiging</w:t>
      </w:r>
    </w:p>
    <w:p w14:paraId="33A2419C" w14:textId="6E8628FC" w:rsidR="002D743B" w:rsidRPr="00662451" w:rsidRDefault="002D743B" w:rsidP="00933C85">
      <w:r w:rsidRPr="00662451">
        <w:t>De marktconsultatie start door het plaatsen van dit document op TenderNed met behulp van een vooraankondiging.</w:t>
      </w:r>
    </w:p>
    <w:p w14:paraId="081C7866" w14:textId="40757004" w:rsidR="00845934" w:rsidRPr="00662451" w:rsidRDefault="00845934" w:rsidP="00933C85"/>
    <w:p w14:paraId="38C42FFB" w14:textId="34D04813" w:rsidR="00845934" w:rsidRPr="00662451" w:rsidRDefault="00845934" w:rsidP="00933C85">
      <w:pPr>
        <w:rPr>
          <w:b/>
        </w:rPr>
      </w:pPr>
      <w:r w:rsidRPr="00662451">
        <w:rPr>
          <w:b/>
        </w:rPr>
        <w:t>Vragen stellen</w:t>
      </w:r>
    </w:p>
    <w:p w14:paraId="4155F188" w14:textId="4DB91D3B" w:rsidR="00061514" w:rsidRPr="00662451" w:rsidRDefault="002D743B" w:rsidP="00933C85">
      <w:r w:rsidRPr="00662451">
        <w:t xml:space="preserve">De marktpartijen hebben de gelegenheid om vragen te stellen over onduidelijke formulering </w:t>
      </w:r>
      <w:r w:rsidR="00061514" w:rsidRPr="00662451">
        <w:t xml:space="preserve">of de andere beschreven elementen </w:t>
      </w:r>
      <w:r w:rsidRPr="00662451">
        <w:t>in dit marktconsultatiedocument</w:t>
      </w:r>
      <w:r w:rsidR="00FC33BC" w:rsidRPr="00662451">
        <w:t>. De vragen dienen in TenderNed gesteld te worden</w:t>
      </w:r>
      <w:r w:rsidR="00061514" w:rsidRPr="00662451">
        <w:t>, zo spoedig mogelijk maar uiterlijk het in de planning genoemde tijdsstip</w:t>
      </w:r>
      <w:r w:rsidR="00704E19" w:rsidRPr="00662451">
        <w:t>.</w:t>
      </w:r>
    </w:p>
    <w:p w14:paraId="191FC879" w14:textId="77777777" w:rsidR="00061514" w:rsidRPr="00662451" w:rsidRDefault="00061514" w:rsidP="00933C85"/>
    <w:p w14:paraId="386F82E7" w14:textId="7231C96D" w:rsidR="00845934" w:rsidRPr="00662451" w:rsidRDefault="00845934" w:rsidP="00933C85">
      <w:pPr>
        <w:rPr>
          <w:b/>
        </w:rPr>
      </w:pPr>
      <w:r w:rsidRPr="00662451">
        <w:rPr>
          <w:b/>
        </w:rPr>
        <w:t>Nota van inlichtingen</w:t>
      </w:r>
    </w:p>
    <w:p w14:paraId="2792F8F1" w14:textId="5EBCE2C5" w:rsidR="002D743B" w:rsidRPr="00662451" w:rsidRDefault="002D743B" w:rsidP="00933C85">
      <w:r w:rsidRPr="00662451">
        <w:t xml:space="preserve">De geanonimiseerde antwoorden op de </w:t>
      </w:r>
      <w:r w:rsidR="00FC33BC" w:rsidRPr="00662451">
        <w:t xml:space="preserve">via TenderNed </w:t>
      </w:r>
      <w:r w:rsidR="00260037" w:rsidRPr="00662451">
        <w:t xml:space="preserve">gestelde </w:t>
      </w:r>
      <w:r w:rsidRPr="00662451">
        <w:t>vragen</w:t>
      </w:r>
      <w:r w:rsidR="00061514" w:rsidRPr="00662451">
        <w:t xml:space="preserve">, </w:t>
      </w:r>
      <w:r w:rsidRPr="00662451">
        <w:t>worde</w:t>
      </w:r>
      <w:r w:rsidR="00260037" w:rsidRPr="00662451">
        <w:t>n middels een nota van inlichtingen</w:t>
      </w:r>
      <w:r w:rsidRPr="00662451">
        <w:t xml:space="preserve"> met alle geïnteresseerde marktpartijen </w:t>
      </w:r>
      <w:r w:rsidR="00FC33BC" w:rsidRPr="00662451">
        <w:t xml:space="preserve">via TenderNed </w:t>
      </w:r>
      <w:r w:rsidRPr="00662451">
        <w:t>gedeeld</w:t>
      </w:r>
      <w:r w:rsidR="00260037" w:rsidRPr="00662451">
        <w:t>.</w:t>
      </w:r>
    </w:p>
    <w:p w14:paraId="000BE758" w14:textId="7B09509B" w:rsidR="00845934" w:rsidRPr="00662451" w:rsidRDefault="00845934" w:rsidP="00933C85"/>
    <w:p w14:paraId="2F664DCF" w14:textId="05BA3872" w:rsidR="00845934" w:rsidRPr="00662451" w:rsidRDefault="00845934" w:rsidP="00933C85">
      <w:pPr>
        <w:rPr>
          <w:b/>
        </w:rPr>
      </w:pPr>
      <w:r w:rsidRPr="00662451">
        <w:rPr>
          <w:b/>
        </w:rPr>
        <w:t>Indienen beantwoording schriftelijke vragenlijst</w:t>
      </w:r>
    </w:p>
    <w:p w14:paraId="4C64F9CF" w14:textId="68D2F27F" w:rsidR="002D743B" w:rsidRPr="00662451" w:rsidRDefault="002D743B" w:rsidP="00933C85">
      <w:r w:rsidRPr="00662451">
        <w:t>De marktpartijen die wensen mee te doen aan de marktconsultatie word</w:t>
      </w:r>
      <w:r w:rsidR="00FC33BC" w:rsidRPr="00662451">
        <w:t>en</w:t>
      </w:r>
      <w:r w:rsidRPr="00662451">
        <w:t xml:space="preserve"> verzocht om de antwoorden op de vragen uit deze marktconsultatie in te dienen vóór de in </w:t>
      </w:r>
      <w:r w:rsidR="00FC33BC" w:rsidRPr="00662451">
        <w:t xml:space="preserve">de planning </w:t>
      </w:r>
      <w:r w:rsidRPr="00662451">
        <w:t xml:space="preserve">genoemde sluitingsdatum. </w:t>
      </w:r>
    </w:p>
    <w:p w14:paraId="7FADD63D" w14:textId="36D55322" w:rsidR="00704E19" w:rsidRPr="00662451" w:rsidRDefault="00704E19" w:rsidP="00933C85"/>
    <w:p w14:paraId="13054194" w14:textId="77777777" w:rsidR="00704E19" w:rsidRPr="00662451" w:rsidRDefault="00704E19" w:rsidP="00704E19">
      <w:r w:rsidRPr="00662451">
        <w:t>Om een goede inkoopstrategie te bepalen en contract, leidraad en programma van eisen op te stellen, verdient het onze voorkeur om op alle vragen een duidelijk antwoord te verkrijgen. Het staat u uiteraard volledig vrij om vragen niet te beantwoorden indien u daar geen antwoord op kunt of wilt geven.</w:t>
      </w:r>
    </w:p>
    <w:p w14:paraId="39203300" w14:textId="127A6BBD" w:rsidR="00845934" w:rsidRPr="00662451" w:rsidRDefault="00845934" w:rsidP="00933C85"/>
    <w:p w14:paraId="7D83E7C1" w14:textId="3A9897EE" w:rsidR="00845934" w:rsidRPr="00662451" w:rsidRDefault="00845934" w:rsidP="00933C85">
      <w:pPr>
        <w:rPr>
          <w:b/>
        </w:rPr>
      </w:pPr>
      <w:r w:rsidRPr="00662451">
        <w:rPr>
          <w:b/>
        </w:rPr>
        <w:t>Individuele toelichting</w:t>
      </w:r>
    </w:p>
    <w:p w14:paraId="54A671B2" w14:textId="4681A32F" w:rsidR="00AB6BDF" w:rsidRPr="00662451" w:rsidRDefault="00260037" w:rsidP="00933C85">
      <w:r w:rsidRPr="00662451">
        <w:t xml:space="preserve">Afhankelijk van de beantwoording </w:t>
      </w:r>
      <w:r w:rsidR="00FC33BC" w:rsidRPr="00662451">
        <w:t xml:space="preserve">op de schriftelijke vragenlijst </w:t>
      </w:r>
      <w:r w:rsidRPr="00662451">
        <w:t xml:space="preserve">is het mogelijk dat Yuverta één of meerdere marktpartijen zal uitnodigen voor een individuele toelichting op </w:t>
      </w:r>
      <w:r w:rsidR="00704E19" w:rsidRPr="00662451">
        <w:t xml:space="preserve">beantwoording van </w:t>
      </w:r>
      <w:r w:rsidRPr="00662451">
        <w:t xml:space="preserve">de schriftelijke vragenlijst. Deze gesprekken zullen op de datum als genoemd in de planning plaatsvinden ten kantore van Yuverta </w:t>
      </w:r>
      <w:r w:rsidR="00292E3A" w:rsidRPr="00662451">
        <w:t xml:space="preserve">(De molen 94 </w:t>
      </w:r>
      <w:r w:rsidRPr="00662451">
        <w:t>in Houten</w:t>
      </w:r>
      <w:r w:rsidR="00292E3A" w:rsidRPr="00662451">
        <w:t>)</w:t>
      </w:r>
      <w:r w:rsidRPr="00662451">
        <w:t>.</w:t>
      </w:r>
    </w:p>
    <w:p w14:paraId="01ABBD4D" w14:textId="77777777" w:rsidR="00AB6BDF" w:rsidRPr="00662451" w:rsidRDefault="00AB6BDF" w:rsidP="00933C85"/>
    <w:p w14:paraId="7540404E" w14:textId="34742E82" w:rsidR="00260037" w:rsidRPr="00662451" w:rsidRDefault="00260037" w:rsidP="00933C85">
      <w:r w:rsidRPr="00662451">
        <w:t>Indien u besluit deel te nemen aan deze marktconsultatie, willen wij u verzoeken de datum</w:t>
      </w:r>
      <w:r w:rsidR="00AB6BDF" w:rsidRPr="00662451">
        <w:t xml:space="preserve"> </w:t>
      </w:r>
      <w:r w:rsidR="00704E19" w:rsidRPr="00662451">
        <w:t xml:space="preserve">voor de individuele toelichting </w:t>
      </w:r>
      <w:r w:rsidRPr="00662451">
        <w:t>in uw agenda vrij te houden.</w:t>
      </w:r>
      <w:r w:rsidR="00252600" w:rsidRPr="00662451">
        <w:t xml:space="preserve"> Wanneer Yuverta gebruik maakt van de individuele toelichting met uw organisatie, ontvangt u hiervan uiterlijk </w:t>
      </w:r>
      <w:r w:rsidR="00704E19" w:rsidRPr="00662451">
        <w:t xml:space="preserve">twee </w:t>
      </w:r>
      <w:r w:rsidR="00252600" w:rsidRPr="00662451">
        <w:t>dag</w:t>
      </w:r>
      <w:r w:rsidR="00704E19" w:rsidRPr="00662451">
        <w:t>en</w:t>
      </w:r>
      <w:r w:rsidR="00252600" w:rsidRPr="00662451">
        <w:t xml:space="preserve"> vóór de datum van de individuele toelichting een schriftelijke uitnodiging met tijdstip.</w:t>
      </w:r>
    </w:p>
    <w:p w14:paraId="4C8197D7" w14:textId="77777777" w:rsidR="00002EC2" w:rsidRPr="00662451" w:rsidRDefault="00002EC2" w:rsidP="00933C85">
      <w:pPr>
        <w:rPr>
          <w:rFonts w:cstheme="minorHAnsi"/>
        </w:rPr>
      </w:pPr>
    </w:p>
    <w:p w14:paraId="0A86B9E0" w14:textId="77777777" w:rsidR="00845934" w:rsidRPr="00662451" w:rsidRDefault="00845934" w:rsidP="00911AA4">
      <w:pPr>
        <w:pStyle w:val="Kop2"/>
        <w:spacing w:before="0" w:line="240" w:lineRule="auto"/>
        <w:ind w:left="567" w:hanging="567"/>
        <w:rPr>
          <w:rFonts w:asciiTheme="minorHAnsi" w:hAnsiTheme="minorHAnsi" w:cstheme="minorHAnsi"/>
          <w:sz w:val="24"/>
          <w:szCs w:val="24"/>
        </w:rPr>
      </w:pPr>
      <w:bookmarkStart w:id="19" w:name="_Toc129955228"/>
      <w:r w:rsidRPr="00662451">
        <w:rPr>
          <w:rFonts w:asciiTheme="minorHAnsi" w:hAnsiTheme="minorHAnsi" w:cstheme="minorHAnsi"/>
          <w:sz w:val="24"/>
          <w:szCs w:val="24"/>
        </w:rPr>
        <w:t>Planning</w:t>
      </w:r>
      <w:bookmarkEnd w:id="19"/>
    </w:p>
    <w:p w14:paraId="6268A9FB" w14:textId="77777777" w:rsidR="00AB6BDF" w:rsidRPr="00662451" w:rsidRDefault="00AB6BDF" w:rsidP="00933C85"/>
    <w:p w14:paraId="6D957EB8" w14:textId="4F11369B" w:rsidR="00845934" w:rsidRPr="00662451" w:rsidRDefault="00845934" w:rsidP="00933C85">
      <w:r w:rsidRPr="00662451">
        <w:t>Onderstaande planning bindt Yuverta niet</w:t>
      </w:r>
      <w:r w:rsidR="00061514" w:rsidRPr="00662451">
        <w:t xml:space="preserve"> en e</w:t>
      </w:r>
      <w:r w:rsidRPr="00662451">
        <w:t>ventuele wijzigingen zullen via TenderNed worden gecommuniceerd.</w:t>
      </w:r>
    </w:p>
    <w:p w14:paraId="00D37838" w14:textId="5DCE5CA2" w:rsidR="001F30D8" w:rsidRPr="00662451" w:rsidRDefault="001F30D8"/>
    <w:tbl>
      <w:tblPr>
        <w:tblStyle w:val="Tabelraster"/>
        <w:tblW w:w="9918" w:type="dxa"/>
        <w:tblLook w:val="04A0" w:firstRow="1" w:lastRow="0" w:firstColumn="1" w:lastColumn="0" w:noHBand="0" w:noVBand="1"/>
      </w:tblPr>
      <w:tblGrid>
        <w:gridCol w:w="6374"/>
        <w:gridCol w:w="3544"/>
      </w:tblGrid>
      <w:tr w:rsidR="00845934" w:rsidRPr="00662451" w14:paraId="3E5C29E9" w14:textId="77777777" w:rsidTr="00473D76">
        <w:tc>
          <w:tcPr>
            <w:tcW w:w="6374" w:type="dxa"/>
            <w:shd w:val="clear" w:color="auto" w:fill="B8A1FF" w:themeFill="accent1"/>
          </w:tcPr>
          <w:p w14:paraId="1B2B4977" w14:textId="0E76DB9B" w:rsidR="00845934" w:rsidRPr="00662451" w:rsidRDefault="00845934" w:rsidP="00933C85">
            <w:pPr>
              <w:rPr>
                <w:b/>
                <w:sz w:val="20"/>
                <w:szCs w:val="20"/>
              </w:rPr>
            </w:pPr>
            <w:r w:rsidRPr="00662451">
              <w:rPr>
                <w:b/>
                <w:sz w:val="20"/>
                <w:szCs w:val="20"/>
              </w:rPr>
              <w:t>Omschrijving</w:t>
            </w:r>
          </w:p>
        </w:tc>
        <w:tc>
          <w:tcPr>
            <w:tcW w:w="3544" w:type="dxa"/>
            <w:shd w:val="clear" w:color="auto" w:fill="B8A1FF" w:themeFill="accent1"/>
          </w:tcPr>
          <w:p w14:paraId="66AE0E01" w14:textId="77777777" w:rsidR="00845934" w:rsidRPr="00662451" w:rsidRDefault="00845934" w:rsidP="00933C85">
            <w:pPr>
              <w:rPr>
                <w:b/>
                <w:sz w:val="20"/>
                <w:szCs w:val="20"/>
              </w:rPr>
            </w:pPr>
            <w:r w:rsidRPr="00662451">
              <w:rPr>
                <w:b/>
                <w:sz w:val="20"/>
                <w:szCs w:val="20"/>
              </w:rPr>
              <w:t>Datum</w:t>
            </w:r>
          </w:p>
        </w:tc>
      </w:tr>
      <w:tr w:rsidR="00845934" w:rsidRPr="00662451" w14:paraId="1F94AFF2" w14:textId="77777777" w:rsidTr="00473D76">
        <w:tc>
          <w:tcPr>
            <w:tcW w:w="6374" w:type="dxa"/>
          </w:tcPr>
          <w:p w14:paraId="70C0988C" w14:textId="43860005" w:rsidR="00845934" w:rsidRPr="00662451" w:rsidRDefault="0009647D" w:rsidP="00933C85">
            <w:pPr>
              <w:rPr>
                <w:rFonts w:cstheme="minorHAnsi"/>
              </w:rPr>
            </w:pPr>
            <w:r w:rsidRPr="00662451">
              <w:rPr>
                <w:rFonts w:cstheme="minorHAnsi"/>
              </w:rPr>
              <w:t>A</w:t>
            </w:r>
            <w:r w:rsidR="00845934" w:rsidRPr="00662451">
              <w:rPr>
                <w:rFonts w:cstheme="minorHAnsi"/>
              </w:rPr>
              <w:t>ankondiging marktconsultatie via TenderNed</w:t>
            </w:r>
          </w:p>
        </w:tc>
        <w:tc>
          <w:tcPr>
            <w:tcW w:w="3544" w:type="dxa"/>
          </w:tcPr>
          <w:p w14:paraId="27A928F3" w14:textId="7FF66A77" w:rsidR="00845934" w:rsidRPr="00AE0931" w:rsidRDefault="00366C99" w:rsidP="1409EA21">
            <w:pPr>
              <w:rPr>
                <w:rFonts w:cstheme="minorBidi"/>
              </w:rPr>
            </w:pPr>
            <w:r w:rsidRPr="00AE0931">
              <w:t>1</w:t>
            </w:r>
            <w:r w:rsidR="00847059" w:rsidRPr="00AE0931">
              <w:t>7</w:t>
            </w:r>
            <w:r w:rsidR="00C027D4" w:rsidRPr="00AE0931">
              <w:t xml:space="preserve"> </w:t>
            </w:r>
            <w:r w:rsidR="002009BA" w:rsidRPr="00AE0931">
              <w:t xml:space="preserve">maart </w:t>
            </w:r>
            <w:r w:rsidR="00845934" w:rsidRPr="00AE0931">
              <w:t>20</w:t>
            </w:r>
            <w:r w:rsidR="1991FA99" w:rsidRPr="00AE0931">
              <w:t>2</w:t>
            </w:r>
            <w:r w:rsidR="00C027D4" w:rsidRPr="00AE0931">
              <w:t>3</w:t>
            </w:r>
          </w:p>
        </w:tc>
      </w:tr>
      <w:tr w:rsidR="00845934" w:rsidRPr="00662451" w14:paraId="0030DBF3" w14:textId="77777777" w:rsidTr="00473D76">
        <w:tc>
          <w:tcPr>
            <w:tcW w:w="6374" w:type="dxa"/>
          </w:tcPr>
          <w:p w14:paraId="262E9D33" w14:textId="1DE299CE" w:rsidR="00845934" w:rsidRPr="00662451" w:rsidRDefault="00845934" w:rsidP="00933C85">
            <w:pPr>
              <w:rPr>
                <w:rFonts w:cstheme="minorHAnsi"/>
              </w:rPr>
            </w:pPr>
            <w:r w:rsidRPr="00662451">
              <w:rPr>
                <w:rFonts w:cstheme="minorHAnsi"/>
              </w:rPr>
              <w:t xml:space="preserve">Sluitingsdatum indienen vragen door marktpartijen </w:t>
            </w:r>
          </w:p>
        </w:tc>
        <w:tc>
          <w:tcPr>
            <w:tcW w:w="3544" w:type="dxa"/>
          </w:tcPr>
          <w:p w14:paraId="65516F8A" w14:textId="4AA1053A" w:rsidR="00845934" w:rsidRPr="00AE0931" w:rsidRDefault="00366C99" w:rsidP="00933C85">
            <w:pPr>
              <w:rPr>
                <w:rFonts w:cstheme="minorHAnsi"/>
              </w:rPr>
            </w:pPr>
            <w:r w:rsidRPr="00AE0931">
              <w:t>2</w:t>
            </w:r>
            <w:r w:rsidR="000248D8">
              <w:t>6</w:t>
            </w:r>
            <w:r w:rsidR="00C027D4" w:rsidRPr="00AE0931">
              <w:t xml:space="preserve"> </w:t>
            </w:r>
            <w:r w:rsidR="002009BA" w:rsidRPr="00AE0931">
              <w:t xml:space="preserve">maart </w:t>
            </w:r>
            <w:r w:rsidR="00B33760" w:rsidRPr="00AE0931">
              <w:t>202</w:t>
            </w:r>
            <w:r w:rsidR="00C027D4" w:rsidRPr="00AE0931">
              <w:t>3</w:t>
            </w:r>
          </w:p>
        </w:tc>
      </w:tr>
      <w:tr w:rsidR="00845934" w:rsidRPr="00662451" w14:paraId="544F2B7C" w14:textId="77777777" w:rsidTr="00473D76">
        <w:tc>
          <w:tcPr>
            <w:tcW w:w="6374" w:type="dxa"/>
          </w:tcPr>
          <w:p w14:paraId="6D72B272" w14:textId="39E163ED" w:rsidR="00845934" w:rsidRPr="00662451" w:rsidRDefault="00845934" w:rsidP="00933C85">
            <w:pPr>
              <w:rPr>
                <w:rFonts w:cstheme="minorHAnsi"/>
              </w:rPr>
            </w:pPr>
            <w:r w:rsidRPr="00662451">
              <w:rPr>
                <w:rFonts w:cstheme="minorHAnsi"/>
              </w:rPr>
              <w:t xml:space="preserve">Streefdatum verzending </w:t>
            </w:r>
            <w:r w:rsidR="00AB6BDF" w:rsidRPr="00662451">
              <w:rPr>
                <w:rFonts w:cstheme="minorHAnsi"/>
              </w:rPr>
              <w:t>nota van inlichtingen</w:t>
            </w:r>
          </w:p>
        </w:tc>
        <w:tc>
          <w:tcPr>
            <w:tcW w:w="3544" w:type="dxa"/>
          </w:tcPr>
          <w:p w14:paraId="6434AFF5" w14:textId="4DFF815A" w:rsidR="00845934" w:rsidRPr="00AE0931" w:rsidRDefault="008839B4" w:rsidP="00933C85">
            <w:pPr>
              <w:rPr>
                <w:rFonts w:cstheme="minorHAnsi"/>
              </w:rPr>
            </w:pPr>
            <w:r w:rsidRPr="00AE0931">
              <w:t>3</w:t>
            </w:r>
            <w:r w:rsidR="00173C50">
              <w:t>1</w:t>
            </w:r>
            <w:r w:rsidRPr="00AE0931">
              <w:t xml:space="preserve"> maart </w:t>
            </w:r>
            <w:r w:rsidR="00B33760" w:rsidRPr="00AE0931">
              <w:t>202</w:t>
            </w:r>
            <w:r w:rsidR="00C027D4" w:rsidRPr="00AE0931">
              <w:t>3</w:t>
            </w:r>
          </w:p>
        </w:tc>
      </w:tr>
      <w:tr w:rsidR="00845934" w:rsidRPr="00662451" w14:paraId="4B29A393" w14:textId="77777777" w:rsidTr="00473D76">
        <w:tc>
          <w:tcPr>
            <w:tcW w:w="6374" w:type="dxa"/>
          </w:tcPr>
          <w:p w14:paraId="7C4419F2" w14:textId="34D85814" w:rsidR="00845934" w:rsidRPr="00662451" w:rsidRDefault="00AB6BDF" w:rsidP="00933C85">
            <w:pPr>
              <w:rPr>
                <w:rFonts w:cstheme="minorHAnsi"/>
              </w:rPr>
            </w:pPr>
            <w:r w:rsidRPr="00662451">
              <w:rPr>
                <w:rFonts w:cstheme="minorHAnsi"/>
              </w:rPr>
              <w:t>Sluitingsdatum indienen beantwoording schriftelijke vragenlijst</w:t>
            </w:r>
          </w:p>
        </w:tc>
        <w:tc>
          <w:tcPr>
            <w:tcW w:w="3544" w:type="dxa"/>
          </w:tcPr>
          <w:p w14:paraId="5BA45A50" w14:textId="23495A9B" w:rsidR="00845934" w:rsidRPr="00AE0931" w:rsidRDefault="002009BA" w:rsidP="00933C85">
            <w:pPr>
              <w:rPr>
                <w:rFonts w:cstheme="minorHAnsi"/>
              </w:rPr>
            </w:pPr>
            <w:r w:rsidRPr="00AE0931">
              <w:t>1</w:t>
            </w:r>
            <w:r w:rsidR="00AA3D22" w:rsidRPr="00AE0931">
              <w:t>3</w:t>
            </w:r>
            <w:r w:rsidR="008907E9" w:rsidRPr="00AE0931">
              <w:t xml:space="preserve"> </w:t>
            </w:r>
            <w:r w:rsidRPr="00AE0931">
              <w:t xml:space="preserve">april </w:t>
            </w:r>
            <w:r w:rsidR="00473D76" w:rsidRPr="00AE0931">
              <w:t>202</w:t>
            </w:r>
            <w:r w:rsidR="00C027D4" w:rsidRPr="00AE0931">
              <w:t>3</w:t>
            </w:r>
          </w:p>
        </w:tc>
      </w:tr>
      <w:tr w:rsidR="00845934" w:rsidRPr="00662451" w14:paraId="1EFB594B" w14:textId="77777777" w:rsidTr="00473D76">
        <w:tc>
          <w:tcPr>
            <w:tcW w:w="6374" w:type="dxa"/>
          </w:tcPr>
          <w:p w14:paraId="235D83A7" w14:textId="67FCAE24" w:rsidR="00845934" w:rsidRPr="00662451" w:rsidRDefault="00AB6BDF" w:rsidP="00933C85">
            <w:pPr>
              <w:rPr>
                <w:rFonts w:cstheme="minorHAnsi"/>
              </w:rPr>
            </w:pPr>
            <w:r w:rsidRPr="00662451">
              <w:t>Individuele toelichting</w:t>
            </w:r>
          </w:p>
        </w:tc>
        <w:tc>
          <w:tcPr>
            <w:tcW w:w="3544" w:type="dxa"/>
          </w:tcPr>
          <w:p w14:paraId="5590618E" w14:textId="14CFD24C" w:rsidR="00845934" w:rsidRPr="00AE0931" w:rsidRDefault="006107DA" w:rsidP="00933C85">
            <w:r w:rsidRPr="00AE0931">
              <w:t>18</w:t>
            </w:r>
            <w:r w:rsidR="00AE0931" w:rsidRPr="00AE0931">
              <w:t xml:space="preserve"> + 19</w:t>
            </w:r>
            <w:r w:rsidRPr="00AE0931">
              <w:t xml:space="preserve"> </w:t>
            </w:r>
            <w:r w:rsidR="002009BA" w:rsidRPr="00AE0931">
              <w:t xml:space="preserve">april </w:t>
            </w:r>
            <w:r w:rsidR="00A76489" w:rsidRPr="00AE0931">
              <w:t>2023</w:t>
            </w:r>
          </w:p>
        </w:tc>
      </w:tr>
    </w:tbl>
    <w:p w14:paraId="13421825" w14:textId="77777777" w:rsidR="00002EC2" w:rsidRDefault="00002EC2" w:rsidP="00002EC2"/>
    <w:p w14:paraId="7A52A207" w14:textId="77777777" w:rsidR="00AE0931" w:rsidRPr="00662451" w:rsidRDefault="00AE0931" w:rsidP="00002EC2"/>
    <w:p w14:paraId="695E7848" w14:textId="5C0A53EA" w:rsidR="00845934" w:rsidRPr="00662451" w:rsidRDefault="00845934" w:rsidP="00911AA4">
      <w:pPr>
        <w:pStyle w:val="Kop2"/>
        <w:spacing w:before="0" w:line="240" w:lineRule="auto"/>
        <w:ind w:left="567" w:hanging="567"/>
        <w:rPr>
          <w:rFonts w:asciiTheme="minorHAnsi" w:hAnsiTheme="minorHAnsi" w:cstheme="minorHAnsi"/>
          <w:sz w:val="24"/>
          <w:szCs w:val="24"/>
        </w:rPr>
      </w:pPr>
      <w:bookmarkStart w:id="20" w:name="_Toc129955229"/>
      <w:r w:rsidRPr="00662451">
        <w:rPr>
          <w:rFonts w:asciiTheme="minorHAnsi" w:hAnsiTheme="minorHAnsi" w:cstheme="minorHAnsi"/>
          <w:sz w:val="24"/>
          <w:szCs w:val="24"/>
        </w:rPr>
        <w:lastRenderedPageBreak/>
        <w:t>Communicatie</w:t>
      </w:r>
      <w:bookmarkEnd w:id="20"/>
    </w:p>
    <w:p w14:paraId="3BE47C23" w14:textId="77777777" w:rsidR="00AB6BDF" w:rsidRPr="00662451" w:rsidRDefault="00AB6BDF" w:rsidP="00933C85"/>
    <w:p w14:paraId="6839643B" w14:textId="7F8DC19D" w:rsidR="00845934" w:rsidRPr="00662451" w:rsidRDefault="00845934" w:rsidP="00933C85">
      <w:r w:rsidRPr="00662451">
        <w:t xml:space="preserve">Hieronder staan de contactgegevens van </w:t>
      </w:r>
      <w:r w:rsidR="00843319" w:rsidRPr="00662451">
        <w:t xml:space="preserve">Yuverta </w:t>
      </w:r>
      <w:r w:rsidRPr="00662451">
        <w:t xml:space="preserve">en TenderNed vermeld. </w:t>
      </w:r>
    </w:p>
    <w:p w14:paraId="7CC711DB" w14:textId="77777777" w:rsidR="00845934" w:rsidRPr="00662451" w:rsidRDefault="00845934" w:rsidP="00933C85"/>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3392"/>
        <w:gridCol w:w="1853"/>
        <w:gridCol w:w="2410"/>
      </w:tblGrid>
      <w:tr w:rsidR="00845934" w:rsidRPr="00662451" w14:paraId="0CFB67DA" w14:textId="77777777" w:rsidTr="00473D76">
        <w:trPr>
          <w:cantSplit/>
        </w:trPr>
        <w:tc>
          <w:tcPr>
            <w:tcW w:w="1843" w:type="dxa"/>
            <w:shd w:val="clear" w:color="auto" w:fill="B8A1FF" w:themeFill="accent1"/>
          </w:tcPr>
          <w:p w14:paraId="7C050A5F" w14:textId="40458FCC" w:rsidR="00845934" w:rsidRPr="00662451" w:rsidRDefault="00AB6BDF" w:rsidP="00933C85">
            <w:pPr>
              <w:rPr>
                <w:b/>
                <w:sz w:val="20"/>
                <w:szCs w:val="20"/>
              </w:rPr>
            </w:pPr>
            <w:r w:rsidRPr="00662451">
              <w:rPr>
                <w:b/>
                <w:sz w:val="20"/>
                <w:szCs w:val="20"/>
              </w:rPr>
              <w:t>Yuverta</w:t>
            </w:r>
          </w:p>
        </w:tc>
        <w:tc>
          <w:tcPr>
            <w:tcW w:w="7655" w:type="dxa"/>
            <w:gridSpan w:val="3"/>
            <w:shd w:val="clear" w:color="auto" w:fill="B8A1FF" w:themeFill="accent1"/>
          </w:tcPr>
          <w:p w14:paraId="686BDC9D" w14:textId="6C42B884" w:rsidR="00845934" w:rsidRPr="00662451" w:rsidRDefault="00520CEE" w:rsidP="00933C85">
            <w:pPr>
              <w:rPr>
                <w:sz w:val="20"/>
                <w:szCs w:val="20"/>
              </w:rPr>
            </w:pPr>
            <w:r w:rsidRPr="00662451">
              <w:rPr>
                <w:sz w:val="20"/>
                <w:szCs w:val="20"/>
              </w:rPr>
              <w:t xml:space="preserve">Voor inhoudelijke </w:t>
            </w:r>
            <w:r w:rsidR="00292E3A" w:rsidRPr="00662451">
              <w:rPr>
                <w:sz w:val="20"/>
                <w:szCs w:val="20"/>
              </w:rPr>
              <w:t xml:space="preserve">en </w:t>
            </w:r>
            <w:r w:rsidRPr="00662451">
              <w:rPr>
                <w:sz w:val="20"/>
                <w:szCs w:val="20"/>
              </w:rPr>
              <w:t>procesmatige vragen</w:t>
            </w:r>
          </w:p>
        </w:tc>
      </w:tr>
      <w:tr w:rsidR="00845934" w:rsidRPr="00662451" w14:paraId="5E84B6C6" w14:textId="77777777" w:rsidTr="00BF0179">
        <w:tc>
          <w:tcPr>
            <w:tcW w:w="1843" w:type="dxa"/>
            <w:shd w:val="pct10" w:color="000000" w:fill="FFFFFF"/>
          </w:tcPr>
          <w:p w14:paraId="23CBD07E" w14:textId="12EF2F00" w:rsidR="00845934" w:rsidRPr="00662451" w:rsidRDefault="00E91D4F" w:rsidP="00933C85">
            <w:pPr>
              <w:rPr>
                <w:b/>
                <w:sz w:val="20"/>
                <w:szCs w:val="20"/>
              </w:rPr>
            </w:pPr>
            <w:r w:rsidRPr="00662451">
              <w:rPr>
                <w:b/>
                <w:sz w:val="20"/>
                <w:szCs w:val="20"/>
              </w:rPr>
              <w:t>Contactpersoon</w:t>
            </w:r>
          </w:p>
        </w:tc>
        <w:tc>
          <w:tcPr>
            <w:tcW w:w="3392" w:type="dxa"/>
          </w:tcPr>
          <w:p w14:paraId="5D0A3163" w14:textId="7A07AF9F" w:rsidR="00845934" w:rsidRPr="00662451" w:rsidRDefault="00520CEE" w:rsidP="00933C85">
            <w:pPr>
              <w:rPr>
                <w:sz w:val="20"/>
                <w:szCs w:val="20"/>
              </w:rPr>
            </w:pPr>
            <w:r w:rsidRPr="00662451">
              <w:rPr>
                <w:sz w:val="20"/>
                <w:szCs w:val="20"/>
              </w:rPr>
              <w:t>Frank Jonkman</w:t>
            </w:r>
          </w:p>
        </w:tc>
        <w:tc>
          <w:tcPr>
            <w:tcW w:w="1853" w:type="dxa"/>
            <w:shd w:val="pct10" w:color="000000" w:fill="FFFFFF"/>
          </w:tcPr>
          <w:p w14:paraId="6B1584F8" w14:textId="77777777" w:rsidR="00845934" w:rsidRPr="00662451" w:rsidRDefault="00845934" w:rsidP="00933C85">
            <w:pPr>
              <w:rPr>
                <w:b/>
                <w:sz w:val="20"/>
                <w:szCs w:val="20"/>
              </w:rPr>
            </w:pPr>
            <w:r w:rsidRPr="00662451">
              <w:rPr>
                <w:b/>
                <w:sz w:val="20"/>
                <w:szCs w:val="20"/>
              </w:rPr>
              <w:t>Functie</w:t>
            </w:r>
          </w:p>
        </w:tc>
        <w:tc>
          <w:tcPr>
            <w:tcW w:w="2410" w:type="dxa"/>
            <w:shd w:val="clear" w:color="auto" w:fill="auto"/>
          </w:tcPr>
          <w:p w14:paraId="339B0E6A" w14:textId="77777777" w:rsidR="00845934" w:rsidRPr="00662451" w:rsidRDefault="00845934" w:rsidP="00933C85">
            <w:pPr>
              <w:rPr>
                <w:sz w:val="20"/>
                <w:szCs w:val="20"/>
              </w:rPr>
            </w:pPr>
            <w:r w:rsidRPr="00662451">
              <w:rPr>
                <w:sz w:val="20"/>
                <w:szCs w:val="20"/>
              </w:rPr>
              <w:t>Inkoopadviseur</w:t>
            </w:r>
          </w:p>
        </w:tc>
      </w:tr>
      <w:tr w:rsidR="00BF0179" w:rsidRPr="00662451" w14:paraId="6749DFD4" w14:textId="77777777" w:rsidTr="00BF0179">
        <w:tc>
          <w:tcPr>
            <w:tcW w:w="1843" w:type="dxa"/>
            <w:shd w:val="pct10" w:color="000000" w:fill="FFFFFF"/>
          </w:tcPr>
          <w:p w14:paraId="2464A199" w14:textId="65B495F6" w:rsidR="00BF0179" w:rsidRPr="00662451" w:rsidRDefault="00BF0179" w:rsidP="00BF0179">
            <w:pPr>
              <w:rPr>
                <w:b/>
                <w:sz w:val="20"/>
                <w:szCs w:val="20"/>
              </w:rPr>
            </w:pPr>
            <w:r w:rsidRPr="00662451">
              <w:rPr>
                <w:b/>
                <w:sz w:val="20"/>
                <w:szCs w:val="20"/>
              </w:rPr>
              <w:t>Mailadres</w:t>
            </w:r>
          </w:p>
        </w:tc>
        <w:tc>
          <w:tcPr>
            <w:tcW w:w="7655" w:type="dxa"/>
            <w:gridSpan w:val="3"/>
          </w:tcPr>
          <w:p w14:paraId="439831FD" w14:textId="5BE9F594" w:rsidR="00BF0179" w:rsidRPr="00662451" w:rsidRDefault="00BF0179" w:rsidP="00BF0179">
            <w:pPr>
              <w:rPr>
                <w:sz w:val="20"/>
                <w:szCs w:val="20"/>
              </w:rPr>
            </w:pPr>
            <w:r w:rsidRPr="00662451">
              <w:rPr>
                <w:sz w:val="20"/>
                <w:szCs w:val="20"/>
              </w:rPr>
              <w:t>Via TenderNed</w:t>
            </w:r>
          </w:p>
        </w:tc>
      </w:tr>
    </w:tbl>
    <w:p w14:paraId="02DB0C3F" w14:textId="77777777" w:rsidR="00520CEE" w:rsidRPr="00662451" w:rsidRDefault="00520CEE" w:rsidP="00933C85"/>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3"/>
        <w:gridCol w:w="3392"/>
        <w:gridCol w:w="1853"/>
        <w:gridCol w:w="2410"/>
      </w:tblGrid>
      <w:tr w:rsidR="00845934" w:rsidRPr="00662451" w14:paraId="437AF32F" w14:textId="77777777" w:rsidTr="00704E19">
        <w:tc>
          <w:tcPr>
            <w:tcW w:w="1843" w:type="dxa"/>
            <w:shd w:val="clear" w:color="auto" w:fill="B8A1FF"/>
            <w:hideMark/>
          </w:tcPr>
          <w:p w14:paraId="1EB65202" w14:textId="77777777" w:rsidR="00845934" w:rsidRPr="00662451" w:rsidRDefault="00845934" w:rsidP="00933C85">
            <w:pPr>
              <w:rPr>
                <w:b/>
                <w:sz w:val="20"/>
                <w:szCs w:val="20"/>
              </w:rPr>
            </w:pPr>
            <w:r w:rsidRPr="00662451">
              <w:rPr>
                <w:b/>
                <w:sz w:val="20"/>
                <w:szCs w:val="20"/>
              </w:rPr>
              <w:t>TenderNed </w:t>
            </w:r>
          </w:p>
        </w:tc>
        <w:tc>
          <w:tcPr>
            <w:tcW w:w="7655" w:type="dxa"/>
            <w:gridSpan w:val="3"/>
            <w:shd w:val="clear" w:color="auto" w:fill="B8A1FF"/>
            <w:hideMark/>
          </w:tcPr>
          <w:p w14:paraId="5374D0CC" w14:textId="31F5438D" w:rsidR="00845934" w:rsidRPr="00662451" w:rsidRDefault="006D3028" w:rsidP="00933C85">
            <w:pPr>
              <w:rPr>
                <w:sz w:val="20"/>
                <w:szCs w:val="20"/>
              </w:rPr>
            </w:pPr>
            <w:r w:rsidRPr="00662451">
              <w:rPr>
                <w:sz w:val="20"/>
                <w:szCs w:val="20"/>
              </w:rPr>
              <w:t xml:space="preserve"> </w:t>
            </w:r>
            <w:r w:rsidR="00845934" w:rsidRPr="00662451">
              <w:rPr>
                <w:sz w:val="20"/>
                <w:szCs w:val="20"/>
              </w:rPr>
              <w:t>Voor technische vragen over het aanbestedingsplatform* </w:t>
            </w:r>
          </w:p>
        </w:tc>
      </w:tr>
      <w:tr w:rsidR="00520CEE" w:rsidRPr="00662451" w14:paraId="02ADF4CA" w14:textId="77777777" w:rsidTr="00704E19">
        <w:tc>
          <w:tcPr>
            <w:tcW w:w="1843" w:type="dxa"/>
            <w:shd w:val="clear" w:color="auto" w:fill="D9D9D9" w:themeFill="background1" w:themeFillShade="D9"/>
            <w:hideMark/>
          </w:tcPr>
          <w:p w14:paraId="5ED01A14" w14:textId="77777777" w:rsidR="00520CEE" w:rsidRPr="00662451" w:rsidRDefault="00520CEE" w:rsidP="00933C85">
            <w:pPr>
              <w:rPr>
                <w:b/>
                <w:sz w:val="20"/>
                <w:szCs w:val="20"/>
              </w:rPr>
            </w:pPr>
            <w:r w:rsidRPr="00662451">
              <w:rPr>
                <w:b/>
                <w:sz w:val="20"/>
                <w:szCs w:val="20"/>
              </w:rPr>
              <w:t>Contactpersoon </w:t>
            </w:r>
          </w:p>
        </w:tc>
        <w:tc>
          <w:tcPr>
            <w:tcW w:w="7655" w:type="dxa"/>
            <w:gridSpan w:val="3"/>
            <w:shd w:val="clear" w:color="auto" w:fill="auto"/>
            <w:hideMark/>
          </w:tcPr>
          <w:p w14:paraId="70856075" w14:textId="264EA3F9" w:rsidR="00520CEE" w:rsidRPr="00662451" w:rsidRDefault="006D3028" w:rsidP="00933C85">
            <w:pPr>
              <w:rPr>
                <w:sz w:val="20"/>
                <w:szCs w:val="20"/>
              </w:rPr>
            </w:pPr>
            <w:r w:rsidRPr="00662451">
              <w:rPr>
                <w:sz w:val="20"/>
                <w:szCs w:val="20"/>
              </w:rPr>
              <w:t xml:space="preserve"> </w:t>
            </w:r>
            <w:r w:rsidR="00520CEE" w:rsidRPr="00662451">
              <w:rPr>
                <w:sz w:val="20"/>
                <w:szCs w:val="20"/>
              </w:rPr>
              <w:t>Servicedesk van TenderNed </w:t>
            </w:r>
          </w:p>
        </w:tc>
      </w:tr>
      <w:tr w:rsidR="00845934" w:rsidRPr="00662451" w14:paraId="70D4081C" w14:textId="77777777" w:rsidTr="00BF0179">
        <w:tc>
          <w:tcPr>
            <w:tcW w:w="1843" w:type="dxa"/>
            <w:shd w:val="clear" w:color="auto" w:fill="D9D9D9" w:themeFill="background1" w:themeFillShade="D9"/>
            <w:hideMark/>
          </w:tcPr>
          <w:p w14:paraId="6694AAF1" w14:textId="1BE4AE90" w:rsidR="00845934" w:rsidRPr="00662451" w:rsidRDefault="00BF0179" w:rsidP="00933C85">
            <w:pPr>
              <w:rPr>
                <w:b/>
                <w:sz w:val="20"/>
                <w:szCs w:val="20"/>
              </w:rPr>
            </w:pPr>
            <w:r w:rsidRPr="00662451">
              <w:rPr>
                <w:b/>
                <w:sz w:val="20"/>
                <w:szCs w:val="20"/>
              </w:rPr>
              <w:t xml:space="preserve">Mailadres </w:t>
            </w:r>
          </w:p>
        </w:tc>
        <w:tc>
          <w:tcPr>
            <w:tcW w:w="3392" w:type="dxa"/>
            <w:shd w:val="clear" w:color="auto" w:fill="auto"/>
            <w:hideMark/>
          </w:tcPr>
          <w:p w14:paraId="706EDD48" w14:textId="43B0D00A" w:rsidR="00845934" w:rsidRPr="00662451" w:rsidRDefault="00845934" w:rsidP="00933C85">
            <w:pPr>
              <w:rPr>
                <w:sz w:val="20"/>
                <w:szCs w:val="20"/>
              </w:rPr>
            </w:pPr>
            <w:r w:rsidRPr="00662451">
              <w:rPr>
                <w:sz w:val="20"/>
                <w:szCs w:val="20"/>
              </w:rPr>
              <w:t> </w:t>
            </w:r>
            <w:hyperlink r:id="rId14" w:tgtFrame="_blank" w:history="1">
              <w:r w:rsidR="00BF0179" w:rsidRPr="00662451">
                <w:rPr>
                  <w:sz w:val="20"/>
                  <w:szCs w:val="20"/>
                </w:rPr>
                <w:t>Servicedesk@TenderNed.nl</w:t>
              </w:r>
            </w:hyperlink>
            <w:r w:rsidR="00BF0179" w:rsidRPr="00662451">
              <w:rPr>
                <w:sz w:val="20"/>
                <w:szCs w:val="20"/>
              </w:rPr>
              <w:t> </w:t>
            </w:r>
          </w:p>
        </w:tc>
        <w:tc>
          <w:tcPr>
            <w:tcW w:w="1853" w:type="dxa"/>
            <w:shd w:val="clear" w:color="auto" w:fill="D9D9D9" w:themeFill="background1" w:themeFillShade="D9"/>
            <w:hideMark/>
          </w:tcPr>
          <w:p w14:paraId="682BFC0E" w14:textId="2F0994A5" w:rsidR="00845934" w:rsidRPr="00662451" w:rsidRDefault="00BF0179" w:rsidP="00933C85">
            <w:pPr>
              <w:rPr>
                <w:b/>
                <w:sz w:val="20"/>
                <w:szCs w:val="20"/>
              </w:rPr>
            </w:pPr>
            <w:r w:rsidRPr="00662451">
              <w:rPr>
                <w:b/>
                <w:sz w:val="20"/>
                <w:szCs w:val="20"/>
              </w:rPr>
              <w:t>Telefoonnummer </w:t>
            </w:r>
            <w:r w:rsidR="00845934" w:rsidRPr="00662451">
              <w:rPr>
                <w:b/>
                <w:sz w:val="20"/>
                <w:szCs w:val="20"/>
              </w:rPr>
              <w:t> </w:t>
            </w:r>
          </w:p>
        </w:tc>
        <w:tc>
          <w:tcPr>
            <w:tcW w:w="2410" w:type="dxa"/>
            <w:shd w:val="clear" w:color="auto" w:fill="auto"/>
            <w:hideMark/>
          </w:tcPr>
          <w:p w14:paraId="7A718A50" w14:textId="53822ACD" w:rsidR="00845934" w:rsidRPr="00662451" w:rsidRDefault="00BF0179" w:rsidP="00933C85">
            <w:pPr>
              <w:rPr>
                <w:sz w:val="20"/>
                <w:szCs w:val="20"/>
              </w:rPr>
            </w:pPr>
            <w:r w:rsidRPr="00662451">
              <w:rPr>
                <w:sz w:val="20"/>
                <w:szCs w:val="20"/>
              </w:rPr>
              <w:t>0800 8363 376 </w:t>
            </w:r>
          </w:p>
        </w:tc>
      </w:tr>
    </w:tbl>
    <w:p w14:paraId="11480D7D" w14:textId="07010A37" w:rsidR="00845934" w:rsidRPr="00662451" w:rsidRDefault="00845934" w:rsidP="00933C85">
      <w:pPr>
        <w:rPr>
          <w:i/>
          <w:iCs/>
          <w:sz w:val="20"/>
          <w:szCs w:val="20"/>
        </w:rPr>
      </w:pPr>
      <w:r w:rsidRPr="00662451">
        <w:rPr>
          <w:i/>
          <w:iCs/>
          <w:sz w:val="20"/>
          <w:szCs w:val="20"/>
        </w:rPr>
        <w:t>* Bijvoorbeeld als het u niet lukt in te loggen of documenten in te dienen</w:t>
      </w:r>
    </w:p>
    <w:p w14:paraId="143A3CDE" w14:textId="77777777" w:rsidR="00845934" w:rsidRPr="00662451" w:rsidRDefault="00845934" w:rsidP="00933C85">
      <w:pPr>
        <w:rPr>
          <w:i/>
          <w:iCs/>
        </w:rPr>
      </w:pPr>
    </w:p>
    <w:p w14:paraId="193DDCEE" w14:textId="77777777" w:rsidR="00845934" w:rsidRPr="00662451" w:rsidRDefault="00845934" w:rsidP="00933C85">
      <w:r w:rsidRPr="00662451">
        <w:t>Voor vragen en opmerkingen over deze procedure dient u zich uitsluitend te wenden tot de inkoopadviseur via de berichtenfunctie (“Stel een vraag aan Aanbestedende dienst over deze aanbesteding”) binnen TenderNed.</w:t>
      </w:r>
    </w:p>
    <w:p w14:paraId="7551467D" w14:textId="77777777" w:rsidR="00845934" w:rsidRPr="00662451" w:rsidRDefault="00845934" w:rsidP="00933C85"/>
    <w:p w14:paraId="4A0A13CF" w14:textId="3BCA4D2A" w:rsidR="00845934" w:rsidRPr="00662451" w:rsidRDefault="00845934" w:rsidP="00933C85">
      <w:r w:rsidRPr="00662451">
        <w:t xml:space="preserve">Het is - </w:t>
      </w:r>
      <w:r w:rsidRPr="00662451">
        <w:rPr>
          <w:bCs/>
        </w:rPr>
        <w:t>op straffe van uitsluiting</w:t>
      </w:r>
      <w:r w:rsidRPr="00662451">
        <w:t xml:space="preserve"> - niet toegestaan om </w:t>
      </w:r>
      <w:r w:rsidR="00292E3A" w:rsidRPr="00662451">
        <w:t xml:space="preserve">ter verkrijging van welke informatie ook t.a.v. deze </w:t>
      </w:r>
      <w:r w:rsidR="001F13FB" w:rsidRPr="00662451">
        <w:t>marktconsultatie</w:t>
      </w:r>
      <w:r w:rsidRPr="00662451">
        <w:t xml:space="preserve"> op een andere dan de in dit </w:t>
      </w:r>
      <w:r w:rsidR="001F13FB" w:rsidRPr="00662451">
        <w:t>marktconsultatie</w:t>
      </w:r>
      <w:r w:rsidRPr="00662451">
        <w:t xml:space="preserve">document aangegeven wijze contact te zoeken met leden van de verantwoordelijke projectgroep </w:t>
      </w:r>
      <w:r w:rsidR="001F13FB" w:rsidRPr="00662451">
        <w:t>of een andere medewerker van Yuverta</w:t>
      </w:r>
      <w:r w:rsidRPr="00662451">
        <w:t>.</w:t>
      </w:r>
    </w:p>
    <w:p w14:paraId="3D8D2866" w14:textId="77777777" w:rsidR="00845934" w:rsidRPr="00662451" w:rsidRDefault="00845934" w:rsidP="00933C85">
      <w:pPr>
        <w:rPr>
          <w:rFonts w:cstheme="minorHAnsi"/>
        </w:rPr>
      </w:pPr>
    </w:p>
    <w:p w14:paraId="3194D112" w14:textId="77105CB9" w:rsidR="002D743B" w:rsidRPr="00662451" w:rsidRDefault="002D743B" w:rsidP="00911AA4">
      <w:pPr>
        <w:pStyle w:val="Kop2"/>
        <w:spacing w:before="0" w:line="240" w:lineRule="auto"/>
        <w:ind w:left="567" w:hanging="567"/>
        <w:rPr>
          <w:rFonts w:asciiTheme="minorHAnsi" w:hAnsiTheme="minorHAnsi" w:cstheme="minorHAnsi"/>
          <w:sz w:val="24"/>
          <w:szCs w:val="24"/>
        </w:rPr>
      </w:pPr>
      <w:bookmarkStart w:id="21" w:name="_Toc129955230"/>
      <w:r w:rsidRPr="00662451">
        <w:rPr>
          <w:rFonts w:asciiTheme="minorHAnsi" w:hAnsiTheme="minorHAnsi" w:cstheme="minorHAnsi"/>
          <w:sz w:val="24"/>
          <w:szCs w:val="24"/>
        </w:rPr>
        <w:t>Overige bepalingen</w:t>
      </w:r>
      <w:bookmarkEnd w:id="21"/>
    </w:p>
    <w:p w14:paraId="20F260E9" w14:textId="77777777" w:rsidR="00DE348F" w:rsidRPr="00662451" w:rsidRDefault="00DE348F" w:rsidP="002D743B">
      <w:pPr>
        <w:rPr>
          <w:rFonts w:cstheme="minorHAnsi"/>
        </w:rPr>
      </w:pPr>
    </w:p>
    <w:p w14:paraId="35255F9B" w14:textId="45030C0E" w:rsidR="002D743B" w:rsidRPr="00662451" w:rsidRDefault="002D743B" w:rsidP="00933C85">
      <w:r w:rsidRPr="00662451">
        <w:t>Nadrukkelijk wordt vermeld dat deze marktconsultatie geen onderdeel uitmaakt van de aanbestedingsprocedure. Deelname aan de marktconsultatie is volledig vrijwillig en vrijblijvend en heeft op geen enkele wijze gevolgen voor de uitkomst van de aanbestedingsprocedure die daarna eventueel volgt. De marktconsultatie is geen uitnodiging om in te schrijven op de eventuele aanbestedingsprocedure</w:t>
      </w:r>
      <w:r w:rsidR="00FC33BC" w:rsidRPr="00662451">
        <w:t xml:space="preserve"> en biedt geen enkel voordeel voor de eventuele aanbestedingsprocedure</w:t>
      </w:r>
      <w:r w:rsidRPr="00662451">
        <w:t xml:space="preserve">. </w:t>
      </w:r>
    </w:p>
    <w:p w14:paraId="0C541CF0" w14:textId="77777777" w:rsidR="00E949CF" w:rsidRDefault="00E949CF" w:rsidP="00933C85"/>
    <w:p w14:paraId="4ED2020E" w14:textId="77777777" w:rsidR="00AC3B88" w:rsidRPr="00662451" w:rsidRDefault="00AC3B88" w:rsidP="00AC3B88">
      <w:r w:rsidRPr="00662451">
        <w:t>Yuverta zal de door de ondernemers aangeleverde informatie, naar het uitsluitende oordeel van Yuverta ten behoeve van een eventuele aanbestedingsprocedure geanonimiseerd in een marktconsultatieverslag verwerken waarin op hoofdlijnen verkregen inzichten worden beschreven (zonder specifieke verwijzingen naar deelnemende ondernemers of commercieel gevoelige informatie). Het marktconsultatieverslag zal toegevoegd worden aan de aanbestedingsdocumenten.</w:t>
      </w:r>
    </w:p>
    <w:p w14:paraId="20895015" w14:textId="77777777" w:rsidR="00AC3B88" w:rsidRPr="00662451" w:rsidRDefault="00AC3B88" w:rsidP="00933C85"/>
    <w:p w14:paraId="5CEB10F6" w14:textId="4C0A8020" w:rsidR="001D0054" w:rsidRPr="00AC3B88" w:rsidRDefault="001D0054" w:rsidP="00AC3B88">
      <w:pPr>
        <w:rPr>
          <w:color w:val="000000"/>
        </w:rPr>
      </w:pPr>
      <w:r w:rsidRPr="00662451">
        <w:t xml:space="preserve">Door deelname aan de marktconsultatie </w:t>
      </w:r>
      <w:r w:rsidR="0014252A" w:rsidRPr="00AC3B88">
        <w:rPr>
          <w:color w:val="000000"/>
        </w:rPr>
        <w:t xml:space="preserve">verklaart </w:t>
      </w:r>
      <w:r w:rsidRPr="00662451">
        <w:t>de deelnemende marktpartij</w:t>
      </w:r>
      <w:r w:rsidRPr="00AC3B88">
        <w:rPr>
          <w:color w:val="000000"/>
        </w:rPr>
        <w:t xml:space="preserve"> akkoord te zijn met </w:t>
      </w:r>
      <w:r w:rsidR="00AC3B88">
        <w:rPr>
          <w:color w:val="000000"/>
        </w:rPr>
        <w:t xml:space="preserve">het marktconsultatiedocument en </w:t>
      </w:r>
      <w:r w:rsidRPr="00AC3B88">
        <w:rPr>
          <w:color w:val="000000"/>
        </w:rPr>
        <w:t xml:space="preserve">alle </w:t>
      </w:r>
      <w:r w:rsidR="00AC3B88">
        <w:rPr>
          <w:color w:val="000000"/>
        </w:rPr>
        <w:t xml:space="preserve">daarin </w:t>
      </w:r>
      <w:r w:rsidRPr="00AC3B88">
        <w:rPr>
          <w:color w:val="000000"/>
        </w:rPr>
        <w:t>genoemde voorwaarden</w:t>
      </w:r>
      <w:r w:rsidR="0014252A">
        <w:rPr>
          <w:color w:val="000000"/>
        </w:rPr>
        <w:t>.</w:t>
      </w:r>
    </w:p>
    <w:p w14:paraId="29CF7EFF" w14:textId="09C5E917" w:rsidR="00194E00" w:rsidRPr="00662451" w:rsidRDefault="00194E00" w:rsidP="00933C85">
      <w:pPr>
        <w:rPr>
          <w:rFonts w:eastAsia="Meiryo"/>
          <w:color w:val="273273"/>
        </w:rPr>
      </w:pPr>
      <w:r w:rsidRPr="00662451">
        <w:rPr>
          <w:rFonts w:eastAsia="Meiryo"/>
          <w:color w:val="273273"/>
        </w:rPr>
        <w:br w:type="page"/>
      </w:r>
    </w:p>
    <w:p w14:paraId="09627D93" w14:textId="1EA498E5" w:rsidR="00290F5C" w:rsidRPr="00662451" w:rsidRDefault="00D80425" w:rsidP="00845934">
      <w:pPr>
        <w:pStyle w:val="Kop1"/>
      </w:pPr>
      <w:bookmarkStart w:id="22" w:name="_Toc129955231"/>
      <w:r w:rsidRPr="00662451">
        <w:lastRenderedPageBreak/>
        <w:t>V</w:t>
      </w:r>
      <w:r w:rsidR="00CE44B0" w:rsidRPr="00662451">
        <w:t>ragenlijst</w:t>
      </w:r>
      <w:bookmarkEnd w:id="22"/>
    </w:p>
    <w:p w14:paraId="0EDA2DB2" w14:textId="69D1ECB6" w:rsidR="00CE44B0" w:rsidRPr="00662451" w:rsidRDefault="00CE44B0" w:rsidP="00911AA4">
      <w:pPr>
        <w:pStyle w:val="Kop2"/>
        <w:spacing w:before="0" w:line="240" w:lineRule="auto"/>
        <w:ind w:left="567" w:hanging="567"/>
        <w:rPr>
          <w:rFonts w:asciiTheme="minorHAnsi" w:hAnsiTheme="minorHAnsi" w:cstheme="minorHAnsi"/>
          <w:sz w:val="24"/>
          <w:szCs w:val="24"/>
        </w:rPr>
      </w:pPr>
      <w:bookmarkStart w:id="23" w:name="_Toc129955232"/>
      <w:r w:rsidRPr="00662451">
        <w:rPr>
          <w:rFonts w:asciiTheme="minorHAnsi" w:hAnsiTheme="minorHAnsi" w:cstheme="minorHAnsi"/>
          <w:sz w:val="24"/>
          <w:szCs w:val="24"/>
        </w:rPr>
        <w:t>Algemeen</w:t>
      </w:r>
      <w:bookmarkEnd w:id="23"/>
    </w:p>
    <w:p w14:paraId="410DEC7C" w14:textId="77777777" w:rsidR="00CA3896" w:rsidRPr="00662451" w:rsidRDefault="00CA3896" w:rsidP="00CE44B0">
      <w:pPr>
        <w:rPr>
          <w:b/>
          <w:sz w:val="24"/>
          <w:szCs w:val="24"/>
        </w:rPr>
      </w:pPr>
    </w:p>
    <w:tbl>
      <w:tblPr>
        <w:tblStyle w:val="Tabelraster"/>
        <w:tblW w:w="0" w:type="auto"/>
        <w:tblBorders>
          <w:insideH w:val="dotted" w:sz="4" w:space="0" w:color="auto"/>
        </w:tblBorders>
        <w:tblLook w:val="04A0" w:firstRow="1" w:lastRow="0" w:firstColumn="1" w:lastColumn="0" w:noHBand="0" w:noVBand="1"/>
      </w:tblPr>
      <w:tblGrid>
        <w:gridCol w:w="9464"/>
      </w:tblGrid>
      <w:tr w:rsidR="00CE44B0" w:rsidRPr="00662451" w14:paraId="221C5436" w14:textId="77777777" w:rsidTr="00473D76">
        <w:tc>
          <w:tcPr>
            <w:tcW w:w="9464" w:type="dxa"/>
            <w:tcBorders>
              <w:top w:val="single" w:sz="4" w:space="0" w:color="auto"/>
              <w:bottom w:val="single" w:sz="4" w:space="0" w:color="auto"/>
            </w:tcBorders>
            <w:shd w:val="clear" w:color="auto" w:fill="B8A1FF" w:themeFill="accent1"/>
          </w:tcPr>
          <w:p w14:paraId="21FDD68B" w14:textId="77777777" w:rsidR="00CE44B0" w:rsidRPr="00662451" w:rsidRDefault="00CE44B0" w:rsidP="002F55E1">
            <w:pPr>
              <w:rPr>
                <w:b/>
              </w:rPr>
            </w:pPr>
            <w:r w:rsidRPr="00662451">
              <w:rPr>
                <w:b/>
              </w:rPr>
              <w:t>Organisatie omschrijving</w:t>
            </w:r>
          </w:p>
        </w:tc>
      </w:tr>
      <w:tr w:rsidR="00CE44B0" w:rsidRPr="00662451" w14:paraId="67B9E99A" w14:textId="77777777" w:rsidTr="1F1FF5D5">
        <w:tc>
          <w:tcPr>
            <w:tcW w:w="9464" w:type="dxa"/>
            <w:tcBorders>
              <w:top w:val="single" w:sz="4" w:space="0" w:color="auto"/>
              <w:bottom w:val="single" w:sz="4" w:space="0" w:color="auto"/>
            </w:tcBorders>
          </w:tcPr>
          <w:p w14:paraId="33D75A8F" w14:textId="6B9145B6" w:rsidR="00CE44B0" w:rsidRPr="00662451" w:rsidRDefault="00473D76" w:rsidP="1409EA21">
            <w:pPr>
              <w:rPr>
                <w:b/>
                <w:bCs/>
              </w:rPr>
            </w:pPr>
            <w:r w:rsidRPr="00662451">
              <w:t xml:space="preserve">1. </w:t>
            </w:r>
            <w:r w:rsidR="00CE44B0" w:rsidRPr="00662451">
              <w:t xml:space="preserve">Kunt u een beschrijving geven van uw organisatie en de </w:t>
            </w:r>
            <w:r w:rsidR="351E97A2" w:rsidRPr="00662451">
              <w:t xml:space="preserve">producten / </w:t>
            </w:r>
            <w:r w:rsidR="00CE44B0" w:rsidRPr="00662451">
              <w:t>diensten die u aanbiedt?</w:t>
            </w:r>
          </w:p>
        </w:tc>
      </w:tr>
      <w:tr w:rsidR="00CE44B0" w:rsidRPr="00662451" w14:paraId="58907617" w14:textId="77777777" w:rsidTr="1F1FF5D5">
        <w:tc>
          <w:tcPr>
            <w:tcW w:w="9464" w:type="dxa"/>
            <w:tcBorders>
              <w:top w:val="single" w:sz="4" w:space="0" w:color="auto"/>
              <w:bottom w:val="single" w:sz="4" w:space="0" w:color="auto"/>
            </w:tcBorders>
          </w:tcPr>
          <w:p w14:paraId="6243A7FD" w14:textId="658D4D4A" w:rsidR="00CE44B0" w:rsidRPr="00662451" w:rsidRDefault="00CE44B0" w:rsidP="002F55E1">
            <w:pPr>
              <w:rPr>
                <w:i/>
              </w:rPr>
            </w:pPr>
            <w:r w:rsidRPr="00662451">
              <w:rPr>
                <w:i/>
              </w:rPr>
              <w:t>&lt;</w:t>
            </w:r>
            <w:r w:rsidR="007A7714" w:rsidRPr="00662451">
              <w:rPr>
                <w:i/>
              </w:rPr>
              <w:t>V</w:t>
            </w:r>
            <w:r w:rsidRPr="00662451">
              <w:rPr>
                <w:i/>
              </w:rPr>
              <w:t>ul in&gt;</w:t>
            </w:r>
          </w:p>
        </w:tc>
      </w:tr>
    </w:tbl>
    <w:p w14:paraId="390F40C0" w14:textId="77777777" w:rsidR="00CE44B0" w:rsidRPr="00662451" w:rsidRDefault="00CE44B0" w:rsidP="00CE44B0"/>
    <w:tbl>
      <w:tblPr>
        <w:tblStyle w:val="Tabelraster"/>
        <w:tblW w:w="0" w:type="auto"/>
        <w:tblLook w:val="04A0" w:firstRow="1" w:lastRow="0" w:firstColumn="1" w:lastColumn="0" w:noHBand="0" w:noVBand="1"/>
      </w:tblPr>
      <w:tblGrid>
        <w:gridCol w:w="9464"/>
      </w:tblGrid>
      <w:tr w:rsidR="00CE44B0" w:rsidRPr="00662451" w14:paraId="72FC1938" w14:textId="77777777" w:rsidTr="00473D76">
        <w:tc>
          <w:tcPr>
            <w:tcW w:w="9464" w:type="dxa"/>
            <w:tcBorders>
              <w:top w:val="single" w:sz="4" w:space="0" w:color="auto"/>
            </w:tcBorders>
            <w:shd w:val="clear" w:color="auto" w:fill="B8A1FF" w:themeFill="accent1"/>
          </w:tcPr>
          <w:p w14:paraId="1933CAE9" w14:textId="77777777" w:rsidR="00CE44B0" w:rsidRPr="00662451" w:rsidRDefault="00CE44B0" w:rsidP="002F55E1">
            <w:pPr>
              <w:rPr>
                <w:b/>
              </w:rPr>
            </w:pPr>
            <w:r w:rsidRPr="00662451">
              <w:rPr>
                <w:b/>
              </w:rPr>
              <w:t>Ervaring Europees aanbesteden</w:t>
            </w:r>
          </w:p>
        </w:tc>
      </w:tr>
      <w:tr w:rsidR="00CE44B0" w:rsidRPr="00662451" w14:paraId="2A0D19AA" w14:textId="77777777" w:rsidTr="1F1FF5D5">
        <w:tc>
          <w:tcPr>
            <w:tcW w:w="9464" w:type="dxa"/>
            <w:tcBorders>
              <w:top w:val="single" w:sz="4" w:space="0" w:color="auto"/>
            </w:tcBorders>
          </w:tcPr>
          <w:p w14:paraId="4C606B9C" w14:textId="2444636A" w:rsidR="00CE44B0" w:rsidRPr="00662451" w:rsidRDefault="00473D76" w:rsidP="002F55E1">
            <w:pPr>
              <w:rPr>
                <w:b/>
              </w:rPr>
            </w:pPr>
            <w:r w:rsidRPr="00662451">
              <w:t xml:space="preserve">2. </w:t>
            </w:r>
            <w:r w:rsidR="00CE44B0" w:rsidRPr="00662451">
              <w:t xml:space="preserve">Kunt u aangeven in hoeverre u bekend bent met Europees aanbesteden en acht u het wenselijk dat Yuverta - alvorens de aanbesteding start </w:t>
            </w:r>
            <w:r w:rsidR="00E1286E" w:rsidRPr="00662451">
              <w:t xml:space="preserve">of aan het begin van de aanbestedingsprocedure </w:t>
            </w:r>
            <w:r w:rsidR="00CE44B0" w:rsidRPr="00662451">
              <w:t>- een plenaire bijeenkomst organiseert om het aanbestedingsproces toe te lichten?</w:t>
            </w:r>
          </w:p>
        </w:tc>
      </w:tr>
      <w:tr w:rsidR="00CE44B0" w:rsidRPr="00662451" w14:paraId="7A3D1F82" w14:textId="77777777" w:rsidTr="1F1FF5D5">
        <w:tc>
          <w:tcPr>
            <w:tcW w:w="9464" w:type="dxa"/>
          </w:tcPr>
          <w:p w14:paraId="539E4801" w14:textId="2ABF733A" w:rsidR="00CE44B0" w:rsidRPr="00662451" w:rsidRDefault="0E8D968C" w:rsidP="1F1FF5D5">
            <w:pPr>
              <w:rPr>
                <w:i/>
                <w:iCs/>
              </w:rPr>
            </w:pPr>
            <w:r w:rsidRPr="00662451">
              <w:rPr>
                <w:i/>
                <w:iCs/>
              </w:rPr>
              <w:t>&lt;Vul in&gt;</w:t>
            </w:r>
          </w:p>
        </w:tc>
      </w:tr>
    </w:tbl>
    <w:p w14:paraId="016B868A" w14:textId="415B6BAB" w:rsidR="00CE44B0" w:rsidRPr="00662451" w:rsidRDefault="00CE44B0" w:rsidP="00CE44B0"/>
    <w:tbl>
      <w:tblPr>
        <w:tblStyle w:val="Tabelraster"/>
        <w:tblW w:w="0" w:type="auto"/>
        <w:tblLook w:val="04A0" w:firstRow="1" w:lastRow="0" w:firstColumn="1" w:lastColumn="0" w:noHBand="0" w:noVBand="1"/>
      </w:tblPr>
      <w:tblGrid>
        <w:gridCol w:w="9464"/>
      </w:tblGrid>
      <w:tr w:rsidR="00205CA7" w:rsidRPr="00662451" w14:paraId="7001A70D" w14:textId="77777777" w:rsidTr="00473D76">
        <w:tc>
          <w:tcPr>
            <w:tcW w:w="9464" w:type="dxa"/>
            <w:tcBorders>
              <w:top w:val="single" w:sz="4" w:space="0" w:color="auto"/>
            </w:tcBorders>
            <w:shd w:val="clear" w:color="auto" w:fill="B8A1FF" w:themeFill="accent1"/>
          </w:tcPr>
          <w:p w14:paraId="53409785" w14:textId="5C7D3AD2" w:rsidR="00205CA7" w:rsidRPr="00662451" w:rsidRDefault="00205CA7" w:rsidP="00002EC2">
            <w:pPr>
              <w:rPr>
                <w:b/>
              </w:rPr>
            </w:pPr>
            <w:r w:rsidRPr="00662451">
              <w:rPr>
                <w:b/>
              </w:rPr>
              <w:t>Inschrijven op de aanbesteding</w:t>
            </w:r>
          </w:p>
        </w:tc>
      </w:tr>
      <w:tr w:rsidR="00205CA7" w:rsidRPr="00662451" w14:paraId="65B7B1BE" w14:textId="77777777" w:rsidTr="1409EA21">
        <w:tc>
          <w:tcPr>
            <w:tcW w:w="9464" w:type="dxa"/>
            <w:tcBorders>
              <w:top w:val="single" w:sz="4" w:space="0" w:color="auto"/>
            </w:tcBorders>
          </w:tcPr>
          <w:p w14:paraId="0A72807B" w14:textId="32713DEE" w:rsidR="00205CA7" w:rsidRPr="00662451" w:rsidRDefault="00473D76" w:rsidP="1409EA21">
            <w:pPr>
              <w:rPr>
                <w:b/>
                <w:bCs/>
              </w:rPr>
            </w:pPr>
            <w:r w:rsidRPr="00662451">
              <w:t xml:space="preserve">3. </w:t>
            </w:r>
            <w:r w:rsidR="3AF84CDB" w:rsidRPr="00662451">
              <w:t>Kunt u aangeven of u</w:t>
            </w:r>
            <w:r w:rsidR="14685B32" w:rsidRPr="00662451">
              <w:t xml:space="preserve"> </w:t>
            </w:r>
            <w:r w:rsidR="00F4387B" w:rsidRPr="00662451">
              <w:t>-</w:t>
            </w:r>
            <w:r w:rsidR="14685B32" w:rsidRPr="00662451">
              <w:t xml:space="preserve"> op basis van de</w:t>
            </w:r>
            <w:r w:rsidR="3AF84CDB" w:rsidRPr="00662451">
              <w:t xml:space="preserve"> informatie als verstrekt in deze marktconsultatie </w:t>
            </w:r>
            <w:r w:rsidR="00E1286E" w:rsidRPr="00662451">
              <w:t>-</w:t>
            </w:r>
            <w:r w:rsidR="3AF84CDB" w:rsidRPr="00662451">
              <w:t xml:space="preserve"> voornemens bent om in te schrijven op de aanbesteding?</w:t>
            </w:r>
          </w:p>
        </w:tc>
      </w:tr>
      <w:tr w:rsidR="00205CA7" w:rsidRPr="00662451" w14:paraId="28882D53" w14:textId="77777777" w:rsidTr="1409EA21">
        <w:tc>
          <w:tcPr>
            <w:tcW w:w="9464" w:type="dxa"/>
          </w:tcPr>
          <w:p w14:paraId="532AB5AA" w14:textId="58D9EA47" w:rsidR="00205CA7" w:rsidRPr="00662451" w:rsidRDefault="00205CA7" w:rsidP="00002EC2">
            <w:pPr>
              <w:rPr>
                <w:i/>
              </w:rPr>
            </w:pPr>
            <w:r w:rsidRPr="00662451">
              <w:rPr>
                <w:i/>
              </w:rPr>
              <w:t>&lt;</w:t>
            </w:r>
            <w:r w:rsidR="007A7714" w:rsidRPr="00662451">
              <w:rPr>
                <w:i/>
              </w:rPr>
              <w:t>V</w:t>
            </w:r>
            <w:r w:rsidRPr="00662451">
              <w:rPr>
                <w:i/>
              </w:rPr>
              <w:t>ul in&gt;</w:t>
            </w:r>
          </w:p>
        </w:tc>
      </w:tr>
    </w:tbl>
    <w:p w14:paraId="78B0D156" w14:textId="23AFDCAD" w:rsidR="00CE44B0" w:rsidRPr="00662451" w:rsidRDefault="00CE44B0" w:rsidP="00CE44B0"/>
    <w:p w14:paraId="4A9E6259" w14:textId="40E479BB" w:rsidR="006F1A77" w:rsidRPr="00662451" w:rsidRDefault="006F1A77" w:rsidP="00911AA4">
      <w:pPr>
        <w:pStyle w:val="Kop2"/>
        <w:spacing w:before="0" w:line="240" w:lineRule="auto"/>
        <w:ind w:left="567" w:hanging="567"/>
        <w:rPr>
          <w:rFonts w:asciiTheme="minorHAnsi" w:hAnsiTheme="minorHAnsi" w:cstheme="minorHAnsi"/>
          <w:sz w:val="24"/>
          <w:szCs w:val="24"/>
        </w:rPr>
      </w:pPr>
      <w:bookmarkStart w:id="24" w:name="_Toc129955233"/>
      <w:r w:rsidRPr="00662451">
        <w:rPr>
          <w:rFonts w:asciiTheme="minorHAnsi" w:hAnsiTheme="minorHAnsi" w:cstheme="minorHAnsi"/>
          <w:sz w:val="24"/>
          <w:szCs w:val="24"/>
        </w:rPr>
        <w:t>Scope en perceelverdeling</w:t>
      </w:r>
      <w:bookmarkEnd w:id="24"/>
    </w:p>
    <w:p w14:paraId="392FD051" w14:textId="77777777" w:rsidR="006F1A77" w:rsidRPr="00662451" w:rsidRDefault="006F1A77" w:rsidP="006F1A77">
      <w:pPr>
        <w:rPr>
          <w:b/>
          <w:sz w:val="24"/>
          <w:szCs w:val="24"/>
        </w:rPr>
      </w:pPr>
    </w:p>
    <w:tbl>
      <w:tblPr>
        <w:tblStyle w:val="Tabelraster"/>
        <w:tblW w:w="0" w:type="auto"/>
        <w:tblLook w:val="04A0" w:firstRow="1" w:lastRow="0" w:firstColumn="1" w:lastColumn="0" w:noHBand="0" w:noVBand="1"/>
      </w:tblPr>
      <w:tblGrid>
        <w:gridCol w:w="9464"/>
      </w:tblGrid>
      <w:tr w:rsidR="006F1A77" w:rsidRPr="00662451" w14:paraId="09FEB075" w14:textId="77777777" w:rsidTr="00473D76">
        <w:tc>
          <w:tcPr>
            <w:tcW w:w="9464" w:type="dxa"/>
            <w:shd w:val="clear" w:color="auto" w:fill="B8A1FF" w:themeFill="accent1"/>
          </w:tcPr>
          <w:p w14:paraId="7A57810C" w14:textId="77777777" w:rsidR="006F1A77" w:rsidRPr="00662451" w:rsidRDefault="006F1A77" w:rsidP="00002EC2">
            <w:pPr>
              <w:rPr>
                <w:b/>
              </w:rPr>
            </w:pPr>
            <w:r w:rsidRPr="00662451">
              <w:rPr>
                <w:b/>
              </w:rPr>
              <w:t>Compleetheid scope</w:t>
            </w:r>
          </w:p>
        </w:tc>
      </w:tr>
      <w:tr w:rsidR="006F1A77" w:rsidRPr="00662451" w14:paraId="25B7ECC0" w14:textId="77777777" w:rsidTr="1409EA21">
        <w:tc>
          <w:tcPr>
            <w:tcW w:w="9464" w:type="dxa"/>
          </w:tcPr>
          <w:p w14:paraId="0AC43F2A" w14:textId="179BDDA9" w:rsidR="006F1A77" w:rsidRPr="00662451" w:rsidRDefault="00473D76" w:rsidP="1409EA21">
            <w:pPr>
              <w:rPr>
                <w:b/>
                <w:bCs/>
              </w:rPr>
            </w:pPr>
            <w:r w:rsidRPr="00662451">
              <w:t xml:space="preserve">4. </w:t>
            </w:r>
            <w:r w:rsidR="006F1A77" w:rsidRPr="00662451">
              <w:t xml:space="preserve">De scope zoals gedefinieerd in dit document is </w:t>
            </w:r>
            <w:r w:rsidR="4B8BC2FA" w:rsidRPr="00662451">
              <w:t xml:space="preserve">de wijze waarop </w:t>
            </w:r>
            <w:r w:rsidR="006F1A77" w:rsidRPr="00662451">
              <w:t xml:space="preserve">Yuverta momenteel de in te kopen </w:t>
            </w:r>
            <w:r w:rsidR="00AD42DB" w:rsidRPr="00662451">
              <w:t>dienstverlening voor het keuren van arbeidsmiddelen</w:t>
            </w:r>
            <w:r w:rsidR="006F1A77" w:rsidRPr="00662451">
              <w:t xml:space="preserve">. Zijn er volgens u specifieke </w:t>
            </w:r>
            <w:r w:rsidR="6DD1392A" w:rsidRPr="00662451">
              <w:t xml:space="preserve">producten / </w:t>
            </w:r>
            <w:r w:rsidR="006F1A77" w:rsidRPr="00662451">
              <w:t xml:space="preserve">diensten die in de scope </w:t>
            </w:r>
            <w:r w:rsidR="2717EC3C" w:rsidRPr="00662451">
              <w:t xml:space="preserve">ontbreken, </w:t>
            </w:r>
            <w:r w:rsidR="006F1A77" w:rsidRPr="00662451">
              <w:t xml:space="preserve">welke tot combinatievoordelen </w:t>
            </w:r>
            <w:r w:rsidR="4C1D37AD" w:rsidRPr="00662451">
              <w:t>kunnen</w:t>
            </w:r>
            <w:r w:rsidR="00F4387B" w:rsidRPr="00662451">
              <w:t xml:space="preserve"> </w:t>
            </w:r>
            <w:r w:rsidR="006F1A77" w:rsidRPr="00662451">
              <w:t xml:space="preserve">leiden voor Yuverta of u als leverancier, dan wel </w:t>
            </w:r>
            <w:r w:rsidR="00E1286E" w:rsidRPr="00662451">
              <w:t xml:space="preserve">voor </w:t>
            </w:r>
            <w:r w:rsidR="006F1A77" w:rsidRPr="00662451">
              <w:t>beide</w:t>
            </w:r>
            <w:r w:rsidR="00E1286E" w:rsidRPr="00662451">
              <w:t>n</w:t>
            </w:r>
            <w:r w:rsidR="006F1A77" w:rsidRPr="00662451">
              <w:t>? Zo ja, zou u dat nader willen omschrijven en de voorwaarden voor het behalen van deze voordelen willen specificeren?</w:t>
            </w:r>
          </w:p>
        </w:tc>
      </w:tr>
      <w:tr w:rsidR="006F1A77" w:rsidRPr="00662451" w14:paraId="1E8F636A" w14:textId="77777777" w:rsidTr="1409EA21">
        <w:tc>
          <w:tcPr>
            <w:tcW w:w="9464" w:type="dxa"/>
          </w:tcPr>
          <w:p w14:paraId="1C0247F6" w14:textId="2A38B9F9" w:rsidR="006F1A77" w:rsidRPr="00662451" w:rsidRDefault="006F1A77" w:rsidP="00002EC2">
            <w:pPr>
              <w:rPr>
                <w:i/>
              </w:rPr>
            </w:pPr>
            <w:r w:rsidRPr="00662451">
              <w:rPr>
                <w:i/>
              </w:rPr>
              <w:t>&lt;</w:t>
            </w:r>
            <w:r w:rsidR="007A7714" w:rsidRPr="00662451">
              <w:rPr>
                <w:i/>
              </w:rPr>
              <w:t>V</w:t>
            </w:r>
            <w:r w:rsidRPr="00662451">
              <w:rPr>
                <w:i/>
              </w:rPr>
              <w:t>ul in&gt;</w:t>
            </w:r>
          </w:p>
        </w:tc>
      </w:tr>
    </w:tbl>
    <w:p w14:paraId="7CC0392E" w14:textId="48ED84BC" w:rsidR="003D454E" w:rsidRPr="00662451" w:rsidRDefault="003D454E" w:rsidP="006F1A77"/>
    <w:tbl>
      <w:tblPr>
        <w:tblStyle w:val="Tabelraster"/>
        <w:tblW w:w="0" w:type="auto"/>
        <w:tblLook w:val="04A0" w:firstRow="1" w:lastRow="0" w:firstColumn="1" w:lastColumn="0" w:noHBand="0" w:noVBand="1"/>
      </w:tblPr>
      <w:tblGrid>
        <w:gridCol w:w="9464"/>
      </w:tblGrid>
      <w:tr w:rsidR="000A1738" w:rsidRPr="00662451" w14:paraId="42D7979C" w14:textId="77777777" w:rsidTr="008C02B3">
        <w:tc>
          <w:tcPr>
            <w:tcW w:w="9464" w:type="dxa"/>
            <w:shd w:val="clear" w:color="auto" w:fill="B8A1FF" w:themeFill="accent1"/>
          </w:tcPr>
          <w:p w14:paraId="23BA72EC" w14:textId="0617D271" w:rsidR="000A1738" w:rsidRPr="00662451" w:rsidRDefault="000A1738" w:rsidP="008C02B3">
            <w:pPr>
              <w:rPr>
                <w:b/>
              </w:rPr>
            </w:pPr>
            <w:r w:rsidRPr="00662451">
              <w:rPr>
                <w:b/>
              </w:rPr>
              <w:t>Scope bepaling</w:t>
            </w:r>
          </w:p>
        </w:tc>
      </w:tr>
      <w:tr w:rsidR="000A1738" w:rsidRPr="00662451" w14:paraId="0C036332" w14:textId="77777777" w:rsidTr="008C02B3">
        <w:tc>
          <w:tcPr>
            <w:tcW w:w="9464" w:type="dxa"/>
          </w:tcPr>
          <w:p w14:paraId="09C62ACE" w14:textId="6BEC3242" w:rsidR="000A1738" w:rsidRDefault="00AD5E3A" w:rsidP="008C02B3">
            <w:r>
              <w:t>5</w:t>
            </w:r>
            <w:r w:rsidR="000A1738" w:rsidRPr="00662451">
              <w:t xml:space="preserve">. </w:t>
            </w:r>
            <w:r w:rsidRPr="00662451">
              <w:t xml:space="preserve">Gezien de scope van de opdracht ten aanzien van de verschillende categorieën te keuren arbeidsmiddelen, </w:t>
            </w:r>
            <w:r>
              <w:t>k</w:t>
            </w:r>
            <w:r w:rsidRPr="00662451">
              <w:t>unt u aangeven voor welke (combinaties van) categorieën arbeidsmiddelen u in staat bent de keuringen uit te voeren?</w:t>
            </w:r>
          </w:p>
          <w:p w14:paraId="40D30FDB" w14:textId="77777777" w:rsidR="00AD5E3A" w:rsidRPr="00662451" w:rsidRDefault="00AD5E3A" w:rsidP="008C02B3"/>
          <w:p w14:paraId="2CDA6121" w14:textId="1C4B16BB" w:rsidR="000A1738" w:rsidRPr="00662451" w:rsidRDefault="000A1738" w:rsidP="008D64E4">
            <w:r w:rsidRPr="00662451">
              <w:t xml:space="preserve">1: </w:t>
            </w:r>
            <w:r w:rsidR="00D22F42" w:rsidRPr="00662451">
              <w:t>Elektrische arbeidsmiddelen</w:t>
            </w:r>
          </w:p>
          <w:p w14:paraId="2288732E" w14:textId="2BA71A5D" w:rsidR="00D22F42" w:rsidRPr="00662451" w:rsidRDefault="00D22F42" w:rsidP="008D64E4">
            <w:r w:rsidRPr="00662451">
              <w:t>2: Draagbaar klimmaterieel</w:t>
            </w:r>
          </w:p>
          <w:p w14:paraId="0A8B9291" w14:textId="79857C95" w:rsidR="00D22F42" w:rsidRPr="00662451" w:rsidRDefault="00D22F42" w:rsidP="008D64E4">
            <w:r w:rsidRPr="00662451">
              <w:t>3: Landbouw-, tuin- en parkmachines</w:t>
            </w:r>
          </w:p>
          <w:p w14:paraId="6BCB362E" w14:textId="37AE50C4" w:rsidR="00D22F42" w:rsidRPr="00662451" w:rsidRDefault="00D22F42" w:rsidP="008D64E4">
            <w:r w:rsidRPr="00662451">
              <w:t>4: Hijs- en hefmiddelen</w:t>
            </w:r>
          </w:p>
          <w:p w14:paraId="1EE9BB2E" w14:textId="22EE3A18" w:rsidR="000D1C83" w:rsidRPr="00662451" w:rsidRDefault="000D1C83" w:rsidP="008D64E4">
            <w:r w:rsidRPr="00662451">
              <w:t>5: Magazijnstellingen</w:t>
            </w:r>
          </w:p>
          <w:p w14:paraId="07E23477" w14:textId="6C285640" w:rsidR="000A1738" w:rsidRPr="00662451" w:rsidRDefault="000D1C83" w:rsidP="008C02B3">
            <w:r w:rsidRPr="00662451">
              <w:t>6: Brandveiligheidskasten</w:t>
            </w:r>
          </w:p>
        </w:tc>
      </w:tr>
      <w:tr w:rsidR="000A1738" w:rsidRPr="00662451" w14:paraId="3AE2FFE0" w14:textId="77777777" w:rsidTr="008C02B3">
        <w:tc>
          <w:tcPr>
            <w:tcW w:w="9464" w:type="dxa"/>
          </w:tcPr>
          <w:p w14:paraId="79011DD9" w14:textId="77777777" w:rsidR="000A1738" w:rsidRPr="00662451" w:rsidRDefault="000A1738" w:rsidP="008C02B3">
            <w:pPr>
              <w:rPr>
                <w:i/>
              </w:rPr>
            </w:pPr>
            <w:r w:rsidRPr="00662451">
              <w:rPr>
                <w:i/>
              </w:rPr>
              <w:t>&lt;Vul in&gt;</w:t>
            </w:r>
          </w:p>
        </w:tc>
      </w:tr>
    </w:tbl>
    <w:p w14:paraId="39D10BB2" w14:textId="77777777" w:rsidR="000A1738" w:rsidRPr="00662451" w:rsidRDefault="000A1738" w:rsidP="006F1A77"/>
    <w:tbl>
      <w:tblPr>
        <w:tblStyle w:val="Tabelraster"/>
        <w:tblW w:w="0" w:type="auto"/>
        <w:tblLook w:val="04A0" w:firstRow="1" w:lastRow="0" w:firstColumn="1" w:lastColumn="0" w:noHBand="0" w:noVBand="1"/>
      </w:tblPr>
      <w:tblGrid>
        <w:gridCol w:w="9464"/>
      </w:tblGrid>
      <w:tr w:rsidR="006F1A77" w:rsidRPr="00662451" w14:paraId="6675E630" w14:textId="77777777" w:rsidTr="00473D76">
        <w:tc>
          <w:tcPr>
            <w:tcW w:w="9464" w:type="dxa"/>
            <w:shd w:val="clear" w:color="auto" w:fill="B8A1FF" w:themeFill="accent1"/>
          </w:tcPr>
          <w:p w14:paraId="5E9A748B" w14:textId="3061178F" w:rsidR="006F1A77" w:rsidRPr="00662451" w:rsidRDefault="006F1A77" w:rsidP="00002EC2">
            <w:pPr>
              <w:rPr>
                <w:b/>
              </w:rPr>
            </w:pPr>
            <w:r w:rsidRPr="00662451">
              <w:rPr>
                <w:b/>
              </w:rPr>
              <w:t>Perceelverdeling</w:t>
            </w:r>
          </w:p>
        </w:tc>
      </w:tr>
      <w:tr w:rsidR="006F1A77" w:rsidRPr="00662451" w14:paraId="07ADCD6D" w14:textId="77777777" w:rsidTr="1409EA21">
        <w:tc>
          <w:tcPr>
            <w:tcW w:w="9464" w:type="dxa"/>
          </w:tcPr>
          <w:p w14:paraId="540CBCA4" w14:textId="692AB2CE" w:rsidR="006F1A77" w:rsidRPr="00662451" w:rsidRDefault="00BF2700" w:rsidP="00002EC2">
            <w:pPr>
              <w:rPr>
                <w:b/>
              </w:rPr>
            </w:pPr>
            <w:r>
              <w:t>6</w:t>
            </w:r>
            <w:r w:rsidR="00473D76" w:rsidRPr="00662451">
              <w:t xml:space="preserve">. </w:t>
            </w:r>
            <w:r w:rsidR="006F1A77" w:rsidRPr="00662451">
              <w:t>Gezien de grootte van de opdracht c.q. het aantal locaties van Yuverta verspreid over het midden tot en met het zuiden van het land, bent u in staat om de gehele opdracht te kunnen leveren of heeft u een voorkeur voor een deel van de opdracht?</w:t>
            </w:r>
          </w:p>
        </w:tc>
      </w:tr>
      <w:tr w:rsidR="006F1A77" w:rsidRPr="00662451" w14:paraId="106491B2" w14:textId="77777777" w:rsidTr="1409EA21">
        <w:tc>
          <w:tcPr>
            <w:tcW w:w="9464" w:type="dxa"/>
          </w:tcPr>
          <w:p w14:paraId="31AE8D04" w14:textId="7AF10C32" w:rsidR="006F1A77" w:rsidRPr="00662451" w:rsidRDefault="006F1A77" w:rsidP="00002EC2">
            <w:pPr>
              <w:rPr>
                <w:i/>
              </w:rPr>
            </w:pPr>
            <w:r w:rsidRPr="00662451">
              <w:rPr>
                <w:i/>
              </w:rPr>
              <w:t>&lt;</w:t>
            </w:r>
            <w:r w:rsidR="007A7714" w:rsidRPr="00662451">
              <w:rPr>
                <w:i/>
              </w:rPr>
              <w:t>V</w:t>
            </w:r>
            <w:r w:rsidRPr="00662451">
              <w:rPr>
                <w:i/>
              </w:rPr>
              <w:t>ul in&gt;</w:t>
            </w:r>
          </w:p>
        </w:tc>
      </w:tr>
    </w:tbl>
    <w:p w14:paraId="510C58F6" w14:textId="61BDBCB1" w:rsidR="00BF2700" w:rsidRDefault="00BF2700"/>
    <w:tbl>
      <w:tblPr>
        <w:tblStyle w:val="Tabelraster"/>
        <w:tblW w:w="0" w:type="auto"/>
        <w:tblLook w:val="04A0" w:firstRow="1" w:lastRow="0" w:firstColumn="1" w:lastColumn="0" w:noHBand="0" w:noVBand="1"/>
      </w:tblPr>
      <w:tblGrid>
        <w:gridCol w:w="9464"/>
      </w:tblGrid>
      <w:tr w:rsidR="003D454E" w:rsidRPr="00662451" w14:paraId="525850B0" w14:textId="77777777" w:rsidTr="1409EA21">
        <w:tc>
          <w:tcPr>
            <w:tcW w:w="9464" w:type="dxa"/>
          </w:tcPr>
          <w:p w14:paraId="763B6BBA" w14:textId="5FE61A63" w:rsidR="003D454E" w:rsidRPr="00662451" w:rsidRDefault="00BF2700" w:rsidP="003D454E">
            <w:r>
              <w:lastRenderedPageBreak/>
              <w:t>7</w:t>
            </w:r>
            <w:r w:rsidR="00473D76" w:rsidRPr="00662451">
              <w:t xml:space="preserve">. </w:t>
            </w:r>
            <w:r w:rsidR="003D454E" w:rsidRPr="00662451">
              <w:t>Yuverta schetst een tweetal perceelverdelingen</w:t>
            </w:r>
            <w:r w:rsidR="003B0FBB" w:rsidRPr="00662451">
              <w:t xml:space="preserve"> (zie </w:t>
            </w:r>
            <w:r w:rsidR="00697F39" w:rsidRPr="00662451">
              <w:t xml:space="preserve">figuur </w:t>
            </w:r>
            <w:r w:rsidR="003B0FBB" w:rsidRPr="00662451">
              <w:t>2)</w:t>
            </w:r>
            <w:r w:rsidR="003D454E" w:rsidRPr="00662451">
              <w:t>, te weten:</w:t>
            </w:r>
          </w:p>
          <w:p w14:paraId="11114BB3" w14:textId="37409321" w:rsidR="003D454E" w:rsidRPr="00662451" w:rsidRDefault="003D454E" w:rsidP="003D454E"/>
          <w:p w14:paraId="43592929" w14:textId="7B196472" w:rsidR="003D454E" w:rsidRPr="00662451" w:rsidRDefault="003D454E" w:rsidP="003D454E">
            <w:r w:rsidRPr="00662451">
              <w:t xml:space="preserve">Schets 1: </w:t>
            </w:r>
          </w:p>
          <w:p w14:paraId="0181EC35" w14:textId="781E4473" w:rsidR="003D454E" w:rsidRPr="00662451" w:rsidRDefault="003D454E" w:rsidP="003D454E">
            <w:pPr>
              <w:pStyle w:val="Lijstalinea"/>
              <w:numPr>
                <w:ilvl w:val="1"/>
                <w:numId w:val="18"/>
              </w:numPr>
            </w:pPr>
            <w:r w:rsidRPr="00662451">
              <w:t>Perceel 1: regio’s ‘Groenblauwe Delta’, ‘Metropoolregio Rotterdam Den Haag’ en ‘Gouwe-Rijnland’</w:t>
            </w:r>
          </w:p>
          <w:p w14:paraId="2BE8ABAF" w14:textId="06609F29" w:rsidR="003D454E" w:rsidRPr="00662451" w:rsidRDefault="003D454E" w:rsidP="003D454E">
            <w:pPr>
              <w:pStyle w:val="Lijstalinea"/>
              <w:numPr>
                <w:ilvl w:val="1"/>
                <w:numId w:val="18"/>
              </w:numPr>
            </w:pPr>
            <w:r w:rsidRPr="00662451">
              <w:t>Perceel 2: regio’s ‘Groot-Amsterdam’, ‘Midden Nederland’ en ‘Heuvelrug en Rivierengebied’</w:t>
            </w:r>
          </w:p>
          <w:p w14:paraId="05C9525E" w14:textId="4A314493" w:rsidR="003D454E" w:rsidRPr="00662451" w:rsidRDefault="003D454E" w:rsidP="003D454E">
            <w:pPr>
              <w:pStyle w:val="Lijstalinea"/>
              <w:numPr>
                <w:ilvl w:val="1"/>
                <w:numId w:val="18"/>
              </w:numPr>
            </w:pPr>
            <w:r w:rsidRPr="00662451">
              <w:t>Perceel 3: regio’s ‘Agrifood Capital en Noord Limburg’, ‘Brainport en Midpoint’ en ‘Midden &amp; Zuid-limburg’</w:t>
            </w:r>
          </w:p>
          <w:p w14:paraId="2BE5E9F5" w14:textId="76D18DA0" w:rsidR="003D454E" w:rsidRPr="00662451" w:rsidRDefault="003D454E" w:rsidP="003D454E"/>
          <w:p w14:paraId="60333400" w14:textId="37BD0346" w:rsidR="003D454E" w:rsidRPr="00662451" w:rsidRDefault="003D454E" w:rsidP="003D454E">
            <w:r w:rsidRPr="00662451">
              <w:t>Schets 2:</w:t>
            </w:r>
          </w:p>
          <w:p w14:paraId="6046B832" w14:textId="1210CADD" w:rsidR="003D454E" w:rsidRPr="00662451" w:rsidRDefault="009F288B" w:rsidP="003D454E">
            <w:pPr>
              <w:pStyle w:val="Lijstalinea"/>
              <w:numPr>
                <w:ilvl w:val="1"/>
                <w:numId w:val="18"/>
              </w:numPr>
            </w:pPr>
            <w:r w:rsidRPr="00662451">
              <w:t>Zelfde verdeling als hierboven</w:t>
            </w:r>
          </w:p>
          <w:p w14:paraId="13C395E5" w14:textId="588DB99B" w:rsidR="009F288B" w:rsidRPr="00662451" w:rsidRDefault="009F288B" w:rsidP="009F288B">
            <w:pPr>
              <w:pStyle w:val="Lijstalinea"/>
              <w:ind w:left="644"/>
            </w:pPr>
            <w:r w:rsidRPr="00662451">
              <w:t>+</w:t>
            </w:r>
          </w:p>
          <w:p w14:paraId="054E2275" w14:textId="1C8C7016" w:rsidR="009F288B" w:rsidRPr="00662451" w:rsidRDefault="009F288B" w:rsidP="003D454E">
            <w:pPr>
              <w:pStyle w:val="Lijstalinea"/>
              <w:numPr>
                <w:ilvl w:val="1"/>
                <w:numId w:val="18"/>
              </w:numPr>
            </w:pPr>
            <w:r w:rsidRPr="00662451">
              <w:t xml:space="preserve">In aanvulling dat de leverancier </w:t>
            </w:r>
            <w:r w:rsidR="00005E10" w:rsidRPr="00662451">
              <w:t xml:space="preserve">van 1 van de percelen de tool levert die </w:t>
            </w:r>
            <w:r w:rsidR="007220D1" w:rsidRPr="00662451">
              <w:t xml:space="preserve">ook </w:t>
            </w:r>
            <w:r w:rsidR="00005E10" w:rsidRPr="00662451">
              <w:t xml:space="preserve">door de leveranciers van de andere percelen </w:t>
            </w:r>
            <w:r w:rsidR="007220D1" w:rsidRPr="00662451">
              <w:t>wordt gevraagd (dit zodat alles assets en keuringsrapporten</w:t>
            </w:r>
            <w:r w:rsidR="001E1431" w:rsidRPr="00662451">
              <w:t xml:space="preserve"> </w:t>
            </w:r>
            <w:r w:rsidR="007220D1" w:rsidRPr="00662451">
              <w:t xml:space="preserve">in </w:t>
            </w:r>
            <w:r w:rsidR="001E1431" w:rsidRPr="00662451">
              <w:t>één (</w:t>
            </w:r>
            <w:r w:rsidR="007220D1" w:rsidRPr="00662451">
              <w:t>1</w:t>
            </w:r>
            <w:r w:rsidR="001E1431" w:rsidRPr="00662451">
              <w:t>)</w:t>
            </w:r>
            <w:r w:rsidR="007220D1" w:rsidRPr="00662451">
              <w:t xml:space="preserve"> door Yuverta te gebruiken tool staan).</w:t>
            </w:r>
          </w:p>
          <w:p w14:paraId="0999E06C" w14:textId="6F434B2D" w:rsidR="003D454E" w:rsidRPr="00662451" w:rsidRDefault="003D454E" w:rsidP="003D454E">
            <w:pPr>
              <w:ind w:left="284"/>
            </w:pPr>
          </w:p>
          <w:p w14:paraId="608B12AD" w14:textId="7976AA84" w:rsidR="003D454E" w:rsidRPr="00662451" w:rsidRDefault="003D454E" w:rsidP="003D454E">
            <w:r w:rsidRPr="00662451">
              <w:t>Hoe kijkt u naar deze perceelverdeling(en)? En heeft u mogelijk een andere perceelverdeling welke u zou willen voorstellen?</w:t>
            </w:r>
          </w:p>
        </w:tc>
      </w:tr>
      <w:tr w:rsidR="003D454E" w:rsidRPr="00662451" w14:paraId="540DD70F" w14:textId="77777777" w:rsidTr="1409EA21">
        <w:tc>
          <w:tcPr>
            <w:tcW w:w="9464" w:type="dxa"/>
          </w:tcPr>
          <w:p w14:paraId="211C419D" w14:textId="6AAD38EE" w:rsidR="003D454E" w:rsidRPr="00662451" w:rsidRDefault="003D454E" w:rsidP="003D454E">
            <w:pPr>
              <w:rPr>
                <w:i/>
              </w:rPr>
            </w:pPr>
            <w:r w:rsidRPr="00662451">
              <w:rPr>
                <w:i/>
              </w:rPr>
              <w:t>&lt;Vul in&gt;</w:t>
            </w:r>
          </w:p>
        </w:tc>
      </w:tr>
    </w:tbl>
    <w:p w14:paraId="2AA740F3" w14:textId="77777777" w:rsidR="00144877" w:rsidRPr="00662451" w:rsidRDefault="00144877" w:rsidP="006F1A77"/>
    <w:p w14:paraId="5C764018" w14:textId="77777777" w:rsidR="006F1A77" w:rsidRPr="00662451" w:rsidRDefault="00713E3C" w:rsidP="00911AA4">
      <w:pPr>
        <w:pStyle w:val="Kop2"/>
        <w:spacing w:before="0" w:line="240" w:lineRule="auto"/>
        <w:ind w:left="567" w:hanging="567"/>
        <w:rPr>
          <w:rFonts w:asciiTheme="minorHAnsi" w:hAnsiTheme="minorHAnsi" w:cstheme="minorHAnsi"/>
          <w:sz w:val="24"/>
          <w:szCs w:val="24"/>
        </w:rPr>
      </w:pPr>
      <w:bookmarkStart w:id="25" w:name="_Toc129955234"/>
      <w:r w:rsidRPr="00662451">
        <w:rPr>
          <w:rFonts w:asciiTheme="minorHAnsi" w:hAnsiTheme="minorHAnsi" w:cstheme="minorHAnsi"/>
          <w:sz w:val="24"/>
          <w:szCs w:val="24"/>
        </w:rPr>
        <w:t>O</w:t>
      </w:r>
      <w:r w:rsidR="006F1A77" w:rsidRPr="00662451">
        <w:rPr>
          <w:rFonts w:asciiTheme="minorHAnsi" w:hAnsiTheme="minorHAnsi" w:cstheme="minorHAnsi"/>
          <w:sz w:val="24"/>
          <w:szCs w:val="24"/>
        </w:rPr>
        <w:t>vereenkomsten</w:t>
      </w:r>
      <w:bookmarkEnd w:id="25"/>
    </w:p>
    <w:p w14:paraId="3FF7E97C" w14:textId="3CE453BB" w:rsidR="00205CA7" w:rsidRPr="00662451" w:rsidRDefault="00205CA7" w:rsidP="006F1A77"/>
    <w:tbl>
      <w:tblPr>
        <w:tblStyle w:val="Tabelraster"/>
        <w:tblW w:w="0" w:type="auto"/>
        <w:tblLook w:val="04A0" w:firstRow="1" w:lastRow="0" w:firstColumn="1" w:lastColumn="0" w:noHBand="0" w:noVBand="1"/>
      </w:tblPr>
      <w:tblGrid>
        <w:gridCol w:w="9464"/>
      </w:tblGrid>
      <w:tr w:rsidR="00205CA7" w:rsidRPr="00662451" w14:paraId="784DD258" w14:textId="77777777" w:rsidTr="00473D76">
        <w:tc>
          <w:tcPr>
            <w:tcW w:w="9464" w:type="dxa"/>
            <w:shd w:val="clear" w:color="auto" w:fill="B8A1FF" w:themeFill="accent1"/>
          </w:tcPr>
          <w:p w14:paraId="6189A362" w14:textId="76C6F63B" w:rsidR="00205CA7" w:rsidRPr="00662451" w:rsidRDefault="00205CA7" w:rsidP="00002EC2">
            <w:pPr>
              <w:rPr>
                <w:b/>
              </w:rPr>
            </w:pPr>
            <w:r w:rsidRPr="00662451">
              <w:rPr>
                <w:b/>
              </w:rPr>
              <w:t>Raamovereenkomsten met één partij</w:t>
            </w:r>
          </w:p>
        </w:tc>
      </w:tr>
      <w:tr w:rsidR="00205CA7" w:rsidRPr="00662451" w14:paraId="6EFFEE8A" w14:textId="77777777" w:rsidTr="00002EC2">
        <w:tc>
          <w:tcPr>
            <w:tcW w:w="9464" w:type="dxa"/>
          </w:tcPr>
          <w:p w14:paraId="5C8B81D0" w14:textId="1CD32323" w:rsidR="00205CA7" w:rsidRPr="00662451" w:rsidRDefault="00473D76" w:rsidP="00002EC2">
            <w:r w:rsidRPr="00662451">
              <w:t xml:space="preserve">8. </w:t>
            </w:r>
            <w:r w:rsidR="00205CA7" w:rsidRPr="00662451">
              <w:t>Yuverta overweegt om een raamovereenkomst aan één partij te gunnen. Hoe kijkt u hiernaar en zou deze constructie voor u sneller of minder snel aanleiding zijn om in te schrijven dan de constructie als beschreven in de volgende vraag?</w:t>
            </w:r>
          </w:p>
        </w:tc>
      </w:tr>
      <w:tr w:rsidR="00205CA7" w:rsidRPr="00662451" w14:paraId="1D4B5D09" w14:textId="77777777" w:rsidTr="00002EC2">
        <w:tc>
          <w:tcPr>
            <w:tcW w:w="9464" w:type="dxa"/>
          </w:tcPr>
          <w:p w14:paraId="6B6F0623" w14:textId="212128AA" w:rsidR="00205CA7" w:rsidRPr="00662451" w:rsidRDefault="00205CA7" w:rsidP="00002EC2">
            <w:pPr>
              <w:rPr>
                <w:i/>
              </w:rPr>
            </w:pPr>
            <w:r w:rsidRPr="00662451">
              <w:rPr>
                <w:i/>
              </w:rPr>
              <w:t>&lt;</w:t>
            </w:r>
            <w:r w:rsidR="007A7714" w:rsidRPr="00662451">
              <w:rPr>
                <w:i/>
              </w:rPr>
              <w:t>V</w:t>
            </w:r>
            <w:r w:rsidRPr="00662451">
              <w:rPr>
                <w:i/>
              </w:rPr>
              <w:t>ul in&gt;</w:t>
            </w:r>
          </w:p>
        </w:tc>
      </w:tr>
    </w:tbl>
    <w:p w14:paraId="381AD0B3" w14:textId="77C53BE4" w:rsidR="00144877" w:rsidRPr="00662451" w:rsidRDefault="00144877" w:rsidP="006F1A77"/>
    <w:tbl>
      <w:tblPr>
        <w:tblStyle w:val="Tabelraster"/>
        <w:tblW w:w="0" w:type="auto"/>
        <w:tblLook w:val="04A0" w:firstRow="1" w:lastRow="0" w:firstColumn="1" w:lastColumn="0" w:noHBand="0" w:noVBand="1"/>
      </w:tblPr>
      <w:tblGrid>
        <w:gridCol w:w="9401"/>
      </w:tblGrid>
      <w:tr w:rsidR="006F1A77" w:rsidRPr="00662451" w14:paraId="7FA45782" w14:textId="77777777" w:rsidTr="00473D76">
        <w:tc>
          <w:tcPr>
            <w:tcW w:w="9401" w:type="dxa"/>
            <w:shd w:val="clear" w:color="auto" w:fill="B8A1FF" w:themeFill="accent1"/>
          </w:tcPr>
          <w:p w14:paraId="5DC592FA" w14:textId="41650FD8" w:rsidR="006F1A77" w:rsidRPr="00662451" w:rsidRDefault="006F1A77" w:rsidP="00002EC2">
            <w:pPr>
              <w:rPr>
                <w:b/>
              </w:rPr>
            </w:pPr>
            <w:r w:rsidRPr="00662451">
              <w:rPr>
                <w:b/>
              </w:rPr>
              <w:t>Raamovereenkomsten met meerdere partijen</w:t>
            </w:r>
          </w:p>
        </w:tc>
      </w:tr>
      <w:tr w:rsidR="006F1A77" w:rsidRPr="00662451" w14:paraId="3E582128" w14:textId="77777777" w:rsidTr="00C8137E">
        <w:tc>
          <w:tcPr>
            <w:tcW w:w="9401" w:type="dxa"/>
          </w:tcPr>
          <w:p w14:paraId="5EBE1C7F" w14:textId="097D78AD" w:rsidR="006F1A77" w:rsidRPr="00662451" w:rsidRDefault="00473D76" w:rsidP="00002EC2">
            <w:r w:rsidRPr="00662451">
              <w:t xml:space="preserve">9. </w:t>
            </w:r>
            <w:r w:rsidR="006F1A77" w:rsidRPr="00662451">
              <w:t xml:space="preserve">Yuverta overweegt </w:t>
            </w:r>
            <w:r w:rsidR="00E50F43" w:rsidRPr="00662451">
              <w:t xml:space="preserve">ook </w:t>
            </w:r>
            <w:r w:rsidR="006F1A77" w:rsidRPr="00662451">
              <w:t xml:space="preserve">om een raamovereenkomst aan </w:t>
            </w:r>
            <w:r w:rsidR="00BF2700">
              <w:t xml:space="preserve">meerdere </w:t>
            </w:r>
            <w:r w:rsidR="006F1A77" w:rsidRPr="00662451">
              <w:t xml:space="preserve">partijen te gunnen </w:t>
            </w:r>
            <w:r w:rsidR="00E34FB5" w:rsidRPr="00662451">
              <w:t xml:space="preserve">(zie bij vraag </w:t>
            </w:r>
            <w:r w:rsidR="00BF2700">
              <w:t>7</w:t>
            </w:r>
            <w:r w:rsidR="00E34FB5" w:rsidRPr="00662451">
              <w:t xml:space="preserve"> </w:t>
            </w:r>
            <w:r w:rsidR="00BF2700">
              <w:t xml:space="preserve">de </w:t>
            </w:r>
            <w:r w:rsidR="00E34FB5" w:rsidRPr="00662451">
              <w:t>schets</w:t>
            </w:r>
            <w:r w:rsidR="00BF2700">
              <w:t>en</w:t>
            </w:r>
            <w:r w:rsidR="00E34FB5" w:rsidRPr="00662451">
              <w:t xml:space="preserve"> 1 &amp; 2)</w:t>
            </w:r>
            <w:r w:rsidR="006F1A77" w:rsidRPr="00662451">
              <w:t xml:space="preserve">. Hoe kijkt u hiernaar en zou deze constructie </w:t>
            </w:r>
            <w:r w:rsidR="00205CA7" w:rsidRPr="00662451">
              <w:t>voor u sneller of minder snel aanleiding zijn om in te schrijven dan de constructie als beschreven in de vorige vraag?</w:t>
            </w:r>
          </w:p>
        </w:tc>
      </w:tr>
      <w:tr w:rsidR="006F1A77" w:rsidRPr="00662451" w14:paraId="6138FC2C" w14:textId="77777777" w:rsidTr="00C8137E">
        <w:tc>
          <w:tcPr>
            <w:tcW w:w="9401" w:type="dxa"/>
          </w:tcPr>
          <w:p w14:paraId="55FCE062" w14:textId="7C1243D9" w:rsidR="006F1A77" w:rsidRPr="00662451" w:rsidRDefault="006F1A77" w:rsidP="00002EC2">
            <w:pPr>
              <w:rPr>
                <w:i/>
              </w:rPr>
            </w:pPr>
            <w:r w:rsidRPr="00662451">
              <w:rPr>
                <w:i/>
              </w:rPr>
              <w:t>&lt;</w:t>
            </w:r>
            <w:r w:rsidR="007A7714" w:rsidRPr="00662451">
              <w:rPr>
                <w:i/>
              </w:rPr>
              <w:t>V</w:t>
            </w:r>
            <w:r w:rsidRPr="00662451">
              <w:rPr>
                <w:i/>
              </w:rPr>
              <w:t>ul in&gt;</w:t>
            </w:r>
          </w:p>
        </w:tc>
      </w:tr>
    </w:tbl>
    <w:p w14:paraId="72BE5720" w14:textId="564F458B" w:rsidR="006F1A77" w:rsidRPr="00662451" w:rsidRDefault="006F1A77" w:rsidP="006F1A77"/>
    <w:tbl>
      <w:tblPr>
        <w:tblStyle w:val="Tabelraster"/>
        <w:tblW w:w="0" w:type="auto"/>
        <w:tblLook w:val="04A0" w:firstRow="1" w:lastRow="0" w:firstColumn="1" w:lastColumn="0" w:noHBand="0" w:noVBand="1"/>
      </w:tblPr>
      <w:tblGrid>
        <w:gridCol w:w="9401"/>
      </w:tblGrid>
      <w:tr w:rsidR="00713E3C" w:rsidRPr="00662451" w14:paraId="1DFA41DF" w14:textId="77777777" w:rsidTr="00473D76">
        <w:tc>
          <w:tcPr>
            <w:tcW w:w="9401" w:type="dxa"/>
            <w:shd w:val="clear" w:color="auto" w:fill="B8A1FF" w:themeFill="accent1"/>
          </w:tcPr>
          <w:p w14:paraId="2EC6DC32" w14:textId="206F9764" w:rsidR="00713E3C" w:rsidRPr="00662451" w:rsidRDefault="003174E3" w:rsidP="00713E3C">
            <w:pPr>
              <w:rPr>
                <w:b/>
              </w:rPr>
            </w:pPr>
            <w:r w:rsidRPr="00662451">
              <w:rPr>
                <w:b/>
              </w:rPr>
              <w:t>Duur overeenkomst</w:t>
            </w:r>
          </w:p>
        </w:tc>
      </w:tr>
      <w:tr w:rsidR="00713E3C" w:rsidRPr="00662451" w14:paraId="1E70E4C7" w14:textId="77777777" w:rsidTr="00713E3C">
        <w:tc>
          <w:tcPr>
            <w:tcW w:w="9401" w:type="dxa"/>
          </w:tcPr>
          <w:p w14:paraId="24BDBFB9" w14:textId="2C34D6ED" w:rsidR="00713E3C" w:rsidRPr="00662451" w:rsidRDefault="00473D76" w:rsidP="00713E3C">
            <w:r w:rsidRPr="00662451">
              <w:t xml:space="preserve">10. </w:t>
            </w:r>
            <w:r w:rsidR="00713E3C" w:rsidRPr="00662451">
              <w:t xml:space="preserve">Kunt u aangeven welke duur </w:t>
            </w:r>
            <w:r w:rsidR="003174E3" w:rsidRPr="00662451">
              <w:t>en vorm van de overeenkomst u aanbeveelt</w:t>
            </w:r>
            <w:r w:rsidR="00713E3C" w:rsidRPr="00662451">
              <w:t>?</w:t>
            </w:r>
            <w:r w:rsidR="003174E3" w:rsidRPr="00662451">
              <w:t xml:space="preserve"> En wat marktconform is?</w:t>
            </w:r>
          </w:p>
        </w:tc>
      </w:tr>
      <w:tr w:rsidR="00713E3C" w:rsidRPr="00662451" w14:paraId="26BA4080" w14:textId="77777777" w:rsidTr="00713E3C">
        <w:tc>
          <w:tcPr>
            <w:tcW w:w="9401" w:type="dxa"/>
          </w:tcPr>
          <w:p w14:paraId="6C0569D7" w14:textId="77777777" w:rsidR="00713E3C" w:rsidRPr="00662451" w:rsidRDefault="00713E3C" w:rsidP="00713E3C">
            <w:pPr>
              <w:rPr>
                <w:i/>
              </w:rPr>
            </w:pPr>
            <w:r w:rsidRPr="00662451">
              <w:rPr>
                <w:i/>
              </w:rPr>
              <w:t>&lt;Vul in&gt;</w:t>
            </w:r>
          </w:p>
        </w:tc>
      </w:tr>
    </w:tbl>
    <w:p w14:paraId="3A2BC614" w14:textId="1A2F16AB" w:rsidR="00713E3C" w:rsidRPr="00662451" w:rsidRDefault="00713E3C" w:rsidP="006F1A77"/>
    <w:tbl>
      <w:tblPr>
        <w:tblStyle w:val="Tabelraster"/>
        <w:tblW w:w="0" w:type="auto"/>
        <w:tblLook w:val="04A0" w:firstRow="1" w:lastRow="0" w:firstColumn="1" w:lastColumn="0" w:noHBand="0" w:noVBand="1"/>
      </w:tblPr>
      <w:tblGrid>
        <w:gridCol w:w="9401"/>
      </w:tblGrid>
      <w:tr w:rsidR="003174E3" w:rsidRPr="00662451" w14:paraId="514542D7" w14:textId="77777777" w:rsidTr="00473D76">
        <w:tc>
          <w:tcPr>
            <w:tcW w:w="9401" w:type="dxa"/>
            <w:shd w:val="clear" w:color="auto" w:fill="B8A1FF" w:themeFill="accent1"/>
          </w:tcPr>
          <w:p w14:paraId="3C778C11" w14:textId="189C889F" w:rsidR="003174E3" w:rsidRPr="00662451" w:rsidRDefault="003174E3" w:rsidP="008C3A32">
            <w:pPr>
              <w:rPr>
                <w:b/>
              </w:rPr>
            </w:pPr>
            <w:r w:rsidRPr="00662451">
              <w:rPr>
                <w:b/>
              </w:rPr>
              <w:t>Op- en afschaling</w:t>
            </w:r>
          </w:p>
        </w:tc>
      </w:tr>
      <w:tr w:rsidR="003174E3" w:rsidRPr="00662451" w14:paraId="58F4E2D0" w14:textId="77777777" w:rsidTr="1409EA21">
        <w:tc>
          <w:tcPr>
            <w:tcW w:w="9401" w:type="dxa"/>
          </w:tcPr>
          <w:p w14:paraId="692203B3" w14:textId="4DD39649" w:rsidR="003174E3" w:rsidRPr="00662451" w:rsidRDefault="00473D76" w:rsidP="008C3A32">
            <w:r w:rsidRPr="00662451">
              <w:t xml:space="preserve">11. </w:t>
            </w:r>
            <w:r w:rsidR="07175F87" w:rsidRPr="00662451">
              <w:t>Kunt u aangeven hoe jullie omgaan met flexibiliteit c.q. periodieke op- en afschaling</w:t>
            </w:r>
            <w:r w:rsidR="00C4631D" w:rsidRPr="00662451">
              <w:t xml:space="preserve"> ten aanzien van </w:t>
            </w:r>
            <w:r w:rsidR="000A1738" w:rsidRPr="00662451">
              <w:t>medewerkers die keuringen uitvoeren</w:t>
            </w:r>
            <w:r w:rsidR="07175F87" w:rsidRPr="00662451">
              <w:t xml:space="preserve">? Wat is de maximale flexibiliteit </w:t>
            </w:r>
            <w:r w:rsidR="00F4387B" w:rsidRPr="00662451">
              <w:t xml:space="preserve">(in tijd én aantallen) </w:t>
            </w:r>
            <w:r w:rsidR="07175F87" w:rsidRPr="00662451">
              <w:t>binnen een overeenkomst?</w:t>
            </w:r>
          </w:p>
        </w:tc>
      </w:tr>
      <w:tr w:rsidR="003174E3" w:rsidRPr="00662451" w14:paraId="42D81106" w14:textId="77777777" w:rsidTr="1409EA21">
        <w:tc>
          <w:tcPr>
            <w:tcW w:w="9401" w:type="dxa"/>
          </w:tcPr>
          <w:p w14:paraId="45AE17E9" w14:textId="77777777" w:rsidR="003174E3" w:rsidRPr="00662451" w:rsidRDefault="003174E3" w:rsidP="008C3A32">
            <w:pPr>
              <w:rPr>
                <w:i/>
              </w:rPr>
            </w:pPr>
            <w:r w:rsidRPr="00662451">
              <w:rPr>
                <w:i/>
              </w:rPr>
              <w:t>&lt;Vul in&gt;</w:t>
            </w:r>
          </w:p>
        </w:tc>
      </w:tr>
    </w:tbl>
    <w:p w14:paraId="1B855040" w14:textId="75FC70D2" w:rsidR="003174E3" w:rsidRPr="00662451" w:rsidRDefault="003174E3" w:rsidP="006F1A77"/>
    <w:p w14:paraId="219E7172" w14:textId="035ADB6C" w:rsidR="006F1A77" w:rsidRPr="00662451" w:rsidRDefault="006F1A77" w:rsidP="00911AA4">
      <w:pPr>
        <w:pStyle w:val="Kop2"/>
        <w:spacing w:before="0" w:line="240" w:lineRule="auto"/>
        <w:ind w:left="567" w:hanging="567"/>
        <w:rPr>
          <w:rFonts w:asciiTheme="minorHAnsi" w:hAnsiTheme="minorHAnsi" w:cstheme="minorHAnsi"/>
          <w:sz w:val="24"/>
          <w:szCs w:val="24"/>
        </w:rPr>
      </w:pPr>
      <w:bookmarkStart w:id="26" w:name="_Toc129955235"/>
      <w:r w:rsidRPr="00662451">
        <w:rPr>
          <w:rFonts w:asciiTheme="minorHAnsi" w:hAnsiTheme="minorHAnsi" w:cstheme="minorHAnsi"/>
          <w:sz w:val="24"/>
          <w:szCs w:val="24"/>
        </w:rPr>
        <w:t>Risico’s</w:t>
      </w:r>
      <w:bookmarkEnd w:id="26"/>
    </w:p>
    <w:p w14:paraId="76B3E428" w14:textId="77777777" w:rsidR="006F1A77" w:rsidRPr="00662451" w:rsidRDefault="006F1A77" w:rsidP="006F1A77"/>
    <w:tbl>
      <w:tblPr>
        <w:tblStyle w:val="Tabelraster"/>
        <w:tblW w:w="0" w:type="auto"/>
        <w:tblLook w:val="04A0" w:firstRow="1" w:lastRow="0" w:firstColumn="1" w:lastColumn="0" w:noHBand="0" w:noVBand="1"/>
      </w:tblPr>
      <w:tblGrid>
        <w:gridCol w:w="9464"/>
      </w:tblGrid>
      <w:tr w:rsidR="006F1A77" w:rsidRPr="00662451" w14:paraId="0EDE6B74" w14:textId="77777777" w:rsidTr="00473D76">
        <w:tc>
          <w:tcPr>
            <w:tcW w:w="9464" w:type="dxa"/>
            <w:shd w:val="clear" w:color="auto" w:fill="B8A1FF" w:themeFill="accent1"/>
          </w:tcPr>
          <w:p w14:paraId="6B21E86C" w14:textId="77777777" w:rsidR="006F1A77" w:rsidRPr="00662451" w:rsidRDefault="006F1A77" w:rsidP="00002EC2">
            <w:pPr>
              <w:rPr>
                <w:b/>
              </w:rPr>
            </w:pPr>
            <w:r w:rsidRPr="00662451">
              <w:rPr>
                <w:b/>
              </w:rPr>
              <w:t>Risico's</w:t>
            </w:r>
          </w:p>
        </w:tc>
      </w:tr>
      <w:tr w:rsidR="006F1A77" w:rsidRPr="00662451" w14:paraId="213EB52E" w14:textId="77777777" w:rsidTr="00002EC2">
        <w:tc>
          <w:tcPr>
            <w:tcW w:w="9464" w:type="dxa"/>
          </w:tcPr>
          <w:p w14:paraId="05CCEA21" w14:textId="0D384089" w:rsidR="006F1A77" w:rsidRPr="00662451" w:rsidRDefault="00473D76" w:rsidP="00002EC2">
            <w:pPr>
              <w:rPr>
                <w:b/>
              </w:rPr>
            </w:pPr>
            <w:r w:rsidRPr="00662451">
              <w:lastRenderedPageBreak/>
              <w:t xml:space="preserve">12. </w:t>
            </w:r>
            <w:r w:rsidR="006F1A77" w:rsidRPr="00662451">
              <w:t>Ziet u op basis van de scope zoals nu omschreven</w:t>
            </w:r>
            <w:r w:rsidR="00E50F43" w:rsidRPr="00662451">
              <w:t>,</w:t>
            </w:r>
            <w:r w:rsidR="006F1A77" w:rsidRPr="00662451">
              <w:t xml:space="preserve"> risico's in de te leveren </w:t>
            </w:r>
            <w:r w:rsidR="0087181C" w:rsidRPr="00662451">
              <w:t xml:space="preserve">producten / </w:t>
            </w:r>
            <w:r w:rsidR="006F1A77" w:rsidRPr="00662451">
              <w:t>diensten? Zo ja, zou u mogelijke maatregelen om deze risico's te mitigeren kort willen adresseren?</w:t>
            </w:r>
          </w:p>
        </w:tc>
      </w:tr>
      <w:tr w:rsidR="006F1A77" w:rsidRPr="00662451" w14:paraId="4AC7964C" w14:textId="77777777" w:rsidTr="00002EC2">
        <w:tc>
          <w:tcPr>
            <w:tcW w:w="9464" w:type="dxa"/>
          </w:tcPr>
          <w:p w14:paraId="7DB95A3B" w14:textId="1EB8BBE1" w:rsidR="006F1A77" w:rsidRPr="00662451" w:rsidRDefault="006F1A77" w:rsidP="00002EC2">
            <w:pPr>
              <w:rPr>
                <w:i/>
              </w:rPr>
            </w:pPr>
            <w:r w:rsidRPr="00662451">
              <w:rPr>
                <w:i/>
              </w:rPr>
              <w:t>&lt;</w:t>
            </w:r>
            <w:r w:rsidR="007A7714" w:rsidRPr="00662451">
              <w:rPr>
                <w:i/>
              </w:rPr>
              <w:t>V</w:t>
            </w:r>
            <w:r w:rsidRPr="00662451">
              <w:rPr>
                <w:i/>
              </w:rPr>
              <w:t>ul in&gt;</w:t>
            </w:r>
          </w:p>
        </w:tc>
      </w:tr>
    </w:tbl>
    <w:p w14:paraId="3E58265C" w14:textId="77777777" w:rsidR="00144877" w:rsidRPr="00662451" w:rsidRDefault="00144877" w:rsidP="00CE44B0"/>
    <w:p w14:paraId="15150CD7" w14:textId="4A0FF8B2" w:rsidR="00CE44B0" w:rsidRPr="00662451" w:rsidRDefault="00BF2700" w:rsidP="00911AA4">
      <w:pPr>
        <w:pStyle w:val="Kop2"/>
        <w:spacing w:before="0" w:line="240" w:lineRule="auto"/>
        <w:ind w:left="567" w:hanging="567"/>
        <w:rPr>
          <w:rFonts w:asciiTheme="minorHAnsi" w:hAnsiTheme="minorHAnsi" w:cstheme="minorHAnsi"/>
          <w:sz w:val="24"/>
          <w:szCs w:val="24"/>
        </w:rPr>
      </w:pPr>
      <w:bookmarkStart w:id="27" w:name="_Toc129955236"/>
      <w:r>
        <w:rPr>
          <w:rFonts w:asciiTheme="minorHAnsi" w:hAnsiTheme="minorHAnsi" w:cstheme="minorHAnsi"/>
          <w:sz w:val="24"/>
          <w:szCs w:val="24"/>
        </w:rPr>
        <w:t>O</w:t>
      </w:r>
      <w:r w:rsidR="00CE44B0" w:rsidRPr="00662451">
        <w:rPr>
          <w:rFonts w:asciiTheme="minorHAnsi" w:hAnsiTheme="minorHAnsi" w:cstheme="minorHAnsi"/>
          <w:sz w:val="24"/>
          <w:szCs w:val="24"/>
        </w:rPr>
        <w:t>ntwikkelingen</w:t>
      </w:r>
      <w:bookmarkEnd w:id="27"/>
      <w:r w:rsidR="00CE44B0" w:rsidRPr="00662451">
        <w:rPr>
          <w:rFonts w:asciiTheme="minorHAnsi" w:hAnsiTheme="minorHAnsi" w:cstheme="minorHAnsi"/>
          <w:sz w:val="24"/>
          <w:szCs w:val="24"/>
        </w:rPr>
        <w:t xml:space="preserve"> </w:t>
      </w:r>
    </w:p>
    <w:p w14:paraId="3E62903E" w14:textId="77777777" w:rsidR="00CE44B0" w:rsidRPr="00662451" w:rsidRDefault="00CE44B0" w:rsidP="00CE44B0"/>
    <w:tbl>
      <w:tblPr>
        <w:tblStyle w:val="Tabelraster"/>
        <w:tblW w:w="0" w:type="auto"/>
        <w:tblLook w:val="04A0" w:firstRow="1" w:lastRow="0" w:firstColumn="1" w:lastColumn="0" w:noHBand="0" w:noVBand="1"/>
      </w:tblPr>
      <w:tblGrid>
        <w:gridCol w:w="9464"/>
      </w:tblGrid>
      <w:tr w:rsidR="00CE44B0" w:rsidRPr="00662451" w14:paraId="6BA10069" w14:textId="77777777" w:rsidTr="00473D76">
        <w:tc>
          <w:tcPr>
            <w:tcW w:w="9464" w:type="dxa"/>
            <w:shd w:val="clear" w:color="auto" w:fill="B8A1FF" w:themeFill="accent1"/>
          </w:tcPr>
          <w:p w14:paraId="66447748" w14:textId="77777777" w:rsidR="00CE44B0" w:rsidRPr="00662451" w:rsidRDefault="00CE44B0" w:rsidP="002F55E1">
            <w:pPr>
              <w:rPr>
                <w:b/>
              </w:rPr>
            </w:pPr>
            <w:r w:rsidRPr="00662451">
              <w:rPr>
                <w:b/>
              </w:rPr>
              <w:t>Innovatie en trends</w:t>
            </w:r>
          </w:p>
        </w:tc>
      </w:tr>
      <w:tr w:rsidR="00CE44B0" w:rsidRPr="00662451" w14:paraId="15B36154" w14:textId="77777777" w:rsidTr="002F55E1">
        <w:tc>
          <w:tcPr>
            <w:tcW w:w="9464" w:type="dxa"/>
          </w:tcPr>
          <w:p w14:paraId="1A99B4A2" w14:textId="3EFDBD74" w:rsidR="00CE44B0" w:rsidRPr="00662451" w:rsidRDefault="00473D76" w:rsidP="002F55E1">
            <w:pPr>
              <w:rPr>
                <w:b/>
              </w:rPr>
            </w:pPr>
            <w:r w:rsidRPr="00662451">
              <w:t>1</w:t>
            </w:r>
            <w:r w:rsidR="00BF2700">
              <w:t>3</w:t>
            </w:r>
            <w:r w:rsidRPr="00662451">
              <w:t xml:space="preserve">. </w:t>
            </w:r>
            <w:r w:rsidR="00CE44B0" w:rsidRPr="00662451">
              <w:t xml:space="preserve">Kunt u in relatie tot de </w:t>
            </w:r>
            <w:r w:rsidR="00144877" w:rsidRPr="00662451">
              <w:t>machineveiligheid</w:t>
            </w:r>
            <w:r w:rsidR="00BF2700">
              <w:t xml:space="preserve"> </w:t>
            </w:r>
            <w:r w:rsidR="00144877" w:rsidRPr="00662451">
              <w:t>/</w:t>
            </w:r>
            <w:r w:rsidR="00BF2700">
              <w:t xml:space="preserve"> </w:t>
            </w:r>
            <w:r w:rsidR="00144877" w:rsidRPr="00662451">
              <w:t>arbeidsmiddelen veiligheid</w:t>
            </w:r>
            <w:r w:rsidR="00C4631D" w:rsidRPr="00662451">
              <w:t xml:space="preserve"> </w:t>
            </w:r>
            <w:r w:rsidR="00CE44B0" w:rsidRPr="00662451">
              <w:t>branche voorbeelden geven van (technologische) ontwikkelingen</w:t>
            </w:r>
            <w:r w:rsidR="00713E3C" w:rsidRPr="00662451">
              <w:t xml:space="preserve"> en </w:t>
            </w:r>
            <w:r w:rsidR="00CE44B0" w:rsidRPr="00662451">
              <w:t xml:space="preserve">trends die een positieve impact zouden kunnen hebben op de beleving van de </w:t>
            </w:r>
            <w:r w:rsidR="00843319" w:rsidRPr="00662451">
              <w:t xml:space="preserve">leerlingen / </w:t>
            </w:r>
            <w:r w:rsidR="00CE44B0" w:rsidRPr="00662451">
              <w:t xml:space="preserve"> studenten </w:t>
            </w:r>
            <w:r w:rsidR="00BF2700">
              <w:t>e</w:t>
            </w:r>
            <w:r w:rsidR="00CE44B0" w:rsidRPr="00662451">
              <w:t>n / of medewerkers van Yuverta?</w:t>
            </w:r>
          </w:p>
        </w:tc>
      </w:tr>
      <w:tr w:rsidR="00CE44B0" w:rsidRPr="00662451" w14:paraId="0BFA2C75" w14:textId="77777777" w:rsidTr="002F55E1">
        <w:tc>
          <w:tcPr>
            <w:tcW w:w="9464" w:type="dxa"/>
          </w:tcPr>
          <w:p w14:paraId="1DA98904" w14:textId="6E2391AC" w:rsidR="00CE44B0" w:rsidRPr="00662451" w:rsidRDefault="00CE44B0" w:rsidP="002F55E1">
            <w:pPr>
              <w:rPr>
                <w:i/>
              </w:rPr>
            </w:pPr>
            <w:r w:rsidRPr="00662451">
              <w:rPr>
                <w:i/>
              </w:rPr>
              <w:t>&lt;</w:t>
            </w:r>
            <w:r w:rsidR="007A7714" w:rsidRPr="00662451">
              <w:rPr>
                <w:i/>
              </w:rPr>
              <w:t>V</w:t>
            </w:r>
            <w:r w:rsidRPr="00662451">
              <w:rPr>
                <w:i/>
              </w:rPr>
              <w:t>ul in&gt;</w:t>
            </w:r>
          </w:p>
        </w:tc>
      </w:tr>
    </w:tbl>
    <w:p w14:paraId="17883B5B" w14:textId="56C47E99" w:rsidR="00CE44B0" w:rsidRPr="00662451" w:rsidRDefault="00CE44B0" w:rsidP="00CE44B0"/>
    <w:tbl>
      <w:tblPr>
        <w:tblStyle w:val="Tabelraster"/>
        <w:tblW w:w="0" w:type="auto"/>
        <w:tblLook w:val="04A0" w:firstRow="1" w:lastRow="0" w:firstColumn="1" w:lastColumn="0" w:noHBand="0" w:noVBand="1"/>
      </w:tblPr>
      <w:tblGrid>
        <w:gridCol w:w="9464"/>
      </w:tblGrid>
      <w:tr w:rsidR="00CE44B0" w:rsidRPr="00662451" w14:paraId="6EC26D06" w14:textId="77777777" w:rsidTr="00473D76">
        <w:tc>
          <w:tcPr>
            <w:tcW w:w="9464" w:type="dxa"/>
            <w:shd w:val="clear" w:color="auto" w:fill="B8A1FF" w:themeFill="accent1"/>
          </w:tcPr>
          <w:p w14:paraId="6059C409" w14:textId="77777777" w:rsidR="00CE44B0" w:rsidRPr="00662451" w:rsidRDefault="00CE44B0" w:rsidP="002F55E1">
            <w:pPr>
              <w:rPr>
                <w:b/>
              </w:rPr>
            </w:pPr>
            <w:r w:rsidRPr="00662451">
              <w:rPr>
                <w:b/>
              </w:rPr>
              <w:t>Advies kernwaarden</w:t>
            </w:r>
          </w:p>
        </w:tc>
      </w:tr>
      <w:tr w:rsidR="00CE44B0" w:rsidRPr="00662451" w14:paraId="5435DB4B" w14:textId="77777777" w:rsidTr="002F55E1">
        <w:tc>
          <w:tcPr>
            <w:tcW w:w="9464" w:type="dxa"/>
          </w:tcPr>
          <w:p w14:paraId="722499ED" w14:textId="3B08EB0A" w:rsidR="002637EE" w:rsidRPr="00662451" w:rsidRDefault="00FF4B6F" w:rsidP="00461387">
            <w:r w:rsidRPr="00662451">
              <w:t>1</w:t>
            </w:r>
            <w:r w:rsidR="00BF2700">
              <w:t>4</w:t>
            </w:r>
            <w:r w:rsidRPr="00662451">
              <w:t xml:space="preserve">. </w:t>
            </w:r>
            <w:r w:rsidR="00CE44B0" w:rsidRPr="00662451">
              <w:t xml:space="preserve">In haar handelen stelt Yuverta haar kernwaarden </w:t>
            </w:r>
            <w:r w:rsidR="00461387" w:rsidRPr="00662451">
              <w:t xml:space="preserve">‘Duurzaam’, ‘Innovatief’, ‘Betrokken’ en ‘Ondernemend’ </w:t>
            </w:r>
            <w:r w:rsidR="00CE44B0" w:rsidRPr="00662451">
              <w:t>centraal</w:t>
            </w:r>
            <w:r w:rsidR="00024F3C" w:rsidRPr="00662451">
              <w:t xml:space="preserve"> (zie bijlage 1)</w:t>
            </w:r>
            <w:r w:rsidR="00CE44B0" w:rsidRPr="00662451">
              <w:t>. Yuverta is daarom altijd op zoek naar partijen</w:t>
            </w:r>
            <w:r w:rsidR="00344794" w:rsidRPr="00662451">
              <w:t xml:space="preserve"> en </w:t>
            </w:r>
            <w:r w:rsidR="00CE44B0" w:rsidRPr="00662451">
              <w:t xml:space="preserve">producten </w:t>
            </w:r>
            <w:r w:rsidR="00344794" w:rsidRPr="00662451">
              <w:t>/</w:t>
            </w:r>
            <w:r w:rsidR="00CE44B0" w:rsidRPr="00662451">
              <w:t xml:space="preserve"> diensten die hier aansluiting bij vinden. Te meer als Yuverta hiermee een competitief voordeel kan behalen op concurrerende scholengroepen. </w:t>
            </w:r>
          </w:p>
          <w:p w14:paraId="79D93287" w14:textId="72C426AE" w:rsidR="002637EE" w:rsidRPr="00662451" w:rsidRDefault="002637EE" w:rsidP="00461387"/>
          <w:p w14:paraId="33DD84A1" w14:textId="19D86F67" w:rsidR="002637EE" w:rsidRPr="00662451" w:rsidRDefault="002637EE" w:rsidP="002637EE">
            <w:r w:rsidRPr="00662451">
              <w:t>Zijn er bepaalde adviezen / denkrichtingen die u Yuverta zou willen meegeven waar het gaat om ‘Duurzaam’ en waaraan Yuverta in haar aanbesteding minimaal aandacht aan zou moeten besteden?</w:t>
            </w:r>
          </w:p>
        </w:tc>
      </w:tr>
      <w:tr w:rsidR="002637EE" w:rsidRPr="00662451" w14:paraId="6FE85B2F" w14:textId="77777777" w:rsidTr="002F55E1">
        <w:tc>
          <w:tcPr>
            <w:tcW w:w="9464" w:type="dxa"/>
          </w:tcPr>
          <w:p w14:paraId="33C0361A" w14:textId="01701018" w:rsidR="002637EE" w:rsidRPr="00662451" w:rsidRDefault="002637EE" w:rsidP="00461387">
            <w:r w:rsidRPr="00662451">
              <w:rPr>
                <w:i/>
              </w:rPr>
              <w:t>&lt;Vul in&gt;</w:t>
            </w:r>
          </w:p>
        </w:tc>
      </w:tr>
    </w:tbl>
    <w:p w14:paraId="51911D25" w14:textId="47180057" w:rsidR="00BF2700" w:rsidRDefault="00BF2700"/>
    <w:tbl>
      <w:tblPr>
        <w:tblStyle w:val="Tabelraster"/>
        <w:tblW w:w="0" w:type="auto"/>
        <w:tblLook w:val="04A0" w:firstRow="1" w:lastRow="0" w:firstColumn="1" w:lastColumn="0" w:noHBand="0" w:noVBand="1"/>
      </w:tblPr>
      <w:tblGrid>
        <w:gridCol w:w="9464"/>
      </w:tblGrid>
      <w:tr w:rsidR="002637EE" w:rsidRPr="00662451" w14:paraId="03ABA213" w14:textId="77777777" w:rsidTr="002F55E1">
        <w:tc>
          <w:tcPr>
            <w:tcW w:w="9464" w:type="dxa"/>
          </w:tcPr>
          <w:p w14:paraId="45D12600" w14:textId="5F942660" w:rsidR="002637EE" w:rsidRPr="00662451" w:rsidRDefault="00FF4B6F" w:rsidP="00461387">
            <w:r w:rsidRPr="00662451">
              <w:t>1</w:t>
            </w:r>
            <w:r w:rsidR="00BF2700">
              <w:t>5</w:t>
            </w:r>
            <w:r w:rsidRPr="00662451">
              <w:t xml:space="preserve">. </w:t>
            </w:r>
            <w:r w:rsidR="002637EE" w:rsidRPr="00662451">
              <w:t>Zijn er bepaalde adviezen / denkrichtingen die u Yuverta zou willen meegeven waar het gaat om ‘Innovatief’ en waaraan Yuverta in haar aanbesteding minimaal aandacht aan zou moeten besteden?</w:t>
            </w:r>
          </w:p>
        </w:tc>
      </w:tr>
      <w:tr w:rsidR="00CE44B0" w:rsidRPr="00662451" w14:paraId="4FEFA099" w14:textId="77777777" w:rsidTr="002F55E1">
        <w:tc>
          <w:tcPr>
            <w:tcW w:w="9464" w:type="dxa"/>
          </w:tcPr>
          <w:p w14:paraId="312ABF0A" w14:textId="2018DC93" w:rsidR="00CE44B0" w:rsidRPr="00662451" w:rsidRDefault="00CE44B0" w:rsidP="002F55E1">
            <w:pPr>
              <w:rPr>
                <w:i/>
              </w:rPr>
            </w:pPr>
            <w:r w:rsidRPr="00662451">
              <w:rPr>
                <w:i/>
              </w:rPr>
              <w:t>&lt;</w:t>
            </w:r>
            <w:r w:rsidR="007A7714" w:rsidRPr="00662451">
              <w:rPr>
                <w:i/>
              </w:rPr>
              <w:t>V</w:t>
            </w:r>
            <w:r w:rsidRPr="00662451">
              <w:rPr>
                <w:i/>
              </w:rPr>
              <w:t>ul in&gt;</w:t>
            </w:r>
          </w:p>
        </w:tc>
      </w:tr>
    </w:tbl>
    <w:p w14:paraId="528B7B0E" w14:textId="4BFCA406" w:rsidR="00BF2700" w:rsidRDefault="00BF2700"/>
    <w:tbl>
      <w:tblPr>
        <w:tblStyle w:val="Tabelraster"/>
        <w:tblW w:w="0" w:type="auto"/>
        <w:tblLook w:val="04A0" w:firstRow="1" w:lastRow="0" w:firstColumn="1" w:lastColumn="0" w:noHBand="0" w:noVBand="1"/>
      </w:tblPr>
      <w:tblGrid>
        <w:gridCol w:w="9464"/>
      </w:tblGrid>
      <w:tr w:rsidR="00113987" w:rsidRPr="00662451" w14:paraId="63DF1858" w14:textId="77777777" w:rsidTr="00113987">
        <w:tc>
          <w:tcPr>
            <w:tcW w:w="9464" w:type="dxa"/>
          </w:tcPr>
          <w:p w14:paraId="2728D0CD" w14:textId="7ED1D2A8" w:rsidR="00113987" w:rsidRPr="00662451" w:rsidRDefault="00FF4B6F" w:rsidP="004E72C9">
            <w:r w:rsidRPr="00662451">
              <w:t>1</w:t>
            </w:r>
            <w:r w:rsidR="00BF2700">
              <w:t>6</w:t>
            </w:r>
            <w:r w:rsidRPr="00662451">
              <w:t xml:space="preserve">. </w:t>
            </w:r>
            <w:r w:rsidR="00113987" w:rsidRPr="00662451">
              <w:t>Zijn er bepaalde adviezen / denkrichtingen die u Yuverta zou willen meegeven waar het gaat om ‘Betrokken’ en waaraan Yuverta in haar aanbesteding minimaal aandacht aan zou moeten besteden?</w:t>
            </w:r>
          </w:p>
        </w:tc>
      </w:tr>
      <w:tr w:rsidR="00113987" w:rsidRPr="00662451" w14:paraId="5B768A3A" w14:textId="77777777" w:rsidTr="00113987">
        <w:tc>
          <w:tcPr>
            <w:tcW w:w="9464" w:type="dxa"/>
          </w:tcPr>
          <w:p w14:paraId="00B5D9F0" w14:textId="77777777" w:rsidR="00113987" w:rsidRPr="00662451" w:rsidRDefault="00113987" w:rsidP="004E72C9">
            <w:pPr>
              <w:rPr>
                <w:i/>
              </w:rPr>
            </w:pPr>
            <w:r w:rsidRPr="00662451">
              <w:rPr>
                <w:i/>
              </w:rPr>
              <w:t>&lt;Vul in&gt;</w:t>
            </w:r>
          </w:p>
        </w:tc>
      </w:tr>
    </w:tbl>
    <w:p w14:paraId="03423DE6" w14:textId="1F4D52E9" w:rsidR="00BF2700" w:rsidRDefault="00BF2700"/>
    <w:tbl>
      <w:tblPr>
        <w:tblStyle w:val="Tabelraster"/>
        <w:tblW w:w="0" w:type="auto"/>
        <w:tblLook w:val="04A0" w:firstRow="1" w:lastRow="0" w:firstColumn="1" w:lastColumn="0" w:noHBand="0" w:noVBand="1"/>
      </w:tblPr>
      <w:tblGrid>
        <w:gridCol w:w="9464"/>
      </w:tblGrid>
      <w:tr w:rsidR="00113987" w:rsidRPr="00662451" w14:paraId="70BDA965" w14:textId="77777777" w:rsidTr="00113987">
        <w:tc>
          <w:tcPr>
            <w:tcW w:w="9464" w:type="dxa"/>
          </w:tcPr>
          <w:p w14:paraId="6DA1BC32" w14:textId="362D4F26" w:rsidR="00113987" w:rsidRPr="00662451" w:rsidRDefault="00FF4B6F" w:rsidP="004E72C9">
            <w:r w:rsidRPr="00662451">
              <w:t>1</w:t>
            </w:r>
            <w:r w:rsidR="00BF2700">
              <w:t>7</w:t>
            </w:r>
            <w:r w:rsidRPr="00662451">
              <w:t xml:space="preserve">. </w:t>
            </w:r>
            <w:r w:rsidR="00113987" w:rsidRPr="00662451">
              <w:t>Zijn er bepaalde adviezen / denkrichtingen die u Yuverta zou willen meegeven waar het gaat om ‘Ondernemend’ en waaraan Yuverta in haar aanbesteding minimaal aandacht aan zou moeten besteden?</w:t>
            </w:r>
          </w:p>
        </w:tc>
      </w:tr>
      <w:tr w:rsidR="00113987" w:rsidRPr="00662451" w14:paraId="425EB6BC" w14:textId="77777777" w:rsidTr="00113987">
        <w:tc>
          <w:tcPr>
            <w:tcW w:w="9464" w:type="dxa"/>
          </w:tcPr>
          <w:p w14:paraId="371882CD" w14:textId="77777777" w:rsidR="00113987" w:rsidRPr="00662451" w:rsidRDefault="00113987" w:rsidP="004E72C9">
            <w:pPr>
              <w:rPr>
                <w:i/>
              </w:rPr>
            </w:pPr>
            <w:r w:rsidRPr="00662451">
              <w:rPr>
                <w:i/>
              </w:rPr>
              <w:t>&lt;Vul in&gt;</w:t>
            </w:r>
          </w:p>
        </w:tc>
      </w:tr>
    </w:tbl>
    <w:p w14:paraId="6A0B1CD3" w14:textId="77777777" w:rsidR="00144877" w:rsidRPr="00662451" w:rsidRDefault="00144877" w:rsidP="00CE44B0"/>
    <w:p w14:paraId="69F0E688" w14:textId="77777777" w:rsidR="00CE44B0" w:rsidRPr="00662451" w:rsidRDefault="00CE44B0" w:rsidP="00911AA4">
      <w:pPr>
        <w:pStyle w:val="Kop2"/>
        <w:spacing w:before="0" w:line="240" w:lineRule="auto"/>
        <w:ind w:left="567" w:hanging="567"/>
        <w:rPr>
          <w:rFonts w:asciiTheme="minorHAnsi" w:hAnsiTheme="minorHAnsi" w:cstheme="minorHAnsi"/>
          <w:sz w:val="24"/>
          <w:szCs w:val="24"/>
        </w:rPr>
      </w:pPr>
      <w:bookmarkStart w:id="28" w:name="_Toc129955237"/>
      <w:r w:rsidRPr="00662451">
        <w:rPr>
          <w:rFonts w:asciiTheme="minorHAnsi" w:hAnsiTheme="minorHAnsi" w:cstheme="minorHAnsi"/>
          <w:sz w:val="24"/>
          <w:szCs w:val="24"/>
        </w:rPr>
        <w:t>Proces</w:t>
      </w:r>
      <w:bookmarkEnd w:id="28"/>
    </w:p>
    <w:p w14:paraId="59C8E737" w14:textId="77777777" w:rsidR="00CE44B0" w:rsidRPr="00662451" w:rsidRDefault="00CE44B0" w:rsidP="00CE44B0">
      <w:pPr>
        <w:rPr>
          <w:b/>
          <w:sz w:val="24"/>
          <w:szCs w:val="24"/>
        </w:rPr>
      </w:pPr>
    </w:p>
    <w:tbl>
      <w:tblPr>
        <w:tblStyle w:val="Tabelraster"/>
        <w:tblW w:w="0" w:type="auto"/>
        <w:tblLook w:val="04A0" w:firstRow="1" w:lastRow="0" w:firstColumn="1" w:lastColumn="0" w:noHBand="0" w:noVBand="1"/>
      </w:tblPr>
      <w:tblGrid>
        <w:gridCol w:w="9464"/>
      </w:tblGrid>
      <w:tr w:rsidR="00CE44B0" w:rsidRPr="00662451" w14:paraId="4014869B" w14:textId="77777777" w:rsidTr="00473D76">
        <w:tc>
          <w:tcPr>
            <w:tcW w:w="9464" w:type="dxa"/>
            <w:shd w:val="clear" w:color="auto" w:fill="B8A1FF" w:themeFill="accent1"/>
          </w:tcPr>
          <w:p w14:paraId="0B5B13D5" w14:textId="740184C0" w:rsidR="00CE44B0" w:rsidRPr="00662451" w:rsidRDefault="00E13B0E" w:rsidP="002F55E1">
            <w:pPr>
              <w:rPr>
                <w:b/>
              </w:rPr>
            </w:pPr>
            <w:r w:rsidRPr="00662451">
              <w:rPr>
                <w:b/>
              </w:rPr>
              <w:t>Implementatie</w:t>
            </w:r>
          </w:p>
        </w:tc>
      </w:tr>
      <w:tr w:rsidR="00CE44B0" w:rsidRPr="00662451" w14:paraId="40E977BB" w14:textId="77777777" w:rsidTr="1409EA21">
        <w:tc>
          <w:tcPr>
            <w:tcW w:w="9464" w:type="dxa"/>
          </w:tcPr>
          <w:p w14:paraId="6E7CB2EF" w14:textId="56C61145" w:rsidR="00CE44B0" w:rsidRPr="00662451" w:rsidRDefault="00BF2700" w:rsidP="1409EA21">
            <w:pPr>
              <w:rPr>
                <w:b/>
                <w:bCs/>
              </w:rPr>
            </w:pPr>
            <w:r>
              <w:t>18</w:t>
            </w:r>
            <w:r w:rsidR="00FF4B6F" w:rsidRPr="00662451">
              <w:t xml:space="preserve">. </w:t>
            </w:r>
            <w:r w:rsidR="591B4B65" w:rsidRPr="00662451">
              <w:t xml:space="preserve">Kunt u beschrijven wat het proces </w:t>
            </w:r>
            <w:r w:rsidR="00F12792" w:rsidRPr="00662451">
              <w:t xml:space="preserve">&amp; doorlooptijd </w:t>
            </w:r>
            <w:r w:rsidR="591B4B65" w:rsidRPr="00662451">
              <w:t>is bij de implementatie van een nieuwe overeenkomst?</w:t>
            </w:r>
            <w:r w:rsidR="00EA1F73" w:rsidRPr="00662451">
              <w:t xml:space="preserve"> Ofwel, vanaf welk moment zou u na ondertekenen van de overeenkomst in staat zijn om uitvoering te geven aan de overeenkomst?</w:t>
            </w:r>
          </w:p>
        </w:tc>
      </w:tr>
      <w:tr w:rsidR="00CE44B0" w:rsidRPr="00662451" w14:paraId="261BFD0E" w14:textId="77777777" w:rsidTr="1409EA21">
        <w:tc>
          <w:tcPr>
            <w:tcW w:w="9464" w:type="dxa"/>
          </w:tcPr>
          <w:p w14:paraId="57A312FB" w14:textId="518C6992" w:rsidR="00CE44B0" w:rsidRPr="00662451" w:rsidRDefault="00CE44B0" w:rsidP="002F55E1">
            <w:pPr>
              <w:rPr>
                <w:i/>
              </w:rPr>
            </w:pPr>
            <w:r w:rsidRPr="00662451">
              <w:rPr>
                <w:i/>
              </w:rPr>
              <w:t>&lt;</w:t>
            </w:r>
            <w:r w:rsidR="007A7714" w:rsidRPr="00662451">
              <w:rPr>
                <w:i/>
              </w:rPr>
              <w:t>V</w:t>
            </w:r>
            <w:r w:rsidRPr="00662451">
              <w:rPr>
                <w:i/>
              </w:rPr>
              <w:t>ul in&gt;</w:t>
            </w:r>
          </w:p>
        </w:tc>
      </w:tr>
    </w:tbl>
    <w:p w14:paraId="306105FB" w14:textId="77777777" w:rsidR="00CA3896" w:rsidRPr="00662451" w:rsidRDefault="00CA3896" w:rsidP="00CE44B0"/>
    <w:tbl>
      <w:tblPr>
        <w:tblStyle w:val="Tabelraster"/>
        <w:tblW w:w="0" w:type="auto"/>
        <w:tblLook w:val="04A0" w:firstRow="1" w:lastRow="0" w:firstColumn="1" w:lastColumn="0" w:noHBand="0" w:noVBand="1"/>
      </w:tblPr>
      <w:tblGrid>
        <w:gridCol w:w="9401"/>
      </w:tblGrid>
      <w:tr w:rsidR="00CE44B0" w:rsidRPr="00662451" w14:paraId="59680B54" w14:textId="77777777" w:rsidTr="00473D76">
        <w:tc>
          <w:tcPr>
            <w:tcW w:w="9401" w:type="dxa"/>
            <w:shd w:val="clear" w:color="auto" w:fill="B8A1FF" w:themeFill="accent1"/>
          </w:tcPr>
          <w:p w14:paraId="5A53BC34" w14:textId="77777777" w:rsidR="00CE44B0" w:rsidRPr="00662451" w:rsidRDefault="00CE44B0" w:rsidP="002F55E1">
            <w:pPr>
              <w:rPr>
                <w:b/>
              </w:rPr>
            </w:pPr>
            <w:r w:rsidRPr="00662451">
              <w:rPr>
                <w:b/>
              </w:rPr>
              <w:t>Coördinerende rol</w:t>
            </w:r>
          </w:p>
        </w:tc>
      </w:tr>
      <w:tr w:rsidR="00CE44B0" w:rsidRPr="00662451" w14:paraId="735475E1" w14:textId="77777777" w:rsidTr="1409EA21">
        <w:tc>
          <w:tcPr>
            <w:tcW w:w="9401" w:type="dxa"/>
          </w:tcPr>
          <w:p w14:paraId="078779B3" w14:textId="10DECBDD" w:rsidR="00CE44B0" w:rsidRPr="00662451" w:rsidRDefault="002F7DB0" w:rsidP="1409EA21">
            <w:pPr>
              <w:rPr>
                <w:b/>
                <w:bCs/>
              </w:rPr>
            </w:pPr>
            <w:r>
              <w:lastRenderedPageBreak/>
              <w:t>19</w:t>
            </w:r>
            <w:r w:rsidR="00FF4B6F" w:rsidRPr="00662451">
              <w:t xml:space="preserve">. </w:t>
            </w:r>
            <w:r w:rsidR="00CE44B0" w:rsidRPr="00662451">
              <w:t xml:space="preserve">Een van de bijkomstigheden van deze aanbesteding is dat de toekomstige leverancier kan bijdragen aan het ontzorgen van de medewerkers van Yuverta door zelf een meer coördinerende rol te pakken in het </w:t>
            </w:r>
            <w:r w:rsidR="00BF461F" w:rsidRPr="00662451">
              <w:t>keurings</w:t>
            </w:r>
            <w:r w:rsidR="00CE44B0" w:rsidRPr="00662451">
              <w:t>proces. Hoe ziet u een dergelijke rol voor u? Wat voor processen en voorwaarden zijn er volgens u nodig om deze rol succesvol te vervullen?</w:t>
            </w:r>
          </w:p>
        </w:tc>
      </w:tr>
      <w:tr w:rsidR="00CE44B0" w:rsidRPr="00662451" w14:paraId="1DF5BC70" w14:textId="77777777" w:rsidTr="1409EA21">
        <w:tc>
          <w:tcPr>
            <w:tcW w:w="9401" w:type="dxa"/>
          </w:tcPr>
          <w:p w14:paraId="0A3B3F3D" w14:textId="2905AB90" w:rsidR="00CE44B0" w:rsidRPr="00662451" w:rsidRDefault="00CE44B0" w:rsidP="002F55E1">
            <w:pPr>
              <w:rPr>
                <w:i/>
              </w:rPr>
            </w:pPr>
            <w:r w:rsidRPr="00662451">
              <w:rPr>
                <w:i/>
              </w:rPr>
              <w:t>&lt;</w:t>
            </w:r>
            <w:r w:rsidR="007A7714" w:rsidRPr="00662451">
              <w:rPr>
                <w:i/>
              </w:rPr>
              <w:t>V</w:t>
            </w:r>
            <w:r w:rsidRPr="00662451">
              <w:rPr>
                <w:i/>
              </w:rPr>
              <w:t>ul in&gt;</w:t>
            </w:r>
          </w:p>
        </w:tc>
      </w:tr>
    </w:tbl>
    <w:p w14:paraId="0D0FF9C0" w14:textId="71C17FBD" w:rsidR="00E13B0E" w:rsidRDefault="00E13B0E" w:rsidP="00CE44B0"/>
    <w:tbl>
      <w:tblPr>
        <w:tblStyle w:val="Tabelraster"/>
        <w:tblW w:w="0" w:type="auto"/>
        <w:tblLook w:val="04A0" w:firstRow="1" w:lastRow="0" w:firstColumn="1" w:lastColumn="0" w:noHBand="0" w:noVBand="1"/>
      </w:tblPr>
      <w:tblGrid>
        <w:gridCol w:w="9401"/>
      </w:tblGrid>
      <w:tr w:rsidR="00CD250A" w:rsidRPr="00662451" w14:paraId="56709B04" w14:textId="77777777" w:rsidTr="00DF269A">
        <w:tc>
          <w:tcPr>
            <w:tcW w:w="9401" w:type="dxa"/>
            <w:shd w:val="clear" w:color="auto" w:fill="B8A1FF" w:themeFill="accent1"/>
          </w:tcPr>
          <w:p w14:paraId="294BA7C9" w14:textId="54F7B25A" w:rsidR="00CD250A" w:rsidRPr="00662451" w:rsidRDefault="00CD250A" w:rsidP="00DF269A">
            <w:pPr>
              <w:rPr>
                <w:b/>
              </w:rPr>
            </w:pPr>
            <w:r>
              <w:rPr>
                <w:b/>
              </w:rPr>
              <w:t>Keuren zelfbouw trailers</w:t>
            </w:r>
          </w:p>
        </w:tc>
      </w:tr>
      <w:tr w:rsidR="00CD250A" w:rsidRPr="00662451" w14:paraId="15EDD183" w14:textId="77777777" w:rsidTr="00DF269A">
        <w:tc>
          <w:tcPr>
            <w:tcW w:w="9401" w:type="dxa"/>
          </w:tcPr>
          <w:p w14:paraId="38F7CFDB" w14:textId="087B5F1F" w:rsidR="00CD250A" w:rsidRPr="00662451" w:rsidRDefault="00CD250A" w:rsidP="00DF269A">
            <w:pPr>
              <w:rPr>
                <w:b/>
                <w:bCs/>
              </w:rPr>
            </w:pPr>
            <w:r w:rsidRPr="00662451">
              <w:t>2</w:t>
            </w:r>
            <w:r w:rsidR="002F7DB0">
              <w:t>0</w:t>
            </w:r>
            <w:r w:rsidRPr="00662451">
              <w:t xml:space="preserve">. </w:t>
            </w:r>
            <w:r>
              <w:t>Kunt u beschrijven hoe u omgaat met het keuren van zelfbouw trailers (bijvoorbeeld kanotrailers) die zich op sommige locaties van Yuverta bevinden?</w:t>
            </w:r>
          </w:p>
        </w:tc>
      </w:tr>
      <w:tr w:rsidR="00CD250A" w:rsidRPr="00662451" w14:paraId="7F9453C3" w14:textId="77777777" w:rsidTr="00DF269A">
        <w:tc>
          <w:tcPr>
            <w:tcW w:w="9401" w:type="dxa"/>
          </w:tcPr>
          <w:p w14:paraId="5F8B56F8" w14:textId="77777777" w:rsidR="00CD250A" w:rsidRPr="00662451" w:rsidRDefault="00CD250A" w:rsidP="00DF269A">
            <w:pPr>
              <w:rPr>
                <w:i/>
              </w:rPr>
            </w:pPr>
            <w:r w:rsidRPr="00662451">
              <w:rPr>
                <w:i/>
              </w:rPr>
              <w:t>&lt;Vul in&gt;</w:t>
            </w:r>
          </w:p>
        </w:tc>
      </w:tr>
    </w:tbl>
    <w:p w14:paraId="71F39944" w14:textId="77777777" w:rsidR="00CD250A" w:rsidRDefault="00CD250A" w:rsidP="00CE44B0"/>
    <w:tbl>
      <w:tblPr>
        <w:tblStyle w:val="Tabelraster"/>
        <w:tblW w:w="0" w:type="auto"/>
        <w:tblLook w:val="04A0" w:firstRow="1" w:lastRow="0" w:firstColumn="1" w:lastColumn="0" w:noHBand="0" w:noVBand="1"/>
      </w:tblPr>
      <w:tblGrid>
        <w:gridCol w:w="9401"/>
      </w:tblGrid>
      <w:tr w:rsidR="00836B5D" w:rsidRPr="00662451" w14:paraId="341CE955" w14:textId="77777777" w:rsidTr="00EF3014">
        <w:tc>
          <w:tcPr>
            <w:tcW w:w="9401" w:type="dxa"/>
            <w:shd w:val="clear" w:color="auto" w:fill="B8A1FF" w:themeFill="accent1"/>
          </w:tcPr>
          <w:p w14:paraId="37FE5C04" w14:textId="6C627BD8" w:rsidR="00836B5D" w:rsidRPr="00662451" w:rsidRDefault="00836B5D" w:rsidP="00EF3014">
            <w:pPr>
              <w:rPr>
                <w:b/>
              </w:rPr>
            </w:pPr>
            <w:r>
              <w:rPr>
                <w:b/>
              </w:rPr>
              <w:t>Reparaties</w:t>
            </w:r>
          </w:p>
        </w:tc>
      </w:tr>
      <w:tr w:rsidR="00836B5D" w:rsidRPr="00662451" w14:paraId="5A2AAB1C" w14:textId="77777777" w:rsidTr="00EF3014">
        <w:tc>
          <w:tcPr>
            <w:tcW w:w="9401" w:type="dxa"/>
          </w:tcPr>
          <w:p w14:paraId="54304096" w14:textId="2153212C" w:rsidR="00836B5D" w:rsidRPr="00662451" w:rsidRDefault="00836B5D" w:rsidP="00EF3014">
            <w:pPr>
              <w:rPr>
                <w:b/>
                <w:bCs/>
              </w:rPr>
            </w:pPr>
            <w:r w:rsidRPr="00662451">
              <w:t>2</w:t>
            </w:r>
            <w:r w:rsidR="002F7DB0">
              <w:t>1</w:t>
            </w:r>
            <w:r w:rsidRPr="00662451">
              <w:t xml:space="preserve">. </w:t>
            </w:r>
            <w:r>
              <w:t>Kunt u beschrijven op welke wijze u de behoefte van Yuverta om daar waar nodig arbeidsmiddelen te laten repareren kunt invullen? Wat is daarbij jullie maximale doorlooptijd?</w:t>
            </w:r>
          </w:p>
        </w:tc>
      </w:tr>
      <w:tr w:rsidR="00836B5D" w:rsidRPr="00662451" w14:paraId="58CE835F" w14:textId="77777777" w:rsidTr="00EF3014">
        <w:tc>
          <w:tcPr>
            <w:tcW w:w="9401" w:type="dxa"/>
          </w:tcPr>
          <w:p w14:paraId="31F32B3D" w14:textId="77777777" w:rsidR="00836B5D" w:rsidRPr="00662451" w:rsidRDefault="00836B5D" w:rsidP="00EF3014">
            <w:pPr>
              <w:rPr>
                <w:i/>
              </w:rPr>
            </w:pPr>
            <w:r w:rsidRPr="00662451">
              <w:rPr>
                <w:i/>
              </w:rPr>
              <w:t>&lt;Vul in&gt;</w:t>
            </w:r>
          </w:p>
        </w:tc>
      </w:tr>
    </w:tbl>
    <w:p w14:paraId="7D8696A6" w14:textId="77777777" w:rsidR="00CD250A" w:rsidRDefault="00CD250A" w:rsidP="00CE44B0"/>
    <w:tbl>
      <w:tblPr>
        <w:tblStyle w:val="Tabelraster"/>
        <w:tblW w:w="0" w:type="auto"/>
        <w:tblLook w:val="04A0" w:firstRow="1" w:lastRow="0" w:firstColumn="1" w:lastColumn="0" w:noHBand="0" w:noVBand="1"/>
      </w:tblPr>
      <w:tblGrid>
        <w:gridCol w:w="9401"/>
      </w:tblGrid>
      <w:tr w:rsidR="00836B5D" w:rsidRPr="00662451" w14:paraId="05581F45" w14:textId="77777777" w:rsidTr="00EF3014">
        <w:tc>
          <w:tcPr>
            <w:tcW w:w="9401" w:type="dxa"/>
            <w:shd w:val="clear" w:color="auto" w:fill="B8A1FF" w:themeFill="accent1"/>
          </w:tcPr>
          <w:p w14:paraId="5F6A1FF0" w14:textId="25368C73" w:rsidR="00836B5D" w:rsidRPr="00662451" w:rsidRDefault="00836B5D" w:rsidP="00EF3014">
            <w:pPr>
              <w:rPr>
                <w:b/>
              </w:rPr>
            </w:pPr>
            <w:r>
              <w:rPr>
                <w:b/>
              </w:rPr>
              <w:t>Afkeur</w:t>
            </w:r>
          </w:p>
        </w:tc>
      </w:tr>
      <w:tr w:rsidR="00836B5D" w:rsidRPr="00662451" w14:paraId="40407CF8" w14:textId="77777777" w:rsidTr="00EF3014">
        <w:tc>
          <w:tcPr>
            <w:tcW w:w="9401" w:type="dxa"/>
          </w:tcPr>
          <w:p w14:paraId="20B44ED1" w14:textId="5AB91734" w:rsidR="00836B5D" w:rsidRPr="00662451" w:rsidRDefault="00836B5D" w:rsidP="00EF3014">
            <w:pPr>
              <w:rPr>
                <w:b/>
                <w:bCs/>
              </w:rPr>
            </w:pPr>
            <w:r w:rsidRPr="00662451">
              <w:t>2</w:t>
            </w:r>
            <w:r w:rsidR="00CA19EB">
              <w:t>2</w:t>
            </w:r>
            <w:r w:rsidRPr="00662451">
              <w:t xml:space="preserve">. </w:t>
            </w:r>
            <w:r>
              <w:t xml:space="preserve">Kunt u beschrijven welke werkwijze u hanteert </w:t>
            </w:r>
            <w:r w:rsidR="002C435C">
              <w:t>bij afkeur van arbeidsmiddelen?</w:t>
            </w:r>
          </w:p>
        </w:tc>
      </w:tr>
      <w:tr w:rsidR="00836B5D" w:rsidRPr="00662451" w14:paraId="7BE9AAC2" w14:textId="77777777" w:rsidTr="00EF3014">
        <w:tc>
          <w:tcPr>
            <w:tcW w:w="9401" w:type="dxa"/>
          </w:tcPr>
          <w:p w14:paraId="05071628" w14:textId="77777777" w:rsidR="00836B5D" w:rsidRPr="00662451" w:rsidRDefault="00836B5D" w:rsidP="00EF3014">
            <w:pPr>
              <w:rPr>
                <w:i/>
              </w:rPr>
            </w:pPr>
            <w:r w:rsidRPr="00662451">
              <w:rPr>
                <w:i/>
              </w:rPr>
              <w:t>&lt;Vul in&gt;</w:t>
            </w:r>
          </w:p>
        </w:tc>
      </w:tr>
    </w:tbl>
    <w:p w14:paraId="6EB98D2E" w14:textId="55108CA5" w:rsidR="00836B5D" w:rsidRDefault="00836B5D" w:rsidP="00CE44B0"/>
    <w:tbl>
      <w:tblPr>
        <w:tblStyle w:val="Tabelraster"/>
        <w:tblW w:w="0" w:type="auto"/>
        <w:tblLook w:val="04A0" w:firstRow="1" w:lastRow="0" w:firstColumn="1" w:lastColumn="0" w:noHBand="0" w:noVBand="1"/>
      </w:tblPr>
      <w:tblGrid>
        <w:gridCol w:w="9401"/>
      </w:tblGrid>
      <w:tr w:rsidR="002C435C" w:rsidRPr="00662451" w14:paraId="30651A26" w14:textId="77777777" w:rsidTr="00EF3014">
        <w:tc>
          <w:tcPr>
            <w:tcW w:w="9401" w:type="dxa"/>
            <w:shd w:val="clear" w:color="auto" w:fill="B8A1FF" w:themeFill="accent1"/>
          </w:tcPr>
          <w:p w14:paraId="003946FD" w14:textId="183D3070" w:rsidR="002C435C" w:rsidRPr="00662451" w:rsidRDefault="002C435C" w:rsidP="00EF3014">
            <w:pPr>
              <w:rPr>
                <w:b/>
              </w:rPr>
            </w:pPr>
            <w:r>
              <w:rPr>
                <w:b/>
              </w:rPr>
              <w:t>Omgaan met acute risicovolle situaties</w:t>
            </w:r>
          </w:p>
        </w:tc>
      </w:tr>
      <w:tr w:rsidR="002C435C" w:rsidRPr="00662451" w14:paraId="389F1F74" w14:textId="77777777" w:rsidTr="00EF3014">
        <w:tc>
          <w:tcPr>
            <w:tcW w:w="9401" w:type="dxa"/>
          </w:tcPr>
          <w:p w14:paraId="31A8ED2A" w14:textId="67761377" w:rsidR="002C435C" w:rsidRPr="00662451" w:rsidRDefault="002C435C" w:rsidP="00EF3014">
            <w:pPr>
              <w:rPr>
                <w:b/>
                <w:bCs/>
              </w:rPr>
            </w:pPr>
            <w:r w:rsidRPr="00662451">
              <w:t>2</w:t>
            </w:r>
            <w:r w:rsidR="00A63058">
              <w:t>3</w:t>
            </w:r>
            <w:r w:rsidRPr="00662451">
              <w:t xml:space="preserve">. </w:t>
            </w:r>
            <w:r>
              <w:t>Kunt u beschrijven hoe u omgaat met acute risicovolle situaties tijdens het keuren van de arbeidsmiddelen?</w:t>
            </w:r>
          </w:p>
        </w:tc>
      </w:tr>
      <w:tr w:rsidR="002C435C" w:rsidRPr="00662451" w14:paraId="7EDC9638" w14:textId="77777777" w:rsidTr="00EF3014">
        <w:tc>
          <w:tcPr>
            <w:tcW w:w="9401" w:type="dxa"/>
          </w:tcPr>
          <w:p w14:paraId="4B866BA6" w14:textId="77777777" w:rsidR="002C435C" w:rsidRPr="00662451" w:rsidRDefault="002C435C" w:rsidP="00EF3014">
            <w:pPr>
              <w:rPr>
                <w:i/>
              </w:rPr>
            </w:pPr>
            <w:r w:rsidRPr="00662451">
              <w:rPr>
                <w:i/>
              </w:rPr>
              <w:t>&lt;Vul in&gt;</w:t>
            </w:r>
          </w:p>
        </w:tc>
      </w:tr>
    </w:tbl>
    <w:p w14:paraId="22646311" w14:textId="314875D0" w:rsidR="002C435C" w:rsidRDefault="002C435C" w:rsidP="00CE44B0"/>
    <w:tbl>
      <w:tblPr>
        <w:tblStyle w:val="Tabelraster"/>
        <w:tblW w:w="0" w:type="auto"/>
        <w:tblLook w:val="04A0" w:firstRow="1" w:lastRow="0" w:firstColumn="1" w:lastColumn="0" w:noHBand="0" w:noVBand="1"/>
      </w:tblPr>
      <w:tblGrid>
        <w:gridCol w:w="9401"/>
      </w:tblGrid>
      <w:tr w:rsidR="00EB22D9" w:rsidRPr="00662451" w14:paraId="0B667A0A" w14:textId="77777777" w:rsidTr="00EF3014">
        <w:tc>
          <w:tcPr>
            <w:tcW w:w="9401" w:type="dxa"/>
            <w:shd w:val="clear" w:color="auto" w:fill="B8A1FF" w:themeFill="accent1"/>
          </w:tcPr>
          <w:p w14:paraId="5D291062" w14:textId="376C50F3" w:rsidR="00EB22D9" w:rsidRPr="00662451" w:rsidRDefault="006159C0" w:rsidP="00EF3014">
            <w:pPr>
              <w:rPr>
                <w:b/>
              </w:rPr>
            </w:pPr>
            <w:r>
              <w:rPr>
                <w:b/>
              </w:rPr>
              <w:t>Onderwijsregeling</w:t>
            </w:r>
          </w:p>
        </w:tc>
      </w:tr>
      <w:tr w:rsidR="00EB22D9" w:rsidRPr="00662451" w14:paraId="2B2E2209" w14:textId="77777777" w:rsidTr="00EF3014">
        <w:tc>
          <w:tcPr>
            <w:tcW w:w="9401" w:type="dxa"/>
          </w:tcPr>
          <w:p w14:paraId="75647D77" w14:textId="1999CCB4" w:rsidR="00EB22D9" w:rsidRPr="00662451" w:rsidRDefault="00EB22D9" w:rsidP="00EF3014">
            <w:pPr>
              <w:rPr>
                <w:b/>
                <w:bCs/>
              </w:rPr>
            </w:pPr>
            <w:r w:rsidRPr="00662451">
              <w:t>2</w:t>
            </w:r>
            <w:r w:rsidR="00A63058">
              <w:t>4</w:t>
            </w:r>
            <w:r w:rsidRPr="00662451">
              <w:t xml:space="preserve">. </w:t>
            </w:r>
            <w:r>
              <w:t xml:space="preserve">Kunt u </w:t>
            </w:r>
            <w:r w:rsidR="006159C0">
              <w:t>aangeven in hoeverre u bekend bent met de onderwijsregeling van Stiho en</w:t>
            </w:r>
            <w:r w:rsidR="00A63058">
              <w:t xml:space="preserve"> /</w:t>
            </w:r>
            <w:r w:rsidR="006159C0">
              <w:t xml:space="preserve"> of u in staat bent hieraan deel te nemen</w:t>
            </w:r>
            <w:r>
              <w:t>?</w:t>
            </w:r>
          </w:p>
        </w:tc>
      </w:tr>
      <w:tr w:rsidR="00EB22D9" w:rsidRPr="00662451" w14:paraId="5ECDC077" w14:textId="77777777" w:rsidTr="00EF3014">
        <w:tc>
          <w:tcPr>
            <w:tcW w:w="9401" w:type="dxa"/>
          </w:tcPr>
          <w:p w14:paraId="23DC8B03" w14:textId="77777777" w:rsidR="00EB22D9" w:rsidRPr="00662451" w:rsidRDefault="00EB22D9" w:rsidP="00EF3014">
            <w:pPr>
              <w:rPr>
                <w:i/>
              </w:rPr>
            </w:pPr>
            <w:r w:rsidRPr="00662451">
              <w:rPr>
                <w:i/>
              </w:rPr>
              <w:t>&lt;Vul in&gt;</w:t>
            </w:r>
          </w:p>
        </w:tc>
      </w:tr>
    </w:tbl>
    <w:p w14:paraId="71F75F5A" w14:textId="77777777" w:rsidR="00144877" w:rsidRPr="00662451" w:rsidRDefault="00144877" w:rsidP="00CE44B0"/>
    <w:p w14:paraId="5FE23F8C" w14:textId="77777777" w:rsidR="00CE44B0" w:rsidRPr="00662451" w:rsidRDefault="00CE44B0" w:rsidP="00911AA4">
      <w:pPr>
        <w:pStyle w:val="Kop2"/>
        <w:spacing w:before="0" w:line="240" w:lineRule="auto"/>
        <w:ind w:left="567" w:hanging="567"/>
        <w:rPr>
          <w:rFonts w:asciiTheme="minorHAnsi" w:hAnsiTheme="minorHAnsi" w:cstheme="minorHAnsi"/>
          <w:sz w:val="24"/>
          <w:szCs w:val="24"/>
        </w:rPr>
      </w:pPr>
      <w:bookmarkStart w:id="29" w:name="_Toc129955238"/>
      <w:r w:rsidRPr="00662451">
        <w:rPr>
          <w:rFonts w:asciiTheme="minorHAnsi" w:hAnsiTheme="minorHAnsi" w:cstheme="minorHAnsi"/>
          <w:sz w:val="24"/>
          <w:szCs w:val="24"/>
        </w:rPr>
        <w:t>Key Performance Indicators</w:t>
      </w:r>
      <w:bookmarkEnd w:id="29"/>
    </w:p>
    <w:p w14:paraId="05ACB71A" w14:textId="77777777" w:rsidR="00CE44B0" w:rsidRPr="00662451" w:rsidRDefault="00CE44B0" w:rsidP="00CE44B0">
      <w:pPr>
        <w:rPr>
          <w:b/>
          <w:sz w:val="24"/>
          <w:szCs w:val="24"/>
        </w:rPr>
      </w:pPr>
    </w:p>
    <w:tbl>
      <w:tblPr>
        <w:tblStyle w:val="Tabelraster"/>
        <w:tblW w:w="0" w:type="auto"/>
        <w:tblLook w:val="04A0" w:firstRow="1" w:lastRow="0" w:firstColumn="1" w:lastColumn="0" w:noHBand="0" w:noVBand="1"/>
      </w:tblPr>
      <w:tblGrid>
        <w:gridCol w:w="9464"/>
      </w:tblGrid>
      <w:tr w:rsidR="00CE44B0" w:rsidRPr="00662451" w14:paraId="6969A04A" w14:textId="77777777" w:rsidTr="00473D76">
        <w:tc>
          <w:tcPr>
            <w:tcW w:w="9464" w:type="dxa"/>
            <w:shd w:val="clear" w:color="auto" w:fill="B8A1FF" w:themeFill="accent1"/>
          </w:tcPr>
          <w:p w14:paraId="4DF920BC" w14:textId="77777777" w:rsidR="00CE44B0" w:rsidRPr="00662451" w:rsidRDefault="00CE44B0" w:rsidP="002F55E1">
            <w:pPr>
              <w:rPr>
                <w:b/>
              </w:rPr>
            </w:pPr>
            <w:r w:rsidRPr="00662451">
              <w:rPr>
                <w:b/>
              </w:rPr>
              <w:t>Meetmethodiek</w:t>
            </w:r>
          </w:p>
        </w:tc>
      </w:tr>
      <w:tr w:rsidR="00CE44B0" w:rsidRPr="00662451" w14:paraId="231891E2" w14:textId="77777777" w:rsidTr="002F55E1">
        <w:tc>
          <w:tcPr>
            <w:tcW w:w="9464" w:type="dxa"/>
          </w:tcPr>
          <w:p w14:paraId="1437287A" w14:textId="57757E61" w:rsidR="00CE44B0" w:rsidRPr="00662451" w:rsidRDefault="00FF4B6F" w:rsidP="002F55E1">
            <w:pPr>
              <w:rPr>
                <w:b/>
              </w:rPr>
            </w:pPr>
            <w:r w:rsidRPr="00662451">
              <w:t>2</w:t>
            </w:r>
            <w:r w:rsidR="00A63058">
              <w:t>5</w:t>
            </w:r>
            <w:r w:rsidRPr="00662451">
              <w:t xml:space="preserve">. </w:t>
            </w:r>
            <w:r w:rsidR="00CE44B0" w:rsidRPr="00662451">
              <w:t>Op welke aspecten, wijze en via welke methode heeft u uw dienstverlening meetbaar gemaakt</w:t>
            </w:r>
            <w:r w:rsidR="002637EE" w:rsidRPr="00662451">
              <w:t xml:space="preserve"> (ofwel, welke KPI’s zouden wij volgens u moeten stellen en hoe kunt u de resultaten daarvan aantonen</w:t>
            </w:r>
            <w:r w:rsidR="00567E14" w:rsidRPr="00662451">
              <w:t>)</w:t>
            </w:r>
            <w:r w:rsidR="00CE44B0" w:rsidRPr="00662451">
              <w:t>?</w:t>
            </w:r>
          </w:p>
        </w:tc>
      </w:tr>
      <w:tr w:rsidR="00CE44B0" w:rsidRPr="00662451" w14:paraId="4A4B677D" w14:textId="77777777" w:rsidTr="002F55E1">
        <w:tc>
          <w:tcPr>
            <w:tcW w:w="9464" w:type="dxa"/>
          </w:tcPr>
          <w:p w14:paraId="00A16279" w14:textId="01688C56" w:rsidR="00CE44B0" w:rsidRPr="00662451" w:rsidRDefault="00CE44B0" w:rsidP="002F55E1">
            <w:pPr>
              <w:rPr>
                <w:i/>
              </w:rPr>
            </w:pPr>
            <w:r w:rsidRPr="00662451">
              <w:rPr>
                <w:i/>
              </w:rPr>
              <w:t>&lt;</w:t>
            </w:r>
            <w:r w:rsidR="007A7714" w:rsidRPr="00662451">
              <w:rPr>
                <w:i/>
              </w:rPr>
              <w:t>V</w:t>
            </w:r>
            <w:r w:rsidRPr="00662451">
              <w:rPr>
                <w:i/>
              </w:rPr>
              <w:t>ul in&gt;</w:t>
            </w:r>
          </w:p>
        </w:tc>
      </w:tr>
    </w:tbl>
    <w:p w14:paraId="6658DDA8" w14:textId="77777777" w:rsidR="00BF461F" w:rsidRPr="00662451" w:rsidRDefault="00BF461F" w:rsidP="00CE44B0"/>
    <w:p w14:paraId="6AF857CE" w14:textId="54667FF6" w:rsidR="006B6361" w:rsidRPr="00662451" w:rsidRDefault="006B6361" w:rsidP="00911AA4">
      <w:pPr>
        <w:pStyle w:val="Kop2"/>
        <w:spacing w:before="0" w:line="240" w:lineRule="auto"/>
        <w:ind w:left="567" w:hanging="567"/>
        <w:rPr>
          <w:rFonts w:asciiTheme="minorHAnsi" w:hAnsiTheme="minorHAnsi" w:cstheme="minorHAnsi"/>
          <w:sz w:val="24"/>
          <w:szCs w:val="24"/>
        </w:rPr>
      </w:pPr>
      <w:bookmarkStart w:id="30" w:name="_Toc129955239"/>
      <w:r w:rsidRPr="00662451">
        <w:rPr>
          <w:rFonts w:asciiTheme="minorHAnsi" w:hAnsiTheme="minorHAnsi" w:cstheme="minorHAnsi"/>
          <w:sz w:val="24"/>
          <w:szCs w:val="24"/>
        </w:rPr>
        <w:t>Geschiktheidseisen</w:t>
      </w:r>
      <w:bookmarkEnd w:id="30"/>
    </w:p>
    <w:p w14:paraId="74C4175B" w14:textId="21C0E11E" w:rsidR="00581C7B" w:rsidRDefault="00581C7B">
      <w:bookmarkStart w:id="31" w:name="_Hlk114466569"/>
    </w:p>
    <w:tbl>
      <w:tblPr>
        <w:tblStyle w:val="Tabelraster"/>
        <w:tblW w:w="0" w:type="auto"/>
        <w:tblLook w:val="04A0" w:firstRow="1" w:lastRow="0" w:firstColumn="1" w:lastColumn="0" w:noHBand="0" w:noVBand="1"/>
      </w:tblPr>
      <w:tblGrid>
        <w:gridCol w:w="6374"/>
        <w:gridCol w:w="3090"/>
      </w:tblGrid>
      <w:tr w:rsidR="00692992" w:rsidRPr="00662451" w14:paraId="3719EC6B" w14:textId="77777777" w:rsidTr="006159C0">
        <w:trPr>
          <w:tblHeader/>
        </w:trPr>
        <w:tc>
          <w:tcPr>
            <w:tcW w:w="9464" w:type="dxa"/>
            <w:gridSpan w:val="2"/>
            <w:shd w:val="clear" w:color="auto" w:fill="B8A1FF" w:themeFill="accent1"/>
          </w:tcPr>
          <w:p w14:paraId="00E6F38C" w14:textId="477F2BE7" w:rsidR="00692992" w:rsidRPr="00662451" w:rsidRDefault="00692992" w:rsidP="00692992">
            <w:pPr>
              <w:rPr>
                <w:b/>
              </w:rPr>
            </w:pPr>
            <w:r w:rsidRPr="00662451">
              <w:rPr>
                <w:b/>
              </w:rPr>
              <w:t>Geschiktheidseisen</w:t>
            </w:r>
          </w:p>
        </w:tc>
      </w:tr>
      <w:tr w:rsidR="00692992" w:rsidRPr="00662451" w14:paraId="39C57DE0" w14:textId="77777777" w:rsidTr="006159C0">
        <w:trPr>
          <w:tblHeader/>
        </w:trPr>
        <w:tc>
          <w:tcPr>
            <w:tcW w:w="9464" w:type="dxa"/>
            <w:gridSpan w:val="2"/>
          </w:tcPr>
          <w:p w14:paraId="788FA54D" w14:textId="26056E11" w:rsidR="00692992" w:rsidRPr="00662451" w:rsidRDefault="00CA3896" w:rsidP="00692992">
            <w:pPr>
              <w:rPr>
                <w:b/>
              </w:rPr>
            </w:pPr>
            <w:r w:rsidRPr="00662451">
              <w:t>2</w:t>
            </w:r>
            <w:r w:rsidR="00A63058">
              <w:t>6</w:t>
            </w:r>
            <w:r w:rsidRPr="00662451">
              <w:t xml:space="preserve">. </w:t>
            </w:r>
            <w:r w:rsidR="00692992" w:rsidRPr="00662451">
              <w:t xml:space="preserve">Hieronder ziet u enkele </w:t>
            </w:r>
            <w:r w:rsidR="00BD347B" w:rsidRPr="00662451">
              <w:t xml:space="preserve">van de mogelijk door Yuverta te stellen </w:t>
            </w:r>
            <w:r w:rsidR="00692992" w:rsidRPr="00662451">
              <w:t>geschiktheidseisen</w:t>
            </w:r>
            <w:r w:rsidR="00BC7755" w:rsidRPr="00662451">
              <w:t>.</w:t>
            </w:r>
            <w:r w:rsidR="00BD347B" w:rsidRPr="00662451">
              <w:t xml:space="preserve"> K</w:t>
            </w:r>
            <w:r w:rsidR="00692992" w:rsidRPr="00662451">
              <w:t>unt u per geschiktheidseis aangeven of u daaraan zou kunnen voldoen?</w:t>
            </w:r>
          </w:p>
        </w:tc>
      </w:tr>
      <w:tr w:rsidR="003B3494" w:rsidRPr="00662451" w14:paraId="159AE533" w14:textId="77777777" w:rsidTr="00612059">
        <w:tc>
          <w:tcPr>
            <w:tcW w:w="6374" w:type="dxa"/>
            <w:vAlign w:val="center"/>
          </w:tcPr>
          <w:p w14:paraId="77632CDC" w14:textId="5D94A98F" w:rsidR="0012494F" w:rsidRPr="00662451" w:rsidRDefault="003B3494" w:rsidP="0012494F">
            <w:pPr>
              <w:pStyle w:val="Lijstalinea"/>
              <w:numPr>
                <w:ilvl w:val="0"/>
                <w:numId w:val="28"/>
              </w:numPr>
              <w:ind w:left="459"/>
            </w:pPr>
            <w:r w:rsidRPr="00662451">
              <w:t>Overleggen van jaar</w:t>
            </w:r>
            <w:r w:rsidR="0012494F" w:rsidRPr="00662451">
              <w:t>rekeningen</w:t>
            </w:r>
            <w:r w:rsidRPr="00662451">
              <w:t xml:space="preserve"> </w:t>
            </w:r>
            <w:r w:rsidR="00994098" w:rsidRPr="00662451">
              <w:t>over</w:t>
            </w:r>
            <w:r w:rsidR="0012494F" w:rsidRPr="00662451">
              <w:t xml:space="preserve"> </w:t>
            </w:r>
            <w:r w:rsidRPr="00662451">
              <w:t>202</w:t>
            </w:r>
            <w:r w:rsidR="00BF461F" w:rsidRPr="00662451">
              <w:t>2</w:t>
            </w:r>
            <w:r w:rsidR="0012494F" w:rsidRPr="00662451">
              <w:t xml:space="preserve"> </w:t>
            </w:r>
            <w:r w:rsidR="00581C7B">
              <w:t xml:space="preserve">en 2023, </w:t>
            </w:r>
            <w:r w:rsidR="0012494F" w:rsidRPr="00662451">
              <w:t>waarbij de meest recente jaarrekening geen paragraaf bevat met negatieve continuïteitsverwachtingen.</w:t>
            </w:r>
          </w:p>
        </w:tc>
        <w:tc>
          <w:tcPr>
            <w:tcW w:w="3090" w:type="dxa"/>
            <w:vAlign w:val="center"/>
          </w:tcPr>
          <w:p w14:paraId="2D6F0D36" w14:textId="77777777" w:rsidR="003B3494" w:rsidRPr="00662451" w:rsidRDefault="003B3494" w:rsidP="006B6361">
            <w:pPr>
              <w:rPr>
                <w:i/>
              </w:rPr>
            </w:pPr>
            <w:r w:rsidRPr="00662451">
              <w:rPr>
                <w:i/>
              </w:rPr>
              <w:t>Ja</w:t>
            </w:r>
          </w:p>
          <w:p w14:paraId="32BCF1F4" w14:textId="66D22594" w:rsidR="003B3494" w:rsidRPr="00662451" w:rsidRDefault="003B3494" w:rsidP="006B6361">
            <w:r w:rsidRPr="00662451">
              <w:rPr>
                <w:i/>
              </w:rPr>
              <w:t>Nee, &lt;licht toe&gt;</w:t>
            </w:r>
          </w:p>
        </w:tc>
      </w:tr>
      <w:bookmarkEnd w:id="31"/>
      <w:tr w:rsidR="004B5E67" w:rsidRPr="00662451" w14:paraId="24AB77BA" w14:textId="77777777" w:rsidTr="00612059">
        <w:tc>
          <w:tcPr>
            <w:tcW w:w="6374" w:type="dxa"/>
            <w:vAlign w:val="center"/>
          </w:tcPr>
          <w:p w14:paraId="0711188E" w14:textId="77777777" w:rsidR="005705E4" w:rsidRPr="00662451" w:rsidRDefault="004B5E67" w:rsidP="00253026">
            <w:pPr>
              <w:pStyle w:val="Lijstalinea"/>
              <w:numPr>
                <w:ilvl w:val="0"/>
                <w:numId w:val="28"/>
              </w:numPr>
              <w:ind w:left="459"/>
            </w:pPr>
            <w:r w:rsidRPr="00662451">
              <w:t xml:space="preserve">Overleggen van een polis van een verzekering waarin duidelijk is dat u verzekerd bent tegen bedrijfs-/ en beroepsaansprakelijkheid met een dekking van ten minste </w:t>
            </w:r>
          </w:p>
          <w:p w14:paraId="25C909DF" w14:textId="2CC7C659" w:rsidR="004B5E67" w:rsidRPr="00662451" w:rsidRDefault="004B5E67" w:rsidP="005705E4">
            <w:pPr>
              <w:pStyle w:val="Lijstalinea"/>
              <w:ind w:left="459"/>
            </w:pPr>
            <w:r w:rsidRPr="00662451">
              <w:lastRenderedPageBreak/>
              <w:t>€ 1.250.000,- euro per aanspraak.</w:t>
            </w:r>
          </w:p>
        </w:tc>
        <w:tc>
          <w:tcPr>
            <w:tcW w:w="3090" w:type="dxa"/>
            <w:vAlign w:val="center"/>
          </w:tcPr>
          <w:p w14:paraId="03841D30" w14:textId="77777777" w:rsidR="004B5E67" w:rsidRPr="00662451" w:rsidRDefault="004B5E67" w:rsidP="004B5E67">
            <w:pPr>
              <w:rPr>
                <w:i/>
              </w:rPr>
            </w:pPr>
            <w:r w:rsidRPr="00662451">
              <w:rPr>
                <w:i/>
              </w:rPr>
              <w:lastRenderedPageBreak/>
              <w:t>Ja</w:t>
            </w:r>
          </w:p>
          <w:p w14:paraId="2C8C7D30" w14:textId="7E60703C" w:rsidR="004B5E67" w:rsidRPr="00662451" w:rsidRDefault="004B5E67" w:rsidP="004B5E67">
            <w:pPr>
              <w:rPr>
                <w:i/>
              </w:rPr>
            </w:pPr>
            <w:r w:rsidRPr="00662451">
              <w:rPr>
                <w:i/>
              </w:rPr>
              <w:t>Nee, &lt;licht toe&gt;</w:t>
            </w:r>
          </w:p>
        </w:tc>
      </w:tr>
      <w:tr w:rsidR="004B5E67" w:rsidRPr="00662451" w14:paraId="07AB9303" w14:textId="77777777" w:rsidTr="00612059">
        <w:tc>
          <w:tcPr>
            <w:tcW w:w="6374" w:type="dxa"/>
            <w:vAlign w:val="center"/>
          </w:tcPr>
          <w:p w14:paraId="5CF5B5A7" w14:textId="0D003DE0" w:rsidR="004B5E67" w:rsidRPr="00662451" w:rsidRDefault="004B5E67" w:rsidP="00253026">
            <w:pPr>
              <w:pStyle w:val="Lijstalinea"/>
              <w:numPr>
                <w:ilvl w:val="0"/>
                <w:numId w:val="28"/>
              </w:numPr>
              <w:ind w:left="459"/>
            </w:pPr>
            <w:r w:rsidRPr="00662451">
              <w:t xml:space="preserve">Overleggen van een referentieopdracht waarin aantoonbaar gemaakt wordt dat u </w:t>
            </w:r>
            <w:r w:rsidR="00473D76" w:rsidRPr="00662451">
              <w:t xml:space="preserve">ervaring hebt met </w:t>
            </w:r>
            <w:r w:rsidR="001A5BDD" w:rsidRPr="00662451">
              <w:t>het keuren van elektrische arbeidsmiddelen bij een onderwijsinstelling.</w:t>
            </w:r>
          </w:p>
        </w:tc>
        <w:tc>
          <w:tcPr>
            <w:tcW w:w="3090" w:type="dxa"/>
            <w:vAlign w:val="center"/>
          </w:tcPr>
          <w:p w14:paraId="7747AF10" w14:textId="77777777" w:rsidR="004B5E67" w:rsidRPr="00662451" w:rsidRDefault="004B5E67" w:rsidP="004B5E67">
            <w:pPr>
              <w:rPr>
                <w:i/>
              </w:rPr>
            </w:pPr>
            <w:r w:rsidRPr="00662451">
              <w:rPr>
                <w:i/>
              </w:rPr>
              <w:t>Ja</w:t>
            </w:r>
          </w:p>
          <w:p w14:paraId="5946AEC5" w14:textId="1413F8F1" w:rsidR="004B5E67" w:rsidRPr="00662451" w:rsidRDefault="004B5E67" w:rsidP="004B5E67">
            <w:pPr>
              <w:rPr>
                <w:i/>
              </w:rPr>
            </w:pPr>
            <w:r w:rsidRPr="00662451">
              <w:rPr>
                <w:i/>
              </w:rPr>
              <w:t>Nee, &lt;licht toe&gt;</w:t>
            </w:r>
          </w:p>
        </w:tc>
      </w:tr>
      <w:tr w:rsidR="004B5E67" w:rsidRPr="00662451" w14:paraId="028DA7ED" w14:textId="77777777" w:rsidTr="00612059">
        <w:tc>
          <w:tcPr>
            <w:tcW w:w="6374" w:type="dxa"/>
            <w:vAlign w:val="center"/>
          </w:tcPr>
          <w:p w14:paraId="5B4FA346" w14:textId="7DEC5FBF" w:rsidR="004B5E67" w:rsidRPr="00662451" w:rsidRDefault="001A5BDD" w:rsidP="00253026">
            <w:pPr>
              <w:pStyle w:val="Lijstalinea"/>
              <w:numPr>
                <w:ilvl w:val="0"/>
                <w:numId w:val="28"/>
              </w:numPr>
              <w:ind w:left="459"/>
            </w:pPr>
            <w:r w:rsidRPr="00662451">
              <w:t>Overleggen van een referentieopdracht waarin aantoonbaar gemaakt wordt dat u ervaring hebt met het keuren van draagbaar klimmaterieel bij een onderwijsinstelling.</w:t>
            </w:r>
          </w:p>
        </w:tc>
        <w:tc>
          <w:tcPr>
            <w:tcW w:w="3090" w:type="dxa"/>
            <w:vAlign w:val="center"/>
          </w:tcPr>
          <w:p w14:paraId="5D420067" w14:textId="77777777" w:rsidR="004B5E67" w:rsidRPr="00662451" w:rsidRDefault="004B5E67" w:rsidP="004B5E67">
            <w:pPr>
              <w:rPr>
                <w:i/>
              </w:rPr>
            </w:pPr>
            <w:r w:rsidRPr="00662451">
              <w:rPr>
                <w:i/>
              </w:rPr>
              <w:t>Ja</w:t>
            </w:r>
          </w:p>
          <w:p w14:paraId="193788F4" w14:textId="48165ADD" w:rsidR="004B5E67" w:rsidRPr="00662451" w:rsidRDefault="004B5E67" w:rsidP="004B5E67">
            <w:pPr>
              <w:rPr>
                <w:i/>
              </w:rPr>
            </w:pPr>
            <w:r w:rsidRPr="00662451">
              <w:rPr>
                <w:i/>
              </w:rPr>
              <w:t>Nee, &lt;licht toe&gt;</w:t>
            </w:r>
          </w:p>
        </w:tc>
      </w:tr>
      <w:tr w:rsidR="004B5E67" w:rsidRPr="00662451" w14:paraId="63115CC6" w14:textId="77777777" w:rsidTr="00612059">
        <w:tc>
          <w:tcPr>
            <w:tcW w:w="6374" w:type="dxa"/>
            <w:vAlign w:val="center"/>
          </w:tcPr>
          <w:p w14:paraId="294140D3" w14:textId="083DECF1" w:rsidR="004B5E67" w:rsidRPr="00662451" w:rsidRDefault="001A5BDD" w:rsidP="00253026">
            <w:pPr>
              <w:pStyle w:val="Lijstalinea"/>
              <w:numPr>
                <w:ilvl w:val="0"/>
                <w:numId w:val="28"/>
              </w:numPr>
              <w:ind w:left="459"/>
            </w:pPr>
            <w:r w:rsidRPr="00662451">
              <w:t>Overleggen van een referentieopdracht waarin aantoonbaar gemaakt wordt dat u ervaring hebt met het keuren van landbouw-, tuin- en parkmachines bij een onderwijsinstelling.</w:t>
            </w:r>
          </w:p>
        </w:tc>
        <w:tc>
          <w:tcPr>
            <w:tcW w:w="3090" w:type="dxa"/>
            <w:vAlign w:val="center"/>
          </w:tcPr>
          <w:p w14:paraId="1CA8BC42" w14:textId="77777777" w:rsidR="004B5E67" w:rsidRPr="00662451" w:rsidRDefault="004B5E67" w:rsidP="004B5E67">
            <w:pPr>
              <w:rPr>
                <w:i/>
              </w:rPr>
            </w:pPr>
            <w:r w:rsidRPr="00662451">
              <w:rPr>
                <w:i/>
              </w:rPr>
              <w:t>Ja</w:t>
            </w:r>
          </w:p>
          <w:p w14:paraId="4760AE73" w14:textId="104B0001" w:rsidR="004B5E67" w:rsidRPr="00662451" w:rsidRDefault="004B5E67" w:rsidP="004B5E67">
            <w:pPr>
              <w:rPr>
                <w:i/>
              </w:rPr>
            </w:pPr>
            <w:r w:rsidRPr="00662451">
              <w:rPr>
                <w:i/>
              </w:rPr>
              <w:t>Nee, &lt;licht toe&gt;</w:t>
            </w:r>
          </w:p>
        </w:tc>
      </w:tr>
      <w:tr w:rsidR="00473D76" w:rsidRPr="00662451" w14:paraId="36EFBF7C" w14:textId="77777777" w:rsidTr="00612059">
        <w:tc>
          <w:tcPr>
            <w:tcW w:w="6374" w:type="dxa"/>
            <w:vAlign w:val="center"/>
          </w:tcPr>
          <w:p w14:paraId="4F2FA5DB" w14:textId="249955AB" w:rsidR="00473D76" w:rsidRPr="00662451" w:rsidRDefault="001A5BDD" w:rsidP="00473D76">
            <w:pPr>
              <w:pStyle w:val="Lijstalinea"/>
              <w:numPr>
                <w:ilvl w:val="0"/>
                <w:numId w:val="28"/>
              </w:numPr>
              <w:ind w:left="459"/>
            </w:pPr>
            <w:r w:rsidRPr="00662451">
              <w:t>Overleggen van een referentieopdracht waarin aantoonbaar gemaakt wordt dat u ervaring hebt met het keuren van hijs- en hefmiddelen bij een onderwijsinstelling.</w:t>
            </w:r>
          </w:p>
        </w:tc>
        <w:tc>
          <w:tcPr>
            <w:tcW w:w="3090" w:type="dxa"/>
            <w:vAlign w:val="center"/>
          </w:tcPr>
          <w:p w14:paraId="408417D6" w14:textId="77777777" w:rsidR="00473D76" w:rsidRPr="00662451" w:rsidRDefault="00473D76" w:rsidP="00473D76">
            <w:pPr>
              <w:rPr>
                <w:i/>
              </w:rPr>
            </w:pPr>
            <w:r w:rsidRPr="00662451">
              <w:rPr>
                <w:i/>
              </w:rPr>
              <w:t>Ja</w:t>
            </w:r>
          </w:p>
          <w:p w14:paraId="71FAA097" w14:textId="26934695" w:rsidR="00473D76" w:rsidRPr="00662451" w:rsidRDefault="00473D76" w:rsidP="00473D76">
            <w:pPr>
              <w:rPr>
                <w:i/>
              </w:rPr>
            </w:pPr>
            <w:r w:rsidRPr="00662451">
              <w:rPr>
                <w:i/>
              </w:rPr>
              <w:t>Nee, &lt;licht toe&gt;</w:t>
            </w:r>
          </w:p>
        </w:tc>
      </w:tr>
      <w:tr w:rsidR="001A5BDD" w:rsidRPr="00662451" w14:paraId="02264541" w14:textId="77777777" w:rsidTr="00612059">
        <w:tc>
          <w:tcPr>
            <w:tcW w:w="6374" w:type="dxa"/>
            <w:vAlign w:val="center"/>
          </w:tcPr>
          <w:p w14:paraId="59ADCD16" w14:textId="563BDC0B" w:rsidR="001A5BDD" w:rsidRPr="00662451" w:rsidRDefault="001A5BDD" w:rsidP="00473D76">
            <w:pPr>
              <w:pStyle w:val="Lijstalinea"/>
              <w:numPr>
                <w:ilvl w:val="0"/>
                <w:numId w:val="28"/>
              </w:numPr>
              <w:ind w:left="459"/>
            </w:pPr>
            <w:r w:rsidRPr="00662451">
              <w:t>Overleggen van een referentieopdracht waarin aantoonbaar gemaakt wordt dat u ervaring hebt met het keuren van magazijnstellingen bij een onderwijsinstelling.</w:t>
            </w:r>
          </w:p>
        </w:tc>
        <w:tc>
          <w:tcPr>
            <w:tcW w:w="3090" w:type="dxa"/>
            <w:vAlign w:val="center"/>
          </w:tcPr>
          <w:p w14:paraId="3A88B26C" w14:textId="77777777" w:rsidR="001A5BDD" w:rsidRPr="00662451" w:rsidRDefault="001A5BDD" w:rsidP="001A5BDD">
            <w:pPr>
              <w:rPr>
                <w:i/>
              </w:rPr>
            </w:pPr>
            <w:r w:rsidRPr="00662451">
              <w:rPr>
                <w:i/>
              </w:rPr>
              <w:t>Ja</w:t>
            </w:r>
          </w:p>
          <w:p w14:paraId="7BA19D8E" w14:textId="2931ADD5" w:rsidR="001A5BDD" w:rsidRPr="00662451" w:rsidRDefault="001A5BDD" w:rsidP="001A5BDD">
            <w:pPr>
              <w:rPr>
                <w:i/>
              </w:rPr>
            </w:pPr>
            <w:r w:rsidRPr="00662451">
              <w:rPr>
                <w:i/>
              </w:rPr>
              <w:t>Nee, &lt;licht toe&gt;</w:t>
            </w:r>
          </w:p>
        </w:tc>
      </w:tr>
      <w:tr w:rsidR="001A5BDD" w:rsidRPr="00662451" w14:paraId="2B1C4C9A" w14:textId="77777777" w:rsidTr="00612059">
        <w:tc>
          <w:tcPr>
            <w:tcW w:w="6374" w:type="dxa"/>
            <w:vAlign w:val="center"/>
          </w:tcPr>
          <w:p w14:paraId="1B45D9C7" w14:textId="239FD68D" w:rsidR="001A5BDD" w:rsidRPr="00662451" w:rsidRDefault="001A5BDD" w:rsidP="00473D76">
            <w:pPr>
              <w:pStyle w:val="Lijstalinea"/>
              <w:numPr>
                <w:ilvl w:val="0"/>
                <w:numId w:val="28"/>
              </w:numPr>
              <w:ind w:left="459"/>
            </w:pPr>
            <w:r w:rsidRPr="00662451">
              <w:t>Overleggen van een referentieopdracht waarin aantoonbaar gemaakt wordt dat u ervaring hebt met het keuren van brandveiligheidskasten bij een onderwijsinstelling.</w:t>
            </w:r>
          </w:p>
        </w:tc>
        <w:tc>
          <w:tcPr>
            <w:tcW w:w="3090" w:type="dxa"/>
            <w:vAlign w:val="center"/>
          </w:tcPr>
          <w:p w14:paraId="71E67AA0" w14:textId="77777777" w:rsidR="001A5BDD" w:rsidRPr="00662451" w:rsidRDefault="001A5BDD" w:rsidP="001A5BDD">
            <w:pPr>
              <w:rPr>
                <w:i/>
              </w:rPr>
            </w:pPr>
            <w:r w:rsidRPr="00662451">
              <w:rPr>
                <w:i/>
              </w:rPr>
              <w:t>Ja</w:t>
            </w:r>
          </w:p>
          <w:p w14:paraId="61C058D2" w14:textId="31FB3972" w:rsidR="001A5BDD" w:rsidRPr="00662451" w:rsidRDefault="001A5BDD" w:rsidP="001A5BDD">
            <w:pPr>
              <w:rPr>
                <w:i/>
              </w:rPr>
            </w:pPr>
            <w:r w:rsidRPr="00662451">
              <w:rPr>
                <w:i/>
              </w:rPr>
              <w:t>Nee, &lt;licht toe&gt;</w:t>
            </w:r>
          </w:p>
        </w:tc>
      </w:tr>
      <w:tr w:rsidR="00B12663" w:rsidRPr="00662451" w14:paraId="0A5DF69B" w14:textId="77777777" w:rsidTr="00612059">
        <w:tc>
          <w:tcPr>
            <w:tcW w:w="6374" w:type="dxa"/>
            <w:vAlign w:val="center"/>
          </w:tcPr>
          <w:p w14:paraId="6314F549" w14:textId="712857ED" w:rsidR="00B12663" w:rsidRPr="00662451" w:rsidRDefault="00B12663" w:rsidP="00B12663">
            <w:pPr>
              <w:pStyle w:val="Lijstalinea"/>
              <w:numPr>
                <w:ilvl w:val="0"/>
                <w:numId w:val="28"/>
              </w:numPr>
              <w:ind w:left="459"/>
            </w:pPr>
            <w:r w:rsidRPr="00662451">
              <w:t xml:space="preserve">Overleggen van een referentieopdracht waarin aantoonbaar gemaakt wordt dat u ervaring hebt met het keuren </w:t>
            </w:r>
            <w:r>
              <w:t>van arbeidsmiddelen op meer dan 15 locaties verspreid door het land.</w:t>
            </w:r>
          </w:p>
        </w:tc>
        <w:tc>
          <w:tcPr>
            <w:tcW w:w="3090" w:type="dxa"/>
            <w:vAlign w:val="center"/>
          </w:tcPr>
          <w:p w14:paraId="28C78436" w14:textId="77777777" w:rsidR="00B12663" w:rsidRPr="00662451" w:rsidRDefault="00B12663" w:rsidP="00B12663">
            <w:pPr>
              <w:rPr>
                <w:i/>
              </w:rPr>
            </w:pPr>
            <w:r w:rsidRPr="00662451">
              <w:rPr>
                <w:i/>
              </w:rPr>
              <w:t>Ja</w:t>
            </w:r>
          </w:p>
          <w:p w14:paraId="3612CD62" w14:textId="0927C1F2" w:rsidR="00B12663" w:rsidRPr="00662451" w:rsidRDefault="00B12663" w:rsidP="00B12663">
            <w:pPr>
              <w:rPr>
                <w:i/>
              </w:rPr>
            </w:pPr>
            <w:r w:rsidRPr="00662451">
              <w:rPr>
                <w:i/>
              </w:rPr>
              <w:t>Nee, &lt;licht toe&gt;</w:t>
            </w:r>
          </w:p>
        </w:tc>
      </w:tr>
      <w:tr w:rsidR="00B12663" w:rsidRPr="00662451" w14:paraId="3099AE1F" w14:textId="77777777" w:rsidTr="00612059">
        <w:tc>
          <w:tcPr>
            <w:tcW w:w="6374" w:type="dxa"/>
            <w:vAlign w:val="center"/>
          </w:tcPr>
          <w:p w14:paraId="77804430" w14:textId="257EDD66" w:rsidR="00B12663" w:rsidRPr="00662451" w:rsidRDefault="00B12663" w:rsidP="00B12663">
            <w:pPr>
              <w:pStyle w:val="Lijstalinea"/>
              <w:numPr>
                <w:ilvl w:val="0"/>
                <w:numId w:val="28"/>
              </w:numPr>
              <w:ind w:left="459"/>
            </w:pPr>
            <w:r w:rsidRPr="00662451">
              <w:t>Overleggen van een certificaat of anderzijds soortgelijk bewijs dat u beschikt over een kwaliteitsmanagement systeem dat voldoet aan de eisen van ISO9001 of vergelijkbaar.</w:t>
            </w:r>
          </w:p>
        </w:tc>
        <w:tc>
          <w:tcPr>
            <w:tcW w:w="3090" w:type="dxa"/>
            <w:vAlign w:val="center"/>
          </w:tcPr>
          <w:p w14:paraId="284BD98B" w14:textId="77777777" w:rsidR="00B12663" w:rsidRPr="00662451" w:rsidRDefault="00B12663" w:rsidP="00B12663">
            <w:pPr>
              <w:rPr>
                <w:i/>
              </w:rPr>
            </w:pPr>
            <w:r w:rsidRPr="00662451">
              <w:rPr>
                <w:i/>
              </w:rPr>
              <w:t>Ja</w:t>
            </w:r>
          </w:p>
          <w:p w14:paraId="0EC4D7DB" w14:textId="00E55F4C" w:rsidR="00B12663" w:rsidRPr="00662451" w:rsidRDefault="00B12663" w:rsidP="00B12663">
            <w:pPr>
              <w:rPr>
                <w:i/>
              </w:rPr>
            </w:pPr>
            <w:r w:rsidRPr="00662451">
              <w:rPr>
                <w:i/>
              </w:rPr>
              <w:t>Nee, &lt;licht toe&gt;</w:t>
            </w:r>
          </w:p>
        </w:tc>
      </w:tr>
      <w:tr w:rsidR="00B12663" w:rsidRPr="00662451" w14:paraId="5C5DFCEA" w14:textId="77777777" w:rsidTr="00612059">
        <w:tc>
          <w:tcPr>
            <w:tcW w:w="6374" w:type="dxa"/>
            <w:vAlign w:val="center"/>
          </w:tcPr>
          <w:p w14:paraId="11DED1F8" w14:textId="66143520" w:rsidR="00B12663" w:rsidRPr="00662451" w:rsidRDefault="00B12663" w:rsidP="00B12663">
            <w:pPr>
              <w:pStyle w:val="Lijstalinea"/>
              <w:numPr>
                <w:ilvl w:val="0"/>
                <w:numId w:val="28"/>
              </w:numPr>
              <w:ind w:left="459"/>
            </w:pPr>
            <w:r w:rsidRPr="00662451">
              <w:t>Overleggen van een bewijs dat al uw medewerkers die uitvoering geven aan de overeenkomst (keuren en repareren) beschikken over VCA certificaat of vergelijkbaar.</w:t>
            </w:r>
          </w:p>
        </w:tc>
        <w:tc>
          <w:tcPr>
            <w:tcW w:w="3090" w:type="dxa"/>
            <w:vAlign w:val="center"/>
          </w:tcPr>
          <w:p w14:paraId="7D25233B" w14:textId="77777777" w:rsidR="00B12663" w:rsidRPr="00662451" w:rsidRDefault="00B12663" w:rsidP="00B12663">
            <w:pPr>
              <w:rPr>
                <w:i/>
              </w:rPr>
            </w:pPr>
            <w:r w:rsidRPr="00662451">
              <w:rPr>
                <w:i/>
              </w:rPr>
              <w:t>Ja</w:t>
            </w:r>
          </w:p>
          <w:p w14:paraId="2C29D85C" w14:textId="14C5850C" w:rsidR="00B12663" w:rsidRPr="00662451" w:rsidRDefault="00B12663" w:rsidP="00B12663">
            <w:pPr>
              <w:rPr>
                <w:i/>
              </w:rPr>
            </w:pPr>
            <w:r w:rsidRPr="00662451">
              <w:rPr>
                <w:i/>
              </w:rPr>
              <w:t>Nee, &lt;licht toe&gt;</w:t>
            </w:r>
          </w:p>
        </w:tc>
      </w:tr>
      <w:tr w:rsidR="00B12663" w:rsidRPr="00662451" w14:paraId="6D970C33" w14:textId="77777777" w:rsidTr="00612059">
        <w:tc>
          <w:tcPr>
            <w:tcW w:w="6374" w:type="dxa"/>
            <w:vAlign w:val="center"/>
          </w:tcPr>
          <w:p w14:paraId="532DAF15" w14:textId="79520D33" w:rsidR="00B12663" w:rsidRPr="00662451" w:rsidRDefault="00B12663" w:rsidP="00B12663">
            <w:pPr>
              <w:pStyle w:val="Lijstalinea"/>
              <w:numPr>
                <w:ilvl w:val="0"/>
                <w:numId w:val="28"/>
              </w:numPr>
              <w:ind w:left="459"/>
            </w:pPr>
            <w:r w:rsidRPr="00662451">
              <w:t>Overleggen van een certificaat of anderzijds soortgelijk bewijs dat u beschikt over een milieumanagement systeem dat voldoet aan de eisen van ISO14001 of vergelijkbaar.</w:t>
            </w:r>
          </w:p>
        </w:tc>
        <w:tc>
          <w:tcPr>
            <w:tcW w:w="3090" w:type="dxa"/>
            <w:vAlign w:val="center"/>
          </w:tcPr>
          <w:p w14:paraId="7A85AA1E" w14:textId="77777777" w:rsidR="00B12663" w:rsidRPr="00662451" w:rsidRDefault="00B12663" w:rsidP="00B12663">
            <w:pPr>
              <w:rPr>
                <w:i/>
              </w:rPr>
            </w:pPr>
            <w:r w:rsidRPr="00662451">
              <w:rPr>
                <w:i/>
              </w:rPr>
              <w:t>Ja</w:t>
            </w:r>
          </w:p>
          <w:p w14:paraId="1AA2AB6C" w14:textId="74DC33FD" w:rsidR="00B12663" w:rsidRPr="00662451" w:rsidRDefault="00B12663" w:rsidP="00B12663">
            <w:pPr>
              <w:rPr>
                <w:i/>
              </w:rPr>
            </w:pPr>
            <w:r w:rsidRPr="00662451">
              <w:rPr>
                <w:i/>
              </w:rPr>
              <w:t>Nee, &lt;licht toe&gt;</w:t>
            </w:r>
          </w:p>
        </w:tc>
      </w:tr>
      <w:tr w:rsidR="00B12663" w:rsidRPr="00662451" w14:paraId="62F56323" w14:textId="77777777" w:rsidTr="00612059">
        <w:tc>
          <w:tcPr>
            <w:tcW w:w="6374" w:type="dxa"/>
            <w:vAlign w:val="center"/>
          </w:tcPr>
          <w:p w14:paraId="0B580C78" w14:textId="10025228" w:rsidR="00B12663" w:rsidRPr="00662451" w:rsidRDefault="00B12663" w:rsidP="00B12663">
            <w:pPr>
              <w:pStyle w:val="Lijstalinea"/>
              <w:numPr>
                <w:ilvl w:val="0"/>
                <w:numId w:val="28"/>
              </w:numPr>
              <w:ind w:left="459"/>
            </w:pPr>
            <w:r w:rsidRPr="00662451">
              <w:t>Overleggen van een certificaat of anderzijds soortgelijk bewijs dat u beschikt over de voor u branche-specifieke certificeringen en / of lidmaatschappen.</w:t>
            </w:r>
          </w:p>
        </w:tc>
        <w:tc>
          <w:tcPr>
            <w:tcW w:w="3090" w:type="dxa"/>
            <w:vAlign w:val="center"/>
          </w:tcPr>
          <w:p w14:paraId="3C4CCFFD" w14:textId="77777777" w:rsidR="00B12663" w:rsidRPr="00662451" w:rsidRDefault="00B12663" w:rsidP="00B12663">
            <w:pPr>
              <w:rPr>
                <w:i/>
              </w:rPr>
            </w:pPr>
            <w:r w:rsidRPr="00662451">
              <w:rPr>
                <w:i/>
              </w:rPr>
              <w:t>Nee</w:t>
            </w:r>
          </w:p>
          <w:p w14:paraId="4BE31DA7" w14:textId="69EE8DA4" w:rsidR="00B12663" w:rsidRPr="00662451" w:rsidRDefault="00B12663" w:rsidP="00B12663">
            <w:pPr>
              <w:rPr>
                <w:i/>
              </w:rPr>
            </w:pPr>
            <w:r w:rsidRPr="00662451">
              <w:rPr>
                <w:i/>
              </w:rPr>
              <w:t>Ja, &lt;licht toe welke&gt;</w:t>
            </w:r>
          </w:p>
        </w:tc>
      </w:tr>
    </w:tbl>
    <w:p w14:paraId="013E453A" w14:textId="77777777" w:rsidR="00B12663" w:rsidRDefault="00B12663" w:rsidP="00B12663"/>
    <w:p w14:paraId="009E4246" w14:textId="2BF56C08" w:rsidR="00C8137E" w:rsidRPr="00662451" w:rsidRDefault="00C8137E" w:rsidP="00911AA4">
      <w:pPr>
        <w:pStyle w:val="Kop2"/>
        <w:spacing w:before="0" w:line="240" w:lineRule="auto"/>
        <w:ind w:left="567" w:hanging="567"/>
        <w:rPr>
          <w:rFonts w:asciiTheme="minorHAnsi" w:hAnsiTheme="minorHAnsi" w:cstheme="minorHAnsi"/>
          <w:sz w:val="24"/>
          <w:szCs w:val="24"/>
        </w:rPr>
      </w:pPr>
      <w:bookmarkStart w:id="32" w:name="_Toc129955240"/>
      <w:r w:rsidRPr="00662451">
        <w:rPr>
          <w:rFonts w:asciiTheme="minorHAnsi" w:hAnsiTheme="minorHAnsi" w:cstheme="minorHAnsi"/>
          <w:sz w:val="24"/>
          <w:szCs w:val="24"/>
        </w:rPr>
        <w:t>Eisen</w:t>
      </w:r>
      <w:r w:rsidR="00E3581F" w:rsidRPr="00662451">
        <w:rPr>
          <w:rFonts w:asciiTheme="minorHAnsi" w:hAnsiTheme="minorHAnsi" w:cstheme="minorHAnsi"/>
          <w:sz w:val="24"/>
          <w:szCs w:val="24"/>
        </w:rPr>
        <w:t xml:space="preserve">, </w:t>
      </w:r>
      <w:r w:rsidRPr="00662451">
        <w:rPr>
          <w:rFonts w:asciiTheme="minorHAnsi" w:hAnsiTheme="minorHAnsi" w:cstheme="minorHAnsi"/>
          <w:sz w:val="24"/>
          <w:szCs w:val="24"/>
        </w:rPr>
        <w:t>wensen</w:t>
      </w:r>
      <w:r w:rsidR="006B6361" w:rsidRPr="00662451">
        <w:rPr>
          <w:rFonts w:asciiTheme="minorHAnsi" w:hAnsiTheme="minorHAnsi" w:cstheme="minorHAnsi"/>
          <w:sz w:val="24"/>
          <w:szCs w:val="24"/>
        </w:rPr>
        <w:t xml:space="preserve"> </w:t>
      </w:r>
      <w:r w:rsidR="00E3581F" w:rsidRPr="00662451">
        <w:rPr>
          <w:rFonts w:asciiTheme="minorHAnsi" w:hAnsiTheme="minorHAnsi" w:cstheme="minorHAnsi"/>
          <w:sz w:val="24"/>
          <w:szCs w:val="24"/>
        </w:rPr>
        <w:t xml:space="preserve">en mogelijkheden </w:t>
      </w:r>
      <w:r w:rsidR="006B6361" w:rsidRPr="00662451">
        <w:rPr>
          <w:rFonts w:asciiTheme="minorHAnsi" w:hAnsiTheme="minorHAnsi" w:cstheme="minorHAnsi"/>
          <w:sz w:val="24"/>
          <w:szCs w:val="24"/>
        </w:rPr>
        <w:t xml:space="preserve">t.a.v. de </w:t>
      </w:r>
      <w:r w:rsidR="00E3581F" w:rsidRPr="00662451">
        <w:rPr>
          <w:rFonts w:asciiTheme="minorHAnsi" w:hAnsiTheme="minorHAnsi" w:cstheme="minorHAnsi"/>
          <w:sz w:val="24"/>
          <w:szCs w:val="24"/>
        </w:rPr>
        <w:t xml:space="preserve">producten / </w:t>
      </w:r>
      <w:r w:rsidR="006B6361" w:rsidRPr="00662451">
        <w:rPr>
          <w:rFonts w:asciiTheme="minorHAnsi" w:hAnsiTheme="minorHAnsi" w:cstheme="minorHAnsi"/>
          <w:sz w:val="24"/>
          <w:szCs w:val="24"/>
        </w:rPr>
        <w:t>dienst</w:t>
      </w:r>
      <w:r w:rsidR="00E3581F" w:rsidRPr="00662451">
        <w:rPr>
          <w:rFonts w:asciiTheme="minorHAnsi" w:hAnsiTheme="minorHAnsi" w:cstheme="minorHAnsi"/>
          <w:sz w:val="24"/>
          <w:szCs w:val="24"/>
        </w:rPr>
        <w:t>en</w:t>
      </w:r>
      <w:bookmarkEnd w:id="32"/>
    </w:p>
    <w:p w14:paraId="72B26F3B" w14:textId="77777777" w:rsidR="00C8137E" w:rsidRPr="00662451" w:rsidRDefault="00C8137E" w:rsidP="00CE44B0"/>
    <w:tbl>
      <w:tblPr>
        <w:tblStyle w:val="Tabelraster"/>
        <w:tblW w:w="0" w:type="auto"/>
        <w:tblLook w:val="04A0" w:firstRow="1" w:lastRow="0" w:firstColumn="1" w:lastColumn="0" w:noHBand="0" w:noVBand="1"/>
      </w:tblPr>
      <w:tblGrid>
        <w:gridCol w:w="9464"/>
      </w:tblGrid>
      <w:tr w:rsidR="00CE44B0" w:rsidRPr="00662451" w14:paraId="1D736543" w14:textId="77777777" w:rsidTr="00473D76">
        <w:tc>
          <w:tcPr>
            <w:tcW w:w="9464" w:type="dxa"/>
            <w:shd w:val="clear" w:color="auto" w:fill="B8A1FF" w:themeFill="accent1"/>
          </w:tcPr>
          <w:p w14:paraId="37A704E4" w14:textId="16984B97" w:rsidR="00CE44B0" w:rsidRPr="00662451" w:rsidRDefault="00CE44B0" w:rsidP="002F55E1">
            <w:pPr>
              <w:rPr>
                <w:b/>
              </w:rPr>
            </w:pPr>
            <w:r w:rsidRPr="00662451">
              <w:rPr>
                <w:b/>
              </w:rPr>
              <w:t>Eisen aan de dienstverlening</w:t>
            </w:r>
          </w:p>
        </w:tc>
      </w:tr>
      <w:tr w:rsidR="00CE44B0" w:rsidRPr="00662451" w14:paraId="02EC6875" w14:textId="77777777" w:rsidTr="002F55E1">
        <w:tc>
          <w:tcPr>
            <w:tcW w:w="9464" w:type="dxa"/>
          </w:tcPr>
          <w:p w14:paraId="6F008B49" w14:textId="20186DF7" w:rsidR="00CE44B0" w:rsidRPr="00662451" w:rsidRDefault="00B12663" w:rsidP="002F55E1">
            <w:pPr>
              <w:rPr>
                <w:b/>
              </w:rPr>
            </w:pPr>
            <w:r>
              <w:t>27</w:t>
            </w:r>
            <w:r w:rsidR="00CA3896" w:rsidRPr="00662451">
              <w:t xml:space="preserve">. </w:t>
            </w:r>
            <w:r w:rsidR="00CE44B0" w:rsidRPr="00662451">
              <w:t xml:space="preserve">Welke eisen zou Yuverta moeten stellen t.a.v. de </w:t>
            </w:r>
            <w:r w:rsidR="00024F3C" w:rsidRPr="00662451">
              <w:t xml:space="preserve">functionaliteit en kwaliteit </w:t>
            </w:r>
            <w:r w:rsidR="00CE44B0" w:rsidRPr="00662451">
              <w:t>van de gevraagde dienstverlening?</w:t>
            </w:r>
          </w:p>
        </w:tc>
      </w:tr>
      <w:tr w:rsidR="00CE44B0" w:rsidRPr="00662451" w14:paraId="5F527A7A" w14:textId="77777777" w:rsidTr="002F55E1">
        <w:tc>
          <w:tcPr>
            <w:tcW w:w="9464" w:type="dxa"/>
          </w:tcPr>
          <w:p w14:paraId="42700A93" w14:textId="7CCB1E4B" w:rsidR="00CE44B0" w:rsidRPr="00662451" w:rsidRDefault="00CE44B0" w:rsidP="002F55E1">
            <w:pPr>
              <w:rPr>
                <w:i/>
              </w:rPr>
            </w:pPr>
            <w:r w:rsidRPr="00662451">
              <w:rPr>
                <w:i/>
              </w:rPr>
              <w:t>&lt;</w:t>
            </w:r>
            <w:r w:rsidR="007A7714" w:rsidRPr="00662451">
              <w:rPr>
                <w:i/>
              </w:rPr>
              <w:t>V</w:t>
            </w:r>
            <w:r w:rsidRPr="00662451">
              <w:rPr>
                <w:i/>
              </w:rPr>
              <w:t>ul in&gt;</w:t>
            </w:r>
          </w:p>
        </w:tc>
      </w:tr>
    </w:tbl>
    <w:p w14:paraId="7CEA5CD8" w14:textId="45F8CC05" w:rsidR="00B12663" w:rsidRDefault="00B12663"/>
    <w:tbl>
      <w:tblPr>
        <w:tblStyle w:val="Tabelraster"/>
        <w:tblW w:w="0" w:type="auto"/>
        <w:tblLook w:val="04A0" w:firstRow="1" w:lastRow="0" w:firstColumn="1" w:lastColumn="0" w:noHBand="0" w:noVBand="1"/>
      </w:tblPr>
      <w:tblGrid>
        <w:gridCol w:w="9464"/>
      </w:tblGrid>
      <w:tr w:rsidR="00CE44B0" w:rsidRPr="00662451" w14:paraId="1EACC899" w14:textId="77777777" w:rsidTr="002F55E1">
        <w:tc>
          <w:tcPr>
            <w:tcW w:w="9464" w:type="dxa"/>
          </w:tcPr>
          <w:p w14:paraId="359B377F" w14:textId="25E72FF5" w:rsidR="00CE44B0" w:rsidRPr="00662451" w:rsidRDefault="00B12663" w:rsidP="002F55E1">
            <w:pPr>
              <w:rPr>
                <w:b/>
              </w:rPr>
            </w:pPr>
            <w:r>
              <w:lastRenderedPageBreak/>
              <w:t>28</w:t>
            </w:r>
            <w:r w:rsidR="00CA3896" w:rsidRPr="00662451">
              <w:t xml:space="preserve">. </w:t>
            </w:r>
            <w:r w:rsidR="00CE44B0" w:rsidRPr="00662451">
              <w:t xml:space="preserve">Welke eisen zou Yuverta </w:t>
            </w:r>
            <w:r w:rsidR="00CE44B0" w:rsidRPr="00662451">
              <w:rPr>
                <w:u w:val="single"/>
              </w:rPr>
              <w:t>niet</w:t>
            </w:r>
            <w:r w:rsidR="00CE44B0" w:rsidRPr="00662451">
              <w:t xml:space="preserve"> moeten stellen t.a.v. de </w:t>
            </w:r>
            <w:r w:rsidR="00024F3C" w:rsidRPr="00662451">
              <w:t xml:space="preserve">functionaliteit en </w:t>
            </w:r>
            <w:r w:rsidR="00CE44B0" w:rsidRPr="00662451">
              <w:t>kwaliteit van de gevraagde dienstverlening?</w:t>
            </w:r>
          </w:p>
        </w:tc>
      </w:tr>
      <w:tr w:rsidR="00CE44B0" w:rsidRPr="00662451" w14:paraId="20681CE8" w14:textId="77777777" w:rsidTr="002F55E1">
        <w:tc>
          <w:tcPr>
            <w:tcW w:w="9464" w:type="dxa"/>
          </w:tcPr>
          <w:p w14:paraId="659857AB" w14:textId="5B1E3CB7" w:rsidR="00CE44B0" w:rsidRPr="00662451" w:rsidRDefault="00CE44B0" w:rsidP="002F55E1">
            <w:pPr>
              <w:rPr>
                <w:i/>
              </w:rPr>
            </w:pPr>
            <w:r w:rsidRPr="00662451">
              <w:rPr>
                <w:i/>
              </w:rPr>
              <w:t>&lt;</w:t>
            </w:r>
            <w:r w:rsidR="007A7714" w:rsidRPr="00662451">
              <w:rPr>
                <w:i/>
              </w:rPr>
              <w:t>V</w:t>
            </w:r>
            <w:r w:rsidRPr="00662451">
              <w:rPr>
                <w:i/>
              </w:rPr>
              <w:t>ul in&gt;</w:t>
            </w:r>
          </w:p>
        </w:tc>
      </w:tr>
    </w:tbl>
    <w:p w14:paraId="6E60907C" w14:textId="77777777" w:rsidR="00CA3896" w:rsidRPr="00662451" w:rsidRDefault="00CA3896" w:rsidP="00C8137E"/>
    <w:tbl>
      <w:tblPr>
        <w:tblStyle w:val="Tabelraster"/>
        <w:tblW w:w="0" w:type="auto"/>
        <w:tblLook w:val="04A0" w:firstRow="1" w:lastRow="0" w:firstColumn="1" w:lastColumn="0" w:noHBand="0" w:noVBand="1"/>
      </w:tblPr>
      <w:tblGrid>
        <w:gridCol w:w="9464"/>
      </w:tblGrid>
      <w:tr w:rsidR="00C8137E" w:rsidRPr="00662451" w14:paraId="07C6300D" w14:textId="77777777" w:rsidTr="00473D76">
        <w:tc>
          <w:tcPr>
            <w:tcW w:w="9464" w:type="dxa"/>
            <w:shd w:val="clear" w:color="auto" w:fill="B8A1FF" w:themeFill="accent1"/>
          </w:tcPr>
          <w:p w14:paraId="549F8BE2" w14:textId="566D4028" w:rsidR="00C8137E" w:rsidRPr="00662451" w:rsidRDefault="00C8137E" w:rsidP="00002EC2">
            <w:pPr>
              <w:rPr>
                <w:b/>
              </w:rPr>
            </w:pPr>
            <w:r w:rsidRPr="00662451">
              <w:rPr>
                <w:b/>
              </w:rPr>
              <w:t>Wensen aan de dienstverlening</w:t>
            </w:r>
          </w:p>
        </w:tc>
      </w:tr>
      <w:tr w:rsidR="00C8137E" w:rsidRPr="00662451" w14:paraId="58868F28" w14:textId="77777777" w:rsidTr="00002EC2">
        <w:tc>
          <w:tcPr>
            <w:tcW w:w="9464" w:type="dxa"/>
          </w:tcPr>
          <w:p w14:paraId="592E191F" w14:textId="6B01E7F3" w:rsidR="00C8137E" w:rsidRPr="00662451" w:rsidRDefault="00B12663" w:rsidP="00002EC2">
            <w:pPr>
              <w:rPr>
                <w:b/>
              </w:rPr>
            </w:pPr>
            <w:r>
              <w:t>29</w:t>
            </w:r>
            <w:r w:rsidR="00CA3896" w:rsidRPr="00662451">
              <w:t xml:space="preserve">. </w:t>
            </w:r>
            <w:r w:rsidR="00C8137E" w:rsidRPr="00662451">
              <w:t xml:space="preserve">Welke wensen zou Yuverta moeten stellen t.a.v. </w:t>
            </w:r>
            <w:r w:rsidR="00024F3C" w:rsidRPr="00662451">
              <w:t xml:space="preserve">de functionaliteit en </w:t>
            </w:r>
            <w:r w:rsidR="00C8137E" w:rsidRPr="00662451">
              <w:t>kwaliteit van de gevraagde dienstverlening?</w:t>
            </w:r>
          </w:p>
        </w:tc>
      </w:tr>
      <w:tr w:rsidR="00C8137E" w:rsidRPr="00662451" w14:paraId="4614BA81" w14:textId="77777777" w:rsidTr="00002EC2">
        <w:tc>
          <w:tcPr>
            <w:tcW w:w="9464" w:type="dxa"/>
          </w:tcPr>
          <w:p w14:paraId="3D2EC3A7" w14:textId="17B11CBA" w:rsidR="00C8137E" w:rsidRPr="00662451" w:rsidRDefault="00C8137E" w:rsidP="00002EC2">
            <w:pPr>
              <w:rPr>
                <w:i/>
              </w:rPr>
            </w:pPr>
            <w:r w:rsidRPr="00662451">
              <w:rPr>
                <w:i/>
              </w:rPr>
              <w:t>&lt;</w:t>
            </w:r>
            <w:r w:rsidR="007A7714" w:rsidRPr="00662451">
              <w:rPr>
                <w:i/>
              </w:rPr>
              <w:t>V</w:t>
            </w:r>
            <w:r w:rsidRPr="00662451">
              <w:rPr>
                <w:i/>
              </w:rPr>
              <w:t>ul in&gt;</w:t>
            </w:r>
          </w:p>
        </w:tc>
      </w:tr>
      <w:tr w:rsidR="00C8137E" w:rsidRPr="00662451" w14:paraId="01A3C49E" w14:textId="77777777" w:rsidTr="00002EC2">
        <w:tc>
          <w:tcPr>
            <w:tcW w:w="9464" w:type="dxa"/>
          </w:tcPr>
          <w:p w14:paraId="17751498" w14:textId="16036B01" w:rsidR="00C8137E" w:rsidRPr="00662451" w:rsidRDefault="002C435C" w:rsidP="00002EC2">
            <w:pPr>
              <w:rPr>
                <w:b/>
              </w:rPr>
            </w:pPr>
            <w:r>
              <w:t>3</w:t>
            </w:r>
            <w:r w:rsidR="00B12663">
              <w:t>0</w:t>
            </w:r>
            <w:r w:rsidR="00CA3896" w:rsidRPr="00662451">
              <w:t xml:space="preserve">. </w:t>
            </w:r>
            <w:r w:rsidR="00C8137E" w:rsidRPr="00662451">
              <w:t xml:space="preserve">Welke wensen zou Yuverta </w:t>
            </w:r>
            <w:r w:rsidR="00C8137E" w:rsidRPr="00662451">
              <w:rPr>
                <w:u w:val="single"/>
              </w:rPr>
              <w:t>niet</w:t>
            </w:r>
            <w:r w:rsidR="00C8137E" w:rsidRPr="00662451">
              <w:t xml:space="preserve"> moeten stellen t.a.v. de </w:t>
            </w:r>
            <w:r w:rsidR="00024F3C" w:rsidRPr="00662451">
              <w:t xml:space="preserve">functionaliteit en kwaliteit </w:t>
            </w:r>
            <w:r w:rsidR="00C8137E" w:rsidRPr="00662451">
              <w:t>van de gevraagde dienstverlening?</w:t>
            </w:r>
          </w:p>
        </w:tc>
      </w:tr>
      <w:tr w:rsidR="00C8137E" w:rsidRPr="00662451" w14:paraId="4BB75DFF" w14:textId="77777777" w:rsidTr="00002EC2">
        <w:tc>
          <w:tcPr>
            <w:tcW w:w="9464" w:type="dxa"/>
          </w:tcPr>
          <w:p w14:paraId="02BA9A20" w14:textId="3F365713" w:rsidR="00C8137E" w:rsidRPr="00662451" w:rsidRDefault="00C8137E" w:rsidP="00002EC2">
            <w:pPr>
              <w:rPr>
                <w:i/>
              </w:rPr>
            </w:pPr>
            <w:r w:rsidRPr="00662451">
              <w:rPr>
                <w:i/>
              </w:rPr>
              <w:t>&lt;</w:t>
            </w:r>
            <w:r w:rsidR="007A7714" w:rsidRPr="00662451">
              <w:rPr>
                <w:i/>
              </w:rPr>
              <w:t>V</w:t>
            </w:r>
            <w:r w:rsidRPr="00662451">
              <w:rPr>
                <w:i/>
              </w:rPr>
              <w:t>ul in&gt;</w:t>
            </w:r>
          </w:p>
        </w:tc>
      </w:tr>
    </w:tbl>
    <w:p w14:paraId="0F51B5A8" w14:textId="77777777" w:rsidR="001A5BDD" w:rsidRPr="00662451" w:rsidRDefault="001A5BDD" w:rsidP="00CE44B0"/>
    <w:p w14:paraId="79FC9098" w14:textId="77777777" w:rsidR="00CE44B0" w:rsidRPr="00662451" w:rsidRDefault="00CE44B0" w:rsidP="1409EA21">
      <w:pPr>
        <w:pStyle w:val="Kop2"/>
        <w:spacing w:before="0" w:line="240" w:lineRule="auto"/>
        <w:ind w:left="567" w:hanging="567"/>
        <w:rPr>
          <w:rFonts w:asciiTheme="minorHAnsi" w:hAnsiTheme="minorHAnsi" w:cstheme="minorBidi"/>
          <w:sz w:val="24"/>
          <w:szCs w:val="24"/>
        </w:rPr>
      </w:pPr>
      <w:bookmarkStart w:id="33" w:name="_Toc129955241"/>
      <w:r w:rsidRPr="00662451">
        <w:rPr>
          <w:rFonts w:asciiTheme="minorHAnsi" w:hAnsiTheme="minorHAnsi" w:cstheme="minorBidi"/>
          <w:sz w:val="24"/>
          <w:szCs w:val="24"/>
        </w:rPr>
        <w:t>Selectie- en gunningscriteria</w:t>
      </w:r>
      <w:bookmarkEnd w:id="33"/>
    </w:p>
    <w:p w14:paraId="69440643" w14:textId="77777777" w:rsidR="00CE44B0" w:rsidRPr="00662451" w:rsidRDefault="00CE44B0" w:rsidP="00CE44B0">
      <w:pPr>
        <w:rPr>
          <w:b/>
          <w:sz w:val="24"/>
          <w:szCs w:val="24"/>
        </w:rPr>
      </w:pPr>
    </w:p>
    <w:tbl>
      <w:tblPr>
        <w:tblStyle w:val="Tabelraster"/>
        <w:tblW w:w="0" w:type="auto"/>
        <w:tblLook w:val="04A0" w:firstRow="1" w:lastRow="0" w:firstColumn="1" w:lastColumn="0" w:noHBand="0" w:noVBand="1"/>
      </w:tblPr>
      <w:tblGrid>
        <w:gridCol w:w="9464"/>
      </w:tblGrid>
      <w:tr w:rsidR="00CE44B0" w:rsidRPr="00662451" w14:paraId="3232B374" w14:textId="77777777" w:rsidTr="00473D76">
        <w:tc>
          <w:tcPr>
            <w:tcW w:w="9464" w:type="dxa"/>
            <w:shd w:val="clear" w:color="auto" w:fill="B8A1FF" w:themeFill="accent1"/>
          </w:tcPr>
          <w:p w14:paraId="71B119AB" w14:textId="77777777" w:rsidR="00CE44B0" w:rsidRPr="00662451" w:rsidRDefault="00CE44B0" w:rsidP="002F55E1">
            <w:pPr>
              <w:rPr>
                <w:b/>
              </w:rPr>
            </w:pPr>
            <w:r w:rsidRPr="00662451">
              <w:rPr>
                <w:b/>
              </w:rPr>
              <w:t>Selectiecriteria</w:t>
            </w:r>
          </w:p>
        </w:tc>
      </w:tr>
      <w:tr w:rsidR="00CE44B0" w:rsidRPr="00662451" w14:paraId="52959A84" w14:textId="77777777" w:rsidTr="002F55E1">
        <w:tc>
          <w:tcPr>
            <w:tcW w:w="9464" w:type="dxa"/>
          </w:tcPr>
          <w:p w14:paraId="5E1B2635" w14:textId="7B6B39E3" w:rsidR="00CE44B0" w:rsidRPr="00662451" w:rsidRDefault="002C435C" w:rsidP="002F55E1">
            <w:pPr>
              <w:rPr>
                <w:b/>
              </w:rPr>
            </w:pPr>
            <w:r>
              <w:t>3</w:t>
            </w:r>
            <w:r w:rsidR="00B12663">
              <w:t>1</w:t>
            </w:r>
            <w:r w:rsidR="00CA3896" w:rsidRPr="00662451">
              <w:t xml:space="preserve">. </w:t>
            </w:r>
            <w:r w:rsidR="00CE44B0" w:rsidRPr="00662451">
              <w:t>Kunt u aangeven wat volgens u passende selectiecriteria zijn waarop uw organisatie onderscheid kan maken ten aanzien van uw concurrenten?</w:t>
            </w:r>
          </w:p>
        </w:tc>
      </w:tr>
      <w:tr w:rsidR="00CE44B0" w:rsidRPr="00662451" w14:paraId="7F7254A3" w14:textId="77777777" w:rsidTr="002F55E1">
        <w:tc>
          <w:tcPr>
            <w:tcW w:w="9464" w:type="dxa"/>
          </w:tcPr>
          <w:p w14:paraId="50559CEF" w14:textId="6B8D81E9" w:rsidR="00CE44B0" w:rsidRPr="00662451" w:rsidRDefault="00CE44B0" w:rsidP="002F55E1">
            <w:pPr>
              <w:rPr>
                <w:i/>
              </w:rPr>
            </w:pPr>
            <w:r w:rsidRPr="00662451">
              <w:rPr>
                <w:i/>
              </w:rPr>
              <w:t>&lt;</w:t>
            </w:r>
            <w:r w:rsidR="007A7714" w:rsidRPr="00662451">
              <w:rPr>
                <w:i/>
              </w:rPr>
              <w:t>V</w:t>
            </w:r>
            <w:r w:rsidRPr="00662451">
              <w:rPr>
                <w:i/>
              </w:rPr>
              <w:t>ul in&gt;</w:t>
            </w:r>
          </w:p>
        </w:tc>
      </w:tr>
    </w:tbl>
    <w:p w14:paraId="6025ECEB" w14:textId="77777777" w:rsidR="00CE44B0" w:rsidRPr="00662451" w:rsidRDefault="00CE44B0" w:rsidP="00CE44B0"/>
    <w:tbl>
      <w:tblPr>
        <w:tblStyle w:val="Tabelraster"/>
        <w:tblW w:w="0" w:type="auto"/>
        <w:tblLook w:val="04A0" w:firstRow="1" w:lastRow="0" w:firstColumn="1" w:lastColumn="0" w:noHBand="0" w:noVBand="1"/>
      </w:tblPr>
      <w:tblGrid>
        <w:gridCol w:w="9464"/>
      </w:tblGrid>
      <w:tr w:rsidR="00CE44B0" w:rsidRPr="00662451" w14:paraId="34322751" w14:textId="77777777" w:rsidTr="00473D76">
        <w:tc>
          <w:tcPr>
            <w:tcW w:w="9464" w:type="dxa"/>
            <w:shd w:val="clear" w:color="auto" w:fill="B8A1FF" w:themeFill="accent1"/>
          </w:tcPr>
          <w:p w14:paraId="29FEEF61" w14:textId="77777777" w:rsidR="00CE44B0" w:rsidRPr="00662451" w:rsidRDefault="00CE44B0" w:rsidP="002F55E1">
            <w:pPr>
              <w:rPr>
                <w:b/>
              </w:rPr>
            </w:pPr>
            <w:r w:rsidRPr="00662451">
              <w:rPr>
                <w:b/>
              </w:rPr>
              <w:t>Gunningscriteria</w:t>
            </w:r>
          </w:p>
        </w:tc>
      </w:tr>
      <w:tr w:rsidR="00CE44B0" w:rsidRPr="00662451" w14:paraId="43EA4A1E" w14:textId="77777777" w:rsidTr="002F55E1">
        <w:tc>
          <w:tcPr>
            <w:tcW w:w="9464" w:type="dxa"/>
          </w:tcPr>
          <w:p w14:paraId="031B286B" w14:textId="208DBD20" w:rsidR="00CE44B0" w:rsidRPr="00662451" w:rsidRDefault="002C435C" w:rsidP="002F55E1">
            <w:pPr>
              <w:rPr>
                <w:b/>
              </w:rPr>
            </w:pPr>
            <w:r>
              <w:t>3</w:t>
            </w:r>
            <w:r w:rsidR="00B12663">
              <w:t>2</w:t>
            </w:r>
            <w:r w:rsidR="00CA3896" w:rsidRPr="00662451">
              <w:t xml:space="preserve">. </w:t>
            </w:r>
            <w:r w:rsidR="00CE44B0" w:rsidRPr="00662451">
              <w:t>Kunt u aangeven wat volgens u passende gunningscriteria zijn waarop uw dienstverlening kwalitatief onderscheid kan maken ten aanzien van uw concurrenten?</w:t>
            </w:r>
          </w:p>
        </w:tc>
      </w:tr>
      <w:tr w:rsidR="00CE44B0" w:rsidRPr="00662451" w14:paraId="03CEDC57" w14:textId="77777777" w:rsidTr="002F55E1">
        <w:tc>
          <w:tcPr>
            <w:tcW w:w="9464" w:type="dxa"/>
          </w:tcPr>
          <w:p w14:paraId="0E2A320D" w14:textId="15C5B1D2" w:rsidR="00CE44B0" w:rsidRPr="00662451" w:rsidRDefault="00CE44B0" w:rsidP="002F55E1">
            <w:pPr>
              <w:rPr>
                <w:i/>
              </w:rPr>
            </w:pPr>
            <w:r w:rsidRPr="00662451">
              <w:rPr>
                <w:i/>
              </w:rPr>
              <w:t>&lt;</w:t>
            </w:r>
            <w:r w:rsidR="007A7714" w:rsidRPr="00662451">
              <w:rPr>
                <w:i/>
              </w:rPr>
              <w:t>V</w:t>
            </w:r>
            <w:r w:rsidRPr="00662451">
              <w:rPr>
                <w:i/>
              </w:rPr>
              <w:t>ul in&gt;</w:t>
            </w:r>
          </w:p>
        </w:tc>
      </w:tr>
    </w:tbl>
    <w:p w14:paraId="31E7B140" w14:textId="77777777" w:rsidR="00CE44B0" w:rsidRPr="00662451" w:rsidRDefault="00CE44B0" w:rsidP="00CE44B0"/>
    <w:p w14:paraId="1032E573" w14:textId="77777777" w:rsidR="00CE44B0" w:rsidRPr="00662451" w:rsidRDefault="00CE44B0" w:rsidP="00911AA4">
      <w:pPr>
        <w:pStyle w:val="Kop2"/>
        <w:spacing w:before="0" w:line="240" w:lineRule="auto"/>
        <w:ind w:left="567" w:hanging="567"/>
        <w:rPr>
          <w:rFonts w:asciiTheme="minorHAnsi" w:hAnsiTheme="minorHAnsi" w:cstheme="minorHAnsi"/>
          <w:sz w:val="24"/>
          <w:szCs w:val="24"/>
        </w:rPr>
      </w:pPr>
      <w:bookmarkStart w:id="34" w:name="_Toc129955242"/>
      <w:r w:rsidRPr="00662451">
        <w:rPr>
          <w:rFonts w:asciiTheme="minorHAnsi" w:hAnsiTheme="minorHAnsi" w:cstheme="minorHAnsi"/>
          <w:sz w:val="24"/>
          <w:szCs w:val="24"/>
        </w:rPr>
        <w:t>Prijs</w:t>
      </w:r>
      <w:bookmarkEnd w:id="34"/>
    </w:p>
    <w:p w14:paraId="0B99171E" w14:textId="5A780101" w:rsidR="00CE44B0" w:rsidRPr="00662451" w:rsidRDefault="00CE44B0" w:rsidP="00CE44B0">
      <w:pPr>
        <w:rPr>
          <w:b/>
          <w:sz w:val="24"/>
          <w:szCs w:val="24"/>
        </w:rPr>
      </w:pPr>
    </w:p>
    <w:tbl>
      <w:tblPr>
        <w:tblStyle w:val="Tabelraster"/>
        <w:tblW w:w="0" w:type="auto"/>
        <w:tblLook w:val="04A0" w:firstRow="1" w:lastRow="0" w:firstColumn="1" w:lastColumn="0" w:noHBand="0" w:noVBand="1"/>
      </w:tblPr>
      <w:tblGrid>
        <w:gridCol w:w="9401"/>
      </w:tblGrid>
      <w:tr w:rsidR="00EB716B" w:rsidRPr="00662451" w14:paraId="30D2B7FB" w14:textId="77777777" w:rsidTr="00473D76">
        <w:tc>
          <w:tcPr>
            <w:tcW w:w="9401" w:type="dxa"/>
            <w:shd w:val="clear" w:color="auto" w:fill="B8A1FF" w:themeFill="accent1"/>
          </w:tcPr>
          <w:p w14:paraId="20246F68" w14:textId="7FDFD3A1" w:rsidR="00EB716B" w:rsidRPr="00662451" w:rsidRDefault="002D29AC" w:rsidP="00692992">
            <w:pPr>
              <w:rPr>
                <w:b/>
              </w:rPr>
            </w:pPr>
            <w:r w:rsidRPr="00662451">
              <w:rPr>
                <w:b/>
              </w:rPr>
              <w:t>Business modellen</w:t>
            </w:r>
          </w:p>
        </w:tc>
      </w:tr>
      <w:tr w:rsidR="00CE44B0" w:rsidRPr="00662451" w14:paraId="4C4B27BF" w14:textId="77777777" w:rsidTr="1409EA21">
        <w:tc>
          <w:tcPr>
            <w:tcW w:w="9401" w:type="dxa"/>
          </w:tcPr>
          <w:p w14:paraId="40926C22" w14:textId="41239317" w:rsidR="00CE44B0" w:rsidRPr="00662451" w:rsidRDefault="00CA3896" w:rsidP="002F55E1">
            <w:r w:rsidRPr="00662451">
              <w:t>3</w:t>
            </w:r>
            <w:r w:rsidR="00B12663">
              <w:t>3</w:t>
            </w:r>
            <w:r w:rsidRPr="00662451">
              <w:t xml:space="preserve">. </w:t>
            </w:r>
            <w:r w:rsidR="0071347B" w:rsidRPr="00662451">
              <w:t xml:space="preserve">Kunt u aangeven </w:t>
            </w:r>
            <w:r w:rsidR="007B5BC1" w:rsidRPr="00662451">
              <w:t>voor de dienstverlening die</w:t>
            </w:r>
            <w:r w:rsidR="0071347B" w:rsidRPr="00662451">
              <w:t xml:space="preserve"> u aanbiedt </w:t>
            </w:r>
            <w:r w:rsidR="008C3A32" w:rsidRPr="00662451">
              <w:t>-</w:t>
            </w:r>
            <w:r w:rsidR="0071347B" w:rsidRPr="00662451">
              <w:t xml:space="preserve"> hoe het calculatie- / prijsmodel volgens u opgebouwd moeten worden (</w:t>
            </w:r>
            <w:r w:rsidR="00BE0C43" w:rsidRPr="00662451">
              <w:t>ofwel, we vragen u hier naar alle benodigde kostenelementen, niet naar de prijzen / tarieven zelf</w:t>
            </w:r>
            <w:r w:rsidR="0071347B" w:rsidRPr="00662451">
              <w:t>)</w:t>
            </w:r>
            <w:r w:rsidR="00BE0C43" w:rsidRPr="00662451">
              <w:t xml:space="preserve"> </w:t>
            </w:r>
            <w:r w:rsidR="00024F3C" w:rsidRPr="00662451">
              <w:t xml:space="preserve">teneinde een </w:t>
            </w:r>
            <w:r w:rsidR="0071347B" w:rsidRPr="00662451">
              <w:t>volledig prijsmodel?</w:t>
            </w:r>
          </w:p>
        </w:tc>
      </w:tr>
      <w:tr w:rsidR="00CE44B0" w:rsidRPr="00662451" w14:paraId="1DDD6BC0" w14:textId="77777777" w:rsidTr="1409EA21">
        <w:tc>
          <w:tcPr>
            <w:tcW w:w="9401" w:type="dxa"/>
          </w:tcPr>
          <w:p w14:paraId="7A40AA97" w14:textId="231DED25" w:rsidR="00CE44B0" w:rsidRPr="00662451" w:rsidRDefault="00CE44B0" w:rsidP="002F55E1">
            <w:pPr>
              <w:rPr>
                <w:i/>
              </w:rPr>
            </w:pPr>
            <w:r w:rsidRPr="00662451">
              <w:rPr>
                <w:i/>
              </w:rPr>
              <w:t>&lt;</w:t>
            </w:r>
            <w:r w:rsidR="007A7714" w:rsidRPr="00662451">
              <w:rPr>
                <w:i/>
              </w:rPr>
              <w:t>V</w:t>
            </w:r>
            <w:r w:rsidRPr="00662451">
              <w:rPr>
                <w:i/>
              </w:rPr>
              <w:t>ul in&gt;</w:t>
            </w:r>
          </w:p>
        </w:tc>
      </w:tr>
    </w:tbl>
    <w:p w14:paraId="0AECCC4B" w14:textId="77777777" w:rsidR="00CA3896" w:rsidRPr="00662451" w:rsidRDefault="00CA3896"/>
    <w:tbl>
      <w:tblPr>
        <w:tblStyle w:val="Tabelraster"/>
        <w:tblW w:w="0" w:type="auto"/>
        <w:tblLook w:val="04A0" w:firstRow="1" w:lastRow="0" w:firstColumn="1" w:lastColumn="0" w:noHBand="0" w:noVBand="1"/>
      </w:tblPr>
      <w:tblGrid>
        <w:gridCol w:w="9401"/>
      </w:tblGrid>
      <w:tr w:rsidR="009A499F" w:rsidRPr="00662451" w14:paraId="24E62F6A" w14:textId="77777777" w:rsidTr="00473D76">
        <w:tc>
          <w:tcPr>
            <w:tcW w:w="9401" w:type="dxa"/>
            <w:shd w:val="clear" w:color="auto" w:fill="B8A1FF" w:themeFill="accent1"/>
          </w:tcPr>
          <w:p w14:paraId="724D91FB" w14:textId="73CE5A3B" w:rsidR="009A499F" w:rsidRPr="00662451" w:rsidRDefault="009A499F" w:rsidP="00002EC2">
            <w:pPr>
              <w:rPr>
                <w:b/>
              </w:rPr>
            </w:pPr>
            <w:r w:rsidRPr="00662451">
              <w:rPr>
                <w:b/>
              </w:rPr>
              <w:t>Prijsontwikkeling</w:t>
            </w:r>
          </w:p>
        </w:tc>
      </w:tr>
      <w:tr w:rsidR="009A499F" w:rsidRPr="00662451" w14:paraId="2F6B02D6" w14:textId="77777777" w:rsidTr="00002EC2">
        <w:tc>
          <w:tcPr>
            <w:tcW w:w="9401" w:type="dxa"/>
          </w:tcPr>
          <w:p w14:paraId="2DB5B845" w14:textId="70BD56D5" w:rsidR="009A499F" w:rsidRPr="00662451" w:rsidRDefault="001A5BDD" w:rsidP="00002EC2">
            <w:pPr>
              <w:rPr>
                <w:b/>
              </w:rPr>
            </w:pPr>
            <w:r w:rsidRPr="00662451">
              <w:t>3</w:t>
            </w:r>
            <w:r w:rsidR="00B12663">
              <w:t>4</w:t>
            </w:r>
            <w:r w:rsidR="00CA3896" w:rsidRPr="00662451">
              <w:t xml:space="preserve">. </w:t>
            </w:r>
            <w:r w:rsidR="009A499F" w:rsidRPr="00662451">
              <w:t xml:space="preserve">Kunt u aangeven welke ontwikkelingen (bv. geopolitiek of wetgeving) u ziet welke binnen nu en drie jaar impact zal hebben op de prijs, en kunt u uitleggen waarom dat een impact op de prijs heeft en </w:t>
            </w:r>
            <w:r w:rsidR="00BE0C43" w:rsidRPr="00662451">
              <w:t xml:space="preserve">met </w:t>
            </w:r>
            <w:r w:rsidR="009A499F" w:rsidRPr="00662451">
              <w:t xml:space="preserve">welke impact in procenten (bandbreedte) </w:t>
            </w:r>
            <w:r w:rsidR="00BE0C43" w:rsidRPr="00662451">
              <w:t>wij rekening moeten houden</w:t>
            </w:r>
            <w:r w:rsidR="009A499F" w:rsidRPr="00662451">
              <w:t>?</w:t>
            </w:r>
          </w:p>
        </w:tc>
      </w:tr>
      <w:tr w:rsidR="009A499F" w:rsidRPr="00662451" w14:paraId="5F4251E3" w14:textId="77777777" w:rsidTr="00002EC2">
        <w:tc>
          <w:tcPr>
            <w:tcW w:w="9401" w:type="dxa"/>
          </w:tcPr>
          <w:p w14:paraId="3758A86E" w14:textId="268D60BD" w:rsidR="009A499F" w:rsidRPr="00662451" w:rsidRDefault="009A499F" w:rsidP="00002EC2">
            <w:pPr>
              <w:rPr>
                <w:i/>
              </w:rPr>
            </w:pPr>
            <w:r w:rsidRPr="00662451">
              <w:rPr>
                <w:i/>
              </w:rPr>
              <w:t>&lt;</w:t>
            </w:r>
            <w:r w:rsidR="007A7714" w:rsidRPr="00662451">
              <w:rPr>
                <w:i/>
              </w:rPr>
              <w:t>V</w:t>
            </w:r>
            <w:r w:rsidRPr="00662451">
              <w:rPr>
                <w:i/>
              </w:rPr>
              <w:t>ul in&gt;</w:t>
            </w:r>
          </w:p>
        </w:tc>
      </w:tr>
    </w:tbl>
    <w:p w14:paraId="53ED0FB5" w14:textId="77777777" w:rsidR="006159C0" w:rsidRPr="00662451" w:rsidRDefault="006159C0" w:rsidP="00CE44B0"/>
    <w:p w14:paraId="46276CE7" w14:textId="733F83E5" w:rsidR="0024364F" w:rsidRPr="00662451" w:rsidRDefault="0024364F" w:rsidP="0024364F">
      <w:pPr>
        <w:pStyle w:val="Kop2"/>
        <w:spacing w:before="0" w:line="240" w:lineRule="auto"/>
        <w:ind w:left="567" w:hanging="567"/>
        <w:rPr>
          <w:rFonts w:asciiTheme="minorHAnsi" w:hAnsiTheme="minorHAnsi" w:cstheme="minorHAnsi"/>
          <w:sz w:val="24"/>
          <w:szCs w:val="24"/>
        </w:rPr>
      </w:pPr>
      <w:bookmarkStart w:id="35" w:name="_Toc129955243"/>
      <w:r w:rsidRPr="00662451">
        <w:rPr>
          <w:rFonts w:asciiTheme="minorHAnsi" w:hAnsiTheme="minorHAnsi" w:cstheme="minorHAnsi"/>
          <w:sz w:val="24"/>
          <w:szCs w:val="24"/>
        </w:rPr>
        <w:t>Laatste vraag</w:t>
      </w:r>
      <w:bookmarkEnd w:id="35"/>
    </w:p>
    <w:p w14:paraId="3C59D62F" w14:textId="77777777" w:rsidR="0024364F" w:rsidRPr="00662451" w:rsidRDefault="0024364F" w:rsidP="00CE44B0"/>
    <w:tbl>
      <w:tblPr>
        <w:tblStyle w:val="Tabelraster"/>
        <w:tblW w:w="0" w:type="auto"/>
        <w:tblLook w:val="04A0" w:firstRow="1" w:lastRow="0" w:firstColumn="1" w:lastColumn="0" w:noHBand="0" w:noVBand="1"/>
      </w:tblPr>
      <w:tblGrid>
        <w:gridCol w:w="9401"/>
      </w:tblGrid>
      <w:tr w:rsidR="0024364F" w:rsidRPr="00662451" w14:paraId="6444000C" w14:textId="77777777" w:rsidTr="00473D76">
        <w:tc>
          <w:tcPr>
            <w:tcW w:w="9401" w:type="dxa"/>
            <w:shd w:val="clear" w:color="auto" w:fill="B8A1FF" w:themeFill="accent1"/>
          </w:tcPr>
          <w:p w14:paraId="7962F453" w14:textId="09AFF6B9" w:rsidR="0024364F" w:rsidRPr="00662451" w:rsidRDefault="0024364F" w:rsidP="008C3A32">
            <w:pPr>
              <w:rPr>
                <w:b/>
              </w:rPr>
            </w:pPr>
            <w:r w:rsidRPr="00662451">
              <w:rPr>
                <w:b/>
              </w:rPr>
              <w:t>Laatste vraag</w:t>
            </w:r>
          </w:p>
        </w:tc>
      </w:tr>
      <w:tr w:rsidR="0024364F" w:rsidRPr="00662451" w14:paraId="0CAA9EF5" w14:textId="77777777" w:rsidTr="008C3A32">
        <w:tc>
          <w:tcPr>
            <w:tcW w:w="9401" w:type="dxa"/>
          </w:tcPr>
          <w:p w14:paraId="1FC2BBC8" w14:textId="50BEFE56" w:rsidR="0024364F" w:rsidRPr="00662451" w:rsidRDefault="001A5BDD" w:rsidP="0024364F">
            <w:r w:rsidRPr="00662451">
              <w:t>3</w:t>
            </w:r>
            <w:r w:rsidR="00B12663">
              <w:t>5</w:t>
            </w:r>
            <w:r w:rsidR="00CA3896" w:rsidRPr="00662451">
              <w:t xml:space="preserve">. </w:t>
            </w:r>
            <w:r w:rsidR="0024364F" w:rsidRPr="00662451">
              <w:t>Wat zou u vanuit uw kennis, ervaring en expertise nog willen toevoegen naast hetgeen in bovenstaande reeds uitgevraagd is?</w:t>
            </w:r>
          </w:p>
        </w:tc>
      </w:tr>
      <w:tr w:rsidR="0024364F" w:rsidRPr="00662451" w14:paraId="1CB58CFF" w14:textId="77777777" w:rsidTr="008C3A32">
        <w:tc>
          <w:tcPr>
            <w:tcW w:w="9401" w:type="dxa"/>
          </w:tcPr>
          <w:p w14:paraId="08A0D26E" w14:textId="77777777" w:rsidR="0024364F" w:rsidRPr="00662451" w:rsidRDefault="0024364F" w:rsidP="008C3A32">
            <w:pPr>
              <w:rPr>
                <w:i/>
              </w:rPr>
            </w:pPr>
            <w:r w:rsidRPr="00662451">
              <w:rPr>
                <w:i/>
              </w:rPr>
              <w:t>&lt;Vul in&gt;</w:t>
            </w:r>
          </w:p>
        </w:tc>
      </w:tr>
    </w:tbl>
    <w:p w14:paraId="2F1BAFB8" w14:textId="2B753F4F" w:rsidR="000242A8" w:rsidRPr="00662451" w:rsidRDefault="000242A8">
      <w:pPr>
        <w:spacing w:after="160" w:line="259" w:lineRule="auto"/>
      </w:pPr>
      <w:r w:rsidRPr="00662451">
        <w:br w:type="page"/>
      </w:r>
    </w:p>
    <w:p w14:paraId="39856477" w14:textId="628453AB" w:rsidR="000242A8" w:rsidRPr="0014252A" w:rsidRDefault="00024F3C" w:rsidP="00461387">
      <w:pPr>
        <w:pStyle w:val="Kop2"/>
        <w:numPr>
          <w:ilvl w:val="0"/>
          <w:numId w:val="0"/>
        </w:numPr>
        <w:spacing w:before="0" w:line="240" w:lineRule="auto"/>
        <w:rPr>
          <w:rFonts w:asciiTheme="minorHAnsi" w:hAnsiTheme="minorHAnsi" w:cstheme="minorHAnsi"/>
          <w:sz w:val="24"/>
          <w:szCs w:val="24"/>
        </w:rPr>
      </w:pPr>
      <w:bookmarkStart w:id="36" w:name="_Toc129955244"/>
      <w:r w:rsidRPr="0014252A">
        <w:rPr>
          <w:rFonts w:asciiTheme="minorHAnsi" w:hAnsiTheme="minorHAnsi" w:cstheme="minorHAnsi"/>
          <w:sz w:val="24"/>
          <w:szCs w:val="24"/>
        </w:rPr>
        <w:lastRenderedPageBreak/>
        <w:t>Bijlage 1</w:t>
      </w:r>
      <w:r w:rsidR="00034BE2" w:rsidRPr="0014252A">
        <w:rPr>
          <w:rFonts w:asciiTheme="minorHAnsi" w:hAnsiTheme="minorHAnsi" w:cstheme="minorHAnsi"/>
          <w:sz w:val="24"/>
          <w:szCs w:val="24"/>
        </w:rPr>
        <w:tab/>
      </w:r>
      <w:r w:rsidR="00A32CAD" w:rsidRPr="0014252A">
        <w:rPr>
          <w:rFonts w:asciiTheme="minorHAnsi" w:hAnsiTheme="minorHAnsi" w:cstheme="minorHAnsi"/>
          <w:sz w:val="24"/>
          <w:szCs w:val="24"/>
        </w:rPr>
        <w:t>Missie, kernwaarden en visie Yuverta</w:t>
      </w:r>
      <w:bookmarkEnd w:id="36"/>
    </w:p>
    <w:p w14:paraId="2085BDDE" w14:textId="7CD09A68" w:rsidR="00024F3C" w:rsidRPr="00662451" w:rsidRDefault="00024F3C" w:rsidP="00024F3C"/>
    <w:p w14:paraId="7D84769D" w14:textId="77777777" w:rsidR="00A32CAD" w:rsidRPr="00662451" w:rsidRDefault="00A32CAD" w:rsidP="00024F3C"/>
    <w:p w14:paraId="2BC07D08" w14:textId="77777777" w:rsidR="00A32CAD" w:rsidRPr="00662451" w:rsidRDefault="00024F3C" w:rsidP="00024F3C">
      <w:r w:rsidRPr="00662451">
        <w:t xml:space="preserve">De </w:t>
      </w:r>
      <w:r w:rsidRPr="00662451">
        <w:rPr>
          <w:b/>
        </w:rPr>
        <w:t>missie</w:t>
      </w:r>
      <w:r w:rsidRPr="00662451">
        <w:t xml:space="preserve"> van Yuverta luidt: </w:t>
      </w:r>
    </w:p>
    <w:p w14:paraId="3ED00E0D" w14:textId="77777777" w:rsidR="00A32CAD" w:rsidRPr="00662451" w:rsidRDefault="00A32CAD" w:rsidP="00024F3C"/>
    <w:p w14:paraId="219E2FA5" w14:textId="72AEBC6D" w:rsidR="00024F3C" w:rsidRPr="00662451" w:rsidRDefault="00024F3C" w:rsidP="00024F3C">
      <w:r w:rsidRPr="00662451">
        <w:t>Werken aan een gezonde en leefbare toekomst door uit te blinken in blauw-</w:t>
      </w:r>
      <w:r w:rsidR="00A32CAD" w:rsidRPr="00662451">
        <w:t>g</w:t>
      </w:r>
      <w:r w:rsidRPr="00662451">
        <w:t xml:space="preserve">roen onderwijs. Nu en in de toekomst bieden we uniek, persoonlijk en kleinschalig onderwijs en we zijn daarmee echt van betekenis voor onze leerlingen, studenten en cursisten, voor onze regio’s en voor onze medewerkers. </w:t>
      </w:r>
    </w:p>
    <w:p w14:paraId="4ABA7B38" w14:textId="77777777" w:rsidR="00A32CAD" w:rsidRPr="00662451" w:rsidRDefault="00A32CAD" w:rsidP="00024F3C"/>
    <w:p w14:paraId="4D65C413" w14:textId="77777777" w:rsidR="00A32CAD" w:rsidRPr="00662451" w:rsidRDefault="00024F3C" w:rsidP="00024F3C">
      <w:r w:rsidRPr="00662451">
        <w:t>Afgeleid van onze missie hebben we twee hoofdambities vastgesteld:</w:t>
      </w:r>
    </w:p>
    <w:p w14:paraId="68792675" w14:textId="77777777" w:rsidR="00A32CAD" w:rsidRPr="00662451" w:rsidRDefault="00A32CAD" w:rsidP="00024F3C"/>
    <w:p w14:paraId="496C8522" w14:textId="4EB359E7" w:rsidR="00024F3C" w:rsidRPr="00662451" w:rsidRDefault="00024F3C" w:rsidP="00253026">
      <w:pPr>
        <w:pStyle w:val="Lijstalinea"/>
        <w:numPr>
          <w:ilvl w:val="0"/>
          <w:numId w:val="26"/>
        </w:numPr>
      </w:pPr>
      <w:r w:rsidRPr="00662451">
        <w:t>We zijn in 2025 (landelijk) erkend als kwaliteitsinstituut in onderwijs voor vmbo, mbo en llo;</w:t>
      </w:r>
    </w:p>
    <w:p w14:paraId="5E3FF17D" w14:textId="0030570D" w:rsidR="00024F3C" w:rsidRPr="00662451" w:rsidRDefault="00024F3C" w:rsidP="00253026">
      <w:pPr>
        <w:pStyle w:val="Lijstalinea"/>
        <w:numPr>
          <w:ilvl w:val="0"/>
          <w:numId w:val="26"/>
        </w:numPr>
      </w:pPr>
      <w:r w:rsidRPr="00662451">
        <w:t>We dragen actief bij aan een duurzame wereld en we helpen de Sustainable Development Goals, zoals opgesteld door de VN, mee te realiseren.</w:t>
      </w:r>
    </w:p>
    <w:p w14:paraId="59883CC7" w14:textId="1B6F91D0" w:rsidR="00A32CAD" w:rsidRPr="00662451" w:rsidRDefault="00A32CAD" w:rsidP="00A32CAD"/>
    <w:p w14:paraId="2239915C" w14:textId="77777777" w:rsidR="00461387" w:rsidRPr="00662451" w:rsidRDefault="00461387" w:rsidP="00A32CAD"/>
    <w:p w14:paraId="13499DAA" w14:textId="77777777" w:rsidR="00A32CAD" w:rsidRPr="00662451" w:rsidRDefault="00A32CAD" w:rsidP="00A32CAD">
      <w:r w:rsidRPr="00662451">
        <w:t xml:space="preserve">Bij Yuverta hebben we vier </w:t>
      </w:r>
      <w:r w:rsidRPr="00662451">
        <w:rPr>
          <w:b/>
        </w:rPr>
        <w:t>kernwaarden</w:t>
      </w:r>
      <w:r w:rsidRPr="00662451">
        <w:t xml:space="preserve"> die passen bij onze missie. We laten deze waarden zien in </w:t>
      </w:r>
    </w:p>
    <w:p w14:paraId="0A323E2E" w14:textId="306F5A0D" w:rsidR="00A32CAD" w:rsidRPr="00662451" w:rsidRDefault="00A32CAD" w:rsidP="00A32CAD">
      <w:r w:rsidRPr="00662451">
        <w:t>ons werk en ons gedrag.</w:t>
      </w:r>
    </w:p>
    <w:p w14:paraId="3ADE6E3A" w14:textId="77777777" w:rsidR="00A32CAD" w:rsidRPr="00662451" w:rsidRDefault="00A32CAD" w:rsidP="00A32CAD"/>
    <w:p w14:paraId="24946044" w14:textId="60F57AA7" w:rsidR="00A32CAD" w:rsidRPr="00662451" w:rsidRDefault="00A32CAD" w:rsidP="00253026">
      <w:pPr>
        <w:pStyle w:val="Lijstalinea"/>
        <w:numPr>
          <w:ilvl w:val="0"/>
          <w:numId w:val="27"/>
        </w:numPr>
      </w:pPr>
      <w:r w:rsidRPr="00662451">
        <w:rPr>
          <w:u w:val="single"/>
        </w:rPr>
        <w:t>Duurzaam</w:t>
      </w:r>
      <w:r w:rsidRPr="00662451">
        <w:rPr>
          <w:b/>
        </w:rPr>
        <w:t xml:space="preserve"> </w:t>
      </w:r>
      <w:r w:rsidRPr="00662451">
        <w:t>- Bij alles wat we doen houden we rekening met mens, milieu en maatschappij. We maken bewust duurzame keuzes in ons onderwijs, onze samenwerkingen en in onze bedrijfsvoering.</w:t>
      </w:r>
    </w:p>
    <w:p w14:paraId="6AB4A6BA" w14:textId="44CDB237" w:rsidR="00A32CAD" w:rsidRPr="00662451" w:rsidRDefault="00A32CAD" w:rsidP="00253026">
      <w:pPr>
        <w:pStyle w:val="Lijstalinea"/>
        <w:numPr>
          <w:ilvl w:val="0"/>
          <w:numId w:val="27"/>
        </w:numPr>
      </w:pPr>
      <w:r w:rsidRPr="00662451">
        <w:rPr>
          <w:u w:val="single"/>
        </w:rPr>
        <w:t>Innovatief</w:t>
      </w:r>
      <w:r w:rsidRPr="00662451">
        <w:rPr>
          <w:b/>
        </w:rPr>
        <w:t xml:space="preserve"> </w:t>
      </w:r>
      <w:r w:rsidRPr="00662451">
        <w:t>- We onderzoeken actief welke trends en ontwikkelingen er spelen. We vertalen dit samen met onze leerlingen, studenten, cursisten en partners in innovatieve oplossingen en werken dit samen uit in innovatief onderwijs.</w:t>
      </w:r>
    </w:p>
    <w:p w14:paraId="3E5AFC27" w14:textId="6C68D07B" w:rsidR="00A32CAD" w:rsidRPr="00662451" w:rsidRDefault="00A32CAD" w:rsidP="00253026">
      <w:pPr>
        <w:pStyle w:val="Lijstalinea"/>
        <w:numPr>
          <w:ilvl w:val="0"/>
          <w:numId w:val="27"/>
        </w:numPr>
      </w:pPr>
      <w:r w:rsidRPr="00662451">
        <w:rPr>
          <w:u w:val="single"/>
        </w:rPr>
        <w:t>Betrokken</w:t>
      </w:r>
      <w:r w:rsidRPr="00662451">
        <w:rPr>
          <w:b/>
        </w:rPr>
        <w:t xml:space="preserve"> </w:t>
      </w:r>
      <w:r w:rsidRPr="00662451">
        <w:t>- We voelen ons betrokken bij onze instelling, onze locatie en ons team. We hebben persoonlijke aandacht voor onze leerlingen, studenten, cursisten en medewerkers. Zo kunnen we uniek en persoonlijk onderwijs verzorgen en samen de organisatie vormgeven.</w:t>
      </w:r>
    </w:p>
    <w:p w14:paraId="5EA65831" w14:textId="17BAD09B" w:rsidR="00A32CAD" w:rsidRPr="00662451" w:rsidRDefault="00A32CAD" w:rsidP="00253026">
      <w:pPr>
        <w:pStyle w:val="Lijstalinea"/>
        <w:numPr>
          <w:ilvl w:val="0"/>
          <w:numId w:val="27"/>
        </w:numPr>
      </w:pPr>
      <w:r w:rsidRPr="00662451">
        <w:rPr>
          <w:u w:val="single"/>
        </w:rPr>
        <w:t>Ondernemend</w:t>
      </w:r>
      <w:r w:rsidRPr="00662451">
        <w:rPr>
          <w:b/>
        </w:rPr>
        <w:t xml:space="preserve"> </w:t>
      </w:r>
      <w:r w:rsidRPr="00662451">
        <w:t>- We zorgen voor een uitdagende leeromgeving voor leerlingen, studenten, cursisten en medewerkers, waarin zij zich ondernemend, samenwerkend en onderzoekend leren opstellen. En we bieden een breed toekomstperspectief in het blauw-groene domein</w:t>
      </w:r>
    </w:p>
    <w:p w14:paraId="34865F03" w14:textId="158A4420" w:rsidR="00A32CAD" w:rsidRPr="00662451" w:rsidRDefault="00A32CAD" w:rsidP="00A32CAD"/>
    <w:p w14:paraId="746440F6" w14:textId="77777777" w:rsidR="00461387" w:rsidRPr="00662451" w:rsidRDefault="00461387" w:rsidP="00A32CAD"/>
    <w:p w14:paraId="1FCEF208" w14:textId="7F1091E0" w:rsidR="00A32CAD" w:rsidRPr="00662451" w:rsidRDefault="00A32CAD" w:rsidP="00A32CAD">
      <w:r w:rsidRPr="00662451">
        <w:t xml:space="preserve">Onze </w:t>
      </w:r>
      <w:r w:rsidRPr="00662451">
        <w:rPr>
          <w:b/>
        </w:rPr>
        <w:t>visie</w:t>
      </w:r>
      <w:r w:rsidRPr="00662451">
        <w:t>. Yuverta vervult een maatschappelijke functie met het aanbieden van blauw-groen onderwijs aan leerlingen en studenten en cursussen en trainingen aan cursisten. We bereiden leerlingen en studenten voor op de arbeidsmarkt nu en in de toekomst en we helpen ze op weg naar volwassenheid en zelfstandigheid, waarbij ze zich hun leven lang kunnen (door)ontwikkelen tot vakbekwame professionals:</w:t>
      </w:r>
    </w:p>
    <w:p w14:paraId="39B934B0" w14:textId="77777777" w:rsidR="00A32CAD" w:rsidRPr="00662451" w:rsidRDefault="00A32CAD" w:rsidP="00A32CAD"/>
    <w:p w14:paraId="4F3B73BB" w14:textId="72B698DB" w:rsidR="00A32CAD" w:rsidRPr="00662451" w:rsidRDefault="00A32CAD" w:rsidP="00253026">
      <w:pPr>
        <w:pStyle w:val="Lijstalinea"/>
        <w:numPr>
          <w:ilvl w:val="0"/>
          <w:numId w:val="27"/>
        </w:numPr>
      </w:pPr>
      <w:r w:rsidRPr="00662451">
        <w:t>die een hoge kwaliteit in resultaten combineren met een maatschappelijk betrokken bewustzijn;</w:t>
      </w:r>
    </w:p>
    <w:p w14:paraId="36D3A7E6" w14:textId="0C3FB40F" w:rsidR="00A32CAD" w:rsidRPr="00662451" w:rsidRDefault="00A32CAD" w:rsidP="00253026">
      <w:pPr>
        <w:pStyle w:val="Lijstalinea"/>
        <w:numPr>
          <w:ilvl w:val="0"/>
          <w:numId w:val="27"/>
        </w:numPr>
      </w:pPr>
      <w:r w:rsidRPr="00662451">
        <w:t>die het belang begrijpen van duurzaamheid voor een toekomstbestendige wereld;</w:t>
      </w:r>
    </w:p>
    <w:p w14:paraId="239A3962" w14:textId="77777777" w:rsidR="00A32CAD" w:rsidRPr="00662451" w:rsidRDefault="00A32CAD" w:rsidP="00A32CAD"/>
    <w:p w14:paraId="3869EC3B" w14:textId="7FD57FF3" w:rsidR="00A32CAD" w:rsidRPr="00290F5C" w:rsidRDefault="00A32CAD" w:rsidP="00A32CAD">
      <w:r w:rsidRPr="00662451">
        <w:t>Dit alles afgestemd op de verwachtingen van de samenleving over onze wettelijke en maatschappelijke taak en de kwaliteit die daarbij hoort. We onderschrijven de Sustainable Development Goals van de VN. We zien deze terug in ons doen en laten in onze cultuur, onderwijs en bedrijfsvoering. We zijn bedrijfseconomisch gezond en we hebben onze bedrijfsvoering efficiënt ingericht. Daardoor kunnen we kwalitatief goede en economisch relevante, kleine opleidingen in stand houden en tegelijkertijd kunnen we blijven investeren in ons onderwijs en de vernieuwing daarvan. Door het behoud van kleine opleidingen en kleine onderwijslocaties borgen wij tevens onze toegankelijkheid en kleinschaligheid.</w:t>
      </w:r>
    </w:p>
    <w:sectPr w:rsidR="00A32CAD" w:rsidRPr="00290F5C" w:rsidSect="000242A8">
      <w:footerReference w:type="even" r:id="rId15"/>
      <w:footerReference w:type="default" r:id="rId16"/>
      <w:headerReference w:type="first" r:id="rId17"/>
      <w:footerReference w:type="first" r:id="rId18"/>
      <w:pgSz w:w="11906" w:h="16838" w:code="9"/>
      <w:pgMar w:top="1928" w:right="566"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115C8" w14:textId="77777777" w:rsidR="002B7B47" w:rsidRDefault="002B7B47" w:rsidP="003B595D">
      <w:pPr>
        <w:spacing w:line="240" w:lineRule="auto"/>
      </w:pPr>
      <w:r>
        <w:separator/>
      </w:r>
    </w:p>
  </w:endnote>
  <w:endnote w:type="continuationSeparator" w:id="0">
    <w:p w14:paraId="56855940" w14:textId="77777777" w:rsidR="002B7B47" w:rsidRDefault="002B7B47" w:rsidP="003B595D">
      <w:pPr>
        <w:spacing w:line="240" w:lineRule="auto"/>
      </w:pPr>
      <w:r>
        <w:continuationSeparator/>
      </w:r>
    </w:p>
  </w:endnote>
  <w:endnote w:type="continuationNotice" w:id="1">
    <w:p w14:paraId="11117EC3" w14:textId="77777777" w:rsidR="002B7B47" w:rsidRDefault="002B7B4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C2A0E" w14:textId="7AF30F77" w:rsidR="009D1EF8" w:rsidRDefault="009D1EF8" w:rsidP="002F55E1">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p w14:paraId="386ED9F4" w14:textId="77777777" w:rsidR="009D1EF8" w:rsidRDefault="009D1EF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FCDB" w14:textId="2EA48DA7" w:rsidR="009D1EF8" w:rsidRPr="009B566D" w:rsidRDefault="009D1EF8" w:rsidP="00850C79">
    <w:pPr>
      <w:pStyle w:val="Voettekst"/>
      <w:framePr w:wrap="none" w:vAnchor="text" w:hAnchor="margin" w:xAlign="center" w:y="1"/>
      <w:jc w:val="center"/>
      <w:rPr>
        <w:rFonts w:cstheme="minorHAnsi"/>
        <w:color w:val="808080" w:themeColor="background1" w:themeShade="80"/>
        <w:szCs w:val="20"/>
      </w:rPr>
    </w:pPr>
    <w:r w:rsidRPr="005400A8">
      <w:rPr>
        <w:rFonts w:cstheme="minorHAnsi"/>
        <w:color w:val="808080" w:themeColor="background1" w:themeShade="80"/>
        <w:szCs w:val="20"/>
        <w:highlight w:val="lightGray"/>
      </w:rPr>
      <w:t>Pagina</w:t>
    </w:r>
    <w:r w:rsidR="005400A8">
      <w:rPr>
        <w:rFonts w:cstheme="minorHAnsi"/>
        <w:color w:val="808080" w:themeColor="background1" w:themeShade="80"/>
        <w:szCs w:val="20"/>
        <w:highlight w:val="lightGray"/>
      </w:rPr>
      <w:t xml:space="preserve"> </w:t>
    </w:r>
    <w:r w:rsidRPr="005400A8">
      <w:rPr>
        <w:rFonts w:cstheme="minorHAnsi"/>
        <w:b/>
        <w:color w:val="808080" w:themeColor="background1" w:themeShade="80"/>
        <w:szCs w:val="20"/>
        <w:highlight w:val="lightGray"/>
        <w:shd w:val="clear" w:color="auto" w:fill="E6E6E6"/>
      </w:rPr>
      <w:fldChar w:fldCharType="begin"/>
    </w:r>
    <w:r w:rsidRPr="005400A8">
      <w:rPr>
        <w:rFonts w:cstheme="minorHAnsi"/>
        <w:b/>
        <w:color w:val="808080" w:themeColor="background1" w:themeShade="80"/>
        <w:szCs w:val="20"/>
        <w:highlight w:val="lightGray"/>
      </w:rPr>
      <w:instrText>PAGE  \* Arabic  \* MERGEFORMAT</w:instrText>
    </w:r>
    <w:r w:rsidRPr="005400A8">
      <w:rPr>
        <w:rFonts w:cstheme="minorHAnsi"/>
        <w:b/>
        <w:color w:val="808080" w:themeColor="background1" w:themeShade="80"/>
        <w:szCs w:val="20"/>
        <w:highlight w:val="lightGray"/>
        <w:shd w:val="clear" w:color="auto" w:fill="E6E6E6"/>
      </w:rPr>
      <w:fldChar w:fldCharType="separate"/>
    </w:r>
    <w:r w:rsidRPr="005400A8">
      <w:rPr>
        <w:rFonts w:cstheme="minorHAnsi"/>
        <w:b/>
        <w:color w:val="808080" w:themeColor="background1" w:themeShade="80"/>
        <w:szCs w:val="20"/>
        <w:highlight w:val="lightGray"/>
      </w:rPr>
      <w:t>2</w:t>
    </w:r>
    <w:r w:rsidRPr="005400A8">
      <w:rPr>
        <w:rFonts w:cstheme="minorHAnsi"/>
        <w:b/>
        <w:color w:val="808080" w:themeColor="background1" w:themeShade="80"/>
        <w:szCs w:val="20"/>
        <w:highlight w:val="lightGray"/>
        <w:shd w:val="clear" w:color="auto" w:fill="E6E6E6"/>
      </w:rPr>
      <w:fldChar w:fldCharType="end"/>
    </w:r>
    <w:r w:rsidRPr="005400A8">
      <w:rPr>
        <w:rFonts w:cstheme="minorHAnsi"/>
        <w:color w:val="808080" w:themeColor="background1" w:themeShade="80"/>
        <w:szCs w:val="20"/>
        <w:highlight w:val="lightGray"/>
      </w:rPr>
      <w:t xml:space="preserve"> van </w:t>
    </w:r>
    <w:r w:rsidRPr="005400A8">
      <w:rPr>
        <w:rFonts w:cstheme="minorHAnsi"/>
        <w:b/>
        <w:noProof/>
        <w:color w:val="808080" w:themeColor="background1" w:themeShade="80"/>
        <w:szCs w:val="20"/>
        <w:highlight w:val="lightGray"/>
        <w:shd w:val="clear" w:color="auto" w:fill="E6E6E6"/>
      </w:rPr>
      <w:fldChar w:fldCharType="begin"/>
    </w:r>
    <w:r w:rsidRPr="005400A8">
      <w:rPr>
        <w:rFonts w:cstheme="minorHAnsi"/>
        <w:b/>
        <w:noProof/>
        <w:color w:val="808080" w:themeColor="background1" w:themeShade="80"/>
        <w:szCs w:val="20"/>
        <w:highlight w:val="lightGray"/>
      </w:rPr>
      <w:instrText>NUMPAGES  \* Arabic  \* MERGEFORMAT</w:instrText>
    </w:r>
    <w:r w:rsidRPr="005400A8">
      <w:rPr>
        <w:rFonts w:cstheme="minorHAnsi"/>
        <w:b/>
        <w:noProof/>
        <w:color w:val="808080" w:themeColor="background1" w:themeShade="80"/>
        <w:szCs w:val="20"/>
        <w:highlight w:val="lightGray"/>
        <w:shd w:val="clear" w:color="auto" w:fill="E6E6E6"/>
      </w:rPr>
      <w:fldChar w:fldCharType="separate"/>
    </w:r>
    <w:r w:rsidRPr="005400A8">
      <w:rPr>
        <w:rFonts w:cstheme="minorHAnsi"/>
        <w:b/>
        <w:noProof/>
        <w:color w:val="808080" w:themeColor="background1" w:themeShade="80"/>
        <w:szCs w:val="20"/>
        <w:highlight w:val="lightGray"/>
      </w:rPr>
      <w:t>14</w:t>
    </w:r>
    <w:r w:rsidRPr="005400A8">
      <w:rPr>
        <w:rFonts w:cstheme="minorHAnsi"/>
        <w:b/>
        <w:noProof/>
        <w:color w:val="808080" w:themeColor="background1" w:themeShade="80"/>
        <w:szCs w:val="20"/>
        <w:highlight w:val="lightGray"/>
        <w:shd w:val="clear" w:color="auto" w:fill="E6E6E6"/>
      </w:rPr>
      <w:fldChar w:fldCharType="end"/>
    </w:r>
  </w:p>
  <w:p w14:paraId="2631EBBB" w14:textId="77777777" w:rsidR="009D1EF8" w:rsidRDefault="009D1EF8" w:rsidP="008E1246">
    <w:pPr>
      <w:spacing w:line="14" w:lineRule="exact"/>
    </w:pPr>
    <w:r>
      <w:rPr>
        <w:noProof/>
        <w:color w:val="2B579A"/>
        <w:shd w:val="clear" w:color="auto" w:fill="E6E6E6"/>
        <w:lang w:eastAsia="nl-NL"/>
      </w:rPr>
      <mc:AlternateContent>
        <mc:Choice Requires="wpg">
          <w:drawing>
            <wp:anchor distT="0" distB="0" distL="114300" distR="114300" simplePos="0" relativeHeight="251658240" behindDoc="1" locked="0" layoutInCell="1" allowOverlap="1" wp14:anchorId="09C1AC94" wp14:editId="66064DE1">
              <wp:simplePos x="0" y="9572625"/>
              <wp:positionH relativeFrom="page">
                <wp:align>left</wp:align>
              </wp:positionH>
              <wp:positionV relativeFrom="page">
                <wp:align>bottom</wp:align>
              </wp:positionV>
              <wp:extent cx="7200000" cy="1116000"/>
              <wp:effectExtent l="0" t="0" r="1270" b="0"/>
              <wp:wrapNone/>
              <wp:docPr id="2" name="Groep 2"/>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2C6C7DA" id="Notitie volgpaginas" o:spid="_x0000_s1026" style="position:absolute;margin-left:0;margin-top:0;width:566.95pt;height:87.85pt;z-index:-251658240;mso-position-horizontal:left;mso-position-horizontal-relative:page;mso-position-vertical:bottom;mso-position-vertical-relative:page;mso-width-relative:margin;mso-height-relative:margin" coordsize="71991,11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A6CB" w14:textId="624747CD" w:rsidR="009D1EF8" w:rsidRPr="00263F4C" w:rsidRDefault="009D1EF8" w:rsidP="0092404F">
    <w:pPr>
      <w:rPr>
        <w:rFonts w:ascii="Arial" w:eastAsiaTheme="minorEastAsia" w:hAnsi="Arial"/>
        <w:noProof/>
        <w:color w:val="000080"/>
        <w:sz w:val="20"/>
        <w:szCs w:val="20"/>
        <w:lang w:eastAsia="nl-NL"/>
      </w:rPr>
    </w:pPr>
    <w:r>
      <w:rPr>
        <w:rFonts w:ascii="Arial" w:eastAsiaTheme="minorEastAsia" w:hAnsi="Arial"/>
        <w:noProof/>
        <w:color w:val="000080"/>
        <w:sz w:val="20"/>
        <w:szCs w:val="20"/>
        <w:lang w:eastAsia="nl-NL"/>
      </w:rPr>
      <w:t xml:space="preserve"> </w:t>
    </w:r>
  </w:p>
  <w:p w14:paraId="355B95A6" w14:textId="2923F4B8" w:rsidR="009D1EF8" w:rsidRDefault="009D1EF8">
    <w:pPr>
      <w:pStyle w:val="Voettekst"/>
    </w:pPr>
  </w:p>
  <w:p w14:paraId="41CDFF5E" w14:textId="77777777" w:rsidR="009D1EF8" w:rsidRDefault="009D1EF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2B7B47" w14:paraId="7793E0DC" w14:textId="77777777" w:rsidTr="004233FB">
        <w:trPr>
          <w:cantSplit/>
          <w:trHeight w:hRule="exact" w:val="280"/>
        </w:trPr>
        <w:tc>
          <w:tcPr>
            <w:tcW w:w="709" w:type="dxa"/>
            <w:tcBorders>
              <w:top w:val="nil"/>
              <w:left w:val="nil"/>
              <w:bottom w:val="single" w:sz="18" w:space="0" w:color="B8A1FF" w:themeColor="accent1"/>
              <w:right w:val="nil"/>
            </w:tcBorders>
          </w:tcPr>
          <w:p w14:paraId="1839AC4E" w14:textId="77777777" w:rsidR="002B7B47" w:rsidRDefault="002B7B47" w:rsidP="004233FB">
            <w:pPr>
              <w:spacing w:before="280" w:line="240" w:lineRule="auto"/>
            </w:pPr>
          </w:p>
        </w:tc>
      </w:tr>
    </w:tbl>
    <w:p w14:paraId="7F263E6C" w14:textId="77777777" w:rsidR="002B7B47" w:rsidRDefault="002B7B47" w:rsidP="0032501C">
      <w:pPr>
        <w:spacing w:line="160" w:lineRule="exact"/>
      </w:pPr>
    </w:p>
  </w:footnote>
  <w:footnote w:type="continuationSeparator" w:id="0">
    <w:p w14:paraId="19877D94" w14:textId="77777777" w:rsidR="002B7B47" w:rsidRDefault="002B7B47" w:rsidP="003B595D">
      <w:pPr>
        <w:spacing w:line="240" w:lineRule="auto"/>
      </w:pPr>
      <w:r>
        <w:continuationSeparator/>
      </w:r>
    </w:p>
  </w:footnote>
  <w:footnote w:type="continuationNotice" w:id="1">
    <w:p w14:paraId="7CDFDB04" w14:textId="77777777" w:rsidR="002B7B47" w:rsidRDefault="002B7B4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9F0E" w14:textId="0FC4E881" w:rsidR="009D1EF8" w:rsidRDefault="009D1EF8" w:rsidP="0092404F">
    <w:pPr>
      <w:rPr>
        <w:rFonts w:ascii="Times New Roman" w:eastAsiaTheme="minorEastAsia" w:hAnsi="Times New Roman" w:cs="Times New Roman"/>
        <w:noProof/>
        <w:sz w:val="24"/>
        <w:szCs w:val="24"/>
        <w:lang w:eastAsia="nl-NL"/>
      </w:rPr>
    </w:pPr>
    <w:r>
      <w:rPr>
        <w:noProof/>
        <w:color w:val="2B579A"/>
        <w:shd w:val="clear" w:color="auto" w:fill="E6E6E6"/>
      </w:rPr>
      <w:drawing>
        <wp:anchor distT="0" distB="0" distL="114300" distR="114300" simplePos="0" relativeHeight="251658242" behindDoc="0" locked="0" layoutInCell="1" allowOverlap="1" wp14:anchorId="10184AD6" wp14:editId="0CD52236">
          <wp:simplePos x="0" y="0"/>
          <wp:positionH relativeFrom="column">
            <wp:posOffset>-381000</wp:posOffset>
          </wp:positionH>
          <wp:positionV relativeFrom="paragraph">
            <wp:posOffset>-716016</wp:posOffset>
          </wp:positionV>
          <wp:extent cx="7559350" cy="5957289"/>
          <wp:effectExtent l="0" t="0" r="0" b="0"/>
          <wp:wrapNone/>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350" cy="5957289"/>
                  </a:xfrm>
                  <a:prstGeom prst="rect">
                    <a:avLst/>
                  </a:prstGeom>
                </pic:spPr>
              </pic:pic>
            </a:graphicData>
          </a:graphic>
        </wp:anchor>
      </w:drawing>
    </w:r>
    <w:r>
      <w:rPr>
        <w:noProof/>
        <w:color w:val="2B579A"/>
        <w:shd w:val="clear" w:color="auto" w:fill="E6E6E6"/>
        <w:lang w:eastAsia="nl-NL"/>
      </w:rPr>
      <mc:AlternateContent>
        <mc:Choice Requires="wpg">
          <w:drawing>
            <wp:anchor distT="0" distB="0" distL="114300" distR="114300" simplePos="0" relativeHeight="251658241" behindDoc="1" locked="0" layoutInCell="1" allowOverlap="1" wp14:anchorId="6D027D67" wp14:editId="70DEC02C">
              <wp:simplePos x="0" y="0"/>
              <wp:positionH relativeFrom="page">
                <wp:align>left</wp:align>
              </wp:positionH>
              <wp:positionV relativeFrom="page">
                <wp:align>top</wp:align>
              </wp:positionV>
              <wp:extent cx="7555751" cy="10692000"/>
              <wp:effectExtent l="0" t="0" r="0" b="0"/>
              <wp:wrapNone/>
              <wp:docPr id="4" name="Groep 4"/>
              <wp:cNvGraphicFramePr/>
              <a:graphic xmlns:a="http://schemas.openxmlformats.org/drawingml/2006/main">
                <a:graphicData uri="http://schemas.microsoft.com/office/word/2010/wordprocessingGroup">
                  <wpg:wgp>
                    <wpg:cNvGrpSpPr/>
                    <wpg:grpSpPr>
                      <a:xfrm>
                        <a:off x="0" y="0"/>
                        <a:ext cx="7555751" cy="10692000"/>
                        <a:chOff x="0" y="0"/>
                        <a:chExt cx="7557330" cy="10692000"/>
                      </a:xfrm>
                    </wpg:grpSpPr>
                    <wps:wsp>
                      <wps:cNvPr id="5"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wpg:grpSp>
                      <wpg:cNvPr id="7" name="Logo"/>
                      <wpg:cNvGrpSpPr>
                        <a:grpSpLocks noChangeAspect="1"/>
                      </wpg:cNvGrpSpPr>
                      <wpg:grpSpPr>
                        <a:xfrm>
                          <a:off x="5895975" y="10086975"/>
                          <a:ext cx="1299196" cy="270013"/>
                          <a:chOff x="0" y="0"/>
                          <a:chExt cx="2429592" cy="507739"/>
                        </a:xfrm>
                        <a:solidFill>
                          <a:schemeClr val="tx1"/>
                        </a:solidFill>
                      </wpg:grpSpPr>
                      <wps:wsp>
                        <wps:cNvPr id="8"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9"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0"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1"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20"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21"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22"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2F1BE4F7" id="Notitie voorpagina" o:spid="_x0000_s1026" style="position:absolute;margin-left:0;margin-top:0;width:594.95pt;height:841.9pt;z-index:-251658239;mso-position-horizontal:left;mso-position-horizontal-relative:page;mso-position-vertical:top;mso-position-vertical-relative:page;mso-width-relative:margin;mso-height-relative:margin" coordsize="75573,106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" filled="f" stroked="f" strokeweight="1pt">
                <v:textbox inset="21.5mm,33.5mm,21.5mm,0"/>
              </v:rect>
              <v:group id="Logo" o:spid="_x0000_s1028"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Vrije vorm: vorm 10" o:spid="_x0000_s1029"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0"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1"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2"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3"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4"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5"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p w14:paraId="3594B1B3" w14:textId="55FB0F46" w:rsidR="009D1EF8" w:rsidRDefault="009D1EF8" w:rsidP="003C4159">
    <w:pPr>
      <w:pStyle w:val="Koptekst"/>
      <w:tabs>
        <w:tab w:val="clear" w:pos="4536"/>
        <w:tab w:val="clear" w:pos="9072"/>
        <w:tab w:val="left" w:pos="7269"/>
      </w:tab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91E6D55"/>
    <w:multiLevelType w:val="hybridMultilevel"/>
    <w:tmpl w:val="5B346EB4"/>
    <w:lvl w:ilvl="0" w:tplc="82F8C1FE">
      <w:numFmt w:val="bullet"/>
      <w:pStyle w:val="Opsommingstekens"/>
      <w:lvlText w:val="•"/>
      <w:lvlJc w:val="left"/>
      <w:pPr>
        <w:ind w:left="710" w:hanging="710"/>
      </w:pPr>
      <w:rPr>
        <w:rFonts w:ascii="Verdana" w:eastAsia="Times New Roman" w:hAnsi="Verdana" w:cs="Verdana"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D12108F"/>
    <w:multiLevelType w:val="multilevel"/>
    <w:tmpl w:val="F838191C"/>
    <w:styleLink w:val="Koppenlijst"/>
    <w:lvl w:ilvl="0">
      <w:start w:val="1"/>
      <w:numFmt w:val="decimal"/>
      <w:lvlText w:val="%1."/>
      <w:lvlJc w:val="left"/>
      <w:pPr>
        <w:ind w:left="454" w:hanging="454"/>
      </w:pPr>
      <w:rPr>
        <w:rFonts w:hint="default"/>
      </w:rPr>
    </w:lvl>
    <w:lvl w:ilvl="1">
      <w:start w:val="1"/>
      <w:numFmt w:val="decimal"/>
      <w:lvlText w:val="%1.%2"/>
      <w:lvlJc w:val="left"/>
      <w:pPr>
        <w:ind w:left="822" w:hanging="680"/>
      </w:pPr>
      <w:rPr>
        <w:rFonts w:hint="default"/>
      </w:rPr>
    </w:lvl>
    <w:lvl w:ilvl="2">
      <w:start w:val="1"/>
      <w:numFmt w:val="decimal"/>
      <w:lvlText w:val="%1.%2.%3"/>
      <w:lvlJc w:val="left"/>
      <w:pPr>
        <w:ind w:left="794" w:hanging="794"/>
      </w:pPr>
      <w:rPr>
        <w:rFonts w:hint="default"/>
      </w:rPr>
    </w:lvl>
    <w:lvl w:ilvl="3">
      <w:start w:val="1"/>
      <w:numFmt w:val="decimal"/>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3B37C58"/>
    <w:multiLevelType w:val="hybridMultilevel"/>
    <w:tmpl w:val="1D2C93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32161E8"/>
    <w:multiLevelType w:val="multilevel"/>
    <w:tmpl w:val="9C1A11E0"/>
    <w:numStyleLink w:val="Bulletlijst"/>
  </w:abstractNum>
  <w:abstractNum w:abstractNumId="14" w15:restartNumberingAfterBreak="0">
    <w:nsid w:val="26BC4571"/>
    <w:multiLevelType w:val="hybridMultilevel"/>
    <w:tmpl w:val="E814C366"/>
    <w:lvl w:ilvl="0" w:tplc="7BB094A4">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96C42B1"/>
    <w:multiLevelType w:val="hybridMultilevel"/>
    <w:tmpl w:val="A8320D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0644" w:themeColor="text2"/>
      </w:rPr>
    </w:lvl>
    <w:lvl w:ilvl="1">
      <w:start w:val="1"/>
      <w:numFmt w:val="lowerLetter"/>
      <w:lvlText w:val="%2."/>
      <w:lvlJc w:val="left"/>
      <w:pPr>
        <w:ind w:left="794" w:hanging="397"/>
      </w:pPr>
      <w:rPr>
        <w:rFonts w:hint="default"/>
        <w:color w:val="000644" w:themeColor="text2"/>
      </w:rPr>
    </w:lvl>
    <w:lvl w:ilvl="2">
      <w:start w:val="1"/>
      <w:numFmt w:val="lowerRoman"/>
      <w:lvlText w:val="%3."/>
      <w:lvlJc w:val="left"/>
      <w:pPr>
        <w:ind w:left="1191" w:hanging="397"/>
      </w:pPr>
      <w:rPr>
        <w:rFonts w:hint="default"/>
        <w:color w:val="000644" w:themeColor="text2"/>
      </w:rPr>
    </w:lvl>
    <w:lvl w:ilvl="3">
      <w:start w:val="1"/>
      <w:numFmt w:val="decimal"/>
      <w:lvlText w:val="%4."/>
      <w:lvlJc w:val="left"/>
      <w:pPr>
        <w:ind w:left="1588" w:hanging="397"/>
      </w:pPr>
      <w:rPr>
        <w:rFonts w:hint="default"/>
        <w:color w:val="000644" w:themeColor="text2"/>
      </w:rPr>
    </w:lvl>
    <w:lvl w:ilvl="4">
      <w:start w:val="1"/>
      <w:numFmt w:val="lowerLetter"/>
      <w:lvlText w:val="%5."/>
      <w:lvlJc w:val="left"/>
      <w:pPr>
        <w:ind w:left="1985" w:hanging="397"/>
      </w:pPr>
      <w:rPr>
        <w:rFonts w:hint="default"/>
        <w:color w:val="000644" w:themeColor="text2"/>
      </w:rPr>
    </w:lvl>
    <w:lvl w:ilvl="5">
      <w:start w:val="1"/>
      <w:numFmt w:val="lowerRoman"/>
      <w:lvlText w:val="%6."/>
      <w:lvlJc w:val="left"/>
      <w:pPr>
        <w:ind w:left="2382" w:hanging="397"/>
      </w:pPr>
      <w:rPr>
        <w:rFonts w:hint="default"/>
        <w:color w:val="000644" w:themeColor="text2"/>
      </w:rPr>
    </w:lvl>
    <w:lvl w:ilvl="6">
      <w:start w:val="1"/>
      <w:numFmt w:val="decimal"/>
      <w:lvlText w:val="%7."/>
      <w:lvlJc w:val="left"/>
      <w:pPr>
        <w:ind w:left="2779" w:hanging="397"/>
      </w:pPr>
      <w:rPr>
        <w:rFonts w:hint="default"/>
        <w:color w:val="000644" w:themeColor="text2"/>
      </w:rPr>
    </w:lvl>
    <w:lvl w:ilvl="7">
      <w:start w:val="1"/>
      <w:numFmt w:val="lowerLetter"/>
      <w:lvlText w:val="%8."/>
      <w:lvlJc w:val="left"/>
      <w:pPr>
        <w:ind w:left="3176" w:hanging="397"/>
      </w:pPr>
      <w:rPr>
        <w:rFonts w:hint="default"/>
        <w:color w:val="000644" w:themeColor="text2"/>
      </w:rPr>
    </w:lvl>
    <w:lvl w:ilvl="8">
      <w:start w:val="1"/>
      <w:numFmt w:val="lowerRoman"/>
      <w:lvlText w:val="%9."/>
      <w:lvlJc w:val="left"/>
      <w:pPr>
        <w:ind w:left="3573" w:hanging="397"/>
      </w:pPr>
      <w:rPr>
        <w:rFonts w:hint="default"/>
        <w:color w:val="000644" w:themeColor="text2"/>
      </w:rPr>
    </w:lvl>
  </w:abstractNum>
  <w:abstractNum w:abstractNumId="17" w15:restartNumberingAfterBreak="0">
    <w:nsid w:val="44A53519"/>
    <w:multiLevelType w:val="hybridMultilevel"/>
    <w:tmpl w:val="95F417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73B71C1"/>
    <w:multiLevelType w:val="hybridMultilevel"/>
    <w:tmpl w:val="7F60F4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0644" w:themeColor="text2"/>
      </w:rPr>
    </w:lvl>
    <w:lvl w:ilvl="1">
      <w:start w:val="1"/>
      <w:numFmt w:val="bullet"/>
      <w:lvlText w:val="-"/>
      <w:lvlJc w:val="left"/>
      <w:pPr>
        <w:ind w:left="794" w:hanging="397"/>
      </w:pPr>
      <w:rPr>
        <w:rFonts w:ascii="Arial" w:hAnsi="Arial" w:hint="default"/>
        <w:color w:val="000644" w:themeColor="text2"/>
      </w:rPr>
    </w:lvl>
    <w:lvl w:ilvl="2">
      <w:start w:val="1"/>
      <w:numFmt w:val="bullet"/>
      <w:lvlText w:val="•"/>
      <w:lvlJc w:val="left"/>
      <w:pPr>
        <w:ind w:left="1191" w:hanging="397"/>
      </w:pPr>
      <w:rPr>
        <w:rFonts w:ascii="Calibri" w:hAnsi="Calibri" w:hint="default"/>
        <w:color w:val="000644" w:themeColor="text2"/>
      </w:rPr>
    </w:lvl>
    <w:lvl w:ilvl="3">
      <w:start w:val="1"/>
      <w:numFmt w:val="bullet"/>
      <w:lvlText w:val="-"/>
      <w:lvlJc w:val="left"/>
      <w:pPr>
        <w:ind w:left="1588" w:hanging="397"/>
      </w:pPr>
      <w:rPr>
        <w:rFonts w:ascii="Arial" w:hAnsi="Arial" w:hint="default"/>
        <w:color w:val="000644" w:themeColor="text2"/>
      </w:rPr>
    </w:lvl>
    <w:lvl w:ilvl="4">
      <w:start w:val="1"/>
      <w:numFmt w:val="bullet"/>
      <w:lvlText w:val="•"/>
      <w:lvlJc w:val="left"/>
      <w:pPr>
        <w:ind w:left="1985" w:hanging="397"/>
      </w:pPr>
      <w:rPr>
        <w:rFonts w:ascii="Calibri" w:hAnsi="Calibri" w:hint="default"/>
        <w:color w:val="000644" w:themeColor="text2"/>
      </w:rPr>
    </w:lvl>
    <w:lvl w:ilvl="5">
      <w:start w:val="1"/>
      <w:numFmt w:val="bullet"/>
      <w:lvlText w:val="-"/>
      <w:lvlJc w:val="left"/>
      <w:pPr>
        <w:ind w:left="2382" w:hanging="397"/>
      </w:pPr>
      <w:rPr>
        <w:rFonts w:ascii="Arial" w:hAnsi="Arial" w:hint="default"/>
        <w:color w:val="000644" w:themeColor="text2"/>
      </w:rPr>
    </w:lvl>
    <w:lvl w:ilvl="6">
      <w:start w:val="1"/>
      <w:numFmt w:val="bullet"/>
      <w:lvlText w:val="•"/>
      <w:lvlJc w:val="left"/>
      <w:pPr>
        <w:ind w:left="2779" w:hanging="397"/>
      </w:pPr>
      <w:rPr>
        <w:rFonts w:ascii="Calibri" w:hAnsi="Calibri" w:hint="default"/>
        <w:color w:val="000644" w:themeColor="text2"/>
      </w:rPr>
    </w:lvl>
    <w:lvl w:ilvl="7">
      <w:start w:val="1"/>
      <w:numFmt w:val="bullet"/>
      <w:lvlText w:val="-"/>
      <w:lvlJc w:val="left"/>
      <w:pPr>
        <w:ind w:left="3176" w:hanging="397"/>
      </w:pPr>
      <w:rPr>
        <w:rFonts w:ascii="Arial" w:hAnsi="Arial" w:hint="default"/>
        <w:color w:val="000644" w:themeColor="text2"/>
      </w:rPr>
    </w:lvl>
    <w:lvl w:ilvl="8">
      <w:start w:val="1"/>
      <w:numFmt w:val="bullet"/>
      <w:lvlText w:val="•"/>
      <w:lvlJc w:val="left"/>
      <w:pPr>
        <w:ind w:left="3573" w:hanging="397"/>
      </w:pPr>
      <w:rPr>
        <w:rFonts w:ascii="Calibri" w:hAnsi="Calibri" w:hint="default"/>
        <w:color w:val="000644" w:themeColor="text2"/>
      </w:rPr>
    </w:lvl>
  </w:abstractNum>
  <w:abstractNum w:abstractNumId="20"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F7F6F17"/>
    <w:multiLevelType w:val="hybridMultilevel"/>
    <w:tmpl w:val="A63CF71A"/>
    <w:lvl w:ilvl="0" w:tplc="637C2682">
      <w:numFmt w:val="bullet"/>
      <w:lvlText w:val="•"/>
      <w:lvlJc w:val="left"/>
      <w:pPr>
        <w:ind w:left="1065" w:hanging="705"/>
      </w:pPr>
      <w:rPr>
        <w:rFonts w:ascii="Verdana" w:eastAsia="Times New Roman" w:hAnsi="Verdana" w:hint="default"/>
      </w:rPr>
    </w:lvl>
    <w:lvl w:ilvl="1" w:tplc="57E687A8">
      <w:numFmt w:val="bullet"/>
      <w:lvlText w:val="-"/>
      <w:lvlJc w:val="left"/>
      <w:pPr>
        <w:ind w:left="644" w:hanging="360"/>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3A4087E"/>
    <w:multiLevelType w:val="hybridMultilevel"/>
    <w:tmpl w:val="EB00EF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4F32B58"/>
    <w:multiLevelType w:val="hybridMultilevel"/>
    <w:tmpl w:val="FB523FA6"/>
    <w:lvl w:ilvl="0" w:tplc="9DB221A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567232F"/>
    <w:multiLevelType w:val="hybridMultilevel"/>
    <w:tmpl w:val="FB2419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EA53689"/>
    <w:multiLevelType w:val="hybridMultilevel"/>
    <w:tmpl w:val="002E67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F1D22D6"/>
    <w:multiLevelType w:val="hybridMultilevel"/>
    <w:tmpl w:val="05D63836"/>
    <w:lvl w:ilvl="0" w:tplc="637C2682">
      <w:numFmt w:val="bullet"/>
      <w:lvlText w:val="•"/>
      <w:lvlJc w:val="left"/>
      <w:pPr>
        <w:ind w:left="1065" w:hanging="705"/>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8E3D64"/>
    <w:multiLevelType w:val="hybridMultilevel"/>
    <w:tmpl w:val="CC0472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39D4871"/>
    <w:multiLevelType w:val="multilevel"/>
    <w:tmpl w:val="D98E98FE"/>
    <w:lvl w:ilvl="0">
      <w:start w:val="1"/>
      <w:numFmt w:val="decimal"/>
      <w:pStyle w:val="Kop1"/>
      <w:lvlText w:val="%1."/>
      <w:lvlJc w:val="left"/>
      <w:pPr>
        <w:ind w:left="454" w:hanging="454"/>
      </w:pPr>
      <w:rPr>
        <w:rFonts w:hint="default"/>
      </w:rPr>
    </w:lvl>
    <w:lvl w:ilvl="1">
      <w:start w:val="1"/>
      <w:numFmt w:val="decimal"/>
      <w:pStyle w:val="Kop2"/>
      <w:lvlText w:val="%1.%2"/>
      <w:lvlJc w:val="left"/>
      <w:pPr>
        <w:ind w:left="822"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9" w15:restartNumberingAfterBreak="0">
    <w:nsid w:val="65564F21"/>
    <w:multiLevelType w:val="hybridMultilevel"/>
    <w:tmpl w:val="EA2089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67B37EEA"/>
    <w:multiLevelType w:val="hybridMultilevel"/>
    <w:tmpl w:val="5150DC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1A048FF"/>
    <w:multiLevelType w:val="hybridMultilevel"/>
    <w:tmpl w:val="3D207868"/>
    <w:lvl w:ilvl="0" w:tplc="04130001">
      <w:start w:val="1"/>
      <w:numFmt w:val="bullet"/>
      <w:lvlText w:val=""/>
      <w:lvlJc w:val="left"/>
      <w:pPr>
        <w:ind w:left="1008" w:hanging="360"/>
      </w:pPr>
      <w:rPr>
        <w:rFonts w:ascii="Symbol" w:hAnsi="Symbol" w:hint="default"/>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2448" w:hanging="360"/>
      </w:pPr>
      <w:rPr>
        <w:rFonts w:ascii="Wingdings" w:hAnsi="Wingdings" w:hint="default"/>
      </w:rPr>
    </w:lvl>
    <w:lvl w:ilvl="3" w:tplc="04130001" w:tentative="1">
      <w:start w:val="1"/>
      <w:numFmt w:val="bullet"/>
      <w:lvlText w:val=""/>
      <w:lvlJc w:val="left"/>
      <w:pPr>
        <w:ind w:left="3168" w:hanging="360"/>
      </w:pPr>
      <w:rPr>
        <w:rFonts w:ascii="Symbol" w:hAnsi="Symbol" w:hint="default"/>
      </w:rPr>
    </w:lvl>
    <w:lvl w:ilvl="4" w:tplc="04130003" w:tentative="1">
      <w:start w:val="1"/>
      <w:numFmt w:val="bullet"/>
      <w:lvlText w:val="o"/>
      <w:lvlJc w:val="left"/>
      <w:pPr>
        <w:ind w:left="3888" w:hanging="360"/>
      </w:pPr>
      <w:rPr>
        <w:rFonts w:ascii="Courier New" w:hAnsi="Courier New" w:cs="Courier New" w:hint="default"/>
      </w:rPr>
    </w:lvl>
    <w:lvl w:ilvl="5" w:tplc="04130005" w:tentative="1">
      <w:start w:val="1"/>
      <w:numFmt w:val="bullet"/>
      <w:lvlText w:val=""/>
      <w:lvlJc w:val="left"/>
      <w:pPr>
        <w:ind w:left="4608" w:hanging="360"/>
      </w:pPr>
      <w:rPr>
        <w:rFonts w:ascii="Wingdings" w:hAnsi="Wingdings" w:hint="default"/>
      </w:rPr>
    </w:lvl>
    <w:lvl w:ilvl="6" w:tplc="04130001" w:tentative="1">
      <w:start w:val="1"/>
      <w:numFmt w:val="bullet"/>
      <w:lvlText w:val=""/>
      <w:lvlJc w:val="left"/>
      <w:pPr>
        <w:ind w:left="5328" w:hanging="360"/>
      </w:pPr>
      <w:rPr>
        <w:rFonts w:ascii="Symbol" w:hAnsi="Symbol" w:hint="default"/>
      </w:rPr>
    </w:lvl>
    <w:lvl w:ilvl="7" w:tplc="04130003" w:tentative="1">
      <w:start w:val="1"/>
      <w:numFmt w:val="bullet"/>
      <w:lvlText w:val="o"/>
      <w:lvlJc w:val="left"/>
      <w:pPr>
        <w:ind w:left="6048" w:hanging="360"/>
      </w:pPr>
      <w:rPr>
        <w:rFonts w:ascii="Courier New" w:hAnsi="Courier New" w:cs="Courier New" w:hint="default"/>
      </w:rPr>
    </w:lvl>
    <w:lvl w:ilvl="8" w:tplc="04130005" w:tentative="1">
      <w:start w:val="1"/>
      <w:numFmt w:val="bullet"/>
      <w:lvlText w:val=""/>
      <w:lvlJc w:val="left"/>
      <w:pPr>
        <w:ind w:left="6768" w:hanging="360"/>
      </w:pPr>
      <w:rPr>
        <w:rFonts w:ascii="Wingdings" w:hAnsi="Wingdings" w:hint="default"/>
      </w:rPr>
    </w:lvl>
  </w:abstractNum>
  <w:abstractNum w:abstractNumId="32" w15:restartNumberingAfterBreak="0">
    <w:nsid w:val="7346133B"/>
    <w:multiLevelType w:val="hybridMultilevel"/>
    <w:tmpl w:val="C9507B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8CB4DD5"/>
    <w:multiLevelType w:val="hybridMultilevel"/>
    <w:tmpl w:val="695C8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99325592">
    <w:abstractNumId w:val="20"/>
  </w:num>
  <w:num w:numId="2" w16cid:durableId="2047023613">
    <w:abstractNumId w:val="34"/>
  </w:num>
  <w:num w:numId="3" w16cid:durableId="143546754">
    <w:abstractNumId w:val="9"/>
  </w:num>
  <w:num w:numId="4" w16cid:durableId="1973754804">
    <w:abstractNumId w:val="7"/>
  </w:num>
  <w:num w:numId="5" w16cid:durableId="474882936">
    <w:abstractNumId w:val="6"/>
  </w:num>
  <w:num w:numId="6" w16cid:durableId="2048869533">
    <w:abstractNumId w:val="5"/>
  </w:num>
  <w:num w:numId="7" w16cid:durableId="1180050784">
    <w:abstractNumId w:val="4"/>
  </w:num>
  <w:num w:numId="8" w16cid:durableId="218826313">
    <w:abstractNumId w:val="8"/>
  </w:num>
  <w:num w:numId="9" w16cid:durableId="195849584">
    <w:abstractNumId w:val="3"/>
  </w:num>
  <w:num w:numId="10" w16cid:durableId="284653296">
    <w:abstractNumId w:val="2"/>
  </w:num>
  <w:num w:numId="11" w16cid:durableId="342976076">
    <w:abstractNumId w:val="1"/>
  </w:num>
  <w:num w:numId="12" w16cid:durableId="425464759">
    <w:abstractNumId w:val="0"/>
  </w:num>
  <w:num w:numId="13" w16cid:durableId="1116751454">
    <w:abstractNumId w:val="19"/>
  </w:num>
  <w:num w:numId="14" w16cid:durableId="503974659">
    <w:abstractNumId w:val="16"/>
  </w:num>
  <w:num w:numId="15" w16cid:durableId="1725057916">
    <w:abstractNumId w:val="11"/>
  </w:num>
  <w:num w:numId="16" w16cid:durableId="1446149901">
    <w:abstractNumId w:val="28"/>
  </w:num>
  <w:num w:numId="17" w16cid:durableId="1440368326">
    <w:abstractNumId w:val="13"/>
  </w:num>
  <w:num w:numId="18" w16cid:durableId="767236088">
    <w:abstractNumId w:val="21"/>
  </w:num>
  <w:num w:numId="19" w16cid:durableId="293027115">
    <w:abstractNumId w:val="10"/>
  </w:num>
  <w:num w:numId="20" w16cid:durableId="1882865750">
    <w:abstractNumId w:val="18"/>
  </w:num>
  <w:num w:numId="21" w16cid:durableId="1480920345">
    <w:abstractNumId w:val="17"/>
  </w:num>
  <w:num w:numId="22" w16cid:durableId="665859239">
    <w:abstractNumId w:val="12"/>
  </w:num>
  <w:num w:numId="23" w16cid:durableId="340855833">
    <w:abstractNumId w:val="30"/>
  </w:num>
  <w:num w:numId="24" w16cid:durableId="1318846801">
    <w:abstractNumId w:val="22"/>
  </w:num>
  <w:num w:numId="25" w16cid:durableId="976375553">
    <w:abstractNumId w:val="24"/>
  </w:num>
  <w:num w:numId="26" w16cid:durableId="554661520">
    <w:abstractNumId w:val="27"/>
  </w:num>
  <w:num w:numId="27" w16cid:durableId="786849068">
    <w:abstractNumId w:val="26"/>
  </w:num>
  <w:num w:numId="28" w16cid:durableId="1633712040">
    <w:abstractNumId w:val="25"/>
  </w:num>
  <w:num w:numId="29" w16cid:durableId="1365911162">
    <w:abstractNumId w:val="29"/>
  </w:num>
  <w:num w:numId="30" w16cid:durableId="525561372">
    <w:abstractNumId w:val="23"/>
  </w:num>
  <w:num w:numId="31" w16cid:durableId="2058698386">
    <w:abstractNumId w:val="15"/>
  </w:num>
  <w:num w:numId="32" w16cid:durableId="819690737">
    <w:abstractNumId w:val="33"/>
  </w:num>
  <w:num w:numId="33" w16cid:durableId="693044848">
    <w:abstractNumId w:val="32"/>
  </w:num>
  <w:num w:numId="34" w16cid:durableId="166749217">
    <w:abstractNumId w:val="14"/>
  </w:num>
  <w:num w:numId="35" w16cid:durableId="407657328">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1DD"/>
    <w:rsid w:val="00001CD8"/>
    <w:rsid w:val="00002EC2"/>
    <w:rsid w:val="00005E10"/>
    <w:rsid w:val="0000622E"/>
    <w:rsid w:val="00010C1F"/>
    <w:rsid w:val="00012304"/>
    <w:rsid w:val="00020575"/>
    <w:rsid w:val="00021924"/>
    <w:rsid w:val="000242A8"/>
    <w:rsid w:val="000248D8"/>
    <w:rsid w:val="00024F3C"/>
    <w:rsid w:val="00025527"/>
    <w:rsid w:val="000312DD"/>
    <w:rsid w:val="00034BE2"/>
    <w:rsid w:val="00042953"/>
    <w:rsid w:val="000430B6"/>
    <w:rsid w:val="000439B3"/>
    <w:rsid w:val="00057A7F"/>
    <w:rsid w:val="00061514"/>
    <w:rsid w:val="0006588F"/>
    <w:rsid w:val="000840B2"/>
    <w:rsid w:val="00084B3C"/>
    <w:rsid w:val="00087F10"/>
    <w:rsid w:val="00093D84"/>
    <w:rsid w:val="00093F89"/>
    <w:rsid w:val="0009647D"/>
    <w:rsid w:val="00097795"/>
    <w:rsid w:val="000A1738"/>
    <w:rsid w:val="000A5B21"/>
    <w:rsid w:val="000B6F73"/>
    <w:rsid w:val="000C2924"/>
    <w:rsid w:val="000D1C83"/>
    <w:rsid w:val="000D1E2E"/>
    <w:rsid w:val="000E0C17"/>
    <w:rsid w:val="000E4A5F"/>
    <w:rsid w:val="000F02D5"/>
    <w:rsid w:val="000F6407"/>
    <w:rsid w:val="001037CC"/>
    <w:rsid w:val="00104AF8"/>
    <w:rsid w:val="001050BF"/>
    <w:rsid w:val="001058D9"/>
    <w:rsid w:val="00106287"/>
    <w:rsid w:val="00106EBC"/>
    <w:rsid w:val="0011294D"/>
    <w:rsid w:val="00113987"/>
    <w:rsid w:val="001156B7"/>
    <w:rsid w:val="00115C98"/>
    <w:rsid w:val="001219C1"/>
    <w:rsid w:val="0012494F"/>
    <w:rsid w:val="00127973"/>
    <w:rsid w:val="00135A9E"/>
    <w:rsid w:val="001407AC"/>
    <w:rsid w:val="0014252A"/>
    <w:rsid w:val="00144877"/>
    <w:rsid w:val="00147CFF"/>
    <w:rsid w:val="001544C8"/>
    <w:rsid w:val="00155760"/>
    <w:rsid w:val="0016104E"/>
    <w:rsid w:val="00164686"/>
    <w:rsid w:val="001667DA"/>
    <w:rsid w:val="001667F0"/>
    <w:rsid w:val="00167B72"/>
    <w:rsid w:val="001703D4"/>
    <w:rsid w:val="0017257F"/>
    <w:rsid w:val="00173C50"/>
    <w:rsid w:val="00173CE1"/>
    <w:rsid w:val="00174C8A"/>
    <w:rsid w:val="00180A78"/>
    <w:rsid w:val="00194E00"/>
    <w:rsid w:val="001A1DF0"/>
    <w:rsid w:val="001A1EA9"/>
    <w:rsid w:val="001A38B3"/>
    <w:rsid w:val="001A5BDD"/>
    <w:rsid w:val="001A60FA"/>
    <w:rsid w:val="001A6E43"/>
    <w:rsid w:val="001B1422"/>
    <w:rsid w:val="001B197D"/>
    <w:rsid w:val="001B3065"/>
    <w:rsid w:val="001B75CA"/>
    <w:rsid w:val="001C2671"/>
    <w:rsid w:val="001D0054"/>
    <w:rsid w:val="001D36A5"/>
    <w:rsid w:val="001D3E5E"/>
    <w:rsid w:val="001D7F79"/>
    <w:rsid w:val="001E1431"/>
    <w:rsid w:val="001E18F2"/>
    <w:rsid w:val="001E516C"/>
    <w:rsid w:val="001F128C"/>
    <w:rsid w:val="001F13FB"/>
    <w:rsid w:val="001F2044"/>
    <w:rsid w:val="001F30D8"/>
    <w:rsid w:val="001F7778"/>
    <w:rsid w:val="002009BA"/>
    <w:rsid w:val="00200AA9"/>
    <w:rsid w:val="00201FC3"/>
    <w:rsid w:val="0020355A"/>
    <w:rsid w:val="002038D9"/>
    <w:rsid w:val="00205CA7"/>
    <w:rsid w:val="00217EC1"/>
    <w:rsid w:val="00226D6B"/>
    <w:rsid w:val="00233A0D"/>
    <w:rsid w:val="00241AA1"/>
    <w:rsid w:val="0024364F"/>
    <w:rsid w:val="0024416F"/>
    <w:rsid w:val="00244340"/>
    <w:rsid w:val="0024745E"/>
    <w:rsid w:val="00252600"/>
    <w:rsid w:val="00252FF5"/>
    <w:rsid w:val="00253026"/>
    <w:rsid w:val="00257B1F"/>
    <w:rsid w:val="00260037"/>
    <w:rsid w:val="002608E7"/>
    <w:rsid w:val="002637EE"/>
    <w:rsid w:val="00263F4C"/>
    <w:rsid w:val="00270ADD"/>
    <w:rsid w:val="00270C5A"/>
    <w:rsid w:val="00273D57"/>
    <w:rsid w:val="00275DCE"/>
    <w:rsid w:val="00286C0F"/>
    <w:rsid w:val="002909F0"/>
    <w:rsid w:val="00290C02"/>
    <w:rsid w:val="00290F5C"/>
    <w:rsid w:val="00292DC2"/>
    <w:rsid w:val="00292E3A"/>
    <w:rsid w:val="00294AFC"/>
    <w:rsid w:val="002A0496"/>
    <w:rsid w:val="002A33DE"/>
    <w:rsid w:val="002B7B47"/>
    <w:rsid w:val="002C435C"/>
    <w:rsid w:val="002D29AC"/>
    <w:rsid w:val="002D743B"/>
    <w:rsid w:val="002E6101"/>
    <w:rsid w:val="002F55E1"/>
    <w:rsid w:val="002F7DB0"/>
    <w:rsid w:val="002F7DE4"/>
    <w:rsid w:val="00313A56"/>
    <w:rsid w:val="003174E3"/>
    <w:rsid w:val="0032501C"/>
    <w:rsid w:val="003348BB"/>
    <w:rsid w:val="003349FE"/>
    <w:rsid w:val="00344794"/>
    <w:rsid w:val="003472CB"/>
    <w:rsid w:val="00361400"/>
    <w:rsid w:val="00366C99"/>
    <w:rsid w:val="0039432C"/>
    <w:rsid w:val="0039711A"/>
    <w:rsid w:val="003A43DF"/>
    <w:rsid w:val="003A5F31"/>
    <w:rsid w:val="003B0FBB"/>
    <w:rsid w:val="003B3494"/>
    <w:rsid w:val="003B595D"/>
    <w:rsid w:val="003C0599"/>
    <w:rsid w:val="003C4159"/>
    <w:rsid w:val="003C797D"/>
    <w:rsid w:val="003D15FA"/>
    <w:rsid w:val="003D3AA4"/>
    <w:rsid w:val="003D454E"/>
    <w:rsid w:val="003E301E"/>
    <w:rsid w:val="003F2120"/>
    <w:rsid w:val="003F284D"/>
    <w:rsid w:val="003F588C"/>
    <w:rsid w:val="003F62ED"/>
    <w:rsid w:val="00401BCC"/>
    <w:rsid w:val="004107FD"/>
    <w:rsid w:val="00410BC9"/>
    <w:rsid w:val="004120AC"/>
    <w:rsid w:val="004210F5"/>
    <w:rsid w:val="00421D0F"/>
    <w:rsid w:val="004233FB"/>
    <w:rsid w:val="00424E20"/>
    <w:rsid w:val="0042611E"/>
    <w:rsid w:val="0043223D"/>
    <w:rsid w:val="00434C8B"/>
    <w:rsid w:val="00437148"/>
    <w:rsid w:val="0044037B"/>
    <w:rsid w:val="004506C4"/>
    <w:rsid w:val="00461387"/>
    <w:rsid w:val="00461EF1"/>
    <w:rsid w:val="00463EA6"/>
    <w:rsid w:val="00466586"/>
    <w:rsid w:val="004675F4"/>
    <w:rsid w:val="00470CFE"/>
    <w:rsid w:val="00473D76"/>
    <w:rsid w:val="00480E4D"/>
    <w:rsid w:val="004818E4"/>
    <w:rsid w:val="00491539"/>
    <w:rsid w:val="00491F1F"/>
    <w:rsid w:val="004A22CB"/>
    <w:rsid w:val="004B2EFF"/>
    <w:rsid w:val="004B508C"/>
    <w:rsid w:val="004B5E67"/>
    <w:rsid w:val="004C04A8"/>
    <w:rsid w:val="004D0579"/>
    <w:rsid w:val="004E6FCD"/>
    <w:rsid w:val="004E72C9"/>
    <w:rsid w:val="004E785E"/>
    <w:rsid w:val="004F75C3"/>
    <w:rsid w:val="004F7706"/>
    <w:rsid w:val="005027CD"/>
    <w:rsid w:val="005032A3"/>
    <w:rsid w:val="00507BD7"/>
    <w:rsid w:val="00511F40"/>
    <w:rsid w:val="00520CEE"/>
    <w:rsid w:val="00520D2F"/>
    <w:rsid w:val="005315BA"/>
    <w:rsid w:val="00536A37"/>
    <w:rsid w:val="00537556"/>
    <w:rsid w:val="005400A8"/>
    <w:rsid w:val="00543909"/>
    <w:rsid w:val="00554BBA"/>
    <w:rsid w:val="005614DB"/>
    <w:rsid w:val="00567E14"/>
    <w:rsid w:val="005705E4"/>
    <w:rsid w:val="00571EC2"/>
    <w:rsid w:val="00573B21"/>
    <w:rsid w:val="00573B8D"/>
    <w:rsid w:val="00573CA7"/>
    <w:rsid w:val="00581262"/>
    <w:rsid w:val="00581C7B"/>
    <w:rsid w:val="005855A5"/>
    <w:rsid w:val="00586ACF"/>
    <w:rsid w:val="0058721C"/>
    <w:rsid w:val="0058798F"/>
    <w:rsid w:val="00592210"/>
    <w:rsid w:val="0059300D"/>
    <w:rsid w:val="005A31DD"/>
    <w:rsid w:val="005A4EAD"/>
    <w:rsid w:val="005A64D5"/>
    <w:rsid w:val="005B28E9"/>
    <w:rsid w:val="005B2C2D"/>
    <w:rsid w:val="005B39B6"/>
    <w:rsid w:val="005B557A"/>
    <w:rsid w:val="005D738D"/>
    <w:rsid w:val="005F0AB5"/>
    <w:rsid w:val="005F2F93"/>
    <w:rsid w:val="006107DA"/>
    <w:rsid w:val="00612059"/>
    <w:rsid w:val="00614351"/>
    <w:rsid w:val="006159C0"/>
    <w:rsid w:val="006253EA"/>
    <w:rsid w:val="0063128D"/>
    <w:rsid w:val="00631AA2"/>
    <w:rsid w:val="00634647"/>
    <w:rsid w:val="00651F4F"/>
    <w:rsid w:val="00653505"/>
    <w:rsid w:val="00662451"/>
    <w:rsid w:val="0066312F"/>
    <w:rsid w:val="00665CDB"/>
    <w:rsid w:val="0067095A"/>
    <w:rsid w:val="0067258F"/>
    <w:rsid w:val="00685C79"/>
    <w:rsid w:val="00692992"/>
    <w:rsid w:val="00694B81"/>
    <w:rsid w:val="00697F39"/>
    <w:rsid w:val="006A1D48"/>
    <w:rsid w:val="006A240F"/>
    <w:rsid w:val="006A2EE7"/>
    <w:rsid w:val="006A7F4A"/>
    <w:rsid w:val="006B0DA5"/>
    <w:rsid w:val="006B45D0"/>
    <w:rsid w:val="006B6361"/>
    <w:rsid w:val="006C106F"/>
    <w:rsid w:val="006C5410"/>
    <w:rsid w:val="006D3028"/>
    <w:rsid w:val="006D75FA"/>
    <w:rsid w:val="006D77BB"/>
    <w:rsid w:val="006E7476"/>
    <w:rsid w:val="006F0214"/>
    <w:rsid w:val="006F1A56"/>
    <w:rsid w:val="006F1A77"/>
    <w:rsid w:val="006F4CA6"/>
    <w:rsid w:val="00700C38"/>
    <w:rsid w:val="00704E19"/>
    <w:rsid w:val="0071347B"/>
    <w:rsid w:val="00713E3C"/>
    <w:rsid w:val="007220D1"/>
    <w:rsid w:val="00735974"/>
    <w:rsid w:val="00753840"/>
    <w:rsid w:val="00760D12"/>
    <w:rsid w:val="007729FA"/>
    <w:rsid w:val="00781AE0"/>
    <w:rsid w:val="00781BAD"/>
    <w:rsid w:val="00782D16"/>
    <w:rsid w:val="00783964"/>
    <w:rsid w:val="00786DC7"/>
    <w:rsid w:val="007905E8"/>
    <w:rsid w:val="007926A5"/>
    <w:rsid w:val="007A0A5A"/>
    <w:rsid w:val="007A7714"/>
    <w:rsid w:val="007B5BC1"/>
    <w:rsid w:val="007C0CB0"/>
    <w:rsid w:val="007C2763"/>
    <w:rsid w:val="007C2BB0"/>
    <w:rsid w:val="007C3005"/>
    <w:rsid w:val="007C5259"/>
    <w:rsid w:val="007D075E"/>
    <w:rsid w:val="007E6FC5"/>
    <w:rsid w:val="007F1FD7"/>
    <w:rsid w:val="007F30CD"/>
    <w:rsid w:val="007F3CCC"/>
    <w:rsid w:val="00805A2A"/>
    <w:rsid w:val="0081268A"/>
    <w:rsid w:val="00817D56"/>
    <w:rsid w:val="008307FF"/>
    <w:rsid w:val="008334E7"/>
    <w:rsid w:val="00834D47"/>
    <w:rsid w:val="00836B5D"/>
    <w:rsid w:val="00840182"/>
    <w:rsid w:val="00843319"/>
    <w:rsid w:val="00843A74"/>
    <w:rsid w:val="00843FD7"/>
    <w:rsid w:val="00845934"/>
    <w:rsid w:val="00847059"/>
    <w:rsid w:val="008471F5"/>
    <w:rsid w:val="00850C79"/>
    <w:rsid w:val="00855E2A"/>
    <w:rsid w:val="008616CE"/>
    <w:rsid w:val="008637CB"/>
    <w:rsid w:val="0087181C"/>
    <w:rsid w:val="008749D7"/>
    <w:rsid w:val="00877F85"/>
    <w:rsid w:val="00880C09"/>
    <w:rsid w:val="008839B4"/>
    <w:rsid w:val="00883A85"/>
    <w:rsid w:val="008907E9"/>
    <w:rsid w:val="008A6DDC"/>
    <w:rsid w:val="008B2771"/>
    <w:rsid w:val="008C1112"/>
    <w:rsid w:val="008C1ABE"/>
    <w:rsid w:val="008C254D"/>
    <w:rsid w:val="008C3A32"/>
    <w:rsid w:val="008C4254"/>
    <w:rsid w:val="008C63D8"/>
    <w:rsid w:val="008C6DFB"/>
    <w:rsid w:val="008D36D3"/>
    <w:rsid w:val="008D55EA"/>
    <w:rsid w:val="008D58D0"/>
    <w:rsid w:val="008D64E4"/>
    <w:rsid w:val="008E1246"/>
    <w:rsid w:val="008E42E5"/>
    <w:rsid w:val="008E6F74"/>
    <w:rsid w:val="008F110F"/>
    <w:rsid w:val="008F2619"/>
    <w:rsid w:val="00903198"/>
    <w:rsid w:val="00911AA4"/>
    <w:rsid w:val="00913874"/>
    <w:rsid w:val="009175DB"/>
    <w:rsid w:val="00922A94"/>
    <w:rsid w:val="0092404F"/>
    <w:rsid w:val="00926804"/>
    <w:rsid w:val="00933881"/>
    <w:rsid w:val="00933C85"/>
    <w:rsid w:val="009359AC"/>
    <w:rsid w:val="009360D7"/>
    <w:rsid w:val="009367B9"/>
    <w:rsid w:val="00962ED2"/>
    <w:rsid w:val="00963F90"/>
    <w:rsid w:val="00970C26"/>
    <w:rsid w:val="00973D19"/>
    <w:rsid w:val="009808D4"/>
    <w:rsid w:val="00981BEF"/>
    <w:rsid w:val="009823C1"/>
    <w:rsid w:val="00984313"/>
    <w:rsid w:val="0098433A"/>
    <w:rsid w:val="0098488A"/>
    <w:rsid w:val="00987340"/>
    <w:rsid w:val="0099181A"/>
    <w:rsid w:val="00994098"/>
    <w:rsid w:val="009A499F"/>
    <w:rsid w:val="009B28E7"/>
    <w:rsid w:val="009C731A"/>
    <w:rsid w:val="009D1EF8"/>
    <w:rsid w:val="009D2CD0"/>
    <w:rsid w:val="009D4044"/>
    <w:rsid w:val="009D42F9"/>
    <w:rsid w:val="009D4896"/>
    <w:rsid w:val="009E6C71"/>
    <w:rsid w:val="009F288B"/>
    <w:rsid w:val="00A12CA0"/>
    <w:rsid w:val="00A13B60"/>
    <w:rsid w:val="00A13B6F"/>
    <w:rsid w:val="00A150EB"/>
    <w:rsid w:val="00A152B1"/>
    <w:rsid w:val="00A234B8"/>
    <w:rsid w:val="00A31FA7"/>
    <w:rsid w:val="00A32168"/>
    <w:rsid w:val="00A32CAD"/>
    <w:rsid w:val="00A33593"/>
    <w:rsid w:val="00A36B36"/>
    <w:rsid w:val="00A43E3E"/>
    <w:rsid w:val="00A462ED"/>
    <w:rsid w:val="00A46BA9"/>
    <w:rsid w:val="00A57667"/>
    <w:rsid w:val="00A63058"/>
    <w:rsid w:val="00A632D8"/>
    <w:rsid w:val="00A64F68"/>
    <w:rsid w:val="00A6507D"/>
    <w:rsid w:val="00A66191"/>
    <w:rsid w:val="00A665F3"/>
    <w:rsid w:val="00A740AD"/>
    <w:rsid w:val="00A76489"/>
    <w:rsid w:val="00A77FF3"/>
    <w:rsid w:val="00A822D4"/>
    <w:rsid w:val="00A82A3D"/>
    <w:rsid w:val="00A95F1B"/>
    <w:rsid w:val="00A9731D"/>
    <w:rsid w:val="00AA01C3"/>
    <w:rsid w:val="00AA0363"/>
    <w:rsid w:val="00AA03DD"/>
    <w:rsid w:val="00AA148C"/>
    <w:rsid w:val="00AA2744"/>
    <w:rsid w:val="00AA3D22"/>
    <w:rsid w:val="00AA4D50"/>
    <w:rsid w:val="00AA746D"/>
    <w:rsid w:val="00AA7D17"/>
    <w:rsid w:val="00AB0216"/>
    <w:rsid w:val="00AB3FC9"/>
    <w:rsid w:val="00AB6BDF"/>
    <w:rsid w:val="00AB7F7A"/>
    <w:rsid w:val="00AC3B88"/>
    <w:rsid w:val="00AD42DB"/>
    <w:rsid w:val="00AD5E3A"/>
    <w:rsid w:val="00AD6B86"/>
    <w:rsid w:val="00AD7B0C"/>
    <w:rsid w:val="00AE0931"/>
    <w:rsid w:val="00AE244F"/>
    <w:rsid w:val="00AE36CA"/>
    <w:rsid w:val="00AE7CB6"/>
    <w:rsid w:val="00AF1325"/>
    <w:rsid w:val="00B12663"/>
    <w:rsid w:val="00B148E8"/>
    <w:rsid w:val="00B26BEB"/>
    <w:rsid w:val="00B323A8"/>
    <w:rsid w:val="00B33760"/>
    <w:rsid w:val="00B347E3"/>
    <w:rsid w:val="00B35F72"/>
    <w:rsid w:val="00B426EE"/>
    <w:rsid w:val="00B44757"/>
    <w:rsid w:val="00B45F22"/>
    <w:rsid w:val="00B547EE"/>
    <w:rsid w:val="00B6730A"/>
    <w:rsid w:val="00B674DC"/>
    <w:rsid w:val="00B67DF1"/>
    <w:rsid w:val="00B72A6F"/>
    <w:rsid w:val="00B74822"/>
    <w:rsid w:val="00B77AC1"/>
    <w:rsid w:val="00B83D5F"/>
    <w:rsid w:val="00B87A57"/>
    <w:rsid w:val="00B93049"/>
    <w:rsid w:val="00B9543D"/>
    <w:rsid w:val="00B9692A"/>
    <w:rsid w:val="00BA20CE"/>
    <w:rsid w:val="00BA49C5"/>
    <w:rsid w:val="00BB3964"/>
    <w:rsid w:val="00BB5650"/>
    <w:rsid w:val="00BC377D"/>
    <w:rsid w:val="00BC61A2"/>
    <w:rsid w:val="00BC7755"/>
    <w:rsid w:val="00BC78B0"/>
    <w:rsid w:val="00BC7B3F"/>
    <w:rsid w:val="00BD1C0C"/>
    <w:rsid w:val="00BD347B"/>
    <w:rsid w:val="00BD4DE9"/>
    <w:rsid w:val="00BE0C43"/>
    <w:rsid w:val="00BE6F62"/>
    <w:rsid w:val="00BF0019"/>
    <w:rsid w:val="00BF0179"/>
    <w:rsid w:val="00BF2700"/>
    <w:rsid w:val="00BF461F"/>
    <w:rsid w:val="00BF787D"/>
    <w:rsid w:val="00C010C5"/>
    <w:rsid w:val="00C027D4"/>
    <w:rsid w:val="00C0384B"/>
    <w:rsid w:val="00C07CFF"/>
    <w:rsid w:val="00C150D9"/>
    <w:rsid w:val="00C167BF"/>
    <w:rsid w:val="00C20830"/>
    <w:rsid w:val="00C35D95"/>
    <w:rsid w:val="00C3794B"/>
    <w:rsid w:val="00C4152E"/>
    <w:rsid w:val="00C449C9"/>
    <w:rsid w:val="00C4631D"/>
    <w:rsid w:val="00C52D9D"/>
    <w:rsid w:val="00C56274"/>
    <w:rsid w:val="00C721BE"/>
    <w:rsid w:val="00C74A5A"/>
    <w:rsid w:val="00C769E7"/>
    <w:rsid w:val="00C76F10"/>
    <w:rsid w:val="00C8137E"/>
    <w:rsid w:val="00C822D0"/>
    <w:rsid w:val="00CA19EB"/>
    <w:rsid w:val="00CA3896"/>
    <w:rsid w:val="00CA39D7"/>
    <w:rsid w:val="00CB5C9F"/>
    <w:rsid w:val="00CC2592"/>
    <w:rsid w:val="00CC60A2"/>
    <w:rsid w:val="00CD250A"/>
    <w:rsid w:val="00CD7DF8"/>
    <w:rsid w:val="00CE1090"/>
    <w:rsid w:val="00CE2CC8"/>
    <w:rsid w:val="00CE44B0"/>
    <w:rsid w:val="00CE476C"/>
    <w:rsid w:val="00CF0315"/>
    <w:rsid w:val="00CF51A0"/>
    <w:rsid w:val="00CF5691"/>
    <w:rsid w:val="00D0023C"/>
    <w:rsid w:val="00D041F9"/>
    <w:rsid w:val="00D047B2"/>
    <w:rsid w:val="00D14EE8"/>
    <w:rsid w:val="00D22F42"/>
    <w:rsid w:val="00D24A39"/>
    <w:rsid w:val="00D350F8"/>
    <w:rsid w:val="00D35D38"/>
    <w:rsid w:val="00D43B89"/>
    <w:rsid w:val="00D45EE8"/>
    <w:rsid w:val="00D526C0"/>
    <w:rsid w:val="00D64B1F"/>
    <w:rsid w:val="00D72B2B"/>
    <w:rsid w:val="00D73965"/>
    <w:rsid w:val="00D75647"/>
    <w:rsid w:val="00D80425"/>
    <w:rsid w:val="00D901DE"/>
    <w:rsid w:val="00D912D8"/>
    <w:rsid w:val="00D9151C"/>
    <w:rsid w:val="00D91804"/>
    <w:rsid w:val="00D91A68"/>
    <w:rsid w:val="00D93618"/>
    <w:rsid w:val="00DA3B87"/>
    <w:rsid w:val="00DA556A"/>
    <w:rsid w:val="00DB0F6E"/>
    <w:rsid w:val="00DB3F8F"/>
    <w:rsid w:val="00DC2A94"/>
    <w:rsid w:val="00DC485B"/>
    <w:rsid w:val="00DD0E19"/>
    <w:rsid w:val="00DD40D8"/>
    <w:rsid w:val="00DD440A"/>
    <w:rsid w:val="00DD57C1"/>
    <w:rsid w:val="00DE069E"/>
    <w:rsid w:val="00DE348F"/>
    <w:rsid w:val="00DE4671"/>
    <w:rsid w:val="00DF0848"/>
    <w:rsid w:val="00DF2FFB"/>
    <w:rsid w:val="00DF3348"/>
    <w:rsid w:val="00E013CF"/>
    <w:rsid w:val="00E01CBC"/>
    <w:rsid w:val="00E07D52"/>
    <w:rsid w:val="00E1286E"/>
    <w:rsid w:val="00E13B0E"/>
    <w:rsid w:val="00E22599"/>
    <w:rsid w:val="00E2596B"/>
    <w:rsid w:val="00E331C7"/>
    <w:rsid w:val="00E339E6"/>
    <w:rsid w:val="00E34FB5"/>
    <w:rsid w:val="00E355DC"/>
    <w:rsid w:val="00E3581F"/>
    <w:rsid w:val="00E417D2"/>
    <w:rsid w:val="00E47732"/>
    <w:rsid w:val="00E506BE"/>
    <w:rsid w:val="00E50F43"/>
    <w:rsid w:val="00E52D62"/>
    <w:rsid w:val="00E57608"/>
    <w:rsid w:val="00E60044"/>
    <w:rsid w:val="00E60F4F"/>
    <w:rsid w:val="00E6243A"/>
    <w:rsid w:val="00E64660"/>
    <w:rsid w:val="00E679FB"/>
    <w:rsid w:val="00E67A47"/>
    <w:rsid w:val="00E909A9"/>
    <w:rsid w:val="00E912F5"/>
    <w:rsid w:val="00E91D4F"/>
    <w:rsid w:val="00E949CF"/>
    <w:rsid w:val="00E94BC1"/>
    <w:rsid w:val="00EA1F73"/>
    <w:rsid w:val="00EA2A74"/>
    <w:rsid w:val="00EA7ABE"/>
    <w:rsid w:val="00EA7D18"/>
    <w:rsid w:val="00EB22D9"/>
    <w:rsid w:val="00EB5313"/>
    <w:rsid w:val="00EB716B"/>
    <w:rsid w:val="00EC216A"/>
    <w:rsid w:val="00ED1722"/>
    <w:rsid w:val="00EE7B86"/>
    <w:rsid w:val="00EE7ED9"/>
    <w:rsid w:val="00EF1AA7"/>
    <w:rsid w:val="00F079D6"/>
    <w:rsid w:val="00F11AD0"/>
    <w:rsid w:val="00F12792"/>
    <w:rsid w:val="00F15121"/>
    <w:rsid w:val="00F151A6"/>
    <w:rsid w:val="00F17183"/>
    <w:rsid w:val="00F17910"/>
    <w:rsid w:val="00F249D3"/>
    <w:rsid w:val="00F2679F"/>
    <w:rsid w:val="00F36575"/>
    <w:rsid w:val="00F40EC6"/>
    <w:rsid w:val="00F42D6C"/>
    <w:rsid w:val="00F4387B"/>
    <w:rsid w:val="00F52B3D"/>
    <w:rsid w:val="00F52C53"/>
    <w:rsid w:val="00F55550"/>
    <w:rsid w:val="00F622C0"/>
    <w:rsid w:val="00F63B2E"/>
    <w:rsid w:val="00F718C7"/>
    <w:rsid w:val="00F74608"/>
    <w:rsid w:val="00F870C8"/>
    <w:rsid w:val="00F90A04"/>
    <w:rsid w:val="00F91883"/>
    <w:rsid w:val="00F96012"/>
    <w:rsid w:val="00F978A1"/>
    <w:rsid w:val="00FA0A46"/>
    <w:rsid w:val="00FA2396"/>
    <w:rsid w:val="00FB1AFF"/>
    <w:rsid w:val="00FB7162"/>
    <w:rsid w:val="00FC0B95"/>
    <w:rsid w:val="00FC33BC"/>
    <w:rsid w:val="00FD13AF"/>
    <w:rsid w:val="00FE1FA1"/>
    <w:rsid w:val="00FE3468"/>
    <w:rsid w:val="00FE412C"/>
    <w:rsid w:val="00FE50E8"/>
    <w:rsid w:val="00FE65F5"/>
    <w:rsid w:val="00FF1E35"/>
    <w:rsid w:val="00FF4B6F"/>
    <w:rsid w:val="01EB99E9"/>
    <w:rsid w:val="0302A162"/>
    <w:rsid w:val="0672545A"/>
    <w:rsid w:val="07175F87"/>
    <w:rsid w:val="09310426"/>
    <w:rsid w:val="0ACD7468"/>
    <w:rsid w:val="0C9478CC"/>
    <w:rsid w:val="0E8D968C"/>
    <w:rsid w:val="0F45FBF4"/>
    <w:rsid w:val="0FF1ABCC"/>
    <w:rsid w:val="108B5A32"/>
    <w:rsid w:val="11CE39F6"/>
    <w:rsid w:val="12272A93"/>
    <w:rsid w:val="126E19C0"/>
    <w:rsid w:val="1409EA21"/>
    <w:rsid w:val="14685B32"/>
    <w:rsid w:val="14C21F6E"/>
    <w:rsid w:val="163C2872"/>
    <w:rsid w:val="164A4869"/>
    <w:rsid w:val="180B2028"/>
    <w:rsid w:val="1991FA99"/>
    <w:rsid w:val="19AAA2D2"/>
    <w:rsid w:val="1D33C342"/>
    <w:rsid w:val="1DD36ABF"/>
    <w:rsid w:val="1DD50157"/>
    <w:rsid w:val="1E03729B"/>
    <w:rsid w:val="1E8E8013"/>
    <w:rsid w:val="1EB20B8B"/>
    <w:rsid w:val="1F1FF5D5"/>
    <w:rsid w:val="20072CDD"/>
    <w:rsid w:val="20C2FCA1"/>
    <w:rsid w:val="217FD7FE"/>
    <w:rsid w:val="2583F793"/>
    <w:rsid w:val="25C70BE0"/>
    <w:rsid w:val="2717EC3C"/>
    <w:rsid w:val="2AF39F76"/>
    <w:rsid w:val="2E22E317"/>
    <w:rsid w:val="30D1AC51"/>
    <w:rsid w:val="31802070"/>
    <w:rsid w:val="330711D0"/>
    <w:rsid w:val="3457C424"/>
    <w:rsid w:val="351E97A2"/>
    <w:rsid w:val="367683AF"/>
    <w:rsid w:val="3774E79C"/>
    <w:rsid w:val="37E6B6D4"/>
    <w:rsid w:val="39F05C89"/>
    <w:rsid w:val="3AEEC52E"/>
    <w:rsid w:val="3AF84CDB"/>
    <w:rsid w:val="3C96F6C8"/>
    <w:rsid w:val="3CC003D1"/>
    <w:rsid w:val="3DC49EFC"/>
    <w:rsid w:val="3F0795AB"/>
    <w:rsid w:val="3F34F424"/>
    <w:rsid w:val="40D0C485"/>
    <w:rsid w:val="40DEAA08"/>
    <w:rsid w:val="42ACF949"/>
    <w:rsid w:val="45E4B331"/>
    <w:rsid w:val="4611A5D5"/>
    <w:rsid w:val="4676CB03"/>
    <w:rsid w:val="4697F89B"/>
    <w:rsid w:val="46EBA8F3"/>
    <w:rsid w:val="484FF3FE"/>
    <w:rsid w:val="4A7477DB"/>
    <w:rsid w:val="4B05EC8E"/>
    <w:rsid w:val="4B8BC2FA"/>
    <w:rsid w:val="4BB35EAA"/>
    <w:rsid w:val="4C1D37AD"/>
    <w:rsid w:val="5066576D"/>
    <w:rsid w:val="528AA636"/>
    <w:rsid w:val="5324499C"/>
    <w:rsid w:val="546000FE"/>
    <w:rsid w:val="54C3412B"/>
    <w:rsid w:val="55721AFC"/>
    <w:rsid w:val="5659BF4F"/>
    <w:rsid w:val="591B4B65"/>
    <w:rsid w:val="5A8F2C56"/>
    <w:rsid w:val="5BA5A610"/>
    <w:rsid w:val="5E2E0AFD"/>
    <w:rsid w:val="5EC28EC4"/>
    <w:rsid w:val="5F14CC28"/>
    <w:rsid w:val="60A9467B"/>
    <w:rsid w:val="626EAC17"/>
    <w:rsid w:val="64315787"/>
    <w:rsid w:val="65186797"/>
    <w:rsid w:val="66E1C985"/>
    <w:rsid w:val="67AF4FFE"/>
    <w:rsid w:val="684F088A"/>
    <w:rsid w:val="691DB185"/>
    <w:rsid w:val="69EAA61A"/>
    <w:rsid w:val="6A5ADFDF"/>
    <w:rsid w:val="6AC84305"/>
    <w:rsid w:val="6AFA7E6F"/>
    <w:rsid w:val="6AFB37C5"/>
    <w:rsid w:val="6CB60456"/>
    <w:rsid w:val="6D8AD9D3"/>
    <w:rsid w:val="6DD1392A"/>
    <w:rsid w:val="6E4DC8F4"/>
    <w:rsid w:val="708E7700"/>
    <w:rsid w:val="70DD9C07"/>
    <w:rsid w:val="72E97AF2"/>
    <w:rsid w:val="7437CF8E"/>
    <w:rsid w:val="757A9974"/>
    <w:rsid w:val="7713C359"/>
    <w:rsid w:val="7974E778"/>
    <w:rsid w:val="7A3BDEBF"/>
    <w:rsid w:val="7D737F81"/>
    <w:rsid w:val="7FE3E3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3443E"/>
  <w15:chartTrackingRefBased/>
  <w15:docId w15:val="{AD863097-A409-495D-8971-3D3B2008B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845934"/>
    <w:pPr>
      <w:keepNext/>
      <w:keepLines/>
      <w:numPr>
        <w:numId w:val="16"/>
      </w:numPr>
      <w:spacing w:after="240"/>
      <w:ind w:left="567" w:hanging="567"/>
      <w:outlineLvl w:val="0"/>
    </w:pPr>
    <w:rPr>
      <w:rFonts w:asciiTheme="majorHAnsi" w:eastAsiaTheme="majorEastAsia" w:hAnsiTheme="majorHAnsi" w:cstheme="majorBidi"/>
      <w:b/>
      <w:color w:val="000644"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16"/>
      </w:numPr>
      <w:spacing w:before="280"/>
      <w:outlineLvl w:val="1"/>
    </w:pPr>
    <w:rPr>
      <w:rFonts w:asciiTheme="majorHAnsi" w:eastAsiaTheme="majorEastAsia" w:hAnsiTheme="majorHAnsi" w:cstheme="majorBidi"/>
      <w:b/>
      <w:color w:val="000644"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16"/>
      </w:numPr>
      <w:outlineLvl w:val="2"/>
    </w:pPr>
    <w:rPr>
      <w:rFonts w:asciiTheme="majorHAnsi" w:eastAsiaTheme="majorEastAsia" w:hAnsiTheme="majorHAnsi" w:cstheme="majorBidi"/>
      <w:b/>
      <w:color w:val="000644"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6838FF"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6838FF"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200CF"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200CF"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000B8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000B8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845934"/>
    <w:rPr>
      <w:rFonts w:asciiTheme="majorHAnsi" w:eastAsiaTheme="majorEastAsia" w:hAnsiTheme="majorHAnsi" w:cstheme="majorBidi"/>
      <w:b/>
      <w:color w:val="000644"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644"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644"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6838FF"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6838FF"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200CF"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200CF"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000B8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000B8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B8A1FF" w:themeColor="accent1"/>
        <w:left w:val="single" w:sz="2" w:space="10" w:color="B8A1FF" w:themeColor="accent1"/>
        <w:bottom w:val="single" w:sz="2" w:space="10" w:color="B8A1FF" w:themeColor="accent1"/>
        <w:right w:val="single" w:sz="2" w:space="10" w:color="B8A1FF" w:themeColor="accent1"/>
      </w:pBdr>
      <w:ind w:left="1152" w:right="1152"/>
    </w:pPr>
    <w:rPr>
      <w:rFonts w:eastAsiaTheme="minorEastAsia" w:cstheme="minorBidi"/>
      <w:i/>
      <w:iCs/>
      <w:color w:val="B8A1FF"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0644"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A6ADFF" w:themeFill="text1" w:themeFillTint="33"/>
    </w:tcPr>
    <w:tblStylePr w:type="firstRow">
      <w:rPr>
        <w:b/>
        <w:bCs/>
      </w:rPr>
      <w:tblPr/>
      <w:tcPr>
        <w:shd w:val="clear" w:color="auto" w:fill="4E5DFF" w:themeFill="text1" w:themeFillTint="66"/>
      </w:tcPr>
    </w:tblStylePr>
    <w:tblStylePr w:type="lastRow">
      <w:rPr>
        <w:b/>
        <w:bCs/>
        <w:color w:val="000644" w:themeColor="text1"/>
      </w:rPr>
      <w:tblPr/>
      <w:tcPr>
        <w:shd w:val="clear" w:color="auto" w:fill="4E5DFF" w:themeFill="text1" w:themeFillTint="66"/>
      </w:tcPr>
    </w:tblStylePr>
    <w:tblStylePr w:type="firstCol">
      <w:rPr>
        <w:color w:val="FFFFFF" w:themeColor="background1"/>
      </w:rPr>
      <w:tblPr/>
      <w:tcPr>
        <w:shd w:val="clear" w:color="auto" w:fill="000432" w:themeFill="text1" w:themeFillShade="BF"/>
      </w:tcPr>
    </w:tblStylePr>
    <w:tblStylePr w:type="lastCol">
      <w:rPr>
        <w:color w:val="FFFFFF" w:themeColor="background1"/>
      </w:rPr>
      <w:tblPr/>
      <w:tcPr>
        <w:shd w:val="clear" w:color="auto" w:fill="000432" w:themeFill="text1" w:themeFillShade="BF"/>
      </w:tcPr>
    </w:tblStylePr>
    <w:tblStylePr w:type="band1Vert">
      <w:tblPr/>
      <w:tcPr>
        <w:shd w:val="clear" w:color="auto" w:fill="2235FF" w:themeFill="text1" w:themeFillTint="7F"/>
      </w:tcPr>
    </w:tblStylePr>
    <w:tblStylePr w:type="band1Horz">
      <w:tblPr/>
      <w:tcPr>
        <w:shd w:val="clear" w:color="auto" w:fill="2235FF"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F0ECFF" w:themeFill="accent1" w:themeFillTint="33"/>
    </w:tcPr>
    <w:tblStylePr w:type="firstRow">
      <w:rPr>
        <w:b/>
        <w:bCs/>
      </w:rPr>
      <w:tblPr/>
      <w:tcPr>
        <w:shd w:val="clear" w:color="auto" w:fill="E2D9FF" w:themeFill="accent1" w:themeFillTint="66"/>
      </w:tcPr>
    </w:tblStylePr>
    <w:tblStylePr w:type="lastRow">
      <w:rPr>
        <w:b/>
        <w:bCs/>
        <w:color w:val="000644" w:themeColor="text1"/>
      </w:rPr>
      <w:tblPr/>
      <w:tcPr>
        <w:shd w:val="clear" w:color="auto" w:fill="E2D9FF" w:themeFill="accent1" w:themeFillTint="66"/>
      </w:tcPr>
    </w:tblStylePr>
    <w:tblStylePr w:type="firstCol">
      <w:rPr>
        <w:color w:val="FFFFFF" w:themeColor="background1"/>
      </w:rPr>
      <w:tblPr/>
      <w:tcPr>
        <w:shd w:val="clear" w:color="auto" w:fill="6838FF" w:themeFill="accent1" w:themeFillShade="BF"/>
      </w:tcPr>
    </w:tblStylePr>
    <w:tblStylePr w:type="lastCol">
      <w:rPr>
        <w:color w:val="FFFFFF" w:themeColor="background1"/>
      </w:rPr>
      <w:tblPr/>
      <w:tcPr>
        <w:shd w:val="clear" w:color="auto" w:fill="6838FF" w:themeFill="accent1" w:themeFillShade="BF"/>
      </w:tcPr>
    </w:tblStylePr>
    <w:tblStylePr w:type="band1Vert">
      <w:tblPr/>
      <w:tcPr>
        <w:shd w:val="clear" w:color="auto" w:fill="DBD0FF" w:themeFill="accent1" w:themeFillTint="7F"/>
      </w:tcPr>
    </w:tblStylePr>
    <w:tblStylePr w:type="band1Horz">
      <w:tblPr/>
      <w:tcPr>
        <w:shd w:val="clear" w:color="auto" w:fill="DBD0FF"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A6ADFF" w:themeFill="accent2" w:themeFillTint="33"/>
    </w:tcPr>
    <w:tblStylePr w:type="firstRow">
      <w:rPr>
        <w:b/>
        <w:bCs/>
      </w:rPr>
      <w:tblPr/>
      <w:tcPr>
        <w:shd w:val="clear" w:color="auto" w:fill="4E5DFF" w:themeFill="accent2" w:themeFillTint="66"/>
      </w:tcPr>
    </w:tblStylePr>
    <w:tblStylePr w:type="lastRow">
      <w:rPr>
        <w:b/>
        <w:bCs/>
        <w:color w:val="000644" w:themeColor="text1"/>
      </w:rPr>
      <w:tblPr/>
      <w:tcPr>
        <w:shd w:val="clear" w:color="auto" w:fill="4E5DFF" w:themeFill="accent2" w:themeFillTint="66"/>
      </w:tcPr>
    </w:tblStylePr>
    <w:tblStylePr w:type="firstCol">
      <w:rPr>
        <w:color w:val="FFFFFF" w:themeColor="background1"/>
      </w:rPr>
      <w:tblPr/>
      <w:tcPr>
        <w:shd w:val="clear" w:color="auto" w:fill="000432" w:themeFill="accent2" w:themeFillShade="BF"/>
      </w:tcPr>
    </w:tblStylePr>
    <w:tblStylePr w:type="lastCol">
      <w:rPr>
        <w:color w:val="FFFFFF" w:themeColor="background1"/>
      </w:rPr>
      <w:tblPr/>
      <w:tcPr>
        <w:shd w:val="clear" w:color="auto" w:fill="000432" w:themeFill="accent2" w:themeFillShade="BF"/>
      </w:tcPr>
    </w:tblStylePr>
    <w:tblStylePr w:type="band1Vert">
      <w:tblPr/>
      <w:tcPr>
        <w:shd w:val="clear" w:color="auto" w:fill="2235FF" w:themeFill="accent2" w:themeFillTint="7F"/>
      </w:tcPr>
    </w:tblStylePr>
    <w:tblStylePr w:type="band1Horz">
      <w:tblPr/>
      <w:tcPr>
        <w:shd w:val="clear" w:color="auto" w:fill="2235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FF0F0" w:themeFill="accent3" w:themeFillTint="33"/>
    </w:tcPr>
    <w:tblStylePr w:type="firstRow">
      <w:rPr>
        <w:b/>
        <w:bCs/>
      </w:rPr>
      <w:tblPr/>
      <w:tcPr>
        <w:shd w:val="clear" w:color="auto" w:fill="DFE2E2" w:themeFill="accent3" w:themeFillTint="66"/>
      </w:tcPr>
    </w:tblStylePr>
    <w:tblStylePr w:type="lastRow">
      <w:rPr>
        <w:b/>
        <w:bCs/>
        <w:color w:val="000644" w:themeColor="text1"/>
      </w:rPr>
      <w:tblPr/>
      <w:tcPr>
        <w:shd w:val="clear" w:color="auto" w:fill="DFE2E2" w:themeFill="accent3" w:themeFillTint="66"/>
      </w:tcPr>
    </w:tblStylePr>
    <w:tblStylePr w:type="firstCol">
      <w:rPr>
        <w:color w:val="FFFFFF" w:themeColor="background1"/>
      </w:rPr>
      <w:tblPr/>
      <w:tcPr>
        <w:shd w:val="clear" w:color="auto" w:fill="818C8C" w:themeFill="accent3" w:themeFillShade="BF"/>
      </w:tcPr>
    </w:tblStylePr>
    <w:tblStylePr w:type="lastCol">
      <w:rPr>
        <w:color w:val="FFFFFF" w:themeColor="background1"/>
      </w:rPr>
      <w:tblPr/>
      <w:tcPr>
        <w:shd w:val="clear" w:color="auto" w:fill="818C8C" w:themeFill="accent3" w:themeFillShade="BF"/>
      </w:tcPr>
    </w:tblStylePr>
    <w:tblStylePr w:type="band1Vert">
      <w:tblPr/>
      <w:tcPr>
        <w:shd w:val="clear" w:color="auto" w:fill="D8DBDB" w:themeFill="accent3" w:themeFillTint="7F"/>
      </w:tcPr>
    </w:tblStylePr>
    <w:tblStylePr w:type="band1Horz">
      <w:tblPr/>
      <w:tcPr>
        <w:shd w:val="clear" w:color="auto" w:fill="D8DBDB"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DFFCC" w:themeFill="accent4" w:themeFillTint="33"/>
    </w:tcPr>
    <w:tblStylePr w:type="firstRow">
      <w:rPr>
        <w:b/>
        <w:bCs/>
      </w:rPr>
      <w:tblPr/>
      <w:tcPr>
        <w:shd w:val="clear" w:color="auto" w:fill="DBFF99" w:themeFill="accent4" w:themeFillTint="66"/>
      </w:tcPr>
    </w:tblStylePr>
    <w:tblStylePr w:type="lastRow">
      <w:rPr>
        <w:b/>
        <w:bCs/>
        <w:color w:val="000644" w:themeColor="text1"/>
      </w:rPr>
      <w:tblPr/>
      <w:tcPr>
        <w:shd w:val="clear" w:color="auto" w:fill="DBFF99" w:themeFill="accent4" w:themeFillTint="66"/>
      </w:tcPr>
    </w:tblStylePr>
    <w:tblStylePr w:type="firstCol">
      <w:rPr>
        <w:color w:val="FFFFFF" w:themeColor="background1"/>
      </w:rPr>
      <w:tblPr/>
      <w:tcPr>
        <w:shd w:val="clear" w:color="auto" w:fill="7DBF00" w:themeFill="accent4" w:themeFillShade="BF"/>
      </w:tcPr>
    </w:tblStylePr>
    <w:tblStylePr w:type="lastCol">
      <w:rPr>
        <w:color w:val="FFFFFF" w:themeColor="background1"/>
      </w:rPr>
      <w:tblPr/>
      <w:tcPr>
        <w:shd w:val="clear" w:color="auto" w:fill="7DBF00" w:themeFill="accent4" w:themeFillShade="BF"/>
      </w:tcPr>
    </w:tblStylePr>
    <w:tblStylePr w:type="band1Vert">
      <w:tblPr/>
      <w:tcPr>
        <w:shd w:val="clear" w:color="auto" w:fill="D3FF80" w:themeFill="accent4" w:themeFillTint="7F"/>
      </w:tcPr>
    </w:tblStylePr>
    <w:tblStylePr w:type="band1Horz">
      <w:tblPr/>
      <w:tcPr>
        <w:shd w:val="clear" w:color="auto" w:fill="D3FF80"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644"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644"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D3D7FF" w:themeFill="text1"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BFF" w:themeFill="text1" w:themeFillTint="3F"/>
      </w:tcPr>
    </w:tblStylePr>
    <w:tblStylePr w:type="band1Horz">
      <w:tblPr/>
      <w:tcPr>
        <w:shd w:val="clear" w:color="auto" w:fill="A6ADFF"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7F5FF" w:themeFill="accent1"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1" w:themeFillTint="3F"/>
      </w:tcPr>
    </w:tblStylePr>
    <w:tblStylePr w:type="band1Horz">
      <w:tblPr/>
      <w:tcPr>
        <w:shd w:val="clear" w:color="auto" w:fill="F0ECFF"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D3D7FF" w:themeFill="accent2"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BFF" w:themeFill="accent2" w:themeFillTint="3F"/>
      </w:tcPr>
    </w:tblStylePr>
    <w:tblStylePr w:type="band1Horz">
      <w:tblPr/>
      <w:tcPr>
        <w:shd w:val="clear" w:color="auto" w:fill="A6AD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7F8F8" w:themeFill="accent3" w:themeFillTint="19"/>
    </w:tcPr>
    <w:tblStylePr w:type="firstRow">
      <w:rPr>
        <w:b/>
        <w:bCs/>
        <w:color w:val="FFFFFF" w:themeColor="background1"/>
      </w:rPr>
      <w:tblPr/>
      <w:tcPr>
        <w:tcBorders>
          <w:bottom w:val="single" w:sz="12" w:space="0" w:color="FFFFFF" w:themeColor="background1"/>
        </w:tcBorders>
        <w:shd w:val="clear" w:color="auto" w:fill="85CC00" w:themeFill="accent4" w:themeFillShade="CC"/>
      </w:tcPr>
    </w:tblStylePr>
    <w:tblStylePr w:type="lastRow">
      <w:rPr>
        <w:b/>
        <w:bCs/>
        <w:color w:val="85CC00" w:themeColor="accent4"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DED" w:themeFill="accent3" w:themeFillTint="3F"/>
      </w:tcPr>
    </w:tblStylePr>
    <w:tblStylePr w:type="band1Horz">
      <w:tblPr/>
      <w:tcPr>
        <w:shd w:val="clear" w:color="auto" w:fill="EFF0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6FFE6" w:themeFill="accent4" w:themeFillTint="19"/>
    </w:tcPr>
    <w:tblStylePr w:type="firstRow">
      <w:rPr>
        <w:b/>
        <w:bCs/>
        <w:color w:val="FFFFFF" w:themeColor="background1"/>
      </w:rPr>
      <w:tblPr/>
      <w:tcPr>
        <w:tcBorders>
          <w:bottom w:val="single" w:sz="12" w:space="0" w:color="FFFFFF" w:themeColor="background1"/>
        </w:tcBorders>
        <w:shd w:val="clear" w:color="auto" w:fill="8B9595" w:themeFill="accent3" w:themeFillShade="CC"/>
      </w:tcPr>
    </w:tblStylePr>
    <w:tblStylePr w:type="lastRow">
      <w:rPr>
        <w:b/>
        <w:bCs/>
        <w:color w:val="8B9595" w:themeColor="accent3"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FC0" w:themeFill="accent4" w:themeFillTint="3F"/>
      </w:tcPr>
    </w:tblStylePr>
    <w:tblStylePr w:type="band1Horz">
      <w:tblPr/>
      <w:tcPr>
        <w:shd w:val="clear" w:color="auto" w:fill="EDFFCC"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000644" w:themeColor="text1"/>
        <w:bottom w:val="single" w:sz="4" w:space="0" w:color="000644" w:themeColor="text1"/>
        <w:right w:val="single" w:sz="4" w:space="0" w:color="000644" w:themeColor="text1"/>
        <w:insideH w:val="single" w:sz="4" w:space="0" w:color="FFFFFF" w:themeColor="background1"/>
        <w:insideV w:val="single" w:sz="4" w:space="0" w:color="FFFFFF" w:themeColor="background1"/>
      </w:tblBorders>
    </w:tblPr>
    <w:tcPr>
      <w:shd w:val="clear" w:color="auto" w:fill="D3D7FF" w:themeFill="text1"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328" w:themeFill="text1" w:themeFillShade="99"/>
      </w:tcPr>
    </w:tblStylePr>
    <w:tblStylePr w:type="firstCol">
      <w:rPr>
        <w:color w:val="FFFFFF" w:themeColor="background1"/>
      </w:rPr>
      <w:tblPr/>
      <w:tcPr>
        <w:tcBorders>
          <w:top w:val="nil"/>
          <w:left w:val="nil"/>
          <w:bottom w:val="nil"/>
          <w:right w:val="nil"/>
          <w:insideH w:val="single" w:sz="4" w:space="0" w:color="000328" w:themeColor="text1" w:themeShade="99"/>
          <w:insideV w:val="nil"/>
        </w:tcBorders>
        <w:shd w:val="clear" w:color="auto" w:fill="00032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432" w:themeFill="text1" w:themeFillShade="BF"/>
      </w:tcPr>
    </w:tblStylePr>
    <w:tblStylePr w:type="band1Vert">
      <w:tblPr/>
      <w:tcPr>
        <w:shd w:val="clear" w:color="auto" w:fill="4E5DFF" w:themeFill="text1" w:themeFillTint="66"/>
      </w:tcPr>
    </w:tblStylePr>
    <w:tblStylePr w:type="band1Horz">
      <w:tblPr/>
      <w:tcPr>
        <w:shd w:val="clear" w:color="auto" w:fill="2235FF" w:themeFill="text1" w:themeFillTint="7F"/>
      </w:tcPr>
    </w:tblStylePr>
    <w:tblStylePr w:type="neCell">
      <w:rPr>
        <w:color w:val="000644" w:themeColor="text1"/>
      </w:rPr>
    </w:tblStylePr>
    <w:tblStylePr w:type="nwCell">
      <w:rPr>
        <w:color w:val="000644"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B8A1FF" w:themeColor="accent1"/>
        <w:bottom w:val="single" w:sz="4" w:space="0" w:color="B8A1FF" w:themeColor="accent1"/>
        <w:right w:val="single" w:sz="4" w:space="0" w:color="B8A1FF" w:themeColor="accent1"/>
        <w:insideH w:val="single" w:sz="4" w:space="0" w:color="FFFFFF" w:themeColor="background1"/>
        <w:insideV w:val="single" w:sz="4" w:space="0" w:color="FFFFFF" w:themeColor="background1"/>
      </w:tblBorders>
    </w:tblPr>
    <w:tcPr>
      <w:shd w:val="clear" w:color="auto" w:fill="F7F5FF" w:themeFill="accent1"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1" w:themeFillShade="99"/>
      </w:tcPr>
    </w:tblStylePr>
    <w:tblStylePr w:type="firstCol">
      <w:rPr>
        <w:color w:val="FFFFFF" w:themeColor="background1"/>
      </w:rPr>
      <w:tblPr/>
      <w:tcPr>
        <w:tcBorders>
          <w:top w:val="nil"/>
          <w:left w:val="nil"/>
          <w:bottom w:val="nil"/>
          <w:right w:val="nil"/>
          <w:insideH w:val="single" w:sz="4" w:space="0" w:color="3C00F9" w:themeColor="accent1" w:themeShade="99"/>
          <w:insideV w:val="nil"/>
        </w:tcBorders>
        <w:shd w:val="clear" w:color="auto" w:fill="3C00F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1" w:themeFillShade="99"/>
      </w:tcPr>
    </w:tblStylePr>
    <w:tblStylePr w:type="band1Vert">
      <w:tblPr/>
      <w:tcPr>
        <w:shd w:val="clear" w:color="auto" w:fill="E2D9FF" w:themeFill="accent1" w:themeFillTint="66"/>
      </w:tcPr>
    </w:tblStylePr>
    <w:tblStylePr w:type="band1Horz">
      <w:tblPr/>
      <w:tcPr>
        <w:shd w:val="clear" w:color="auto" w:fill="DBD0FF" w:themeFill="accent1" w:themeFillTint="7F"/>
      </w:tcPr>
    </w:tblStylePr>
    <w:tblStylePr w:type="neCell">
      <w:rPr>
        <w:color w:val="000644" w:themeColor="text1"/>
      </w:rPr>
    </w:tblStylePr>
    <w:tblStylePr w:type="nwCell">
      <w:rPr>
        <w:color w:val="000644"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000644" w:themeColor="accent2"/>
        <w:bottom w:val="single" w:sz="4" w:space="0" w:color="000644" w:themeColor="accent2"/>
        <w:right w:val="single" w:sz="4" w:space="0" w:color="000644" w:themeColor="accent2"/>
        <w:insideH w:val="single" w:sz="4" w:space="0" w:color="FFFFFF" w:themeColor="background1"/>
        <w:insideV w:val="single" w:sz="4" w:space="0" w:color="FFFFFF" w:themeColor="background1"/>
      </w:tblBorders>
    </w:tblPr>
    <w:tcPr>
      <w:shd w:val="clear" w:color="auto" w:fill="D3D7FF" w:themeFill="accent2"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328" w:themeFill="accent2" w:themeFillShade="99"/>
      </w:tcPr>
    </w:tblStylePr>
    <w:tblStylePr w:type="firstCol">
      <w:rPr>
        <w:color w:val="FFFFFF" w:themeColor="background1"/>
      </w:rPr>
      <w:tblPr/>
      <w:tcPr>
        <w:tcBorders>
          <w:top w:val="nil"/>
          <w:left w:val="nil"/>
          <w:bottom w:val="nil"/>
          <w:right w:val="nil"/>
          <w:insideH w:val="single" w:sz="4" w:space="0" w:color="000328" w:themeColor="accent2" w:themeShade="99"/>
          <w:insideV w:val="nil"/>
        </w:tcBorders>
        <w:shd w:val="clear" w:color="auto" w:fill="00032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0328" w:themeFill="accent2" w:themeFillShade="99"/>
      </w:tcPr>
    </w:tblStylePr>
    <w:tblStylePr w:type="band1Vert">
      <w:tblPr/>
      <w:tcPr>
        <w:shd w:val="clear" w:color="auto" w:fill="4E5DFF" w:themeFill="accent2" w:themeFillTint="66"/>
      </w:tcPr>
    </w:tblStylePr>
    <w:tblStylePr w:type="band1Horz">
      <w:tblPr/>
      <w:tcPr>
        <w:shd w:val="clear" w:color="auto" w:fill="2235FF" w:themeFill="accent2" w:themeFillTint="7F"/>
      </w:tcPr>
    </w:tblStylePr>
    <w:tblStylePr w:type="neCell">
      <w:rPr>
        <w:color w:val="000644" w:themeColor="text1"/>
      </w:rPr>
    </w:tblStylePr>
    <w:tblStylePr w:type="nwCell">
      <w:rPr>
        <w:color w:val="000644"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A7FF00" w:themeColor="accent4"/>
        <w:left w:val="single" w:sz="4" w:space="0" w:color="B1B8B8" w:themeColor="accent3"/>
        <w:bottom w:val="single" w:sz="4" w:space="0" w:color="B1B8B8" w:themeColor="accent3"/>
        <w:right w:val="single" w:sz="4" w:space="0" w:color="B1B8B8" w:themeColor="accent3"/>
        <w:insideH w:val="single" w:sz="4" w:space="0" w:color="FFFFFF" w:themeColor="background1"/>
        <w:insideV w:val="single" w:sz="4" w:space="0" w:color="FFFFFF" w:themeColor="background1"/>
      </w:tblBorders>
    </w:tblPr>
    <w:tcPr>
      <w:shd w:val="clear" w:color="auto" w:fill="F7F8F8" w:themeFill="accent3" w:themeFillTint="19"/>
    </w:tcPr>
    <w:tblStylePr w:type="firstRow">
      <w:rPr>
        <w:b/>
        <w:bCs/>
      </w:rPr>
      <w:tblPr/>
      <w:tcPr>
        <w:tcBorders>
          <w:top w:val="nil"/>
          <w:left w:val="nil"/>
          <w:bottom w:val="single" w:sz="24" w:space="0" w:color="A7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7171" w:themeFill="accent3" w:themeFillShade="99"/>
      </w:tcPr>
    </w:tblStylePr>
    <w:tblStylePr w:type="firstCol">
      <w:rPr>
        <w:color w:val="FFFFFF" w:themeColor="background1"/>
      </w:rPr>
      <w:tblPr/>
      <w:tcPr>
        <w:tcBorders>
          <w:top w:val="nil"/>
          <w:left w:val="nil"/>
          <w:bottom w:val="nil"/>
          <w:right w:val="nil"/>
          <w:insideH w:val="single" w:sz="4" w:space="0" w:color="677171" w:themeColor="accent3" w:themeShade="99"/>
          <w:insideV w:val="nil"/>
        </w:tcBorders>
        <w:shd w:val="clear" w:color="auto" w:fill="6771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77171" w:themeFill="accent3" w:themeFillShade="99"/>
      </w:tcPr>
    </w:tblStylePr>
    <w:tblStylePr w:type="band1Vert">
      <w:tblPr/>
      <w:tcPr>
        <w:shd w:val="clear" w:color="auto" w:fill="DFE2E2" w:themeFill="accent3" w:themeFillTint="66"/>
      </w:tcPr>
    </w:tblStylePr>
    <w:tblStylePr w:type="band1Horz">
      <w:tblPr/>
      <w:tcPr>
        <w:shd w:val="clear" w:color="auto" w:fill="D8DBDB"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B1B8B8" w:themeColor="accent3"/>
        <w:left w:val="single" w:sz="4" w:space="0" w:color="A7FF00" w:themeColor="accent4"/>
        <w:bottom w:val="single" w:sz="4" w:space="0" w:color="A7FF00" w:themeColor="accent4"/>
        <w:right w:val="single" w:sz="4" w:space="0" w:color="A7FF00" w:themeColor="accent4"/>
        <w:insideH w:val="single" w:sz="4" w:space="0" w:color="FFFFFF" w:themeColor="background1"/>
        <w:insideV w:val="single" w:sz="4" w:space="0" w:color="FFFFFF" w:themeColor="background1"/>
      </w:tblBorders>
    </w:tblPr>
    <w:tcPr>
      <w:shd w:val="clear" w:color="auto" w:fill="F6FFE6" w:themeFill="accent4" w:themeFillTint="19"/>
    </w:tcPr>
    <w:tblStylePr w:type="firstRow">
      <w:rPr>
        <w:b/>
        <w:bCs/>
      </w:rPr>
      <w:tblPr/>
      <w:tcPr>
        <w:tcBorders>
          <w:top w:val="nil"/>
          <w:left w:val="nil"/>
          <w:bottom w:val="single" w:sz="24" w:space="0" w:color="B1B8B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49900" w:themeFill="accent4" w:themeFillShade="99"/>
      </w:tcPr>
    </w:tblStylePr>
    <w:tblStylePr w:type="firstCol">
      <w:rPr>
        <w:color w:val="FFFFFF" w:themeColor="background1"/>
      </w:rPr>
      <w:tblPr/>
      <w:tcPr>
        <w:tcBorders>
          <w:top w:val="nil"/>
          <w:left w:val="nil"/>
          <w:bottom w:val="nil"/>
          <w:right w:val="nil"/>
          <w:insideH w:val="single" w:sz="4" w:space="0" w:color="649900" w:themeColor="accent4" w:themeShade="99"/>
          <w:insideV w:val="nil"/>
        </w:tcBorders>
        <w:shd w:val="clear" w:color="auto" w:fill="64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49900" w:themeFill="accent4" w:themeFillShade="99"/>
      </w:tcPr>
    </w:tblStylePr>
    <w:tblStylePr w:type="band1Vert">
      <w:tblPr/>
      <w:tcPr>
        <w:shd w:val="clear" w:color="auto" w:fill="DBFF99" w:themeFill="accent4" w:themeFillTint="66"/>
      </w:tcPr>
    </w:tblStylePr>
    <w:tblStylePr w:type="band1Horz">
      <w:tblPr/>
      <w:tcPr>
        <w:shd w:val="clear" w:color="auto" w:fill="D3FF80" w:themeFill="accent4" w:themeFillTint="7F"/>
      </w:tcPr>
    </w:tblStylePr>
    <w:tblStylePr w:type="neCell">
      <w:rPr>
        <w:color w:val="000644" w:themeColor="text1"/>
      </w:rPr>
    </w:tblStylePr>
    <w:tblStylePr w:type="nwCell">
      <w:rPr>
        <w:color w:val="000644"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644" w:themeColor="text1"/>
      </w:rPr>
    </w:tblStylePr>
    <w:tblStylePr w:type="nwCell">
      <w:rPr>
        <w:color w:val="000644"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644" w:themeColor="text1"/>
      </w:rPr>
    </w:tblStylePr>
    <w:tblStylePr w:type="nwCell">
      <w:rPr>
        <w:color w:val="000644"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nhideWhenUsed/>
    <w:rsid w:val="00164686"/>
    <w:pPr>
      <w:spacing w:line="240" w:lineRule="auto"/>
    </w:pPr>
    <w:rPr>
      <w:szCs w:val="20"/>
    </w:rPr>
  </w:style>
  <w:style w:type="character" w:customStyle="1" w:styleId="TekstopmerkingChar">
    <w:name w:val="Tekst opmerking Char"/>
    <w:basedOn w:val="Standaardalinea-lettertype"/>
    <w:link w:val="Tekstopmerking"/>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644"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022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432"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432" w:themeFill="text1" w:themeFillShade="BF"/>
      </w:tcPr>
    </w:tblStylePr>
    <w:tblStylePr w:type="band1Vert">
      <w:tblPr/>
      <w:tcPr>
        <w:tcBorders>
          <w:top w:val="nil"/>
          <w:left w:val="nil"/>
          <w:bottom w:val="nil"/>
          <w:right w:val="nil"/>
          <w:insideH w:val="nil"/>
          <w:insideV w:val="nil"/>
        </w:tcBorders>
        <w:shd w:val="clear" w:color="auto" w:fill="000432" w:themeFill="text1" w:themeFillShade="BF"/>
      </w:tcPr>
    </w:tblStylePr>
    <w:tblStylePr w:type="band1Horz">
      <w:tblPr/>
      <w:tcPr>
        <w:tcBorders>
          <w:top w:val="nil"/>
          <w:left w:val="nil"/>
          <w:bottom w:val="nil"/>
          <w:right w:val="nil"/>
          <w:insideH w:val="nil"/>
          <w:insideV w:val="nil"/>
        </w:tcBorders>
        <w:shd w:val="clear" w:color="auto" w:fill="000432"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1" w:themeFillShade="BF"/>
      </w:tcPr>
    </w:tblStylePr>
    <w:tblStylePr w:type="band1Vert">
      <w:tblPr/>
      <w:tcPr>
        <w:tcBorders>
          <w:top w:val="nil"/>
          <w:left w:val="nil"/>
          <w:bottom w:val="nil"/>
          <w:right w:val="nil"/>
          <w:insideH w:val="nil"/>
          <w:insideV w:val="nil"/>
        </w:tcBorders>
        <w:shd w:val="clear" w:color="auto" w:fill="6838FF" w:themeFill="accent1" w:themeFillShade="BF"/>
      </w:tcPr>
    </w:tblStylePr>
    <w:tblStylePr w:type="band1Horz">
      <w:tblPr/>
      <w:tcPr>
        <w:tcBorders>
          <w:top w:val="nil"/>
          <w:left w:val="nil"/>
          <w:bottom w:val="nil"/>
          <w:right w:val="nil"/>
          <w:insideH w:val="nil"/>
          <w:insideV w:val="nil"/>
        </w:tcBorders>
        <w:shd w:val="clear" w:color="auto" w:fill="6838FF"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64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02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043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0432" w:themeFill="accent2" w:themeFillShade="BF"/>
      </w:tcPr>
    </w:tblStylePr>
    <w:tblStylePr w:type="band1Vert">
      <w:tblPr/>
      <w:tcPr>
        <w:tcBorders>
          <w:top w:val="nil"/>
          <w:left w:val="nil"/>
          <w:bottom w:val="nil"/>
          <w:right w:val="nil"/>
          <w:insideH w:val="nil"/>
          <w:insideV w:val="nil"/>
        </w:tcBorders>
        <w:shd w:val="clear" w:color="auto" w:fill="000432" w:themeFill="accent2" w:themeFillShade="BF"/>
      </w:tcPr>
    </w:tblStylePr>
    <w:tblStylePr w:type="band1Horz">
      <w:tblPr/>
      <w:tcPr>
        <w:tcBorders>
          <w:top w:val="nil"/>
          <w:left w:val="nil"/>
          <w:bottom w:val="nil"/>
          <w:right w:val="nil"/>
          <w:insideH w:val="nil"/>
          <w:insideV w:val="nil"/>
        </w:tcBorders>
        <w:shd w:val="clear" w:color="auto" w:fill="000432"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1B8B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555E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18C8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18C8C" w:themeFill="accent3" w:themeFillShade="BF"/>
      </w:tcPr>
    </w:tblStylePr>
    <w:tblStylePr w:type="band1Vert">
      <w:tblPr/>
      <w:tcPr>
        <w:tcBorders>
          <w:top w:val="nil"/>
          <w:left w:val="nil"/>
          <w:bottom w:val="nil"/>
          <w:right w:val="nil"/>
          <w:insideH w:val="nil"/>
          <w:insideV w:val="nil"/>
        </w:tcBorders>
        <w:shd w:val="clear" w:color="auto" w:fill="818C8C" w:themeFill="accent3" w:themeFillShade="BF"/>
      </w:tcPr>
    </w:tblStylePr>
    <w:tblStylePr w:type="band1Horz">
      <w:tblPr/>
      <w:tcPr>
        <w:tcBorders>
          <w:top w:val="nil"/>
          <w:left w:val="nil"/>
          <w:bottom w:val="nil"/>
          <w:right w:val="nil"/>
          <w:insideH w:val="nil"/>
          <w:insideV w:val="nil"/>
        </w:tcBorders>
        <w:shd w:val="clear" w:color="auto" w:fill="818C8C"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7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53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D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DBF00" w:themeFill="accent4" w:themeFillShade="BF"/>
      </w:tcPr>
    </w:tblStylePr>
    <w:tblStylePr w:type="band1Vert">
      <w:tblPr/>
      <w:tcPr>
        <w:tcBorders>
          <w:top w:val="nil"/>
          <w:left w:val="nil"/>
          <w:bottom w:val="nil"/>
          <w:right w:val="nil"/>
          <w:insideH w:val="nil"/>
          <w:insideV w:val="nil"/>
        </w:tcBorders>
        <w:shd w:val="clear" w:color="auto" w:fill="7DBF00" w:themeFill="accent4" w:themeFillShade="BF"/>
      </w:tcPr>
    </w:tblStylePr>
    <w:tblStylePr w:type="band1Horz">
      <w:tblPr/>
      <w:tcPr>
        <w:tcBorders>
          <w:top w:val="nil"/>
          <w:left w:val="nil"/>
          <w:bottom w:val="nil"/>
          <w:right w:val="nil"/>
          <w:insideH w:val="nil"/>
          <w:insideV w:val="nil"/>
        </w:tcBorders>
        <w:shd w:val="clear" w:color="auto" w:fill="7DBF00"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B1B8B8"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4E5DFF" w:themeColor="text1" w:themeTint="66"/>
        <w:left w:val="single" w:sz="4" w:space="0" w:color="4E5DFF" w:themeColor="text1" w:themeTint="66"/>
        <w:bottom w:val="single" w:sz="4" w:space="0" w:color="4E5DFF" w:themeColor="text1" w:themeTint="66"/>
        <w:right w:val="single" w:sz="4" w:space="0" w:color="4E5DFF" w:themeColor="text1" w:themeTint="66"/>
        <w:insideH w:val="single" w:sz="4" w:space="0" w:color="4E5DFF" w:themeColor="text1" w:themeTint="66"/>
        <w:insideV w:val="single" w:sz="4" w:space="0" w:color="4E5DFF" w:themeColor="text1" w:themeTint="66"/>
      </w:tblBorders>
    </w:tblPr>
    <w:tblStylePr w:type="firstRow">
      <w:rPr>
        <w:b/>
        <w:bCs/>
      </w:rPr>
      <w:tblPr/>
      <w:tcPr>
        <w:tcBorders>
          <w:bottom w:val="single" w:sz="12" w:space="0" w:color="0015F4" w:themeColor="text1" w:themeTint="99"/>
        </w:tcBorders>
      </w:tcPr>
    </w:tblStylePr>
    <w:tblStylePr w:type="lastRow">
      <w:rPr>
        <w:b/>
        <w:bCs/>
      </w:rPr>
      <w:tblPr/>
      <w:tcPr>
        <w:tcBorders>
          <w:top w:val="double" w:sz="2" w:space="0" w:color="0015F4"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E2D9FF" w:themeColor="accent1" w:themeTint="66"/>
        <w:left w:val="single" w:sz="4" w:space="0" w:color="E2D9FF" w:themeColor="accent1" w:themeTint="66"/>
        <w:bottom w:val="single" w:sz="4" w:space="0" w:color="E2D9FF" w:themeColor="accent1" w:themeTint="66"/>
        <w:right w:val="single" w:sz="4" w:space="0" w:color="E2D9FF" w:themeColor="accent1" w:themeTint="66"/>
        <w:insideH w:val="single" w:sz="4" w:space="0" w:color="E2D9FF" w:themeColor="accent1" w:themeTint="66"/>
        <w:insideV w:val="single" w:sz="4" w:space="0" w:color="E2D9FF" w:themeColor="accent1" w:themeTint="66"/>
      </w:tblBorders>
    </w:tblPr>
    <w:tblStylePr w:type="firstRow">
      <w:rPr>
        <w:b/>
        <w:bCs/>
      </w:rPr>
      <w:tblPr/>
      <w:tcPr>
        <w:tcBorders>
          <w:bottom w:val="single" w:sz="12" w:space="0" w:color="D4C6FF" w:themeColor="accent1" w:themeTint="99"/>
        </w:tcBorders>
      </w:tcPr>
    </w:tblStylePr>
    <w:tblStylePr w:type="lastRow">
      <w:rPr>
        <w:b/>
        <w:bCs/>
      </w:rPr>
      <w:tblPr/>
      <w:tcPr>
        <w:tcBorders>
          <w:top w:val="double" w:sz="2" w:space="0" w:color="D4C6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4E5DFF" w:themeColor="accent2" w:themeTint="66"/>
        <w:left w:val="single" w:sz="4" w:space="0" w:color="4E5DFF" w:themeColor="accent2" w:themeTint="66"/>
        <w:bottom w:val="single" w:sz="4" w:space="0" w:color="4E5DFF" w:themeColor="accent2" w:themeTint="66"/>
        <w:right w:val="single" w:sz="4" w:space="0" w:color="4E5DFF" w:themeColor="accent2" w:themeTint="66"/>
        <w:insideH w:val="single" w:sz="4" w:space="0" w:color="4E5DFF" w:themeColor="accent2" w:themeTint="66"/>
        <w:insideV w:val="single" w:sz="4" w:space="0" w:color="4E5DFF" w:themeColor="accent2" w:themeTint="66"/>
      </w:tblBorders>
    </w:tblPr>
    <w:tblStylePr w:type="firstRow">
      <w:rPr>
        <w:b/>
        <w:bCs/>
      </w:rPr>
      <w:tblPr/>
      <w:tcPr>
        <w:tcBorders>
          <w:bottom w:val="single" w:sz="12" w:space="0" w:color="0015F4" w:themeColor="accent2" w:themeTint="99"/>
        </w:tcBorders>
      </w:tcPr>
    </w:tblStylePr>
    <w:tblStylePr w:type="lastRow">
      <w:rPr>
        <w:b/>
        <w:bCs/>
      </w:rPr>
      <w:tblPr/>
      <w:tcPr>
        <w:tcBorders>
          <w:top w:val="double" w:sz="2" w:space="0" w:color="0015F4"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FE2E2" w:themeColor="accent3" w:themeTint="66"/>
        <w:left w:val="single" w:sz="4" w:space="0" w:color="DFE2E2" w:themeColor="accent3" w:themeTint="66"/>
        <w:bottom w:val="single" w:sz="4" w:space="0" w:color="DFE2E2" w:themeColor="accent3" w:themeTint="66"/>
        <w:right w:val="single" w:sz="4" w:space="0" w:color="DFE2E2" w:themeColor="accent3" w:themeTint="66"/>
        <w:insideH w:val="single" w:sz="4" w:space="0" w:color="DFE2E2" w:themeColor="accent3" w:themeTint="66"/>
        <w:insideV w:val="single" w:sz="4" w:space="0" w:color="DFE2E2" w:themeColor="accent3" w:themeTint="66"/>
      </w:tblBorders>
    </w:tblPr>
    <w:tblStylePr w:type="firstRow">
      <w:rPr>
        <w:b/>
        <w:bCs/>
      </w:rPr>
      <w:tblPr/>
      <w:tcPr>
        <w:tcBorders>
          <w:bottom w:val="single" w:sz="12" w:space="0" w:color="D0D4D4" w:themeColor="accent3" w:themeTint="99"/>
        </w:tcBorders>
      </w:tcPr>
    </w:tblStylePr>
    <w:tblStylePr w:type="lastRow">
      <w:rPr>
        <w:b/>
        <w:bCs/>
      </w:rPr>
      <w:tblPr/>
      <w:tcPr>
        <w:tcBorders>
          <w:top w:val="double" w:sz="2" w:space="0" w:color="D0D4D4"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DBFF99" w:themeColor="accent4" w:themeTint="66"/>
        <w:left w:val="single" w:sz="4" w:space="0" w:color="DBFF99" w:themeColor="accent4" w:themeTint="66"/>
        <w:bottom w:val="single" w:sz="4" w:space="0" w:color="DBFF99" w:themeColor="accent4" w:themeTint="66"/>
        <w:right w:val="single" w:sz="4" w:space="0" w:color="DBFF99" w:themeColor="accent4" w:themeTint="66"/>
        <w:insideH w:val="single" w:sz="4" w:space="0" w:color="DBFF99" w:themeColor="accent4" w:themeTint="66"/>
        <w:insideV w:val="single" w:sz="4" w:space="0" w:color="DBFF99" w:themeColor="accent4" w:themeTint="66"/>
      </w:tblBorders>
    </w:tblPr>
    <w:tblStylePr w:type="firstRow">
      <w:rPr>
        <w:b/>
        <w:bCs/>
      </w:rPr>
      <w:tblPr/>
      <w:tcPr>
        <w:tcBorders>
          <w:bottom w:val="single" w:sz="12" w:space="0" w:color="CAFF66" w:themeColor="accent4" w:themeTint="99"/>
        </w:tcBorders>
      </w:tcPr>
    </w:tblStylePr>
    <w:tblStylePr w:type="lastRow">
      <w:rPr>
        <w:b/>
        <w:bCs/>
      </w:rPr>
      <w:tblPr/>
      <w:tcPr>
        <w:tcBorders>
          <w:top w:val="double" w:sz="2" w:space="0" w:color="CAFF66"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0015F4" w:themeColor="text1" w:themeTint="99"/>
        <w:bottom w:val="single" w:sz="2" w:space="0" w:color="0015F4" w:themeColor="text1" w:themeTint="99"/>
        <w:insideH w:val="single" w:sz="2" w:space="0" w:color="0015F4" w:themeColor="text1" w:themeTint="99"/>
        <w:insideV w:val="single" w:sz="2" w:space="0" w:color="0015F4" w:themeColor="text1" w:themeTint="99"/>
      </w:tblBorders>
    </w:tblPr>
    <w:tblStylePr w:type="firstRow">
      <w:rPr>
        <w:b/>
        <w:bCs/>
      </w:rPr>
      <w:tblPr/>
      <w:tcPr>
        <w:tcBorders>
          <w:top w:val="nil"/>
          <w:bottom w:val="single" w:sz="12" w:space="0" w:color="0015F4" w:themeColor="text1" w:themeTint="99"/>
          <w:insideH w:val="nil"/>
          <w:insideV w:val="nil"/>
        </w:tcBorders>
        <w:shd w:val="clear" w:color="auto" w:fill="FFFFFF" w:themeFill="background1"/>
      </w:tcPr>
    </w:tblStylePr>
    <w:tblStylePr w:type="lastRow">
      <w:rPr>
        <w:b/>
        <w:bCs/>
      </w:rPr>
      <w:tblPr/>
      <w:tcPr>
        <w:tcBorders>
          <w:top w:val="double" w:sz="2" w:space="0" w:color="0015F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D4C6FF" w:themeColor="accent1" w:themeTint="99"/>
        <w:bottom w:val="single" w:sz="2" w:space="0" w:color="D4C6FF" w:themeColor="accent1" w:themeTint="99"/>
        <w:insideH w:val="single" w:sz="2" w:space="0" w:color="D4C6FF" w:themeColor="accent1" w:themeTint="99"/>
        <w:insideV w:val="single" w:sz="2" w:space="0" w:color="D4C6FF" w:themeColor="accent1" w:themeTint="99"/>
      </w:tblBorders>
    </w:tblPr>
    <w:tblStylePr w:type="firstRow">
      <w:rPr>
        <w:b/>
        <w:bCs/>
      </w:rPr>
      <w:tblPr/>
      <w:tcPr>
        <w:tcBorders>
          <w:top w:val="nil"/>
          <w:bottom w:val="single" w:sz="12" w:space="0" w:color="D4C6FF" w:themeColor="accent1" w:themeTint="99"/>
          <w:insideH w:val="nil"/>
          <w:insideV w:val="nil"/>
        </w:tcBorders>
        <w:shd w:val="clear" w:color="auto" w:fill="FFFFFF" w:themeFill="background1"/>
      </w:tcPr>
    </w:tblStylePr>
    <w:tblStylePr w:type="lastRow">
      <w:rPr>
        <w:b/>
        <w:bCs/>
      </w:rPr>
      <w:tblPr/>
      <w:tcPr>
        <w:tcBorders>
          <w:top w:val="double" w:sz="2" w:space="0" w:color="D4C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0015F4" w:themeColor="accent2" w:themeTint="99"/>
        <w:bottom w:val="single" w:sz="2" w:space="0" w:color="0015F4" w:themeColor="accent2" w:themeTint="99"/>
        <w:insideH w:val="single" w:sz="2" w:space="0" w:color="0015F4" w:themeColor="accent2" w:themeTint="99"/>
        <w:insideV w:val="single" w:sz="2" w:space="0" w:color="0015F4" w:themeColor="accent2" w:themeTint="99"/>
      </w:tblBorders>
    </w:tblPr>
    <w:tblStylePr w:type="firstRow">
      <w:rPr>
        <w:b/>
        <w:bCs/>
      </w:rPr>
      <w:tblPr/>
      <w:tcPr>
        <w:tcBorders>
          <w:top w:val="nil"/>
          <w:bottom w:val="single" w:sz="12" w:space="0" w:color="0015F4" w:themeColor="accent2" w:themeTint="99"/>
          <w:insideH w:val="nil"/>
          <w:insideV w:val="nil"/>
        </w:tcBorders>
        <w:shd w:val="clear" w:color="auto" w:fill="FFFFFF" w:themeFill="background1"/>
      </w:tcPr>
    </w:tblStylePr>
    <w:tblStylePr w:type="lastRow">
      <w:rPr>
        <w:b/>
        <w:bCs/>
      </w:rPr>
      <w:tblPr/>
      <w:tcPr>
        <w:tcBorders>
          <w:top w:val="double" w:sz="2" w:space="0" w:color="0015F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D0D4D4" w:themeColor="accent3" w:themeTint="99"/>
        <w:bottom w:val="single" w:sz="2" w:space="0" w:color="D0D4D4" w:themeColor="accent3" w:themeTint="99"/>
        <w:insideH w:val="single" w:sz="2" w:space="0" w:color="D0D4D4" w:themeColor="accent3" w:themeTint="99"/>
        <w:insideV w:val="single" w:sz="2" w:space="0" w:color="D0D4D4" w:themeColor="accent3" w:themeTint="99"/>
      </w:tblBorders>
    </w:tblPr>
    <w:tblStylePr w:type="firstRow">
      <w:rPr>
        <w:b/>
        <w:bCs/>
      </w:rPr>
      <w:tblPr/>
      <w:tcPr>
        <w:tcBorders>
          <w:top w:val="nil"/>
          <w:bottom w:val="single" w:sz="12" w:space="0" w:color="D0D4D4" w:themeColor="accent3" w:themeTint="99"/>
          <w:insideH w:val="nil"/>
          <w:insideV w:val="nil"/>
        </w:tcBorders>
        <w:shd w:val="clear" w:color="auto" w:fill="FFFFFF" w:themeFill="background1"/>
      </w:tcPr>
    </w:tblStylePr>
    <w:tblStylePr w:type="lastRow">
      <w:rPr>
        <w:b/>
        <w:bCs/>
      </w:rPr>
      <w:tblPr/>
      <w:tcPr>
        <w:tcBorders>
          <w:top w:val="double" w:sz="2" w:space="0" w:color="D0D4D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CAFF66" w:themeColor="accent4" w:themeTint="99"/>
        <w:bottom w:val="single" w:sz="2" w:space="0" w:color="CAFF66" w:themeColor="accent4" w:themeTint="99"/>
        <w:insideH w:val="single" w:sz="2" w:space="0" w:color="CAFF66" w:themeColor="accent4" w:themeTint="99"/>
        <w:insideV w:val="single" w:sz="2" w:space="0" w:color="CAFF66" w:themeColor="accent4" w:themeTint="99"/>
      </w:tblBorders>
    </w:tblPr>
    <w:tblStylePr w:type="firstRow">
      <w:rPr>
        <w:b/>
        <w:bCs/>
      </w:rPr>
      <w:tblPr/>
      <w:tcPr>
        <w:tcBorders>
          <w:top w:val="nil"/>
          <w:bottom w:val="single" w:sz="12" w:space="0" w:color="CAFF66" w:themeColor="accent4" w:themeTint="99"/>
          <w:insideH w:val="nil"/>
          <w:insideV w:val="nil"/>
        </w:tcBorders>
        <w:shd w:val="clear" w:color="auto" w:fill="FFFFFF" w:themeFill="background1"/>
      </w:tcPr>
    </w:tblStylePr>
    <w:tblStylePr w:type="lastRow">
      <w:rPr>
        <w:b/>
        <w:bCs/>
      </w:rPr>
      <w:tblPr/>
      <w:tcPr>
        <w:tcBorders>
          <w:top w:val="double" w:sz="2" w:space="0" w:color="CA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bottom w:val="single" w:sz="4" w:space="0" w:color="0015F4" w:themeColor="text1" w:themeTint="99"/>
        </w:tcBorders>
      </w:tcPr>
    </w:tblStylePr>
    <w:tblStylePr w:type="nwCell">
      <w:tblPr/>
      <w:tcPr>
        <w:tcBorders>
          <w:bottom w:val="single" w:sz="4" w:space="0" w:color="0015F4" w:themeColor="text1" w:themeTint="99"/>
        </w:tcBorders>
      </w:tcPr>
    </w:tblStylePr>
    <w:tblStylePr w:type="seCell">
      <w:tblPr/>
      <w:tcPr>
        <w:tcBorders>
          <w:top w:val="single" w:sz="4" w:space="0" w:color="0015F4" w:themeColor="text1" w:themeTint="99"/>
        </w:tcBorders>
      </w:tcPr>
    </w:tblStylePr>
    <w:tblStylePr w:type="swCell">
      <w:tblPr/>
      <w:tcPr>
        <w:tcBorders>
          <w:top w:val="single" w:sz="4" w:space="0" w:color="0015F4"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bottom w:val="single" w:sz="4" w:space="0" w:color="D4C6FF" w:themeColor="accent1" w:themeTint="99"/>
        </w:tcBorders>
      </w:tcPr>
    </w:tblStylePr>
    <w:tblStylePr w:type="nwCell">
      <w:tblPr/>
      <w:tcPr>
        <w:tcBorders>
          <w:bottom w:val="single" w:sz="4" w:space="0" w:color="D4C6FF" w:themeColor="accent1" w:themeTint="99"/>
        </w:tcBorders>
      </w:tcPr>
    </w:tblStylePr>
    <w:tblStylePr w:type="seCell">
      <w:tblPr/>
      <w:tcPr>
        <w:tcBorders>
          <w:top w:val="single" w:sz="4" w:space="0" w:color="D4C6FF" w:themeColor="accent1" w:themeTint="99"/>
        </w:tcBorders>
      </w:tcPr>
    </w:tblStylePr>
    <w:tblStylePr w:type="swCell">
      <w:tblPr/>
      <w:tcPr>
        <w:tcBorders>
          <w:top w:val="single" w:sz="4" w:space="0" w:color="D4C6F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bottom w:val="single" w:sz="4" w:space="0" w:color="0015F4" w:themeColor="accent2" w:themeTint="99"/>
        </w:tcBorders>
      </w:tcPr>
    </w:tblStylePr>
    <w:tblStylePr w:type="nwCell">
      <w:tblPr/>
      <w:tcPr>
        <w:tcBorders>
          <w:bottom w:val="single" w:sz="4" w:space="0" w:color="0015F4" w:themeColor="accent2" w:themeTint="99"/>
        </w:tcBorders>
      </w:tcPr>
    </w:tblStylePr>
    <w:tblStylePr w:type="seCell">
      <w:tblPr/>
      <w:tcPr>
        <w:tcBorders>
          <w:top w:val="single" w:sz="4" w:space="0" w:color="0015F4" w:themeColor="accent2" w:themeTint="99"/>
        </w:tcBorders>
      </w:tcPr>
    </w:tblStylePr>
    <w:tblStylePr w:type="swCell">
      <w:tblPr/>
      <w:tcPr>
        <w:tcBorders>
          <w:top w:val="single" w:sz="4" w:space="0" w:color="0015F4"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bottom w:val="single" w:sz="4" w:space="0" w:color="D0D4D4" w:themeColor="accent3" w:themeTint="99"/>
        </w:tcBorders>
      </w:tcPr>
    </w:tblStylePr>
    <w:tblStylePr w:type="nwCell">
      <w:tblPr/>
      <w:tcPr>
        <w:tcBorders>
          <w:bottom w:val="single" w:sz="4" w:space="0" w:color="D0D4D4" w:themeColor="accent3" w:themeTint="99"/>
        </w:tcBorders>
      </w:tcPr>
    </w:tblStylePr>
    <w:tblStylePr w:type="seCell">
      <w:tblPr/>
      <w:tcPr>
        <w:tcBorders>
          <w:top w:val="single" w:sz="4" w:space="0" w:color="D0D4D4" w:themeColor="accent3" w:themeTint="99"/>
        </w:tcBorders>
      </w:tcPr>
    </w:tblStylePr>
    <w:tblStylePr w:type="swCell">
      <w:tblPr/>
      <w:tcPr>
        <w:tcBorders>
          <w:top w:val="single" w:sz="4" w:space="0" w:color="D0D4D4"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bottom w:val="single" w:sz="4" w:space="0" w:color="CAFF66" w:themeColor="accent4" w:themeTint="99"/>
        </w:tcBorders>
      </w:tcPr>
    </w:tblStylePr>
    <w:tblStylePr w:type="nwCell">
      <w:tblPr/>
      <w:tcPr>
        <w:tcBorders>
          <w:bottom w:val="single" w:sz="4" w:space="0" w:color="CAFF66" w:themeColor="accent4" w:themeTint="99"/>
        </w:tcBorders>
      </w:tcPr>
    </w:tblStylePr>
    <w:tblStylePr w:type="seCell">
      <w:tblPr/>
      <w:tcPr>
        <w:tcBorders>
          <w:top w:val="single" w:sz="4" w:space="0" w:color="CAFF66" w:themeColor="accent4" w:themeTint="99"/>
        </w:tcBorders>
      </w:tcPr>
    </w:tblStylePr>
    <w:tblStylePr w:type="swCell">
      <w:tblPr/>
      <w:tcPr>
        <w:tcBorders>
          <w:top w:val="single" w:sz="4" w:space="0" w:color="CAFF66"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color w:val="FFFFFF" w:themeColor="background1"/>
      </w:rPr>
      <w:tblPr/>
      <w:tcPr>
        <w:tcBorders>
          <w:top w:val="single" w:sz="4" w:space="0" w:color="000644" w:themeColor="text1"/>
          <w:left w:val="single" w:sz="4" w:space="0" w:color="000644" w:themeColor="text1"/>
          <w:bottom w:val="single" w:sz="4" w:space="0" w:color="000644" w:themeColor="text1"/>
          <w:right w:val="single" w:sz="4" w:space="0" w:color="000644" w:themeColor="text1"/>
          <w:insideH w:val="nil"/>
          <w:insideV w:val="nil"/>
        </w:tcBorders>
        <w:shd w:val="clear" w:color="auto" w:fill="000644" w:themeFill="text1"/>
      </w:tcPr>
    </w:tblStylePr>
    <w:tblStylePr w:type="lastRow">
      <w:rPr>
        <w:b/>
        <w:bCs/>
      </w:rPr>
      <w:tblPr/>
      <w:tcPr>
        <w:tcBorders>
          <w:top w:val="double" w:sz="4" w:space="0" w:color="000644" w:themeColor="text1"/>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color w:val="FFFFFF" w:themeColor="background1"/>
      </w:rPr>
      <w:tblPr/>
      <w:tcPr>
        <w:tcBorders>
          <w:top w:val="single" w:sz="4" w:space="0" w:color="B8A1FF" w:themeColor="accent1"/>
          <w:left w:val="single" w:sz="4" w:space="0" w:color="B8A1FF" w:themeColor="accent1"/>
          <w:bottom w:val="single" w:sz="4" w:space="0" w:color="B8A1FF" w:themeColor="accent1"/>
          <w:right w:val="single" w:sz="4" w:space="0" w:color="B8A1FF" w:themeColor="accent1"/>
          <w:insideH w:val="nil"/>
          <w:insideV w:val="nil"/>
        </w:tcBorders>
        <w:shd w:val="clear" w:color="auto" w:fill="B8A1FF" w:themeFill="accent1"/>
      </w:tcPr>
    </w:tblStylePr>
    <w:tblStylePr w:type="lastRow">
      <w:rPr>
        <w:b/>
        <w:bCs/>
      </w:rPr>
      <w:tblPr/>
      <w:tcPr>
        <w:tcBorders>
          <w:top w:val="double" w:sz="4" w:space="0" w:color="B8A1FF" w:themeColor="accent1"/>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color w:val="FFFFFF" w:themeColor="background1"/>
      </w:rPr>
      <w:tblPr/>
      <w:tcPr>
        <w:tcBorders>
          <w:top w:val="single" w:sz="4" w:space="0" w:color="000644" w:themeColor="accent2"/>
          <w:left w:val="single" w:sz="4" w:space="0" w:color="000644" w:themeColor="accent2"/>
          <w:bottom w:val="single" w:sz="4" w:space="0" w:color="000644" w:themeColor="accent2"/>
          <w:right w:val="single" w:sz="4" w:space="0" w:color="000644" w:themeColor="accent2"/>
          <w:insideH w:val="nil"/>
          <w:insideV w:val="nil"/>
        </w:tcBorders>
        <w:shd w:val="clear" w:color="auto" w:fill="000644" w:themeFill="accent2"/>
      </w:tcPr>
    </w:tblStylePr>
    <w:tblStylePr w:type="lastRow">
      <w:rPr>
        <w:b/>
        <w:bCs/>
      </w:rPr>
      <w:tblPr/>
      <w:tcPr>
        <w:tcBorders>
          <w:top w:val="double" w:sz="4" w:space="0" w:color="000644" w:themeColor="accent2"/>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color w:val="FFFFFF" w:themeColor="background1"/>
      </w:rPr>
      <w:tblPr/>
      <w:tcPr>
        <w:tcBorders>
          <w:top w:val="single" w:sz="4" w:space="0" w:color="B1B8B8" w:themeColor="accent3"/>
          <w:left w:val="single" w:sz="4" w:space="0" w:color="B1B8B8" w:themeColor="accent3"/>
          <w:bottom w:val="single" w:sz="4" w:space="0" w:color="B1B8B8" w:themeColor="accent3"/>
          <w:right w:val="single" w:sz="4" w:space="0" w:color="B1B8B8" w:themeColor="accent3"/>
          <w:insideH w:val="nil"/>
          <w:insideV w:val="nil"/>
        </w:tcBorders>
        <w:shd w:val="clear" w:color="auto" w:fill="B1B8B8" w:themeFill="accent3"/>
      </w:tcPr>
    </w:tblStylePr>
    <w:tblStylePr w:type="lastRow">
      <w:rPr>
        <w:b/>
        <w:bCs/>
      </w:rPr>
      <w:tblPr/>
      <w:tcPr>
        <w:tcBorders>
          <w:top w:val="double" w:sz="4" w:space="0" w:color="B1B8B8" w:themeColor="accent3"/>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color w:val="FFFFFF" w:themeColor="background1"/>
      </w:rPr>
      <w:tblPr/>
      <w:tcPr>
        <w:tcBorders>
          <w:top w:val="single" w:sz="4" w:space="0" w:color="A7FF00" w:themeColor="accent4"/>
          <w:left w:val="single" w:sz="4" w:space="0" w:color="A7FF00" w:themeColor="accent4"/>
          <w:bottom w:val="single" w:sz="4" w:space="0" w:color="A7FF00" w:themeColor="accent4"/>
          <w:right w:val="single" w:sz="4" w:space="0" w:color="A7FF00" w:themeColor="accent4"/>
          <w:insideH w:val="nil"/>
          <w:insideV w:val="nil"/>
        </w:tcBorders>
        <w:shd w:val="clear" w:color="auto" w:fill="A7FF00" w:themeFill="accent4"/>
      </w:tcPr>
    </w:tblStylePr>
    <w:tblStylePr w:type="lastRow">
      <w:rPr>
        <w:b/>
        <w:bCs/>
      </w:rPr>
      <w:tblPr/>
      <w:tcPr>
        <w:tcBorders>
          <w:top w:val="double" w:sz="4" w:space="0" w:color="A7FF00" w:themeColor="accent4"/>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AD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64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64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64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644" w:themeFill="text1"/>
      </w:tcPr>
    </w:tblStylePr>
    <w:tblStylePr w:type="band1Vert">
      <w:tblPr/>
      <w:tcPr>
        <w:shd w:val="clear" w:color="auto" w:fill="4E5DFF" w:themeFill="text1" w:themeFillTint="66"/>
      </w:tcPr>
    </w:tblStylePr>
    <w:tblStylePr w:type="band1Horz">
      <w:tblPr/>
      <w:tcPr>
        <w:shd w:val="clear" w:color="auto" w:fill="4E5DFF"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1"/>
      </w:tcPr>
    </w:tblStylePr>
    <w:tblStylePr w:type="band1Vert">
      <w:tblPr/>
      <w:tcPr>
        <w:shd w:val="clear" w:color="auto" w:fill="E2D9FF" w:themeFill="accent1" w:themeFillTint="66"/>
      </w:tcPr>
    </w:tblStylePr>
    <w:tblStylePr w:type="band1Horz">
      <w:tblPr/>
      <w:tcPr>
        <w:shd w:val="clear" w:color="auto" w:fill="E2D9FF"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AD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64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64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64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644" w:themeFill="accent2"/>
      </w:tcPr>
    </w:tblStylePr>
    <w:tblStylePr w:type="band1Vert">
      <w:tblPr/>
      <w:tcPr>
        <w:shd w:val="clear" w:color="auto" w:fill="4E5DFF" w:themeFill="accent2" w:themeFillTint="66"/>
      </w:tcPr>
    </w:tblStylePr>
    <w:tblStylePr w:type="band1Horz">
      <w:tblPr/>
      <w:tcPr>
        <w:shd w:val="clear" w:color="auto" w:fill="4E5D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0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B8B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B8B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B8B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B8B8" w:themeFill="accent3"/>
      </w:tcPr>
    </w:tblStylePr>
    <w:tblStylePr w:type="band1Vert">
      <w:tblPr/>
      <w:tcPr>
        <w:shd w:val="clear" w:color="auto" w:fill="DFE2E2" w:themeFill="accent3" w:themeFillTint="66"/>
      </w:tcPr>
    </w:tblStylePr>
    <w:tblStylePr w:type="band1Horz">
      <w:tblPr/>
      <w:tcPr>
        <w:shd w:val="clear" w:color="auto" w:fill="DFE2E2"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FF00" w:themeFill="accent4"/>
      </w:tcPr>
    </w:tblStylePr>
    <w:tblStylePr w:type="band1Vert">
      <w:tblPr/>
      <w:tcPr>
        <w:shd w:val="clear" w:color="auto" w:fill="DBFF99" w:themeFill="accent4" w:themeFillTint="66"/>
      </w:tcPr>
    </w:tblStylePr>
    <w:tblStylePr w:type="band1Horz">
      <w:tblPr/>
      <w:tcPr>
        <w:shd w:val="clear" w:color="auto" w:fill="DBFF99"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644" w:themeColor="text1"/>
    </w:r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bottom w:val="single" w:sz="12" w:space="0" w:color="0015F4" w:themeColor="text1" w:themeTint="99"/>
        </w:tcBorders>
      </w:tcPr>
    </w:tblStylePr>
    <w:tblStylePr w:type="lastRow">
      <w:rPr>
        <w:b/>
        <w:bCs/>
      </w:rPr>
      <w:tblPr/>
      <w:tcPr>
        <w:tcBorders>
          <w:top w:val="doub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6838FF" w:themeColor="accent1" w:themeShade="BF"/>
    </w:r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bottom w:val="single" w:sz="12" w:space="0" w:color="D4C6FF" w:themeColor="accent1" w:themeTint="99"/>
        </w:tcBorders>
      </w:tcPr>
    </w:tblStylePr>
    <w:tblStylePr w:type="lastRow">
      <w:rPr>
        <w:b/>
        <w:bCs/>
      </w:rPr>
      <w:tblPr/>
      <w:tcPr>
        <w:tcBorders>
          <w:top w:val="doub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0432" w:themeColor="accent2" w:themeShade="BF"/>
    </w:r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bottom w:val="single" w:sz="12" w:space="0" w:color="0015F4" w:themeColor="accent2" w:themeTint="99"/>
        </w:tcBorders>
      </w:tcPr>
    </w:tblStylePr>
    <w:tblStylePr w:type="lastRow">
      <w:rPr>
        <w:b/>
        <w:bCs/>
      </w:rPr>
      <w:tblPr/>
      <w:tcPr>
        <w:tcBorders>
          <w:top w:val="doub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818C8C" w:themeColor="accent3" w:themeShade="BF"/>
    </w:r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bottom w:val="single" w:sz="12" w:space="0" w:color="D0D4D4" w:themeColor="accent3" w:themeTint="99"/>
        </w:tcBorders>
      </w:tcPr>
    </w:tblStylePr>
    <w:tblStylePr w:type="lastRow">
      <w:rPr>
        <w:b/>
        <w:bCs/>
      </w:rPr>
      <w:tblPr/>
      <w:tcPr>
        <w:tcBorders>
          <w:top w:val="doub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7DBF00" w:themeColor="accent4" w:themeShade="BF"/>
    </w:r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bottom w:val="single" w:sz="12" w:space="0" w:color="CAFF66" w:themeColor="accent4" w:themeTint="99"/>
        </w:tcBorders>
      </w:tcPr>
    </w:tblStylePr>
    <w:tblStylePr w:type="lastRow">
      <w:rPr>
        <w:b/>
        <w:bCs/>
      </w:rPr>
      <w:tblPr/>
      <w:tcPr>
        <w:tcBorders>
          <w:top w:val="doub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644" w:themeColor="text1"/>
    </w:r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bottom w:val="single" w:sz="4" w:space="0" w:color="0015F4" w:themeColor="text1" w:themeTint="99"/>
        </w:tcBorders>
      </w:tcPr>
    </w:tblStylePr>
    <w:tblStylePr w:type="nwCell">
      <w:tblPr/>
      <w:tcPr>
        <w:tcBorders>
          <w:bottom w:val="single" w:sz="4" w:space="0" w:color="0015F4" w:themeColor="text1" w:themeTint="99"/>
        </w:tcBorders>
      </w:tcPr>
    </w:tblStylePr>
    <w:tblStylePr w:type="seCell">
      <w:tblPr/>
      <w:tcPr>
        <w:tcBorders>
          <w:top w:val="single" w:sz="4" w:space="0" w:color="0015F4" w:themeColor="text1" w:themeTint="99"/>
        </w:tcBorders>
      </w:tcPr>
    </w:tblStylePr>
    <w:tblStylePr w:type="swCell">
      <w:tblPr/>
      <w:tcPr>
        <w:tcBorders>
          <w:top w:val="single" w:sz="4" w:space="0" w:color="0015F4"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6838FF" w:themeColor="accent1" w:themeShade="BF"/>
    </w:r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bottom w:val="single" w:sz="4" w:space="0" w:color="D4C6FF" w:themeColor="accent1" w:themeTint="99"/>
        </w:tcBorders>
      </w:tcPr>
    </w:tblStylePr>
    <w:tblStylePr w:type="nwCell">
      <w:tblPr/>
      <w:tcPr>
        <w:tcBorders>
          <w:bottom w:val="single" w:sz="4" w:space="0" w:color="D4C6FF" w:themeColor="accent1" w:themeTint="99"/>
        </w:tcBorders>
      </w:tcPr>
    </w:tblStylePr>
    <w:tblStylePr w:type="seCell">
      <w:tblPr/>
      <w:tcPr>
        <w:tcBorders>
          <w:top w:val="single" w:sz="4" w:space="0" w:color="D4C6FF" w:themeColor="accent1" w:themeTint="99"/>
        </w:tcBorders>
      </w:tcPr>
    </w:tblStylePr>
    <w:tblStylePr w:type="swCell">
      <w:tblPr/>
      <w:tcPr>
        <w:tcBorders>
          <w:top w:val="single" w:sz="4" w:space="0" w:color="D4C6F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0432" w:themeColor="accent2" w:themeShade="BF"/>
    </w:r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bottom w:val="single" w:sz="4" w:space="0" w:color="0015F4" w:themeColor="accent2" w:themeTint="99"/>
        </w:tcBorders>
      </w:tcPr>
    </w:tblStylePr>
    <w:tblStylePr w:type="nwCell">
      <w:tblPr/>
      <w:tcPr>
        <w:tcBorders>
          <w:bottom w:val="single" w:sz="4" w:space="0" w:color="0015F4" w:themeColor="accent2" w:themeTint="99"/>
        </w:tcBorders>
      </w:tcPr>
    </w:tblStylePr>
    <w:tblStylePr w:type="seCell">
      <w:tblPr/>
      <w:tcPr>
        <w:tcBorders>
          <w:top w:val="single" w:sz="4" w:space="0" w:color="0015F4" w:themeColor="accent2" w:themeTint="99"/>
        </w:tcBorders>
      </w:tcPr>
    </w:tblStylePr>
    <w:tblStylePr w:type="swCell">
      <w:tblPr/>
      <w:tcPr>
        <w:tcBorders>
          <w:top w:val="single" w:sz="4" w:space="0" w:color="0015F4"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818C8C" w:themeColor="accent3" w:themeShade="BF"/>
    </w:r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bottom w:val="single" w:sz="4" w:space="0" w:color="D0D4D4" w:themeColor="accent3" w:themeTint="99"/>
        </w:tcBorders>
      </w:tcPr>
    </w:tblStylePr>
    <w:tblStylePr w:type="nwCell">
      <w:tblPr/>
      <w:tcPr>
        <w:tcBorders>
          <w:bottom w:val="single" w:sz="4" w:space="0" w:color="D0D4D4" w:themeColor="accent3" w:themeTint="99"/>
        </w:tcBorders>
      </w:tcPr>
    </w:tblStylePr>
    <w:tblStylePr w:type="seCell">
      <w:tblPr/>
      <w:tcPr>
        <w:tcBorders>
          <w:top w:val="single" w:sz="4" w:space="0" w:color="D0D4D4" w:themeColor="accent3" w:themeTint="99"/>
        </w:tcBorders>
      </w:tcPr>
    </w:tblStylePr>
    <w:tblStylePr w:type="swCell">
      <w:tblPr/>
      <w:tcPr>
        <w:tcBorders>
          <w:top w:val="single" w:sz="4" w:space="0" w:color="D0D4D4"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7DBF00" w:themeColor="accent4" w:themeShade="BF"/>
    </w:r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bottom w:val="single" w:sz="4" w:space="0" w:color="CAFF66" w:themeColor="accent4" w:themeTint="99"/>
        </w:tcBorders>
      </w:tcPr>
    </w:tblStylePr>
    <w:tblStylePr w:type="nwCell">
      <w:tblPr/>
      <w:tcPr>
        <w:tcBorders>
          <w:bottom w:val="single" w:sz="4" w:space="0" w:color="CAFF66" w:themeColor="accent4" w:themeTint="99"/>
        </w:tcBorders>
      </w:tcPr>
    </w:tblStylePr>
    <w:tblStylePr w:type="seCell">
      <w:tblPr/>
      <w:tcPr>
        <w:tcBorders>
          <w:top w:val="single" w:sz="4" w:space="0" w:color="CAFF66" w:themeColor="accent4" w:themeTint="99"/>
        </w:tcBorders>
      </w:tcPr>
    </w:tblStylePr>
    <w:tblStylePr w:type="swCell">
      <w:tblPr/>
      <w:tcPr>
        <w:tcBorders>
          <w:top w:val="single" w:sz="4" w:space="0" w:color="CAFF66"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customStyle="1" w:styleId="Hashtag1">
    <w:name w:val="Hashtag1"/>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B1B8B8"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B8A1FF" w:themeColor="accent1"/>
    </w:rPr>
  </w:style>
  <w:style w:type="paragraph" w:styleId="Duidelijkcitaat">
    <w:name w:val="Intense Quote"/>
    <w:basedOn w:val="Standaard"/>
    <w:next w:val="Standaard"/>
    <w:link w:val="DuidelijkcitaatChar"/>
    <w:uiPriority w:val="30"/>
    <w:rsid w:val="00164686"/>
    <w:pPr>
      <w:pBdr>
        <w:top w:val="single" w:sz="4" w:space="10" w:color="B8A1FF" w:themeColor="accent1"/>
        <w:bottom w:val="single" w:sz="4" w:space="10" w:color="B8A1FF" w:themeColor="accent1"/>
      </w:pBdr>
      <w:spacing w:before="360" w:after="360"/>
      <w:ind w:left="864" w:right="864"/>
      <w:jc w:val="center"/>
    </w:pPr>
    <w:rPr>
      <w:i/>
      <w:iCs/>
      <w:color w:val="B8A1FF"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B8A1FF" w:themeColor="accent1"/>
      <w:sz w:val="20"/>
    </w:rPr>
  </w:style>
  <w:style w:type="character" w:styleId="Intensieveverwijzing">
    <w:name w:val="Intense Reference"/>
    <w:basedOn w:val="Standaardalinea-lettertype"/>
    <w:uiPriority w:val="32"/>
    <w:rsid w:val="00164686"/>
    <w:rPr>
      <w:b/>
      <w:bCs/>
      <w:smallCaps/>
      <w:color w:val="B8A1FF"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insideH w:val="single" w:sz="8" w:space="0" w:color="000644" w:themeColor="text1"/>
        <w:insideV w:val="single" w:sz="8" w:space="0" w:color="00064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644" w:themeColor="text1"/>
          <w:left w:val="single" w:sz="8" w:space="0" w:color="000644" w:themeColor="text1"/>
          <w:bottom w:val="single" w:sz="18" w:space="0" w:color="000644" w:themeColor="text1"/>
          <w:right w:val="single" w:sz="8" w:space="0" w:color="000644" w:themeColor="text1"/>
          <w:insideH w:val="nil"/>
          <w:insideV w:val="single" w:sz="8" w:space="0" w:color="00064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644" w:themeColor="text1"/>
          <w:left w:val="single" w:sz="8" w:space="0" w:color="000644" w:themeColor="text1"/>
          <w:bottom w:val="single" w:sz="8" w:space="0" w:color="000644" w:themeColor="text1"/>
          <w:right w:val="single" w:sz="8" w:space="0" w:color="000644" w:themeColor="text1"/>
          <w:insideH w:val="nil"/>
          <w:insideV w:val="single" w:sz="8" w:space="0" w:color="00064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tblStylePr w:type="band1Vert">
      <w:tblPr/>
      <w:tcPr>
        <w:tcBorders>
          <w:top w:val="single" w:sz="8" w:space="0" w:color="000644" w:themeColor="text1"/>
          <w:left w:val="single" w:sz="8" w:space="0" w:color="000644" w:themeColor="text1"/>
          <w:bottom w:val="single" w:sz="8" w:space="0" w:color="000644" w:themeColor="text1"/>
          <w:right w:val="single" w:sz="8" w:space="0" w:color="000644" w:themeColor="text1"/>
        </w:tcBorders>
        <w:shd w:val="clear" w:color="auto" w:fill="919BFF" w:themeFill="text1" w:themeFillTint="3F"/>
      </w:tcPr>
    </w:tblStylePr>
    <w:tblStylePr w:type="band1Horz">
      <w:tblPr/>
      <w:tcPr>
        <w:tcBorders>
          <w:top w:val="single" w:sz="8" w:space="0" w:color="000644" w:themeColor="text1"/>
          <w:left w:val="single" w:sz="8" w:space="0" w:color="000644" w:themeColor="text1"/>
          <w:bottom w:val="single" w:sz="8" w:space="0" w:color="000644" w:themeColor="text1"/>
          <w:right w:val="single" w:sz="8" w:space="0" w:color="000644" w:themeColor="text1"/>
          <w:insideV w:val="single" w:sz="8" w:space="0" w:color="000644" w:themeColor="text1"/>
        </w:tcBorders>
        <w:shd w:val="clear" w:color="auto" w:fill="919BFF" w:themeFill="text1" w:themeFillTint="3F"/>
      </w:tcPr>
    </w:tblStylePr>
    <w:tblStylePr w:type="band2Horz">
      <w:tblPr/>
      <w:tcPr>
        <w:tcBorders>
          <w:top w:val="single" w:sz="8" w:space="0" w:color="000644" w:themeColor="text1"/>
          <w:left w:val="single" w:sz="8" w:space="0" w:color="000644" w:themeColor="text1"/>
          <w:bottom w:val="single" w:sz="8" w:space="0" w:color="000644" w:themeColor="text1"/>
          <w:right w:val="single" w:sz="8" w:space="0" w:color="000644" w:themeColor="text1"/>
          <w:insideV w:val="single" w:sz="8" w:space="0" w:color="000644"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insideH w:val="single" w:sz="8" w:space="0" w:color="B8A1FF" w:themeColor="accent1"/>
        <w:insideV w:val="single" w:sz="8" w:space="0" w:color="B8A1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1"/>
          <w:left w:val="single" w:sz="8" w:space="0" w:color="B8A1FF" w:themeColor="accent1"/>
          <w:bottom w:val="single" w:sz="18" w:space="0" w:color="B8A1FF" w:themeColor="accent1"/>
          <w:right w:val="single" w:sz="8" w:space="0" w:color="B8A1FF" w:themeColor="accent1"/>
          <w:insideH w:val="nil"/>
          <w:insideV w:val="single" w:sz="8" w:space="0" w:color="B8A1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1"/>
          <w:left w:val="single" w:sz="8" w:space="0" w:color="B8A1FF" w:themeColor="accent1"/>
          <w:bottom w:val="single" w:sz="8" w:space="0" w:color="B8A1FF" w:themeColor="accent1"/>
          <w:right w:val="single" w:sz="8" w:space="0" w:color="B8A1FF" w:themeColor="accent1"/>
          <w:insideH w:val="nil"/>
          <w:insideV w:val="single" w:sz="8" w:space="0" w:color="B8A1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tblStylePr w:type="band1Vert">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shd w:val="clear" w:color="auto" w:fill="EDE7FF" w:themeFill="accent1" w:themeFillTint="3F"/>
      </w:tcPr>
    </w:tblStylePr>
    <w:tblStylePr w:type="band1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insideV w:val="single" w:sz="8" w:space="0" w:color="B8A1FF" w:themeColor="accent1"/>
        </w:tcBorders>
        <w:shd w:val="clear" w:color="auto" w:fill="EDE7FF" w:themeFill="accent1" w:themeFillTint="3F"/>
      </w:tcPr>
    </w:tblStylePr>
    <w:tblStylePr w:type="band2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insideV w:val="single" w:sz="8" w:space="0" w:color="B8A1FF"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insideH w:val="single" w:sz="8" w:space="0" w:color="000644" w:themeColor="accent2"/>
        <w:insideV w:val="single" w:sz="8" w:space="0" w:color="00064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644" w:themeColor="accent2"/>
          <w:left w:val="single" w:sz="8" w:space="0" w:color="000644" w:themeColor="accent2"/>
          <w:bottom w:val="single" w:sz="18" w:space="0" w:color="000644" w:themeColor="accent2"/>
          <w:right w:val="single" w:sz="8" w:space="0" w:color="000644" w:themeColor="accent2"/>
          <w:insideH w:val="nil"/>
          <w:insideV w:val="single" w:sz="8" w:space="0" w:color="00064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644" w:themeColor="accent2"/>
          <w:left w:val="single" w:sz="8" w:space="0" w:color="000644" w:themeColor="accent2"/>
          <w:bottom w:val="single" w:sz="8" w:space="0" w:color="000644" w:themeColor="accent2"/>
          <w:right w:val="single" w:sz="8" w:space="0" w:color="000644" w:themeColor="accent2"/>
          <w:insideH w:val="nil"/>
          <w:insideV w:val="single" w:sz="8" w:space="0" w:color="00064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tblStylePr w:type="band1Vert">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shd w:val="clear" w:color="auto" w:fill="919BFF" w:themeFill="accent2" w:themeFillTint="3F"/>
      </w:tcPr>
    </w:tblStylePr>
    <w:tblStylePr w:type="band1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insideV w:val="single" w:sz="8" w:space="0" w:color="000644" w:themeColor="accent2"/>
        </w:tcBorders>
        <w:shd w:val="clear" w:color="auto" w:fill="919BFF" w:themeFill="accent2" w:themeFillTint="3F"/>
      </w:tcPr>
    </w:tblStylePr>
    <w:tblStylePr w:type="band2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insideV w:val="single" w:sz="8" w:space="0" w:color="000644"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insideH w:val="single" w:sz="8" w:space="0" w:color="B1B8B8" w:themeColor="accent3"/>
        <w:insideV w:val="single" w:sz="8" w:space="0" w:color="B1B8B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B8B8" w:themeColor="accent3"/>
          <w:left w:val="single" w:sz="8" w:space="0" w:color="B1B8B8" w:themeColor="accent3"/>
          <w:bottom w:val="single" w:sz="18" w:space="0" w:color="B1B8B8" w:themeColor="accent3"/>
          <w:right w:val="single" w:sz="8" w:space="0" w:color="B1B8B8" w:themeColor="accent3"/>
          <w:insideH w:val="nil"/>
          <w:insideV w:val="single" w:sz="8" w:space="0" w:color="B1B8B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B8B8" w:themeColor="accent3"/>
          <w:left w:val="single" w:sz="8" w:space="0" w:color="B1B8B8" w:themeColor="accent3"/>
          <w:bottom w:val="single" w:sz="8" w:space="0" w:color="B1B8B8" w:themeColor="accent3"/>
          <w:right w:val="single" w:sz="8" w:space="0" w:color="B1B8B8" w:themeColor="accent3"/>
          <w:insideH w:val="nil"/>
          <w:insideV w:val="single" w:sz="8" w:space="0" w:color="B1B8B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tblStylePr w:type="band1Vert">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shd w:val="clear" w:color="auto" w:fill="EBEDED" w:themeFill="accent3" w:themeFillTint="3F"/>
      </w:tcPr>
    </w:tblStylePr>
    <w:tblStylePr w:type="band1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insideV w:val="single" w:sz="8" w:space="0" w:color="B1B8B8" w:themeColor="accent3"/>
        </w:tcBorders>
        <w:shd w:val="clear" w:color="auto" w:fill="EBEDED" w:themeFill="accent3" w:themeFillTint="3F"/>
      </w:tcPr>
    </w:tblStylePr>
    <w:tblStylePr w:type="band2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insideV w:val="single" w:sz="8" w:space="0" w:color="B1B8B8"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insideH w:val="single" w:sz="8" w:space="0" w:color="A7FF00" w:themeColor="accent4"/>
        <w:insideV w:val="single" w:sz="8" w:space="0" w:color="A7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FF00" w:themeColor="accent4"/>
          <w:left w:val="single" w:sz="8" w:space="0" w:color="A7FF00" w:themeColor="accent4"/>
          <w:bottom w:val="single" w:sz="18" w:space="0" w:color="A7FF00" w:themeColor="accent4"/>
          <w:right w:val="single" w:sz="8" w:space="0" w:color="A7FF00" w:themeColor="accent4"/>
          <w:insideH w:val="nil"/>
          <w:insideV w:val="single" w:sz="8" w:space="0" w:color="A7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FF00" w:themeColor="accent4"/>
          <w:left w:val="single" w:sz="8" w:space="0" w:color="A7FF00" w:themeColor="accent4"/>
          <w:bottom w:val="single" w:sz="8" w:space="0" w:color="A7FF00" w:themeColor="accent4"/>
          <w:right w:val="single" w:sz="8" w:space="0" w:color="A7FF00" w:themeColor="accent4"/>
          <w:insideH w:val="nil"/>
          <w:insideV w:val="single" w:sz="8" w:space="0" w:color="A7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tblStylePr w:type="band1Vert">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shd w:val="clear" w:color="auto" w:fill="E9FFC0" w:themeFill="accent4" w:themeFillTint="3F"/>
      </w:tcPr>
    </w:tblStylePr>
    <w:tblStylePr w:type="band1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insideV w:val="single" w:sz="8" w:space="0" w:color="A7FF00" w:themeColor="accent4"/>
        </w:tcBorders>
        <w:shd w:val="clear" w:color="auto" w:fill="E9FFC0" w:themeFill="accent4" w:themeFillTint="3F"/>
      </w:tcPr>
    </w:tblStylePr>
    <w:tblStylePr w:type="band2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insideV w:val="single" w:sz="8" w:space="0" w:color="A7FF00"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tblBorders>
    </w:tblPr>
    <w:tblStylePr w:type="firstRow">
      <w:pPr>
        <w:spacing w:before="0" w:after="0" w:line="240" w:lineRule="auto"/>
      </w:pPr>
      <w:rPr>
        <w:b/>
        <w:bCs/>
        <w:color w:val="FFFFFF" w:themeColor="background1"/>
      </w:rPr>
      <w:tblPr/>
      <w:tcPr>
        <w:shd w:val="clear" w:color="auto" w:fill="000644" w:themeFill="text1"/>
      </w:tcPr>
    </w:tblStylePr>
    <w:tblStylePr w:type="lastRow">
      <w:pPr>
        <w:spacing w:before="0" w:after="0" w:line="240" w:lineRule="auto"/>
      </w:pPr>
      <w:rPr>
        <w:b/>
        <w:bCs/>
      </w:rPr>
      <w:tblPr/>
      <w:tcPr>
        <w:tcBorders>
          <w:top w:val="double" w:sz="6" w:space="0" w:color="000644" w:themeColor="text1"/>
          <w:left w:val="single" w:sz="8" w:space="0" w:color="000644" w:themeColor="text1"/>
          <w:bottom w:val="single" w:sz="8" w:space="0" w:color="000644" w:themeColor="text1"/>
          <w:right w:val="single" w:sz="8" w:space="0" w:color="000644" w:themeColor="text1"/>
        </w:tcBorders>
      </w:tcPr>
    </w:tblStylePr>
    <w:tblStylePr w:type="firstCol">
      <w:rPr>
        <w:b/>
        <w:bCs/>
      </w:rPr>
    </w:tblStylePr>
    <w:tblStylePr w:type="lastCol">
      <w:rPr>
        <w:b/>
        <w:bCs/>
      </w:rPr>
    </w:tblStylePr>
    <w:tblStylePr w:type="band1Vert">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tblStylePr w:type="band1Horz">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tblBorders>
    </w:tblPr>
    <w:tblStylePr w:type="firstRow">
      <w:pPr>
        <w:spacing w:before="0" w:after="0" w:line="240" w:lineRule="auto"/>
      </w:pPr>
      <w:rPr>
        <w:b/>
        <w:bCs/>
        <w:color w:val="FFFFFF" w:themeColor="background1"/>
      </w:rPr>
      <w:tblPr/>
      <w:tcPr>
        <w:shd w:val="clear" w:color="auto" w:fill="B8A1FF" w:themeFill="accent1"/>
      </w:tcPr>
    </w:tblStylePr>
    <w:tblStylePr w:type="lastRow">
      <w:pPr>
        <w:spacing w:before="0" w:after="0" w:line="240" w:lineRule="auto"/>
      </w:pPr>
      <w:rPr>
        <w:b/>
        <w:bCs/>
      </w:rPr>
      <w:tblPr/>
      <w:tcPr>
        <w:tcBorders>
          <w:top w:val="double" w:sz="6" w:space="0" w:color="B8A1FF" w:themeColor="accent1"/>
          <w:left w:val="single" w:sz="8" w:space="0" w:color="B8A1FF" w:themeColor="accent1"/>
          <w:bottom w:val="single" w:sz="8" w:space="0" w:color="B8A1FF" w:themeColor="accent1"/>
          <w:right w:val="single" w:sz="8" w:space="0" w:color="B8A1FF" w:themeColor="accent1"/>
        </w:tcBorders>
      </w:tcPr>
    </w:tblStylePr>
    <w:tblStylePr w:type="firstCol">
      <w:rPr>
        <w:b/>
        <w:bCs/>
      </w:rPr>
    </w:tblStylePr>
    <w:tblStylePr w:type="lastCol">
      <w:rPr>
        <w:b/>
        <w:bCs/>
      </w:rPr>
    </w:tblStylePr>
    <w:tblStylePr w:type="band1Vert">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tblStylePr w:type="band1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tblBorders>
    </w:tblPr>
    <w:tblStylePr w:type="firstRow">
      <w:pPr>
        <w:spacing w:before="0" w:after="0" w:line="240" w:lineRule="auto"/>
      </w:pPr>
      <w:rPr>
        <w:b/>
        <w:bCs/>
        <w:color w:val="FFFFFF" w:themeColor="background1"/>
      </w:rPr>
      <w:tblPr/>
      <w:tcPr>
        <w:shd w:val="clear" w:color="auto" w:fill="000644" w:themeFill="accent2"/>
      </w:tcPr>
    </w:tblStylePr>
    <w:tblStylePr w:type="lastRow">
      <w:pPr>
        <w:spacing w:before="0" w:after="0" w:line="240" w:lineRule="auto"/>
      </w:pPr>
      <w:rPr>
        <w:b/>
        <w:bCs/>
      </w:rPr>
      <w:tblPr/>
      <w:tcPr>
        <w:tcBorders>
          <w:top w:val="double" w:sz="6" w:space="0" w:color="000644" w:themeColor="accent2"/>
          <w:left w:val="single" w:sz="8" w:space="0" w:color="000644" w:themeColor="accent2"/>
          <w:bottom w:val="single" w:sz="8" w:space="0" w:color="000644" w:themeColor="accent2"/>
          <w:right w:val="single" w:sz="8" w:space="0" w:color="000644" w:themeColor="accent2"/>
        </w:tcBorders>
      </w:tcPr>
    </w:tblStylePr>
    <w:tblStylePr w:type="firstCol">
      <w:rPr>
        <w:b/>
        <w:bCs/>
      </w:rPr>
    </w:tblStylePr>
    <w:tblStylePr w:type="lastCol">
      <w:rPr>
        <w:b/>
        <w:bCs/>
      </w:rPr>
    </w:tblStylePr>
    <w:tblStylePr w:type="band1Vert">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tblStylePr w:type="band1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tblBorders>
    </w:tblPr>
    <w:tblStylePr w:type="firstRow">
      <w:pPr>
        <w:spacing w:before="0" w:after="0" w:line="240" w:lineRule="auto"/>
      </w:pPr>
      <w:rPr>
        <w:b/>
        <w:bCs/>
        <w:color w:val="FFFFFF" w:themeColor="background1"/>
      </w:rPr>
      <w:tblPr/>
      <w:tcPr>
        <w:shd w:val="clear" w:color="auto" w:fill="B1B8B8" w:themeFill="accent3"/>
      </w:tcPr>
    </w:tblStylePr>
    <w:tblStylePr w:type="lastRow">
      <w:pPr>
        <w:spacing w:before="0" w:after="0" w:line="240" w:lineRule="auto"/>
      </w:pPr>
      <w:rPr>
        <w:b/>
        <w:bCs/>
      </w:rPr>
      <w:tblPr/>
      <w:tcPr>
        <w:tcBorders>
          <w:top w:val="double" w:sz="6" w:space="0" w:color="B1B8B8" w:themeColor="accent3"/>
          <w:left w:val="single" w:sz="8" w:space="0" w:color="B1B8B8" w:themeColor="accent3"/>
          <w:bottom w:val="single" w:sz="8" w:space="0" w:color="B1B8B8" w:themeColor="accent3"/>
          <w:right w:val="single" w:sz="8" w:space="0" w:color="B1B8B8" w:themeColor="accent3"/>
        </w:tcBorders>
      </w:tcPr>
    </w:tblStylePr>
    <w:tblStylePr w:type="firstCol">
      <w:rPr>
        <w:b/>
        <w:bCs/>
      </w:rPr>
    </w:tblStylePr>
    <w:tblStylePr w:type="lastCol">
      <w:rPr>
        <w:b/>
        <w:bCs/>
      </w:rPr>
    </w:tblStylePr>
    <w:tblStylePr w:type="band1Vert">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tblStylePr w:type="band1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tblBorders>
    </w:tblPr>
    <w:tblStylePr w:type="firstRow">
      <w:pPr>
        <w:spacing w:before="0" w:after="0" w:line="240" w:lineRule="auto"/>
      </w:pPr>
      <w:rPr>
        <w:b/>
        <w:bCs/>
        <w:color w:val="FFFFFF" w:themeColor="background1"/>
      </w:rPr>
      <w:tblPr/>
      <w:tcPr>
        <w:shd w:val="clear" w:color="auto" w:fill="A7FF00" w:themeFill="accent4"/>
      </w:tcPr>
    </w:tblStylePr>
    <w:tblStylePr w:type="lastRow">
      <w:pPr>
        <w:spacing w:before="0" w:after="0" w:line="240" w:lineRule="auto"/>
      </w:pPr>
      <w:rPr>
        <w:b/>
        <w:bCs/>
      </w:rPr>
      <w:tblPr/>
      <w:tcPr>
        <w:tcBorders>
          <w:top w:val="double" w:sz="6" w:space="0" w:color="A7FF00" w:themeColor="accent4"/>
          <w:left w:val="single" w:sz="8" w:space="0" w:color="A7FF00" w:themeColor="accent4"/>
          <w:bottom w:val="single" w:sz="8" w:space="0" w:color="A7FF00" w:themeColor="accent4"/>
          <w:right w:val="single" w:sz="8" w:space="0" w:color="A7FF00" w:themeColor="accent4"/>
        </w:tcBorders>
      </w:tcPr>
    </w:tblStylePr>
    <w:tblStylePr w:type="firstCol">
      <w:rPr>
        <w:b/>
        <w:bCs/>
      </w:rPr>
    </w:tblStylePr>
    <w:tblStylePr w:type="lastCol">
      <w:rPr>
        <w:b/>
        <w:bCs/>
      </w:rPr>
    </w:tblStylePr>
    <w:tblStylePr w:type="band1Vert">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tblStylePr w:type="band1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432" w:themeColor="text1" w:themeShade="BF"/>
    </w:rPr>
    <w:tblPr>
      <w:tblStyleRowBandSize w:val="1"/>
      <w:tblStyleColBandSize w:val="1"/>
      <w:tblBorders>
        <w:top w:val="single" w:sz="8" w:space="0" w:color="000644" w:themeColor="text1"/>
        <w:bottom w:val="single" w:sz="8" w:space="0" w:color="000644" w:themeColor="text1"/>
      </w:tblBorders>
    </w:tblPr>
    <w:tblStylePr w:type="firstRow">
      <w:pPr>
        <w:spacing w:before="0" w:after="0" w:line="240" w:lineRule="auto"/>
      </w:pPr>
      <w:rPr>
        <w:b/>
        <w:bCs/>
      </w:rPr>
      <w:tblPr/>
      <w:tcPr>
        <w:tcBorders>
          <w:top w:val="single" w:sz="8" w:space="0" w:color="000644" w:themeColor="text1"/>
          <w:left w:val="nil"/>
          <w:bottom w:val="single" w:sz="8" w:space="0" w:color="000644" w:themeColor="text1"/>
          <w:right w:val="nil"/>
          <w:insideH w:val="nil"/>
          <w:insideV w:val="nil"/>
        </w:tcBorders>
      </w:tcPr>
    </w:tblStylePr>
    <w:tblStylePr w:type="lastRow">
      <w:pPr>
        <w:spacing w:before="0" w:after="0" w:line="240" w:lineRule="auto"/>
      </w:pPr>
      <w:rPr>
        <w:b/>
        <w:bCs/>
      </w:rPr>
      <w:tblPr/>
      <w:tcPr>
        <w:tcBorders>
          <w:top w:val="single" w:sz="8" w:space="0" w:color="000644" w:themeColor="text1"/>
          <w:left w:val="nil"/>
          <w:bottom w:val="single" w:sz="8" w:space="0" w:color="00064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BFF" w:themeFill="text1" w:themeFillTint="3F"/>
      </w:tcPr>
    </w:tblStylePr>
    <w:tblStylePr w:type="band1Horz">
      <w:tblPr/>
      <w:tcPr>
        <w:tcBorders>
          <w:left w:val="nil"/>
          <w:right w:val="nil"/>
          <w:insideH w:val="nil"/>
          <w:insideV w:val="nil"/>
        </w:tcBorders>
        <w:shd w:val="clear" w:color="auto" w:fill="919BFF"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6838FF" w:themeColor="accent1" w:themeShade="BF"/>
    </w:rPr>
    <w:tblPr>
      <w:tblStyleRowBandSize w:val="1"/>
      <w:tblStyleColBandSize w:val="1"/>
      <w:tblBorders>
        <w:top w:val="single" w:sz="8" w:space="0" w:color="B8A1FF" w:themeColor="accent1"/>
        <w:bottom w:val="single" w:sz="8" w:space="0" w:color="B8A1FF" w:themeColor="accent1"/>
      </w:tblBorders>
    </w:tblPr>
    <w:tblStylePr w:type="firstRow">
      <w:pPr>
        <w:spacing w:before="0" w:after="0" w:line="240" w:lineRule="auto"/>
      </w:pPr>
      <w:rPr>
        <w:b/>
        <w:bCs/>
      </w:rPr>
      <w:tblPr/>
      <w:tcPr>
        <w:tcBorders>
          <w:top w:val="single" w:sz="8" w:space="0" w:color="B8A1FF" w:themeColor="accent1"/>
          <w:left w:val="nil"/>
          <w:bottom w:val="single" w:sz="8" w:space="0" w:color="B8A1FF" w:themeColor="accent1"/>
          <w:right w:val="nil"/>
          <w:insideH w:val="nil"/>
          <w:insideV w:val="nil"/>
        </w:tcBorders>
      </w:tcPr>
    </w:tblStylePr>
    <w:tblStylePr w:type="lastRow">
      <w:pPr>
        <w:spacing w:before="0" w:after="0" w:line="240" w:lineRule="auto"/>
      </w:pPr>
      <w:rPr>
        <w:b/>
        <w:bCs/>
      </w:rPr>
      <w:tblPr/>
      <w:tcPr>
        <w:tcBorders>
          <w:top w:val="single" w:sz="8" w:space="0" w:color="B8A1FF" w:themeColor="accent1"/>
          <w:left w:val="nil"/>
          <w:bottom w:val="single" w:sz="8" w:space="0" w:color="B8A1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1" w:themeFillTint="3F"/>
      </w:tcPr>
    </w:tblStylePr>
    <w:tblStylePr w:type="band1Horz">
      <w:tblPr/>
      <w:tcPr>
        <w:tcBorders>
          <w:left w:val="nil"/>
          <w:right w:val="nil"/>
          <w:insideH w:val="nil"/>
          <w:insideV w:val="nil"/>
        </w:tcBorders>
        <w:shd w:val="clear" w:color="auto" w:fill="EDE7FF"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0432" w:themeColor="accent2" w:themeShade="BF"/>
    </w:rPr>
    <w:tblPr>
      <w:tblStyleRowBandSize w:val="1"/>
      <w:tblStyleColBandSize w:val="1"/>
      <w:tblBorders>
        <w:top w:val="single" w:sz="8" w:space="0" w:color="000644" w:themeColor="accent2"/>
        <w:bottom w:val="single" w:sz="8" w:space="0" w:color="000644" w:themeColor="accent2"/>
      </w:tblBorders>
    </w:tblPr>
    <w:tblStylePr w:type="firstRow">
      <w:pPr>
        <w:spacing w:before="0" w:after="0" w:line="240" w:lineRule="auto"/>
      </w:pPr>
      <w:rPr>
        <w:b/>
        <w:bCs/>
      </w:rPr>
      <w:tblPr/>
      <w:tcPr>
        <w:tcBorders>
          <w:top w:val="single" w:sz="8" w:space="0" w:color="000644" w:themeColor="accent2"/>
          <w:left w:val="nil"/>
          <w:bottom w:val="single" w:sz="8" w:space="0" w:color="000644" w:themeColor="accent2"/>
          <w:right w:val="nil"/>
          <w:insideH w:val="nil"/>
          <w:insideV w:val="nil"/>
        </w:tcBorders>
      </w:tcPr>
    </w:tblStylePr>
    <w:tblStylePr w:type="lastRow">
      <w:pPr>
        <w:spacing w:before="0" w:after="0" w:line="240" w:lineRule="auto"/>
      </w:pPr>
      <w:rPr>
        <w:b/>
        <w:bCs/>
      </w:rPr>
      <w:tblPr/>
      <w:tcPr>
        <w:tcBorders>
          <w:top w:val="single" w:sz="8" w:space="0" w:color="000644" w:themeColor="accent2"/>
          <w:left w:val="nil"/>
          <w:bottom w:val="single" w:sz="8" w:space="0" w:color="00064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BFF" w:themeFill="accent2" w:themeFillTint="3F"/>
      </w:tcPr>
    </w:tblStylePr>
    <w:tblStylePr w:type="band1Horz">
      <w:tblPr/>
      <w:tcPr>
        <w:tcBorders>
          <w:left w:val="nil"/>
          <w:right w:val="nil"/>
          <w:insideH w:val="nil"/>
          <w:insideV w:val="nil"/>
        </w:tcBorders>
        <w:shd w:val="clear" w:color="auto" w:fill="919B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818C8C" w:themeColor="accent3" w:themeShade="BF"/>
    </w:rPr>
    <w:tblPr>
      <w:tblStyleRowBandSize w:val="1"/>
      <w:tblStyleColBandSize w:val="1"/>
      <w:tblBorders>
        <w:top w:val="single" w:sz="8" w:space="0" w:color="B1B8B8" w:themeColor="accent3"/>
        <w:bottom w:val="single" w:sz="8" w:space="0" w:color="B1B8B8" w:themeColor="accent3"/>
      </w:tblBorders>
    </w:tblPr>
    <w:tblStylePr w:type="firstRow">
      <w:pPr>
        <w:spacing w:before="0" w:after="0" w:line="240" w:lineRule="auto"/>
      </w:pPr>
      <w:rPr>
        <w:b/>
        <w:bCs/>
      </w:rPr>
      <w:tblPr/>
      <w:tcPr>
        <w:tcBorders>
          <w:top w:val="single" w:sz="8" w:space="0" w:color="B1B8B8" w:themeColor="accent3"/>
          <w:left w:val="nil"/>
          <w:bottom w:val="single" w:sz="8" w:space="0" w:color="B1B8B8" w:themeColor="accent3"/>
          <w:right w:val="nil"/>
          <w:insideH w:val="nil"/>
          <w:insideV w:val="nil"/>
        </w:tcBorders>
      </w:tcPr>
    </w:tblStylePr>
    <w:tblStylePr w:type="lastRow">
      <w:pPr>
        <w:spacing w:before="0" w:after="0" w:line="240" w:lineRule="auto"/>
      </w:pPr>
      <w:rPr>
        <w:b/>
        <w:bCs/>
      </w:rPr>
      <w:tblPr/>
      <w:tcPr>
        <w:tcBorders>
          <w:top w:val="single" w:sz="8" w:space="0" w:color="B1B8B8" w:themeColor="accent3"/>
          <w:left w:val="nil"/>
          <w:bottom w:val="single" w:sz="8" w:space="0" w:color="B1B8B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DED" w:themeFill="accent3" w:themeFillTint="3F"/>
      </w:tcPr>
    </w:tblStylePr>
    <w:tblStylePr w:type="band1Horz">
      <w:tblPr/>
      <w:tcPr>
        <w:tcBorders>
          <w:left w:val="nil"/>
          <w:right w:val="nil"/>
          <w:insideH w:val="nil"/>
          <w:insideV w:val="nil"/>
        </w:tcBorders>
        <w:shd w:val="clear" w:color="auto" w:fill="EBED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7DBF00" w:themeColor="accent4" w:themeShade="BF"/>
    </w:rPr>
    <w:tblPr>
      <w:tblStyleRowBandSize w:val="1"/>
      <w:tblStyleColBandSize w:val="1"/>
      <w:tblBorders>
        <w:top w:val="single" w:sz="8" w:space="0" w:color="A7FF00" w:themeColor="accent4"/>
        <w:bottom w:val="single" w:sz="8" w:space="0" w:color="A7FF00" w:themeColor="accent4"/>
      </w:tblBorders>
    </w:tblPr>
    <w:tblStylePr w:type="firstRow">
      <w:pPr>
        <w:spacing w:before="0" w:after="0" w:line="240" w:lineRule="auto"/>
      </w:pPr>
      <w:rPr>
        <w:b/>
        <w:bCs/>
      </w:rPr>
      <w:tblPr/>
      <w:tcPr>
        <w:tcBorders>
          <w:top w:val="single" w:sz="8" w:space="0" w:color="A7FF00" w:themeColor="accent4"/>
          <w:left w:val="nil"/>
          <w:bottom w:val="single" w:sz="8" w:space="0" w:color="A7FF00" w:themeColor="accent4"/>
          <w:right w:val="nil"/>
          <w:insideH w:val="nil"/>
          <w:insideV w:val="nil"/>
        </w:tcBorders>
      </w:tcPr>
    </w:tblStylePr>
    <w:tblStylePr w:type="lastRow">
      <w:pPr>
        <w:spacing w:before="0" w:after="0" w:line="240" w:lineRule="auto"/>
      </w:pPr>
      <w:rPr>
        <w:b/>
        <w:bCs/>
      </w:rPr>
      <w:tblPr/>
      <w:tcPr>
        <w:tcBorders>
          <w:top w:val="single" w:sz="8" w:space="0" w:color="A7FF00" w:themeColor="accent4"/>
          <w:left w:val="nil"/>
          <w:bottom w:val="single" w:sz="8" w:space="0" w:color="A7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FC0" w:themeFill="accent4" w:themeFillTint="3F"/>
      </w:tcPr>
    </w:tblStylePr>
    <w:tblStylePr w:type="band1Horz">
      <w:tblPr/>
      <w:tcPr>
        <w:tcBorders>
          <w:left w:val="nil"/>
          <w:right w:val="nil"/>
          <w:insideH w:val="nil"/>
          <w:insideV w:val="nil"/>
        </w:tcBorders>
        <w:shd w:val="clear" w:color="auto" w:fill="E9FFC0"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3"/>
      </w:numPr>
      <w:contextualSpacing/>
    </w:pPr>
  </w:style>
  <w:style w:type="paragraph" w:styleId="Lijstopsomteken2">
    <w:name w:val="List Bullet 2"/>
    <w:basedOn w:val="Standaard"/>
    <w:uiPriority w:val="99"/>
    <w:semiHidden/>
    <w:unhideWhenUsed/>
    <w:rsid w:val="00164686"/>
    <w:pPr>
      <w:numPr>
        <w:numId w:val="4"/>
      </w:numPr>
      <w:contextualSpacing/>
    </w:pPr>
  </w:style>
  <w:style w:type="paragraph" w:styleId="Lijstopsomteken3">
    <w:name w:val="List Bullet 3"/>
    <w:basedOn w:val="Standaard"/>
    <w:uiPriority w:val="99"/>
    <w:semiHidden/>
    <w:unhideWhenUsed/>
    <w:rsid w:val="00164686"/>
    <w:pPr>
      <w:numPr>
        <w:numId w:val="5"/>
      </w:numPr>
      <w:contextualSpacing/>
    </w:pPr>
  </w:style>
  <w:style w:type="paragraph" w:styleId="Lijstopsomteken4">
    <w:name w:val="List Bullet 4"/>
    <w:basedOn w:val="Standaard"/>
    <w:uiPriority w:val="99"/>
    <w:semiHidden/>
    <w:unhideWhenUsed/>
    <w:rsid w:val="00164686"/>
    <w:pPr>
      <w:numPr>
        <w:numId w:val="6"/>
      </w:numPr>
      <w:contextualSpacing/>
    </w:pPr>
  </w:style>
  <w:style w:type="paragraph" w:styleId="Lijstopsomteken5">
    <w:name w:val="List Bullet 5"/>
    <w:basedOn w:val="Standaard"/>
    <w:uiPriority w:val="99"/>
    <w:semiHidden/>
    <w:unhideWhenUsed/>
    <w:rsid w:val="00164686"/>
    <w:pPr>
      <w:numPr>
        <w:numId w:val="7"/>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8"/>
      </w:numPr>
      <w:contextualSpacing/>
    </w:pPr>
  </w:style>
  <w:style w:type="paragraph" w:styleId="Lijstnummering2">
    <w:name w:val="List Number 2"/>
    <w:basedOn w:val="Standaard"/>
    <w:uiPriority w:val="99"/>
    <w:semiHidden/>
    <w:unhideWhenUsed/>
    <w:rsid w:val="00164686"/>
    <w:pPr>
      <w:numPr>
        <w:numId w:val="9"/>
      </w:numPr>
      <w:contextualSpacing/>
    </w:pPr>
  </w:style>
  <w:style w:type="paragraph" w:styleId="Lijstnummering3">
    <w:name w:val="List Number 3"/>
    <w:basedOn w:val="Standaard"/>
    <w:uiPriority w:val="99"/>
    <w:semiHidden/>
    <w:unhideWhenUsed/>
    <w:rsid w:val="00164686"/>
    <w:pPr>
      <w:numPr>
        <w:numId w:val="10"/>
      </w:numPr>
      <w:contextualSpacing/>
    </w:pPr>
  </w:style>
  <w:style w:type="paragraph" w:styleId="Lijstnummering4">
    <w:name w:val="List Number 4"/>
    <w:basedOn w:val="Standaard"/>
    <w:uiPriority w:val="99"/>
    <w:semiHidden/>
    <w:unhideWhenUsed/>
    <w:rsid w:val="00164686"/>
    <w:pPr>
      <w:numPr>
        <w:numId w:val="11"/>
      </w:numPr>
      <w:contextualSpacing/>
    </w:pPr>
  </w:style>
  <w:style w:type="paragraph" w:styleId="Lijstnummering5">
    <w:name w:val="List Number 5"/>
    <w:basedOn w:val="Standaard"/>
    <w:uiPriority w:val="99"/>
    <w:semiHidden/>
    <w:unhideWhenUsed/>
    <w:rsid w:val="00164686"/>
    <w:pPr>
      <w:numPr>
        <w:numId w:val="12"/>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0015F4" w:themeColor="text1" w:themeTint="99"/>
        </w:tcBorders>
      </w:tcPr>
    </w:tblStylePr>
    <w:tblStylePr w:type="lastRow">
      <w:rPr>
        <w:b/>
        <w:bCs/>
      </w:rPr>
      <w:tblPr/>
      <w:tcPr>
        <w:tcBorders>
          <w:top w:val="sing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1" w:themeTint="99"/>
        </w:tcBorders>
      </w:tcPr>
    </w:tblStylePr>
    <w:tblStylePr w:type="lastRow">
      <w:rPr>
        <w:b/>
        <w:bCs/>
      </w:rPr>
      <w:tblPr/>
      <w:tcPr>
        <w:tcBorders>
          <w:top w:val="sing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0015F4" w:themeColor="accent2" w:themeTint="99"/>
        </w:tcBorders>
      </w:tcPr>
    </w:tblStylePr>
    <w:tblStylePr w:type="lastRow">
      <w:rPr>
        <w:b/>
        <w:bCs/>
      </w:rPr>
      <w:tblPr/>
      <w:tcPr>
        <w:tcBorders>
          <w:top w:val="sing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0D4D4" w:themeColor="accent3" w:themeTint="99"/>
        </w:tcBorders>
      </w:tcPr>
    </w:tblStylePr>
    <w:tblStylePr w:type="lastRow">
      <w:rPr>
        <w:b/>
        <w:bCs/>
      </w:rPr>
      <w:tblPr/>
      <w:tcPr>
        <w:tcBorders>
          <w:top w:val="sing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AFF66" w:themeColor="accent4" w:themeTint="99"/>
        </w:tcBorders>
      </w:tcPr>
    </w:tblStylePr>
    <w:tblStylePr w:type="lastRow">
      <w:rPr>
        <w:b/>
        <w:bCs/>
      </w:rPr>
      <w:tblPr/>
      <w:tcPr>
        <w:tcBorders>
          <w:top w:val="sing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0015F4" w:themeColor="text1" w:themeTint="99"/>
        <w:bottom w:val="single" w:sz="4" w:space="0" w:color="0015F4" w:themeColor="text1" w:themeTint="99"/>
        <w:insideH w:val="single" w:sz="4" w:space="0" w:color="0015F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D4C6FF" w:themeColor="accent1" w:themeTint="99"/>
        <w:bottom w:val="single" w:sz="4" w:space="0" w:color="D4C6FF" w:themeColor="accent1" w:themeTint="99"/>
        <w:insideH w:val="single" w:sz="4" w:space="0" w:color="D4C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0015F4" w:themeColor="accent2" w:themeTint="99"/>
        <w:bottom w:val="single" w:sz="4" w:space="0" w:color="0015F4" w:themeColor="accent2" w:themeTint="99"/>
        <w:insideH w:val="single" w:sz="4" w:space="0" w:color="0015F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D0D4D4" w:themeColor="accent3" w:themeTint="99"/>
        <w:bottom w:val="single" w:sz="4" w:space="0" w:color="D0D4D4" w:themeColor="accent3" w:themeTint="99"/>
        <w:insideH w:val="single" w:sz="4" w:space="0" w:color="D0D4D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CAFF66" w:themeColor="accent4" w:themeTint="99"/>
        <w:bottom w:val="single" w:sz="4" w:space="0" w:color="CAFF66" w:themeColor="accent4" w:themeTint="99"/>
        <w:insideH w:val="single" w:sz="4" w:space="0" w:color="CA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644" w:themeColor="text1"/>
        <w:left w:val="single" w:sz="4" w:space="0" w:color="000644" w:themeColor="text1"/>
        <w:bottom w:val="single" w:sz="4" w:space="0" w:color="000644" w:themeColor="text1"/>
        <w:right w:val="single" w:sz="4" w:space="0" w:color="000644" w:themeColor="text1"/>
      </w:tblBorders>
    </w:tblPr>
    <w:tblStylePr w:type="firstRow">
      <w:rPr>
        <w:b/>
        <w:bCs/>
        <w:color w:val="FFFFFF" w:themeColor="background1"/>
      </w:rPr>
      <w:tblPr/>
      <w:tcPr>
        <w:shd w:val="clear" w:color="auto" w:fill="000644" w:themeFill="text1"/>
      </w:tcPr>
    </w:tblStylePr>
    <w:tblStylePr w:type="lastRow">
      <w:rPr>
        <w:b/>
        <w:bCs/>
      </w:rPr>
      <w:tblPr/>
      <w:tcPr>
        <w:tcBorders>
          <w:top w:val="double" w:sz="4" w:space="0" w:color="00064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644" w:themeColor="text1"/>
          <w:right w:val="single" w:sz="4" w:space="0" w:color="000644" w:themeColor="text1"/>
        </w:tcBorders>
      </w:tcPr>
    </w:tblStylePr>
    <w:tblStylePr w:type="band1Horz">
      <w:tblPr/>
      <w:tcPr>
        <w:tcBorders>
          <w:top w:val="single" w:sz="4" w:space="0" w:color="000644" w:themeColor="text1"/>
          <w:bottom w:val="single" w:sz="4" w:space="0" w:color="00064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644" w:themeColor="text1"/>
          <w:left w:val="nil"/>
        </w:tcBorders>
      </w:tcPr>
    </w:tblStylePr>
    <w:tblStylePr w:type="swCell">
      <w:tblPr/>
      <w:tcPr>
        <w:tcBorders>
          <w:top w:val="double" w:sz="4" w:space="0" w:color="000644"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B8A1FF" w:themeColor="accent1"/>
        <w:left w:val="single" w:sz="4" w:space="0" w:color="B8A1FF" w:themeColor="accent1"/>
        <w:bottom w:val="single" w:sz="4" w:space="0" w:color="B8A1FF" w:themeColor="accent1"/>
        <w:right w:val="single" w:sz="4" w:space="0" w:color="B8A1FF" w:themeColor="accent1"/>
      </w:tblBorders>
    </w:tblPr>
    <w:tblStylePr w:type="firstRow">
      <w:rPr>
        <w:b/>
        <w:bCs/>
        <w:color w:val="FFFFFF" w:themeColor="background1"/>
      </w:rPr>
      <w:tblPr/>
      <w:tcPr>
        <w:shd w:val="clear" w:color="auto" w:fill="B8A1FF" w:themeFill="accent1"/>
      </w:tcPr>
    </w:tblStylePr>
    <w:tblStylePr w:type="lastRow">
      <w:rPr>
        <w:b/>
        <w:bCs/>
      </w:rPr>
      <w:tblPr/>
      <w:tcPr>
        <w:tcBorders>
          <w:top w:val="double" w:sz="4" w:space="0" w:color="B8A1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1"/>
          <w:right w:val="single" w:sz="4" w:space="0" w:color="B8A1FF" w:themeColor="accent1"/>
        </w:tcBorders>
      </w:tcPr>
    </w:tblStylePr>
    <w:tblStylePr w:type="band1Horz">
      <w:tblPr/>
      <w:tcPr>
        <w:tcBorders>
          <w:top w:val="single" w:sz="4" w:space="0" w:color="B8A1FF" w:themeColor="accent1"/>
          <w:bottom w:val="single" w:sz="4" w:space="0" w:color="B8A1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1"/>
          <w:left w:val="nil"/>
        </w:tcBorders>
      </w:tcPr>
    </w:tblStylePr>
    <w:tblStylePr w:type="swCell">
      <w:tblPr/>
      <w:tcPr>
        <w:tcBorders>
          <w:top w:val="double" w:sz="4" w:space="0" w:color="B8A1FF"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0644" w:themeColor="accent2"/>
        <w:left w:val="single" w:sz="4" w:space="0" w:color="000644" w:themeColor="accent2"/>
        <w:bottom w:val="single" w:sz="4" w:space="0" w:color="000644" w:themeColor="accent2"/>
        <w:right w:val="single" w:sz="4" w:space="0" w:color="000644" w:themeColor="accent2"/>
      </w:tblBorders>
    </w:tblPr>
    <w:tblStylePr w:type="firstRow">
      <w:rPr>
        <w:b/>
        <w:bCs/>
        <w:color w:val="FFFFFF" w:themeColor="background1"/>
      </w:rPr>
      <w:tblPr/>
      <w:tcPr>
        <w:shd w:val="clear" w:color="auto" w:fill="000644" w:themeFill="accent2"/>
      </w:tcPr>
    </w:tblStylePr>
    <w:tblStylePr w:type="lastRow">
      <w:rPr>
        <w:b/>
        <w:bCs/>
      </w:rPr>
      <w:tblPr/>
      <w:tcPr>
        <w:tcBorders>
          <w:top w:val="double" w:sz="4" w:space="0" w:color="00064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644" w:themeColor="accent2"/>
          <w:right w:val="single" w:sz="4" w:space="0" w:color="000644" w:themeColor="accent2"/>
        </w:tcBorders>
      </w:tcPr>
    </w:tblStylePr>
    <w:tblStylePr w:type="band1Horz">
      <w:tblPr/>
      <w:tcPr>
        <w:tcBorders>
          <w:top w:val="single" w:sz="4" w:space="0" w:color="000644" w:themeColor="accent2"/>
          <w:bottom w:val="single" w:sz="4" w:space="0" w:color="00064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644" w:themeColor="accent2"/>
          <w:left w:val="nil"/>
        </w:tcBorders>
      </w:tcPr>
    </w:tblStylePr>
    <w:tblStylePr w:type="swCell">
      <w:tblPr/>
      <w:tcPr>
        <w:tcBorders>
          <w:top w:val="double" w:sz="4" w:space="0" w:color="000644"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B1B8B8" w:themeColor="accent3"/>
        <w:left w:val="single" w:sz="4" w:space="0" w:color="B1B8B8" w:themeColor="accent3"/>
        <w:bottom w:val="single" w:sz="4" w:space="0" w:color="B1B8B8" w:themeColor="accent3"/>
        <w:right w:val="single" w:sz="4" w:space="0" w:color="B1B8B8" w:themeColor="accent3"/>
      </w:tblBorders>
    </w:tblPr>
    <w:tblStylePr w:type="firstRow">
      <w:rPr>
        <w:b/>
        <w:bCs/>
        <w:color w:val="FFFFFF" w:themeColor="background1"/>
      </w:rPr>
      <w:tblPr/>
      <w:tcPr>
        <w:shd w:val="clear" w:color="auto" w:fill="B1B8B8" w:themeFill="accent3"/>
      </w:tcPr>
    </w:tblStylePr>
    <w:tblStylePr w:type="lastRow">
      <w:rPr>
        <w:b/>
        <w:bCs/>
      </w:rPr>
      <w:tblPr/>
      <w:tcPr>
        <w:tcBorders>
          <w:top w:val="double" w:sz="4" w:space="0" w:color="B1B8B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B8B8" w:themeColor="accent3"/>
          <w:right w:val="single" w:sz="4" w:space="0" w:color="B1B8B8" w:themeColor="accent3"/>
        </w:tcBorders>
      </w:tcPr>
    </w:tblStylePr>
    <w:tblStylePr w:type="band1Horz">
      <w:tblPr/>
      <w:tcPr>
        <w:tcBorders>
          <w:top w:val="single" w:sz="4" w:space="0" w:color="B1B8B8" w:themeColor="accent3"/>
          <w:bottom w:val="single" w:sz="4" w:space="0" w:color="B1B8B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B8B8" w:themeColor="accent3"/>
          <w:left w:val="nil"/>
        </w:tcBorders>
      </w:tcPr>
    </w:tblStylePr>
    <w:tblStylePr w:type="swCell">
      <w:tblPr/>
      <w:tcPr>
        <w:tcBorders>
          <w:top w:val="double" w:sz="4" w:space="0" w:color="B1B8B8"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A7FF00" w:themeColor="accent4"/>
        <w:left w:val="single" w:sz="4" w:space="0" w:color="A7FF00" w:themeColor="accent4"/>
        <w:bottom w:val="single" w:sz="4" w:space="0" w:color="A7FF00" w:themeColor="accent4"/>
        <w:right w:val="single" w:sz="4" w:space="0" w:color="A7FF00" w:themeColor="accent4"/>
      </w:tblBorders>
    </w:tblPr>
    <w:tblStylePr w:type="firstRow">
      <w:rPr>
        <w:b/>
        <w:bCs/>
        <w:color w:val="FFFFFF" w:themeColor="background1"/>
      </w:rPr>
      <w:tblPr/>
      <w:tcPr>
        <w:shd w:val="clear" w:color="auto" w:fill="A7FF00" w:themeFill="accent4"/>
      </w:tcPr>
    </w:tblStylePr>
    <w:tblStylePr w:type="lastRow">
      <w:rPr>
        <w:b/>
        <w:bCs/>
      </w:rPr>
      <w:tblPr/>
      <w:tcPr>
        <w:tcBorders>
          <w:top w:val="double" w:sz="4" w:space="0" w:color="A7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7FF00" w:themeColor="accent4"/>
          <w:right w:val="single" w:sz="4" w:space="0" w:color="A7FF00" w:themeColor="accent4"/>
        </w:tcBorders>
      </w:tcPr>
    </w:tblStylePr>
    <w:tblStylePr w:type="band1Horz">
      <w:tblPr/>
      <w:tcPr>
        <w:tcBorders>
          <w:top w:val="single" w:sz="4" w:space="0" w:color="A7FF00" w:themeColor="accent4"/>
          <w:bottom w:val="single" w:sz="4" w:space="0" w:color="A7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7FF00" w:themeColor="accent4"/>
          <w:left w:val="nil"/>
        </w:tcBorders>
      </w:tcPr>
    </w:tblStylePr>
    <w:tblStylePr w:type="swCell">
      <w:tblPr/>
      <w:tcPr>
        <w:tcBorders>
          <w:top w:val="double" w:sz="4" w:space="0" w:color="A7FF00"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tblBorders>
    </w:tblPr>
    <w:tblStylePr w:type="firstRow">
      <w:rPr>
        <w:b/>
        <w:bCs/>
        <w:color w:val="FFFFFF" w:themeColor="background1"/>
      </w:rPr>
      <w:tblPr/>
      <w:tcPr>
        <w:tcBorders>
          <w:top w:val="single" w:sz="4" w:space="0" w:color="000644" w:themeColor="text1"/>
          <w:left w:val="single" w:sz="4" w:space="0" w:color="000644" w:themeColor="text1"/>
          <w:bottom w:val="single" w:sz="4" w:space="0" w:color="000644" w:themeColor="text1"/>
          <w:right w:val="single" w:sz="4" w:space="0" w:color="000644" w:themeColor="text1"/>
          <w:insideH w:val="nil"/>
        </w:tcBorders>
        <w:shd w:val="clear" w:color="auto" w:fill="000644" w:themeFill="text1"/>
      </w:tcPr>
    </w:tblStylePr>
    <w:tblStylePr w:type="lastRow">
      <w:rPr>
        <w:b/>
        <w:bCs/>
      </w:rPr>
      <w:tblPr/>
      <w:tcPr>
        <w:tcBorders>
          <w:top w:val="doub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tblBorders>
    </w:tblPr>
    <w:tblStylePr w:type="firstRow">
      <w:rPr>
        <w:b/>
        <w:bCs/>
        <w:color w:val="FFFFFF" w:themeColor="background1"/>
      </w:rPr>
      <w:tblPr/>
      <w:tcPr>
        <w:tcBorders>
          <w:top w:val="single" w:sz="4" w:space="0" w:color="B8A1FF" w:themeColor="accent1"/>
          <w:left w:val="single" w:sz="4" w:space="0" w:color="B8A1FF" w:themeColor="accent1"/>
          <w:bottom w:val="single" w:sz="4" w:space="0" w:color="B8A1FF" w:themeColor="accent1"/>
          <w:right w:val="single" w:sz="4" w:space="0" w:color="B8A1FF" w:themeColor="accent1"/>
          <w:insideH w:val="nil"/>
        </w:tcBorders>
        <w:shd w:val="clear" w:color="auto" w:fill="B8A1FF" w:themeFill="accent1"/>
      </w:tcPr>
    </w:tblStylePr>
    <w:tblStylePr w:type="lastRow">
      <w:rPr>
        <w:b/>
        <w:bCs/>
      </w:rPr>
      <w:tblPr/>
      <w:tcPr>
        <w:tcBorders>
          <w:top w:val="doub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tblBorders>
    </w:tblPr>
    <w:tblStylePr w:type="firstRow">
      <w:rPr>
        <w:b/>
        <w:bCs/>
        <w:color w:val="FFFFFF" w:themeColor="background1"/>
      </w:rPr>
      <w:tblPr/>
      <w:tcPr>
        <w:tcBorders>
          <w:top w:val="single" w:sz="4" w:space="0" w:color="000644" w:themeColor="accent2"/>
          <w:left w:val="single" w:sz="4" w:space="0" w:color="000644" w:themeColor="accent2"/>
          <w:bottom w:val="single" w:sz="4" w:space="0" w:color="000644" w:themeColor="accent2"/>
          <w:right w:val="single" w:sz="4" w:space="0" w:color="000644" w:themeColor="accent2"/>
          <w:insideH w:val="nil"/>
        </w:tcBorders>
        <w:shd w:val="clear" w:color="auto" w:fill="000644" w:themeFill="accent2"/>
      </w:tcPr>
    </w:tblStylePr>
    <w:tblStylePr w:type="lastRow">
      <w:rPr>
        <w:b/>
        <w:bCs/>
      </w:rPr>
      <w:tblPr/>
      <w:tcPr>
        <w:tcBorders>
          <w:top w:val="doub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tblBorders>
    </w:tblPr>
    <w:tblStylePr w:type="firstRow">
      <w:rPr>
        <w:b/>
        <w:bCs/>
        <w:color w:val="FFFFFF" w:themeColor="background1"/>
      </w:rPr>
      <w:tblPr/>
      <w:tcPr>
        <w:tcBorders>
          <w:top w:val="single" w:sz="4" w:space="0" w:color="B1B8B8" w:themeColor="accent3"/>
          <w:left w:val="single" w:sz="4" w:space="0" w:color="B1B8B8" w:themeColor="accent3"/>
          <w:bottom w:val="single" w:sz="4" w:space="0" w:color="B1B8B8" w:themeColor="accent3"/>
          <w:right w:val="single" w:sz="4" w:space="0" w:color="B1B8B8" w:themeColor="accent3"/>
          <w:insideH w:val="nil"/>
        </w:tcBorders>
        <w:shd w:val="clear" w:color="auto" w:fill="B1B8B8" w:themeFill="accent3"/>
      </w:tcPr>
    </w:tblStylePr>
    <w:tblStylePr w:type="lastRow">
      <w:rPr>
        <w:b/>
        <w:bCs/>
      </w:rPr>
      <w:tblPr/>
      <w:tcPr>
        <w:tcBorders>
          <w:top w:val="doub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tblBorders>
    </w:tblPr>
    <w:tblStylePr w:type="firstRow">
      <w:rPr>
        <w:b/>
        <w:bCs/>
        <w:color w:val="FFFFFF" w:themeColor="background1"/>
      </w:rPr>
      <w:tblPr/>
      <w:tcPr>
        <w:tcBorders>
          <w:top w:val="single" w:sz="4" w:space="0" w:color="A7FF00" w:themeColor="accent4"/>
          <w:left w:val="single" w:sz="4" w:space="0" w:color="A7FF00" w:themeColor="accent4"/>
          <w:bottom w:val="single" w:sz="4" w:space="0" w:color="A7FF00" w:themeColor="accent4"/>
          <w:right w:val="single" w:sz="4" w:space="0" w:color="A7FF00" w:themeColor="accent4"/>
          <w:insideH w:val="nil"/>
        </w:tcBorders>
        <w:shd w:val="clear" w:color="auto" w:fill="A7FF00" w:themeFill="accent4"/>
      </w:tcPr>
    </w:tblStylePr>
    <w:tblStylePr w:type="lastRow">
      <w:rPr>
        <w:b/>
        <w:bCs/>
      </w:rPr>
      <w:tblPr/>
      <w:tcPr>
        <w:tcBorders>
          <w:top w:val="doub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644" w:themeColor="text1"/>
        <w:left w:val="single" w:sz="24" w:space="0" w:color="000644" w:themeColor="text1"/>
        <w:bottom w:val="single" w:sz="24" w:space="0" w:color="000644" w:themeColor="text1"/>
        <w:right w:val="single" w:sz="24" w:space="0" w:color="000644" w:themeColor="text1"/>
      </w:tblBorders>
    </w:tblPr>
    <w:tcPr>
      <w:shd w:val="clear" w:color="auto" w:fill="00064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1"/>
        <w:left w:val="single" w:sz="24" w:space="0" w:color="B8A1FF" w:themeColor="accent1"/>
        <w:bottom w:val="single" w:sz="24" w:space="0" w:color="B8A1FF" w:themeColor="accent1"/>
        <w:right w:val="single" w:sz="24" w:space="0" w:color="B8A1FF" w:themeColor="accent1"/>
      </w:tblBorders>
    </w:tblPr>
    <w:tcPr>
      <w:shd w:val="clear" w:color="auto" w:fill="B8A1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644" w:themeColor="accent2"/>
        <w:left w:val="single" w:sz="24" w:space="0" w:color="000644" w:themeColor="accent2"/>
        <w:bottom w:val="single" w:sz="24" w:space="0" w:color="000644" w:themeColor="accent2"/>
        <w:right w:val="single" w:sz="24" w:space="0" w:color="000644" w:themeColor="accent2"/>
      </w:tblBorders>
    </w:tblPr>
    <w:tcPr>
      <w:shd w:val="clear" w:color="auto" w:fill="00064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B1B8B8" w:themeColor="accent3"/>
        <w:left w:val="single" w:sz="24" w:space="0" w:color="B1B8B8" w:themeColor="accent3"/>
        <w:bottom w:val="single" w:sz="24" w:space="0" w:color="B1B8B8" w:themeColor="accent3"/>
        <w:right w:val="single" w:sz="24" w:space="0" w:color="B1B8B8" w:themeColor="accent3"/>
      </w:tblBorders>
    </w:tblPr>
    <w:tcPr>
      <w:shd w:val="clear" w:color="auto" w:fill="B1B8B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A7FF00" w:themeColor="accent4"/>
        <w:left w:val="single" w:sz="24" w:space="0" w:color="A7FF00" w:themeColor="accent4"/>
        <w:bottom w:val="single" w:sz="24" w:space="0" w:color="A7FF00" w:themeColor="accent4"/>
        <w:right w:val="single" w:sz="24" w:space="0" w:color="A7FF00" w:themeColor="accent4"/>
      </w:tblBorders>
    </w:tblPr>
    <w:tcPr>
      <w:shd w:val="clear" w:color="auto" w:fill="A7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644" w:themeColor="text1"/>
    </w:rPr>
    <w:tblPr>
      <w:tblStyleRowBandSize w:val="1"/>
      <w:tblStyleColBandSize w:val="1"/>
      <w:tblBorders>
        <w:top w:val="single" w:sz="4" w:space="0" w:color="000644" w:themeColor="text1"/>
        <w:bottom w:val="single" w:sz="4" w:space="0" w:color="000644" w:themeColor="text1"/>
      </w:tblBorders>
    </w:tblPr>
    <w:tblStylePr w:type="firstRow">
      <w:rPr>
        <w:b/>
        <w:bCs/>
      </w:rPr>
      <w:tblPr/>
      <w:tcPr>
        <w:tcBorders>
          <w:bottom w:val="single" w:sz="4" w:space="0" w:color="000644" w:themeColor="text1"/>
        </w:tcBorders>
      </w:tcPr>
    </w:tblStylePr>
    <w:tblStylePr w:type="lastRow">
      <w:rPr>
        <w:b/>
        <w:bCs/>
      </w:rPr>
      <w:tblPr/>
      <w:tcPr>
        <w:tcBorders>
          <w:top w:val="double" w:sz="4" w:space="0" w:color="000644" w:themeColor="text1"/>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6838FF" w:themeColor="accent1" w:themeShade="BF"/>
    </w:rPr>
    <w:tblPr>
      <w:tblStyleRowBandSize w:val="1"/>
      <w:tblStyleColBandSize w:val="1"/>
      <w:tblBorders>
        <w:top w:val="single" w:sz="4" w:space="0" w:color="B8A1FF" w:themeColor="accent1"/>
        <w:bottom w:val="single" w:sz="4" w:space="0" w:color="B8A1FF" w:themeColor="accent1"/>
      </w:tblBorders>
    </w:tblPr>
    <w:tblStylePr w:type="firstRow">
      <w:rPr>
        <w:b/>
        <w:bCs/>
      </w:rPr>
      <w:tblPr/>
      <w:tcPr>
        <w:tcBorders>
          <w:bottom w:val="single" w:sz="4" w:space="0" w:color="B8A1FF" w:themeColor="accent1"/>
        </w:tcBorders>
      </w:tcPr>
    </w:tblStylePr>
    <w:tblStylePr w:type="lastRow">
      <w:rPr>
        <w:b/>
        <w:bCs/>
      </w:rPr>
      <w:tblPr/>
      <w:tcPr>
        <w:tcBorders>
          <w:top w:val="double" w:sz="4" w:space="0" w:color="B8A1FF" w:themeColor="accent1"/>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0432" w:themeColor="accent2" w:themeShade="BF"/>
    </w:rPr>
    <w:tblPr>
      <w:tblStyleRowBandSize w:val="1"/>
      <w:tblStyleColBandSize w:val="1"/>
      <w:tblBorders>
        <w:top w:val="single" w:sz="4" w:space="0" w:color="000644" w:themeColor="accent2"/>
        <w:bottom w:val="single" w:sz="4" w:space="0" w:color="000644" w:themeColor="accent2"/>
      </w:tblBorders>
    </w:tblPr>
    <w:tblStylePr w:type="firstRow">
      <w:rPr>
        <w:b/>
        <w:bCs/>
      </w:rPr>
      <w:tblPr/>
      <w:tcPr>
        <w:tcBorders>
          <w:bottom w:val="single" w:sz="4" w:space="0" w:color="000644" w:themeColor="accent2"/>
        </w:tcBorders>
      </w:tcPr>
    </w:tblStylePr>
    <w:tblStylePr w:type="lastRow">
      <w:rPr>
        <w:b/>
        <w:bCs/>
      </w:rPr>
      <w:tblPr/>
      <w:tcPr>
        <w:tcBorders>
          <w:top w:val="double" w:sz="4" w:space="0" w:color="000644" w:themeColor="accent2"/>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818C8C" w:themeColor="accent3" w:themeShade="BF"/>
    </w:rPr>
    <w:tblPr>
      <w:tblStyleRowBandSize w:val="1"/>
      <w:tblStyleColBandSize w:val="1"/>
      <w:tblBorders>
        <w:top w:val="single" w:sz="4" w:space="0" w:color="B1B8B8" w:themeColor="accent3"/>
        <w:bottom w:val="single" w:sz="4" w:space="0" w:color="B1B8B8" w:themeColor="accent3"/>
      </w:tblBorders>
    </w:tblPr>
    <w:tblStylePr w:type="firstRow">
      <w:rPr>
        <w:b/>
        <w:bCs/>
      </w:rPr>
      <w:tblPr/>
      <w:tcPr>
        <w:tcBorders>
          <w:bottom w:val="single" w:sz="4" w:space="0" w:color="B1B8B8" w:themeColor="accent3"/>
        </w:tcBorders>
      </w:tcPr>
    </w:tblStylePr>
    <w:tblStylePr w:type="lastRow">
      <w:rPr>
        <w:b/>
        <w:bCs/>
      </w:rPr>
      <w:tblPr/>
      <w:tcPr>
        <w:tcBorders>
          <w:top w:val="double" w:sz="4" w:space="0" w:color="B1B8B8" w:themeColor="accent3"/>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7DBF00" w:themeColor="accent4" w:themeShade="BF"/>
    </w:rPr>
    <w:tblPr>
      <w:tblStyleRowBandSize w:val="1"/>
      <w:tblStyleColBandSize w:val="1"/>
      <w:tblBorders>
        <w:top w:val="single" w:sz="4" w:space="0" w:color="A7FF00" w:themeColor="accent4"/>
        <w:bottom w:val="single" w:sz="4" w:space="0" w:color="A7FF00" w:themeColor="accent4"/>
      </w:tblBorders>
    </w:tblPr>
    <w:tblStylePr w:type="firstRow">
      <w:rPr>
        <w:b/>
        <w:bCs/>
      </w:rPr>
      <w:tblPr/>
      <w:tcPr>
        <w:tcBorders>
          <w:bottom w:val="single" w:sz="4" w:space="0" w:color="A7FF00" w:themeColor="accent4"/>
        </w:tcBorders>
      </w:tcPr>
    </w:tblStylePr>
    <w:tblStylePr w:type="lastRow">
      <w:rPr>
        <w:b/>
        <w:bCs/>
      </w:rPr>
      <w:tblPr/>
      <w:tcPr>
        <w:tcBorders>
          <w:top w:val="double" w:sz="4" w:space="0" w:color="A7FF00" w:themeColor="accent4"/>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644"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64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64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64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644" w:themeColor="text1"/>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6838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1"/>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043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64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64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64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644" w:themeColor="accent2"/>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818C8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B8B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B8B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B8B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B8B8" w:themeColor="accent3"/>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7D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7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7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7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7FF00" w:themeColor="accent4"/>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single" w:sz="8" w:space="0" w:color="000FB2" w:themeColor="text1" w:themeTint="BF"/>
        <w:insideV w:val="single" w:sz="8" w:space="0" w:color="000FB2" w:themeColor="text1" w:themeTint="BF"/>
      </w:tblBorders>
    </w:tblPr>
    <w:tcPr>
      <w:shd w:val="clear" w:color="auto" w:fill="919BFF" w:themeFill="text1" w:themeFillTint="3F"/>
    </w:tcPr>
    <w:tblStylePr w:type="firstRow">
      <w:rPr>
        <w:b/>
        <w:bCs/>
      </w:rPr>
    </w:tblStylePr>
    <w:tblStylePr w:type="lastRow">
      <w:rPr>
        <w:b/>
        <w:bCs/>
      </w:rPr>
      <w:tblPr/>
      <w:tcPr>
        <w:tcBorders>
          <w:top w:val="single" w:sz="18" w:space="0" w:color="000FB2" w:themeColor="text1" w:themeTint="BF"/>
        </w:tcBorders>
      </w:tcPr>
    </w:tblStylePr>
    <w:tblStylePr w:type="firstCol">
      <w:rPr>
        <w:b/>
        <w:bCs/>
      </w:rPr>
    </w:tblStylePr>
    <w:tblStylePr w:type="lastCol">
      <w:rPr>
        <w:b/>
        <w:bCs/>
      </w:rPr>
    </w:tblStylePr>
    <w:tblStylePr w:type="band1Vert">
      <w:tblPr/>
      <w:tcPr>
        <w:shd w:val="clear" w:color="auto" w:fill="2235FF" w:themeFill="text1" w:themeFillTint="7F"/>
      </w:tcPr>
    </w:tblStylePr>
    <w:tblStylePr w:type="band1Horz">
      <w:tblPr/>
      <w:tcPr>
        <w:shd w:val="clear" w:color="auto" w:fill="2235FF"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single" w:sz="8" w:space="0" w:color="C9B8FF" w:themeColor="accent1" w:themeTint="BF"/>
        <w:insideV w:val="single" w:sz="8" w:space="0" w:color="C9B8FF" w:themeColor="accent1" w:themeTint="BF"/>
      </w:tblBorders>
    </w:tblPr>
    <w:tcPr>
      <w:shd w:val="clear" w:color="auto" w:fill="EDE7FF" w:themeFill="accent1" w:themeFillTint="3F"/>
    </w:tcPr>
    <w:tblStylePr w:type="firstRow">
      <w:rPr>
        <w:b/>
        <w:bCs/>
      </w:rPr>
    </w:tblStylePr>
    <w:tblStylePr w:type="lastRow">
      <w:rPr>
        <w:b/>
        <w:bCs/>
      </w:rPr>
      <w:tblPr/>
      <w:tcPr>
        <w:tcBorders>
          <w:top w:val="single" w:sz="18" w:space="0" w:color="C9B8FF" w:themeColor="accent1" w:themeTint="BF"/>
        </w:tcBorders>
      </w:tcPr>
    </w:tblStylePr>
    <w:tblStylePr w:type="firstCol">
      <w:rPr>
        <w:b/>
        <w:bCs/>
      </w:rPr>
    </w:tblStylePr>
    <w:tblStylePr w:type="lastCol">
      <w:rPr>
        <w:b/>
        <w:bCs/>
      </w:rPr>
    </w:tblStylePr>
    <w:tblStylePr w:type="band1Vert">
      <w:tblPr/>
      <w:tcPr>
        <w:shd w:val="clear" w:color="auto" w:fill="DBD0FF" w:themeFill="accent1" w:themeFillTint="7F"/>
      </w:tcPr>
    </w:tblStylePr>
    <w:tblStylePr w:type="band1Horz">
      <w:tblPr/>
      <w:tcPr>
        <w:shd w:val="clear" w:color="auto" w:fill="DBD0FF"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single" w:sz="8" w:space="0" w:color="000FB2" w:themeColor="accent2" w:themeTint="BF"/>
        <w:insideV w:val="single" w:sz="8" w:space="0" w:color="000FB2" w:themeColor="accent2" w:themeTint="BF"/>
      </w:tblBorders>
    </w:tblPr>
    <w:tcPr>
      <w:shd w:val="clear" w:color="auto" w:fill="919BFF" w:themeFill="accent2" w:themeFillTint="3F"/>
    </w:tcPr>
    <w:tblStylePr w:type="firstRow">
      <w:rPr>
        <w:b/>
        <w:bCs/>
      </w:rPr>
    </w:tblStylePr>
    <w:tblStylePr w:type="lastRow">
      <w:rPr>
        <w:b/>
        <w:bCs/>
      </w:rPr>
      <w:tblPr/>
      <w:tcPr>
        <w:tcBorders>
          <w:top w:val="single" w:sz="18" w:space="0" w:color="000FB2" w:themeColor="accent2" w:themeTint="BF"/>
        </w:tcBorders>
      </w:tcPr>
    </w:tblStylePr>
    <w:tblStylePr w:type="firstCol">
      <w:rPr>
        <w:b/>
        <w:bCs/>
      </w:rPr>
    </w:tblStylePr>
    <w:tblStylePr w:type="lastCol">
      <w:rPr>
        <w:b/>
        <w:bCs/>
      </w:rPr>
    </w:tblStylePr>
    <w:tblStylePr w:type="band1Vert">
      <w:tblPr/>
      <w:tcPr>
        <w:shd w:val="clear" w:color="auto" w:fill="2235FF" w:themeFill="accent2" w:themeFillTint="7F"/>
      </w:tcPr>
    </w:tblStylePr>
    <w:tblStylePr w:type="band1Horz">
      <w:tblPr/>
      <w:tcPr>
        <w:shd w:val="clear" w:color="auto" w:fill="2235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single" w:sz="8" w:space="0" w:color="C4C9C9" w:themeColor="accent3" w:themeTint="BF"/>
        <w:insideV w:val="single" w:sz="8" w:space="0" w:color="C4C9C9" w:themeColor="accent3" w:themeTint="BF"/>
      </w:tblBorders>
    </w:tblPr>
    <w:tcPr>
      <w:shd w:val="clear" w:color="auto" w:fill="EBEDED" w:themeFill="accent3" w:themeFillTint="3F"/>
    </w:tcPr>
    <w:tblStylePr w:type="firstRow">
      <w:rPr>
        <w:b/>
        <w:bCs/>
      </w:rPr>
    </w:tblStylePr>
    <w:tblStylePr w:type="lastRow">
      <w:rPr>
        <w:b/>
        <w:bCs/>
      </w:rPr>
      <w:tblPr/>
      <w:tcPr>
        <w:tcBorders>
          <w:top w:val="single" w:sz="18" w:space="0" w:color="C4C9C9" w:themeColor="accent3" w:themeTint="BF"/>
        </w:tcBorders>
      </w:tcPr>
    </w:tblStylePr>
    <w:tblStylePr w:type="firstCol">
      <w:rPr>
        <w:b/>
        <w:bCs/>
      </w:rPr>
    </w:tblStylePr>
    <w:tblStylePr w:type="lastCol">
      <w:rPr>
        <w:b/>
        <w:bCs/>
      </w:rPr>
    </w:tblStylePr>
    <w:tblStylePr w:type="band1Vert">
      <w:tblPr/>
      <w:tcPr>
        <w:shd w:val="clear" w:color="auto" w:fill="D8DBDB" w:themeFill="accent3" w:themeFillTint="7F"/>
      </w:tcPr>
    </w:tblStylePr>
    <w:tblStylePr w:type="band1Horz">
      <w:tblPr/>
      <w:tcPr>
        <w:shd w:val="clear" w:color="auto" w:fill="D8DBDB"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single" w:sz="8" w:space="0" w:color="BDFF40" w:themeColor="accent4" w:themeTint="BF"/>
        <w:insideV w:val="single" w:sz="8" w:space="0" w:color="BDFF40" w:themeColor="accent4" w:themeTint="BF"/>
      </w:tblBorders>
    </w:tblPr>
    <w:tcPr>
      <w:shd w:val="clear" w:color="auto" w:fill="E9FFC0" w:themeFill="accent4" w:themeFillTint="3F"/>
    </w:tcPr>
    <w:tblStylePr w:type="firstRow">
      <w:rPr>
        <w:b/>
        <w:bCs/>
      </w:rPr>
    </w:tblStylePr>
    <w:tblStylePr w:type="lastRow">
      <w:rPr>
        <w:b/>
        <w:bCs/>
      </w:rPr>
      <w:tblPr/>
      <w:tcPr>
        <w:tcBorders>
          <w:top w:val="single" w:sz="18" w:space="0" w:color="BDFF40" w:themeColor="accent4" w:themeTint="BF"/>
        </w:tcBorders>
      </w:tcPr>
    </w:tblStylePr>
    <w:tblStylePr w:type="firstCol">
      <w:rPr>
        <w:b/>
        <w:bCs/>
      </w:rPr>
    </w:tblStylePr>
    <w:tblStylePr w:type="lastCol">
      <w:rPr>
        <w:b/>
        <w:bCs/>
      </w:rPr>
    </w:tblStylePr>
    <w:tblStylePr w:type="band1Vert">
      <w:tblPr/>
      <w:tcPr>
        <w:shd w:val="clear" w:color="auto" w:fill="D3FF80" w:themeFill="accent4" w:themeFillTint="7F"/>
      </w:tcPr>
    </w:tblStylePr>
    <w:tblStylePr w:type="band1Horz">
      <w:tblPr/>
      <w:tcPr>
        <w:shd w:val="clear" w:color="auto" w:fill="D3FF80"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insideH w:val="single" w:sz="8" w:space="0" w:color="000644" w:themeColor="text1"/>
        <w:insideV w:val="single" w:sz="8" w:space="0" w:color="000644" w:themeColor="text1"/>
      </w:tblBorders>
    </w:tblPr>
    <w:tcPr>
      <w:shd w:val="clear" w:color="auto" w:fill="919BFF" w:themeFill="text1" w:themeFillTint="3F"/>
    </w:tcPr>
    <w:tblStylePr w:type="firstRow">
      <w:rPr>
        <w:b/>
        <w:bCs/>
        <w:color w:val="000644" w:themeColor="text1"/>
      </w:rPr>
      <w:tblPr/>
      <w:tcPr>
        <w:shd w:val="clear" w:color="auto" w:fill="D3D7FF" w:themeFill="text1"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A6ADFF" w:themeFill="text1" w:themeFillTint="33"/>
      </w:tcPr>
    </w:tblStylePr>
    <w:tblStylePr w:type="band1Vert">
      <w:tblPr/>
      <w:tcPr>
        <w:shd w:val="clear" w:color="auto" w:fill="2235FF" w:themeFill="text1" w:themeFillTint="7F"/>
      </w:tcPr>
    </w:tblStylePr>
    <w:tblStylePr w:type="band1Horz">
      <w:tblPr/>
      <w:tcPr>
        <w:tcBorders>
          <w:insideH w:val="single" w:sz="6" w:space="0" w:color="000644" w:themeColor="text1"/>
          <w:insideV w:val="single" w:sz="6" w:space="0" w:color="000644" w:themeColor="text1"/>
        </w:tcBorders>
        <w:shd w:val="clear" w:color="auto" w:fill="2235FF"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insideH w:val="single" w:sz="8" w:space="0" w:color="B8A1FF" w:themeColor="accent1"/>
        <w:insideV w:val="single" w:sz="8" w:space="0" w:color="B8A1FF" w:themeColor="accent1"/>
      </w:tblBorders>
    </w:tblPr>
    <w:tcPr>
      <w:shd w:val="clear" w:color="auto" w:fill="EDE7FF" w:themeFill="accent1" w:themeFillTint="3F"/>
    </w:tcPr>
    <w:tblStylePr w:type="firstRow">
      <w:rPr>
        <w:b/>
        <w:bCs/>
        <w:color w:val="000644" w:themeColor="text1"/>
      </w:rPr>
      <w:tblPr/>
      <w:tcPr>
        <w:shd w:val="clear" w:color="auto" w:fill="F7F5FF" w:themeFill="accent1"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F0ECFF" w:themeFill="accent1" w:themeFillTint="33"/>
      </w:tcPr>
    </w:tblStylePr>
    <w:tblStylePr w:type="band1Vert">
      <w:tblPr/>
      <w:tcPr>
        <w:shd w:val="clear" w:color="auto" w:fill="DBD0FF" w:themeFill="accent1" w:themeFillTint="7F"/>
      </w:tcPr>
    </w:tblStylePr>
    <w:tblStylePr w:type="band1Horz">
      <w:tblPr/>
      <w:tcPr>
        <w:tcBorders>
          <w:insideH w:val="single" w:sz="6" w:space="0" w:color="B8A1FF" w:themeColor="accent1"/>
          <w:insideV w:val="single" w:sz="6" w:space="0" w:color="B8A1FF" w:themeColor="accent1"/>
        </w:tcBorders>
        <w:shd w:val="clear" w:color="auto" w:fill="DBD0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insideH w:val="single" w:sz="8" w:space="0" w:color="000644" w:themeColor="accent2"/>
        <w:insideV w:val="single" w:sz="8" w:space="0" w:color="000644" w:themeColor="accent2"/>
      </w:tblBorders>
    </w:tblPr>
    <w:tcPr>
      <w:shd w:val="clear" w:color="auto" w:fill="919BFF" w:themeFill="accent2" w:themeFillTint="3F"/>
    </w:tcPr>
    <w:tblStylePr w:type="firstRow">
      <w:rPr>
        <w:b/>
        <w:bCs/>
        <w:color w:val="000644" w:themeColor="text1"/>
      </w:rPr>
      <w:tblPr/>
      <w:tcPr>
        <w:shd w:val="clear" w:color="auto" w:fill="D3D7FF" w:themeFill="accent2"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A6ADFF" w:themeFill="accent2" w:themeFillTint="33"/>
      </w:tcPr>
    </w:tblStylePr>
    <w:tblStylePr w:type="band1Vert">
      <w:tblPr/>
      <w:tcPr>
        <w:shd w:val="clear" w:color="auto" w:fill="2235FF" w:themeFill="accent2" w:themeFillTint="7F"/>
      </w:tcPr>
    </w:tblStylePr>
    <w:tblStylePr w:type="band1Horz">
      <w:tblPr/>
      <w:tcPr>
        <w:tcBorders>
          <w:insideH w:val="single" w:sz="6" w:space="0" w:color="000644" w:themeColor="accent2"/>
          <w:insideV w:val="single" w:sz="6" w:space="0" w:color="000644" w:themeColor="accent2"/>
        </w:tcBorders>
        <w:shd w:val="clear" w:color="auto" w:fill="2235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insideH w:val="single" w:sz="8" w:space="0" w:color="B1B8B8" w:themeColor="accent3"/>
        <w:insideV w:val="single" w:sz="8" w:space="0" w:color="B1B8B8" w:themeColor="accent3"/>
      </w:tblBorders>
    </w:tblPr>
    <w:tcPr>
      <w:shd w:val="clear" w:color="auto" w:fill="EBEDED" w:themeFill="accent3" w:themeFillTint="3F"/>
    </w:tcPr>
    <w:tblStylePr w:type="firstRow">
      <w:rPr>
        <w:b/>
        <w:bCs/>
        <w:color w:val="000644" w:themeColor="text1"/>
      </w:rPr>
      <w:tblPr/>
      <w:tcPr>
        <w:shd w:val="clear" w:color="auto" w:fill="F7F8F8" w:themeFill="accent3"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FF0F0" w:themeFill="accent3" w:themeFillTint="33"/>
      </w:tcPr>
    </w:tblStylePr>
    <w:tblStylePr w:type="band1Vert">
      <w:tblPr/>
      <w:tcPr>
        <w:shd w:val="clear" w:color="auto" w:fill="D8DBDB" w:themeFill="accent3" w:themeFillTint="7F"/>
      </w:tcPr>
    </w:tblStylePr>
    <w:tblStylePr w:type="band1Horz">
      <w:tblPr/>
      <w:tcPr>
        <w:tcBorders>
          <w:insideH w:val="single" w:sz="6" w:space="0" w:color="B1B8B8" w:themeColor="accent3"/>
          <w:insideV w:val="single" w:sz="6" w:space="0" w:color="B1B8B8" w:themeColor="accent3"/>
        </w:tcBorders>
        <w:shd w:val="clear" w:color="auto" w:fill="D8DBDB"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insideH w:val="single" w:sz="8" w:space="0" w:color="A7FF00" w:themeColor="accent4"/>
        <w:insideV w:val="single" w:sz="8" w:space="0" w:color="A7FF00" w:themeColor="accent4"/>
      </w:tblBorders>
    </w:tblPr>
    <w:tcPr>
      <w:shd w:val="clear" w:color="auto" w:fill="E9FFC0" w:themeFill="accent4" w:themeFillTint="3F"/>
    </w:tcPr>
    <w:tblStylePr w:type="firstRow">
      <w:rPr>
        <w:b/>
        <w:bCs/>
        <w:color w:val="000644" w:themeColor="text1"/>
      </w:rPr>
      <w:tblPr/>
      <w:tcPr>
        <w:shd w:val="clear" w:color="auto" w:fill="F6FFE6" w:themeFill="accent4"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DFFCC" w:themeFill="accent4" w:themeFillTint="33"/>
      </w:tcPr>
    </w:tblStylePr>
    <w:tblStylePr w:type="band1Vert">
      <w:tblPr/>
      <w:tcPr>
        <w:shd w:val="clear" w:color="auto" w:fill="D3FF80" w:themeFill="accent4" w:themeFillTint="7F"/>
      </w:tcPr>
    </w:tblStylePr>
    <w:tblStylePr w:type="band1Horz">
      <w:tblPr/>
      <w:tcPr>
        <w:tcBorders>
          <w:insideH w:val="single" w:sz="6" w:space="0" w:color="A7FF00" w:themeColor="accent4"/>
          <w:insideV w:val="single" w:sz="6" w:space="0" w:color="A7FF00" w:themeColor="accent4"/>
        </w:tcBorders>
        <w:shd w:val="clear" w:color="auto" w:fill="D3FF8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644" w:themeColor="text1"/>
      </w:rPr>
      <w:tblPr/>
      <w:tcPr>
        <w:shd w:val="clear" w:color="auto" w:fill="FFEAE6" w:themeFill="accent5"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644" w:themeColor="text1"/>
      </w:rPr>
      <w:tblPr/>
      <w:tcPr>
        <w:shd w:val="clear" w:color="auto" w:fill="F2F9FF" w:themeFill="accent6"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B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64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64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64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64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235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235FF"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B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64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64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64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64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23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235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D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B8B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B8B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B8B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B8B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BD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BDB"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7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7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7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7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FF80"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000644" w:themeColor="text1"/>
        <w:bottom w:val="single" w:sz="8" w:space="0" w:color="000644" w:themeColor="text1"/>
      </w:tblBorders>
    </w:tblPr>
    <w:tblStylePr w:type="firstRow">
      <w:rPr>
        <w:rFonts w:asciiTheme="majorHAnsi" w:eastAsiaTheme="majorEastAsia" w:hAnsiTheme="majorHAnsi" w:cstheme="majorBidi"/>
      </w:rPr>
      <w:tblPr/>
      <w:tcPr>
        <w:tcBorders>
          <w:top w:val="nil"/>
          <w:bottom w:val="single" w:sz="8" w:space="0" w:color="000644" w:themeColor="text1"/>
        </w:tcBorders>
      </w:tcPr>
    </w:tblStylePr>
    <w:tblStylePr w:type="lastRow">
      <w:rPr>
        <w:b/>
        <w:bCs/>
        <w:color w:val="000644" w:themeColor="text2"/>
      </w:rPr>
      <w:tblPr/>
      <w:tcPr>
        <w:tcBorders>
          <w:top w:val="single" w:sz="8" w:space="0" w:color="000644" w:themeColor="text1"/>
          <w:bottom w:val="single" w:sz="8" w:space="0" w:color="000644" w:themeColor="text1"/>
        </w:tcBorders>
      </w:tcPr>
    </w:tblStylePr>
    <w:tblStylePr w:type="firstCol">
      <w:rPr>
        <w:b/>
        <w:bCs/>
      </w:rPr>
    </w:tblStylePr>
    <w:tblStylePr w:type="lastCol">
      <w:rPr>
        <w:b/>
        <w:bCs/>
      </w:rPr>
      <w:tblPr/>
      <w:tcPr>
        <w:tcBorders>
          <w:top w:val="single" w:sz="8" w:space="0" w:color="000644" w:themeColor="text1"/>
          <w:bottom w:val="single" w:sz="8" w:space="0" w:color="000644" w:themeColor="text1"/>
        </w:tcBorders>
      </w:tcPr>
    </w:tblStylePr>
    <w:tblStylePr w:type="band1Vert">
      <w:tblPr/>
      <w:tcPr>
        <w:shd w:val="clear" w:color="auto" w:fill="919BFF" w:themeFill="text1" w:themeFillTint="3F"/>
      </w:tcPr>
    </w:tblStylePr>
    <w:tblStylePr w:type="band1Horz">
      <w:tblPr/>
      <w:tcPr>
        <w:shd w:val="clear" w:color="auto" w:fill="919BFF"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B8A1FF" w:themeColor="accent1"/>
        <w:bottom w:val="single" w:sz="8" w:space="0" w:color="B8A1FF" w:themeColor="accent1"/>
      </w:tblBorders>
    </w:tblPr>
    <w:tblStylePr w:type="firstRow">
      <w:rPr>
        <w:rFonts w:asciiTheme="majorHAnsi" w:eastAsiaTheme="majorEastAsia" w:hAnsiTheme="majorHAnsi" w:cstheme="majorBidi"/>
      </w:rPr>
      <w:tblPr/>
      <w:tcPr>
        <w:tcBorders>
          <w:top w:val="nil"/>
          <w:bottom w:val="single" w:sz="8" w:space="0" w:color="B8A1FF" w:themeColor="accent1"/>
        </w:tcBorders>
      </w:tcPr>
    </w:tblStylePr>
    <w:tblStylePr w:type="lastRow">
      <w:rPr>
        <w:b/>
        <w:bCs/>
        <w:color w:val="000644" w:themeColor="text2"/>
      </w:rPr>
      <w:tblPr/>
      <w:tcPr>
        <w:tcBorders>
          <w:top w:val="single" w:sz="8" w:space="0" w:color="B8A1FF" w:themeColor="accent1"/>
          <w:bottom w:val="single" w:sz="8" w:space="0" w:color="B8A1FF" w:themeColor="accent1"/>
        </w:tcBorders>
      </w:tcPr>
    </w:tblStylePr>
    <w:tblStylePr w:type="firstCol">
      <w:rPr>
        <w:b/>
        <w:bCs/>
      </w:rPr>
    </w:tblStylePr>
    <w:tblStylePr w:type="lastCol">
      <w:rPr>
        <w:b/>
        <w:bCs/>
      </w:rPr>
      <w:tblPr/>
      <w:tcPr>
        <w:tcBorders>
          <w:top w:val="single" w:sz="8" w:space="0" w:color="B8A1FF" w:themeColor="accent1"/>
          <w:bottom w:val="single" w:sz="8" w:space="0" w:color="B8A1FF" w:themeColor="accent1"/>
        </w:tcBorders>
      </w:tcPr>
    </w:tblStylePr>
    <w:tblStylePr w:type="band1Vert">
      <w:tblPr/>
      <w:tcPr>
        <w:shd w:val="clear" w:color="auto" w:fill="EDE7FF" w:themeFill="accent1" w:themeFillTint="3F"/>
      </w:tcPr>
    </w:tblStylePr>
    <w:tblStylePr w:type="band1Horz">
      <w:tblPr/>
      <w:tcPr>
        <w:shd w:val="clear" w:color="auto" w:fill="EDE7FF"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000644" w:themeColor="accent2"/>
        <w:bottom w:val="single" w:sz="8" w:space="0" w:color="000644" w:themeColor="accent2"/>
      </w:tblBorders>
    </w:tblPr>
    <w:tblStylePr w:type="firstRow">
      <w:rPr>
        <w:rFonts w:asciiTheme="majorHAnsi" w:eastAsiaTheme="majorEastAsia" w:hAnsiTheme="majorHAnsi" w:cstheme="majorBidi"/>
      </w:rPr>
      <w:tblPr/>
      <w:tcPr>
        <w:tcBorders>
          <w:top w:val="nil"/>
          <w:bottom w:val="single" w:sz="8" w:space="0" w:color="000644" w:themeColor="accent2"/>
        </w:tcBorders>
      </w:tcPr>
    </w:tblStylePr>
    <w:tblStylePr w:type="lastRow">
      <w:rPr>
        <w:b/>
        <w:bCs/>
        <w:color w:val="000644" w:themeColor="text2"/>
      </w:rPr>
      <w:tblPr/>
      <w:tcPr>
        <w:tcBorders>
          <w:top w:val="single" w:sz="8" w:space="0" w:color="000644" w:themeColor="accent2"/>
          <w:bottom w:val="single" w:sz="8" w:space="0" w:color="000644" w:themeColor="accent2"/>
        </w:tcBorders>
      </w:tcPr>
    </w:tblStylePr>
    <w:tblStylePr w:type="firstCol">
      <w:rPr>
        <w:b/>
        <w:bCs/>
      </w:rPr>
    </w:tblStylePr>
    <w:tblStylePr w:type="lastCol">
      <w:rPr>
        <w:b/>
        <w:bCs/>
      </w:rPr>
      <w:tblPr/>
      <w:tcPr>
        <w:tcBorders>
          <w:top w:val="single" w:sz="8" w:space="0" w:color="000644" w:themeColor="accent2"/>
          <w:bottom w:val="single" w:sz="8" w:space="0" w:color="000644" w:themeColor="accent2"/>
        </w:tcBorders>
      </w:tcPr>
    </w:tblStylePr>
    <w:tblStylePr w:type="band1Vert">
      <w:tblPr/>
      <w:tcPr>
        <w:shd w:val="clear" w:color="auto" w:fill="919BFF" w:themeFill="accent2" w:themeFillTint="3F"/>
      </w:tcPr>
    </w:tblStylePr>
    <w:tblStylePr w:type="band1Horz">
      <w:tblPr/>
      <w:tcPr>
        <w:shd w:val="clear" w:color="auto" w:fill="919B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B1B8B8" w:themeColor="accent3"/>
        <w:bottom w:val="single" w:sz="8" w:space="0" w:color="B1B8B8" w:themeColor="accent3"/>
      </w:tblBorders>
    </w:tblPr>
    <w:tblStylePr w:type="firstRow">
      <w:rPr>
        <w:rFonts w:asciiTheme="majorHAnsi" w:eastAsiaTheme="majorEastAsia" w:hAnsiTheme="majorHAnsi" w:cstheme="majorBidi"/>
      </w:rPr>
      <w:tblPr/>
      <w:tcPr>
        <w:tcBorders>
          <w:top w:val="nil"/>
          <w:bottom w:val="single" w:sz="8" w:space="0" w:color="B1B8B8" w:themeColor="accent3"/>
        </w:tcBorders>
      </w:tcPr>
    </w:tblStylePr>
    <w:tblStylePr w:type="lastRow">
      <w:rPr>
        <w:b/>
        <w:bCs/>
        <w:color w:val="000644" w:themeColor="text2"/>
      </w:rPr>
      <w:tblPr/>
      <w:tcPr>
        <w:tcBorders>
          <w:top w:val="single" w:sz="8" w:space="0" w:color="B1B8B8" w:themeColor="accent3"/>
          <w:bottom w:val="single" w:sz="8" w:space="0" w:color="B1B8B8" w:themeColor="accent3"/>
        </w:tcBorders>
      </w:tcPr>
    </w:tblStylePr>
    <w:tblStylePr w:type="firstCol">
      <w:rPr>
        <w:b/>
        <w:bCs/>
      </w:rPr>
    </w:tblStylePr>
    <w:tblStylePr w:type="lastCol">
      <w:rPr>
        <w:b/>
        <w:bCs/>
      </w:rPr>
      <w:tblPr/>
      <w:tcPr>
        <w:tcBorders>
          <w:top w:val="single" w:sz="8" w:space="0" w:color="B1B8B8" w:themeColor="accent3"/>
          <w:bottom w:val="single" w:sz="8" w:space="0" w:color="B1B8B8" w:themeColor="accent3"/>
        </w:tcBorders>
      </w:tcPr>
    </w:tblStylePr>
    <w:tblStylePr w:type="band1Vert">
      <w:tblPr/>
      <w:tcPr>
        <w:shd w:val="clear" w:color="auto" w:fill="EBEDED" w:themeFill="accent3" w:themeFillTint="3F"/>
      </w:tcPr>
    </w:tblStylePr>
    <w:tblStylePr w:type="band1Horz">
      <w:tblPr/>
      <w:tcPr>
        <w:shd w:val="clear" w:color="auto" w:fill="EBED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A7FF00" w:themeColor="accent4"/>
        <w:bottom w:val="single" w:sz="8" w:space="0" w:color="A7FF00" w:themeColor="accent4"/>
      </w:tblBorders>
    </w:tblPr>
    <w:tblStylePr w:type="firstRow">
      <w:rPr>
        <w:rFonts w:asciiTheme="majorHAnsi" w:eastAsiaTheme="majorEastAsia" w:hAnsiTheme="majorHAnsi" w:cstheme="majorBidi"/>
      </w:rPr>
      <w:tblPr/>
      <w:tcPr>
        <w:tcBorders>
          <w:top w:val="nil"/>
          <w:bottom w:val="single" w:sz="8" w:space="0" w:color="A7FF00" w:themeColor="accent4"/>
        </w:tcBorders>
      </w:tcPr>
    </w:tblStylePr>
    <w:tblStylePr w:type="lastRow">
      <w:rPr>
        <w:b/>
        <w:bCs/>
        <w:color w:val="000644" w:themeColor="text2"/>
      </w:rPr>
      <w:tblPr/>
      <w:tcPr>
        <w:tcBorders>
          <w:top w:val="single" w:sz="8" w:space="0" w:color="A7FF00" w:themeColor="accent4"/>
          <w:bottom w:val="single" w:sz="8" w:space="0" w:color="A7FF00" w:themeColor="accent4"/>
        </w:tcBorders>
      </w:tcPr>
    </w:tblStylePr>
    <w:tblStylePr w:type="firstCol">
      <w:rPr>
        <w:b/>
        <w:bCs/>
      </w:rPr>
    </w:tblStylePr>
    <w:tblStylePr w:type="lastCol">
      <w:rPr>
        <w:b/>
        <w:bCs/>
      </w:rPr>
      <w:tblPr/>
      <w:tcPr>
        <w:tcBorders>
          <w:top w:val="single" w:sz="8" w:space="0" w:color="A7FF00" w:themeColor="accent4"/>
          <w:bottom w:val="single" w:sz="8" w:space="0" w:color="A7FF00" w:themeColor="accent4"/>
        </w:tcBorders>
      </w:tcPr>
    </w:tblStylePr>
    <w:tblStylePr w:type="band1Vert">
      <w:tblPr/>
      <w:tcPr>
        <w:shd w:val="clear" w:color="auto" w:fill="E9FFC0" w:themeFill="accent4" w:themeFillTint="3F"/>
      </w:tcPr>
    </w:tblStylePr>
    <w:tblStylePr w:type="band1Horz">
      <w:tblPr/>
      <w:tcPr>
        <w:shd w:val="clear" w:color="auto" w:fill="E9FFC0"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0644"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0644"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tblBorders>
    </w:tblPr>
    <w:tblStylePr w:type="firstRow">
      <w:rPr>
        <w:sz w:val="24"/>
        <w:szCs w:val="24"/>
      </w:rPr>
      <w:tblPr/>
      <w:tcPr>
        <w:tcBorders>
          <w:top w:val="nil"/>
          <w:left w:val="nil"/>
          <w:bottom w:val="single" w:sz="24" w:space="0" w:color="000644" w:themeColor="text1"/>
          <w:right w:val="nil"/>
          <w:insideH w:val="nil"/>
          <w:insideV w:val="nil"/>
        </w:tcBorders>
        <w:shd w:val="clear" w:color="auto" w:fill="FFFFFF" w:themeFill="background1"/>
      </w:tcPr>
    </w:tblStylePr>
    <w:tblStylePr w:type="lastRow">
      <w:tblPr/>
      <w:tcPr>
        <w:tcBorders>
          <w:top w:val="single" w:sz="8" w:space="0" w:color="00064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644" w:themeColor="text1"/>
          <w:insideH w:val="nil"/>
          <w:insideV w:val="nil"/>
        </w:tcBorders>
        <w:shd w:val="clear" w:color="auto" w:fill="FFFFFF" w:themeFill="background1"/>
      </w:tcPr>
    </w:tblStylePr>
    <w:tblStylePr w:type="lastCol">
      <w:tblPr/>
      <w:tcPr>
        <w:tcBorders>
          <w:top w:val="nil"/>
          <w:left w:val="single" w:sz="8" w:space="0" w:color="00064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BFF" w:themeFill="text1" w:themeFillTint="3F"/>
      </w:tcPr>
    </w:tblStylePr>
    <w:tblStylePr w:type="band1Horz">
      <w:tblPr/>
      <w:tcPr>
        <w:tcBorders>
          <w:top w:val="nil"/>
          <w:bottom w:val="nil"/>
          <w:insideH w:val="nil"/>
          <w:insideV w:val="nil"/>
        </w:tcBorders>
        <w:shd w:val="clear" w:color="auto" w:fill="919B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tblBorders>
    </w:tblPr>
    <w:tblStylePr w:type="firstRow">
      <w:rPr>
        <w:sz w:val="24"/>
        <w:szCs w:val="24"/>
      </w:rPr>
      <w:tblPr/>
      <w:tcPr>
        <w:tcBorders>
          <w:top w:val="nil"/>
          <w:left w:val="nil"/>
          <w:bottom w:val="single" w:sz="24" w:space="0" w:color="B8A1FF" w:themeColor="accent1"/>
          <w:right w:val="nil"/>
          <w:insideH w:val="nil"/>
          <w:insideV w:val="nil"/>
        </w:tcBorders>
        <w:shd w:val="clear" w:color="auto" w:fill="FFFFFF" w:themeFill="background1"/>
      </w:tcPr>
    </w:tblStylePr>
    <w:tblStylePr w:type="lastRow">
      <w:tblPr/>
      <w:tcPr>
        <w:tcBorders>
          <w:top w:val="single" w:sz="8" w:space="0" w:color="B8A1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1"/>
          <w:insideH w:val="nil"/>
          <w:insideV w:val="nil"/>
        </w:tcBorders>
        <w:shd w:val="clear" w:color="auto" w:fill="FFFFFF" w:themeFill="background1"/>
      </w:tcPr>
    </w:tblStylePr>
    <w:tblStylePr w:type="lastCol">
      <w:tblPr/>
      <w:tcPr>
        <w:tcBorders>
          <w:top w:val="nil"/>
          <w:left w:val="single" w:sz="8" w:space="0" w:color="B8A1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1" w:themeFillTint="3F"/>
      </w:tcPr>
    </w:tblStylePr>
    <w:tblStylePr w:type="band1Horz">
      <w:tblPr/>
      <w:tcPr>
        <w:tcBorders>
          <w:top w:val="nil"/>
          <w:bottom w:val="nil"/>
          <w:insideH w:val="nil"/>
          <w:insideV w:val="nil"/>
        </w:tcBorders>
        <w:shd w:val="clear" w:color="auto" w:fill="EDE7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tblBorders>
    </w:tblPr>
    <w:tblStylePr w:type="firstRow">
      <w:rPr>
        <w:sz w:val="24"/>
        <w:szCs w:val="24"/>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tblPr/>
      <w:tcPr>
        <w:tcBorders>
          <w:top w:val="single" w:sz="8" w:space="0" w:color="00064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644" w:themeColor="accent2"/>
          <w:insideH w:val="nil"/>
          <w:insideV w:val="nil"/>
        </w:tcBorders>
        <w:shd w:val="clear" w:color="auto" w:fill="FFFFFF" w:themeFill="background1"/>
      </w:tcPr>
    </w:tblStylePr>
    <w:tblStylePr w:type="lastCol">
      <w:tblPr/>
      <w:tcPr>
        <w:tcBorders>
          <w:top w:val="nil"/>
          <w:left w:val="single" w:sz="8" w:space="0" w:color="00064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BFF" w:themeFill="accent2" w:themeFillTint="3F"/>
      </w:tcPr>
    </w:tblStylePr>
    <w:tblStylePr w:type="band1Horz">
      <w:tblPr/>
      <w:tcPr>
        <w:tcBorders>
          <w:top w:val="nil"/>
          <w:bottom w:val="nil"/>
          <w:insideH w:val="nil"/>
          <w:insideV w:val="nil"/>
        </w:tcBorders>
        <w:shd w:val="clear" w:color="auto" w:fill="919B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tblBorders>
    </w:tblPr>
    <w:tblStylePr w:type="firstRow">
      <w:rPr>
        <w:sz w:val="24"/>
        <w:szCs w:val="24"/>
      </w:rPr>
      <w:tblPr/>
      <w:tcPr>
        <w:tcBorders>
          <w:top w:val="nil"/>
          <w:left w:val="nil"/>
          <w:bottom w:val="single" w:sz="24" w:space="0" w:color="B1B8B8" w:themeColor="accent3"/>
          <w:right w:val="nil"/>
          <w:insideH w:val="nil"/>
          <w:insideV w:val="nil"/>
        </w:tcBorders>
        <w:shd w:val="clear" w:color="auto" w:fill="FFFFFF" w:themeFill="background1"/>
      </w:tcPr>
    </w:tblStylePr>
    <w:tblStylePr w:type="lastRow">
      <w:tblPr/>
      <w:tcPr>
        <w:tcBorders>
          <w:top w:val="single" w:sz="8" w:space="0" w:color="B1B8B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B8B8" w:themeColor="accent3"/>
          <w:insideH w:val="nil"/>
          <w:insideV w:val="nil"/>
        </w:tcBorders>
        <w:shd w:val="clear" w:color="auto" w:fill="FFFFFF" w:themeFill="background1"/>
      </w:tcPr>
    </w:tblStylePr>
    <w:tblStylePr w:type="lastCol">
      <w:tblPr/>
      <w:tcPr>
        <w:tcBorders>
          <w:top w:val="nil"/>
          <w:left w:val="single" w:sz="8" w:space="0" w:color="B1B8B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DED" w:themeFill="accent3" w:themeFillTint="3F"/>
      </w:tcPr>
    </w:tblStylePr>
    <w:tblStylePr w:type="band1Horz">
      <w:tblPr/>
      <w:tcPr>
        <w:tcBorders>
          <w:top w:val="nil"/>
          <w:bottom w:val="nil"/>
          <w:insideH w:val="nil"/>
          <w:insideV w:val="nil"/>
        </w:tcBorders>
        <w:shd w:val="clear" w:color="auto" w:fill="EBED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tblBorders>
    </w:tblPr>
    <w:tblStylePr w:type="firstRow">
      <w:rPr>
        <w:sz w:val="24"/>
        <w:szCs w:val="24"/>
      </w:rPr>
      <w:tblPr/>
      <w:tcPr>
        <w:tcBorders>
          <w:top w:val="nil"/>
          <w:left w:val="nil"/>
          <w:bottom w:val="single" w:sz="24" w:space="0" w:color="A7FF00" w:themeColor="accent4"/>
          <w:right w:val="nil"/>
          <w:insideH w:val="nil"/>
          <w:insideV w:val="nil"/>
        </w:tcBorders>
        <w:shd w:val="clear" w:color="auto" w:fill="FFFFFF" w:themeFill="background1"/>
      </w:tcPr>
    </w:tblStylePr>
    <w:tblStylePr w:type="lastRow">
      <w:tblPr/>
      <w:tcPr>
        <w:tcBorders>
          <w:top w:val="single" w:sz="8" w:space="0" w:color="A7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7FF00" w:themeColor="accent4"/>
          <w:insideH w:val="nil"/>
          <w:insideV w:val="nil"/>
        </w:tcBorders>
        <w:shd w:val="clear" w:color="auto" w:fill="FFFFFF" w:themeFill="background1"/>
      </w:tcPr>
    </w:tblStylePr>
    <w:tblStylePr w:type="lastCol">
      <w:tblPr/>
      <w:tcPr>
        <w:tcBorders>
          <w:top w:val="nil"/>
          <w:left w:val="single" w:sz="8" w:space="0" w:color="A7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FC0" w:themeFill="accent4" w:themeFillTint="3F"/>
      </w:tcPr>
    </w:tblStylePr>
    <w:tblStylePr w:type="band1Horz">
      <w:tblPr/>
      <w:tcPr>
        <w:tcBorders>
          <w:top w:val="nil"/>
          <w:bottom w:val="nil"/>
          <w:insideH w:val="nil"/>
          <w:insideV w:val="nil"/>
        </w:tcBorders>
        <w:shd w:val="clear" w:color="auto" w:fill="E9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single" w:sz="8" w:space="0" w:color="000FB2" w:themeColor="text1" w:themeTint="BF"/>
      </w:tblBorders>
    </w:tblPr>
    <w:tblStylePr w:type="firstRow">
      <w:pPr>
        <w:spacing w:before="0" w:after="0" w:line="240" w:lineRule="auto"/>
      </w:pPr>
      <w:rPr>
        <w:b/>
        <w:bCs/>
        <w:color w:val="FFFFFF" w:themeColor="background1"/>
      </w:rPr>
      <w:tblPr/>
      <w:tcPr>
        <w:tc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nil"/>
          <w:insideV w:val="nil"/>
        </w:tcBorders>
        <w:shd w:val="clear" w:color="auto" w:fill="000644" w:themeFill="text1"/>
      </w:tcPr>
    </w:tblStylePr>
    <w:tblStylePr w:type="lastRow">
      <w:pPr>
        <w:spacing w:before="0" w:after="0" w:line="240" w:lineRule="auto"/>
      </w:pPr>
      <w:rPr>
        <w:b/>
        <w:bCs/>
      </w:rPr>
      <w:tblPr/>
      <w:tcPr>
        <w:tcBorders>
          <w:top w:val="double" w:sz="6"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nil"/>
          <w:insideV w:val="nil"/>
        </w:tcBorders>
      </w:tcPr>
    </w:tblStylePr>
    <w:tblStylePr w:type="firstCol">
      <w:rPr>
        <w:b/>
        <w:bCs/>
      </w:rPr>
    </w:tblStylePr>
    <w:tblStylePr w:type="lastCol">
      <w:rPr>
        <w:b/>
        <w:bCs/>
      </w:rPr>
    </w:tblStylePr>
    <w:tblStylePr w:type="band1Vert">
      <w:tblPr/>
      <w:tcPr>
        <w:shd w:val="clear" w:color="auto" w:fill="919BFF" w:themeFill="text1" w:themeFillTint="3F"/>
      </w:tcPr>
    </w:tblStylePr>
    <w:tblStylePr w:type="band1Horz">
      <w:tblPr/>
      <w:tcPr>
        <w:tcBorders>
          <w:insideH w:val="nil"/>
          <w:insideV w:val="nil"/>
        </w:tcBorders>
        <w:shd w:val="clear" w:color="auto" w:fill="919BF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single" w:sz="8" w:space="0" w:color="C9B8FF" w:themeColor="accent1" w:themeTint="BF"/>
      </w:tblBorders>
    </w:tblPr>
    <w:tblStylePr w:type="firstRow">
      <w:pPr>
        <w:spacing w:before="0" w:after="0" w:line="240" w:lineRule="auto"/>
      </w:pPr>
      <w:rPr>
        <w:b/>
        <w:bCs/>
        <w:color w:val="FFFFFF" w:themeColor="background1"/>
      </w:rPr>
      <w:tblPr/>
      <w:tcPr>
        <w:tc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nil"/>
          <w:insideV w:val="nil"/>
        </w:tcBorders>
        <w:shd w:val="clear" w:color="auto" w:fill="B8A1FF" w:themeFill="accent1"/>
      </w:tcPr>
    </w:tblStylePr>
    <w:tblStylePr w:type="lastRow">
      <w:pPr>
        <w:spacing w:before="0" w:after="0" w:line="240" w:lineRule="auto"/>
      </w:pPr>
      <w:rPr>
        <w:b/>
        <w:bCs/>
      </w:rPr>
      <w:tblPr/>
      <w:tcPr>
        <w:tcBorders>
          <w:top w:val="double" w:sz="6"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1" w:themeFillTint="3F"/>
      </w:tcPr>
    </w:tblStylePr>
    <w:tblStylePr w:type="band1Horz">
      <w:tblPr/>
      <w:tcPr>
        <w:tcBorders>
          <w:insideH w:val="nil"/>
          <w:insideV w:val="nil"/>
        </w:tcBorders>
        <w:shd w:val="clear" w:color="auto" w:fill="EDE7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single" w:sz="8" w:space="0" w:color="000FB2" w:themeColor="accent2" w:themeTint="BF"/>
      </w:tblBorders>
    </w:tblPr>
    <w:tblStylePr w:type="firstRow">
      <w:pPr>
        <w:spacing w:before="0" w:after="0" w:line="240" w:lineRule="auto"/>
      </w:pPr>
      <w:rPr>
        <w:b/>
        <w:bCs/>
        <w:color w:val="FFFFFF" w:themeColor="background1"/>
      </w:rPr>
      <w:tblPr/>
      <w:tcPr>
        <w:tc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nil"/>
          <w:insideV w:val="nil"/>
        </w:tcBorders>
        <w:shd w:val="clear" w:color="auto" w:fill="000644" w:themeFill="accent2"/>
      </w:tcPr>
    </w:tblStylePr>
    <w:tblStylePr w:type="lastRow">
      <w:pPr>
        <w:spacing w:before="0" w:after="0" w:line="240" w:lineRule="auto"/>
      </w:pPr>
      <w:rPr>
        <w:b/>
        <w:bCs/>
      </w:rPr>
      <w:tblPr/>
      <w:tcPr>
        <w:tcBorders>
          <w:top w:val="double" w:sz="6"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919BFF" w:themeFill="accent2" w:themeFillTint="3F"/>
      </w:tcPr>
    </w:tblStylePr>
    <w:tblStylePr w:type="band1Horz">
      <w:tblPr/>
      <w:tcPr>
        <w:tcBorders>
          <w:insideH w:val="nil"/>
          <w:insideV w:val="nil"/>
        </w:tcBorders>
        <w:shd w:val="clear" w:color="auto" w:fill="919B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single" w:sz="8" w:space="0" w:color="C4C9C9" w:themeColor="accent3" w:themeTint="BF"/>
      </w:tblBorders>
    </w:tblPr>
    <w:tblStylePr w:type="firstRow">
      <w:pPr>
        <w:spacing w:before="0" w:after="0" w:line="240" w:lineRule="auto"/>
      </w:pPr>
      <w:rPr>
        <w:b/>
        <w:bCs/>
        <w:color w:val="FFFFFF" w:themeColor="background1"/>
      </w:rPr>
      <w:tblPr/>
      <w:tcPr>
        <w:tc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nil"/>
          <w:insideV w:val="nil"/>
        </w:tcBorders>
        <w:shd w:val="clear" w:color="auto" w:fill="B1B8B8" w:themeFill="accent3"/>
      </w:tcPr>
    </w:tblStylePr>
    <w:tblStylePr w:type="lastRow">
      <w:pPr>
        <w:spacing w:before="0" w:after="0" w:line="240" w:lineRule="auto"/>
      </w:pPr>
      <w:rPr>
        <w:b/>
        <w:bCs/>
      </w:rPr>
      <w:tblPr/>
      <w:tcPr>
        <w:tcBorders>
          <w:top w:val="double" w:sz="6"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nil"/>
          <w:insideV w:val="nil"/>
        </w:tcBorders>
      </w:tcPr>
    </w:tblStylePr>
    <w:tblStylePr w:type="firstCol">
      <w:rPr>
        <w:b/>
        <w:bCs/>
      </w:rPr>
    </w:tblStylePr>
    <w:tblStylePr w:type="lastCol">
      <w:rPr>
        <w:b/>
        <w:bCs/>
      </w:rPr>
    </w:tblStylePr>
    <w:tblStylePr w:type="band1Vert">
      <w:tblPr/>
      <w:tcPr>
        <w:shd w:val="clear" w:color="auto" w:fill="EBEDED" w:themeFill="accent3" w:themeFillTint="3F"/>
      </w:tcPr>
    </w:tblStylePr>
    <w:tblStylePr w:type="band1Horz">
      <w:tblPr/>
      <w:tcPr>
        <w:tcBorders>
          <w:insideH w:val="nil"/>
          <w:insideV w:val="nil"/>
        </w:tcBorders>
        <w:shd w:val="clear" w:color="auto" w:fill="EBED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single" w:sz="8" w:space="0" w:color="BDFF40" w:themeColor="accent4" w:themeTint="BF"/>
      </w:tblBorders>
    </w:tblPr>
    <w:tblStylePr w:type="firstRow">
      <w:pPr>
        <w:spacing w:before="0" w:after="0" w:line="240" w:lineRule="auto"/>
      </w:pPr>
      <w:rPr>
        <w:b/>
        <w:bCs/>
        <w:color w:val="FFFFFF" w:themeColor="background1"/>
      </w:rPr>
      <w:tblPr/>
      <w:tcPr>
        <w:tc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nil"/>
          <w:insideV w:val="nil"/>
        </w:tcBorders>
        <w:shd w:val="clear" w:color="auto" w:fill="A7FF00" w:themeFill="accent4"/>
      </w:tcPr>
    </w:tblStylePr>
    <w:tblStylePr w:type="lastRow">
      <w:pPr>
        <w:spacing w:before="0" w:after="0" w:line="240" w:lineRule="auto"/>
      </w:pPr>
      <w:rPr>
        <w:b/>
        <w:bCs/>
      </w:rPr>
      <w:tblPr/>
      <w:tcPr>
        <w:tcBorders>
          <w:top w:val="double" w:sz="6"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9FFC0" w:themeFill="accent4" w:themeFillTint="3F"/>
      </w:tcPr>
    </w:tblStylePr>
    <w:tblStylePr w:type="band1Horz">
      <w:tblPr/>
      <w:tcPr>
        <w:tcBorders>
          <w:insideH w:val="nil"/>
          <w:insideV w:val="nil"/>
        </w:tcBorders>
        <w:shd w:val="clear" w:color="auto" w:fill="E9FFC0"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64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644" w:themeFill="text1"/>
      </w:tcPr>
    </w:tblStylePr>
    <w:tblStylePr w:type="lastCol">
      <w:rPr>
        <w:b/>
        <w:bCs/>
        <w:color w:val="FFFFFF" w:themeColor="background1"/>
      </w:rPr>
      <w:tblPr/>
      <w:tcPr>
        <w:tcBorders>
          <w:left w:val="nil"/>
          <w:right w:val="nil"/>
          <w:insideH w:val="nil"/>
          <w:insideV w:val="nil"/>
        </w:tcBorders>
        <w:shd w:val="clear" w:color="auto" w:fill="00064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1"/>
      </w:tcPr>
    </w:tblStylePr>
    <w:tblStylePr w:type="lastCol">
      <w:rPr>
        <w:b/>
        <w:bCs/>
        <w:color w:val="FFFFFF" w:themeColor="background1"/>
      </w:rPr>
      <w:tblPr/>
      <w:tcPr>
        <w:tcBorders>
          <w:left w:val="nil"/>
          <w:right w:val="nil"/>
          <w:insideH w:val="nil"/>
          <w:insideV w:val="nil"/>
        </w:tcBorders>
        <w:shd w:val="clear" w:color="auto" w:fill="B8A1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64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644" w:themeFill="accent2"/>
      </w:tcPr>
    </w:tblStylePr>
    <w:tblStylePr w:type="lastCol">
      <w:rPr>
        <w:b/>
        <w:bCs/>
        <w:color w:val="FFFFFF" w:themeColor="background1"/>
      </w:rPr>
      <w:tblPr/>
      <w:tcPr>
        <w:tcBorders>
          <w:left w:val="nil"/>
          <w:right w:val="nil"/>
          <w:insideH w:val="nil"/>
          <w:insideV w:val="nil"/>
        </w:tcBorders>
        <w:shd w:val="clear" w:color="auto" w:fill="00064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B8B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B8B8" w:themeFill="accent3"/>
      </w:tcPr>
    </w:tblStylePr>
    <w:tblStylePr w:type="lastCol">
      <w:rPr>
        <w:b/>
        <w:bCs/>
        <w:color w:val="FFFFFF" w:themeColor="background1"/>
      </w:rPr>
      <w:tblPr/>
      <w:tcPr>
        <w:tcBorders>
          <w:left w:val="nil"/>
          <w:right w:val="nil"/>
          <w:insideH w:val="nil"/>
          <w:insideV w:val="nil"/>
        </w:tcBorders>
        <w:shd w:val="clear" w:color="auto" w:fill="B1B8B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7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7FF00" w:themeFill="accent4"/>
      </w:tcPr>
    </w:tblStylePr>
    <w:tblStylePr w:type="lastCol">
      <w:rPr>
        <w:b/>
        <w:bCs/>
        <w:color w:val="FFFFFF" w:themeColor="background1"/>
      </w:rPr>
      <w:tblPr/>
      <w:tcPr>
        <w:tcBorders>
          <w:left w:val="nil"/>
          <w:right w:val="nil"/>
          <w:insideH w:val="nil"/>
          <w:insideV w:val="nil"/>
        </w:tcBorders>
        <w:shd w:val="clear" w:color="auto" w:fill="A7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Vermelding1">
    <w:name w:val="Vermelding1"/>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1"/>
    <w:qFormat/>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2134FF" w:themeColor="text1" w:themeTint="80"/>
        <w:bottom w:val="single" w:sz="4" w:space="0" w:color="2134FF" w:themeColor="text1" w:themeTint="80"/>
      </w:tblBorders>
    </w:tblPr>
    <w:tblStylePr w:type="firstRow">
      <w:rPr>
        <w:b/>
        <w:bCs/>
      </w:rPr>
      <w:tblPr/>
      <w:tcPr>
        <w:tcBorders>
          <w:bottom w:val="single" w:sz="4" w:space="0" w:color="2134FF" w:themeColor="text1" w:themeTint="80"/>
        </w:tcBorders>
      </w:tcPr>
    </w:tblStylePr>
    <w:tblStylePr w:type="lastRow">
      <w:rPr>
        <w:b/>
        <w:bCs/>
      </w:rPr>
      <w:tblPr/>
      <w:tcPr>
        <w:tcBorders>
          <w:top w:val="single" w:sz="4" w:space="0" w:color="2134FF" w:themeColor="text1" w:themeTint="80"/>
        </w:tcBorders>
      </w:tcPr>
    </w:tblStylePr>
    <w:tblStylePr w:type="firstCol">
      <w:rPr>
        <w:b/>
        <w:bCs/>
      </w:rPr>
    </w:tblStylePr>
    <w:tblStylePr w:type="lastCol">
      <w:rPr>
        <w:b/>
        <w:bCs/>
      </w:rPr>
    </w:tblStylePr>
    <w:tblStylePr w:type="band1Vert">
      <w:tblPr/>
      <w:tcPr>
        <w:tcBorders>
          <w:left w:val="single" w:sz="4" w:space="0" w:color="2134FF" w:themeColor="text1" w:themeTint="80"/>
          <w:right w:val="single" w:sz="4" w:space="0" w:color="2134FF" w:themeColor="text1" w:themeTint="80"/>
        </w:tcBorders>
      </w:tcPr>
    </w:tblStylePr>
    <w:tblStylePr w:type="band2Vert">
      <w:tblPr/>
      <w:tcPr>
        <w:tcBorders>
          <w:left w:val="single" w:sz="4" w:space="0" w:color="2134FF" w:themeColor="text1" w:themeTint="80"/>
          <w:right w:val="single" w:sz="4" w:space="0" w:color="2134FF" w:themeColor="text1" w:themeTint="80"/>
        </w:tcBorders>
      </w:tcPr>
    </w:tblStylePr>
    <w:tblStylePr w:type="band1Horz">
      <w:tblPr/>
      <w:tcPr>
        <w:tcBorders>
          <w:top w:val="single" w:sz="4" w:space="0" w:color="2134FF" w:themeColor="text1" w:themeTint="80"/>
          <w:bottom w:val="single" w:sz="4" w:space="0" w:color="2134F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2134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2134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34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34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34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34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000FB2" w:themeColor="text1" w:themeTint="BF"/>
    </w:rPr>
  </w:style>
  <w:style w:type="character" w:customStyle="1" w:styleId="CitaatChar">
    <w:name w:val="Citaat Char"/>
    <w:basedOn w:val="Standaardalinea-lettertype"/>
    <w:link w:val="Citaat"/>
    <w:uiPriority w:val="29"/>
    <w:rsid w:val="00164686"/>
    <w:rPr>
      <w:rFonts w:ascii="Arial" w:hAnsi="Arial" w:cs="Arial"/>
      <w:i/>
      <w:iCs/>
      <w:color w:val="000FB2"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customStyle="1" w:styleId="Slimmehyperlink1">
    <w:name w:val="Slimme hyperlink1"/>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B1B8B8"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0013E0"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0013E0" w:themeColor="text1" w:themeTint="A5"/>
      <w:spacing w:val="15"/>
    </w:rPr>
  </w:style>
  <w:style w:type="character" w:styleId="Subtielebenadrukking">
    <w:name w:val="Subtle Emphasis"/>
    <w:basedOn w:val="Standaardalinea-lettertype"/>
    <w:uiPriority w:val="19"/>
    <w:rsid w:val="00164686"/>
    <w:rPr>
      <w:i/>
      <w:iCs/>
      <w:color w:val="000FB2" w:themeColor="text1" w:themeTint="BF"/>
    </w:rPr>
  </w:style>
  <w:style w:type="character" w:styleId="Subtieleverwijzing">
    <w:name w:val="Subtle Reference"/>
    <w:basedOn w:val="Standaardalinea-lettertype"/>
    <w:uiPriority w:val="31"/>
    <w:rsid w:val="00164686"/>
    <w:rPr>
      <w:smallCaps/>
      <w:color w:val="0013E0"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5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customStyle="1" w:styleId="Onopgelostemelding1">
    <w:name w:val="Onopgeloste melding1"/>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0644" w:themeFill="text2"/>
      </w:tcPr>
    </w:tblStylePr>
    <w:tblStylePr w:type="lastRow">
      <w:rPr>
        <w:b/>
        <w:color w:val="FFFFFF"/>
      </w:rPr>
      <w:tblPr/>
      <w:tcPr>
        <w:shd w:val="clear" w:color="auto" w:fill="000644" w:themeFill="text2"/>
      </w:tcPr>
    </w:tblStylePr>
    <w:tblStylePr w:type="firstCol">
      <w:rPr>
        <w:b/>
        <w:color w:val="000644" w:themeColor="text2"/>
      </w:rPr>
      <w:tblPr/>
      <w:tcPr>
        <w:shd w:val="clear" w:color="auto" w:fill="B8A1FF" w:themeFill="accent1"/>
      </w:tcPr>
    </w:tblStylePr>
    <w:tblStylePr w:type="lastCol">
      <w:rPr>
        <w:b/>
        <w:color w:val="000644" w:themeColor="text2"/>
      </w:rPr>
      <w:tblPr/>
      <w:tcPr>
        <w:shd w:val="clear" w:color="auto" w:fill="B8A1FF"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3"/>
      </w:numPr>
    </w:pPr>
  </w:style>
  <w:style w:type="paragraph" w:customStyle="1" w:styleId="Bullets">
    <w:name w:val="Bullets"/>
    <w:basedOn w:val="Standaard"/>
    <w:uiPriority w:val="1"/>
    <w:qFormat/>
    <w:rsid w:val="009823C1"/>
    <w:pPr>
      <w:numPr>
        <w:numId w:val="17"/>
      </w:numPr>
    </w:pPr>
  </w:style>
  <w:style w:type="paragraph" w:customStyle="1" w:styleId="Cijfers">
    <w:name w:val="Cijfers"/>
    <w:basedOn w:val="Standaard"/>
    <w:uiPriority w:val="1"/>
    <w:qFormat/>
    <w:rsid w:val="00180A78"/>
    <w:pPr>
      <w:numPr>
        <w:numId w:val="14"/>
      </w:numPr>
    </w:pPr>
  </w:style>
  <w:style w:type="numbering" w:customStyle="1" w:styleId="Cijferslijst">
    <w:name w:val="Cijfers lijst"/>
    <w:uiPriority w:val="99"/>
    <w:rsid w:val="00180A78"/>
    <w:pPr>
      <w:numPr>
        <w:numId w:val="14"/>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B8A1FF"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644"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15"/>
      </w:numPr>
    </w:pPr>
  </w:style>
  <w:style w:type="paragraph" w:styleId="Lijstalinea">
    <w:name w:val="List Paragraph"/>
    <w:basedOn w:val="Standaard"/>
    <w:link w:val="LijstalineaChar"/>
    <w:uiPriority w:val="34"/>
    <w:qFormat/>
    <w:rsid w:val="00401BCC"/>
    <w:pPr>
      <w:ind w:left="720"/>
      <w:contextualSpacing/>
    </w:pPr>
  </w:style>
  <w:style w:type="paragraph" w:customStyle="1" w:styleId="Bijlage">
    <w:name w:val="Bijlage"/>
    <w:basedOn w:val="Standaard"/>
    <w:next w:val="Standaard"/>
    <w:uiPriority w:val="4"/>
    <w:qFormat/>
    <w:rsid w:val="00A12CA0"/>
    <w:pPr>
      <w:numPr>
        <w:ilvl w:val="3"/>
        <w:numId w:val="16"/>
      </w:numPr>
      <w:spacing w:after="240"/>
    </w:pPr>
    <w:rPr>
      <w:rFonts w:asciiTheme="majorHAnsi" w:hAnsiTheme="majorHAnsi"/>
      <w:b/>
      <w:color w:val="000644" w:themeColor="text1"/>
      <w:sz w:val="30"/>
    </w:rPr>
  </w:style>
  <w:style w:type="paragraph" w:customStyle="1" w:styleId="CoverTitel">
    <w:name w:val="Cover Titel"/>
    <w:basedOn w:val="Standaard"/>
    <w:next w:val="Standaard"/>
    <w:uiPriority w:val="9"/>
    <w:rsid w:val="00EF1AA7"/>
    <w:rPr>
      <w:rFonts w:ascii="Arial Black" w:hAnsi="Arial Black"/>
      <w:b/>
      <w:color w:val="000644" w:themeColor="text1"/>
      <w:sz w:val="80"/>
    </w:rPr>
  </w:style>
  <w:style w:type="paragraph" w:customStyle="1" w:styleId="CoverSubtitel">
    <w:name w:val="Cover Subtitel"/>
    <w:basedOn w:val="Standaard"/>
    <w:uiPriority w:val="9"/>
    <w:rsid w:val="00B26BEB"/>
    <w:rPr>
      <w:rFonts w:asciiTheme="majorHAnsi" w:hAnsiTheme="majorHAnsi"/>
      <w:color w:val="000644"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B8A1FF" w:themeColor="accent1"/>
      <w:sz w:val="28"/>
    </w:rPr>
  </w:style>
  <w:style w:type="paragraph" w:customStyle="1" w:styleId="StandaardZwart">
    <w:name w:val="Standaard Zwart"/>
    <w:basedOn w:val="Standaard"/>
    <w:rsid w:val="0039432C"/>
    <w:rPr>
      <w:color w:val="000000"/>
    </w:rPr>
  </w:style>
  <w:style w:type="paragraph" w:customStyle="1" w:styleId="AccentRhorood">
    <w:name w:val="Accent Rho rood"/>
    <w:basedOn w:val="Accent"/>
    <w:next w:val="Standaard"/>
    <w:uiPriority w:val="1"/>
    <w:qFormat/>
    <w:rsid w:val="00127973"/>
    <w:rPr>
      <w:color w:val="B8A1FF" w:themeColor="accent1"/>
    </w:rPr>
  </w:style>
  <w:style w:type="paragraph" w:customStyle="1" w:styleId="DetailsKop0">
    <w:name w:val="Details Kop0"/>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0644" w:themeFill="text2"/>
      </w:tcPr>
    </w:tblStylePr>
    <w:tblStylePr w:type="lastRow">
      <w:rPr>
        <w:b/>
        <w:color w:val="FFFFFF"/>
      </w:rPr>
      <w:tblPr/>
      <w:tcPr>
        <w:shd w:val="clear" w:color="auto" w:fill="000644" w:themeFill="text2"/>
      </w:tcPr>
    </w:tblStylePr>
    <w:tblStylePr w:type="firstCol">
      <w:rPr>
        <w:b/>
        <w:color w:val="000644" w:themeColor="text2"/>
      </w:rPr>
      <w:tblPr/>
      <w:tcPr>
        <w:shd w:val="clear" w:color="auto" w:fill="B1B8B8" w:themeFill="accent3"/>
      </w:tcPr>
    </w:tblStylePr>
    <w:tblStylePr w:type="lastCol">
      <w:rPr>
        <w:b/>
        <w:color w:val="000644" w:themeColor="text2"/>
      </w:rPr>
      <w:tblPr/>
      <w:tcPr>
        <w:shd w:val="clear" w:color="auto" w:fill="B1B8B8"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B1B8B8"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644" w:themeColor="text1"/>
    </w:rPr>
  </w:style>
  <w:style w:type="character" w:customStyle="1" w:styleId="CharFooter02">
    <w:name w:val="CharFooter 02"/>
    <w:basedOn w:val="Standaardalinea-lettertype"/>
    <w:uiPriority w:val="1"/>
    <w:rsid w:val="00010C1F"/>
    <w:rPr>
      <w:color w:val="B8A1FF" w:themeColor="accent1"/>
    </w:rPr>
  </w:style>
  <w:style w:type="paragraph" w:customStyle="1" w:styleId="Default">
    <w:name w:val="Default"/>
    <w:rsid w:val="005A31DD"/>
    <w:pPr>
      <w:autoSpaceDE w:val="0"/>
      <w:autoSpaceDN w:val="0"/>
      <w:adjustRightInd w:val="0"/>
      <w:spacing w:after="0" w:line="240" w:lineRule="auto"/>
    </w:pPr>
    <w:rPr>
      <w:rFonts w:ascii="Verdana" w:eastAsia="Times New Roman" w:hAnsi="Verdana" w:cs="Verdana"/>
      <w:color w:val="000000"/>
      <w:sz w:val="24"/>
      <w:szCs w:val="24"/>
      <w:lang w:eastAsia="nl-NL"/>
    </w:rPr>
  </w:style>
  <w:style w:type="paragraph" w:customStyle="1" w:styleId="DHTitel">
    <w:name w:val="_DH_Titel"/>
    <w:basedOn w:val="Standaard"/>
    <w:next w:val="Standaard"/>
    <w:rsid w:val="002D743B"/>
    <w:pPr>
      <w:spacing w:line="920" w:lineRule="atLeast"/>
    </w:pPr>
    <w:rPr>
      <w:rFonts w:asciiTheme="majorHAnsi" w:hAnsiTheme="majorHAnsi" w:cs="Times New Roman"/>
      <w:sz w:val="72"/>
      <w:szCs w:val="20"/>
    </w:rPr>
  </w:style>
  <w:style w:type="paragraph" w:customStyle="1" w:styleId="DHSubtitel">
    <w:name w:val="_DH_Subtitel"/>
    <w:basedOn w:val="DHTitel"/>
    <w:rsid w:val="002D743B"/>
    <w:pPr>
      <w:spacing w:line="600" w:lineRule="atLeast"/>
    </w:pPr>
    <w:rPr>
      <w:sz w:val="40"/>
    </w:rPr>
  </w:style>
  <w:style w:type="paragraph" w:customStyle="1" w:styleId="DHKop1GeenTOC">
    <w:name w:val="_DH_Kop1GeenTOC"/>
    <w:rsid w:val="002D743B"/>
    <w:pPr>
      <w:spacing w:after="760" w:line="240" w:lineRule="auto"/>
    </w:pPr>
    <w:rPr>
      <w:rFonts w:asciiTheme="majorHAnsi" w:eastAsiaTheme="majorEastAsia" w:hAnsiTheme="majorHAnsi" w:cstheme="majorBidi"/>
      <w:bCs/>
      <w:color w:val="000644" w:themeColor="text1"/>
      <w:sz w:val="30"/>
      <w:szCs w:val="28"/>
    </w:rPr>
  </w:style>
  <w:style w:type="paragraph" w:customStyle="1" w:styleId="Kleurrijkelijst-accent11">
    <w:name w:val="Kleurrijke lijst - accent 11"/>
    <w:basedOn w:val="Standaard"/>
    <w:uiPriority w:val="34"/>
    <w:qFormat/>
    <w:rsid w:val="002D743B"/>
    <w:pPr>
      <w:spacing w:line="260" w:lineRule="atLeast"/>
      <w:ind w:left="708"/>
    </w:pPr>
    <w:rPr>
      <w:rFonts w:eastAsia="Times New Roman" w:cs="Times New Roman"/>
      <w:szCs w:val="24"/>
    </w:rPr>
  </w:style>
  <w:style w:type="character" w:customStyle="1" w:styleId="fontstyle01">
    <w:name w:val="fontstyle01"/>
    <w:basedOn w:val="Standaardalinea-lettertype"/>
    <w:rsid w:val="002D743B"/>
    <w:rPr>
      <w:rFonts w:ascii="Meiryo" w:eastAsia="Meiryo" w:hAnsi="Meiryo" w:cs="Meiryo" w:hint="eastAsia"/>
      <w:b w:val="0"/>
      <w:bCs w:val="0"/>
      <w:i w:val="0"/>
      <w:iCs w:val="0"/>
      <w:color w:val="273273"/>
      <w:sz w:val="20"/>
      <w:szCs w:val="20"/>
    </w:rPr>
  </w:style>
  <w:style w:type="character" w:customStyle="1" w:styleId="LijstalineaChar">
    <w:name w:val="Lijstalinea Char"/>
    <w:basedOn w:val="Standaardalinea-lettertype"/>
    <w:link w:val="Lijstalinea"/>
    <w:uiPriority w:val="34"/>
    <w:locked/>
    <w:rsid w:val="00CF51A0"/>
    <w:rPr>
      <w:rFonts w:cs="Arial"/>
    </w:rPr>
  </w:style>
  <w:style w:type="paragraph" w:customStyle="1" w:styleId="Opsommingstekens">
    <w:name w:val="Opsommingstekens"/>
    <w:basedOn w:val="Standaard"/>
    <w:link w:val="OpsommingstekensChar"/>
    <w:qFormat/>
    <w:rsid w:val="00CF51A0"/>
    <w:pPr>
      <w:numPr>
        <w:numId w:val="19"/>
      </w:numPr>
      <w:tabs>
        <w:tab w:val="left" w:pos="0"/>
      </w:tabs>
      <w:spacing w:after="120" w:line="260" w:lineRule="atLeast"/>
      <w:ind w:left="425" w:hanging="425"/>
      <w:contextualSpacing/>
    </w:pPr>
    <w:rPr>
      <w:rFonts w:ascii="Verdana" w:eastAsia="Calibri" w:hAnsi="Verdana" w:cs="Verdana"/>
      <w:sz w:val="18"/>
      <w:szCs w:val="18"/>
    </w:rPr>
  </w:style>
  <w:style w:type="character" w:customStyle="1" w:styleId="OpsommingstekensChar">
    <w:name w:val="Opsommingstekens Char"/>
    <w:basedOn w:val="Standaardalinea-lettertype"/>
    <w:link w:val="Opsommingstekens"/>
    <w:rsid w:val="00CF51A0"/>
    <w:rPr>
      <w:rFonts w:ascii="Verdana" w:eastAsia="Calibri" w:hAnsi="Verdana" w:cs="Verdana"/>
      <w:sz w:val="18"/>
      <w:szCs w:val="18"/>
    </w:rPr>
  </w:style>
  <w:style w:type="paragraph" w:styleId="Revisie">
    <w:name w:val="Revision"/>
    <w:hidden/>
    <w:uiPriority w:val="99"/>
    <w:semiHidden/>
    <w:rsid w:val="008C1112"/>
    <w:pPr>
      <w:spacing w:after="0" w:line="240" w:lineRule="auto"/>
    </w:pPr>
    <w:rPr>
      <w:rFonts w:cs="Arial"/>
    </w:rPr>
  </w:style>
  <w:style w:type="character" w:styleId="Onopgelostemelding">
    <w:name w:val="Unresolved Mention"/>
    <w:basedOn w:val="Standaardalinea-lettertype"/>
    <w:uiPriority w:val="99"/>
    <w:semiHidden/>
    <w:unhideWhenUsed/>
    <w:rsid w:val="00933C85"/>
    <w:rPr>
      <w:color w:val="605E5C"/>
      <w:shd w:val="clear" w:color="auto" w:fill="E1DFDD"/>
    </w:rPr>
  </w:style>
  <w:style w:type="character" w:styleId="Vermelding">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36697">
      <w:bodyDiv w:val="1"/>
      <w:marLeft w:val="0"/>
      <w:marRight w:val="0"/>
      <w:marTop w:val="0"/>
      <w:marBottom w:val="0"/>
      <w:divBdr>
        <w:top w:val="none" w:sz="0" w:space="0" w:color="auto"/>
        <w:left w:val="none" w:sz="0" w:space="0" w:color="auto"/>
        <w:bottom w:val="none" w:sz="0" w:space="0" w:color="auto"/>
        <w:right w:val="none" w:sz="0" w:space="0" w:color="auto"/>
      </w:divBdr>
      <w:divsChild>
        <w:div w:id="1532643335">
          <w:marLeft w:val="0"/>
          <w:marRight w:val="0"/>
          <w:marTop w:val="0"/>
          <w:marBottom w:val="0"/>
          <w:divBdr>
            <w:top w:val="none" w:sz="0" w:space="0" w:color="auto"/>
            <w:left w:val="none" w:sz="0" w:space="0" w:color="auto"/>
            <w:bottom w:val="none" w:sz="0" w:space="0" w:color="auto"/>
            <w:right w:val="none" w:sz="0" w:space="0" w:color="auto"/>
          </w:divBdr>
        </w:div>
        <w:div w:id="887842098">
          <w:marLeft w:val="0"/>
          <w:marRight w:val="0"/>
          <w:marTop w:val="0"/>
          <w:marBottom w:val="0"/>
          <w:divBdr>
            <w:top w:val="none" w:sz="0" w:space="0" w:color="auto"/>
            <w:left w:val="none" w:sz="0" w:space="0" w:color="auto"/>
            <w:bottom w:val="none" w:sz="0" w:space="0" w:color="auto"/>
            <w:right w:val="none" w:sz="0" w:space="0" w:color="auto"/>
          </w:divBdr>
        </w:div>
        <w:div w:id="1496873249">
          <w:marLeft w:val="0"/>
          <w:marRight w:val="0"/>
          <w:marTop w:val="0"/>
          <w:marBottom w:val="0"/>
          <w:divBdr>
            <w:top w:val="none" w:sz="0" w:space="0" w:color="auto"/>
            <w:left w:val="none" w:sz="0" w:space="0" w:color="auto"/>
            <w:bottom w:val="none" w:sz="0" w:space="0" w:color="auto"/>
            <w:right w:val="none" w:sz="0" w:space="0" w:color="auto"/>
          </w:divBdr>
        </w:div>
      </w:divsChild>
    </w:div>
    <w:div w:id="344020686">
      <w:bodyDiv w:val="1"/>
      <w:marLeft w:val="0"/>
      <w:marRight w:val="0"/>
      <w:marTop w:val="0"/>
      <w:marBottom w:val="0"/>
      <w:divBdr>
        <w:top w:val="none" w:sz="0" w:space="0" w:color="auto"/>
        <w:left w:val="none" w:sz="0" w:space="0" w:color="auto"/>
        <w:bottom w:val="none" w:sz="0" w:space="0" w:color="auto"/>
        <w:right w:val="none" w:sz="0" w:space="0" w:color="auto"/>
      </w:divBdr>
    </w:div>
    <w:div w:id="575942912">
      <w:bodyDiv w:val="1"/>
      <w:marLeft w:val="0"/>
      <w:marRight w:val="0"/>
      <w:marTop w:val="0"/>
      <w:marBottom w:val="0"/>
      <w:divBdr>
        <w:top w:val="none" w:sz="0" w:space="0" w:color="auto"/>
        <w:left w:val="none" w:sz="0" w:space="0" w:color="auto"/>
        <w:bottom w:val="none" w:sz="0" w:space="0" w:color="auto"/>
        <w:right w:val="none" w:sz="0" w:space="0" w:color="auto"/>
      </w:divBdr>
    </w:div>
    <w:div w:id="647784704">
      <w:bodyDiv w:val="1"/>
      <w:marLeft w:val="0"/>
      <w:marRight w:val="0"/>
      <w:marTop w:val="0"/>
      <w:marBottom w:val="0"/>
      <w:divBdr>
        <w:top w:val="none" w:sz="0" w:space="0" w:color="auto"/>
        <w:left w:val="none" w:sz="0" w:space="0" w:color="auto"/>
        <w:bottom w:val="none" w:sz="0" w:space="0" w:color="auto"/>
        <w:right w:val="none" w:sz="0" w:space="0" w:color="auto"/>
      </w:divBdr>
      <w:divsChild>
        <w:div w:id="883323310">
          <w:marLeft w:val="0"/>
          <w:marRight w:val="0"/>
          <w:marTop w:val="0"/>
          <w:marBottom w:val="0"/>
          <w:divBdr>
            <w:top w:val="none" w:sz="0" w:space="0" w:color="auto"/>
            <w:left w:val="none" w:sz="0" w:space="0" w:color="auto"/>
            <w:bottom w:val="none" w:sz="0" w:space="0" w:color="auto"/>
            <w:right w:val="none" w:sz="0" w:space="0" w:color="auto"/>
          </w:divBdr>
        </w:div>
        <w:div w:id="983385904">
          <w:marLeft w:val="0"/>
          <w:marRight w:val="0"/>
          <w:marTop w:val="0"/>
          <w:marBottom w:val="0"/>
          <w:divBdr>
            <w:top w:val="none" w:sz="0" w:space="0" w:color="auto"/>
            <w:left w:val="none" w:sz="0" w:space="0" w:color="auto"/>
            <w:bottom w:val="none" w:sz="0" w:space="0" w:color="auto"/>
            <w:right w:val="none" w:sz="0" w:space="0" w:color="auto"/>
          </w:divBdr>
        </w:div>
      </w:divsChild>
    </w:div>
    <w:div w:id="1070418680">
      <w:bodyDiv w:val="1"/>
      <w:marLeft w:val="0"/>
      <w:marRight w:val="0"/>
      <w:marTop w:val="0"/>
      <w:marBottom w:val="0"/>
      <w:divBdr>
        <w:top w:val="none" w:sz="0" w:space="0" w:color="auto"/>
        <w:left w:val="none" w:sz="0" w:space="0" w:color="auto"/>
        <w:bottom w:val="none" w:sz="0" w:space="0" w:color="auto"/>
        <w:right w:val="none" w:sz="0" w:space="0" w:color="auto"/>
      </w:divBdr>
    </w:div>
    <w:div w:id="1076366021">
      <w:bodyDiv w:val="1"/>
      <w:marLeft w:val="0"/>
      <w:marRight w:val="0"/>
      <w:marTop w:val="0"/>
      <w:marBottom w:val="0"/>
      <w:divBdr>
        <w:top w:val="none" w:sz="0" w:space="0" w:color="auto"/>
        <w:left w:val="none" w:sz="0" w:space="0" w:color="auto"/>
        <w:bottom w:val="none" w:sz="0" w:space="0" w:color="auto"/>
        <w:right w:val="none" w:sz="0" w:space="0" w:color="auto"/>
      </w:divBdr>
    </w:div>
    <w:div w:id="1220631310">
      <w:bodyDiv w:val="1"/>
      <w:marLeft w:val="0"/>
      <w:marRight w:val="0"/>
      <w:marTop w:val="0"/>
      <w:marBottom w:val="0"/>
      <w:divBdr>
        <w:top w:val="none" w:sz="0" w:space="0" w:color="auto"/>
        <w:left w:val="none" w:sz="0" w:space="0" w:color="auto"/>
        <w:bottom w:val="none" w:sz="0" w:space="0" w:color="auto"/>
        <w:right w:val="none" w:sz="0" w:space="0" w:color="auto"/>
      </w:divBdr>
    </w:div>
    <w:div w:id="1341784103">
      <w:bodyDiv w:val="1"/>
      <w:marLeft w:val="0"/>
      <w:marRight w:val="0"/>
      <w:marTop w:val="0"/>
      <w:marBottom w:val="0"/>
      <w:divBdr>
        <w:top w:val="none" w:sz="0" w:space="0" w:color="auto"/>
        <w:left w:val="none" w:sz="0" w:space="0" w:color="auto"/>
        <w:bottom w:val="none" w:sz="0" w:space="0" w:color="auto"/>
        <w:right w:val="none" w:sz="0" w:space="0" w:color="auto"/>
      </w:divBdr>
    </w:div>
    <w:div w:id="1507089770">
      <w:bodyDiv w:val="1"/>
      <w:marLeft w:val="0"/>
      <w:marRight w:val="0"/>
      <w:marTop w:val="0"/>
      <w:marBottom w:val="0"/>
      <w:divBdr>
        <w:top w:val="none" w:sz="0" w:space="0" w:color="auto"/>
        <w:left w:val="none" w:sz="0" w:space="0" w:color="auto"/>
        <w:bottom w:val="none" w:sz="0" w:space="0" w:color="auto"/>
        <w:right w:val="none" w:sz="0" w:space="0" w:color="auto"/>
      </w:divBdr>
    </w:div>
    <w:div w:id="1581404975">
      <w:bodyDiv w:val="1"/>
      <w:marLeft w:val="0"/>
      <w:marRight w:val="0"/>
      <w:marTop w:val="0"/>
      <w:marBottom w:val="0"/>
      <w:divBdr>
        <w:top w:val="none" w:sz="0" w:space="0" w:color="auto"/>
        <w:left w:val="none" w:sz="0" w:space="0" w:color="auto"/>
        <w:bottom w:val="none" w:sz="0" w:space="0" w:color="auto"/>
        <w:right w:val="none" w:sz="0" w:space="0" w:color="auto"/>
      </w:divBdr>
    </w:div>
    <w:div w:id="1933854800">
      <w:bodyDiv w:val="1"/>
      <w:marLeft w:val="0"/>
      <w:marRight w:val="0"/>
      <w:marTop w:val="0"/>
      <w:marBottom w:val="0"/>
      <w:divBdr>
        <w:top w:val="none" w:sz="0" w:space="0" w:color="auto"/>
        <w:left w:val="none" w:sz="0" w:space="0" w:color="auto"/>
        <w:bottom w:val="none" w:sz="0" w:space="0" w:color="auto"/>
        <w:right w:val="none" w:sz="0" w:space="0" w:color="auto"/>
      </w:divBdr>
    </w:div>
    <w:div w:id="1941570995">
      <w:bodyDiv w:val="1"/>
      <w:marLeft w:val="0"/>
      <w:marRight w:val="0"/>
      <w:marTop w:val="0"/>
      <w:marBottom w:val="0"/>
      <w:divBdr>
        <w:top w:val="none" w:sz="0" w:space="0" w:color="auto"/>
        <w:left w:val="none" w:sz="0" w:space="0" w:color="auto"/>
        <w:bottom w:val="none" w:sz="0" w:space="0" w:color="auto"/>
        <w:right w:val="none" w:sz="0" w:space="0" w:color="auto"/>
      </w:divBdr>
    </w:div>
    <w:div w:id="209554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uverta.nl/"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rvicedesk@TenderNed.nl"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tlbde\Downloads\Yuverta%20Notitie%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E3203D76C9EF48BD626EC84C52AD22"/>
        <w:category>
          <w:name w:val="Algemeen"/>
          <w:gallery w:val="placeholder"/>
        </w:category>
        <w:types>
          <w:type w:val="bbPlcHdr"/>
        </w:types>
        <w:behaviors>
          <w:behavior w:val="content"/>
        </w:behaviors>
        <w:guid w:val="{C7570C5B-B0E3-B74B-8461-9C853433E2E2}"/>
      </w:docPartPr>
      <w:docPartBody>
        <w:p w:rsidR="00242DC2" w:rsidRDefault="00573B8D" w:rsidP="00573B8D">
          <w:pPr>
            <w:pStyle w:val="ADE3203D76C9EF48BD626EC84C52AD22"/>
          </w:pPr>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B8D"/>
    <w:rsid w:val="0002327B"/>
    <w:rsid w:val="000308DC"/>
    <w:rsid w:val="001209F5"/>
    <w:rsid w:val="001911AE"/>
    <w:rsid w:val="001C36F0"/>
    <w:rsid w:val="00203F0E"/>
    <w:rsid w:val="00242DC2"/>
    <w:rsid w:val="002A7080"/>
    <w:rsid w:val="002F5F85"/>
    <w:rsid w:val="00370503"/>
    <w:rsid w:val="004B124F"/>
    <w:rsid w:val="004D0D0E"/>
    <w:rsid w:val="005533B1"/>
    <w:rsid w:val="00573B8D"/>
    <w:rsid w:val="005C4CD3"/>
    <w:rsid w:val="00604288"/>
    <w:rsid w:val="00676612"/>
    <w:rsid w:val="00677970"/>
    <w:rsid w:val="00710C3B"/>
    <w:rsid w:val="00740694"/>
    <w:rsid w:val="00827B2A"/>
    <w:rsid w:val="00A1021E"/>
    <w:rsid w:val="00A773D6"/>
    <w:rsid w:val="00BB697A"/>
    <w:rsid w:val="00BE53CD"/>
    <w:rsid w:val="00BE6C3F"/>
    <w:rsid w:val="00D71A31"/>
    <w:rsid w:val="00D83A6F"/>
    <w:rsid w:val="00EF285A"/>
    <w:rsid w:val="00FA722F"/>
    <w:rsid w:val="00FD5C95"/>
    <w:rsid w:val="00FE3B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D0D0E"/>
    <w:rPr>
      <w:color w:val="808080"/>
    </w:rPr>
  </w:style>
  <w:style w:type="paragraph" w:customStyle="1" w:styleId="ADE3203D76C9EF48BD626EC84C52AD22">
    <w:name w:val="ADE3203D76C9EF48BD626EC84C52AD22"/>
    <w:rsid w:val="00573B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YuvertaWord">
      <a:dk1>
        <a:srgbClr val="000644"/>
      </a:dk1>
      <a:lt1>
        <a:sysClr val="window" lastClr="FFFFFF"/>
      </a:lt1>
      <a:dk2>
        <a:srgbClr val="000644"/>
      </a:dk2>
      <a:lt2>
        <a:srgbClr val="FFFFFF"/>
      </a:lt2>
      <a:accent1>
        <a:srgbClr val="B8A1FF"/>
      </a:accent1>
      <a:accent2>
        <a:srgbClr val="000644"/>
      </a:accent2>
      <a:accent3>
        <a:srgbClr val="B1B8B8"/>
      </a:accent3>
      <a:accent4>
        <a:srgbClr val="A7FF00"/>
      </a:accent4>
      <a:accent5>
        <a:srgbClr val="FF2F00"/>
      </a:accent5>
      <a:accent6>
        <a:srgbClr val="7CCBFF"/>
      </a:accent6>
      <a:hlink>
        <a:srgbClr val="B1B8B8"/>
      </a:hlink>
      <a:folHlink>
        <a:srgbClr val="B1B8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b0d58f2-ebe1-4c7f-9100-52638b63b605">
      <Terms xmlns="http://schemas.microsoft.com/office/infopath/2007/PartnerControls"/>
    </lcf76f155ced4ddcb4097134ff3c332f>
    <TaxCatchAll xmlns="f4e79e8a-2583-4cbd-a0fd-df77618fe1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1C39797A299D43B4341D3CDCBFC258" ma:contentTypeVersion="8" ma:contentTypeDescription="Een nieuw document maken." ma:contentTypeScope="" ma:versionID="8abe295bb08b9a4ec2d6fcea7ca60960">
  <xsd:schema xmlns:xsd="http://www.w3.org/2001/XMLSchema" xmlns:xs="http://www.w3.org/2001/XMLSchema" xmlns:p="http://schemas.microsoft.com/office/2006/metadata/properties" xmlns:ns2="cb0d58f2-ebe1-4c7f-9100-52638b63b605" xmlns:ns3="f4e79e8a-2583-4cbd-a0fd-df77618fe13b" targetNamespace="http://schemas.microsoft.com/office/2006/metadata/properties" ma:root="true" ma:fieldsID="9cc447b3c836425125431ef8e6e160b3" ns2:_="" ns3:_="">
    <xsd:import namespace="cb0d58f2-ebe1-4c7f-9100-52638b63b605"/>
    <xsd:import namespace="f4e79e8a-2583-4cbd-a0fd-df77618fe1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d58f2-ebe1-4c7f-9100-52638b63b6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2bf06c9d-aefe-4981-8979-7b8905db08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79e8a-2583-4cbd-a0fd-df77618fe1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f5c34f3-d874-4485-bdd2-baa30f2bf1df}" ma:internalName="TaxCatchAll" ma:showField="CatchAllData" ma:web="f4e79e8a-2583-4cbd-a0fd-df77618fe1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5440A4-6FB9-41A3-A6EF-69C4546CFA05}">
  <ds:schemaRefs>
    <ds:schemaRef ds:uri="http://schemas.microsoft.com/office/2006/metadata/properties"/>
    <ds:schemaRef ds:uri="http://schemas.microsoft.com/office/infopath/2007/PartnerControls"/>
    <ds:schemaRef ds:uri="cb0d58f2-ebe1-4c7f-9100-52638b63b605"/>
    <ds:schemaRef ds:uri="f4e79e8a-2583-4cbd-a0fd-df77618fe13b"/>
  </ds:schemaRefs>
</ds:datastoreItem>
</file>

<file path=customXml/itemProps2.xml><?xml version="1.0" encoding="utf-8"?>
<ds:datastoreItem xmlns:ds="http://schemas.openxmlformats.org/officeDocument/2006/customXml" ds:itemID="{645769AE-A0D1-4FC3-9524-DDBAEA464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d58f2-ebe1-4c7f-9100-52638b63b605"/>
    <ds:schemaRef ds:uri="f4e79e8a-2583-4cbd-a0fd-df77618fe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E6391D-DF7A-4F67-A504-9F618EE4D4EB}">
  <ds:schemaRefs>
    <ds:schemaRef ds:uri="http://schemas.openxmlformats.org/officeDocument/2006/bibliography"/>
  </ds:schemaRefs>
</ds:datastoreItem>
</file>

<file path=customXml/itemProps4.xml><?xml version="1.0" encoding="utf-8"?>
<ds:datastoreItem xmlns:ds="http://schemas.openxmlformats.org/officeDocument/2006/customXml" ds:itemID="{8C159B3F-3D52-4218-8A5C-E020176BFD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Yuverta Notitie (2)</Template>
  <TotalTime>81</TotalTime>
  <Pages>15</Pages>
  <Words>4357</Words>
  <Characters>23965</Characters>
  <Application>Microsoft Office Word</Application>
  <DocSecurity>0</DocSecurity>
  <Lines>199</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de Wit</dc:creator>
  <cp:keywords/>
  <dc:description>Template by HQ Solutions B.V.</dc:description>
  <cp:lastModifiedBy>Frank Jonkman</cp:lastModifiedBy>
  <cp:revision>39</cp:revision>
  <cp:lastPrinted>2023-03-17T13:20:00Z</cp:lastPrinted>
  <dcterms:created xsi:type="dcterms:W3CDTF">2023-02-14T09:47:00Z</dcterms:created>
  <dcterms:modified xsi:type="dcterms:W3CDTF">2023-03-17T13:36:00Z</dcterms:modified>
  <cp:version>003</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Dialog">
    <vt:lpwstr>Frm_Report</vt:lpwstr>
  </property>
  <property fmtid="{D5CDD505-2E9C-101B-9397-08002B2CF9AE}" pid="3" name="TemplateName">
    <vt:lpwstr>Yuverta.ReportPortrait </vt:lpwstr>
  </property>
  <property fmtid="{D5CDD505-2E9C-101B-9397-08002B2CF9AE}" pid="4" name="TemplateVersion">
    <vt:lpwstr>1.0</vt:lpwstr>
  </property>
  <property fmtid="{D5CDD505-2E9C-101B-9397-08002B2CF9AE}" pid="5" name="TemplateReusable">
    <vt:lpwstr>True</vt:lpwstr>
  </property>
  <property fmtid="{D5CDD505-2E9C-101B-9397-08002B2CF9AE}" pid="6" name="ContentTypeId">
    <vt:lpwstr>0x010100C11C39797A299D43B4341D3CDCBFC258</vt:lpwstr>
  </property>
  <property fmtid="{D5CDD505-2E9C-101B-9397-08002B2CF9AE}" pid="7" name="MediaServiceImageTags">
    <vt:lpwstr/>
  </property>
  <property fmtid="{D5CDD505-2E9C-101B-9397-08002B2CF9AE}" pid="8" name="43b072f0-0f82-4aac-be1e-8abeffc32f66">
    <vt:bool>false</vt:bool>
  </property>
</Properties>
</file>