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981D" w14:textId="715EB1ED" w:rsidR="00244B81" w:rsidRDefault="0017523F" w:rsidP="00244B81">
      <w:pPr>
        <w:pStyle w:val="Kop1"/>
        <w:rPr>
          <w:sz w:val="44"/>
        </w:rPr>
      </w:pPr>
      <w:r>
        <w:rPr>
          <w:sz w:val="44"/>
        </w:rPr>
        <w:t>Staat van V</w:t>
      </w:r>
      <w:r w:rsidR="00244B81">
        <w:rPr>
          <w:sz w:val="44"/>
        </w:rPr>
        <w:t>errekenprijzen</w:t>
      </w:r>
      <w:r w:rsidR="004C1CAB">
        <w:rPr>
          <w:sz w:val="44"/>
        </w:rPr>
        <w:t xml:space="preserve"> – PERCEEL </w:t>
      </w:r>
      <w:r w:rsidR="006525A7">
        <w:rPr>
          <w:sz w:val="44"/>
        </w:rPr>
        <w:t>2</w:t>
      </w:r>
      <w:r w:rsidR="00330D05">
        <w:rPr>
          <w:sz w:val="44"/>
        </w:rPr>
        <w:t xml:space="preserve"> </w:t>
      </w:r>
      <w:r w:rsidR="00330D05" w:rsidRPr="00330D05">
        <w:rPr>
          <w:sz w:val="28"/>
          <w:szCs w:val="28"/>
        </w:rPr>
        <w:t>(GEWIJZIGD 08-11-2022)</w:t>
      </w:r>
    </w:p>
    <w:p w14:paraId="33076A13" w14:textId="77777777" w:rsidR="004D5F17" w:rsidRDefault="004D5F17" w:rsidP="004D5F17"/>
    <w:p w14:paraId="3E7D3711" w14:textId="5D1C68A2" w:rsidR="004D5F17" w:rsidRPr="004D5F17" w:rsidRDefault="004D5F17" w:rsidP="004D5F17">
      <w:pPr>
        <w:rPr>
          <w:sz w:val="22"/>
          <w:szCs w:val="22"/>
        </w:rPr>
      </w:pPr>
      <w:r w:rsidRPr="004D5F17">
        <w:rPr>
          <w:sz w:val="22"/>
          <w:szCs w:val="22"/>
        </w:rPr>
        <w:t xml:space="preserve">Behorende bij </w:t>
      </w:r>
      <w:r w:rsidR="004C1CAB">
        <w:rPr>
          <w:sz w:val="22"/>
          <w:szCs w:val="22"/>
        </w:rPr>
        <w:t xml:space="preserve">het gunningscriterium prijs bij de aanbesteding voor het uitvoeren van preventief-, correctief (manco’s)-, storingsonderhoud en inspecties aan niet beveiligde poorten en slagbomen e.a. op Defensieterreinen. </w:t>
      </w:r>
    </w:p>
    <w:p w14:paraId="64B64AAF" w14:textId="77777777" w:rsidR="00244B81" w:rsidRDefault="00244B81" w:rsidP="00244B81">
      <w:pPr>
        <w:spacing w:line="295" w:lineRule="auto"/>
      </w:pPr>
    </w:p>
    <w:p w14:paraId="405C0EAA" w14:textId="1F9790D1" w:rsidR="00244B81" w:rsidRPr="006A5762" w:rsidRDefault="00244B81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 w:rsidRPr="006A5762">
        <w:rPr>
          <w:rFonts w:ascii="Verdana" w:hAnsi="Verdana"/>
          <w:sz w:val="18"/>
          <w:szCs w:val="18"/>
        </w:rPr>
        <w:t>Ondergetekende verklaart, dat voor alle werkzaamheden, levering</w:t>
      </w:r>
      <w:r w:rsidR="0017523F">
        <w:rPr>
          <w:rFonts w:ascii="Verdana" w:hAnsi="Verdana"/>
          <w:sz w:val="18"/>
          <w:szCs w:val="18"/>
        </w:rPr>
        <w:t xml:space="preserve">en en diensten die </w:t>
      </w:r>
      <w:proofErr w:type="gramStart"/>
      <w:r w:rsidR="0017523F">
        <w:rPr>
          <w:rFonts w:ascii="Verdana" w:hAnsi="Verdana"/>
          <w:sz w:val="18"/>
          <w:szCs w:val="18"/>
        </w:rPr>
        <w:t>conform</w:t>
      </w:r>
      <w:proofErr w:type="gramEnd"/>
      <w:r w:rsidR="0017523F">
        <w:rPr>
          <w:rFonts w:ascii="Verdana" w:hAnsi="Verdana"/>
          <w:sz w:val="18"/>
          <w:szCs w:val="18"/>
        </w:rPr>
        <w:t xml:space="preserve"> het </w:t>
      </w:r>
      <w:r w:rsidR="004C1CAB">
        <w:rPr>
          <w:rFonts w:ascii="Verdana" w:hAnsi="Verdana"/>
          <w:sz w:val="18"/>
          <w:szCs w:val="18"/>
        </w:rPr>
        <w:t xml:space="preserve">CEW met bijlagen </w:t>
      </w:r>
      <w:r w:rsidR="00412F18">
        <w:rPr>
          <w:rFonts w:ascii="Verdana" w:hAnsi="Verdana"/>
          <w:sz w:val="18"/>
          <w:szCs w:val="18"/>
        </w:rPr>
        <w:t>d.d. 19 oktober 2022</w:t>
      </w:r>
      <w:r w:rsidRPr="006A5762">
        <w:rPr>
          <w:rFonts w:ascii="Verdana" w:hAnsi="Verdana"/>
          <w:sz w:val="18"/>
          <w:szCs w:val="18"/>
        </w:rPr>
        <w:t xml:space="preserve"> ten beho</w:t>
      </w:r>
      <w:r w:rsidR="006A5762" w:rsidRPr="006A5762">
        <w:rPr>
          <w:rFonts w:ascii="Verdana" w:hAnsi="Verdana"/>
          <w:sz w:val="18"/>
          <w:szCs w:val="18"/>
        </w:rPr>
        <w:t>e</w:t>
      </w:r>
      <w:r w:rsidRPr="006A5762">
        <w:rPr>
          <w:rFonts w:ascii="Verdana" w:hAnsi="Verdana"/>
          <w:sz w:val="18"/>
          <w:szCs w:val="18"/>
        </w:rPr>
        <w:t xml:space="preserve">ve van </w:t>
      </w:r>
      <w:r w:rsidR="001A49E4">
        <w:rPr>
          <w:rFonts w:ascii="Verdana" w:hAnsi="Verdana"/>
          <w:sz w:val="18"/>
          <w:szCs w:val="18"/>
        </w:rPr>
        <w:t xml:space="preserve">het </w:t>
      </w:r>
      <w:r w:rsidR="004C1CAB">
        <w:rPr>
          <w:rFonts w:ascii="Verdana" w:hAnsi="Verdana"/>
          <w:sz w:val="18"/>
          <w:szCs w:val="18"/>
        </w:rPr>
        <w:t>storing</w:t>
      </w:r>
      <w:r w:rsidR="00412F18">
        <w:rPr>
          <w:rFonts w:ascii="Verdana" w:hAnsi="Verdana"/>
          <w:sz w:val="18"/>
          <w:szCs w:val="18"/>
        </w:rPr>
        <w:t>en en correctief onderhoud (manco’s)</w:t>
      </w:r>
      <w:r w:rsidR="004C1CAB">
        <w:rPr>
          <w:rFonts w:ascii="Verdana" w:hAnsi="Verdana"/>
          <w:sz w:val="18"/>
          <w:szCs w:val="18"/>
        </w:rPr>
        <w:t xml:space="preserve"> genoemde werkzaamheden </w:t>
      </w:r>
      <w:r w:rsidR="0017523F">
        <w:rPr>
          <w:rFonts w:ascii="Verdana" w:hAnsi="Verdana"/>
          <w:sz w:val="18"/>
          <w:szCs w:val="18"/>
        </w:rPr>
        <w:t>v</w:t>
      </w:r>
      <w:r w:rsidR="006A5762">
        <w:rPr>
          <w:rFonts w:ascii="Verdana" w:hAnsi="Verdana"/>
          <w:sz w:val="18"/>
          <w:szCs w:val="18"/>
        </w:rPr>
        <w:t xml:space="preserve">oor </w:t>
      </w:r>
      <w:r w:rsidRPr="006A5762">
        <w:rPr>
          <w:rFonts w:ascii="Verdana" w:hAnsi="Verdana"/>
          <w:sz w:val="18"/>
          <w:szCs w:val="18"/>
        </w:rPr>
        <w:t xml:space="preserve">verrekening in aanmerking komen de volgende </w:t>
      </w:r>
      <w:r w:rsidRPr="006A5762">
        <w:rPr>
          <w:rFonts w:ascii="Verdana" w:hAnsi="Verdana"/>
          <w:b/>
          <w:bCs/>
          <w:sz w:val="18"/>
          <w:szCs w:val="18"/>
          <w:u w:val="single"/>
        </w:rPr>
        <w:t>vaste</w:t>
      </w:r>
      <w:r w:rsidRPr="0017523F">
        <w:rPr>
          <w:rFonts w:ascii="Verdana" w:hAnsi="Verdana"/>
          <w:b/>
          <w:bCs/>
          <w:sz w:val="18"/>
          <w:szCs w:val="18"/>
        </w:rPr>
        <w:t xml:space="preserve"> </w:t>
      </w:r>
      <w:r w:rsidRPr="006A5762">
        <w:rPr>
          <w:rFonts w:ascii="Verdana" w:hAnsi="Verdana"/>
          <w:sz w:val="18"/>
          <w:szCs w:val="18"/>
        </w:rPr>
        <w:t>tarieven:</w:t>
      </w:r>
    </w:p>
    <w:p w14:paraId="26AB6999" w14:textId="77777777" w:rsidR="00244B81" w:rsidRDefault="00244B81" w:rsidP="00244B81">
      <w:pPr>
        <w:pStyle w:val="plattetekst0"/>
        <w:spacing w:line="280" w:lineRule="atLeast"/>
        <w:rPr>
          <w:rFonts w:ascii="Verdana" w:hAnsi="Verdana"/>
          <w:b/>
          <w:bCs/>
        </w:rPr>
      </w:pPr>
    </w:p>
    <w:p w14:paraId="18FEE442" w14:textId="4423ACC4" w:rsidR="00DD2BFF" w:rsidRPr="00330D05" w:rsidRDefault="00DD2BFF" w:rsidP="00DD2BFF">
      <w:pPr>
        <w:pStyle w:val="plattetekst0"/>
        <w:spacing w:line="280" w:lineRule="atLeast"/>
        <w:rPr>
          <w:rFonts w:ascii="Verdana" w:hAnsi="Verdana"/>
          <w:b/>
          <w:sz w:val="18"/>
          <w:szCs w:val="18"/>
        </w:rPr>
      </w:pPr>
      <w:r w:rsidRPr="00330D05">
        <w:rPr>
          <w:rFonts w:ascii="Verdana" w:hAnsi="Verdana"/>
          <w:b/>
          <w:sz w:val="18"/>
          <w:szCs w:val="18"/>
        </w:rPr>
        <w:t>Verrekenprijs</w:t>
      </w:r>
      <w:r w:rsidR="00287A2B" w:rsidRPr="00330D05">
        <w:rPr>
          <w:rStyle w:val="Voetnootmarkering"/>
          <w:b/>
          <w:sz w:val="18"/>
          <w:szCs w:val="18"/>
        </w:rPr>
        <w:footnoteReference w:id="1"/>
      </w:r>
      <w:r w:rsidRPr="00330D05">
        <w:rPr>
          <w:rFonts w:ascii="Verdana" w:hAnsi="Verdana"/>
          <w:b/>
          <w:sz w:val="18"/>
          <w:szCs w:val="18"/>
        </w:rPr>
        <w:t xml:space="preserve"> per uur excl. btw </w:t>
      </w:r>
    </w:p>
    <w:p w14:paraId="27A7B738" w14:textId="77777777" w:rsidR="00330D05" w:rsidRPr="00A207A0" w:rsidRDefault="00330D05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</w:p>
    <w:p w14:paraId="05876B02" w14:textId="6E3F2154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tussen 07:00 en 1</w:t>
      </w:r>
      <w:r w:rsidR="004C1CAB">
        <w:rPr>
          <w:rFonts w:ascii="Verdana" w:hAnsi="Verdana"/>
          <w:sz w:val="18"/>
          <w:szCs w:val="18"/>
        </w:rPr>
        <w:t>7</w:t>
      </w:r>
      <w:r w:rsidRPr="00A207A0">
        <w:rPr>
          <w:rFonts w:ascii="Verdana" w:hAnsi="Verdana"/>
          <w:sz w:val="18"/>
          <w:szCs w:val="18"/>
        </w:rPr>
        <w:t xml:space="preserve">:00 op werkdagen 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06EE8E2D" w14:textId="77777777" w:rsidR="00330D05" w:rsidRPr="00A207A0" w:rsidRDefault="00330D05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</w:p>
    <w:p w14:paraId="3720D397" w14:textId="7257FED0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buiten bovengenoemde tijden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4D756A4" w14:textId="77777777" w:rsidR="00330D05" w:rsidRDefault="00330D05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</w:p>
    <w:p w14:paraId="5825A44E" w14:textId="371D1915" w:rsidR="00330D05" w:rsidRDefault="002B0537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 xml:space="preserve">Werkzaamheden </w:t>
      </w:r>
      <w:r>
        <w:rPr>
          <w:rFonts w:ascii="Verdana" w:hAnsi="Verdana"/>
          <w:sz w:val="18"/>
          <w:szCs w:val="18"/>
        </w:rPr>
        <w:t xml:space="preserve">op </w:t>
      </w:r>
      <w:proofErr w:type="spellStart"/>
      <w:r>
        <w:rPr>
          <w:rFonts w:ascii="Verdana" w:hAnsi="Verdana"/>
          <w:sz w:val="18"/>
          <w:szCs w:val="18"/>
        </w:rPr>
        <w:t>zater</w:t>
      </w:r>
      <w:proofErr w:type="spellEnd"/>
      <w:r>
        <w:rPr>
          <w:rFonts w:ascii="Verdana" w:hAnsi="Verdana"/>
          <w:sz w:val="18"/>
          <w:szCs w:val="18"/>
        </w:rPr>
        <w:t>-, zon- en feestdagen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C591B07" w14:textId="77777777" w:rsidR="00287A2B" w:rsidRDefault="00287A2B" w:rsidP="00DD2BFF">
      <w:pPr>
        <w:pStyle w:val="plattetekst0"/>
        <w:spacing w:line="280" w:lineRule="atLeast"/>
        <w:ind w:right="-1703"/>
        <w:rPr>
          <w:rFonts w:ascii="Verdana" w:hAnsi="Verdana"/>
        </w:rPr>
      </w:pPr>
    </w:p>
    <w:p w14:paraId="624425DA" w14:textId="77777777" w:rsidR="00287A2B" w:rsidRPr="003E3CBB" w:rsidRDefault="00287A2B" w:rsidP="00287A2B">
      <w:pPr>
        <w:spacing w:after="200" w:line="276" w:lineRule="auto"/>
        <w:ind w:right="-1278"/>
        <w:rPr>
          <w:b/>
        </w:rPr>
      </w:pPr>
      <w:r w:rsidRPr="003E3CBB">
        <w:rPr>
          <w:b/>
        </w:rPr>
        <w:t>Verklaring en ondertekening inschrijver</w:t>
      </w:r>
    </w:p>
    <w:p w14:paraId="6B6D0265" w14:textId="77777777" w:rsidR="00287A2B" w:rsidRDefault="00287A2B" w:rsidP="00287A2B">
      <w:pPr>
        <w:ind w:right="-1136"/>
      </w:pPr>
      <w:r>
        <w:t>De inschrijver verklaart deze aanbieding te doen met inachtneming van de bepalingen en gegevens zoals deze zijn omschreven in de aanbestedingsdocumenten met bijlagen inclusief de nota(s) van inlichtingen.</w:t>
      </w:r>
    </w:p>
    <w:p w14:paraId="5001D39A" w14:textId="77777777" w:rsidR="00287A2B" w:rsidRDefault="00287A2B" w:rsidP="00287A2B">
      <w:pPr>
        <w:ind w:right="-1278"/>
      </w:pPr>
    </w:p>
    <w:p w14:paraId="711F9EF9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6522A31A" w14:textId="77777777" w:rsidR="00287A2B" w:rsidRDefault="00287A2B" w:rsidP="00287A2B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150574" w14:paraId="6798E3E8" w14:textId="77777777" w:rsidTr="006045D4">
        <w:tc>
          <w:tcPr>
            <w:tcW w:w="2518" w:type="dxa"/>
          </w:tcPr>
          <w:p w14:paraId="7CD804F8" w14:textId="77777777" w:rsidR="00287A2B" w:rsidRPr="00150574" w:rsidRDefault="00287A2B" w:rsidP="006045D4">
            <w:pPr>
              <w:ind w:right="-1278"/>
            </w:pPr>
            <w:r>
              <w:t>Naam organisatie</w:t>
            </w:r>
          </w:p>
        </w:tc>
        <w:tc>
          <w:tcPr>
            <w:tcW w:w="6237" w:type="dxa"/>
          </w:tcPr>
          <w:p w14:paraId="064386D9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DAA6CBA" w14:textId="77777777" w:rsidTr="006045D4">
        <w:tc>
          <w:tcPr>
            <w:tcW w:w="2518" w:type="dxa"/>
          </w:tcPr>
          <w:p w14:paraId="6F6C3A82" w14:textId="77777777" w:rsidR="00287A2B" w:rsidRPr="00150574" w:rsidRDefault="00287A2B" w:rsidP="006045D4">
            <w:pPr>
              <w:ind w:right="-1278"/>
            </w:pPr>
            <w:r w:rsidRPr="00150574">
              <w:t>KvK nummer</w:t>
            </w:r>
          </w:p>
        </w:tc>
        <w:tc>
          <w:tcPr>
            <w:tcW w:w="6237" w:type="dxa"/>
          </w:tcPr>
          <w:p w14:paraId="260D7767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0A10139" w14:textId="77777777" w:rsidTr="006045D4">
        <w:tc>
          <w:tcPr>
            <w:tcW w:w="2518" w:type="dxa"/>
          </w:tcPr>
          <w:p w14:paraId="3E1A1242" w14:textId="77777777" w:rsidR="00287A2B" w:rsidRPr="00150574" w:rsidRDefault="00287A2B" w:rsidP="006045D4">
            <w:pPr>
              <w:ind w:right="-1278"/>
            </w:pPr>
            <w:r w:rsidRPr="00150574">
              <w:t>Plaats</w:t>
            </w:r>
          </w:p>
        </w:tc>
        <w:tc>
          <w:tcPr>
            <w:tcW w:w="6237" w:type="dxa"/>
          </w:tcPr>
          <w:p w14:paraId="093B3D0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3C5E231" w14:textId="77777777" w:rsidTr="006045D4">
        <w:tc>
          <w:tcPr>
            <w:tcW w:w="2518" w:type="dxa"/>
          </w:tcPr>
          <w:p w14:paraId="7BB8ACB6" w14:textId="77777777" w:rsidR="00287A2B" w:rsidRPr="00150574" w:rsidRDefault="00287A2B" w:rsidP="006045D4">
            <w:pPr>
              <w:ind w:right="-1278"/>
            </w:pPr>
            <w:r w:rsidRPr="00150574">
              <w:t>Datum</w:t>
            </w:r>
          </w:p>
        </w:tc>
        <w:tc>
          <w:tcPr>
            <w:tcW w:w="6237" w:type="dxa"/>
          </w:tcPr>
          <w:p w14:paraId="76C6CD7B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7DEBB583" w14:textId="77777777" w:rsidTr="006045D4">
        <w:tc>
          <w:tcPr>
            <w:tcW w:w="2518" w:type="dxa"/>
          </w:tcPr>
          <w:p w14:paraId="19834B0B" w14:textId="77777777" w:rsidR="00287A2B" w:rsidRPr="00150574" w:rsidRDefault="00287A2B" w:rsidP="006045D4">
            <w:pPr>
              <w:ind w:right="-1278"/>
            </w:pPr>
            <w:r w:rsidRPr="00150574">
              <w:t>Naam</w:t>
            </w:r>
          </w:p>
        </w:tc>
        <w:tc>
          <w:tcPr>
            <w:tcW w:w="6237" w:type="dxa"/>
          </w:tcPr>
          <w:p w14:paraId="5CE2A54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31BB5495" w14:textId="77777777" w:rsidTr="006045D4">
        <w:tc>
          <w:tcPr>
            <w:tcW w:w="2518" w:type="dxa"/>
          </w:tcPr>
          <w:p w14:paraId="569F542E" w14:textId="77777777" w:rsidR="00287A2B" w:rsidRPr="00150574" w:rsidRDefault="00287A2B" w:rsidP="006045D4">
            <w:pPr>
              <w:ind w:right="-1278"/>
            </w:pPr>
            <w:r w:rsidRPr="00150574">
              <w:t>Functie</w:t>
            </w:r>
          </w:p>
        </w:tc>
        <w:tc>
          <w:tcPr>
            <w:tcW w:w="6237" w:type="dxa"/>
          </w:tcPr>
          <w:p w14:paraId="396D50A3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00F350D" w14:textId="77777777" w:rsidTr="006045D4">
        <w:tc>
          <w:tcPr>
            <w:tcW w:w="2518" w:type="dxa"/>
          </w:tcPr>
          <w:p w14:paraId="7AA8AA06" w14:textId="77777777" w:rsidR="00287A2B" w:rsidRDefault="00287A2B" w:rsidP="006045D4">
            <w:pPr>
              <w:ind w:right="-1278"/>
            </w:pPr>
            <w:r w:rsidRPr="00150574">
              <w:t>Handtekening</w:t>
            </w:r>
          </w:p>
          <w:p w14:paraId="338F967A" w14:textId="77777777" w:rsidR="00287A2B" w:rsidRDefault="00287A2B" w:rsidP="006045D4">
            <w:pPr>
              <w:ind w:right="-1278"/>
            </w:pPr>
          </w:p>
          <w:p w14:paraId="268C882F" w14:textId="77777777" w:rsidR="00287A2B" w:rsidRPr="00150574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78513FF3" w14:textId="77777777" w:rsidR="00287A2B" w:rsidRPr="00150574" w:rsidRDefault="00287A2B" w:rsidP="006045D4">
            <w:pPr>
              <w:ind w:right="-1278"/>
            </w:pPr>
          </w:p>
        </w:tc>
      </w:tr>
    </w:tbl>
    <w:p w14:paraId="68FF0C74" w14:textId="77777777" w:rsidR="00287A2B" w:rsidRDefault="00287A2B" w:rsidP="00287A2B">
      <w:pPr>
        <w:ind w:right="-1136"/>
        <w:rPr>
          <w:i/>
        </w:rPr>
      </w:pPr>
    </w:p>
    <w:p w14:paraId="22B3195C" w14:textId="77777777" w:rsidR="00287A2B" w:rsidRDefault="00287A2B" w:rsidP="00287A2B">
      <w:pPr>
        <w:ind w:right="-1136"/>
        <w:rPr>
          <w:i/>
        </w:rPr>
      </w:pPr>
    </w:p>
    <w:p w14:paraId="044973B3" w14:textId="77777777" w:rsidR="00287A2B" w:rsidRDefault="00287A2B" w:rsidP="00287A2B">
      <w:pPr>
        <w:ind w:right="-1136"/>
        <w:rPr>
          <w:i/>
        </w:rPr>
      </w:pPr>
    </w:p>
    <w:p w14:paraId="74B858A8" w14:textId="4BE0A5E7" w:rsidR="00287A2B" w:rsidRPr="00CB6200" w:rsidRDefault="00287A2B" w:rsidP="00287A2B">
      <w:pPr>
        <w:ind w:right="-1136"/>
        <w:rPr>
          <w:i/>
        </w:rPr>
      </w:pPr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5F2E2861" w14:textId="77777777" w:rsidR="00287A2B" w:rsidRDefault="00287A2B" w:rsidP="00287A2B">
      <w:pPr>
        <w:ind w:right="-1278"/>
        <w:rPr>
          <w:b/>
        </w:rPr>
      </w:pPr>
    </w:p>
    <w:p w14:paraId="08CFFB1E" w14:textId="77777777" w:rsidR="00287A2B" w:rsidRPr="00CB6200" w:rsidRDefault="00287A2B" w:rsidP="00287A2B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2DE15443" w14:textId="77777777" w:rsidR="00287A2B" w:rsidRDefault="00287A2B" w:rsidP="00287A2B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386A682E" w14:textId="77777777" w:rsidR="00287A2B" w:rsidRDefault="00287A2B" w:rsidP="00287A2B">
      <w:pPr>
        <w:ind w:right="-1278"/>
      </w:pPr>
    </w:p>
    <w:p w14:paraId="652B7E61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509C4EFE" w14:textId="77777777" w:rsidR="00287A2B" w:rsidRDefault="00287A2B" w:rsidP="00287A2B">
      <w:pPr>
        <w:ind w:right="-1278"/>
      </w:pPr>
    </w:p>
    <w:p w14:paraId="178F3480" w14:textId="77777777" w:rsidR="00287A2B" w:rsidRPr="002C2C43" w:rsidRDefault="00287A2B" w:rsidP="00287A2B">
      <w:pPr>
        <w:ind w:right="-1278"/>
        <w:rPr>
          <w:b/>
        </w:rPr>
      </w:pPr>
      <w:r>
        <w:rPr>
          <w:b/>
        </w:rPr>
        <w:t>Inschrijver/</w:t>
      </w: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6AC294E3" w14:textId="77777777" w:rsidTr="006045D4">
        <w:tc>
          <w:tcPr>
            <w:tcW w:w="2518" w:type="dxa"/>
          </w:tcPr>
          <w:p w14:paraId="6BDDDE40" w14:textId="77777777" w:rsidR="00287A2B" w:rsidRPr="002C2C43" w:rsidRDefault="00287A2B" w:rsidP="006045D4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39A42F97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01238B" w14:textId="77777777" w:rsidTr="006045D4">
        <w:tc>
          <w:tcPr>
            <w:tcW w:w="2518" w:type="dxa"/>
          </w:tcPr>
          <w:p w14:paraId="45D6AAEC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5767ED22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358D75" w14:textId="77777777" w:rsidTr="006045D4">
        <w:tc>
          <w:tcPr>
            <w:tcW w:w="2518" w:type="dxa"/>
          </w:tcPr>
          <w:p w14:paraId="4BBD5E7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3ADCF1D0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3D1E23B" w14:textId="77777777" w:rsidTr="006045D4">
        <w:tc>
          <w:tcPr>
            <w:tcW w:w="2518" w:type="dxa"/>
          </w:tcPr>
          <w:p w14:paraId="268093A1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2DAC3DF6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12B7A1C" w14:textId="77777777" w:rsidTr="006045D4">
        <w:tc>
          <w:tcPr>
            <w:tcW w:w="2518" w:type="dxa"/>
          </w:tcPr>
          <w:p w14:paraId="65E0BF6F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A1CE288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27CAB7B" w14:textId="77777777" w:rsidTr="006045D4">
        <w:tc>
          <w:tcPr>
            <w:tcW w:w="2518" w:type="dxa"/>
          </w:tcPr>
          <w:p w14:paraId="3BF86401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4321606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5BB8DA80" w14:textId="77777777" w:rsidTr="006045D4">
        <w:tc>
          <w:tcPr>
            <w:tcW w:w="2518" w:type="dxa"/>
          </w:tcPr>
          <w:p w14:paraId="33CB79E2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200F91AB" w14:textId="77777777" w:rsidR="00287A2B" w:rsidRDefault="00287A2B" w:rsidP="006045D4">
            <w:pPr>
              <w:ind w:right="-1278"/>
            </w:pPr>
          </w:p>
          <w:p w14:paraId="10541A4D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0581B2E6" w14:textId="77777777" w:rsidR="00287A2B" w:rsidRPr="002C2C43" w:rsidRDefault="00287A2B" w:rsidP="006045D4">
            <w:pPr>
              <w:ind w:right="-1278"/>
            </w:pPr>
          </w:p>
        </w:tc>
      </w:tr>
    </w:tbl>
    <w:p w14:paraId="5DA33C23" w14:textId="77777777" w:rsidR="00287A2B" w:rsidRDefault="00287A2B" w:rsidP="00287A2B">
      <w:pPr>
        <w:ind w:right="-1278"/>
      </w:pPr>
    </w:p>
    <w:p w14:paraId="5A46EA2C" w14:textId="77777777" w:rsidR="00287A2B" w:rsidRPr="002C2C43" w:rsidRDefault="00287A2B" w:rsidP="00287A2B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7C842194" w14:textId="77777777" w:rsidTr="006045D4">
        <w:tc>
          <w:tcPr>
            <w:tcW w:w="2518" w:type="dxa"/>
          </w:tcPr>
          <w:p w14:paraId="6D92838E" w14:textId="77777777" w:rsidR="00287A2B" w:rsidRPr="002C2C43" w:rsidRDefault="00287A2B" w:rsidP="006045D4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28CDDC2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0B52C584" w14:textId="77777777" w:rsidTr="006045D4">
        <w:tc>
          <w:tcPr>
            <w:tcW w:w="2518" w:type="dxa"/>
          </w:tcPr>
          <w:p w14:paraId="7409214D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D4F6E9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6FD249C" w14:textId="77777777" w:rsidTr="006045D4">
        <w:tc>
          <w:tcPr>
            <w:tcW w:w="2518" w:type="dxa"/>
          </w:tcPr>
          <w:p w14:paraId="01701BF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44ECAEDD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EC1A1D2" w14:textId="77777777" w:rsidTr="006045D4">
        <w:tc>
          <w:tcPr>
            <w:tcW w:w="2518" w:type="dxa"/>
          </w:tcPr>
          <w:p w14:paraId="78724F2F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5454A819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FC582B7" w14:textId="77777777" w:rsidTr="006045D4">
        <w:tc>
          <w:tcPr>
            <w:tcW w:w="2518" w:type="dxa"/>
          </w:tcPr>
          <w:p w14:paraId="7569CDDA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70B18D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10A61B1D" w14:textId="77777777" w:rsidTr="006045D4">
        <w:tc>
          <w:tcPr>
            <w:tcW w:w="2518" w:type="dxa"/>
          </w:tcPr>
          <w:p w14:paraId="57349BBE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1847AC35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B55FC24" w14:textId="77777777" w:rsidTr="006045D4">
        <w:tc>
          <w:tcPr>
            <w:tcW w:w="2518" w:type="dxa"/>
          </w:tcPr>
          <w:p w14:paraId="4F6AE14E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525248E6" w14:textId="77777777" w:rsidR="00287A2B" w:rsidRDefault="00287A2B" w:rsidP="006045D4">
            <w:pPr>
              <w:ind w:right="-1278"/>
            </w:pPr>
          </w:p>
          <w:p w14:paraId="39C3780C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1AE12BB2" w14:textId="77777777" w:rsidR="00287A2B" w:rsidRPr="002C2C43" w:rsidRDefault="00287A2B" w:rsidP="006045D4">
            <w:pPr>
              <w:ind w:right="-1278"/>
            </w:pPr>
          </w:p>
        </w:tc>
      </w:tr>
    </w:tbl>
    <w:p w14:paraId="3CB6DEEC" w14:textId="77777777" w:rsidR="00287A2B" w:rsidRDefault="00287A2B" w:rsidP="00287A2B">
      <w:pPr>
        <w:ind w:right="-1278"/>
      </w:pPr>
    </w:p>
    <w:p w14:paraId="4E92E883" w14:textId="77777777" w:rsidR="00287A2B" w:rsidRPr="002C2C43" w:rsidRDefault="00287A2B" w:rsidP="00287A2B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p w14:paraId="0D0A2BD2" w14:textId="77777777" w:rsidR="00FB14B9" w:rsidRDefault="00FB14B9" w:rsidP="00287A2B">
      <w:pPr>
        <w:pStyle w:val="plattetekst0"/>
        <w:spacing w:line="280" w:lineRule="atLeast"/>
      </w:pPr>
    </w:p>
    <w:sectPr w:rsidR="00FB14B9" w:rsidSect="00DC19C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NHSBLANCOFORMATSTAANDPROJECT.BLANCOFORMATSTAAND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53BE" w14:textId="77777777" w:rsidR="002F6F67" w:rsidRDefault="002F6F67">
      <w:r>
        <w:separator/>
      </w:r>
    </w:p>
  </w:endnote>
  <w:endnote w:type="continuationSeparator" w:id="0">
    <w:p w14:paraId="230EEB2B" w14:textId="77777777" w:rsidR="002F6F67" w:rsidRDefault="002F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643F" w14:textId="77777777" w:rsidR="000E6091" w:rsidRDefault="000E6091">
    <w:pPr>
      <w:pStyle w:val="Voettekst"/>
    </w:pPr>
    <w:bookmarkStart w:id="17" w:name="Rubricering_4"/>
    <w:bookmarkEnd w:id="17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2</w:t>
    </w:r>
    <w:r w:rsidR="009F32C2">
      <w:rPr>
        <w:noProof/>
      </w:rPr>
      <w:fldChar w:fldCharType="end"/>
    </w:r>
    <w:r>
      <w:t xml:space="preserve"> van </w:t>
    </w:r>
    <w:r w:rsidR="00BF0903">
      <w:fldChar w:fldCharType="begin"/>
    </w:r>
    <w:r w:rsidR="00BF0903">
      <w:instrText xml:space="preserve"> NUMPAGES </w:instrText>
    </w:r>
    <w:r w:rsidR="00BF0903">
      <w:fldChar w:fldCharType="separate"/>
    </w:r>
    <w:r w:rsidR="00F91608">
      <w:rPr>
        <w:noProof/>
      </w:rPr>
      <w:t>2</w:t>
    </w:r>
    <w:r w:rsidR="00BF090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95AEE" w14:textId="77777777" w:rsidR="000E6091" w:rsidRDefault="000E6091">
    <w:pPr>
      <w:pStyle w:val="Voettekst"/>
    </w:pPr>
    <w:bookmarkStart w:id="75" w:name="Rubricering_2"/>
    <w:bookmarkEnd w:id="75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1</w:t>
    </w:r>
    <w:r w:rsidR="009F32C2">
      <w:rPr>
        <w:noProof/>
      </w:rPr>
      <w:fldChar w:fldCharType="end"/>
    </w:r>
    <w:r>
      <w:t xml:space="preserve"> van </w:t>
    </w:r>
    <w:r w:rsidR="00BF0903">
      <w:fldChar w:fldCharType="begin"/>
    </w:r>
    <w:r w:rsidR="00BF0903">
      <w:instrText xml:space="preserve"> NUMPAGES </w:instrText>
    </w:r>
    <w:r w:rsidR="00BF0903">
      <w:fldChar w:fldCharType="separate"/>
    </w:r>
    <w:r w:rsidR="00F91608">
      <w:rPr>
        <w:noProof/>
      </w:rPr>
      <w:t>2</w:t>
    </w:r>
    <w:r w:rsidR="00BF090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D554" w14:textId="77777777" w:rsidR="002F6F67" w:rsidRDefault="002F6F67">
      <w:r>
        <w:separator/>
      </w:r>
    </w:p>
  </w:footnote>
  <w:footnote w:type="continuationSeparator" w:id="0">
    <w:p w14:paraId="23A1C75A" w14:textId="77777777" w:rsidR="002F6F67" w:rsidRDefault="002F6F67">
      <w:r>
        <w:continuationSeparator/>
      </w:r>
    </w:p>
  </w:footnote>
  <w:footnote w:id="1">
    <w:p w14:paraId="799CE033" w14:textId="48E52796" w:rsidR="00287A2B" w:rsidRDefault="00287A2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bookmarkStart w:id="0" w:name="_Hlk118810139"/>
      <w:r>
        <w:t xml:space="preserve">Onder verrekenprijs wordt verstaan: het uurtarief inclusief alle directe en indirecte kosten zoals </w:t>
      </w:r>
      <w:r w:rsidR="00BF0903">
        <w:t xml:space="preserve">voorrijdkosten, </w:t>
      </w:r>
      <w:r>
        <w:t>loon, sociale lasten, algemene kosten, winst en risico en dergelijke en exclusief de verschuldigde omzetbelasting.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8719" w14:textId="77777777" w:rsidR="000E6091" w:rsidRPr="00244B81" w:rsidRDefault="000E6091">
    <w:pPr>
      <w:pStyle w:val="Voettekst"/>
      <w:rPr>
        <w:vanish/>
      </w:rPr>
    </w:pPr>
    <w:bookmarkStart w:id="1" w:name="Rubricering_3_weg"/>
  </w:p>
  <w:p w14:paraId="0464776B" w14:textId="77777777" w:rsidR="000E6091" w:rsidRPr="00244B81" w:rsidRDefault="000E6091">
    <w:pPr>
      <w:pStyle w:val="Voettekst"/>
      <w:rPr>
        <w:vanish/>
      </w:rPr>
    </w:pPr>
  </w:p>
  <w:p w14:paraId="1D45F33A" w14:textId="77777777" w:rsidR="000E6091" w:rsidRPr="00244B81" w:rsidRDefault="000E6091">
    <w:pPr>
      <w:pStyle w:val="Voettekst"/>
      <w:rPr>
        <w:vanish/>
      </w:rPr>
    </w:pPr>
  </w:p>
  <w:p w14:paraId="1F90CA1E" w14:textId="77777777" w:rsidR="000E6091" w:rsidRPr="00244B81" w:rsidRDefault="000E6091">
    <w:pPr>
      <w:pStyle w:val="Voettekst"/>
      <w:rPr>
        <w:vanish/>
      </w:rPr>
    </w:pPr>
  </w:p>
  <w:bookmarkEnd w:id="1"/>
  <w:p w14:paraId="10A6B6C5" w14:textId="77777777" w:rsidR="000E6091" w:rsidRDefault="000E6091">
    <w:pPr>
      <w:pStyle w:val="Voettekst"/>
    </w:pPr>
  </w:p>
  <w:p w14:paraId="66BE5D2F" w14:textId="77777777" w:rsidR="000E6091" w:rsidRDefault="000E6091">
    <w:pPr>
      <w:pStyle w:val="Voettekst"/>
    </w:pPr>
  </w:p>
  <w:p w14:paraId="3009C811" w14:textId="77777777" w:rsidR="000E6091" w:rsidRDefault="000E6091">
    <w:pPr>
      <w:pStyle w:val="Voettekst"/>
    </w:pPr>
  </w:p>
  <w:p w14:paraId="024CEE8D" w14:textId="77777777" w:rsidR="000E6091" w:rsidRDefault="000E6091">
    <w:pPr>
      <w:pStyle w:val="Voettekst"/>
    </w:pPr>
  </w:p>
  <w:p w14:paraId="5C683771" w14:textId="77777777" w:rsidR="000E6091" w:rsidRDefault="000E6091">
    <w:pPr>
      <w:pStyle w:val="Voettekst"/>
    </w:pPr>
  </w:p>
  <w:p w14:paraId="2523C7F1" w14:textId="77777777" w:rsidR="000E6091" w:rsidRDefault="000E6091"/>
  <w:p w14:paraId="68BA2384" w14:textId="77777777" w:rsidR="000E6091" w:rsidRPr="00244B81" w:rsidRDefault="000E6091">
    <w:pPr>
      <w:pStyle w:val="Voettekst"/>
      <w:rPr>
        <w:b/>
      </w:rPr>
    </w:pPr>
    <w:bookmarkStart w:id="2" w:name="Rubricering_3"/>
    <w:bookmarkEnd w:id="2"/>
  </w:p>
  <w:p w14:paraId="47F17D48" w14:textId="77777777" w:rsidR="000E6091" w:rsidRDefault="000E6091">
    <w:pPr>
      <w:pStyle w:val="Voettekst"/>
    </w:pPr>
  </w:p>
  <w:p w14:paraId="16601670" w14:textId="77777777" w:rsidR="000E6091" w:rsidRDefault="009F32C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0E58155" wp14:editId="5F9F8014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3C04734" w14:textId="77777777">
                            <w:tc>
                              <w:tcPr>
                                <w:tcW w:w="2088" w:type="dxa"/>
                              </w:tcPr>
                              <w:p w14:paraId="451A79D2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3" w:name="Dienst"/>
                                <w:r w:rsidRPr="00244B81">
                                  <w:t>Rijksvastgoedbedrijf</w:t>
                                </w:r>
                                <w:bookmarkEnd w:id="3"/>
                              </w:p>
                            </w:tc>
                          </w:tr>
                          <w:tr w:rsidR="000E6091" w:rsidRPr="00244B81" w14:paraId="01352CA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2786E88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0E6091" w:rsidRPr="00244B81" w14:paraId="402D7F0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FFB772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14:paraId="2C6E5901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1994923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5936B5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1"/>
                                <w:bookmarkEnd w:id="6"/>
                              </w:p>
                            </w:tc>
                          </w:tr>
                          <w:tr w:rsidR="000E6091" w:rsidRPr="00244B81" w14:paraId="2E05031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B97D33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1"/>
                                <w:bookmarkEnd w:id="7"/>
                              </w:p>
                            </w:tc>
                          </w:tr>
                          <w:tr w:rsidR="000E6091" w:rsidRPr="00244B81" w14:paraId="6D68871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54630C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8" w:name="K2Referentie2"/>
                                <w:bookmarkEnd w:id="8"/>
                              </w:p>
                            </w:tc>
                          </w:tr>
                          <w:tr w:rsidR="000E6091" w:rsidRPr="00244B81" w14:paraId="2DEF9B3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13855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9" w:name="K2Invulgegeven2"/>
                                <w:bookmarkEnd w:id="9"/>
                              </w:p>
                            </w:tc>
                          </w:tr>
                        </w:tbl>
                        <w:p w14:paraId="5C2399A6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5CCA665F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58155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3C04734" w14:textId="77777777">
                      <w:tc>
                        <w:tcPr>
                          <w:tcW w:w="2088" w:type="dxa"/>
                        </w:tcPr>
                        <w:p w14:paraId="451A79D2" w14:textId="77777777" w:rsidR="000E6091" w:rsidRPr="00244B81" w:rsidRDefault="00244B81">
                          <w:pPr>
                            <w:pStyle w:val="opmAfzenderVet"/>
                          </w:pPr>
                          <w:bookmarkStart w:id="10" w:name="Dienst"/>
                          <w:r w:rsidRPr="00244B81">
                            <w:t>Rijksvastgoedbedrijf</w:t>
                          </w:r>
                          <w:bookmarkEnd w:id="10"/>
                        </w:p>
                      </w:tc>
                    </w:tr>
                    <w:tr w:rsidR="000E6091" w:rsidRPr="00244B81" w14:paraId="01352CA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2786E88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Directie"/>
                          <w:bookmarkEnd w:id="11"/>
                        </w:p>
                      </w:tc>
                    </w:tr>
                    <w:tr w:rsidR="000E6091" w:rsidRPr="00244B81" w14:paraId="402D7F0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FFB772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2" w:name="Afdeling"/>
                          <w:bookmarkEnd w:id="12"/>
                        </w:p>
                      </w:tc>
                    </w:tr>
                  </w:tbl>
                  <w:p w14:paraId="2C6E5901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1994923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5936B5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1"/>
                          <w:bookmarkEnd w:id="13"/>
                        </w:p>
                      </w:tc>
                    </w:tr>
                    <w:tr w:rsidR="000E6091" w:rsidRPr="00244B81" w14:paraId="2E05031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B97D33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1"/>
                          <w:bookmarkEnd w:id="14"/>
                        </w:p>
                      </w:tc>
                    </w:tr>
                    <w:tr w:rsidR="000E6091" w:rsidRPr="00244B81" w14:paraId="6D68871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54630C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5" w:name="K2Referentie2"/>
                          <w:bookmarkEnd w:id="15"/>
                        </w:p>
                      </w:tc>
                    </w:tr>
                    <w:tr w:rsidR="000E6091" w:rsidRPr="00244B81" w14:paraId="2DEF9B3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13855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6" w:name="K2Invulgegeven2"/>
                          <w:bookmarkEnd w:id="16"/>
                        </w:p>
                      </w:tc>
                    </w:tr>
                  </w:tbl>
                  <w:p w14:paraId="5C2399A6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5CCA665F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60CF" w14:textId="77777777" w:rsidR="000E6091" w:rsidRDefault="00244B81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0501762E" wp14:editId="241F804E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6789EFA6" wp14:editId="31BB9FCD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0" locked="0" layoutInCell="1" allowOverlap="1" wp14:anchorId="05EE55EA" wp14:editId="2362AEB4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32C2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D4E7D0" wp14:editId="51CDE7C9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9DDCE2F" w14:textId="77777777">
                            <w:tc>
                              <w:tcPr>
                                <w:tcW w:w="2088" w:type="dxa"/>
                              </w:tcPr>
                              <w:p w14:paraId="5BFA3C07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18" w:name="Afdeling1"/>
                                <w:r w:rsidRPr="00244B81">
                                  <w:t>Rijksvastgoedbedrijf</w:t>
                                </w:r>
                                <w:bookmarkEnd w:id="18"/>
                              </w:p>
                            </w:tc>
                          </w:tr>
                          <w:tr w:rsidR="000E6091" w:rsidRPr="00244B81" w14:paraId="32C16B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D3B9B4B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deling2"/>
                                <w:bookmarkEnd w:id="19"/>
                              </w:p>
                            </w:tc>
                          </w:tr>
                          <w:tr w:rsidR="000E6091" w:rsidRPr="00244B81" w14:paraId="49707C9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13C82B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deling3"/>
                                <w:bookmarkEnd w:id="20"/>
                              </w:p>
                            </w:tc>
                          </w:tr>
                        </w:tbl>
                        <w:p w14:paraId="7B690804" w14:textId="77777777"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5DE3A7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7658D2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1"/>
                                <w:bookmarkEnd w:id="21"/>
                              </w:p>
                            </w:tc>
                          </w:tr>
                          <w:tr w:rsidR="000E6091" w:rsidRPr="00244B81" w14:paraId="7E87F2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1ADAB0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2"/>
                                <w:bookmarkEnd w:id="22"/>
                              </w:p>
                            </w:tc>
                          </w:tr>
                          <w:tr w:rsidR="000E6091" w:rsidRPr="00244B81" w14:paraId="4EDA714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07E785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3"/>
                                <w:bookmarkEnd w:id="23"/>
                              </w:p>
                            </w:tc>
                          </w:tr>
                          <w:tr w:rsidR="000E6091" w:rsidRPr="00244B81" w14:paraId="0D5C67C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396174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4"/>
                                <w:bookmarkEnd w:id="24"/>
                              </w:p>
                            </w:tc>
                          </w:tr>
                          <w:tr w:rsidR="000E6091" w:rsidRPr="00244B81" w14:paraId="2FC2B61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04E49A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5"/>
                                <w:bookmarkEnd w:id="25"/>
                              </w:p>
                            </w:tc>
                          </w:tr>
                          <w:tr w:rsidR="000E6091" w:rsidRPr="00244B81" w14:paraId="6DDE91B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BD0A1DD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6"/>
                                <w:bookmarkEnd w:id="26"/>
                              </w:p>
                            </w:tc>
                          </w:tr>
                          <w:tr w:rsidR="000E6091" w:rsidRPr="00244B81" w14:paraId="65E9253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E8A2CE6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7"/>
                                <w:bookmarkEnd w:id="27"/>
                              </w:p>
                            </w:tc>
                          </w:tr>
                          <w:tr w:rsidR="000E6091" w:rsidRPr="00244B81" w14:paraId="6C132CC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4632AF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8" w:name="Afzender8"/>
                                <w:bookmarkEnd w:id="28"/>
                              </w:p>
                            </w:tc>
                          </w:tr>
                        </w:tbl>
                        <w:p w14:paraId="36A9B9E4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9" w:name="bmContactPersoon"/>
                          <w:r w:rsidRPr="00244B81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34B8B1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84D336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Persoon"/>
                                <w:bookmarkEnd w:id="30"/>
                              </w:p>
                            </w:tc>
                          </w:tr>
                        </w:tbl>
                        <w:p w14:paraId="2C845452" w14:textId="77777777" w:rsidR="000E6091" w:rsidRPr="00244B81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7FAD854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A3A2E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1"/>
                                <w:bookmarkEnd w:id="29"/>
                                <w:bookmarkEnd w:id="31"/>
                              </w:p>
                            </w:tc>
                          </w:tr>
                          <w:tr w:rsidR="000E6091" w:rsidRPr="00244B81" w14:paraId="31436C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DFF83F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2"/>
                                <w:bookmarkEnd w:id="32"/>
                              </w:p>
                            </w:tc>
                          </w:tr>
                          <w:tr w:rsidR="000E6091" w:rsidRPr="00244B81" w14:paraId="23CEA4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2B639A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3"/>
                                <w:bookmarkEnd w:id="33"/>
                              </w:p>
                            </w:tc>
                          </w:tr>
                          <w:tr w:rsidR="000E6091" w:rsidRPr="00244B81" w14:paraId="1EC33FB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814D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4"/>
                                <w:bookmarkEnd w:id="34"/>
                              </w:p>
                            </w:tc>
                          </w:tr>
                          <w:tr w:rsidR="000E6091" w:rsidRPr="00244B81" w14:paraId="5FB7DD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70F6C6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5"/>
                                <w:bookmarkEnd w:id="35"/>
                              </w:p>
                            </w:tc>
                          </w:tr>
                          <w:tr w:rsidR="000E6091" w:rsidRPr="00244B81" w14:paraId="019F263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C6B875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6"/>
                                <w:bookmarkEnd w:id="36"/>
                              </w:p>
                            </w:tc>
                          </w:tr>
                          <w:tr w:rsidR="000E6091" w:rsidRPr="00244B81" w14:paraId="09970F6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188D66E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7" w:name="Contact7"/>
                                <w:bookmarkEnd w:id="37"/>
                              </w:p>
                            </w:tc>
                          </w:tr>
                        </w:tbl>
                        <w:p w14:paraId="0335E43E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10E93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581D67F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8" w:name="Referentie1"/>
                                <w:bookmarkEnd w:id="38"/>
                              </w:p>
                            </w:tc>
                          </w:tr>
                          <w:tr w:rsidR="000E6091" w:rsidRPr="00244B81" w14:paraId="7D1B9A0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4D5751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9" w:name="Invulgegeven1"/>
                                <w:bookmarkEnd w:id="39"/>
                              </w:p>
                            </w:tc>
                          </w:tr>
                          <w:tr w:rsidR="000E6091" w:rsidRPr="00244B81" w14:paraId="353F3BC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F23746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40" w:name="Referentie2"/>
                                <w:bookmarkEnd w:id="40"/>
                              </w:p>
                            </w:tc>
                          </w:tr>
                          <w:tr w:rsidR="000E6091" w:rsidRPr="00244B81" w14:paraId="643FFE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5E5998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1" w:name="Invulgegeven2"/>
                                <w:bookmarkEnd w:id="41"/>
                              </w:p>
                            </w:tc>
                          </w:tr>
                          <w:tr w:rsidR="000E6091" w14:paraId="31C3D955" w14:textId="77777777">
                            <w:tc>
                              <w:tcPr>
                                <w:tcW w:w="2088" w:type="dxa"/>
                              </w:tcPr>
                              <w:p w14:paraId="0620C21F" w14:textId="77777777" w:rsidR="000E6091" w:rsidRDefault="000E6091">
                                <w:pPr>
                                  <w:pStyle w:val="opmReferentie"/>
                                </w:pPr>
                                <w:bookmarkStart w:id="42" w:name="Referentie3"/>
                                <w:bookmarkEnd w:id="42"/>
                              </w:p>
                            </w:tc>
                          </w:tr>
                          <w:tr w:rsidR="000E6091" w14:paraId="4F61F2A5" w14:textId="77777777">
                            <w:tc>
                              <w:tcPr>
                                <w:tcW w:w="2088" w:type="dxa"/>
                              </w:tcPr>
                              <w:p w14:paraId="417562F4" w14:textId="77777777" w:rsidR="000E6091" w:rsidRDefault="000E6091">
                                <w:pPr>
                                  <w:pStyle w:val="opmInvulgegeven"/>
                                </w:pPr>
                                <w:bookmarkStart w:id="43" w:name="Invulgegeven3"/>
                                <w:bookmarkEnd w:id="43"/>
                              </w:p>
                            </w:tc>
                          </w:tr>
                          <w:tr w:rsidR="000E6091" w14:paraId="40676E78" w14:textId="77777777">
                            <w:tc>
                              <w:tcPr>
                                <w:tcW w:w="2088" w:type="dxa"/>
                              </w:tcPr>
                              <w:p w14:paraId="7BA69322" w14:textId="77777777" w:rsidR="000E6091" w:rsidRDefault="000E6091">
                                <w:pPr>
                                  <w:pStyle w:val="opmReferentie"/>
                                </w:pPr>
                                <w:bookmarkStart w:id="44" w:name="Referentie4"/>
                                <w:bookmarkEnd w:id="44"/>
                              </w:p>
                            </w:tc>
                          </w:tr>
                          <w:tr w:rsidR="000E6091" w14:paraId="0A821A2B" w14:textId="77777777">
                            <w:tc>
                              <w:tcPr>
                                <w:tcW w:w="2088" w:type="dxa"/>
                              </w:tcPr>
                              <w:p w14:paraId="5B05D9D1" w14:textId="77777777" w:rsidR="000E6091" w:rsidRDefault="000E6091">
                                <w:pPr>
                                  <w:pStyle w:val="opmInvulgegeven"/>
                                </w:pPr>
                                <w:bookmarkStart w:id="45" w:name="Invulgegeven4"/>
                                <w:bookmarkEnd w:id="45"/>
                              </w:p>
                            </w:tc>
                          </w:tr>
                        </w:tbl>
                        <w:p w14:paraId="3C32A509" w14:textId="77777777"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14:paraId="7DF213B2" w14:textId="77777777"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4E7D0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9DDCE2F" w14:textId="77777777">
                      <w:tc>
                        <w:tcPr>
                          <w:tcW w:w="2088" w:type="dxa"/>
                        </w:tcPr>
                        <w:p w14:paraId="5BFA3C07" w14:textId="77777777" w:rsidR="000E6091" w:rsidRPr="00244B81" w:rsidRDefault="00244B81">
                          <w:pPr>
                            <w:pStyle w:val="opmAfzenderVet"/>
                          </w:pPr>
                          <w:bookmarkStart w:id="46" w:name="Afdeling1"/>
                          <w:r w:rsidRPr="00244B81">
                            <w:t>Rijksvastgoedbedrijf</w:t>
                          </w:r>
                          <w:bookmarkEnd w:id="46"/>
                        </w:p>
                      </w:tc>
                    </w:tr>
                    <w:tr w:rsidR="000E6091" w:rsidRPr="00244B81" w14:paraId="32C16B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D3B9B4B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deling2"/>
                          <w:bookmarkEnd w:id="47"/>
                        </w:p>
                      </w:tc>
                    </w:tr>
                    <w:tr w:rsidR="000E6091" w:rsidRPr="00244B81" w14:paraId="49707C9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13C82B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deling3"/>
                          <w:bookmarkEnd w:id="48"/>
                        </w:p>
                      </w:tc>
                    </w:tr>
                  </w:tbl>
                  <w:p w14:paraId="7B690804" w14:textId="77777777"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5DE3A7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7658D2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1"/>
                          <w:bookmarkEnd w:id="49"/>
                        </w:p>
                      </w:tc>
                    </w:tr>
                    <w:tr w:rsidR="000E6091" w:rsidRPr="00244B81" w14:paraId="7E87F2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1ADAB0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2"/>
                          <w:bookmarkEnd w:id="50"/>
                        </w:p>
                      </w:tc>
                    </w:tr>
                    <w:tr w:rsidR="000E6091" w:rsidRPr="00244B81" w14:paraId="4EDA714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07E785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3"/>
                          <w:bookmarkEnd w:id="51"/>
                        </w:p>
                      </w:tc>
                    </w:tr>
                    <w:tr w:rsidR="000E6091" w:rsidRPr="00244B81" w14:paraId="0D5C67C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396174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4"/>
                          <w:bookmarkEnd w:id="52"/>
                        </w:p>
                      </w:tc>
                    </w:tr>
                    <w:tr w:rsidR="000E6091" w:rsidRPr="00244B81" w14:paraId="2FC2B61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04E49A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5"/>
                          <w:bookmarkEnd w:id="53"/>
                        </w:p>
                      </w:tc>
                    </w:tr>
                    <w:tr w:rsidR="000E6091" w:rsidRPr="00244B81" w14:paraId="6DDE91B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BD0A1DD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6"/>
                          <w:bookmarkEnd w:id="54"/>
                        </w:p>
                      </w:tc>
                    </w:tr>
                    <w:tr w:rsidR="000E6091" w:rsidRPr="00244B81" w14:paraId="65E9253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E8A2CE6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7"/>
                          <w:bookmarkEnd w:id="55"/>
                        </w:p>
                      </w:tc>
                    </w:tr>
                    <w:tr w:rsidR="000E6091" w:rsidRPr="00244B81" w14:paraId="6C132CC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4632AF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6" w:name="Afzender8"/>
                          <w:bookmarkEnd w:id="56"/>
                        </w:p>
                      </w:tc>
                    </w:tr>
                  </w:tbl>
                  <w:p w14:paraId="36A9B9E4" w14:textId="77777777" w:rsidR="000E6091" w:rsidRPr="00244B81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7" w:name="bmContactPersoon"/>
                    <w:r w:rsidRPr="00244B81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34B8B1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84D336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Persoon"/>
                          <w:bookmarkEnd w:id="58"/>
                        </w:p>
                      </w:tc>
                    </w:tr>
                  </w:tbl>
                  <w:p w14:paraId="2C845452" w14:textId="77777777" w:rsidR="000E6091" w:rsidRPr="00244B81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7FAD854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A3A2E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1"/>
                          <w:bookmarkEnd w:id="57"/>
                          <w:bookmarkEnd w:id="59"/>
                        </w:p>
                      </w:tc>
                    </w:tr>
                    <w:tr w:rsidR="000E6091" w:rsidRPr="00244B81" w14:paraId="31436C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DFF83F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2"/>
                          <w:bookmarkEnd w:id="60"/>
                        </w:p>
                      </w:tc>
                    </w:tr>
                    <w:tr w:rsidR="000E6091" w:rsidRPr="00244B81" w14:paraId="23CEA4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2B639A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3"/>
                          <w:bookmarkEnd w:id="61"/>
                        </w:p>
                      </w:tc>
                    </w:tr>
                    <w:tr w:rsidR="000E6091" w:rsidRPr="00244B81" w14:paraId="1EC33FB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814D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4"/>
                          <w:bookmarkEnd w:id="62"/>
                        </w:p>
                      </w:tc>
                    </w:tr>
                    <w:tr w:rsidR="000E6091" w:rsidRPr="00244B81" w14:paraId="5FB7DD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70F6C6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5"/>
                          <w:bookmarkEnd w:id="63"/>
                        </w:p>
                      </w:tc>
                    </w:tr>
                    <w:tr w:rsidR="000E6091" w:rsidRPr="00244B81" w14:paraId="019F263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C6B875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6"/>
                          <w:bookmarkEnd w:id="64"/>
                        </w:p>
                      </w:tc>
                    </w:tr>
                    <w:tr w:rsidR="000E6091" w:rsidRPr="00244B81" w14:paraId="09970F6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188D66E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5" w:name="Contact7"/>
                          <w:bookmarkEnd w:id="65"/>
                        </w:p>
                      </w:tc>
                    </w:tr>
                  </w:tbl>
                  <w:p w14:paraId="0335E43E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10E93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581D67F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6" w:name="Referentie1"/>
                          <w:bookmarkEnd w:id="66"/>
                        </w:p>
                      </w:tc>
                    </w:tr>
                    <w:tr w:rsidR="000E6091" w:rsidRPr="00244B81" w14:paraId="7D1B9A0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4D5751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7" w:name="Invulgegeven1"/>
                          <w:bookmarkEnd w:id="67"/>
                        </w:p>
                      </w:tc>
                    </w:tr>
                    <w:tr w:rsidR="000E6091" w:rsidRPr="00244B81" w14:paraId="353F3BC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F23746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8" w:name="Referentie2"/>
                          <w:bookmarkEnd w:id="68"/>
                        </w:p>
                      </w:tc>
                    </w:tr>
                    <w:tr w:rsidR="000E6091" w:rsidRPr="00244B81" w14:paraId="643FFE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5E5998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9" w:name="Invulgegeven2"/>
                          <w:bookmarkEnd w:id="69"/>
                        </w:p>
                      </w:tc>
                    </w:tr>
                    <w:tr w:rsidR="000E6091" w14:paraId="31C3D955" w14:textId="77777777">
                      <w:tc>
                        <w:tcPr>
                          <w:tcW w:w="2088" w:type="dxa"/>
                        </w:tcPr>
                        <w:p w14:paraId="0620C21F" w14:textId="77777777" w:rsidR="000E6091" w:rsidRDefault="000E6091">
                          <w:pPr>
                            <w:pStyle w:val="opmReferentie"/>
                          </w:pPr>
                          <w:bookmarkStart w:id="70" w:name="Referentie3"/>
                          <w:bookmarkEnd w:id="70"/>
                        </w:p>
                      </w:tc>
                    </w:tr>
                    <w:tr w:rsidR="000E6091" w14:paraId="4F61F2A5" w14:textId="77777777">
                      <w:tc>
                        <w:tcPr>
                          <w:tcW w:w="2088" w:type="dxa"/>
                        </w:tcPr>
                        <w:p w14:paraId="417562F4" w14:textId="77777777" w:rsidR="000E6091" w:rsidRDefault="000E6091">
                          <w:pPr>
                            <w:pStyle w:val="opmInvulgegeven"/>
                          </w:pPr>
                          <w:bookmarkStart w:id="71" w:name="Invulgegeven3"/>
                          <w:bookmarkEnd w:id="71"/>
                        </w:p>
                      </w:tc>
                    </w:tr>
                    <w:tr w:rsidR="000E6091" w14:paraId="40676E78" w14:textId="77777777">
                      <w:tc>
                        <w:tcPr>
                          <w:tcW w:w="2088" w:type="dxa"/>
                        </w:tcPr>
                        <w:p w14:paraId="7BA69322" w14:textId="77777777" w:rsidR="000E6091" w:rsidRDefault="000E6091">
                          <w:pPr>
                            <w:pStyle w:val="opmReferentie"/>
                          </w:pPr>
                          <w:bookmarkStart w:id="72" w:name="Referentie4"/>
                          <w:bookmarkEnd w:id="72"/>
                        </w:p>
                      </w:tc>
                    </w:tr>
                    <w:tr w:rsidR="000E6091" w14:paraId="0A821A2B" w14:textId="77777777">
                      <w:tc>
                        <w:tcPr>
                          <w:tcW w:w="2088" w:type="dxa"/>
                        </w:tcPr>
                        <w:p w14:paraId="5B05D9D1" w14:textId="77777777" w:rsidR="000E6091" w:rsidRDefault="000E6091">
                          <w:pPr>
                            <w:pStyle w:val="opmInvulgegeven"/>
                          </w:pPr>
                          <w:bookmarkStart w:id="73" w:name="Invulgegeven4"/>
                          <w:bookmarkEnd w:id="73"/>
                        </w:p>
                      </w:tc>
                    </w:tr>
                  </w:tbl>
                  <w:p w14:paraId="3C32A509" w14:textId="77777777" w:rsidR="000E6091" w:rsidRDefault="000E6091">
                    <w:pPr>
                      <w:rPr>
                        <w:sz w:val="9"/>
                      </w:rPr>
                    </w:pPr>
                  </w:p>
                  <w:p w14:paraId="7DF213B2" w14:textId="77777777" w:rsidR="000E6091" w:rsidRDefault="000E6091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6341DFF6" wp14:editId="7139C75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2ABE302" w14:textId="77777777" w:rsidR="000E6091" w:rsidRDefault="000E6091">
    <w:pPr>
      <w:pStyle w:val="opmKoptekst"/>
    </w:pPr>
  </w:p>
  <w:p w14:paraId="3730764E" w14:textId="77777777" w:rsidR="000E6091" w:rsidRDefault="00244B81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0800" behindDoc="1" locked="0" layoutInCell="1" allowOverlap="1" wp14:anchorId="50A05E4B" wp14:editId="334E446E">
          <wp:simplePos x="0" y="0"/>
          <wp:positionH relativeFrom="column">
            <wp:posOffset>3056255</wp:posOffset>
          </wp:positionH>
          <wp:positionV relativeFrom="paragraph">
            <wp:posOffset>74930</wp:posOffset>
          </wp:positionV>
          <wp:extent cx="1885950" cy="533400"/>
          <wp:effectExtent l="19050" t="0" r="0" b="0"/>
          <wp:wrapNone/>
          <wp:docPr id="26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37591D" w14:textId="77777777" w:rsidR="000E6091" w:rsidRDefault="000E6091">
    <w:pPr>
      <w:pStyle w:val="opmKoptekst"/>
    </w:pPr>
  </w:p>
  <w:p w14:paraId="3B629204" w14:textId="77777777" w:rsidR="000E6091" w:rsidRDefault="000E6091">
    <w:pPr>
      <w:pStyle w:val="opmKoptekst"/>
    </w:pPr>
  </w:p>
  <w:p w14:paraId="4F886D2F" w14:textId="77777777" w:rsidR="000E6091" w:rsidRDefault="000E6091">
    <w:pPr>
      <w:pStyle w:val="opmKoptekst"/>
    </w:pPr>
  </w:p>
  <w:p w14:paraId="3FD173B9" w14:textId="77777777" w:rsidR="000E6091" w:rsidRDefault="000E6091">
    <w:pPr>
      <w:pStyle w:val="opmKoptekst"/>
      <w:rPr>
        <w:sz w:val="20"/>
      </w:rPr>
    </w:pPr>
  </w:p>
  <w:p w14:paraId="61515D44" w14:textId="77777777" w:rsidR="000E6091" w:rsidRDefault="000E6091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3EF6E598" w14:textId="77777777">
      <w:trPr>
        <w:cantSplit/>
      </w:trPr>
      <w:tc>
        <w:tcPr>
          <w:tcW w:w="7616" w:type="dxa"/>
        </w:tcPr>
        <w:p w14:paraId="0973EA79" w14:textId="77777777" w:rsidR="000E6091" w:rsidRDefault="000E60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 w14:paraId="537DD35C" w14:textId="77777777">
      <w:trPr>
        <w:cantSplit/>
      </w:trPr>
      <w:tc>
        <w:tcPr>
          <w:tcW w:w="7616" w:type="dxa"/>
        </w:tcPr>
        <w:p w14:paraId="20D2D68E" w14:textId="77777777" w:rsidR="000E6091" w:rsidRDefault="000E60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 w14:paraId="4AA6DA0F" w14:textId="77777777">
      <w:trPr>
        <w:cantSplit/>
      </w:trPr>
      <w:tc>
        <w:tcPr>
          <w:tcW w:w="7616" w:type="dxa"/>
        </w:tcPr>
        <w:p w14:paraId="1D225F18" w14:textId="520661A3" w:rsidR="000E6091" w:rsidRPr="00A971B9" w:rsidRDefault="00A971B9" w:rsidP="00A971B9">
          <w:pPr>
            <w:pStyle w:val="opmRubricering"/>
          </w:pPr>
          <w:bookmarkStart w:id="74" w:name="Rubricering_1"/>
          <w:bookmarkEnd w:id="74"/>
          <w:r w:rsidRPr="00A971B9">
            <w:t xml:space="preserve">BIJLAGE </w:t>
          </w:r>
          <w:r w:rsidR="00163DFA">
            <w:t>F</w:t>
          </w:r>
        </w:p>
      </w:tc>
    </w:tr>
    <w:tr w:rsidR="000E6091" w14:paraId="19BDC521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7E085015" w14:textId="77777777" w:rsidR="000E6091" w:rsidRDefault="000E6091">
          <w:pPr>
            <w:rPr>
              <w:szCs w:val="18"/>
              <w:lang w:val="fr-FR"/>
            </w:rPr>
          </w:pPr>
        </w:p>
        <w:p w14:paraId="1FF51F48" w14:textId="77777777" w:rsidR="000E6091" w:rsidRDefault="000E6091">
          <w:pPr>
            <w:rPr>
              <w:szCs w:val="18"/>
              <w:lang w:val="fr-FR"/>
            </w:rPr>
          </w:pPr>
        </w:p>
      </w:tc>
    </w:tr>
  </w:tbl>
  <w:p w14:paraId="204050C4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0"/>
    <w:docVar w:name="chkVanBezoekAdres" w:val="0"/>
    <w:docVar w:name="chkVanContactPersoon" w:val="0"/>
    <w:docVar w:name="chkVanDienst" w:val="-1"/>
    <w:docVar w:name="chkVanDirectie" w:val="0"/>
    <w:docVar w:name="chkVanEmail" w:val="0"/>
    <w:docVar w:name="chkVanFax" w:val="0"/>
    <w:docVar w:name="chkVanGebouw" w:val="0"/>
    <w:docVar w:name="chkVanIPC" w:val="0"/>
    <w:docVar w:name="chkVanLand" w:val="0"/>
    <w:docVar w:name="chkVanMobiel" w:val="0"/>
    <w:docVar w:name="chkVanPostAdres" w:val="0"/>
    <w:docVar w:name="chkVanPostPcdWpl" w:val="0"/>
    <w:docVar w:name="chkVanTelefoon" w:val="0"/>
    <w:docVar w:name="chkWebSite" w:val="0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Inkoop"/>
    <w:docVar w:name="txtVanBezoekAdres" w:val="Korte Voorhout 7"/>
    <w:docVar w:name="txtVanContactpersoon" w:val="A.M. Geutjes"/>
    <w:docVar w:name="txtVanDienst" w:val="Rijksvastgoedbedrijf"/>
    <w:docVar w:name="txtVanDirectie" w:val="Transacties en Ontwikkeling"/>
    <w:docVar w:name="txtVanEmail" w:val="Anita.Geutjes@rgd.minbzk.nl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6A5762"/>
    <w:rsid w:val="000C252B"/>
    <w:rsid w:val="000E6091"/>
    <w:rsid w:val="00163DFA"/>
    <w:rsid w:val="0017523F"/>
    <w:rsid w:val="001A49E4"/>
    <w:rsid w:val="00244B81"/>
    <w:rsid w:val="00287A2B"/>
    <w:rsid w:val="002B0537"/>
    <w:rsid w:val="002B09EC"/>
    <w:rsid w:val="002E1480"/>
    <w:rsid w:val="002F6F67"/>
    <w:rsid w:val="00330D05"/>
    <w:rsid w:val="003437B7"/>
    <w:rsid w:val="003B42E5"/>
    <w:rsid w:val="00412F18"/>
    <w:rsid w:val="004A431C"/>
    <w:rsid w:val="004B54FE"/>
    <w:rsid w:val="004C1CAB"/>
    <w:rsid w:val="004D5F17"/>
    <w:rsid w:val="00566428"/>
    <w:rsid w:val="00626EA7"/>
    <w:rsid w:val="006525A7"/>
    <w:rsid w:val="006A5762"/>
    <w:rsid w:val="00805064"/>
    <w:rsid w:val="008227DB"/>
    <w:rsid w:val="008B1365"/>
    <w:rsid w:val="00937488"/>
    <w:rsid w:val="009F32C2"/>
    <w:rsid w:val="00A107D5"/>
    <w:rsid w:val="00A92BEE"/>
    <w:rsid w:val="00A971B9"/>
    <w:rsid w:val="00B01C68"/>
    <w:rsid w:val="00BF0903"/>
    <w:rsid w:val="00C755BE"/>
    <w:rsid w:val="00CA5E91"/>
    <w:rsid w:val="00CC6C52"/>
    <w:rsid w:val="00D25C64"/>
    <w:rsid w:val="00DC19C2"/>
    <w:rsid w:val="00DD2BFF"/>
    <w:rsid w:val="00EF143C"/>
    <w:rsid w:val="00F33751"/>
    <w:rsid w:val="00F65E61"/>
    <w:rsid w:val="00F91608"/>
    <w:rsid w:val="00FB14B9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3B939A3"/>
  <w15:docId w15:val="{647AB5E9-189E-411E-A85D-35C6518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4B81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C19C2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DC19C2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DC19C2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DC19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DC19C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C19C2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DC19C2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DC19C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DC19C2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DC19C2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DC19C2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DC19C2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DC19C2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DC19C2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DC19C2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DC19C2"/>
  </w:style>
  <w:style w:type="paragraph" w:customStyle="1" w:styleId="opmAfzenderVet">
    <w:name w:val="opmAfzenderVet"/>
    <w:basedOn w:val="opmAfzender"/>
    <w:rsid w:val="00DC19C2"/>
    <w:rPr>
      <w:b/>
      <w:bCs w:val="0"/>
    </w:rPr>
  </w:style>
  <w:style w:type="paragraph" w:customStyle="1" w:styleId="opmRubricering">
    <w:name w:val="opmRubricering"/>
    <w:basedOn w:val="Voettekst"/>
    <w:autoRedefine/>
    <w:rsid w:val="00A971B9"/>
    <w:pPr>
      <w:tabs>
        <w:tab w:val="clear" w:pos="7711"/>
      </w:tabs>
    </w:pPr>
    <w:rPr>
      <w:b/>
      <w:caps/>
      <w:sz w:val="24"/>
      <w:lang w:val="fr-FR"/>
    </w:rPr>
  </w:style>
  <w:style w:type="paragraph" w:customStyle="1" w:styleId="opmBullit">
    <w:name w:val="opmBullit"/>
    <w:basedOn w:val="Standaard"/>
    <w:autoRedefine/>
    <w:rsid w:val="00DC19C2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DC19C2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DC19C2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DC19C2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C19C2"/>
    <w:pPr>
      <w:ind w:left="180" w:hanging="180"/>
    </w:pPr>
  </w:style>
  <w:style w:type="paragraph" w:styleId="Indexkop">
    <w:name w:val="index heading"/>
    <w:basedOn w:val="Standaard"/>
    <w:next w:val="Index1"/>
    <w:semiHidden/>
    <w:rsid w:val="00DC19C2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DC19C2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DC19C2"/>
    <w:rPr>
      <w:rFonts w:ascii="Verdana" w:hAnsi="Verdana"/>
      <w:iCs/>
    </w:rPr>
  </w:style>
  <w:style w:type="paragraph" w:styleId="Normaalweb">
    <w:name w:val="Normal (Web)"/>
    <w:basedOn w:val="Standaard"/>
    <w:semiHidden/>
    <w:rsid w:val="00DC19C2"/>
    <w:rPr>
      <w:sz w:val="24"/>
    </w:rPr>
  </w:style>
  <w:style w:type="paragraph" w:customStyle="1" w:styleId="opmEmbargo">
    <w:name w:val="opmEmbargo"/>
    <w:basedOn w:val="opmRubricering"/>
    <w:rsid w:val="00DC19C2"/>
    <w:pPr>
      <w:ind w:left="-28"/>
    </w:pPr>
  </w:style>
  <w:style w:type="paragraph" w:customStyle="1" w:styleId="opmInvulgegevenKop">
    <w:name w:val="opmInvulgegevenKop"/>
    <w:basedOn w:val="Standaard"/>
    <w:autoRedefine/>
    <w:rsid w:val="00DC19C2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DC19C2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DC19C2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DC19C2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DC19C2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DC19C2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DC19C2"/>
    <w:rPr>
      <w:rFonts w:ascii="Verdana" w:hAnsi="Verdana"/>
    </w:rPr>
  </w:style>
  <w:style w:type="paragraph" w:styleId="Ondertitel">
    <w:name w:val="Subtitle"/>
    <w:basedOn w:val="Standaard"/>
    <w:autoRedefine/>
    <w:qFormat/>
    <w:rsid w:val="00DC19C2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DC19C2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DC19C2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DC19C2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DC19C2"/>
    <w:rPr>
      <w:sz w:val="13"/>
      <w:szCs w:val="20"/>
    </w:rPr>
  </w:style>
  <w:style w:type="character" w:styleId="Zwaar">
    <w:name w:val="Strong"/>
    <w:basedOn w:val="Standaardalinea-lettertype"/>
    <w:qFormat/>
    <w:rsid w:val="00DC19C2"/>
    <w:rPr>
      <w:rFonts w:ascii="Verdana" w:hAnsi="Verdana"/>
      <w:b/>
      <w:bCs/>
    </w:rPr>
  </w:style>
  <w:style w:type="paragraph" w:customStyle="1" w:styleId="plattetekst0">
    <w:name w:val="platte tekst"/>
    <w:basedOn w:val="Standaard"/>
    <w:rsid w:val="00244B81"/>
    <w:pPr>
      <w:spacing w:line="295" w:lineRule="auto"/>
    </w:pPr>
    <w:rPr>
      <w:rFonts w:ascii="Arial" w:hAnsi="Arial" w:cs="Arial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805064"/>
    <w:pPr>
      <w:spacing w:after="16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05064"/>
    <w:rPr>
      <w:rFonts w:asciiTheme="minorHAnsi" w:eastAsiaTheme="minorEastAsia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1CAB"/>
    <w:pPr>
      <w:spacing w:after="0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1CAB"/>
    <w:rPr>
      <w:rFonts w:ascii="Verdana" w:eastAsiaTheme="minorEastAsi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B3411-8429-4447-B90B-52DE466B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2</Pages>
  <Words>282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formaat</vt:lpstr>
      <vt:lpstr>Blanco formaat</vt:lpstr>
    </vt:vector>
  </TitlesOfParts>
  <Company>Ministerie VROM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A.M. Geutjes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2</cp:revision>
  <cp:lastPrinted>2008-07-21T12:37:00Z</cp:lastPrinted>
  <dcterms:created xsi:type="dcterms:W3CDTF">2022-11-08T13:30:00Z</dcterms:created>
  <dcterms:modified xsi:type="dcterms:W3CDTF">2022-11-08T13:30:00Z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07-07-2014</vt:lpwstr>
  </property>
</Properties>
</file>