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B981D" w14:textId="10BF065F" w:rsidR="00244B81" w:rsidRDefault="0017523F" w:rsidP="00244B81">
      <w:pPr>
        <w:pStyle w:val="Kop1"/>
        <w:rPr>
          <w:sz w:val="44"/>
        </w:rPr>
      </w:pPr>
      <w:r>
        <w:rPr>
          <w:sz w:val="44"/>
        </w:rPr>
        <w:t>Staat van V</w:t>
      </w:r>
      <w:r w:rsidR="00244B81">
        <w:rPr>
          <w:sz w:val="44"/>
        </w:rPr>
        <w:t>errekenprijzen</w:t>
      </w:r>
      <w:r w:rsidR="004C1CAB">
        <w:rPr>
          <w:sz w:val="44"/>
        </w:rPr>
        <w:t xml:space="preserve"> – PERCEEL </w:t>
      </w:r>
      <w:r w:rsidR="005A3E02">
        <w:rPr>
          <w:sz w:val="44"/>
        </w:rPr>
        <w:t>1</w:t>
      </w:r>
      <w:r w:rsidR="00330D05">
        <w:rPr>
          <w:sz w:val="44"/>
        </w:rPr>
        <w:t xml:space="preserve"> </w:t>
      </w:r>
      <w:r w:rsidR="00330D05" w:rsidRPr="00330D05">
        <w:rPr>
          <w:sz w:val="28"/>
          <w:szCs w:val="28"/>
        </w:rPr>
        <w:t>(GEWIJZIGD 08-11-2022)</w:t>
      </w:r>
    </w:p>
    <w:p w14:paraId="33076A13" w14:textId="77777777" w:rsidR="004D5F17" w:rsidRDefault="004D5F17" w:rsidP="004D5F17"/>
    <w:p w14:paraId="3E7D3711" w14:textId="5D1C68A2" w:rsidR="004D5F17" w:rsidRPr="004D5F17" w:rsidRDefault="004D5F17" w:rsidP="004D5F17">
      <w:pPr>
        <w:rPr>
          <w:sz w:val="22"/>
          <w:szCs w:val="22"/>
        </w:rPr>
      </w:pPr>
      <w:r w:rsidRPr="004D5F17">
        <w:rPr>
          <w:sz w:val="22"/>
          <w:szCs w:val="22"/>
        </w:rPr>
        <w:t xml:space="preserve">Behorende bij </w:t>
      </w:r>
      <w:r w:rsidR="004C1CAB">
        <w:rPr>
          <w:sz w:val="22"/>
          <w:szCs w:val="22"/>
        </w:rPr>
        <w:t xml:space="preserve">het gunningscriterium prijs bij de aanbesteding voor het uitvoeren van preventief-, correctief (manco’s)-, storingsonderhoud en inspecties aan niet beveiligde poorten en slagbomen e.a. op Defensieterreinen. </w:t>
      </w:r>
    </w:p>
    <w:p w14:paraId="64B64AAF" w14:textId="77777777" w:rsidR="00244B81" w:rsidRDefault="00244B81" w:rsidP="00244B81">
      <w:pPr>
        <w:spacing w:line="295" w:lineRule="auto"/>
      </w:pPr>
    </w:p>
    <w:p w14:paraId="405C0EAA" w14:textId="1F9790D1" w:rsidR="00244B81" w:rsidRPr="006A5762" w:rsidRDefault="00244B81" w:rsidP="00DD2BFF">
      <w:pPr>
        <w:pStyle w:val="plattetekst0"/>
        <w:spacing w:line="280" w:lineRule="atLeast"/>
        <w:ind w:right="-1703"/>
        <w:rPr>
          <w:rFonts w:ascii="Verdana" w:hAnsi="Verdana"/>
          <w:sz w:val="18"/>
          <w:szCs w:val="18"/>
        </w:rPr>
      </w:pPr>
      <w:r w:rsidRPr="006A5762">
        <w:rPr>
          <w:rFonts w:ascii="Verdana" w:hAnsi="Verdana"/>
          <w:sz w:val="18"/>
          <w:szCs w:val="18"/>
        </w:rPr>
        <w:t>Ondergetekende verklaart, dat voor alle werkzaamheden, levering</w:t>
      </w:r>
      <w:r w:rsidR="0017523F">
        <w:rPr>
          <w:rFonts w:ascii="Verdana" w:hAnsi="Verdana"/>
          <w:sz w:val="18"/>
          <w:szCs w:val="18"/>
        </w:rPr>
        <w:t xml:space="preserve">en en diensten die </w:t>
      </w:r>
      <w:proofErr w:type="gramStart"/>
      <w:r w:rsidR="0017523F">
        <w:rPr>
          <w:rFonts w:ascii="Verdana" w:hAnsi="Verdana"/>
          <w:sz w:val="18"/>
          <w:szCs w:val="18"/>
        </w:rPr>
        <w:t>conform</w:t>
      </w:r>
      <w:proofErr w:type="gramEnd"/>
      <w:r w:rsidR="0017523F">
        <w:rPr>
          <w:rFonts w:ascii="Verdana" w:hAnsi="Verdana"/>
          <w:sz w:val="18"/>
          <w:szCs w:val="18"/>
        </w:rPr>
        <w:t xml:space="preserve"> het </w:t>
      </w:r>
      <w:r w:rsidR="004C1CAB">
        <w:rPr>
          <w:rFonts w:ascii="Verdana" w:hAnsi="Verdana"/>
          <w:sz w:val="18"/>
          <w:szCs w:val="18"/>
        </w:rPr>
        <w:t xml:space="preserve">CEW met bijlagen </w:t>
      </w:r>
      <w:r w:rsidR="00412F18">
        <w:rPr>
          <w:rFonts w:ascii="Verdana" w:hAnsi="Verdana"/>
          <w:sz w:val="18"/>
          <w:szCs w:val="18"/>
        </w:rPr>
        <w:t>d.d. 19 oktober 2022</w:t>
      </w:r>
      <w:r w:rsidRPr="006A5762">
        <w:rPr>
          <w:rFonts w:ascii="Verdana" w:hAnsi="Verdana"/>
          <w:sz w:val="18"/>
          <w:szCs w:val="18"/>
        </w:rPr>
        <w:t xml:space="preserve"> ten beho</w:t>
      </w:r>
      <w:r w:rsidR="006A5762" w:rsidRPr="006A5762">
        <w:rPr>
          <w:rFonts w:ascii="Verdana" w:hAnsi="Verdana"/>
          <w:sz w:val="18"/>
          <w:szCs w:val="18"/>
        </w:rPr>
        <w:t>e</w:t>
      </w:r>
      <w:r w:rsidRPr="006A5762">
        <w:rPr>
          <w:rFonts w:ascii="Verdana" w:hAnsi="Verdana"/>
          <w:sz w:val="18"/>
          <w:szCs w:val="18"/>
        </w:rPr>
        <w:t xml:space="preserve">ve van </w:t>
      </w:r>
      <w:r w:rsidR="001A49E4">
        <w:rPr>
          <w:rFonts w:ascii="Verdana" w:hAnsi="Verdana"/>
          <w:sz w:val="18"/>
          <w:szCs w:val="18"/>
        </w:rPr>
        <w:t xml:space="preserve">het </w:t>
      </w:r>
      <w:r w:rsidR="004C1CAB">
        <w:rPr>
          <w:rFonts w:ascii="Verdana" w:hAnsi="Verdana"/>
          <w:sz w:val="18"/>
          <w:szCs w:val="18"/>
        </w:rPr>
        <w:t>storing</w:t>
      </w:r>
      <w:r w:rsidR="00412F18">
        <w:rPr>
          <w:rFonts w:ascii="Verdana" w:hAnsi="Verdana"/>
          <w:sz w:val="18"/>
          <w:szCs w:val="18"/>
        </w:rPr>
        <w:t>en en correctief onderhoud (manco’s)</w:t>
      </w:r>
      <w:r w:rsidR="004C1CAB">
        <w:rPr>
          <w:rFonts w:ascii="Verdana" w:hAnsi="Verdana"/>
          <w:sz w:val="18"/>
          <w:szCs w:val="18"/>
        </w:rPr>
        <w:t xml:space="preserve"> genoemde werkzaamheden </w:t>
      </w:r>
      <w:r w:rsidR="0017523F">
        <w:rPr>
          <w:rFonts w:ascii="Verdana" w:hAnsi="Verdana"/>
          <w:sz w:val="18"/>
          <w:szCs w:val="18"/>
        </w:rPr>
        <w:t>v</w:t>
      </w:r>
      <w:r w:rsidR="006A5762">
        <w:rPr>
          <w:rFonts w:ascii="Verdana" w:hAnsi="Verdana"/>
          <w:sz w:val="18"/>
          <w:szCs w:val="18"/>
        </w:rPr>
        <w:t xml:space="preserve">oor </w:t>
      </w:r>
      <w:r w:rsidRPr="006A5762">
        <w:rPr>
          <w:rFonts w:ascii="Verdana" w:hAnsi="Verdana"/>
          <w:sz w:val="18"/>
          <w:szCs w:val="18"/>
        </w:rPr>
        <w:t xml:space="preserve">verrekening in aanmerking komen de volgende </w:t>
      </w:r>
      <w:r w:rsidRPr="006A5762">
        <w:rPr>
          <w:rFonts w:ascii="Verdana" w:hAnsi="Verdana"/>
          <w:b/>
          <w:bCs/>
          <w:sz w:val="18"/>
          <w:szCs w:val="18"/>
          <w:u w:val="single"/>
        </w:rPr>
        <w:t>vaste</w:t>
      </w:r>
      <w:r w:rsidRPr="0017523F">
        <w:rPr>
          <w:rFonts w:ascii="Verdana" w:hAnsi="Verdana"/>
          <w:b/>
          <w:bCs/>
          <w:sz w:val="18"/>
          <w:szCs w:val="18"/>
        </w:rPr>
        <w:t xml:space="preserve"> </w:t>
      </w:r>
      <w:r w:rsidRPr="006A5762">
        <w:rPr>
          <w:rFonts w:ascii="Verdana" w:hAnsi="Verdana"/>
          <w:sz w:val="18"/>
          <w:szCs w:val="18"/>
        </w:rPr>
        <w:t>tarieven:</w:t>
      </w:r>
    </w:p>
    <w:p w14:paraId="26AB6999" w14:textId="77777777" w:rsidR="00244B81" w:rsidRDefault="00244B81" w:rsidP="00244B81">
      <w:pPr>
        <w:pStyle w:val="plattetekst0"/>
        <w:spacing w:line="280" w:lineRule="atLeast"/>
        <w:rPr>
          <w:rFonts w:ascii="Verdana" w:hAnsi="Verdana"/>
          <w:b/>
          <w:bCs/>
        </w:rPr>
      </w:pPr>
    </w:p>
    <w:p w14:paraId="18FEE442" w14:textId="4423ACC4" w:rsidR="00DD2BFF" w:rsidRPr="00330D05" w:rsidRDefault="00DD2BFF" w:rsidP="00DD2BFF">
      <w:pPr>
        <w:pStyle w:val="plattetekst0"/>
        <w:spacing w:line="280" w:lineRule="atLeast"/>
        <w:rPr>
          <w:rFonts w:ascii="Verdana" w:hAnsi="Verdana"/>
          <w:b/>
          <w:sz w:val="18"/>
          <w:szCs w:val="18"/>
        </w:rPr>
      </w:pPr>
      <w:r w:rsidRPr="00330D05">
        <w:rPr>
          <w:rFonts w:ascii="Verdana" w:hAnsi="Verdana"/>
          <w:b/>
          <w:sz w:val="18"/>
          <w:szCs w:val="18"/>
        </w:rPr>
        <w:t>Verrekenprijs</w:t>
      </w:r>
      <w:r w:rsidR="00287A2B" w:rsidRPr="00330D05">
        <w:rPr>
          <w:rStyle w:val="Voetnootmarkering"/>
          <w:b/>
          <w:sz w:val="18"/>
          <w:szCs w:val="18"/>
        </w:rPr>
        <w:footnoteReference w:id="1"/>
      </w:r>
      <w:r w:rsidRPr="00330D05">
        <w:rPr>
          <w:rFonts w:ascii="Verdana" w:hAnsi="Verdana"/>
          <w:b/>
          <w:sz w:val="18"/>
          <w:szCs w:val="18"/>
        </w:rPr>
        <w:t xml:space="preserve"> per uur excl. btw </w:t>
      </w:r>
    </w:p>
    <w:p w14:paraId="27A7B738" w14:textId="77777777" w:rsidR="00330D05" w:rsidRPr="00A207A0" w:rsidRDefault="00330D05" w:rsidP="00DD2BFF">
      <w:pPr>
        <w:pStyle w:val="plattetekst0"/>
        <w:spacing w:line="280" w:lineRule="atLeast"/>
        <w:rPr>
          <w:rFonts w:ascii="Verdana" w:hAnsi="Verdana"/>
          <w:sz w:val="18"/>
          <w:szCs w:val="18"/>
        </w:rPr>
      </w:pPr>
    </w:p>
    <w:p w14:paraId="05876B02" w14:textId="6E3F2154" w:rsidR="00DD2BFF" w:rsidRDefault="00DD2BFF" w:rsidP="00DD2BFF">
      <w:pPr>
        <w:pStyle w:val="plattetekst0"/>
        <w:spacing w:line="280" w:lineRule="atLeast"/>
        <w:ind w:right="-1703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</w:t>
      </w:r>
      <w:r w:rsidRPr="00A207A0">
        <w:rPr>
          <w:rFonts w:ascii="Verdana" w:hAnsi="Verdana"/>
          <w:sz w:val="18"/>
          <w:szCs w:val="18"/>
        </w:rPr>
        <w:t>Werkzaamheden tussen 07:00 en 1</w:t>
      </w:r>
      <w:r w:rsidR="004C1CAB">
        <w:rPr>
          <w:rFonts w:ascii="Verdana" w:hAnsi="Verdana"/>
          <w:sz w:val="18"/>
          <w:szCs w:val="18"/>
        </w:rPr>
        <w:t>7</w:t>
      </w:r>
      <w:r w:rsidRPr="00A207A0">
        <w:rPr>
          <w:rFonts w:ascii="Verdana" w:hAnsi="Verdana"/>
          <w:sz w:val="18"/>
          <w:szCs w:val="18"/>
        </w:rPr>
        <w:t xml:space="preserve">:00 op werkdagen </w:t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  <w:t>€ _________</w:t>
      </w:r>
    </w:p>
    <w:p w14:paraId="06EE8E2D" w14:textId="77777777" w:rsidR="00330D05" w:rsidRPr="00A207A0" w:rsidRDefault="00330D05" w:rsidP="00DD2BFF">
      <w:pPr>
        <w:pStyle w:val="plattetekst0"/>
        <w:spacing w:line="280" w:lineRule="atLeast"/>
        <w:ind w:right="-1703"/>
        <w:rPr>
          <w:rFonts w:ascii="Verdana" w:hAnsi="Verdana"/>
          <w:sz w:val="18"/>
          <w:szCs w:val="18"/>
        </w:rPr>
      </w:pPr>
    </w:p>
    <w:p w14:paraId="3720D397" w14:textId="7257FED0" w:rsidR="00DD2BFF" w:rsidRDefault="00DD2BFF" w:rsidP="00DD2BFF">
      <w:pPr>
        <w:pStyle w:val="plattetekst0"/>
        <w:spacing w:line="280" w:lineRule="atLeast"/>
        <w:ind w:right="-1703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</w:t>
      </w:r>
      <w:r w:rsidRPr="00A207A0">
        <w:rPr>
          <w:rFonts w:ascii="Verdana" w:hAnsi="Verdana"/>
          <w:sz w:val="18"/>
          <w:szCs w:val="18"/>
        </w:rPr>
        <w:t>Werkzaamheden buiten bovengenoemde tijden</w:t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  <w:t>€ _________</w:t>
      </w:r>
    </w:p>
    <w:p w14:paraId="34D756A4" w14:textId="77777777" w:rsidR="00330D05" w:rsidRDefault="00330D05" w:rsidP="00DD2BFF">
      <w:pPr>
        <w:pStyle w:val="plattetekst0"/>
        <w:spacing w:line="280" w:lineRule="atLeast"/>
        <w:ind w:right="-1703"/>
        <w:rPr>
          <w:rFonts w:ascii="Verdana" w:hAnsi="Verdana"/>
          <w:sz w:val="18"/>
          <w:szCs w:val="18"/>
        </w:rPr>
      </w:pPr>
    </w:p>
    <w:p w14:paraId="5825A44E" w14:textId="371D1915" w:rsidR="00330D05" w:rsidRDefault="002B0537" w:rsidP="00DD2BFF">
      <w:pPr>
        <w:pStyle w:val="plattetekst0"/>
        <w:spacing w:line="280" w:lineRule="atLeast"/>
        <w:ind w:right="-1703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</w:t>
      </w:r>
      <w:r w:rsidRPr="00A207A0">
        <w:rPr>
          <w:rFonts w:ascii="Verdana" w:hAnsi="Verdana"/>
          <w:sz w:val="18"/>
          <w:szCs w:val="18"/>
        </w:rPr>
        <w:t xml:space="preserve">Werkzaamheden </w:t>
      </w:r>
      <w:r>
        <w:rPr>
          <w:rFonts w:ascii="Verdana" w:hAnsi="Verdana"/>
          <w:sz w:val="18"/>
          <w:szCs w:val="18"/>
        </w:rPr>
        <w:t xml:space="preserve">op </w:t>
      </w:r>
      <w:proofErr w:type="spellStart"/>
      <w:r>
        <w:rPr>
          <w:rFonts w:ascii="Verdana" w:hAnsi="Verdana"/>
          <w:sz w:val="18"/>
          <w:szCs w:val="18"/>
        </w:rPr>
        <w:t>zater</w:t>
      </w:r>
      <w:proofErr w:type="spellEnd"/>
      <w:r>
        <w:rPr>
          <w:rFonts w:ascii="Verdana" w:hAnsi="Verdana"/>
          <w:sz w:val="18"/>
          <w:szCs w:val="18"/>
        </w:rPr>
        <w:t>-, zon- en feestdagen</w:t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</w:r>
      <w:r w:rsidRPr="00A207A0">
        <w:rPr>
          <w:rFonts w:ascii="Verdana" w:hAnsi="Verdana"/>
          <w:sz w:val="18"/>
          <w:szCs w:val="18"/>
        </w:rPr>
        <w:tab/>
        <w:t>€ _________</w:t>
      </w:r>
    </w:p>
    <w:p w14:paraId="3C591B07" w14:textId="77777777" w:rsidR="00287A2B" w:rsidRDefault="00287A2B" w:rsidP="00DD2BFF">
      <w:pPr>
        <w:pStyle w:val="plattetekst0"/>
        <w:spacing w:line="280" w:lineRule="atLeast"/>
        <w:ind w:right="-1703"/>
        <w:rPr>
          <w:rFonts w:ascii="Verdana" w:hAnsi="Verdana"/>
        </w:rPr>
      </w:pPr>
    </w:p>
    <w:p w14:paraId="624425DA" w14:textId="77777777" w:rsidR="00287A2B" w:rsidRPr="003E3CBB" w:rsidRDefault="00287A2B" w:rsidP="00287A2B">
      <w:pPr>
        <w:spacing w:after="200" w:line="276" w:lineRule="auto"/>
        <w:ind w:right="-1278"/>
        <w:rPr>
          <w:b/>
        </w:rPr>
      </w:pPr>
      <w:r w:rsidRPr="003E3CBB">
        <w:rPr>
          <w:b/>
        </w:rPr>
        <w:t>Verklaring en ondertekening inschrijver</w:t>
      </w:r>
    </w:p>
    <w:p w14:paraId="6B6D0265" w14:textId="77777777" w:rsidR="00287A2B" w:rsidRDefault="00287A2B" w:rsidP="00287A2B">
      <w:pPr>
        <w:ind w:right="-1136"/>
      </w:pPr>
      <w:r>
        <w:t>De inschrijver verklaart deze aanbieding te doen met inachtneming van de bepalingen en gegevens zoals deze zijn omschreven in de aanbestedingsdocumenten met bijlagen inclusief de nota(s) van inlichtingen.</w:t>
      </w:r>
    </w:p>
    <w:p w14:paraId="5001D39A" w14:textId="77777777" w:rsidR="00287A2B" w:rsidRDefault="00287A2B" w:rsidP="00287A2B">
      <w:pPr>
        <w:ind w:right="-1278"/>
      </w:pPr>
    </w:p>
    <w:p w14:paraId="711F9EF9" w14:textId="77777777" w:rsidR="00287A2B" w:rsidRDefault="00287A2B" w:rsidP="00287A2B">
      <w:pPr>
        <w:ind w:right="-1136"/>
      </w:pPr>
      <w:r>
        <w:t xml:space="preserve">Ondergetekende verklaart dat hij/zij deze verklaring naar waarheid heeft ingevuld en </w:t>
      </w:r>
      <w:proofErr w:type="gramStart"/>
      <w:r>
        <w:t>tevens</w:t>
      </w:r>
      <w:proofErr w:type="gramEnd"/>
      <w:r>
        <w:t xml:space="preserve"> dat hij/zij daartoe, </w:t>
      </w:r>
      <w:r w:rsidRPr="00CB6200">
        <w:t>namens inschrijver,</w:t>
      </w:r>
      <w:r>
        <w:t xml:space="preserve"> rechtsgeldig vertegenwoordigingsbevoegd is.</w:t>
      </w:r>
    </w:p>
    <w:p w14:paraId="6522A31A" w14:textId="77777777" w:rsidR="00287A2B" w:rsidRDefault="00287A2B" w:rsidP="00287A2B">
      <w:pPr>
        <w:ind w:right="-1278"/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237"/>
      </w:tblGrid>
      <w:tr w:rsidR="00287A2B" w:rsidRPr="00150574" w14:paraId="6798E3E8" w14:textId="77777777" w:rsidTr="006045D4">
        <w:tc>
          <w:tcPr>
            <w:tcW w:w="2518" w:type="dxa"/>
          </w:tcPr>
          <w:p w14:paraId="7CD804F8" w14:textId="77777777" w:rsidR="00287A2B" w:rsidRPr="00150574" w:rsidRDefault="00287A2B" w:rsidP="006045D4">
            <w:pPr>
              <w:ind w:right="-1278"/>
            </w:pPr>
            <w:r>
              <w:t>Naam organisatie</w:t>
            </w:r>
          </w:p>
        </w:tc>
        <w:tc>
          <w:tcPr>
            <w:tcW w:w="6237" w:type="dxa"/>
          </w:tcPr>
          <w:p w14:paraId="064386D9" w14:textId="77777777" w:rsidR="00287A2B" w:rsidRPr="00150574" w:rsidRDefault="00287A2B" w:rsidP="006045D4">
            <w:pPr>
              <w:ind w:right="-1278"/>
            </w:pPr>
          </w:p>
        </w:tc>
      </w:tr>
      <w:tr w:rsidR="00287A2B" w:rsidRPr="00150574" w14:paraId="6DAA6CBA" w14:textId="77777777" w:rsidTr="006045D4">
        <w:tc>
          <w:tcPr>
            <w:tcW w:w="2518" w:type="dxa"/>
          </w:tcPr>
          <w:p w14:paraId="6F6C3A82" w14:textId="77777777" w:rsidR="00287A2B" w:rsidRPr="00150574" w:rsidRDefault="00287A2B" w:rsidP="006045D4">
            <w:pPr>
              <w:ind w:right="-1278"/>
            </w:pPr>
            <w:r w:rsidRPr="00150574">
              <w:t>KvK nummer</w:t>
            </w:r>
          </w:p>
        </w:tc>
        <w:tc>
          <w:tcPr>
            <w:tcW w:w="6237" w:type="dxa"/>
          </w:tcPr>
          <w:p w14:paraId="260D7767" w14:textId="77777777" w:rsidR="00287A2B" w:rsidRPr="00150574" w:rsidRDefault="00287A2B" w:rsidP="006045D4">
            <w:pPr>
              <w:ind w:right="-1278"/>
            </w:pPr>
          </w:p>
        </w:tc>
      </w:tr>
      <w:tr w:rsidR="00287A2B" w:rsidRPr="00150574" w14:paraId="40A10139" w14:textId="77777777" w:rsidTr="006045D4">
        <w:tc>
          <w:tcPr>
            <w:tcW w:w="2518" w:type="dxa"/>
          </w:tcPr>
          <w:p w14:paraId="3E1A1242" w14:textId="77777777" w:rsidR="00287A2B" w:rsidRPr="00150574" w:rsidRDefault="00287A2B" w:rsidP="006045D4">
            <w:pPr>
              <w:ind w:right="-1278"/>
            </w:pPr>
            <w:r w:rsidRPr="00150574">
              <w:t>Plaats</w:t>
            </w:r>
          </w:p>
        </w:tc>
        <w:tc>
          <w:tcPr>
            <w:tcW w:w="6237" w:type="dxa"/>
          </w:tcPr>
          <w:p w14:paraId="093B3D08" w14:textId="77777777" w:rsidR="00287A2B" w:rsidRPr="00150574" w:rsidRDefault="00287A2B" w:rsidP="006045D4">
            <w:pPr>
              <w:ind w:right="-1278"/>
            </w:pPr>
          </w:p>
        </w:tc>
      </w:tr>
      <w:tr w:rsidR="00287A2B" w:rsidRPr="00150574" w14:paraId="43C5E231" w14:textId="77777777" w:rsidTr="006045D4">
        <w:tc>
          <w:tcPr>
            <w:tcW w:w="2518" w:type="dxa"/>
          </w:tcPr>
          <w:p w14:paraId="7BB8ACB6" w14:textId="77777777" w:rsidR="00287A2B" w:rsidRPr="00150574" w:rsidRDefault="00287A2B" w:rsidP="006045D4">
            <w:pPr>
              <w:ind w:right="-1278"/>
            </w:pPr>
            <w:r w:rsidRPr="00150574">
              <w:t>Datum</w:t>
            </w:r>
          </w:p>
        </w:tc>
        <w:tc>
          <w:tcPr>
            <w:tcW w:w="6237" w:type="dxa"/>
          </w:tcPr>
          <w:p w14:paraId="76C6CD7B" w14:textId="77777777" w:rsidR="00287A2B" w:rsidRPr="00150574" w:rsidRDefault="00287A2B" w:rsidP="006045D4">
            <w:pPr>
              <w:ind w:right="-1278"/>
            </w:pPr>
          </w:p>
        </w:tc>
      </w:tr>
      <w:tr w:rsidR="00287A2B" w:rsidRPr="00150574" w14:paraId="7DEBB583" w14:textId="77777777" w:rsidTr="006045D4">
        <w:tc>
          <w:tcPr>
            <w:tcW w:w="2518" w:type="dxa"/>
          </w:tcPr>
          <w:p w14:paraId="19834B0B" w14:textId="77777777" w:rsidR="00287A2B" w:rsidRPr="00150574" w:rsidRDefault="00287A2B" w:rsidP="006045D4">
            <w:pPr>
              <w:ind w:right="-1278"/>
            </w:pPr>
            <w:r w:rsidRPr="00150574">
              <w:t>Naam</w:t>
            </w:r>
          </w:p>
        </w:tc>
        <w:tc>
          <w:tcPr>
            <w:tcW w:w="6237" w:type="dxa"/>
          </w:tcPr>
          <w:p w14:paraId="5CE2A548" w14:textId="77777777" w:rsidR="00287A2B" w:rsidRPr="00150574" w:rsidRDefault="00287A2B" w:rsidP="006045D4">
            <w:pPr>
              <w:ind w:right="-1278"/>
            </w:pPr>
          </w:p>
        </w:tc>
      </w:tr>
      <w:tr w:rsidR="00287A2B" w:rsidRPr="00150574" w14:paraId="31BB5495" w14:textId="77777777" w:rsidTr="006045D4">
        <w:tc>
          <w:tcPr>
            <w:tcW w:w="2518" w:type="dxa"/>
          </w:tcPr>
          <w:p w14:paraId="569F542E" w14:textId="77777777" w:rsidR="00287A2B" w:rsidRPr="00150574" w:rsidRDefault="00287A2B" w:rsidP="006045D4">
            <w:pPr>
              <w:ind w:right="-1278"/>
            </w:pPr>
            <w:r w:rsidRPr="00150574">
              <w:t>Functie</w:t>
            </w:r>
          </w:p>
        </w:tc>
        <w:tc>
          <w:tcPr>
            <w:tcW w:w="6237" w:type="dxa"/>
          </w:tcPr>
          <w:p w14:paraId="396D50A3" w14:textId="77777777" w:rsidR="00287A2B" w:rsidRPr="00150574" w:rsidRDefault="00287A2B" w:rsidP="006045D4">
            <w:pPr>
              <w:ind w:right="-1278"/>
            </w:pPr>
          </w:p>
        </w:tc>
      </w:tr>
      <w:tr w:rsidR="00287A2B" w:rsidRPr="00150574" w14:paraId="600F350D" w14:textId="77777777" w:rsidTr="006045D4">
        <w:tc>
          <w:tcPr>
            <w:tcW w:w="2518" w:type="dxa"/>
          </w:tcPr>
          <w:p w14:paraId="7AA8AA06" w14:textId="77777777" w:rsidR="00287A2B" w:rsidRDefault="00287A2B" w:rsidP="006045D4">
            <w:pPr>
              <w:ind w:right="-1278"/>
            </w:pPr>
            <w:r w:rsidRPr="00150574">
              <w:t>Handtekening</w:t>
            </w:r>
          </w:p>
          <w:p w14:paraId="338F967A" w14:textId="77777777" w:rsidR="00287A2B" w:rsidRDefault="00287A2B" w:rsidP="006045D4">
            <w:pPr>
              <w:ind w:right="-1278"/>
            </w:pPr>
          </w:p>
          <w:p w14:paraId="268C882F" w14:textId="77777777" w:rsidR="00287A2B" w:rsidRPr="00150574" w:rsidRDefault="00287A2B" w:rsidP="006045D4">
            <w:pPr>
              <w:ind w:right="-1278"/>
            </w:pPr>
          </w:p>
        </w:tc>
        <w:tc>
          <w:tcPr>
            <w:tcW w:w="6237" w:type="dxa"/>
          </w:tcPr>
          <w:p w14:paraId="78513FF3" w14:textId="77777777" w:rsidR="00287A2B" w:rsidRPr="00150574" w:rsidRDefault="00287A2B" w:rsidP="006045D4">
            <w:pPr>
              <w:ind w:right="-1278"/>
            </w:pPr>
          </w:p>
        </w:tc>
      </w:tr>
    </w:tbl>
    <w:p w14:paraId="68FF0C74" w14:textId="77777777" w:rsidR="00287A2B" w:rsidRDefault="00287A2B" w:rsidP="00287A2B">
      <w:pPr>
        <w:ind w:right="-1136"/>
        <w:rPr>
          <w:i/>
        </w:rPr>
      </w:pPr>
    </w:p>
    <w:p w14:paraId="22B3195C" w14:textId="77777777" w:rsidR="00287A2B" w:rsidRDefault="00287A2B" w:rsidP="00287A2B">
      <w:pPr>
        <w:ind w:right="-1136"/>
        <w:rPr>
          <w:i/>
        </w:rPr>
      </w:pPr>
    </w:p>
    <w:p w14:paraId="044973B3" w14:textId="77777777" w:rsidR="00287A2B" w:rsidRDefault="00287A2B" w:rsidP="00287A2B">
      <w:pPr>
        <w:ind w:right="-1136"/>
        <w:rPr>
          <w:i/>
        </w:rPr>
      </w:pPr>
    </w:p>
    <w:p w14:paraId="74B858A8" w14:textId="4BE0A5E7" w:rsidR="00287A2B" w:rsidRPr="00CB6200" w:rsidRDefault="00287A2B" w:rsidP="00287A2B">
      <w:pPr>
        <w:ind w:right="-1136"/>
        <w:rPr>
          <w:i/>
        </w:rPr>
      </w:pPr>
      <w:r w:rsidRPr="00CB6200">
        <w:rPr>
          <w:i/>
        </w:rPr>
        <w:t xml:space="preserve">In geval van een inschrijving door een combinatie dient elke </w:t>
      </w:r>
      <w:proofErr w:type="spellStart"/>
      <w:r w:rsidRPr="00CB6200">
        <w:rPr>
          <w:i/>
        </w:rPr>
        <w:t>combinant</w:t>
      </w:r>
      <w:proofErr w:type="spellEnd"/>
      <w:r w:rsidRPr="00CB6200">
        <w:rPr>
          <w:i/>
        </w:rPr>
        <w:t xml:space="preserve"> afzonderlijk deze bijlage te ondertekenen.</w:t>
      </w:r>
    </w:p>
    <w:p w14:paraId="5F2E2861" w14:textId="77777777" w:rsidR="00287A2B" w:rsidRDefault="00287A2B" w:rsidP="00287A2B">
      <w:pPr>
        <w:ind w:right="-1278"/>
        <w:rPr>
          <w:b/>
        </w:rPr>
      </w:pPr>
    </w:p>
    <w:p w14:paraId="08CFFB1E" w14:textId="77777777" w:rsidR="00287A2B" w:rsidRPr="00CB6200" w:rsidRDefault="00287A2B" w:rsidP="00287A2B">
      <w:pPr>
        <w:ind w:right="-1278"/>
        <w:rPr>
          <w:b/>
        </w:rPr>
      </w:pPr>
      <w:r w:rsidRPr="00CB6200">
        <w:rPr>
          <w:b/>
        </w:rPr>
        <w:t>Verklaring en ondertekening inschrijvers</w:t>
      </w:r>
    </w:p>
    <w:p w14:paraId="2DE15443" w14:textId="77777777" w:rsidR="00287A2B" w:rsidRDefault="00287A2B" w:rsidP="00287A2B">
      <w:pPr>
        <w:ind w:right="-1278"/>
      </w:pPr>
      <w:r>
        <w:t>De inschrijver verklaart deze aanbieding te doen met inachtneming van de bepalingen en gegevens zoals deze zijn omschreven in de uitnodiging tot inschrijving met bijlagen inclusief de nota(s) van inlichtingen.</w:t>
      </w:r>
    </w:p>
    <w:p w14:paraId="386A682E" w14:textId="77777777" w:rsidR="00287A2B" w:rsidRDefault="00287A2B" w:rsidP="00287A2B">
      <w:pPr>
        <w:ind w:right="-1278"/>
      </w:pPr>
    </w:p>
    <w:p w14:paraId="652B7E61" w14:textId="77777777" w:rsidR="00287A2B" w:rsidRDefault="00287A2B" w:rsidP="00287A2B">
      <w:pPr>
        <w:ind w:right="-1136"/>
      </w:pPr>
      <w:r>
        <w:t xml:space="preserve">Ondergetekende verklaart dat hij/zij deze verklaring naar waarheid heeft ingevuld en </w:t>
      </w:r>
      <w:proofErr w:type="gramStart"/>
      <w:r>
        <w:t>tevens</w:t>
      </w:r>
      <w:proofErr w:type="gramEnd"/>
      <w:r>
        <w:t xml:space="preserve"> dat hij/zij daartoe, namens elke </w:t>
      </w:r>
      <w:proofErr w:type="spellStart"/>
      <w:r>
        <w:t>combinant</w:t>
      </w:r>
      <w:proofErr w:type="spellEnd"/>
      <w:r>
        <w:t>, rechtsgeldig vertegenwoordigingsbevoegd is.</w:t>
      </w:r>
    </w:p>
    <w:p w14:paraId="509C4EFE" w14:textId="77777777" w:rsidR="00287A2B" w:rsidRDefault="00287A2B" w:rsidP="00287A2B">
      <w:pPr>
        <w:ind w:right="-1278"/>
      </w:pPr>
    </w:p>
    <w:p w14:paraId="178F3480" w14:textId="77777777" w:rsidR="00287A2B" w:rsidRPr="002C2C43" w:rsidRDefault="00287A2B" w:rsidP="00287A2B">
      <w:pPr>
        <w:ind w:right="-1278"/>
        <w:rPr>
          <w:b/>
        </w:rPr>
      </w:pPr>
      <w:r>
        <w:rPr>
          <w:b/>
        </w:rPr>
        <w:t>Inschrijver/</w:t>
      </w:r>
      <w:proofErr w:type="spellStart"/>
      <w:r w:rsidRPr="002C2C43">
        <w:rPr>
          <w:b/>
        </w:rPr>
        <w:t>Combinant</w:t>
      </w:r>
      <w:proofErr w:type="spellEnd"/>
      <w:r w:rsidRPr="002C2C43">
        <w:rPr>
          <w:b/>
        </w:rPr>
        <w:t xml:space="preserve"> A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237"/>
      </w:tblGrid>
      <w:tr w:rsidR="00287A2B" w:rsidRPr="002C2C43" w14:paraId="6AC294E3" w14:textId="77777777" w:rsidTr="006045D4">
        <w:tc>
          <w:tcPr>
            <w:tcW w:w="2518" w:type="dxa"/>
          </w:tcPr>
          <w:p w14:paraId="6BDDDE40" w14:textId="77777777" w:rsidR="00287A2B" w:rsidRPr="002C2C43" w:rsidRDefault="00287A2B" w:rsidP="006045D4">
            <w:pPr>
              <w:ind w:right="-1278"/>
            </w:pPr>
            <w:r w:rsidRPr="002C2C43">
              <w:t xml:space="preserve">Naam organisatie </w:t>
            </w:r>
            <w:r>
              <w:t xml:space="preserve">          </w:t>
            </w:r>
            <w:proofErr w:type="gramStart"/>
            <w:r>
              <w:t xml:space="preserve">   </w:t>
            </w:r>
            <w:r w:rsidRPr="002C2C43">
              <w:t>(</w:t>
            </w:r>
            <w:proofErr w:type="gramEnd"/>
            <w:r w:rsidRPr="002C2C43">
              <w:t>penvoerder combinatie)</w:t>
            </w:r>
          </w:p>
        </w:tc>
        <w:tc>
          <w:tcPr>
            <w:tcW w:w="6237" w:type="dxa"/>
          </w:tcPr>
          <w:p w14:paraId="39A42F97" w14:textId="77777777" w:rsidR="00287A2B" w:rsidRPr="002C2C43" w:rsidRDefault="00287A2B" w:rsidP="006045D4">
            <w:pPr>
              <w:ind w:right="-1278"/>
            </w:pPr>
          </w:p>
        </w:tc>
      </w:tr>
      <w:tr w:rsidR="00287A2B" w:rsidRPr="002C2C43" w14:paraId="4901238B" w14:textId="77777777" w:rsidTr="006045D4">
        <w:tc>
          <w:tcPr>
            <w:tcW w:w="2518" w:type="dxa"/>
          </w:tcPr>
          <w:p w14:paraId="45D6AAEC" w14:textId="77777777" w:rsidR="00287A2B" w:rsidRPr="002C2C43" w:rsidRDefault="00287A2B" w:rsidP="006045D4">
            <w:pPr>
              <w:ind w:right="-1278"/>
            </w:pPr>
            <w:r w:rsidRPr="002C2C43">
              <w:t>KvK nummer</w:t>
            </w:r>
          </w:p>
        </w:tc>
        <w:tc>
          <w:tcPr>
            <w:tcW w:w="6237" w:type="dxa"/>
          </w:tcPr>
          <w:p w14:paraId="5767ED22" w14:textId="77777777" w:rsidR="00287A2B" w:rsidRPr="002C2C43" w:rsidRDefault="00287A2B" w:rsidP="006045D4">
            <w:pPr>
              <w:ind w:right="-1278"/>
            </w:pPr>
          </w:p>
        </w:tc>
      </w:tr>
      <w:tr w:rsidR="00287A2B" w:rsidRPr="002C2C43" w14:paraId="49358D75" w14:textId="77777777" w:rsidTr="006045D4">
        <w:tc>
          <w:tcPr>
            <w:tcW w:w="2518" w:type="dxa"/>
          </w:tcPr>
          <w:p w14:paraId="4BBD5E71" w14:textId="77777777" w:rsidR="00287A2B" w:rsidRPr="002C2C43" w:rsidRDefault="00287A2B" w:rsidP="006045D4">
            <w:pPr>
              <w:ind w:right="-1278"/>
            </w:pPr>
            <w:r w:rsidRPr="002C2C43">
              <w:t>Plaats</w:t>
            </w:r>
          </w:p>
        </w:tc>
        <w:tc>
          <w:tcPr>
            <w:tcW w:w="6237" w:type="dxa"/>
          </w:tcPr>
          <w:p w14:paraId="3ADCF1D0" w14:textId="77777777" w:rsidR="00287A2B" w:rsidRPr="002C2C43" w:rsidRDefault="00287A2B" w:rsidP="006045D4">
            <w:pPr>
              <w:ind w:right="-1278"/>
            </w:pPr>
          </w:p>
        </w:tc>
      </w:tr>
      <w:tr w:rsidR="00287A2B" w:rsidRPr="002C2C43" w14:paraId="43D1E23B" w14:textId="77777777" w:rsidTr="006045D4">
        <w:tc>
          <w:tcPr>
            <w:tcW w:w="2518" w:type="dxa"/>
          </w:tcPr>
          <w:p w14:paraId="268093A1" w14:textId="77777777" w:rsidR="00287A2B" w:rsidRPr="002C2C43" w:rsidRDefault="00287A2B" w:rsidP="006045D4">
            <w:pPr>
              <w:ind w:right="-1278"/>
            </w:pPr>
            <w:r w:rsidRPr="002C2C43">
              <w:t>Datum</w:t>
            </w:r>
          </w:p>
        </w:tc>
        <w:tc>
          <w:tcPr>
            <w:tcW w:w="6237" w:type="dxa"/>
          </w:tcPr>
          <w:p w14:paraId="2DAC3DF6" w14:textId="77777777" w:rsidR="00287A2B" w:rsidRPr="002C2C43" w:rsidRDefault="00287A2B" w:rsidP="006045D4">
            <w:pPr>
              <w:ind w:right="-1278"/>
            </w:pPr>
          </w:p>
        </w:tc>
      </w:tr>
      <w:tr w:rsidR="00287A2B" w:rsidRPr="002C2C43" w14:paraId="412B7A1C" w14:textId="77777777" w:rsidTr="006045D4">
        <w:tc>
          <w:tcPr>
            <w:tcW w:w="2518" w:type="dxa"/>
          </w:tcPr>
          <w:p w14:paraId="65E0BF6F" w14:textId="77777777" w:rsidR="00287A2B" w:rsidRPr="002C2C43" w:rsidRDefault="00287A2B" w:rsidP="006045D4">
            <w:pPr>
              <w:ind w:right="-1278"/>
            </w:pPr>
            <w:r w:rsidRPr="002C2C43">
              <w:t>Naam</w:t>
            </w:r>
          </w:p>
        </w:tc>
        <w:tc>
          <w:tcPr>
            <w:tcW w:w="6237" w:type="dxa"/>
          </w:tcPr>
          <w:p w14:paraId="7A1CE288" w14:textId="77777777" w:rsidR="00287A2B" w:rsidRPr="002C2C43" w:rsidRDefault="00287A2B" w:rsidP="006045D4">
            <w:pPr>
              <w:ind w:right="-1278"/>
            </w:pPr>
          </w:p>
        </w:tc>
      </w:tr>
      <w:tr w:rsidR="00287A2B" w:rsidRPr="002C2C43" w14:paraId="727CAB7B" w14:textId="77777777" w:rsidTr="006045D4">
        <w:tc>
          <w:tcPr>
            <w:tcW w:w="2518" w:type="dxa"/>
          </w:tcPr>
          <w:p w14:paraId="3BF86401" w14:textId="77777777" w:rsidR="00287A2B" w:rsidRPr="002C2C43" w:rsidRDefault="00287A2B" w:rsidP="006045D4">
            <w:pPr>
              <w:ind w:right="-1278"/>
            </w:pPr>
            <w:r w:rsidRPr="002C2C43">
              <w:t>Functie</w:t>
            </w:r>
          </w:p>
        </w:tc>
        <w:tc>
          <w:tcPr>
            <w:tcW w:w="6237" w:type="dxa"/>
          </w:tcPr>
          <w:p w14:paraId="4321606A" w14:textId="77777777" w:rsidR="00287A2B" w:rsidRPr="002C2C43" w:rsidRDefault="00287A2B" w:rsidP="006045D4">
            <w:pPr>
              <w:ind w:right="-1278"/>
            </w:pPr>
          </w:p>
        </w:tc>
      </w:tr>
      <w:tr w:rsidR="00287A2B" w:rsidRPr="002C2C43" w14:paraId="5BB8DA80" w14:textId="77777777" w:rsidTr="006045D4">
        <w:tc>
          <w:tcPr>
            <w:tcW w:w="2518" w:type="dxa"/>
          </w:tcPr>
          <w:p w14:paraId="33CB79E2" w14:textId="77777777" w:rsidR="00287A2B" w:rsidRDefault="00287A2B" w:rsidP="006045D4">
            <w:pPr>
              <w:ind w:right="-1278"/>
            </w:pPr>
            <w:r w:rsidRPr="002C2C43">
              <w:t>Handtekening</w:t>
            </w:r>
          </w:p>
          <w:p w14:paraId="200F91AB" w14:textId="77777777" w:rsidR="00287A2B" w:rsidRDefault="00287A2B" w:rsidP="006045D4">
            <w:pPr>
              <w:ind w:right="-1278"/>
            </w:pPr>
          </w:p>
          <w:p w14:paraId="10541A4D" w14:textId="77777777" w:rsidR="00287A2B" w:rsidRPr="002C2C43" w:rsidRDefault="00287A2B" w:rsidP="006045D4">
            <w:pPr>
              <w:ind w:right="-1278"/>
            </w:pPr>
          </w:p>
        </w:tc>
        <w:tc>
          <w:tcPr>
            <w:tcW w:w="6237" w:type="dxa"/>
          </w:tcPr>
          <w:p w14:paraId="0581B2E6" w14:textId="77777777" w:rsidR="00287A2B" w:rsidRPr="002C2C43" w:rsidRDefault="00287A2B" w:rsidP="006045D4">
            <w:pPr>
              <w:ind w:right="-1278"/>
            </w:pPr>
          </w:p>
        </w:tc>
      </w:tr>
    </w:tbl>
    <w:p w14:paraId="5DA33C23" w14:textId="77777777" w:rsidR="00287A2B" w:rsidRDefault="00287A2B" w:rsidP="00287A2B">
      <w:pPr>
        <w:ind w:right="-1278"/>
      </w:pPr>
    </w:p>
    <w:p w14:paraId="5A46EA2C" w14:textId="77777777" w:rsidR="00287A2B" w:rsidRPr="002C2C43" w:rsidRDefault="00287A2B" w:rsidP="00287A2B">
      <w:pPr>
        <w:ind w:right="-1278"/>
        <w:rPr>
          <w:b/>
        </w:rPr>
      </w:pPr>
      <w:proofErr w:type="spellStart"/>
      <w:r w:rsidRPr="002C2C43">
        <w:rPr>
          <w:b/>
        </w:rPr>
        <w:t>Combinant</w:t>
      </w:r>
      <w:proofErr w:type="spellEnd"/>
      <w:r w:rsidRPr="002C2C43">
        <w:rPr>
          <w:b/>
        </w:rPr>
        <w:t xml:space="preserve"> B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237"/>
      </w:tblGrid>
      <w:tr w:rsidR="00287A2B" w:rsidRPr="002C2C43" w14:paraId="7C842194" w14:textId="77777777" w:rsidTr="006045D4">
        <w:tc>
          <w:tcPr>
            <w:tcW w:w="2518" w:type="dxa"/>
          </w:tcPr>
          <w:p w14:paraId="6D92838E" w14:textId="77777777" w:rsidR="00287A2B" w:rsidRPr="002C2C43" w:rsidRDefault="00287A2B" w:rsidP="006045D4">
            <w:pPr>
              <w:ind w:right="-1278"/>
            </w:pPr>
            <w:r w:rsidRPr="002C2C43">
              <w:t>Naam organisatie</w:t>
            </w:r>
          </w:p>
        </w:tc>
        <w:tc>
          <w:tcPr>
            <w:tcW w:w="6237" w:type="dxa"/>
          </w:tcPr>
          <w:p w14:paraId="28CDDC2B" w14:textId="77777777" w:rsidR="00287A2B" w:rsidRPr="002C2C43" w:rsidRDefault="00287A2B" w:rsidP="006045D4">
            <w:pPr>
              <w:ind w:right="-1278"/>
            </w:pPr>
          </w:p>
        </w:tc>
      </w:tr>
      <w:tr w:rsidR="00287A2B" w:rsidRPr="002C2C43" w14:paraId="0B52C584" w14:textId="77777777" w:rsidTr="006045D4">
        <w:tc>
          <w:tcPr>
            <w:tcW w:w="2518" w:type="dxa"/>
          </w:tcPr>
          <w:p w14:paraId="7409214D" w14:textId="77777777" w:rsidR="00287A2B" w:rsidRPr="002C2C43" w:rsidRDefault="00287A2B" w:rsidP="006045D4">
            <w:pPr>
              <w:ind w:right="-1278"/>
            </w:pPr>
            <w:r w:rsidRPr="002C2C43">
              <w:t>KvK nummer</w:t>
            </w:r>
          </w:p>
        </w:tc>
        <w:tc>
          <w:tcPr>
            <w:tcW w:w="6237" w:type="dxa"/>
          </w:tcPr>
          <w:p w14:paraId="1D4F6E9A" w14:textId="77777777" w:rsidR="00287A2B" w:rsidRPr="002C2C43" w:rsidRDefault="00287A2B" w:rsidP="006045D4">
            <w:pPr>
              <w:ind w:right="-1278"/>
            </w:pPr>
          </w:p>
        </w:tc>
      </w:tr>
      <w:tr w:rsidR="00287A2B" w:rsidRPr="002C2C43" w14:paraId="46FD249C" w14:textId="77777777" w:rsidTr="006045D4">
        <w:tc>
          <w:tcPr>
            <w:tcW w:w="2518" w:type="dxa"/>
          </w:tcPr>
          <w:p w14:paraId="01701BF1" w14:textId="77777777" w:rsidR="00287A2B" w:rsidRPr="002C2C43" w:rsidRDefault="00287A2B" w:rsidP="006045D4">
            <w:pPr>
              <w:ind w:right="-1278"/>
            </w:pPr>
            <w:r w:rsidRPr="002C2C43">
              <w:t>Plaats</w:t>
            </w:r>
          </w:p>
        </w:tc>
        <w:tc>
          <w:tcPr>
            <w:tcW w:w="6237" w:type="dxa"/>
          </w:tcPr>
          <w:p w14:paraId="44ECAEDD" w14:textId="77777777" w:rsidR="00287A2B" w:rsidRPr="002C2C43" w:rsidRDefault="00287A2B" w:rsidP="006045D4">
            <w:pPr>
              <w:ind w:right="-1278"/>
            </w:pPr>
          </w:p>
        </w:tc>
      </w:tr>
      <w:tr w:rsidR="00287A2B" w:rsidRPr="002C2C43" w14:paraId="4EC1A1D2" w14:textId="77777777" w:rsidTr="006045D4">
        <w:tc>
          <w:tcPr>
            <w:tcW w:w="2518" w:type="dxa"/>
          </w:tcPr>
          <w:p w14:paraId="78724F2F" w14:textId="77777777" w:rsidR="00287A2B" w:rsidRPr="002C2C43" w:rsidRDefault="00287A2B" w:rsidP="006045D4">
            <w:pPr>
              <w:ind w:right="-1278"/>
            </w:pPr>
            <w:r w:rsidRPr="002C2C43">
              <w:t>Datum</w:t>
            </w:r>
          </w:p>
        </w:tc>
        <w:tc>
          <w:tcPr>
            <w:tcW w:w="6237" w:type="dxa"/>
          </w:tcPr>
          <w:p w14:paraId="5454A819" w14:textId="77777777" w:rsidR="00287A2B" w:rsidRPr="002C2C43" w:rsidRDefault="00287A2B" w:rsidP="006045D4">
            <w:pPr>
              <w:ind w:right="-1278"/>
            </w:pPr>
          </w:p>
        </w:tc>
      </w:tr>
      <w:tr w:rsidR="00287A2B" w:rsidRPr="002C2C43" w14:paraId="7FC582B7" w14:textId="77777777" w:rsidTr="006045D4">
        <w:tc>
          <w:tcPr>
            <w:tcW w:w="2518" w:type="dxa"/>
          </w:tcPr>
          <w:p w14:paraId="7569CDDA" w14:textId="77777777" w:rsidR="00287A2B" w:rsidRPr="002C2C43" w:rsidRDefault="00287A2B" w:rsidP="006045D4">
            <w:pPr>
              <w:ind w:right="-1278"/>
            </w:pPr>
            <w:r w:rsidRPr="002C2C43">
              <w:t>Naam</w:t>
            </w:r>
          </w:p>
        </w:tc>
        <w:tc>
          <w:tcPr>
            <w:tcW w:w="6237" w:type="dxa"/>
          </w:tcPr>
          <w:p w14:paraId="770B18DB" w14:textId="77777777" w:rsidR="00287A2B" w:rsidRPr="002C2C43" w:rsidRDefault="00287A2B" w:rsidP="006045D4">
            <w:pPr>
              <w:ind w:right="-1278"/>
            </w:pPr>
          </w:p>
        </w:tc>
      </w:tr>
      <w:tr w:rsidR="00287A2B" w:rsidRPr="002C2C43" w14:paraId="10A61B1D" w14:textId="77777777" w:rsidTr="006045D4">
        <w:tc>
          <w:tcPr>
            <w:tcW w:w="2518" w:type="dxa"/>
          </w:tcPr>
          <w:p w14:paraId="57349BBE" w14:textId="77777777" w:rsidR="00287A2B" w:rsidRPr="002C2C43" w:rsidRDefault="00287A2B" w:rsidP="006045D4">
            <w:pPr>
              <w:ind w:right="-1278"/>
            </w:pPr>
            <w:r w:rsidRPr="002C2C43">
              <w:t>Functie</w:t>
            </w:r>
          </w:p>
        </w:tc>
        <w:tc>
          <w:tcPr>
            <w:tcW w:w="6237" w:type="dxa"/>
          </w:tcPr>
          <w:p w14:paraId="1847AC35" w14:textId="77777777" w:rsidR="00287A2B" w:rsidRPr="002C2C43" w:rsidRDefault="00287A2B" w:rsidP="006045D4">
            <w:pPr>
              <w:ind w:right="-1278"/>
            </w:pPr>
          </w:p>
        </w:tc>
      </w:tr>
      <w:tr w:rsidR="00287A2B" w:rsidRPr="002C2C43" w14:paraId="4B55FC24" w14:textId="77777777" w:rsidTr="006045D4">
        <w:tc>
          <w:tcPr>
            <w:tcW w:w="2518" w:type="dxa"/>
          </w:tcPr>
          <w:p w14:paraId="4F6AE14E" w14:textId="77777777" w:rsidR="00287A2B" w:rsidRDefault="00287A2B" w:rsidP="006045D4">
            <w:pPr>
              <w:ind w:right="-1278"/>
            </w:pPr>
            <w:r w:rsidRPr="002C2C43">
              <w:t>Handtekening</w:t>
            </w:r>
          </w:p>
          <w:p w14:paraId="525248E6" w14:textId="77777777" w:rsidR="00287A2B" w:rsidRDefault="00287A2B" w:rsidP="006045D4">
            <w:pPr>
              <w:ind w:right="-1278"/>
            </w:pPr>
          </w:p>
          <w:p w14:paraId="39C3780C" w14:textId="77777777" w:rsidR="00287A2B" w:rsidRPr="002C2C43" w:rsidRDefault="00287A2B" w:rsidP="006045D4">
            <w:pPr>
              <w:ind w:right="-1278"/>
            </w:pPr>
          </w:p>
        </w:tc>
        <w:tc>
          <w:tcPr>
            <w:tcW w:w="6237" w:type="dxa"/>
          </w:tcPr>
          <w:p w14:paraId="1AE12BB2" w14:textId="77777777" w:rsidR="00287A2B" w:rsidRPr="002C2C43" w:rsidRDefault="00287A2B" w:rsidP="006045D4">
            <w:pPr>
              <w:ind w:right="-1278"/>
            </w:pPr>
          </w:p>
        </w:tc>
      </w:tr>
    </w:tbl>
    <w:p w14:paraId="3CB6DEEC" w14:textId="77777777" w:rsidR="00287A2B" w:rsidRDefault="00287A2B" w:rsidP="00287A2B">
      <w:pPr>
        <w:ind w:right="-1278"/>
      </w:pPr>
    </w:p>
    <w:p w14:paraId="4E92E883" w14:textId="77777777" w:rsidR="00287A2B" w:rsidRPr="002C2C43" w:rsidRDefault="00287A2B" w:rsidP="00287A2B">
      <w:pPr>
        <w:ind w:right="-1278"/>
        <w:rPr>
          <w:i/>
        </w:rPr>
      </w:pPr>
      <w:r>
        <w:rPr>
          <w:i/>
        </w:rPr>
        <w:t>Elk van de</w:t>
      </w:r>
      <w:r w:rsidRPr="002C2C43">
        <w:rPr>
          <w:i/>
        </w:rPr>
        <w:t xml:space="preserve"> </w:t>
      </w:r>
      <w:proofErr w:type="spellStart"/>
      <w:r w:rsidRPr="002C2C43">
        <w:rPr>
          <w:i/>
        </w:rPr>
        <w:t>combinanten</w:t>
      </w:r>
      <w:proofErr w:type="spellEnd"/>
      <w:r w:rsidRPr="002C2C43">
        <w:rPr>
          <w:i/>
        </w:rPr>
        <w:t xml:space="preserve"> wijzen als gemachtigde om hen voor alle zaken de opdracht </w:t>
      </w:r>
      <w:proofErr w:type="gramStart"/>
      <w:r w:rsidRPr="002C2C43">
        <w:rPr>
          <w:i/>
        </w:rPr>
        <w:t>betreffende</w:t>
      </w:r>
      <w:proofErr w:type="gramEnd"/>
      <w:r w:rsidRPr="002C2C43">
        <w:rPr>
          <w:i/>
        </w:rPr>
        <w:t xml:space="preserve"> te vertegenwoordigen aan, de hierboven onder </w:t>
      </w:r>
      <w:proofErr w:type="spellStart"/>
      <w:r w:rsidRPr="002C2C43">
        <w:rPr>
          <w:b/>
          <w:i/>
        </w:rPr>
        <w:t>Combinant</w:t>
      </w:r>
      <w:proofErr w:type="spellEnd"/>
      <w:r w:rsidRPr="002C2C43">
        <w:rPr>
          <w:b/>
          <w:i/>
        </w:rPr>
        <w:t xml:space="preserve"> A</w:t>
      </w:r>
      <w:r w:rsidRPr="002C2C43">
        <w:rPr>
          <w:i/>
        </w:rPr>
        <w:t xml:space="preserve"> genoemde </w:t>
      </w:r>
      <w:proofErr w:type="spellStart"/>
      <w:r w:rsidRPr="002C2C43">
        <w:rPr>
          <w:i/>
        </w:rPr>
        <w:t>combinant</w:t>
      </w:r>
      <w:proofErr w:type="spellEnd"/>
      <w:r w:rsidRPr="002C2C43">
        <w:rPr>
          <w:i/>
        </w:rPr>
        <w:t>.</w:t>
      </w:r>
    </w:p>
    <w:p w14:paraId="0D0A2BD2" w14:textId="77777777" w:rsidR="00FB14B9" w:rsidRDefault="00FB14B9" w:rsidP="00287A2B">
      <w:pPr>
        <w:pStyle w:val="plattetekst0"/>
        <w:spacing w:line="280" w:lineRule="atLeast"/>
      </w:pPr>
    </w:p>
    <w:sectPr w:rsidR="00FB14B9" w:rsidSect="00DC19C2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818" w:right="2807" w:bottom="1418" w:left="1588" w:header="709" w:footer="794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53">
      <wne:macro wne:macroName="NHSBLANCOFORMATSTAANDPROJECT.BLANCOFORMATSTAAND.NAARINVULSCHERM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453BE" w14:textId="77777777" w:rsidR="002F6F67" w:rsidRDefault="002F6F67">
      <w:r>
        <w:separator/>
      </w:r>
    </w:p>
  </w:endnote>
  <w:endnote w:type="continuationSeparator" w:id="0">
    <w:p w14:paraId="230EEB2B" w14:textId="77777777" w:rsidR="002F6F67" w:rsidRDefault="002F6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6643F" w14:textId="77777777" w:rsidR="000E6091" w:rsidRDefault="000E6091">
    <w:pPr>
      <w:pStyle w:val="Voettekst"/>
    </w:pPr>
    <w:bookmarkStart w:id="17" w:name="Rubricering_4"/>
    <w:bookmarkEnd w:id="17"/>
    <w:r>
      <w:tab/>
      <w:t xml:space="preserve">Pagina </w:t>
    </w:r>
    <w:r w:rsidR="009F32C2">
      <w:fldChar w:fldCharType="begin"/>
    </w:r>
    <w:r w:rsidR="009F32C2">
      <w:instrText xml:space="preserve"> PAGE </w:instrText>
    </w:r>
    <w:r w:rsidR="009F32C2">
      <w:fldChar w:fldCharType="separate"/>
    </w:r>
    <w:r w:rsidR="00F91608">
      <w:rPr>
        <w:noProof/>
      </w:rPr>
      <w:t>2</w:t>
    </w:r>
    <w:r w:rsidR="009F32C2">
      <w:rPr>
        <w:noProof/>
      </w:rPr>
      <w:fldChar w:fldCharType="end"/>
    </w:r>
    <w:r>
      <w:t xml:space="preserve"> van </w:t>
    </w:r>
    <w:r w:rsidR="005A3E02">
      <w:fldChar w:fldCharType="begin"/>
    </w:r>
    <w:r w:rsidR="005A3E02">
      <w:instrText xml:space="preserve"> NUMPAGES </w:instrText>
    </w:r>
    <w:r w:rsidR="005A3E02">
      <w:fldChar w:fldCharType="separate"/>
    </w:r>
    <w:r w:rsidR="00F91608">
      <w:rPr>
        <w:noProof/>
      </w:rPr>
      <w:t>2</w:t>
    </w:r>
    <w:r w:rsidR="005A3E02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95AEE" w14:textId="77777777" w:rsidR="000E6091" w:rsidRDefault="000E6091">
    <w:pPr>
      <w:pStyle w:val="Voettekst"/>
    </w:pPr>
    <w:bookmarkStart w:id="75" w:name="Rubricering_2"/>
    <w:bookmarkEnd w:id="75"/>
    <w:r>
      <w:tab/>
      <w:t xml:space="preserve">Pagina </w:t>
    </w:r>
    <w:r w:rsidR="009F32C2">
      <w:fldChar w:fldCharType="begin"/>
    </w:r>
    <w:r w:rsidR="009F32C2">
      <w:instrText xml:space="preserve"> PAGE </w:instrText>
    </w:r>
    <w:r w:rsidR="009F32C2">
      <w:fldChar w:fldCharType="separate"/>
    </w:r>
    <w:r w:rsidR="00F91608">
      <w:rPr>
        <w:noProof/>
      </w:rPr>
      <w:t>1</w:t>
    </w:r>
    <w:r w:rsidR="009F32C2">
      <w:rPr>
        <w:noProof/>
      </w:rPr>
      <w:fldChar w:fldCharType="end"/>
    </w:r>
    <w:r>
      <w:t xml:space="preserve"> van </w:t>
    </w:r>
    <w:r w:rsidR="005A3E02">
      <w:fldChar w:fldCharType="begin"/>
    </w:r>
    <w:r w:rsidR="005A3E02">
      <w:instrText xml:space="preserve"> NUMPAGES </w:instrText>
    </w:r>
    <w:r w:rsidR="005A3E02">
      <w:fldChar w:fldCharType="separate"/>
    </w:r>
    <w:r w:rsidR="00F91608">
      <w:rPr>
        <w:noProof/>
      </w:rPr>
      <w:t>2</w:t>
    </w:r>
    <w:r w:rsidR="005A3E02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FD554" w14:textId="77777777" w:rsidR="002F6F67" w:rsidRDefault="002F6F67">
      <w:r>
        <w:separator/>
      </w:r>
    </w:p>
  </w:footnote>
  <w:footnote w:type="continuationSeparator" w:id="0">
    <w:p w14:paraId="23A1C75A" w14:textId="77777777" w:rsidR="002F6F67" w:rsidRDefault="002F6F67">
      <w:r>
        <w:continuationSeparator/>
      </w:r>
    </w:p>
  </w:footnote>
  <w:footnote w:id="1">
    <w:p w14:paraId="799CE033" w14:textId="48E52796" w:rsidR="00287A2B" w:rsidRDefault="00287A2B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bookmarkStart w:id="0" w:name="_Hlk118810139"/>
      <w:r>
        <w:t xml:space="preserve">Onder verrekenprijs wordt verstaan: het uurtarief inclusief alle directe en indirecte kosten zoals </w:t>
      </w:r>
      <w:r w:rsidR="00BF0903">
        <w:t xml:space="preserve">voorrijdkosten, </w:t>
      </w:r>
      <w:r>
        <w:t>loon, sociale lasten, algemene kosten, winst en risico en dergelijke en exclusief de verschuldigde omzetbelasting.</w:t>
      </w:r>
      <w:bookmarkEnd w:id="0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D8719" w14:textId="77777777" w:rsidR="000E6091" w:rsidRPr="00244B81" w:rsidRDefault="000E6091">
    <w:pPr>
      <w:pStyle w:val="Voettekst"/>
      <w:rPr>
        <w:vanish/>
      </w:rPr>
    </w:pPr>
    <w:bookmarkStart w:id="1" w:name="Rubricering_3_weg"/>
  </w:p>
  <w:p w14:paraId="0464776B" w14:textId="77777777" w:rsidR="000E6091" w:rsidRPr="00244B81" w:rsidRDefault="000E6091">
    <w:pPr>
      <w:pStyle w:val="Voettekst"/>
      <w:rPr>
        <w:vanish/>
      </w:rPr>
    </w:pPr>
  </w:p>
  <w:p w14:paraId="1D45F33A" w14:textId="77777777" w:rsidR="000E6091" w:rsidRPr="00244B81" w:rsidRDefault="000E6091">
    <w:pPr>
      <w:pStyle w:val="Voettekst"/>
      <w:rPr>
        <w:vanish/>
      </w:rPr>
    </w:pPr>
  </w:p>
  <w:p w14:paraId="1F90CA1E" w14:textId="77777777" w:rsidR="000E6091" w:rsidRPr="00244B81" w:rsidRDefault="000E6091">
    <w:pPr>
      <w:pStyle w:val="Voettekst"/>
      <w:rPr>
        <w:vanish/>
      </w:rPr>
    </w:pPr>
  </w:p>
  <w:bookmarkEnd w:id="1"/>
  <w:p w14:paraId="10A6B6C5" w14:textId="77777777" w:rsidR="000E6091" w:rsidRDefault="000E6091">
    <w:pPr>
      <w:pStyle w:val="Voettekst"/>
    </w:pPr>
  </w:p>
  <w:p w14:paraId="66BE5D2F" w14:textId="77777777" w:rsidR="000E6091" w:rsidRDefault="000E6091">
    <w:pPr>
      <w:pStyle w:val="Voettekst"/>
    </w:pPr>
  </w:p>
  <w:p w14:paraId="3009C811" w14:textId="77777777" w:rsidR="000E6091" w:rsidRDefault="000E6091">
    <w:pPr>
      <w:pStyle w:val="Voettekst"/>
    </w:pPr>
  </w:p>
  <w:p w14:paraId="024CEE8D" w14:textId="77777777" w:rsidR="000E6091" w:rsidRDefault="000E6091">
    <w:pPr>
      <w:pStyle w:val="Voettekst"/>
    </w:pPr>
  </w:p>
  <w:p w14:paraId="5C683771" w14:textId="77777777" w:rsidR="000E6091" w:rsidRDefault="000E6091">
    <w:pPr>
      <w:pStyle w:val="Voettekst"/>
    </w:pPr>
  </w:p>
  <w:p w14:paraId="2523C7F1" w14:textId="77777777" w:rsidR="000E6091" w:rsidRDefault="000E6091"/>
  <w:p w14:paraId="68BA2384" w14:textId="77777777" w:rsidR="000E6091" w:rsidRPr="00244B81" w:rsidRDefault="000E6091">
    <w:pPr>
      <w:pStyle w:val="Voettekst"/>
      <w:rPr>
        <w:b/>
      </w:rPr>
    </w:pPr>
    <w:bookmarkStart w:id="2" w:name="Rubricering_3"/>
    <w:bookmarkEnd w:id="2"/>
  </w:p>
  <w:p w14:paraId="47F17D48" w14:textId="77777777" w:rsidR="000E6091" w:rsidRDefault="000E6091">
    <w:pPr>
      <w:pStyle w:val="Voettekst"/>
    </w:pPr>
  </w:p>
  <w:p w14:paraId="16601670" w14:textId="77777777" w:rsidR="000E6091" w:rsidRDefault="009F32C2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1" layoutInCell="1" allowOverlap="1" wp14:anchorId="60E58155" wp14:editId="5F9F8014">
              <wp:simplePos x="0" y="0"/>
              <wp:positionH relativeFrom="column">
                <wp:posOffset>4800600</wp:posOffset>
              </wp:positionH>
              <wp:positionV relativeFrom="page">
                <wp:posOffset>1821815</wp:posOffset>
              </wp:positionV>
              <wp:extent cx="1371600" cy="2540000"/>
              <wp:effectExtent l="0" t="2540" r="0" b="635"/>
              <wp:wrapNone/>
              <wp:docPr id="2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254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244B81" w14:paraId="23C04734" w14:textId="77777777">
                            <w:tc>
                              <w:tcPr>
                                <w:tcW w:w="2088" w:type="dxa"/>
                              </w:tcPr>
                              <w:p w14:paraId="451A79D2" w14:textId="77777777" w:rsidR="000E6091" w:rsidRPr="00244B81" w:rsidRDefault="00244B81">
                                <w:pPr>
                                  <w:pStyle w:val="opmAfzenderVet"/>
                                </w:pPr>
                                <w:bookmarkStart w:id="3" w:name="Dienst"/>
                                <w:r w:rsidRPr="00244B81">
                                  <w:t>Rijksvastgoedbedrijf</w:t>
                                </w:r>
                                <w:bookmarkEnd w:id="3"/>
                              </w:p>
                            </w:tc>
                          </w:tr>
                          <w:tr w:rsidR="000E6091" w:rsidRPr="00244B81" w14:paraId="01352CAE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2786E88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4" w:name="Directie"/>
                                <w:bookmarkEnd w:id="4"/>
                              </w:p>
                            </w:tc>
                          </w:tr>
                          <w:tr w:rsidR="000E6091" w:rsidRPr="00244B81" w14:paraId="402D7F02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6FFFB772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5" w:name="Afdeling"/>
                                <w:bookmarkEnd w:id="5"/>
                              </w:p>
                            </w:tc>
                          </w:tr>
                        </w:tbl>
                        <w:p w14:paraId="2C6E5901" w14:textId="77777777" w:rsidR="000E6091" w:rsidRDefault="000E6091">
                          <w:pPr>
                            <w:pStyle w:val="Koptekst"/>
                            <w:rPr>
                              <w:sz w:val="12"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244B81" w14:paraId="19949233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05936B5" w14:textId="77777777" w:rsidR="000E6091" w:rsidRPr="00244B81" w:rsidRDefault="000E6091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6" w:name="K2Referentie1"/>
                                <w:bookmarkEnd w:id="6"/>
                              </w:p>
                            </w:tc>
                          </w:tr>
                          <w:tr w:rsidR="000E6091" w:rsidRPr="00244B81" w14:paraId="2E050317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73B97D33" w14:textId="77777777" w:rsidR="000E6091" w:rsidRPr="00244B81" w:rsidRDefault="000E6091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7" w:name="K2Invulgegeven1"/>
                                <w:bookmarkEnd w:id="7"/>
                              </w:p>
                            </w:tc>
                          </w:tr>
                          <w:tr w:rsidR="000E6091" w:rsidRPr="00244B81" w14:paraId="6D688718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1154630C" w14:textId="77777777" w:rsidR="000E6091" w:rsidRPr="00244B81" w:rsidRDefault="000E6091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8" w:name="K2Referentie2"/>
                                <w:bookmarkEnd w:id="8"/>
                              </w:p>
                            </w:tc>
                          </w:tr>
                          <w:tr w:rsidR="000E6091" w:rsidRPr="00244B81" w14:paraId="2DEF9B3F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E138559" w14:textId="77777777" w:rsidR="000E6091" w:rsidRPr="00244B81" w:rsidRDefault="000E6091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9" w:name="K2Invulgegeven2"/>
                                <w:bookmarkEnd w:id="9"/>
                              </w:p>
                            </w:tc>
                          </w:tr>
                        </w:tbl>
                        <w:p w14:paraId="5C2399A6" w14:textId="77777777" w:rsidR="000E6091" w:rsidRDefault="000E6091">
                          <w:pPr>
                            <w:rPr>
                              <w:iCs/>
                              <w:sz w:val="9"/>
                              <w:szCs w:val="13"/>
                            </w:rPr>
                          </w:pPr>
                        </w:p>
                        <w:p w14:paraId="5CCA665F" w14:textId="77777777" w:rsidR="000E6091" w:rsidRDefault="000E6091">
                          <w:pPr>
                            <w:rPr>
                              <w:sz w:val="13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E58155" id="Rectangle 12" o:spid="_x0000_s1026" style="position:absolute;margin-left:378pt;margin-top:143.45pt;width:108pt;height:200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" stroked="f">
              <v:textbox>
                <w:txbxContent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244B81" w14:paraId="23C04734" w14:textId="77777777">
                      <w:tc>
                        <w:tcPr>
                          <w:tcW w:w="2088" w:type="dxa"/>
                        </w:tcPr>
                        <w:p w14:paraId="451A79D2" w14:textId="77777777" w:rsidR="000E6091" w:rsidRPr="00244B81" w:rsidRDefault="00244B81">
                          <w:pPr>
                            <w:pStyle w:val="opmAfzenderVet"/>
                          </w:pPr>
                          <w:bookmarkStart w:id="10" w:name="Dienst"/>
                          <w:r w:rsidRPr="00244B81">
                            <w:t>Rijksvastgoedbedrijf</w:t>
                          </w:r>
                          <w:bookmarkEnd w:id="10"/>
                        </w:p>
                      </w:tc>
                    </w:tr>
                    <w:tr w:rsidR="000E6091" w:rsidRPr="00244B81" w14:paraId="01352CAE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2786E88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11" w:name="Directie"/>
                          <w:bookmarkEnd w:id="11"/>
                        </w:p>
                      </w:tc>
                    </w:tr>
                    <w:tr w:rsidR="000E6091" w:rsidRPr="00244B81" w14:paraId="402D7F02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6FFFB772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12" w:name="Afdeling"/>
                          <w:bookmarkEnd w:id="12"/>
                        </w:p>
                      </w:tc>
                    </w:tr>
                  </w:tbl>
                  <w:p w14:paraId="2C6E5901" w14:textId="77777777" w:rsidR="000E6091" w:rsidRDefault="000E6091">
                    <w:pPr>
                      <w:pStyle w:val="Koptekst"/>
                      <w:rPr>
                        <w:sz w:val="12"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244B81" w14:paraId="19949233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05936B5" w14:textId="77777777" w:rsidR="000E6091" w:rsidRPr="00244B81" w:rsidRDefault="000E6091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13" w:name="K2Referentie1"/>
                          <w:bookmarkEnd w:id="13"/>
                        </w:p>
                      </w:tc>
                    </w:tr>
                    <w:tr w:rsidR="000E6091" w:rsidRPr="00244B81" w14:paraId="2E050317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73B97D33" w14:textId="77777777" w:rsidR="000E6091" w:rsidRPr="00244B81" w:rsidRDefault="000E6091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14" w:name="K2Invulgegeven1"/>
                          <w:bookmarkEnd w:id="14"/>
                        </w:p>
                      </w:tc>
                    </w:tr>
                    <w:tr w:rsidR="000E6091" w:rsidRPr="00244B81" w14:paraId="6D688718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1154630C" w14:textId="77777777" w:rsidR="000E6091" w:rsidRPr="00244B81" w:rsidRDefault="000E6091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15" w:name="K2Referentie2"/>
                          <w:bookmarkEnd w:id="15"/>
                        </w:p>
                      </w:tc>
                    </w:tr>
                    <w:tr w:rsidR="000E6091" w:rsidRPr="00244B81" w14:paraId="2DEF9B3F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E138559" w14:textId="77777777" w:rsidR="000E6091" w:rsidRPr="00244B81" w:rsidRDefault="000E6091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16" w:name="K2Invulgegeven2"/>
                          <w:bookmarkEnd w:id="16"/>
                        </w:p>
                      </w:tc>
                    </w:tr>
                  </w:tbl>
                  <w:p w14:paraId="5C2399A6" w14:textId="77777777" w:rsidR="000E6091" w:rsidRDefault="000E6091">
                    <w:pPr>
                      <w:rPr>
                        <w:iCs/>
                        <w:sz w:val="9"/>
                        <w:szCs w:val="13"/>
                      </w:rPr>
                    </w:pPr>
                  </w:p>
                  <w:p w14:paraId="5CCA665F" w14:textId="77777777" w:rsidR="000E6091" w:rsidRDefault="000E6091">
                    <w:pPr>
                      <w:rPr>
                        <w:sz w:val="13"/>
                        <w:szCs w:val="18"/>
                      </w:rPr>
                    </w:pPr>
                  </w:p>
                </w:txbxContent>
              </v:textbox>
              <w10:wrap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160CF" w14:textId="77777777" w:rsidR="000E6091" w:rsidRDefault="00244B81">
    <w:pPr>
      <w:pStyle w:val="opmKoptekst"/>
    </w:pPr>
    <w:r>
      <w:rPr>
        <w:noProof/>
        <w:sz w:val="20"/>
        <w:lang w:val="nl-NL"/>
      </w:rPr>
      <w:drawing>
        <wp:anchor distT="0" distB="0" distL="114300" distR="114300" simplePos="0" relativeHeight="251658752" behindDoc="0" locked="0" layoutInCell="1" allowOverlap="1" wp14:anchorId="0501762E" wp14:editId="241F804E">
          <wp:simplePos x="0" y="0"/>
          <wp:positionH relativeFrom="column">
            <wp:posOffset>3016885</wp:posOffset>
          </wp:positionH>
          <wp:positionV relativeFrom="paragraph">
            <wp:posOffset>-513715</wp:posOffset>
          </wp:positionV>
          <wp:extent cx="2333625" cy="1581150"/>
          <wp:effectExtent l="19050" t="0" r="9525" b="0"/>
          <wp:wrapNone/>
          <wp:docPr id="23" name="Afbeelding 7" descr="LOGO_BZK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LOGO_BZK" hidden="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20"/>
        <w:lang w:val="nl-NL"/>
      </w:rPr>
      <w:drawing>
        <wp:anchor distT="0" distB="0" distL="114300" distR="114300" simplePos="0" relativeHeight="251657728" behindDoc="0" locked="0" layoutInCell="1" allowOverlap="1" wp14:anchorId="6789EFA6" wp14:editId="31BB9FCD">
          <wp:simplePos x="0" y="0"/>
          <wp:positionH relativeFrom="column">
            <wp:posOffset>3017520</wp:posOffset>
          </wp:positionH>
          <wp:positionV relativeFrom="paragraph">
            <wp:posOffset>-508000</wp:posOffset>
          </wp:positionV>
          <wp:extent cx="2341245" cy="1581150"/>
          <wp:effectExtent l="19050" t="0" r="1905" b="0"/>
          <wp:wrapNone/>
          <wp:docPr id="22" name="Afbeelding 6" descr="LOGO_IM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 descr="LOGO_IM" hidden="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1245" cy="1581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20"/>
        <w:lang w:val="nl-NL"/>
      </w:rPr>
      <w:drawing>
        <wp:anchor distT="0" distB="0" distL="114300" distR="114300" simplePos="0" relativeHeight="251659776" behindDoc="0" locked="0" layoutInCell="1" allowOverlap="1" wp14:anchorId="05EE55EA" wp14:editId="2362AEB4">
          <wp:simplePos x="0" y="0"/>
          <wp:positionH relativeFrom="column">
            <wp:posOffset>3016250</wp:posOffset>
          </wp:positionH>
          <wp:positionV relativeFrom="paragraph">
            <wp:posOffset>-506095</wp:posOffset>
          </wp:positionV>
          <wp:extent cx="2344420" cy="1577340"/>
          <wp:effectExtent l="19050" t="0" r="0" b="0"/>
          <wp:wrapNone/>
          <wp:docPr id="25" name="Afbeelding 2" descr="LOGO_IMVI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_IMVI" hidden="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15773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F32C2">
      <w:rPr>
        <w:noProof/>
        <w:sz w:val="20"/>
        <w:lang w:val="nl-N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BD4E7D0" wp14:editId="51CDE7C9">
              <wp:simplePos x="0" y="0"/>
              <wp:positionH relativeFrom="column">
                <wp:posOffset>4831080</wp:posOffset>
              </wp:positionH>
              <wp:positionV relativeFrom="paragraph">
                <wp:posOffset>1365885</wp:posOffset>
              </wp:positionV>
              <wp:extent cx="1371600" cy="8128000"/>
              <wp:effectExtent l="1905" t="3810" r="0" b="2540"/>
              <wp:wrapNone/>
              <wp:docPr id="1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8128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244B81" w14:paraId="29DDCE2F" w14:textId="77777777">
                            <w:tc>
                              <w:tcPr>
                                <w:tcW w:w="2088" w:type="dxa"/>
                              </w:tcPr>
                              <w:p w14:paraId="5BFA3C07" w14:textId="77777777" w:rsidR="000E6091" w:rsidRPr="00244B81" w:rsidRDefault="00244B81">
                                <w:pPr>
                                  <w:pStyle w:val="opmAfzenderVet"/>
                                </w:pPr>
                                <w:bookmarkStart w:id="18" w:name="Afdeling1"/>
                                <w:r w:rsidRPr="00244B81">
                                  <w:t>Rijksvastgoedbedrijf</w:t>
                                </w:r>
                                <w:bookmarkEnd w:id="18"/>
                              </w:p>
                            </w:tc>
                          </w:tr>
                          <w:tr w:rsidR="000E6091" w:rsidRPr="00244B81" w14:paraId="32C16B42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3D3B9B4B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19" w:name="Afdeling2"/>
                                <w:bookmarkEnd w:id="19"/>
                              </w:p>
                            </w:tc>
                          </w:tr>
                          <w:tr w:rsidR="000E6091" w:rsidRPr="00244B81" w14:paraId="49707C9A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13C82BE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0" w:name="Afdeling3"/>
                                <w:bookmarkEnd w:id="20"/>
                              </w:p>
                            </w:tc>
                          </w:tr>
                        </w:tbl>
                        <w:p w14:paraId="7B690804" w14:textId="77777777" w:rsidR="000E6091" w:rsidRDefault="000E6091">
                          <w:pPr>
                            <w:pStyle w:val="opmWit1"/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244B81" w14:paraId="5DE3A7EA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7658D20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1" w:name="Afzender1"/>
                                <w:bookmarkEnd w:id="21"/>
                              </w:p>
                            </w:tc>
                          </w:tr>
                          <w:tr w:rsidR="000E6091" w:rsidRPr="00244B81" w14:paraId="7E87F2E7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1ADAB0E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2" w:name="Afzender2"/>
                                <w:bookmarkEnd w:id="22"/>
                              </w:p>
                            </w:tc>
                          </w:tr>
                          <w:tr w:rsidR="000E6091" w:rsidRPr="00244B81" w14:paraId="4EDA714C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07E7850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3" w:name="Afzender3"/>
                                <w:bookmarkEnd w:id="23"/>
                              </w:p>
                            </w:tc>
                          </w:tr>
                          <w:tr w:rsidR="000E6091" w:rsidRPr="00244B81" w14:paraId="0D5C67C0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D396174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4" w:name="Afzender4"/>
                                <w:bookmarkEnd w:id="24"/>
                              </w:p>
                            </w:tc>
                          </w:tr>
                          <w:tr w:rsidR="000E6091" w:rsidRPr="00244B81" w14:paraId="2FC2B619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D04E49A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5" w:name="Afzender5"/>
                                <w:bookmarkEnd w:id="25"/>
                              </w:p>
                            </w:tc>
                          </w:tr>
                          <w:tr w:rsidR="000E6091" w:rsidRPr="00244B81" w14:paraId="6DDE91BF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BD0A1DD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6" w:name="Afzender6"/>
                                <w:bookmarkEnd w:id="26"/>
                              </w:p>
                            </w:tc>
                          </w:tr>
                          <w:tr w:rsidR="000E6091" w:rsidRPr="00244B81" w14:paraId="65E9253B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E8A2CE6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7" w:name="Afzender7"/>
                                <w:bookmarkEnd w:id="27"/>
                              </w:p>
                            </w:tc>
                          </w:tr>
                          <w:tr w:rsidR="000E6091" w:rsidRPr="00244B81" w14:paraId="6C132CC7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3C4632AF" w14:textId="77777777" w:rsidR="000E6091" w:rsidRPr="00244B81" w:rsidRDefault="000E6091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28" w:name="Afzender8"/>
                                <w:bookmarkEnd w:id="28"/>
                              </w:p>
                            </w:tc>
                          </w:tr>
                        </w:tbl>
                        <w:p w14:paraId="36A9B9E4" w14:textId="77777777" w:rsidR="000E6091" w:rsidRPr="00244B81" w:rsidRDefault="000E6091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29" w:name="bmContactPersoon"/>
                          <w:r w:rsidRPr="00244B81">
                            <w:rPr>
                              <w:vanish/>
                            </w:rPr>
                            <w:t>Contactpersoon</w:t>
                          </w: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244B81" w14:paraId="34B8B1A8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84D3360" w14:textId="77777777" w:rsidR="000E6091" w:rsidRPr="00244B81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0" w:name="ContactPersoon"/>
                                <w:bookmarkEnd w:id="30"/>
                              </w:p>
                            </w:tc>
                          </w:tr>
                        </w:tbl>
                        <w:p w14:paraId="2C845452" w14:textId="77777777" w:rsidR="000E6091" w:rsidRPr="00244B81" w:rsidRDefault="000E6091">
                          <w:pPr>
                            <w:pStyle w:val="opmWit1"/>
                            <w:rPr>
                              <w:vanish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244B81" w14:paraId="7FAD854E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6BA3A2E8" w14:textId="77777777" w:rsidR="000E6091" w:rsidRPr="00244B81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1" w:name="Contact1"/>
                                <w:bookmarkEnd w:id="29"/>
                                <w:bookmarkEnd w:id="31"/>
                              </w:p>
                            </w:tc>
                          </w:tr>
                          <w:tr w:rsidR="000E6091" w:rsidRPr="00244B81" w14:paraId="31436CEB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3EDFF83F" w14:textId="77777777" w:rsidR="000E6091" w:rsidRPr="00244B81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2" w:name="Contact2"/>
                                <w:bookmarkEnd w:id="32"/>
                              </w:p>
                            </w:tc>
                          </w:tr>
                          <w:tr w:rsidR="000E6091" w:rsidRPr="00244B81" w14:paraId="23CEA40C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02B639A8" w14:textId="77777777" w:rsidR="000E6091" w:rsidRPr="00244B81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3" w:name="Contact3"/>
                                <w:bookmarkEnd w:id="33"/>
                              </w:p>
                            </w:tc>
                          </w:tr>
                          <w:tr w:rsidR="000E6091" w:rsidRPr="00244B81" w14:paraId="1EC33FBD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97814D0" w14:textId="77777777" w:rsidR="000E6091" w:rsidRPr="00244B81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4" w:name="Contact4"/>
                                <w:bookmarkEnd w:id="34"/>
                              </w:p>
                            </w:tc>
                          </w:tr>
                          <w:tr w:rsidR="000E6091" w:rsidRPr="00244B81" w14:paraId="5FB7DDD9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370F6C6" w14:textId="77777777" w:rsidR="000E6091" w:rsidRPr="00244B81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5" w:name="Contact5"/>
                                <w:bookmarkEnd w:id="35"/>
                              </w:p>
                            </w:tc>
                          </w:tr>
                          <w:tr w:rsidR="000E6091" w:rsidRPr="00244B81" w14:paraId="019F2631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BC6B875" w14:textId="77777777" w:rsidR="000E6091" w:rsidRPr="00244B81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6" w:name="Contact6"/>
                                <w:bookmarkEnd w:id="36"/>
                              </w:p>
                            </w:tc>
                          </w:tr>
                          <w:tr w:rsidR="000E6091" w:rsidRPr="00244B81" w14:paraId="09970F62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188D66E" w14:textId="77777777" w:rsidR="000E6091" w:rsidRPr="00244B81" w:rsidRDefault="000E6091">
                                <w:pPr>
                                  <w:pStyle w:val="opmContactpersoon"/>
                                  <w:rPr>
                                    <w:vanish/>
                                  </w:rPr>
                                </w:pPr>
                                <w:bookmarkStart w:id="37" w:name="Contact7"/>
                                <w:bookmarkEnd w:id="37"/>
                              </w:p>
                            </w:tc>
                          </w:tr>
                        </w:tbl>
                        <w:p w14:paraId="0335E43E" w14:textId="77777777" w:rsidR="000E6091" w:rsidRDefault="000E6091">
                          <w:pPr>
                            <w:pStyle w:val="Koptekst"/>
                            <w:rPr>
                              <w:sz w:val="12"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0E6091" w:rsidRPr="00244B81" w14:paraId="210E93EB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581D67F" w14:textId="77777777" w:rsidR="000E6091" w:rsidRPr="00244B81" w:rsidRDefault="000E6091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38" w:name="Referentie1"/>
                                <w:bookmarkEnd w:id="38"/>
                              </w:p>
                            </w:tc>
                          </w:tr>
                          <w:tr w:rsidR="000E6091" w:rsidRPr="00244B81" w14:paraId="7D1B9A0F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474D5751" w14:textId="77777777" w:rsidR="000E6091" w:rsidRPr="00244B81" w:rsidRDefault="000E6091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39" w:name="Invulgegeven1"/>
                                <w:bookmarkEnd w:id="39"/>
                              </w:p>
                            </w:tc>
                          </w:tr>
                          <w:tr w:rsidR="000E6091" w:rsidRPr="00244B81" w14:paraId="353F3BCB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26F23746" w14:textId="77777777" w:rsidR="000E6091" w:rsidRPr="00244B81" w:rsidRDefault="000E6091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40" w:name="Referentie2"/>
                                <w:bookmarkEnd w:id="40"/>
                              </w:p>
                            </w:tc>
                          </w:tr>
                          <w:tr w:rsidR="000E6091" w:rsidRPr="00244B81" w14:paraId="643FFED9" w14:textId="77777777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14:paraId="55E59989" w14:textId="77777777" w:rsidR="000E6091" w:rsidRPr="00244B81" w:rsidRDefault="000E6091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41" w:name="Invulgegeven2"/>
                                <w:bookmarkEnd w:id="41"/>
                              </w:p>
                            </w:tc>
                          </w:tr>
                          <w:tr w:rsidR="000E6091" w14:paraId="31C3D955" w14:textId="77777777">
                            <w:tc>
                              <w:tcPr>
                                <w:tcW w:w="2088" w:type="dxa"/>
                              </w:tcPr>
                              <w:p w14:paraId="0620C21F" w14:textId="77777777" w:rsidR="000E6091" w:rsidRDefault="000E6091">
                                <w:pPr>
                                  <w:pStyle w:val="opmReferentie"/>
                                </w:pPr>
                                <w:bookmarkStart w:id="42" w:name="Referentie3"/>
                                <w:bookmarkEnd w:id="42"/>
                              </w:p>
                            </w:tc>
                          </w:tr>
                          <w:tr w:rsidR="000E6091" w14:paraId="4F61F2A5" w14:textId="77777777">
                            <w:tc>
                              <w:tcPr>
                                <w:tcW w:w="2088" w:type="dxa"/>
                              </w:tcPr>
                              <w:p w14:paraId="417562F4" w14:textId="77777777" w:rsidR="000E6091" w:rsidRDefault="000E6091">
                                <w:pPr>
                                  <w:pStyle w:val="opmInvulgegeven"/>
                                </w:pPr>
                                <w:bookmarkStart w:id="43" w:name="Invulgegeven3"/>
                                <w:bookmarkEnd w:id="43"/>
                              </w:p>
                            </w:tc>
                          </w:tr>
                          <w:tr w:rsidR="000E6091" w14:paraId="40676E78" w14:textId="77777777">
                            <w:tc>
                              <w:tcPr>
                                <w:tcW w:w="2088" w:type="dxa"/>
                              </w:tcPr>
                              <w:p w14:paraId="7BA69322" w14:textId="77777777" w:rsidR="000E6091" w:rsidRDefault="000E6091">
                                <w:pPr>
                                  <w:pStyle w:val="opmReferentie"/>
                                </w:pPr>
                                <w:bookmarkStart w:id="44" w:name="Referentie4"/>
                                <w:bookmarkEnd w:id="44"/>
                              </w:p>
                            </w:tc>
                          </w:tr>
                          <w:tr w:rsidR="000E6091" w14:paraId="0A821A2B" w14:textId="77777777">
                            <w:tc>
                              <w:tcPr>
                                <w:tcW w:w="2088" w:type="dxa"/>
                              </w:tcPr>
                              <w:p w14:paraId="5B05D9D1" w14:textId="77777777" w:rsidR="000E6091" w:rsidRDefault="000E6091">
                                <w:pPr>
                                  <w:pStyle w:val="opmInvulgegeven"/>
                                </w:pPr>
                                <w:bookmarkStart w:id="45" w:name="Invulgegeven4"/>
                                <w:bookmarkEnd w:id="45"/>
                              </w:p>
                            </w:tc>
                          </w:tr>
                        </w:tbl>
                        <w:p w14:paraId="3C32A509" w14:textId="77777777" w:rsidR="000E6091" w:rsidRDefault="000E6091">
                          <w:pPr>
                            <w:rPr>
                              <w:sz w:val="9"/>
                            </w:rPr>
                          </w:pPr>
                        </w:p>
                        <w:p w14:paraId="7DF213B2" w14:textId="77777777" w:rsidR="000E6091" w:rsidRDefault="000E6091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D4E7D0" id="Rectangle 21" o:spid="_x0000_s1027" style="position:absolute;margin-left:380.4pt;margin-top:107.55pt;width:108pt;height:64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" stroked="f">
              <v:textbox>
                <w:txbxContent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244B81" w14:paraId="29DDCE2F" w14:textId="77777777">
                      <w:tc>
                        <w:tcPr>
                          <w:tcW w:w="2088" w:type="dxa"/>
                        </w:tcPr>
                        <w:p w14:paraId="5BFA3C07" w14:textId="77777777" w:rsidR="000E6091" w:rsidRPr="00244B81" w:rsidRDefault="00244B81">
                          <w:pPr>
                            <w:pStyle w:val="opmAfzenderVet"/>
                          </w:pPr>
                          <w:bookmarkStart w:id="46" w:name="Afdeling1"/>
                          <w:r w:rsidRPr="00244B81">
                            <w:t>Rijksvastgoedbedrijf</w:t>
                          </w:r>
                          <w:bookmarkEnd w:id="46"/>
                        </w:p>
                      </w:tc>
                    </w:tr>
                    <w:tr w:rsidR="000E6091" w:rsidRPr="00244B81" w14:paraId="32C16B42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3D3B9B4B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7" w:name="Afdeling2"/>
                          <w:bookmarkEnd w:id="47"/>
                        </w:p>
                      </w:tc>
                    </w:tr>
                    <w:tr w:rsidR="000E6091" w:rsidRPr="00244B81" w14:paraId="49707C9A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13C82BE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8" w:name="Afdeling3"/>
                          <w:bookmarkEnd w:id="48"/>
                        </w:p>
                      </w:tc>
                    </w:tr>
                  </w:tbl>
                  <w:p w14:paraId="7B690804" w14:textId="77777777" w:rsidR="000E6091" w:rsidRDefault="000E6091">
                    <w:pPr>
                      <w:pStyle w:val="opmWit1"/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244B81" w14:paraId="5DE3A7EA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7658D20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49" w:name="Afzender1"/>
                          <w:bookmarkEnd w:id="49"/>
                        </w:p>
                      </w:tc>
                    </w:tr>
                    <w:tr w:rsidR="000E6091" w:rsidRPr="00244B81" w14:paraId="7E87F2E7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1ADAB0E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0" w:name="Afzender2"/>
                          <w:bookmarkEnd w:id="50"/>
                        </w:p>
                      </w:tc>
                    </w:tr>
                    <w:tr w:rsidR="000E6091" w:rsidRPr="00244B81" w14:paraId="4EDA714C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07E7850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1" w:name="Afzender3"/>
                          <w:bookmarkEnd w:id="51"/>
                        </w:p>
                      </w:tc>
                    </w:tr>
                    <w:tr w:rsidR="000E6091" w:rsidRPr="00244B81" w14:paraId="0D5C67C0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D396174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2" w:name="Afzender4"/>
                          <w:bookmarkEnd w:id="52"/>
                        </w:p>
                      </w:tc>
                    </w:tr>
                    <w:tr w:rsidR="000E6091" w:rsidRPr="00244B81" w14:paraId="2FC2B619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D04E49A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3" w:name="Afzender5"/>
                          <w:bookmarkEnd w:id="53"/>
                        </w:p>
                      </w:tc>
                    </w:tr>
                    <w:tr w:rsidR="000E6091" w:rsidRPr="00244B81" w14:paraId="6DDE91BF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BD0A1DD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4" w:name="Afzender6"/>
                          <w:bookmarkEnd w:id="54"/>
                        </w:p>
                      </w:tc>
                    </w:tr>
                    <w:tr w:rsidR="000E6091" w:rsidRPr="00244B81" w14:paraId="65E9253B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E8A2CE6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5" w:name="Afzender7"/>
                          <w:bookmarkEnd w:id="55"/>
                        </w:p>
                      </w:tc>
                    </w:tr>
                    <w:tr w:rsidR="000E6091" w:rsidRPr="00244B81" w14:paraId="6C132CC7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3C4632AF" w14:textId="77777777" w:rsidR="000E6091" w:rsidRPr="00244B81" w:rsidRDefault="000E6091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56" w:name="Afzender8"/>
                          <w:bookmarkEnd w:id="56"/>
                        </w:p>
                      </w:tc>
                    </w:tr>
                  </w:tbl>
                  <w:p w14:paraId="36A9B9E4" w14:textId="77777777" w:rsidR="000E6091" w:rsidRPr="00244B81" w:rsidRDefault="000E6091">
                    <w:pPr>
                      <w:pStyle w:val="opmReferentie"/>
                      <w:rPr>
                        <w:vanish/>
                      </w:rPr>
                    </w:pPr>
                    <w:bookmarkStart w:id="57" w:name="bmContactPersoon"/>
                    <w:r w:rsidRPr="00244B81">
                      <w:rPr>
                        <w:vanish/>
                      </w:rPr>
                      <w:t>Contactpersoon</w:t>
                    </w: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244B81" w14:paraId="34B8B1A8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84D3360" w14:textId="77777777" w:rsidR="000E6091" w:rsidRPr="00244B81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8" w:name="ContactPersoon"/>
                          <w:bookmarkEnd w:id="58"/>
                        </w:p>
                      </w:tc>
                    </w:tr>
                  </w:tbl>
                  <w:p w14:paraId="2C845452" w14:textId="77777777" w:rsidR="000E6091" w:rsidRPr="00244B81" w:rsidRDefault="000E6091">
                    <w:pPr>
                      <w:pStyle w:val="opmWit1"/>
                      <w:rPr>
                        <w:vanish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244B81" w14:paraId="7FAD854E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6BA3A2E8" w14:textId="77777777" w:rsidR="000E6091" w:rsidRPr="00244B81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59" w:name="Contact1"/>
                          <w:bookmarkEnd w:id="57"/>
                          <w:bookmarkEnd w:id="59"/>
                        </w:p>
                      </w:tc>
                    </w:tr>
                    <w:tr w:rsidR="000E6091" w:rsidRPr="00244B81" w14:paraId="31436CEB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3EDFF83F" w14:textId="77777777" w:rsidR="000E6091" w:rsidRPr="00244B81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0" w:name="Contact2"/>
                          <w:bookmarkEnd w:id="60"/>
                        </w:p>
                      </w:tc>
                    </w:tr>
                    <w:tr w:rsidR="000E6091" w:rsidRPr="00244B81" w14:paraId="23CEA40C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02B639A8" w14:textId="77777777" w:rsidR="000E6091" w:rsidRPr="00244B81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1" w:name="Contact3"/>
                          <w:bookmarkEnd w:id="61"/>
                        </w:p>
                      </w:tc>
                    </w:tr>
                    <w:tr w:rsidR="000E6091" w:rsidRPr="00244B81" w14:paraId="1EC33FBD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97814D0" w14:textId="77777777" w:rsidR="000E6091" w:rsidRPr="00244B81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2" w:name="Contact4"/>
                          <w:bookmarkEnd w:id="62"/>
                        </w:p>
                      </w:tc>
                    </w:tr>
                    <w:tr w:rsidR="000E6091" w:rsidRPr="00244B81" w14:paraId="5FB7DDD9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370F6C6" w14:textId="77777777" w:rsidR="000E6091" w:rsidRPr="00244B81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3" w:name="Contact5"/>
                          <w:bookmarkEnd w:id="63"/>
                        </w:p>
                      </w:tc>
                    </w:tr>
                    <w:tr w:rsidR="000E6091" w:rsidRPr="00244B81" w14:paraId="019F2631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BC6B875" w14:textId="77777777" w:rsidR="000E6091" w:rsidRPr="00244B81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4" w:name="Contact6"/>
                          <w:bookmarkEnd w:id="64"/>
                        </w:p>
                      </w:tc>
                    </w:tr>
                    <w:tr w:rsidR="000E6091" w:rsidRPr="00244B81" w14:paraId="09970F62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188D66E" w14:textId="77777777" w:rsidR="000E6091" w:rsidRPr="00244B81" w:rsidRDefault="000E6091">
                          <w:pPr>
                            <w:pStyle w:val="opmContactpersoon"/>
                            <w:rPr>
                              <w:vanish/>
                            </w:rPr>
                          </w:pPr>
                          <w:bookmarkStart w:id="65" w:name="Contact7"/>
                          <w:bookmarkEnd w:id="65"/>
                        </w:p>
                      </w:tc>
                    </w:tr>
                  </w:tbl>
                  <w:p w14:paraId="0335E43E" w14:textId="77777777" w:rsidR="000E6091" w:rsidRDefault="000E6091">
                    <w:pPr>
                      <w:pStyle w:val="Koptekst"/>
                      <w:rPr>
                        <w:sz w:val="12"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0E6091" w:rsidRPr="00244B81" w14:paraId="210E93EB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581D67F" w14:textId="77777777" w:rsidR="000E6091" w:rsidRPr="00244B81" w:rsidRDefault="000E6091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66" w:name="Referentie1"/>
                          <w:bookmarkEnd w:id="66"/>
                        </w:p>
                      </w:tc>
                    </w:tr>
                    <w:tr w:rsidR="000E6091" w:rsidRPr="00244B81" w14:paraId="7D1B9A0F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474D5751" w14:textId="77777777" w:rsidR="000E6091" w:rsidRPr="00244B81" w:rsidRDefault="000E6091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67" w:name="Invulgegeven1"/>
                          <w:bookmarkEnd w:id="67"/>
                        </w:p>
                      </w:tc>
                    </w:tr>
                    <w:tr w:rsidR="000E6091" w:rsidRPr="00244B81" w14:paraId="353F3BCB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26F23746" w14:textId="77777777" w:rsidR="000E6091" w:rsidRPr="00244B81" w:rsidRDefault="000E6091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68" w:name="Referentie2"/>
                          <w:bookmarkEnd w:id="68"/>
                        </w:p>
                      </w:tc>
                    </w:tr>
                    <w:tr w:rsidR="000E6091" w:rsidRPr="00244B81" w14:paraId="643FFED9" w14:textId="77777777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14:paraId="55E59989" w14:textId="77777777" w:rsidR="000E6091" w:rsidRPr="00244B81" w:rsidRDefault="000E6091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69" w:name="Invulgegeven2"/>
                          <w:bookmarkEnd w:id="69"/>
                        </w:p>
                      </w:tc>
                    </w:tr>
                    <w:tr w:rsidR="000E6091" w14:paraId="31C3D955" w14:textId="77777777">
                      <w:tc>
                        <w:tcPr>
                          <w:tcW w:w="2088" w:type="dxa"/>
                        </w:tcPr>
                        <w:p w14:paraId="0620C21F" w14:textId="77777777" w:rsidR="000E6091" w:rsidRDefault="000E6091">
                          <w:pPr>
                            <w:pStyle w:val="opmReferentie"/>
                          </w:pPr>
                          <w:bookmarkStart w:id="70" w:name="Referentie3"/>
                          <w:bookmarkEnd w:id="70"/>
                        </w:p>
                      </w:tc>
                    </w:tr>
                    <w:tr w:rsidR="000E6091" w14:paraId="4F61F2A5" w14:textId="77777777">
                      <w:tc>
                        <w:tcPr>
                          <w:tcW w:w="2088" w:type="dxa"/>
                        </w:tcPr>
                        <w:p w14:paraId="417562F4" w14:textId="77777777" w:rsidR="000E6091" w:rsidRDefault="000E6091">
                          <w:pPr>
                            <w:pStyle w:val="opmInvulgegeven"/>
                          </w:pPr>
                          <w:bookmarkStart w:id="71" w:name="Invulgegeven3"/>
                          <w:bookmarkEnd w:id="71"/>
                        </w:p>
                      </w:tc>
                    </w:tr>
                    <w:tr w:rsidR="000E6091" w14:paraId="40676E78" w14:textId="77777777">
                      <w:tc>
                        <w:tcPr>
                          <w:tcW w:w="2088" w:type="dxa"/>
                        </w:tcPr>
                        <w:p w14:paraId="7BA69322" w14:textId="77777777" w:rsidR="000E6091" w:rsidRDefault="000E6091">
                          <w:pPr>
                            <w:pStyle w:val="opmReferentie"/>
                          </w:pPr>
                          <w:bookmarkStart w:id="72" w:name="Referentie4"/>
                          <w:bookmarkEnd w:id="72"/>
                        </w:p>
                      </w:tc>
                    </w:tr>
                    <w:tr w:rsidR="000E6091" w14:paraId="0A821A2B" w14:textId="77777777">
                      <w:tc>
                        <w:tcPr>
                          <w:tcW w:w="2088" w:type="dxa"/>
                        </w:tcPr>
                        <w:p w14:paraId="5B05D9D1" w14:textId="77777777" w:rsidR="000E6091" w:rsidRDefault="000E6091">
                          <w:pPr>
                            <w:pStyle w:val="opmInvulgegeven"/>
                          </w:pPr>
                          <w:bookmarkStart w:id="73" w:name="Invulgegeven4"/>
                          <w:bookmarkEnd w:id="73"/>
                        </w:p>
                      </w:tc>
                    </w:tr>
                  </w:tbl>
                  <w:p w14:paraId="3C32A509" w14:textId="77777777" w:rsidR="000E6091" w:rsidRDefault="000E6091">
                    <w:pPr>
                      <w:rPr>
                        <w:sz w:val="9"/>
                      </w:rPr>
                    </w:pPr>
                  </w:p>
                  <w:p w14:paraId="7DF213B2" w14:textId="77777777" w:rsidR="000E6091" w:rsidRDefault="000E6091"/>
                </w:txbxContent>
              </v:textbox>
            </v:rect>
          </w:pict>
        </mc:Fallback>
      </mc:AlternateContent>
    </w:r>
    <w:r>
      <w:rPr>
        <w:noProof/>
        <w:lang w:val="nl-NL"/>
      </w:rPr>
      <w:drawing>
        <wp:anchor distT="0" distB="0" distL="114300" distR="114300" simplePos="0" relativeHeight="251655680" behindDoc="1" locked="0" layoutInCell="1" allowOverlap="1" wp14:anchorId="6341DFF6" wp14:editId="7139C751">
          <wp:simplePos x="0" y="0"/>
          <wp:positionH relativeFrom="column">
            <wp:posOffset>2552700</wp:posOffset>
          </wp:positionH>
          <wp:positionV relativeFrom="paragraph">
            <wp:posOffset>-508000</wp:posOffset>
          </wp:positionV>
          <wp:extent cx="466725" cy="1590675"/>
          <wp:effectExtent l="19050" t="0" r="9525" b="0"/>
          <wp:wrapNone/>
          <wp:docPr id="13" name="Afbeelding 13" descr="Rijks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Rijkslogo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90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22ABE302" w14:textId="77777777" w:rsidR="000E6091" w:rsidRDefault="000E6091">
    <w:pPr>
      <w:pStyle w:val="opmKoptekst"/>
    </w:pPr>
  </w:p>
  <w:p w14:paraId="3730764E" w14:textId="77777777" w:rsidR="000E6091" w:rsidRDefault="00244B81">
    <w:pPr>
      <w:pStyle w:val="opmKoptekst"/>
    </w:pPr>
    <w:r>
      <w:rPr>
        <w:noProof/>
        <w:lang w:val="nl-NL"/>
      </w:rPr>
      <w:drawing>
        <wp:anchor distT="0" distB="0" distL="114300" distR="114300" simplePos="0" relativeHeight="251660800" behindDoc="1" locked="0" layoutInCell="1" allowOverlap="1" wp14:anchorId="50A05E4B" wp14:editId="334E446E">
          <wp:simplePos x="0" y="0"/>
          <wp:positionH relativeFrom="column">
            <wp:posOffset>3056255</wp:posOffset>
          </wp:positionH>
          <wp:positionV relativeFrom="paragraph">
            <wp:posOffset>74930</wp:posOffset>
          </wp:positionV>
          <wp:extent cx="1885950" cy="533400"/>
          <wp:effectExtent l="19050" t="0" r="0" b="0"/>
          <wp:wrapNone/>
          <wp:docPr id="26" name="Picture 0" descr="LOGO_RG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_RGD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937591D" w14:textId="77777777" w:rsidR="000E6091" w:rsidRDefault="000E6091">
    <w:pPr>
      <w:pStyle w:val="opmKoptekst"/>
    </w:pPr>
  </w:p>
  <w:p w14:paraId="3B629204" w14:textId="77777777" w:rsidR="000E6091" w:rsidRDefault="000E6091">
    <w:pPr>
      <w:pStyle w:val="opmKoptekst"/>
    </w:pPr>
  </w:p>
  <w:p w14:paraId="4F886D2F" w14:textId="77777777" w:rsidR="000E6091" w:rsidRDefault="000E6091">
    <w:pPr>
      <w:pStyle w:val="opmKoptekst"/>
    </w:pPr>
  </w:p>
  <w:p w14:paraId="3FD173B9" w14:textId="77777777" w:rsidR="000E6091" w:rsidRDefault="000E6091">
    <w:pPr>
      <w:pStyle w:val="opmKoptekst"/>
      <w:rPr>
        <w:sz w:val="20"/>
      </w:rPr>
    </w:pPr>
  </w:p>
  <w:p w14:paraId="61515D44" w14:textId="77777777" w:rsidR="000E6091" w:rsidRDefault="000E6091">
    <w:pPr>
      <w:pStyle w:val="opmKoptekst"/>
      <w:rPr>
        <w:sz w:val="22"/>
      </w:rPr>
    </w:pPr>
  </w:p>
  <w:tbl>
    <w:tblPr>
      <w:tblW w:w="0" w:type="auto"/>
      <w:tblInd w:w="28" w:type="dxa"/>
      <w:tblLook w:val="01E0" w:firstRow="1" w:lastRow="1" w:firstColumn="1" w:lastColumn="1" w:noHBand="0" w:noVBand="0"/>
    </w:tblPr>
    <w:tblGrid>
      <w:gridCol w:w="7483"/>
    </w:tblGrid>
    <w:tr w:rsidR="000E6091" w14:paraId="3EF6E598" w14:textId="77777777">
      <w:trPr>
        <w:cantSplit/>
      </w:trPr>
      <w:tc>
        <w:tcPr>
          <w:tcW w:w="7616" w:type="dxa"/>
        </w:tcPr>
        <w:p w14:paraId="0973EA79" w14:textId="77777777" w:rsidR="000E6091" w:rsidRDefault="000E6091">
          <w:pPr>
            <w:spacing w:before="60" w:line="240" w:lineRule="auto"/>
            <w:ind w:left="-28"/>
            <w:rPr>
              <w:sz w:val="13"/>
              <w:szCs w:val="18"/>
              <w:lang w:val="fr-FR"/>
            </w:rPr>
          </w:pPr>
        </w:p>
      </w:tc>
    </w:tr>
    <w:tr w:rsidR="000E6091" w14:paraId="537DD35C" w14:textId="77777777">
      <w:trPr>
        <w:cantSplit/>
      </w:trPr>
      <w:tc>
        <w:tcPr>
          <w:tcW w:w="7616" w:type="dxa"/>
        </w:tcPr>
        <w:p w14:paraId="20D2D68E" w14:textId="77777777" w:rsidR="000E6091" w:rsidRDefault="000E6091">
          <w:pPr>
            <w:spacing w:before="20" w:line="240" w:lineRule="auto"/>
            <w:ind w:left="-28"/>
            <w:rPr>
              <w:sz w:val="14"/>
              <w:szCs w:val="18"/>
              <w:lang w:val="fr-FR"/>
            </w:rPr>
          </w:pPr>
        </w:p>
      </w:tc>
    </w:tr>
    <w:tr w:rsidR="000E6091" w14:paraId="4AA6DA0F" w14:textId="77777777">
      <w:trPr>
        <w:cantSplit/>
      </w:trPr>
      <w:tc>
        <w:tcPr>
          <w:tcW w:w="7616" w:type="dxa"/>
        </w:tcPr>
        <w:p w14:paraId="1D225F18" w14:textId="520661A3" w:rsidR="000E6091" w:rsidRPr="00A971B9" w:rsidRDefault="00A971B9" w:rsidP="00A971B9">
          <w:pPr>
            <w:pStyle w:val="opmRubricering"/>
          </w:pPr>
          <w:bookmarkStart w:id="74" w:name="Rubricering_1"/>
          <w:bookmarkEnd w:id="74"/>
          <w:r w:rsidRPr="00A971B9">
            <w:t xml:space="preserve">BIJLAGE </w:t>
          </w:r>
          <w:r w:rsidR="00163DFA">
            <w:t>F</w:t>
          </w:r>
        </w:p>
      </w:tc>
    </w:tr>
    <w:tr w:rsidR="000E6091" w14:paraId="19BDC521" w14:textId="77777777">
      <w:trPr>
        <w:trHeight w:val="589"/>
      </w:trPr>
      <w:tc>
        <w:tcPr>
          <w:tcW w:w="7616" w:type="dxa"/>
          <w:tcBorders>
            <w:bottom w:val="nil"/>
          </w:tcBorders>
        </w:tcPr>
        <w:p w14:paraId="7E085015" w14:textId="77777777" w:rsidR="000E6091" w:rsidRDefault="000E6091">
          <w:pPr>
            <w:rPr>
              <w:szCs w:val="18"/>
              <w:lang w:val="fr-FR"/>
            </w:rPr>
          </w:pPr>
        </w:p>
        <w:p w14:paraId="1FF51F48" w14:textId="77777777" w:rsidR="000E6091" w:rsidRDefault="000E6091">
          <w:pPr>
            <w:rPr>
              <w:szCs w:val="18"/>
              <w:lang w:val="fr-FR"/>
            </w:rPr>
          </w:pPr>
        </w:p>
      </w:tc>
    </w:tr>
  </w:tbl>
  <w:p w14:paraId="204050C4" w14:textId="77777777" w:rsidR="000E6091" w:rsidRDefault="000E609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AF4177"/>
    <w:multiLevelType w:val="hybridMultilevel"/>
    <w:tmpl w:val="E89C583E"/>
    <w:lvl w:ilvl="0" w:tplc="060682BE">
      <w:start w:val="1"/>
      <w:numFmt w:val="bullet"/>
      <w:pStyle w:val="opmBulli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124C4B"/>
    <w:multiLevelType w:val="hybridMultilevel"/>
    <w:tmpl w:val="99BA11B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E4B504">
      <w:start w:val="1"/>
      <w:numFmt w:val="bullet"/>
      <w:pStyle w:val="opmStreepje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0823E1"/>
    <w:multiLevelType w:val="hybridMultilevel"/>
    <w:tmpl w:val="68503DE2"/>
    <w:lvl w:ilvl="0" w:tplc="C1F6AE5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9" w:dllVersion="512" w:checkStyle="1"/>
  <w:proofState w:spelling="clean" w:grammar="clean"/>
  <w:attachedTemplate r:id="rId1"/>
  <w:defaultTabStop w:val="709"/>
  <w:hyphenationZone w:val="425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boRubricering" w:val=" "/>
    <w:docVar w:name="chkVanAfdeling" w:val="0"/>
    <w:docVar w:name="chkVanBezoekAdres" w:val="0"/>
    <w:docVar w:name="chkVanContactPersoon" w:val="0"/>
    <w:docVar w:name="chkVanDienst" w:val="-1"/>
    <w:docVar w:name="chkVanDirectie" w:val="0"/>
    <w:docVar w:name="chkVanEmail" w:val="0"/>
    <w:docVar w:name="chkVanFax" w:val="0"/>
    <w:docVar w:name="chkVanGebouw" w:val="0"/>
    <w:docVar w:name="chkVanIPC" w:val="0"/>
    <w:docVar w:name="chkVanLand" w:val="0"/>
    <w:docVar w:name="chkVanMobiel" w:val="0"/>
    <w:docVar w:name="chkVanPostAdres" w:val="0"/>
    <w:docVar w:name="chkVanPostPcdWpl" w:val="0"/>
    <w:docVar w:name="chkVanTelefoon" w:val="0"/>
    <w:docVar w:name="chkWebSite" w:val="0"/>
    <w:docVar w:name="Huisstijl" w:val="5.2"/>
    <w:docVar w:name="Sjabloon" w:val="RHSBlancoFormatStaand"/>
    <w:docVar w:name="SjabloonVersie" w:val="5"/>
    <w:docVar w:name="txtBetreft" w:val=" "/>
    <w:docVar w:name="txtDatum" w:val=" "/>
    <w:docVar w:name="txtVanAfdeling" w:val="Inkoop"/>
    <w:docVar w:name="txtVanBezoekAdres" w:val="Korte Voorhout 7"/>
    <w:docVar w:name="txtVanContactpersoon" w:val="A.M. Geutjes"/>
    <w:docVar w:name="txtVanDienst" w:val="Rijksvastgoedbedrijf"/>
    <w:docVar w:name="txtVanDirectie" w:val="Transacties en Ontwikkeling"/>
    <w:docVar w:name="txtVanEmail" w:val="Anita.Geutjes@rgd.minbzk.nl"/>
    <w:docVar w:name="txtVanFax" w:val=" "/>
    <w:docVar w:name="txtVanGebouw" w:val=" "/>
    <w:docVar w:name="txtVanIPC" w:val=" "/>
    <w:docVar w:name="txtVanLand" w:val="N"/>
    <w:docVar w:name="txtVanMobiel" w:val=" "/>
    <w:docVar w:name="txtVanPostAdres" w:val="Postbus 20952"/>
    <w:docVar w:name="txtVanPostPcdWpl" w:val="2500 EZ  Den Haag"/>
    <w:docVar w:name="txtVanTelefoon" w:val=" "/>
    <w:docVar w:name="txtWebSite" w:val="www.rijksvastgoedbedrijf.nl"/>
  </w:docVars>
  <w:rsids>
    <w:rsidRoot w:val="006A5762"/>
    <w:rsid w:val="000C252B"/>
    <w:rsid w:val="000E6091"/>
    <w:rsid w:val="00163DFA"/>
    <w:rsid w:val="0017523F"/>
    <w:rsid w:val="001A49E4"/>
    <w:rsid w:val="00244B81"/>
    <w:rsid w:val="00287A2B"/>
    <w:rsid w:val="002B0537"/>
    <w:rsid w:val="002B09EC"/>
    <w:rsid w:val="002E1480"/>
    <w:rsid w:val="002F6F67"/>
    <w:rsid w:val="00330D05"/>
    <w:rsid w:val="003437B7"/>
    <w:rsid w:val="003B42E5"/>
    <w:rsid w:val="00412F18"/>
    <w:rsid w:val="004A431C"/>
    <w:rsid w:val="004B54FE"/>
    <w:rsid w:val="004C1CAB"/>
    <w:rsid w:val="004D5F17"/>
    <w:rsid w:val="00566428"/>
    <w:rsid w:val="005A3E02"/>
    <w:rsid w:val="00626EA7"/>
    <w:rsid w:val="006525A7"/>
    <w:rsid w:val="006A5762"/>
    <w:rsid w:val="00805064"/>
    <w:rsid w:val="008227DB"/>
    <w:rsid w:val="008B1365"/>
    <w:rsid w:val="00937488"/>
    <w:rsid w:val="009F32C2"/>
    <w:rsid w:val="00A107D5"/>
    <w:rsid w:val="00A92BEE"/>
    <w:rsid w:val="00A971B9"/>
    <w:rsid w:val="00B01C68"/>
    <w:rsid w:val="00BF0903"/>
    <w:rsid w:val="00C755BE"/>
    <w:rsid w:val="00CA5E91"/>
    <w:rsid w:val="00CC6C52"/>
    <w:rsid w:val="00D25C64"/>
    <w:rsid w:val="00DC19C2"/>
    <w:rsid w:val="00DD2BFF"/>
    <w:rsid w:val="00EF143C"/>
    <w:rsid w:val="00F33751"/>
    <w:rsid w:val="00F65E61"/>
    <w:rsid w:val="00F91608"/>
    <w:rsid w:val="00FB14B9"/>
    <w:rsid w:val="00FD0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53B939A3"/>
  <w15:docId w15:val="{647AB5E9-189E-411E-A85D-35C6518B9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44B81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autoRedefine/>
    <w:qFormat/>
    <w:rsid w:val="00DC19C2"/>
    <w:pPr>
      <w:keepNext/>
      <w:outlineLvl w:val="0"/>
    </w:pPr>
    <w:rPr>
      <w:b/>
      <w:iCs/>
      <w:sz w:val="17"/>
      <w:szCs w:val="18"/>
    </w:rPr>
  </w:style>
  <w:style w:type="paragraph" w:styleId="Kop2">
    <w:name w:val="heading 2"/>
    <w:basedOn w:val="Standaard"/>
    <w:next w:val="Standaard"/>
    <w:autoRedefine/>
    <w:qFormat/>
    <w:rsid w:val="00DC19C2"/>
    <w:pPr>
      <w:keepNext/>
      <w:outlineLvl w:val="1"/>
    </w:pPr>
    <w:rPr>
      <w:b/>
      <w:bCs/>
      <w:sz w:val="17"/>
    </w:rPr>
  </w:style>
  <w:style w:type="paragraph" w:styleId="Kop3">
    <w:name w:val="heading 3"/>
    <w:basedOn w:val="Standaard"/>
    <w:next w:val="Standaard"/>
    <w:autoRedefine/>
    <w:qFormat/>
    <w:rsid w:val="00DC19C2"/>
    <w:pPr>
      <w:keepNext/>
      <w:outlineLvl w:val="2"/>
    </w:pPr>
    <w:rPr>
      <w:b/>
      <w:bCs/>
      <w:sz w:val="17"/>
      <w:szCs w:val="18"/>
    </w:rPr>
  </w:style>
  <w:style w:type="paragraph" w:styleId="Kop4">
    <w:name w:val="heading 4"/>
    <w:basedOn w:val="Standaard"/>
    <w:next w:val="Standaard"/>
    <w:qFormat/>
    <w:rsid w:val="00DC19C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6">
    <w:name w:val="heading 6"/>
    <w:basedOn w:val="Standaard"/>
    <w:next w:val="Standaard"/>
    <w:qFormat/>
    <w:rsid w:val="00DC19C2"/>
    <w:p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DC19C2"/>
    <w:pPr>
      <w:spacing w:before="240" w:after="60"/>
      <w:outlineLvl w:val="6"/>
    </w:pPr>
    <w:rPr>
      <w:sz w:val="24"/>
    </w:rPr>
  </w:style>
  <w:style w:type="paragraph" w:styleId="Kop8">
    <w:name w:val="heading 8"/>
    <w:basedOn w:val="Standaard"/>
    <w:next w:val="Standaard"/>
    <w:qFormat/>
    <w:rsid w:val="00DC19C2"/>
    <w:pPr>
      <w:spacing w:before="240" w:after="60"/>
      <w:outlineLvl w:val="7"/>
    </w:pPr>
    <w:rPr>
      <w:i/>
      <w:iCs/>
      <w:sz w:val="24"/>
    </w:rPr>
  </w:style>
  <w:style w:type="paragraph" w:styleId="Kop9">
    <w:name w:val="heading 9"/>
    <w:basedOn w:val="Standaard"/>
    <w:next w:val="Standaard"/>
    <w:qFormat/>
    <w:rsid w:val="00DC19C2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semiHidden/>
    <w:rsid w:val="00DC19C2"/>
    <w:pPr>
      <w:tabs>
        <w:tab w:val="center" w:pos="4536"/>
        <w:tab w:val="right" w:pos="9072"/>
      </w:tabs>
      <w:spacing w:line="240" w:lineRule="auto"/>
    </w:pPr>
  </w:style>
  <w:style w:type="paragraph" w:styleId="Voettekst">
    <w:name w:val="footer"/>
    <w:basedOn w:val="Standaard"/>
    <w:autoRedefine/>
    <w:semiHidden/>
    <w:rsid w:val="00DC19C2"/>
    <w:pPr>
      <w:tabs>
        <w:tab w:val="left" w:pos="7711"/>
      </w:tabs>
    </w:pPr>
    <w:rPr>
      <w:sz w:val="13"/>
    </w:rPr>
  </w:style>
  <w:style w:type="paragraph" w:customStyle="1" w:styleId="opmContactpersoon">
    <w:name w:val="opmContactpersoon"/>
    <w:basedOn w:val="Standaard"/>
    <w:autoRedefine/>
    <w:rsid w:val="00DC19C2"/>
    <w:pPr>
      <w:spacing w:before="30" w:line="240" w:lineRule="auto"/>
    </w:pPr>
    <w:rPr>
      <w:bCs/>
      <w:sz w:val="13"/>
      <w:szCs w:val="13"/>
    </w:rPr>
  </w:style>
  <w:style w:type="character" w:styleId="Paginanummer">
    <w:name w:val="page number"/>
    <w:basedOn w:val="Standaardalinea-lettertype"/>
    <w:semiHidden/>
    <w:rsid w:val="00DC19C2"/>
    <w:rPr>
      <w:rFonts w:ascii="Verdana" w:hAnsi="Verdana"/>
    </w:rPr>
  </w:style>
  <w:style w:type="paragraph" w:customStyle="1" w:styleId="opmReferentie">
    <w:name w:val="opmReferentie"/>
    <w:basedOn w:val="Standaard"/>
    <w:autoRedefine/>
    <w:rsid w:val="00DC19C2"/>
    <w:pPr>
      <w:spacing w:before="140" w:line="240" w:lineRule="auto"/>
    </w:pPr>
    <w:rPr>
      <w:b/>
      <w:bCs/>
      <w:sz w:val="13"/>
    </w:rPr>
  </w:style>
  <w:style w:type="paragraph" w:customStyle="1" w:styleId="opmInvulgegeven">
    <w:name w:val="opmInvulgegeven"/>
    <w:basedOn w:val="Standaard"/>
    <w:autoRedefine/>
    <w:rsid w:val="00DC19C2"/>
    <w:pPr>
      <w:spacing w:line="180" w:lineRule="atLeast"/>
    </w:pPr>
    <w:rPr>
      <w:sz w:val="13"/>
      <w:szCs w:val="13"/>
    </w:rPr>
  </w:style>
  <w:style w:type="paragraph" w:customStyle="1" w:styleId="Adres">
    <w:name w:val="Adres"/>
    <w:basedOn w:val="Koptekst"/>
    <w:rsid w:val="00DC19C2"/>
    <w:pPr>
      <w:tabs>
        <w:tab w:val="clear" w:pos="4536"/>
        <w:tab w:val="clear" w:pos="9072"/>
      </w:tabs>
      <w:spacing w:before="20"/>
    </w:pPr>
    <w:rPr>
      <w:szCs w:val="18"/>
      <w:lang w:val="fr-FR"/>
    </w:rPr>
  </w:style>
  <w:style w:type="paragraph" w:customStyle="1" w:styleId="opmAfzender">
    <w:name w:val="opmAfzender"/>
    <w:basedOn w:val="opmContactpersoon"/>
    <w:autoRedefine/>
    <w:rsid w:val="00DC19C2"/>
  </w:style>
  <w:style w:type="paragraph" w:customStyle="1" w:styleId="opmAfzenderVet">
    <w:name w:val="opmAfzenderVet"/>
    <w:basedOn w:val="opmAfzender"/>
    <w:rsid w:val="00DC19C2"/>
    <w:rPr>
      <w:b/>
      <w:bCs w:val="0"/>
    </w:rPr>
  </w:style>
  <w:style w:type="paragraph" w:customStyle="1" w:styleId="opmRubricering">
    <w:name w:val="opmRubricering"/>
    <w:basedOn w:val="Voettekst"/>
    <w:autoRedefine/>
    <w:rsid w:val="00A971B9"/>
    <w:pPr>
      <w:tabs>
        <w:tab w:val="clear" w:pos="7711"/>
      </w:tabs>
    </w:pPr>
    <w:rPr>
      <w:b/>
      <w:caps/>
      <w:sz w:val="24"/>
      <w:lang w:val="fr-FR"/>
    </w:rPr>
  </w:style>
  <w:style w:type="paragraph" w:customStyle="1" w:styleId="opmBullit">
    <w:name w:val="opmBullit"/>
    <w:basedOn w:val="Standaard"/>
    <w:autoRedefine/>
    <w:rsid w:val="00DC19C2"/>
    <w:pPr>
      <w:numPr>
        <w:numId w:val="4"/>
      </w:numPr>
      <w:tabs>
        <w:tab w:val="clear" w:pos="360"/>
        <w:tab w:val="left" w:pos="227"/>
      </w:tabs>
      <w:ind w:left="227" w:hanging="227"/>
    </w:pPr>
  </w:style>
  <w:style w:type="paragraph" w:customStyle="1" w:styleId="opmStreepje">
    <w:name w:val="opmStreepje"/>
    <w:basedOn w:val="opmBullit"/>
    <w:autoRedefine/>
    <w:rsid w:val="00DC19C2"/>
    <w:pPr>
      <w:numPr>
        <w:ilvl w:val="1"/>
        <w:numId w:val="5"/>
      </w:numPr>
      <w:tabs>
        <w:tab w:val="clear" w:pos="227"/>
        <w:tab w:val="clear" w:pos="1440"/>
        <w:tab w:val="left" w:pos="454"/>
      </w:tabs>
      <w:ind w:left="454" w:hanging="227"/>
    </w:pPr>
  </w:style>
  <w:style w:type="character" w:styleId="HTMLCode">
    <w:name w:val="HTML Code"/>
    <w:basedOn w:val="Standaardalinea-lettertype"/>
    <w:semiHidden/>
    <w:rsid w:val="00DC19C2"/>
    <w:rPr>
      <w:rFonts w:ascii="Courier New" w:hAnsi="Courier New"/>
      <w:sz w:val="20"/>
      <w:szCs w:val="20"/>
    </w:rPr>
  </w:style>
  <w:style w:type="character" w:styleId="Hyperlink">
    <w:name w:val="Hyperlink"/>
    <w:basedOn w:val="Standaardalinea-lettertype"/>
    <w:semiHidden/>
    <w:rsid w:val="00DC19C2"/>
    <w:rPr>
      <w:rFonts w:ascii="Verdana" w:hAnsi="Verdana"/>
      <w:color w:val="0000FF"/>
      <w:u w:val="single"/>
    </w:rPr>
  </w:style>
  <w:style w:type="paragraph" w:styleId="Index1">
    <w:name w:val="index 1"/>
    <w:basedOn w:val="Standaard"/>
    <w:next w:val="Standaard"/>
    <w:autoRedefine/>
    <w:semiHidden/>
    <w:rsid w:val="00DC19C2"/>
    <w:pPr>
      <w:ind w:left="180" w:hanging="180"/>
    </w:pPr>
  </w:style>
  <w:style w:type="paragraph" w:styleId="Indexkop">
    <w:name w:val="index heading"/>
    <w:basedOn w:val="Standaard"/>
    <w:next w:val="Index1"/>
    <w:semiHidden/>
    <w:rsid w:val="00DC19C2"/>
    <w:rPr>
      <w:rFonts w:cs="Arial"/>
      <w:b/>
      <w:bCs/>
    </w:rPr>
  </w:style>
  <w:style w:type="paragraph" w:styleId="Kopbronvermelding">
    <w:name w:val="toa heading"/>
    <w:basedOn w:val="Standaard"/>
    <w:next w:val="Standaard"/>
    <w:semiHidden/>
    <w:rsid w:val="00DC19C2"/>
    <w:pPr>
      <w:spacing w:before="120"/>
    </w:pPr>
    <w:rPr>
      <w:rFonts w:cs="Arial"/>
      <w:b/>
      <w:bCs/>
      <w:sz w:val="24"/>
    </w:rPr>
  </w:style>
  <w:style w:type="character" w:styleId="Nadruk">
    <w:name w:val="Emphasis"/>
    <w:basedOn w:val="Standaardalinea-lettertype"/>
    <w:qFormat/>
    <w:rsid w:val="00DC19C2"/>
    <w:rPr>
      <w:rFonts w:ascii="Verdana" w:hAnsi="Verdana"/>
      <w:iCs/>
    </w:rPr>
  </w:style>
  <w:style w:type="paragraph" w:styleId="Normaalweb">
    <w:name w:val="Normal (Web)"/>
    <w:basedOn w:val="Standaard"/>
    <w:semiHidden/>
    <w:rsid w:val="00DC19C2"/>
    <w:rPr>
      <w:sz w:val="24"/>
    </w:rPr>
  </w:style>
  <w:style w:type="paragraph" w:customStyle="1" w:styleId="opmEmbargo">
    <w:name w:val="opmEmbargo"/>
    <w:basedOn w:val="opmRubricering"/>
    <w:rsid w:val="00DC19C2"/>
    <w:pPr>
      <w:ind w:left="-28"/>
    </w:pPr>
  </w:style>
  <w:style w:type="paragraph" w:customStyle="1" w:styleId="opmInvulgegevenKop">
    <w:name w:val="opmInvulgegevenKop"/>
    <w:basedOn w:val="Standaard"/>
    <w:autoRedefine/>
    <w:rsid w:val="00DC19C2"/>
    <w:pPr>
      <w:spacing w:after="40" w:line="240" w:lineRule="auto"/>
      <w:ind w:left="-113"/>
    </w:pPr>
    <w:rPr>
      <w:sz w:val="13"/>
    </w:rPr>
  </w:style>
  <w:style w:type="paragraph" w:customStyle="1" w:styleId="opmKoptekst">
    <w:name w:val="opmKoptekst"/>
    <w:basedOn w:val="Standaard"/>
    <w:rsid w:val="00DC19C2"/>
    <w:pPr>
      <w:spacing w:line="240" w:lineRule="auto"/>
    </w:pPr>
    <w:rPr>
      <w:lang w:val="fr-FR"/>
    </w:rPr>
  </w:style>
  <w:style w:type="paragraph" w:customStyle="1" w:styleId="opmReferentieKop">
    <w:name w:val="opmReferentieKop"/>
    <w:basedOn w:val="Standaard"/>
    <w:autoRedefine/>
    <w:rsid w:val="00DC19C2"/>
    <w:pPr>
      <w:spacing w:after="20" w:line="240" w:lineRule="auto"/>
      <w:ind w:left="-113"/>
    </w:pPr>
    <w:rPr>
      <w:sz w:val="13"/>
    </w:rPr>
  </w:style>
  <w:style w:type="paragraph" w:customStyle="1" w:styleId="opmToelichting">
    <w:name w:val="opmToelichting"/>
    <w:basedOn w:val="Standaard"/>
    <w:autoRedefine/>
    <w:rsid w:val="00DC19C2"/>
    <w:pPr>
      <w:spacing w:line="180" w:lineRule="atLeast"/>
    </w:pPr>
    <w:rPr>
      <w:i/>
      <w:iCs/>
      <w:sz w:val="13"/>
    </w:rPr>
  </w:style>
  <w:style w:type="paragraph" w:customStyle="1" w:styleId="opmWit1">
    <w:name w:val="opmWit1"/>
    <w:basedOn w:val="Standaard"/>
    <w:autoRedefine/>
    <w:rsid w:val="00DC19C2"/>
    <w:pPr>
      <w:spacing w:line="240" w:lineRule="auto"/>
    </w:pPr>
    <w:rPr>
      <w:sz w:val="8"/>
    </w:rPr>
  </w:style>
  <w:style w:type="paragraph" w:styleId="Plattetekst">
    <w:name w:val="Body Text"/>
    <w:basedOn w:val="Standaard"/>
    <w:semiHidden/>
    <w:rsid w:val="00DC19C2"/>
    <w:pPr>
      <w:spacing w:line="240" w:lineRule="auto"/>
    </w:pPr>
    <w:rPr>
      <w:i/>
      <w:iCs/>
      <w:sz w:val="13"/>
    </w:rPr>
  </w:style>
  <w:style w:type="character" w:styleId="Regelnummer">
    <w:name w:val="line number"/>
    <w:basedOn w:val="Standaardalinea-lettertype"/>
    <w:semiHidden/>
    <w:rsid w:val="00DC19C2"/>
    <w:rPr>
      <w:rFonts w:ascii="Verdana" w:hAnsi="Verdana"/>
    </w:rPr>
  </w:style>
  <w:style w:type="paragraph" w:styleId="Ondertitel">
    <w:name w:val="Subtitle"/>
    <w:basedOn w:val="Standaard"/>
    <w:autoRedefine/>
    <w:qFormat/>
    <w:rsid w:val="00DC19C2"/>
    <w:pPr>
      <w:spacing w:line="320" w:lineRule="atLeast"/>
      <w:outlineLvl w:val="1"/>
    </w:pPr>
    <w:rPr>
      <w:rFonts w:cs="Arial"/>
      <w:sz w:val="24"/>
    </w:rPr>
  </w:style>
  <w:style w:type="paragraph" w:styleId="Titel">
    <w:name w:val="Title"/>
    <w:basedOn w:val="Standaard"/>
    <w:autoRedefine/>
    <w:qFormat/>
    <w:rsid w:val="00DC19C2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styleId="Verwijzingopmerking">
    <w:name w:val="annotation reference"/>
    <w:basedOn w:val="Standaardalinea-lettertype"/>
    <w:semiHidden/>
    <w:rsid w:val="00DC19C2"/>
    <w:rPr>
      <w:rFonts w:ascii="Verdana" w:hAnsi="Verdana"/>
      <w:sz w:val="16"/>
      <w:szCs w:val="16"/>
    </w:rPr>
  </w:style>
  <w:style w:type="character" w:styleId="Voetnootmarkering">
    <w:name w:val="footnote reference"/>
    <w:basedOn w:val="Standaardalinea-lettertype"/>
    <w:semiHidden/>
    <w:rsid w:val="00DC19C2"/>
    <w:rPr>
      <w:rFonts w:ascii="Verdana" w:hAnsi="Verdana"/>
      <w:vertAlign w:val="superscript"/>
    </w:rPr>
  </w:style>
  <w:style w:type="paragraph" w:styleId="Voetnoottekst">
    <w:name w:val="footnote text"/>
    <w:basedOn w:val="Standaard"/>
    <w:autoRedefine/>
    <w:semiHidden/>
    <w:rsid w:val="00DC19C2"/>
    <w:rPr>
      <w:sz w:val="13"/>
      <w:szCs w:val="20"/>
    </w:rPr>
  </w:style>
  <w:style w:type="character" w:styleId="Zwaar">
    <w:name w:val="Strong"/>
    <w:basedOn w:val="Standaardalinea-lettertype"/>
    <w:qFormat/>
    <w:rsid w:val="00DC19C2"/>
    <w:rPr>
      <w:rFonts w:ascii="Verdana" w:hAnsi="Verdana"/>
      <w:b/>
      <w:bCs/>
    </w:rPr>
  </w:style>
  <w:style w:type="paragraph" w:customStyle="1" w:styleId="plattetekst0">
    <w:name w:val="platte tekst"/>
    <w:basedOn w:val="Standaard"/>
    <w:rsid w:val="00244B81"/>
    <w:pPr>
      <w:spacing w:line="295" w:lineRule="auto"/>
    </w:pPr>
    <w:rPr>
      <w:rFonts w:ascii="Arial" w:hAnsi="Arial" w:cs="Arial"/>
      <w:sz w:val="20"/>
      <w:szCs w:val="20"/>
    </w:rPr>
  </w:style>
  <w:style w:type="paragraph" w:styleId="Tekstopmerking">
    <w:name w:val="annotation text"/>
    <w:basedOn w:val="Standaard"/>
    <w:link w:val="TekstopmerkingChar"/>
    <w:uiPriority w:val="99"/>
    <w:unhideWhenUsed/>
    <w:rsid w:val="00805064"/>
    <w:pPr>
      <w:spacing w:after="160" w:line="240" w:lineRule="auto"/>
    </w:pPr>
    <w:rPr>
      <w:rFonts w:asciiTheme="minorHAnsi" w:eastAsiaTheme="minorEastAsia" w:hAnsiTheme="minorHAnsi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05064"/>
    <w:rPr>
      <w:rFonts w:asciiTheme="minorHAnsi" w:eastAsiaTheme="minorEastAsia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C1CAB"/>
    <w:pPr>
      <w:spacing w:after="0"/>
    </w:pPr>
    <w:rPr>
      <w:rFonts w:ascii="Verdana" w:eastAsia="Times New Roman" w:hAnsi="Verdana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C1CAB"/>
    <w:rPr>
      <w:rFonts w:ascii="Verdana" w:eastAsiaTheme="minorEastAsi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RGD\Modeldocumenten\RijksTemplates\RHSBlancoFormatStaand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DB3411-8429-4447-B90B-52DE466B5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RHSBlancoFormatStaand.dot</Template>
  <TotalTime>0</TotalTime>
  <Pages>2</Pages>
  <Words>282</Words>
  <Characters>1985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Blanco formaat</vt:lpstr>
      <vt:lpstr>Blanco formaat</vt:lpstr>
    </vt:vector>
  </TitlesOfParts>
  <Company>Ministerie VROM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Blanco formaat</dc:title>
  <dc:creator>A.M. Geutjes</dc:creator>
  <dc:description>Het benaderen van de meta-informatie in de kop- en voettekst kan via de knop 'Naar invulscherm'. Deze knop is beschikbaar indien de modeldocumenten op juiste wijze zijn geïnstalleerd. Het rechtstreeks bewerken van de kop- en voettekst (via dubbelklik) kan verminking van het document tot gevolg hebben en dient daarom te worden voorkomen.  M.b.t. technische problemen kunt u contact opnemen met de Helpdesk (070-33) 92899.</dc:description>
  <cp:lastModifiedBy>Geutjes, Anita</cp:lastModifiedBy>
  <cp:revision>2</cp:revision>
  <cp:lastPrinted>2008-07-21T12:37:00Z</cp:lastPrinted>
  <dcterms:created xsi:type="dcterms:W3CDTF">2022-11-08T13:31:00Z</dcterms:created>
  <dcterms:modified xsi:type="dcterms:W3CDTF">2022-11-08T13:31:00Z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Datum">
    <vt:lpwstr>07-07-2014</vt:lpwstr>
  </property>
</Properties>
</file>