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056F3" w14:textId="2794EA55" w:rsidR="0015348C" w:rsidRDefault="00DA77BE" w:rsidP="0015348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871C45">
        <w:rPr>
          <w:b/>
          <w:sz w:val="28"/>
          <w:szCs w:val="28"/>
        </w:rPr>
        <w:t>D</w:t>
      </w:r>
    </w:p>
    <w:p w14:paraId="6DD4530F" w14:textId="77777777" w:rsidR="0015348C" w:rsidRDefault="0015348C" w:rsidP="0015348C">
      <w:pPr>
        <w:rPr>
          <w:b/>
          <w:sz w:val="28"/>
          <w:szCs w:val="28"/>
        </w:rPr>
      </w:pPr>
    </w:p>
    <w:p w14:paraId="05835BCB" w14:textId="69170E95" w:rsidR="0015348C" w:rsidRPr="00A4101E" w:rsidRDefault="0015348C" w:rsidP="0015348C">
      <w:pPr>
        <w:rPr>
          <w:b/>
          <w:sz w:val="24"/>
        </w:rPr>
      </w:pPr>
      <w:r w:rsidRPr="00A4101E">
        <w:rPr>
          <w:b/>
          <w:sz w:val="24"/>
        </w:rPr>
        <w:t xml:space="preserve">INSCHRIJVINGSBILJET: </w:t>
      </w:r>
      <w:r w:rsidR="006A1DE5" w:rsidRPr="00A4101E">
        <w:rPr>
          <w:b/>
          <w:sz w:val="24"/>
        </w:rPr>
        <w:t xml:space="preserve">PERCEEL </w:t>
      </w:r>
      <w:r w:rsidR="00D63FD0">
        <w:rPr>
          <w:b/>
          <w:sz w:val="24"/>
        </w:rPr>
        <w:t>2</w:t>
      </w:r>
    </w:p>
    <w:p w14:paraId="5164B62A" w14:textId="77777777" w:rsidR="00871C45" w:rsidRDefault="00871C45" w:rsidP="00871C45">
      <w:pPr>
        <w:ind w:right="-879"/>
        <w:rPr>
          <w:sz w:val="22"/>
          <w:szCs w:val="22"/>
        </w:rPr>
      </w:pPr>
      <w:r>
        <w:rPr>
          <w:sz w:val="22"/>
          <w:szCs w:val="22"/>
        </w:rPr>
        <w:t>B</w:t>
      </w:r>
      <w:r w:rsidRPr="00066BE4">
        <w:rPr>
          <w:sz w:val="22"/>
          <w:szCs w:val="22"/>
        </w:rPr>
        <w:t xml:space="preserve">ehorende </w:t>
      </w:r>
      <w:r>
        <w:rPr>
          <w:sz w:val="22"/>
          <w:szCs w:val="22"/>
        </w:rPr>
        <w:t xml:space="preserve">bij het </w:t>
      </w:r>
      <w:proofErr w:type="spellStart"/>
      <w:r>
        <w:rPr>
          <w:sz w:val="22"/>
          <w:szCs w:val="22"/>
        </w:rPr>
        <w:t>subgunningscriterium</w:t>
      </w:r>
      <w:proofErr w:type="spellEnd"/>
      <w:r>
        <w:rPr>
          <w:sz w:val="22"/>
          <w:szCs w:val="22"/>
        </w:rPr>
        <w:t xml:space="preserve"> </w:t>
      </w:r>
      <w:r w:rsidRPr="00F60864">
        <w:rPr>
          <w:i/>
          <w:sz w:val="22"/>
          <w:szCs w:val="22"/>
        </w:rPr>
        <w:t>p</w:t>
      </w:r>
      <w:r>
        <w:rPr>
          <w:i/>
          <w:sz w:val="22"/>
          <w:szCs w:val="22"/>
        </w:rPr>
        <w:t>rijs</w:t>
      </w:r>
      <w:r>
        <w:rPr>
          <w:sz w:val="22"/>
          <w:szCs w:val="22"/>
        </w:rPr>
        <w:t xml:space="preserve"> ten behoeve van de inschrijving voor</w:t>
      </w:r>
      <w:r w:rsidRPr="00066BE4">
        <w:rPr>
          <w:sz w:val="22"/>
          <w:szCs w:val="22"/>
        </w:rPr>
        <w:t xml:space="preserve"> </w:t>
      </w:r>
      <w:r>
        <w:rPr>
          <w:sz w:val="22"/>
          <w:szCs w:val="22"/>
        </w:rPr>
        <w:t>het uitvoeren van preventief-, correctief (manco’s)-, storingsonderhoud en inspecties aan niet beveiligde poorten en slagbomen e.a. op Defensieterreinen.</w:t>
      </w:r>
    </w:p>
    <w:p w14:paraId="1FAD3B4E" w14:textId="77777777" w:rsidR="00871C45" w:rsidRPr="008F558B" w:rsidRDefault="00871C45" w:rsidP="00871C45">
      <w:pPr>
        <w:ind w:right="-1278"/>
        <w:rPr>
          <w:b/>
          <w:sz w:val="16"/>
          <w:szCs w:val="16"/>
        </w:rPr>
      </w:pPr>
      <w:r>
        <w:rPr>
          <w:szCs w:val="18"/>
        </w:rPr>
        <w:tab/>
      </w:r>
      <w:r>
        <w:rPr>
          <w:szCs w:val="18"/>
        </w:rPr>
        <w:tab/>
      </w:r>
    </w:p>
    <w:p w14:paraId="4682AC7D" w14:textId="77777777" w:rsidR="00BC5D28" w:rsidRDefault="00871C45" w:rsidP="00871C45">
      <w:pPr>
        <w:pStyle w:val="plattetekst0"/>
        <w:spacing w:line="280" w:lineRule="atLeast"/>
        <w:ind w:right="-879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Ondergetekende verklaart </w:t>
      </w:r>
      <w:r w:rsidRPr="00F60864">
        <w:rPr>
          <w:rFonts w:ascii="Verdana" w:hAnsi="Verdana"/>
          <w:sz w:val="18"/>
          <w:szCs w:val="18"/>
        </w:rPr>
        <w:t>dat voor alle werkza</w:t>
      </w:r>
      <w:r>
        <w:rPr>
          <w:rFonts w:ascii="Verdana" w:hAnsi="Verdana"/>
          <w:sz w:val="18"/>
          <w:szCs w:val="18"/>
        </w:rPr>
        <w:t xml:space="preserve">amheden, leveringen en diensten overeenkomstig het Contract eenvoudige werken (CEW) inclusief bijlagen </w:t>
      </w:r>
    </w:p>
    <w:p w14:paraId="53C8F534" w14:textId="41816164" w:rsidR="00871C45" w:rsidRDefault="00871C45" w:rsidP="00871C45">
      <w:pPr>
        <w:pStyle w:val="plattetekst0"/>
        <w:spacing w:line="280" w:lineRule="atLeast"/>
        <w:ind w:right="-879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d.d. </w:t>
      </w:r>
      <w:r w:rsidR="00BC5D28">
        <w:rPr>
          <w:rFonts w:ascii="Verdana" w:hAnsi="Verdana"/>
          <w:sz w:val="18"/>
          <w:szCs w:val="18"/>
        </w:rPr>
        <w:t>19 oktober 2022</w:t>
      </w:r>
      <w:r>
        <w:rPr>
          <w:rFonts w:ascii="Verdana" w:hAnsi="Verdana"/>
          <w:sz w:val="18"/>
          <w:szCs w:val="18"/>
        </w:rPr>
        <w:t xml:space="preserve"> </w:t>
      </w:r>
      <w:r w:rsidRPr="00F60864">
        <w:rPr>
          <w:rFonts w:ascii="Verdana" w:hAnsi="Verdana"/>
          <w:sz w:val="18"/>
          <w:szCs w:val="18"/>
        </w:rPr>
        <w:t xml:space="preserve">de volgende </w:t>
      </w:r>
      <w:r>
        <w:rPr>
          <w:rFonts w:ascii="Verdana" w:hAnsi="Verdana"/>
          <w:bCs/>
          <w:sz w:val="18"/>
          <w:szCs w:val="18"/>
        </w:rPr>
        <w:t>vergoedingen</w:t>
      </w:r>
      <w:r w:rsidRPr="0013714E">
        <w:rPr>
          <w:rFonts w:ascii="Verdana" w:hAnsi="Verdana"/>
          <w:sz w:val="18"/>
          <w:szCs w:val="18"/>
        </w:rPr>
        <w:t xml:space="preserve"> per</w:t>
      </w:r>
      <w:r>
        <w:rPr>
          <w:rFonts w:ascii="Verdana" w:hAnsi="Verdana"/>
          <w:sz w:val="18"/>
          <w:szCs w:val="18"/>
        </w:rPr>
        <w:t xml:space="preserve"> preventief onderhoud, inspectie en coronamaatregelen per complex</w:t>
      </w:r>
      <w:r w:rsidRPr="0013714E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per jaar</w:t>
      </w:r>
      <w:r w:rsidRPr="0013714E">
        <w:rPr>
          <w:rFonts w:ascii="Verdana" w:hAnsi="Verdana"/>
          <w:sz w:val="18"/>
          <w:szCs w:val="18"/>
        </w:rPr>
        <w:t xml:space="preserve">(exclusief BTW) </w:t>
      </w:r>
      <w:r>
        <w:rPr>
          <w:rFonts w:ascii="Verdana" w:hAnsi="Verdana"/>
          <w:sz w:val="18"/>
          <w:szCs w:val="18"/>
        </w:rPr>
        <w:t>gelden</w:t>
      </w:r>
      <w:r w:rsidRPr="00F60864">
        <w:rPr>
          <w:rFonts w:ascii="Verdana" w:hAnsi="Verdana"/>
          <w:sz w:val="18"/>
          <w:szCs w:val="18"/>
        </w:rPr>
        <w:t>:</w:t>
      </w:r>
    </w:p>
    <w:p w14:paraId="1EBC4B02" w14:textId="77777777" w:rsidR="0015348C" w:rsidRPr="00552761" w:rsidRDefault="0015348C" w:rsidP="0015348C">
      <w:pPr>
        <w:pStyle w:val="Lijstalinea"/>
        <w:ind w:left="0" w:right="-1278"/>
        <w:rPr>
          <w:rFonts w:cs="Verdana"/>
          <w:szCs w:val="18"/>
        </w:rPr>
      </w:pPr>
    </w:p>
    <w:tbl>
      <w:tblPr>
        <w:tblW w:w="7938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1843"/>
        <w:gridCol w:w="2126"/>
      </w:tblGrid>
      <w:tr w:rsidR="00CE09E0" w:rsidRPr="006B0C33" w14:paraId="63CB6525" w14:textId="77777777" w:rsidTr="0099056D">
        <w:trPr>
          <w:trHeight w:val="7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63EBF" w14:textId="2FF13038" w:rsidR="00CE09E0" w:rsidRPr="00114E7D" w:rsidRDefault="00CE09E0" w:rsidP="00871896">
            <w:pPr>
              <w:spacing w:line="240" w:lineRule="auto"/>
              <w:rPr>
                <w:rFonts w:cs="Tahoma"/>
                <w:bCs/>
                <w:color w:val="000000"/>
                <w:sz w:val="16"/>
                <w:szCs w:val="16"/>
              </w:rPr>
            </w:pPr>
            <w:r>
              <w:rPr>
                <w:rFonts w:cs="Tahoma"/>
                <w:bCs/>
                <w:color w:val="000000"/>
                <w:sz w:val="16"/>
                <w:szCs w:val="16"/>
              </w:rPr>
              <w:t>Complex- code</w:t>
            </w:r>
            <w:r w:rsidRPr="00114E7D">
              <w:rPr>
                <w:rFonts w:cs="Tahoma"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6024" w14:textId="1D99C81B" w:rsidR="00CE09E0" w:rsidRPr="00114E7D" w:rsidRDefault="00525490" w:rsidP="00871896">
            <w:pPr>
              <w:rPr>
                <w:rFonts w:cs="Tahoma"/>
                <w:bCs/>
                <w:color w:val="000000"/>
                <w:sz w:val="16"/>
                <w:szCs w:val="16"/>
              </w:rPr>
            </w:pPr>
            <w:r>
              <w:rPr>
                <w:rFonts w:cs="Tahoma"/>
                <w:bCs/>
                <w:color w:val="000000"/>
                <w:sz w:val="16"/>
                <w:szCs w:val="16"/>
              </w:rPr>
              <w:t>Objectnaam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E45C" w14:textId="2196D2B6" w:rsidR="00CE09E0" w:rsidRPr="00114E7D" w:rsidRDefault="00CE09E0" w:rsidP="00871896">
            <w:pPr>
              <w:rPr>
                <w:rFonts w:cs="Tahoma"/>
                <w:bCs/>
                <w:color w:val="000000"/>
                <w:sz w:val="16"/>
                <w:szCs w:val="16"/>
              </w:rPr>
            </w:pPr>
            <w:r w:rsidRPr="00114E7D">
              <w:rPr>
                <w:rFonts w:cs="Tahoma"/>
                <w:bCs/>
                <w:color w:val="000000"/>
                <w:sz w:val="16"/>
                <w:szCs w:val="16"/>
              </w:rPr>
              <w:t>Plaats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2BBB" w14:textId="7B8B17FC" w:rsidR="00CE09E0" w:rsidRPr="00114E7D" w:rsidRDefault="00CE09E0" w:rsidP="00871896">
            <w:pPr>
              <w:rPr>
                <w:sz w:val="16"/>
                <w:szCs w:val="16"/>
              </w:rPr>
            </w:pPr>
            <w:r w:rsidRPr="00114E7D">
              <w:rPr>
                <w:sz w:val="16"/>
                <w:szCs w:val="16"/>
              </w:rPr>
              <w:t xml:space="preserve">Totale kosten excl. Btw per </w:t>
            </w:r>
            <w:r>
              <w:rPr>
                <w:sz w:val="16"/>
                <w:szCs w:val="16"/>
              </w:rPr>
              <w:t xml:space="preserve">complex (voor </w:t>
            </w:r>
            <w:r w:rsidRPr="00114E7D">
              <w:rPr>
                <w:sz w:val="16"/>
                <w:szCs w:val="16"/>
              </w:rPr>
              <w:t>preventief onderhoud</w:t>
            </w:r>
            <w:r>
              <w:rPr>
                <w:sz w:val="16"/>
                <w:szCs w:val="16"/>
              </w:rPr>
              <w:t>, inspecties, corona maatregelen)</w:t>
            </w:r>
            <w:r w:rsidR="00A23A91">
              <w:rPr>
                <w:rStyle w:val="Voetnootmarkering"/>
                <w:sz w:val="16"/>
                <w:szCs w:val="16"/>
              </w:rPr>
              <w:footnoteReference w:id="1"/>
            </w:r>
            <w:r w:rsidRPr="00114E7D">
              <w:rPr>
                <w:sz w:val="16"/>
                <w:szCs w:val="16"/>
              </w:rPr>
              <w:t>:</w:t>
            </w:r>
          </w:p>
        </w:tc>
      </w:tr>
      <w:tr w:rsidR="00CE09E0" w:rsidRPr="006B0C33" w14:paraId="78D894C1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42FD6" w14:textId="3F7CACE9" w:rsidR="00CE09E0" w:rsidRPr="00CE09E0" w:rsidRDefault="00CE09E0" w:rsidP="00114E7D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09B50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F90" w14:textId="04FA9338" w:rsidR="00CE09E0" w:rsidRPr="00CE09E0" w:rsidRDefault="00525490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 xml:space="preserve">Joost </w:t>
            </w:r>
            <w:proofErr w:type="spellStart"/>
            <w:r>
              <w:rPr>
                <w:rFonts w:cs="Tahoma"/>
                <w:color w:val="000000"/>
                <w:szCs w:val="18"/>
              </w:rPr>
              <w:t>Dourlein</w:t>
            </w:r>
            <w:proofErr w:type="spellEnd"/>
            <w:r>
              <w:rPr>
                <w:rFonts w:cs="Tahoma"/>
                <w:color w:val="000000"/>
                <w:szCs w:val="18"/>
              </w:rPr>
              <w:t xml:space="preserve"> 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CDBB" w14:textId="525B1E9E" w:rsidR="00CE09E0" w:rsidRPr="00CE09E0" w:rsidRDefault="00CE09E0" w:rsidP="00114E7D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Den Hoorn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584E" w14:textId="19ED88D1" w:rsidR="00CE09E0" w:rsidRPr="00CE09E0" w:rsidRDefault="00CE09E0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297C038E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FA9F3" w14:textId="4EAF6A01" w:rsidR="00CE09E0" w:rsidRPr="00CE09E0" w:rsidRDefault="00CE09E0" w:rsidP="00114E7D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09D04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2D62" w14:textId="0332A2F1" w:rsidR="00CE09E0" w:rsidRPr="00CE09E0" w:rsidRDefault="00525490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Fort Harssens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903D" w14:textId="346EAAD3" w:rsidR="00CE09E0" w:rsidRPr="00CE09E0" w:rsidRDefault="00CE09E0" w:rsidP="00114E7D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Den Helder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F5F1" w14:textId="34B14F3A" w:rsidR="00CE09E0" w:rsidRPr="00CE09E0" w:rsidRDefault="00CE09E0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51C76106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132BC" w14:textId="2C784F8E" w:rsidR="00CE09E0" w:rsidRPr="00CE09E0" w:rsidRDefault="00CE09E0" w:rsidP="00114E7D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09D23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1CF1" w14:textId="053B83EC" w:rsidR="00CE09E0" w:rsidRPr="00CE09E0" w:rsidRDefault="0099056D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Luitenant-Kolonel Maaskamp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0919" w14:textId="4685BC14" w:rsidR="00CE09E0" w:rsidRPr="00CE09E0" w:rsidRDefault="00CE09E0" w:rsidP="00114E7D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Den Helder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4AA5" w14:textId="5BD527A5" w:rsidR="00CE09E0" w:rsidRPr="00CE09E0" w:rsidRDefault="00CE09E0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2A226413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F6BE7" w14:textId="2B6D509D" w:rsidR="00CE09E0" w:rsidRPr="00CE09E0" w:rsidRDefault="00CE09E0" w:rsidP="00114E7D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09D24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87FE" w14:textId="5CAF3625" w:rsidR="00CE09E0" w:rsidRPr="00CE09E0" w:rsidRDefault="0099056D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DVD Dienstkring Den Helder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612B" w14:textId="279BFC94" w:rsidR="00CE09E0" w:rsidRPr="00CE09E0" w:rsidRDefault="00CE09E0" w:rsidP="00114E7D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Den Helder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B02C" w14:textId="3C52C26C" w:rsidR="00CE09E0" w:rsidRPr="00CE09E0" w:rsidRDefault="00CE09E0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1B741DFF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20F26" w14:textId="1F5FAE21" w:rsidR="00CE09E0" w:rsidRPr="00CE09E0" w:rsidRDefault="00CE09E0" w:rsidP="00114E7D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09F92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C385" w14:textId="31198785" w:rsidR="00CE09E0" w:rsidRPr="00CE09E0" w:rsidRDefault="0099056D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Antennepark Hoorn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1B31" w14:textId="6EAEE706" w:rsidR="00CE09E0" w:rsidRPr="00CE09E0" w:rsidRDefault="00CE09E0" w:rsidP="00114E7D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Hoorn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7A15" w14:textId="1C56D581" w:rsidR="00CE09E0" w:rsidRPr="00CE09E0" w:rsidRDefault="00CE09E0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714F3CBE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F731D" w14:textId="325613CD" w:rsidR="00CE09E0" w:rsidRPr="00CE09E0" w:rsidRDefault="00CE09E0" w:rsidP="00114E7D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14B03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86CA" w14:textId="01F92550" w:rsidR="00CE09E0" w:rsidRPr="00CE09E0" w:rsidRDefault="0099056D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Complex Nieuwe Haven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F134" w14:textId="5E16A659" w:rsidR="00CE09E0" w:rsidRPr="00CE09E0" w:rsidRDefault="00CE09E0" w:rsidP="00114E7D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Den Helder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D43F" w14:textId="7EFEAD64" w:rsidR="00CE09E0" w:rsidRPr="00CE09E0" w:rsidRDefault="00CE09E0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74F86213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A2649" w14:textId="294BFE6C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14B07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AAD9" w14:textId="7BBF04EB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Complex Bassingracht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694D" w14:textId="4A57C0C9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Den Helder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560F" w14:textId="6C22FFFA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7CABC3A7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770EE" w14:textId="663A0BCF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14B33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C40F" w14:textId="663CF6F8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Marine kazerne Erfprins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4862" w14:textId="402619C7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Den Helder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C956" w14:textId="7568F0ED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1687A6E9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DCE95" w14:textId="1419CD73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14B37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6C4E" w14:textId="3B6B621B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KIM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2024" w14:textId="74E921FA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Den Helder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DBB0" w14:textId="6615F49D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48435E11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B066B" w14:textId="466418A0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14B43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78D9" w14:textId="1AC6A802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Atjehloods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258A" w14:textId="004CC92D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Den Helder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416B" w14:textId="49BD4C3D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145D1B69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C94DB" w14:textId="6FCB89EA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14B46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D8FA" w14:textId="6F245F25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MVK de Kooy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77DD" w14:textId="37FEEAD6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Den Helder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7FA7" w14:textId="12F8E6F7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052D30F5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15AA5" w14:textId="076C7843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14B47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57EE" w14:textId="44860749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Antennepark Julianadorp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3B12" w14:textId="6227C25D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Den Helder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0BAA" w14:textId="1F57CA9E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767463E8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BE353" w14:textId="40BF8959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14C01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DDDF" w14:textId="3F15CCD5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SB Petten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A319" w14:textId="1A321FC1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Petten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6FA8" w14:textId="01304BFB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66F3ADFE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9C06D" w14:textId="31E2B578" w:rsidR="00CE09E0" w:rsidRPr="00CE09E0" w:rsidRDefault="00CE09E0" w:rsidP="00114E7D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14C02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E151" w14:textId="361EFD06" w:rsidR="00CE09E0" w:rsidRPr="00CE09E0" w:rsidRDefault="0099056D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Antennepark Schoorl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0D42" w14:textId="596474AC" w:rsidR="00CE09E0" w:rsidRPr="00CE09E0" w:rsidRDefault="00CE09E0" w:rsidP="00114E7D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Schoorl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197E" w14:textId="7E7D64BD" w:rsidR="00CE09E0" w:rsidRPr="00CE09E0" w:rsidRDefault="00CE09E0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55EC5249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3A026" w14:textId="1A2C119B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14D52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0CCD" w14:textId="28D9C9FD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Schietterrein Petten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947D" w14:textId="1DBCE3C7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Petten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7293" w14:textId="036C7C89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1E52C301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D8F09" w14:textId="5B9F71FD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19A03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F927" w14:textId="54271C48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MC Bergen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4847" w14:textId="75A7078F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Bergen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96DF" w14:textId="73F23F00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73CCC769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B69B" w14:textId="71896E60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24H01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D75E" w14:textId="46C6575A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Antennepark Noordwijk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4FD2" w14:textId="7C381EE9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Noordwijk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FA43" w14:textId="2F67DBC9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1A95C538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AF6B7" w14:textId="5FAD27A7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25A42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87A" w14:textId="217B137D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Post IJmuiden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8FCA" w14:textId="7180FB66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IJmuiden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12E6" w14:textId="3E67805E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0D1BE9CF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BA9A4" w14:textId="11BF46E2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25B16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B02F" w14:textId="116B0C2E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DLP Amsterdam Haven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F08B" w14:textId="43CFED69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Amsterdam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B0A1" w14:textId="23B46187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2EBCC3A1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5597C" w14:textId="7772293D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25D08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9AFD" w14:textId="163FDECD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KMAR SPL Badhoevedorp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8EC3" w14:textId="461AC926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Badhoevedorp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A8D5" w14:textId="5A0E478A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719DB22F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9BF92" w14:textId="097AE2A4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25D18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0457" w14:textId="4ECBBF8C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KMAR Schiphol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13D6" w14:textId="7B7D89C3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Badhoevedorp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E3BD" w14:textId="70DB6E9E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6E81024D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99DD3" w14:textId="5BAF19AD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25G30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C133" w14:textId="4A6920C2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Marine Etablissement Amsterdam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7F18" w14:textId="198232E2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Amsterdam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9495" w14:textId="2D2F9C69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4A7EC2B3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22CA5" w14:textId="34488D94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lastRenderedPageBreak/>
              <w:t>30E12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1DE0" w14:textId="33ADE6DD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MC Maaldrift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ACB5" w14:textId="598E84BD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Wassenaar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4B69" w14:textId="1690291C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65C72E44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038C5" w14:textId="5FA88A66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30G01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1734" w14:textId="0F25D762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OT Vlakte van Waalsdorp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E56A" w14:textId="199204B3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Den Haag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D320" w14:textId="3385DD28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6AFA9325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6D706" w14:textId="55D4D20C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30G03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E549" w14:textId="4906CD32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Frederikkazerne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BF5F" w14:textId="3745E701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Den Haag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7035" w14:textId="31821409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2B4DECA2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BCFE1" w14:textId="17537403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30G80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EF56" w14:textId="590B267A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Koningin Beatrix 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B1B2" w14:textId="3657E5C8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Den Haag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D407" w14:textId="66476234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3029677A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F0246" w14:textId="2C3991B0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30G89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CA00" w14:textId="24BAFCEA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 xml:space="preserve">MEOB </w:t>
            </w:r>
            <w:proofErr w:type="spellStart"/>
            <w:r>
              <w:rPr>
                <w:rFonts w:cs="Tahoma"/>
                <w:color w:val="000000"/>
                <w:szCs w:val="18"/>
              </w:rPr>
              <w:t>Roeleveenseplas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2978" w14:textId="3BE8B399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’s-Gravenhage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CC1E" w14:textId="77777777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</w:p>
        </w:tc>
      </w:tr>
      <w:tr w:rsidR="00CE09E0" w:rsidRPr="006B0C33" w14:paraId="47778A3C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7EB6A" w14:textId="0D9227B7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31F11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F420" w14:textId="13A8AA03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 xml:space="preserve">Korporaal V </w:t>
            </w:r>
            <w:proofErr w:type="spellStart"/>
            <w:r>
              <w:rPr>
                <w:rFonts w:cs="Tahoma"/>
                <w:color w:val="000000"/>
                <w:szCs w:val="18"/>
              </w:rPr>
              <w:t>Oudheusden</w:t>
            </w:r>
            <w:proofErr w:type="spellEnd"/>
            <w:r>
              <w:rPr>
                <w:rFonts w:cs="Tahoma"/>
                <w:color w:val="000000"/>
                <w:szCs w:val="18"/>
              </w:rPr>
              <w:t xml:space="preserve"> 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39C5" w14:textId="28D83E8A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Hilversum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0293" w14:textId="5D712953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0E91058F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EE88D" w14:textId="4CB3504B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31H16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A619" w14:textId="43601552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Fort de Bilt Zuidzijde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5161" w14:textId="661927BF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Utrecht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95C9" w14:textId="594B4000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65B1795E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ED24" w14:textId="2980B8BE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32A02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A7C1" w14:textId="36DAA748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Brigade Soestdijk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6A63" w14:textId="75EEF382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Baarn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3434" w14:textId="36E31A97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425BB5B9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9FA1E" w14:textId="4B5A024B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32A03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0A1C" w14:textId="4D2B295E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Landgoed Zwaluwenberg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2B1D" w14:textId="133075C0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Hilversum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C5AF" w14:textId="417FDD7C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59AE8579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74A4E" w14:textId="5989348E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32A06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873B" w14:textId="72E52277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Radio Ontvangststation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72D8" w14:textId="45EAB953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Eemnes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A083" w14:textId="6160B496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7713F662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36287" w14:textId="3168B526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32C01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4848" w14:textId="22B0423F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LC Maartensdijk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9A48" w14:textId="6C54D9B8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Maartensdijk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6956" w14:textId="55FCD6D3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15C95C24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00E67" w14:textId="7C80AE57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32C02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9887" w14:textId="15ECAE04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OT De Vlasakkers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688C" w14:textId="13AE9CF1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Amersfoort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A89C" w14:textId="5FCA51EA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182608D9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08108" w14:textId="2CEEC20B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32C04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B03E" w14:textId="729CAF78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proofErr w:type="spellStart"/>
            <w:r>
              <w:rPr>
                <w:rFonts w:cs="Tahoma"/>
                <w:color w:val="000000"/>
                <w:szCs w:val="18"/>
              </w:rPr>
              <w:t>Dumoulinkazerne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F357" w14:textId="003337C2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Soesterberg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0581" w14:textId="6FB5621C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7A621FAA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E1E4A" w14:textId="4075BCA7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32C05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0138" w14:textId="78DD5CBC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LC Kamp Soesterberg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ABDD" w14:textId="2AEC1F28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Soesterberg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12DA" w14:textId="1C81BFCA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7B89F7F6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5C13C" w14:textId="1166CE1A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32C12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D19F" w14:textId="35FE164A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Brigade Soesterberg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D3AB" w14:textId="605FAA51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Soesterberg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1BCB" w14:textId="38A76659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40D05E66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A8191" w14:textId="5BAF738C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32C13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447B" w14:textId="6668CA4E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Soldaat Ketting Olivier 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897F" w14:textId="4D17A5B1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Soesterberg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7D51" w14:textId="090E467E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6AA900DE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254F6" w14:textId="6152B7CF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32C18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EE9E" w14:textId="73DEB4C1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proofErr w:type="spellStart"/>
            <w:r>
              <w:rPr>
                <w:rFonts w:cs="Tahoma"/>
                <w:color w:val="000000"/>
                <w:szCs w:val="18"/>
              </w:rPr>
              <w:t>Walaardt</w:t>
            </w:r>
            <w:proofErr w:type="spellEnd"/>
            <w:r>
              <w:rPr>
                <w:rFonts w:cs="Tahoma"/>
                <w:color w:val="000000"/>
                <w:szCs w:val="18"/>
              </w:rPr>
              <w:t xml:space="preserve"> </w:t>
            </w:r>
            <w:proofErr w:type="spellStart"/>
            <w:r>
              <w:rPr>
                <w:rFonts w:cs="Tahoma"/>
                <w:color w:val="000000"/>
                <w:szCs w:val="18"/>
              </w:rPr>
              <w:t>Sacre</w:t>
            </w:r>
            <w:proofErr w:type="spellEnd"/>
            <w:r>
              <w:rPr>
                <w:rFonts w:cs="Tahoma"/>
                <w:color w:val="000000"/>
                <w:szCs w:val="18"/>
              </w:rPr>
              <w:t xml:space="preserve"> </w:t>
            </w:r>
            <w:proofErr w:type="spellStart"/>
            <w:r>
              <w:rPr>
                <w:rFonts w:cs="Tahoma"/>
                <w:color w:val="000000"/>
                <w:szCs w:val="18"/>
              </w:rPr>
              <w:t>Kamo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160A" w14:textId="661BD99B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Huis ter Heide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7212" w14:textId="03B3014E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0A87BAF8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F226B" w14:textId="013C2D1B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32C33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DBBB" w14:textId="19FF4E47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Centrum Mens en Luchtvaart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4999" w14:textId="7509FF08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Soesterberg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4D8B" w14:textId="0545C34A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3F1040CA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C7E1C" w14:textId="5E39708A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32C35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1A66" w14:textId="57F7314D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Camp New Amsterdam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ACA0" w14:textId="12BF584C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Huis ter Heide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2F4C" w14:textId="606198F7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53946D77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2587A" w14:textId="2DFA3CF0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32D09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18A2" w14:textId="2B6076D0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proofErr w:type="spellStart"/>
            <w:r>
              <w:rPr>
                <w:rFonts w:cs="Tahoma"/>
                <w:color w:val="000000"/>
                <w:szCs w:val="18"/>
              </w:rPr>
              <w:t>Scheick</w:t>
            </w:r>
            <w:proofErr w:type="spellEnd"/>
            <w:r>
              <w:rPr>
                <w:rFonts w:cs="Tahoma"/>
                <w:color w:val="000000"/>
                <w:szCs w:val="18"/>
              </w:rPr>
              <w:t xml:space="preserve"> 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2B05" w14:textId="2C209D23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Soesterberg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2B78" w14:textId="1B362695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5C51D761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84407" w14:textId="14F841F7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32D10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8275" w14:textId="3D6E6223" w:rsidR="00CE09E0" w:rsidRPr="00CE09E0" w:rsidRDefault="0099056D" w:rsidP="00492918">
            <w:pPr>
              <w:rPr>
                <w:rFonts w:cs="Tahoma"/>
                <w:color w:val="000000"/>
                <w:szCs w:val="18"/>
              </w:rPr>
            </w:pPr>
            <w:proofErr w:type="spellStart"/>
            <w:r>
              <w:rPr>
                <w:rFonts w:cs="Tahoma"/>
                <w:color w:val="000000"/>
                <w:szCs w:val="18"/>
              </w:rPr>
              <w:t>Inst</w:t>
            </w:r>
            <w:proofErr w:type="spellEnd"/>
            <w:r>
              <w:rPr>
                <w:rFonts w:cs="Tahoma"/>
                <w:color w:val="000000"/>
                <w:szCs w:val="18"/>
              </w:rPr>
              <w:t>. Bedrijf Landsystemen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7333" w14:textId="7B7305A5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Leusden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16E9" w14:textId="0772D65C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7FA69949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080C6" w14:textId="42463953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32D19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027B" w14:textId="535299B3" w:rsidR="00CE09E0" w:rsidRPr="00CE09E0" w:rsidRDefault="005607F4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Raccordement De Vlasakkers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1248" w14:textId="23156B31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Amersfoort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32A5" w14:textId="5B962BB0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1D1D6C2C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39250" w14:textId="55F1FED5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32D20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844D" w14:textId="4D789075" w:rsidR="00CE09E0" w:rsidRPr="00CE09E0" w:rsidRDefault="005607F4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Bernhard 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C63A" w14:textId="1F71EDB2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Amersfoort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7DA2" w14:textId="2B16D57B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3AEC77F8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B8FEE" w14:textId="68D269D8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32D21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DFEC" w14:textId="3253F576" w:rsidR="00CE09E0" w:rsidRPr="00CE09E0" w:rsidRDefault="005607F4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Van Braam Houckgeest 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5CEC" w14:textId="71B8787A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Doorn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C42B" w14:textId="2608A1A8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059CB723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33079" w14:textId="07B301A1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37A04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54D5" w14:textId="55E09359" w:rsidR="00CE09E0" w:rsidRPr="00CE09E0" w:rsidRDefault="005607F4" w:rsidP="00492918">
            <w:pPr>
              <w:rPr>
                <w:rFonts w:cs="Tahoma"/>
                <w:color w:val="000000"/>
                <w:szCs w:val="18"/>
              </w:rPr>
            </w:pPr>
            <w:proofErr w:type="spellStart"/>
            <w:r>
              <w:rPr>
                <w:rFonts w:cs="Tahoma"/>
                <w:color w:val="000000"/>
                <w:szCs w:val="18"/>
              </w:rPr>
              <w:t>Afsl</w:t>
            </w:r>
            <w:proofErr w:type="spellEnd"/>
            <w:r>
              <w:rPr>
                <w:rFonts w:cs="Tahoma"/>
                <w:color w:val="000000"/>
                <w:szCs w:val="18"/>
              </w:rPr>
              <w:t xml:space="preserve"> Europoort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6176" w14:textId="1C854777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Rotterdam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94A2" w14:textId="342E78EF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1E0EB9DB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A7A9A" w14:textId="19EF85CD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37B35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1B58" w14:textId="67120B86" w:rsidR="00CE09E0" w:rsidRPr="00CE09E0" w:rsidRDefault="005607F4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Kantorencomplex Maasland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4B53" w14:textId="40AA367C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Maasland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7FC6" w14:textId="75E22690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6DDF7ADC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CC1D4" w14:textId="7AE887ED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37E03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1700" w14:textId="29ED4592" w:rsidR="00CE09E0" w:rsidRPr="00CE09E0" w:rsidRDefault="005607F4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Complex Brasserskade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AF7E" w14:textId="5B9AF92D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Den Haag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4792" w14:textId="7FEE55EC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2738E10A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94D6C" w14:textId="1528F306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37G01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873E" w14:textId="2942C86A" w:rsidR="00CE09E0" w:rsidRPr="00CE09E0" w:rsidRDefault="005607F4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Depot Pernis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F9AF" w14:textId="78BD4B2A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Poortugaal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7310" w14:textId="7563496C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68899ACD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E0743" w14:textId="4BC244E0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37H09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9838" w14:textId="0C095618" w:rsidR="00CE09E0" w:rsidRPr="00CE09E0" w:rsidRDefault="005607F4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Marinierskapel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6BE2" w14:textId="4FC60819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Rotterdam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8F12" w14:textId="7D04BCD3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18308184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2CA25" w14:textId="308574EE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37H10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A63E" w14:textId="30F27673" w:rsidR="00CE09E0" w:rsidRPr="00CE09E0" w:rsidRDefault="005607F4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 xml:space="preserve">Van </w:t>
            </w:r>
            <w:proofErr w:type="spellStart"/>
            <w:r>
              <w:rPr>
                <w:rFonts w:cs="Tahoma"/>
                <w:color w:val="000000"/>
                <w:szCs w:val="18"/>
              </w:rPr>
              <w:t>Ghent</w:t>
            </w:r>
            <w:proofErr w:type="spellEnd"/>
            <w:r>
              <w:rPr>
                <w:rFonts w:cs="Tahoma"/>
                <w:color w:val="000000"/>
                <w:szCs w:val="18"/>
              </w:rPr>
              <w:t xml:space="preserve"> 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AC87" w14:textId="38A9A730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Rotterdam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B4FF" w14:textId="39CCEFF3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1C52DE82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5677E" w14:textId="424E7B78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38E03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9104" w14:textId="7B21255A" w:rsidR="00CE09E0" w:rsidRPr="00CE09E0" w:rsidRDefault="005607F4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MC Lopik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0BA3" w14:textId="3F196F24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Lopik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5544" w14:textId="061E1C84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5A5925F9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EDBAC" w14:textId="3EE1E9F2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38F12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A6B4" w14:textId="71D449AA" w:rsidR="00CE09E0" w:rsidRPr="00CE09E0" w:rsidRDefault="005607F4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Depot Klaphek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2309" w14:textId="48CD3798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Lopikerkapel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EA09" w14:textId="4C38A242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5E1CFE05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29EF8" w14:textId="0A203256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39B01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E421" w14:textId="7702E338" w:rsidR="00CE09E0" w:rsidRPr="00CE09E0" w:rsidRDefault="005607F4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MRC Aardenburg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5DF2" w14:textId="7639EAC1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Doorn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DC30" w14:textId="33B5A18F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266377E0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9E4D4" w14:textId="62DE759F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44C03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1636" w14:textId="5F52C490" w:rsidR="00CE09E0" w:rsidRPr="00CE09E0" w:rsidRDefault="008D4549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Staf CMDT Luchtstrijd- krachten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58C8" w14:textId="5C0F7CC2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Breda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BA3D" w14:textId="5A03ADC9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303DF9E2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A8B50" w14:textId="13EC8722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44E07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5BD8" w14:textId="47871F5B" w:rsidR="00CE09E0" w:rsidRPr="00CE09E0" w:rsidRDefault="008D4549" w:rsidP="00492918">
            <w:pPr>
              <w:rPr>
                <w:rFonts w:cs="Tahoma"/>
                <w:color w:val="000000"/>
                <w:szCs w:val="18"/>
              </w:rPr>
            </w:pPr>
            <w:proofErr w:type="spellStart"/>
            <w:r>
              <w:rPr>
                <w:rFonts w:cs="Tahoma"/>
                <w:color w:val="000000"/>
                <w:szCs w:val="18"/>
              </w:rPr>
              <w:t>Overdiepsepolder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6C15" w14:textId="25CACB24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Raams</w:t>
            </w:r>
            <w:r w:rsidR="008D4549">
              <w:rPr>
                <w:rFonts w:cs="Tahoma"/>
                <w:color w:val="000000"/>
                <w:szCs w:val="18"/>
              </w:rPr>
              <w:t>d</w:t>
            </w:r>
            <w:r w:rsidRPr="00CE09E0">
              <w:rPr>
                <w:rFonts w:cs="Tahoma"/>
                <w:color w:val="000000"/>
                <w:szCs w:val="18"/>
              </w:rPr>
              <w:t>onk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2A4F" w14:textId="5A2ED2C2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7F4F4985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1D21" w14:textId="32F68FCE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45A03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4C22" w14:textId="7F5467C2" w:rsidR="00CE09E0" w:rsidRPr="00CE09E0" w:rsidRDefault="008D4549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 xml:space="preserve">Fort </w:t>
            </w:r>
            <w:proofErr w:type="spellStart"/>
            <w:r>
              <w:rPr>
                <w:rFonts w:cs="Tahoma"/>
                <w:color w:val="000000"/>
                <w:szCs w:val="18"/>
              </w:rPr>
              <w:t>Crevecoeur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6682" w14:textId="38DA5E16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‘s-Hertogenbosch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7C2A" w14:textId="5158350B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652EB566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47399" w14:textId="251E56BE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45A06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FFAD" w14:textId="0B343E09" w:rsidR="00CE09E0" w:rsidRPr="00CE09E0" w:rsidRDefault="008D4549" w:rsidP="00492918">
            <w:pPr>
              <w:rPr>
                <w:rFonts w:cs="Tahoma"/>
                <w:color w:val="000000"/>
                <w:szCs w:val="18"/>
              </w:rPr>
            </w:pPr>
            <w:proofErr w:type="spellStart"/>
            <w:r>
              <w:rPr>
                <w:rFonts w:cs="Tahoma"/>
                <w:color w:val="000000"/>
                <w:szCs w:val="18"/>
              </w:rPr>
              <w:t>Engelense</w:t>
            </w:r>
            <w:proofErr w:type="spellEnd"/>
            <w:r>
              <w:rPr>
                <w:rFonts w:cs="Tahoma"/>
                <w:color w:val="000000"/>
                <w:szCs w:val="18"/>
              </w:rPr>
              <w:t xml:space="preserve"> Gat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66DC" w14:textId="526D7B88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‘s-Hertogenbosch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DB32" w14:textId="3FF7B54C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6F435F3D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1F8A6" w14:textId="381770AD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45B02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4811" w14:textId="6EE129B1" w:rsidR="00CE09E0" w:rsidRPr="00CE09E0" w:rsidRDefault="008D4549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District Zuid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D60B" w14:textId="38E55F92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‘s-Hertogenbosch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2063" w14:textId="1CF2F755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1191A5E5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988DF" w14:textId="6D04667F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45C10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80AA" w14:textId="7CB59297" w:rsidR="00CE09E0" w:rsidRPr="00CE09E0" w:rsidRDefault="008D4549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OT De Kamp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8118" w14:textId="0429A0D3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Vught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4465" w14:textId="30073FBD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7E14AF54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5F572" w14:textId="76AC7FC5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45C16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C492" w14:textId="45236C9A" w:rsidR="00CE09E0" w:rsidRPr="00CE09E0" w:rsidRDefault="008D4549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Lunetten 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D32E" w14:textId="7053D491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Vught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7178" w14:textId="2124F08E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3B60F289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72631" w14:textId="143274A8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45C21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D818" w14:textId="4A772CE7" w:rsidR="00CE09E0" w:rsidRPr="00CE09E0" w:rsidRDefault="008D4549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Van Brederode 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2F99" w14:textId="609805A8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Vught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B58F" w14:textId="212D4896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546C9DD0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BE505" w14:textId="14FCD651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45F10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EBA3" w14:textId="002C986C" w:rsidR="00CE09E0" w:rsidRPr="00CE09E0" w:rsidRDefault="008D4549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MC Driehuis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D0CC" w14:textId="6AF7F74B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Reek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161A" w14:textId="61466387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1301DF52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F2182" w14:textId="4A67586E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45F13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CADD" w14:textId="6AA80307" w:rsidR="00CE09E0" w:rsidRPr="00CE09E0" w:rsidRDefault="008D4549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Springterrein Schaijk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561D" w14:textId="611A9B90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Reek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60DC" w14:textId="6465255B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7667B472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108F5" w14:textId="377E7A30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45H03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8D7C" w14:textId="6762AC9C" w:rsidR="00CE09E0" w:rsidRPr="00CE09E0" w:rsidRDefault="008D4549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Vliegbasis Volkel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735F" w14:textId="1C495B2D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Volkel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F194" w14:textId="175702CE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4FDAF3F4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27905" w14:textId="6E826C5C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48D03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6111" w14:textId="0C7EF71E" w:rsidR="00CE09E0" w:rsidRPr="00CE09E0" w:rsidRDefault="008D4549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MB MMC Ritthem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752E" w14:textId="18AFBA79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Ritthem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40AC" w14:textId="00135E26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26C3424A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DBFF1" w14:textId="61C78255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lastRenderedPageBreak/>
              <w:t>49F02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8D52" w14:textId="683B3638" w:rsidR="00CE09E0" w:rsidRPr="00CE09E0" w:rsidRDefault="008D4549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Engelbrecht van Nassau 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5464" w14:textId="6C4589FD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Roosendaal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8A59" w14:textId="020F8BF5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5A27BE64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2CF13" w14:textId="27A288D0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49F04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E6F5" w14:textId="35780290" w:rsidR="00CE09E0" w:rsidRPr="00CE09E0" w:rsidRDefault="008D4549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MC Rucphen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DC99" w14:textId="15F95789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Rucphen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CB79" w14:textId="2978F9AB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549444F5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FEF93" w14:textId="0ED84D5E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49F05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84F6" w14:textId="20A4B46D" w:rsidR="00CE09E0" w:rsidRPr="00CE09E0" w:rsidRDefault="008D4549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Tentenkamp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ADCB" w14:textId="215DA2BA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R</w:t>
            </w:r>
            <w:r w:rsidR="008D4549">
              <w:rPr>
                <w:rFonts w:cs="Tahoma"/>
                <w:color w:val="000000"/>
                <w:szCs w:val="18"/>
              </w:rPr>
              <w:t>u</w:t>
            </w:r>
            <w:r w:rsidRPr="00CE09E0">
              <w:rPr>
                <w:rFonts w:cs="Tahoma"/>
                <w:color w:val="000000"/>
                <w:szCs w:val="18"/>
              </w:rPr>
              <w:t>cphen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4B51" w14:textId="210ED714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5CFA7504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63F5F" w14:textId="23D43A55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49G01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2C6A" w14:textId="5778F18B" w:rsidR="00CE09E0" w:rsidRPr="00CE09E0" w:rsidRDefault="008D4549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Vliegbasis Woensdrecht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0D94" w14:textId="1F14800D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Hoogerheide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E073" w14:textId="515DE63E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6BDA2BBC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8011C" w14:textId="6107A1C4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49G03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86EB" w14:textId="613CBC90" w:rsidR="00CE09E0" w:rsidRPr="00CE09E0" w:rsidRDefault="008D4549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LC Huijbergen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3CCE" w14:textId="2691D978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Huijbergen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7611" w14:textId="1A56B969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5A5FB230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CC907" w14:textId="13E0D22B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49G12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40DA" w14:textId="7579B039" w:rsidR="00CE09E0" w:rsidRPr="00CE09E0" w:rsidRDefault="008D4549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Brigade Scheldestromen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E396" w14:textId="6054B34B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Hoogerheide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EDBA" w14:textId="0C139F4E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2DAD94C1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3CF6E" w14:textId="2D602EC3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50B04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576B" w14:textId="386CF768" w:rsidR="00CE09E0" w:rsidRPr="00CE09E0" w:rsidRDefault="008D4549" w:rsidP="00492918">
            <w:pPr>
              <w:rPr>
                <w:rFonts w:cs="Tahoma"/>
                <w:color w:val="000000"/>
                <w:szCs w:val="18"/>
              </w:rPr>
            </w:pPr>
            <w:proofErr w:type="spellStart"/>
            <w:r>
              <w:rPr>
                <w:rFonts w:cs="Tahoma"/>
                <w:color w:val="000000"/>
                <w:szCs w:val="18"/>
              </w:rPr>
              <w:t>Seelig</w:t>
            </w:r>
            <w:proofErr w:type="spellEnd"/>
            <w:r>
              <w:rPr>
                <w:rFonts w:cs="Tahoma"/>
                <w:color w:val="000000"/>
                <w:szCs w:val="18"/>
              </w:rPr>
              <w:t xml:space="preserve"> 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6954" w14:textId="4317C7A8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Breda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A876" w14:textId="67D3229D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0F509344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07A70" w14:textId="1E2044FC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50B05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13DF" w14:textId="42EEB5DA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 xml:space="preserve">Trip Van </w:t>
            </w:r>
            <w:proofErr w:type="spellStart"/>
            <w:r>
              <w:rPr>
                <w:rFonts w:cs="Tahoma"/>
                <w:color w:val="000000"/>
                <w:szCs w:val="18"/>
              </w:rPr>
              <w:t>Zoudtlandt</w:t>
            </w:r>
            <w:proofErr w:type="spellEnd"/>
            <w:r>
              <w:rPr>
                <w:rFonts w:cs="Tahoma"/>
                <w:color w:val="000000"/>
                <w:szCs w:val="18"/>
              </w:rPr>
              <w:t xml:space="preserve"> 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2216" w14:textId="524D601D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Breda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6229" w14:textId="29E3D27A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485753C6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BBF64" w14:textId="1E26275A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50B06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9870" w14:textId="00F8F1ED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 xml:space="preserve">KC De La </w:t>
            </w:r>
            <w:proofErr w:type="spellStart"/>
            <w:r>
              <w:rPr>
                <w:rFonts w:cs="Tahoma"/>
                <w:color w:val="000000"/>
                <w:szCs w:val="18"/>
              </w:rPr>
              <w:t>Reyweg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568B" w14:textId="5CA052F6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Breda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C599" w14:textId="240E6C50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47ADF632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FA276" w14:textId="541C6664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50E02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5A98" w14:textId="6E08297B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MC Genie basis depot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4F61" w14:textId="2533B7D6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Rijen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ECCB" w14:textId="585DF24E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31403038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E475" w14:textId="2747761D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50E03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EA5C" w14:textId="23E16749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Vliegbasis Gilze-Rijen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27A8" w14:textId="1040487F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Rijen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A394" w14:textId="017992A6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08D8C2D7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A8515" w14:textId="491491AF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50E12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664E" w14:textId="3BF308A3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Kamp de Kiek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45AE" w14:textId="1C108412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Alphen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EFE5" w14:textId="2FFBA5F3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690528B5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770BF" w14:textId="5D628E2B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50E13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0416" w14:textId="32A26CFB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Kamp Alphen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3A86" w14:textId="710C87EA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Alphen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0E02" w14:textId="641A253B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0F1A274C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79A9F" w14:textId="4E824F72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51B02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405A" w14:textId="7E224B7B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LC Raccordement Acht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8AB3" w14:textId="55F47F02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Acht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ACB3" w14:textId="5A13387D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7E68DA3A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F5331" w14:textId="24A18EF2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51B12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7C2B" w14:textId="414C2390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proofErr w:type="spellStart"/>
            <w:r>
              <w:rPr>
                <w:rFonts w:cs="Tahoma"/>
                <w:color w:val="000000"/>
                <w:szCs w:val="18"/>
              </w:rPr>
              <w:t>Genm</w:t>
            </w:r>
            <w:proofErr w:type="spellEnd"/>
            <w:r>
              <w:rPr>
                <w:rFonts w:cs="Tahoma"/>
                <w:color w:val="000000"/>
                <w:szCs w:val="18"/>
              </w:rPr>
              <w:t xml:space="preserve"> de R V S 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557E" w14:textId="20E68142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Oirschot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A2AE" w14:textId="2E6AF2B8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1E1274EC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10C5F" w14:textId="0AF3D66D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51B14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3AB0" w14:textId="397D4CBE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Depot Best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88C0" w14:textId="0F1D6A7F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Oirschot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31B3" w14:textId="57EE587B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2E7F2405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8EE5D" w14:textId="68729B9A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51B16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B47B" w14:textId="08BA1AC0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TLP Best 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3308" w14:textId="565766C0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Best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C487" w14:textId="6DC54624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4CB3D3A9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59766" w14:textId="3FEF5465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51C02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6187" w14:textId="3A31C04B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proofErr w:type="spellStart"/>
            <w:r>
              <w:rPr>
                <w:rFonts w:cs="Tahoma"/>
                <w:color w:val="000000"/>
                <w:szCs w:val="18"/>
              </w:rPr>
              <w:t>Dispersed</w:t>
            </w:r>
            <w:proofErr w:type="spellEnd"/>
            <w:r>
              <w:rPr>
                <w:rFonts w:cs="Tahoma"/>
                <w:color w:val="000000"/>
                <w:szCs w:val="18"/>
              </w:rPr>
              <w:t xml:space="preserve"> Site Vessem I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1E1D" w14:textId="12D1BFA2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Vessem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1442" w14:textId="4420BCA7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68D9BD6D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E75CE" w14:textId="62E686F9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51D05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01B5" w14:textId="4D2B5033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Vliegbasis Eindhoven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03BB" w14:textId="16F729F3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Eindhoven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D0A2" w14:textId="36F229F6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3D93CAEE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F1FE" w14:textId="00C36DC5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51D16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68F1" w14:textId="6EBBC556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MC Veldhoven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4642" w14:textId="5E7B3998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Eindhoven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3988" w14:textId="03408D4D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1641D560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CF2F6" w14:textId="5725E9B3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51D23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6E1A" w14:textId="68E6ACEE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Brigade Brabant-Zuid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B3C9" w14:textId="728FAE87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Eindhoven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1FDB" w14:textId="5E7968A9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7959A832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1BB45" w14:textId="053C15BA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51E02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7ACD" w14:textId="5A745C11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MC Lieshout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3F3B" w14:textId="3CB79511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Mariahout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62F9" w14:textId="72B1033F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3CFCDCAC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37BEB" w14:textId="6F21D532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52A01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16D6" w14:textId="53D87D08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Luitenant Generaal Best kazerne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E17A" w14:textId="1719EB35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Vredepeel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EFF2" w14:textId="0BD66F4B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458A3154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362C2" w14:textId="6B967949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52A02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03D2" w14:textId="7C2DA068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Post De Peel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6426" w14:textId="1FB5EDA1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Vredepeel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DE11" w14:textId="3C7836D6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3B8CFFED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346CB" w14:textId="63EF497C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52G09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1E76" w14:textId="4D3D482E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Brigade Brabant-N en Limburg-N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CD6F" w14:textId="7B2149F4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Venlo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068B" w14:textId="6ADC781F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03C30797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303A3" w14:textId="0A77D9D8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57F04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7CA3" w14:textId="1A6963CE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SB Weert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4434" w14:textId="0FE0626C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Weert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5D60" w14:textId="26F928EF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09F36212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6EBEB" w14:textId="4A5D705D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60C06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6BE2" w14:textId="7230FD14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Brigade Limburg-Zuid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7BD3" w14:textId="7BB643EA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Maastricht-Airport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2564" w14:textId="3FA4336A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2EF187C1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5F322" w14:textId="2612781D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60D05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81EA" w14:textId="17A12296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Steenberg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378B" w14:textId="4D2F8AF4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Brunssum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A151" w14:textId="19553424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0F4201A4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1BD1A" w14:textId="134DE1C8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60D06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55DE" w14:textId="0064B22E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HV Nassau Ouwerkerkkamp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3496" w14:textId="796ECE96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Brunssum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236E" w14:textId="74BDF941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04E9E329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59969" w14:textId="1ECF3768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60D13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DD16" w14:textId="1C7DE690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NIC Brunssum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511F" w14:textId="1402E56A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Brunssum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F563" w14:textId="37102AF3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6382310B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C49AE" w14:textId="37B0A474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60D16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DA7C" w14:textId="1480661B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Post Brunssum AFNORTH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4B04" w14:textId="6A597D11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Brunssum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91C5" w14:textId="024C7B55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5AB9AB0B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06437" w14:textId="3B219E3F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60D17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544A" w14:textId="2D89EF0C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The International Inn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5710" w14:textId="0F0D6A57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Brunssum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ECC9" w14:textId="4B241131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2EE7450C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39E8A" w14:textId="3812F02E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64G02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A46C" w14:textId="01A3171A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Antennepark Scharendijke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C9EE" w14:textId="176F55B4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Scharendijke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9955" w14:textId="41B4702D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41054282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097CD" w14:textId="0DAC1024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65A01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5744" w14:textId="769AF986" w:rsidR="00CE09E0" w:rsidRPr="00CE09E0" w:rsidRDefault="0077476D" w:rsidP="00492918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Antennelocatie Westkapelle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8764" w14:textId="62AB8864" w:rsidR="00CE09E0" w:rsidRPr="00CE09E0" w:rsidRDefault="00CE09E0" w:rsidP="00492918">
            <w:pPr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Westkapelle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BACD" w14:textId="424043FE" w:rsidR="00CE09E0" w:rsidRPr="00CE09E0" w:rsidRDefault="00CE09E0" w:rsidP="00492918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 w:rsidRPr="00CE09E0">
              <w:rPr>
                <w:rFonts w:cs="Tahoma"/>
                <w:color w:val="000000"/>
                <w:szCs w:val="18"/>
              </w:rPr>
              <w:t>€</w:t>
            </w:r>
          </w:p>
        </w:tc>
      </w:tr>
      <w:tr w:rsidR="00CE09E0" w:rsidRPr="006B0C33" w14:paraId="685644B7" w14:textId="77777777" w:rsidTr="0099056D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54E9F" w14:textId="77777777" w:rsidR="00CE09E0" w:rsidRPr="00CE09E0" w:rsidRDefault="00CE09E0" w:rsidP="00114E7D">
            <w:pPr>
              <w:rPr>
                <w:rFonts w:cs="Tahoma"/>
                <w:color w:val="000000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AD03" w14:textId="77777777" w:rsidR="00CE09E0" w:rsidRPr="00CE09E0" w:rsidRDefault="00CE09E0" w:rsidP="00114E7D">
            <w:pPr>
              <w:rPr>
                <w:rFonts w:cs="Tahoma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D19F" w14:textId="2DCCBDF8" w:rsidR="00CE09E0" w:rsidRPr="00CE09E0" w:rsidRDefault="00CE09E0" w:rsidP="00114E7D">
            <w:pPr>
              <w:rPr>
                <w:rFonts w:cs="Tahoma"/>
                <w:color w:val="000000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B2E0" w14:textId="77777777" w:rsidR="00CE09E0" w:rsidRPr="00CE09E0" w:rsidRDefault="00CE09E0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</w:p>
        </w:tc>
      </w:tr>
      <w:tr w:rsidR="00CE09E0" w:rsidRPr="006B0C33" w14:paraId="68EDF7B9" w14:textId="77777777" w:rsidTr="0099056D">
        <w:trPr>
          <w:trHeight w:val="22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316B" w14:textId="77777777" w:rsidR="00CE09E0" w:rsidRPr="00DA6DE8" w:rsidRDefault="00CE09E0" w:rsidP="00114E7D">
            <w:pPr>
              <w:rPr>
                <w:rFonts w:cs="Arial"/>
                <w:b/>
                <w:color w:val="000000"/>
                <w:szCs w:val="18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6AAD1" w14:textId="72F8C813" w:rsidR="00CE09E0" w:rsidRPr="00DA6DE8" w:rsidRDefault="00CE09E0" w:rsidP="00114E7D">
            <w:pPr>
              <w:rPr>
                <w:rFonts w:cs="Arial"/>
                <w:b/>
                <w:color w:val="000000"/>
                <w:szCs w:val="18"/>
              </w:rPr>
            </w:pPr>
            <w:r w:rsidRPr="00DA6DE8">
              <w:rPr>
                <w:rFonts w:cs="Arial"/>
                <w:b/>
                <w:color w:val="000000"/>
                <w:szCs w:val="18"/>
              </w:rPr>
              <w:t xml:space="preserve">TOTAAL </w:t>
            </w:r>
            <w:r>
              <w:rPr>
                <w:rStyle w:val="Voetnootmarkering"/>
                <w:rFonts w:cs="Arial"/>
                <w:b/>
                <w:color w:val="000000"/>
                <w:szCs w:val="18"/>
              </w:rPr>
              <w:footnoteReference w:id="2"/>
            </w:r>
          </w:p>
          <w:p w14:paraId="7753B890" w14:textId="77777777" w:rsidR="00CE09E0" w:rsidRPr="006B0C33" w:rsidRDefault="00CE09E0" w:rsidP="00114E7D">
            <w:pPr>
              <w:rPr>
                <w:rFonts w:cs="Tahoma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9077" w14:textId="34382998" w:rsidR="00CE09E0" w:rsidRDefault="00CE09E0" w:rsidP="00114E7D">
            <w:pPr>
              <w:spacing w:line="240" w:lineRule="auto"/>
              <w:rPr>
                <w:rFonts w:cs="Tahoma"/>
                <w:color w:val="000000"/>
                <w:szCs w:val="18"/>
              </w:rPr>
            </w:pPr>
            <w:r>
              <w:rPr>
                <w:rFonts w:cs="Tahoma"/>
                <w:color w:val="000000"/>
                <w:szCs w:val="18"/>
              </w:rPr>
              <w:t>€</w:t>
            </w:r>
          </w:p>
        </w:tc>
      </w:tr>
    </w:tbl>
    <w:p w14:paraId="0C4573E3" w14:textId="77777777" w:rsidR="0015348C" w:rsidRDefault="0015348C" w:rsidP="0015348C">
      <w:pPr>
        <w:pStyle w:val="Lijstalinea"/>
        <w:ind w:left="0" w:right="-1278"/>
      </w:pPr>
    </w:p>
    <w:p w14:paraId="63BADB90" w14:textId="77777777" w:rsidR="00871C45" w:rsidRDefault="00871C45" w:rsidP="0015348C">
      <w:pPr>
        <w:spacing w:after="200" w:line="276" w:lineRule="auto"/>
        <w:ind w:right="-1278"/>
        <w:rPr>
          <w:b/>
        </w:rPr>
      </w:pPr>
    </w:p>
    <w:p w14:paraId="14AF81C2" w14:textId="77777777" w:rsidR="00B64B0E" w:rsidRDefault="00B64B0E" w:rsidP="0015348C">
      <w:pPr>
        <w:spacing w:after="200" w:line="276" w:lineRule="auto"/>
        <w:ind w:right="-1278"/>
        <w:rPr>
          <w:b/>
        </w:rPr>
      </w:pPr>
    </w:p>
    <w:p w14:paraId="3E00E128" w14:textId="77777777" w:rsidR="00B64B0E" w:rsidRDefault="00B64B0E" w:rsidP="0015348C">
      <w:pPr>
        <w:spacing w:after="200" w:line="276" w:lineRule="auto"/>
        <w:ind w:right="-1278"/>
        <w:rPr>
          <w:b/>
        </w:rPr>
      </w:pPr>
    </w:p>
    <w:p w14:paraId="6D89D4F2" w14:textId="77777777" w:rsidR="00B64B0E" w:rsidRDefault="00B64B0E" w:rsidP="0015348C">
      <w:pPr>
        <w:spacing w:after="200" w:line="276" w:lineRule="auto"/>
        <w:ind w:right="-1278"/>
        <w:rPr>
          <w:b/>
        </w:rPr>
      </w:pPr>
    </w:p>
    <w:p w14:paraId="3715E353" w14:textId="77777777" w:rsidR="00B64B0E" w:rsidRDefault="00B64B0E" w:rsidP="0015348C">
      <w:pPr>
        <w:spacing w:after="200" w:line="276" w:lineRule="auto"/>
        <w:ind w:right="-1278"/>
        <w:rPr>
          <w:b/>
        </w:rPr>
      </w:pPr>
    </w:p>
    <w:p w14:paraId="77CE1B29" w14:textId="77777777" w:rsidR="00B64B0E" w:rsidRDefault="00B64B0E" w:rsidP="0015348C">
      <w:pPr>
        <w:spacing w:after="200" w:line="276" w:lineRule="auto"/>
        <w:ind w:right="-1278"/>
        <w:rPr>
          <w:b/>
        </w:rPr>
      </w:pPr>
    </w:p>
    <w:p w14:paraId="27E6592C" w14:textId="77777777" w:rsidR="00B64B0E" w:rsidRDefault="00B64B0E" w:rsidP="0015348C">
      <w:pPr>
        <w:spacing w:after="200" w:line="276" w:lineRule="auto"/>
        <w:ind w:right="-1278"/>
        <w:rPr>
          <w:b/>
        </w:rPr>
      </w:pPr>
    </w:p>
    <w:p w14:paraId="1DFB052E" w14:textId="77777777" w:rsidR="00B64B0E" w:rsidRDefault="00B64B0E" w:rsidP="0015348C">
      <w:pPr>
        <w:spacing w:after="200" w:line="276" w:lineRule="auto"/>
        <w:ind w:right="-1278"/>
        <w:rPr>
          <w:b/>
        </w:rPr>
      </w:pPr>
    </w:p>
    <w:p w14:paraId="75755AF9" w14:textId="77777777" w:rsidR="00B64B0E" w:rsidRDefault="00B64B0E" w:rsidP="0015348C">
      <w:pPr>
        <w:spacing w:after="200" w:line="276" w:lineRule="auto"/>
        <w:ind w:right="-1278"/>
        <w:rPr>
          <w:b/>
        </w:rPr>
      </w:pPr>
    </w:p>
    <w:p w14:paraId="74002073" w14:textId="77777777" w:rsidR="00B64B0E" w:rsidRDefault="00B64B0E" w:rsidP="0015348C">
      <w:pPr>
        <w:spacing w:after="200" w:line="276" w:lineRule="auto"/>
        <w:ind w:right="-1278"/>
        <w:rPr>
          <w:b/>
        </w:rPr>
      </w:pPr>
    </w:p>
    <w:p w14:paraId="53742F0E" w14:textId="77777777" w:rsidR="00446D4C" w:rsidRDefault="00446D4C" w:rsidP="0015348C">
      <w:pPr>
        <w:spacing w:after="200" w:line="276" w:lineRule="auto"/>
        <w:ind w:right="-1278"/>
        <w:rPr>
          <w:b/>
        </w:rPr>
      </w:pPr>
    </w:p>
    <w:p w14:paraId="5F7B92B8" w14:textId="58CD34EC" w:rsidR="0015348C" w:rsidRPr="003E3CBB" w:rsidRDefault="0015348C" w:rsidP="0015348C">
      <w:pPr>
        <w:spacing w:after="200" w:line="276" w:lineRule="auto"/>
        <w:ind w:right="-1278"/>
        <w:rPr>
          <w:b/>
        </w:rPr>
      </w:pPr>
      <w:r w:rsidRPr="003E3CBB">
        <w:rPr>
          <w:b/>
        </w:rPr>
        <w:t>Verklaring en ondertekening inschrijver</w:t>
      </w:r>
    </w:p>
    <w:p w14:paraId="55DE38E1" w14:textId="7D81A94A" w:rsidR="00871C45" w:rsidRDefault="00871C45" w:rsidP="00871C45">
      <w:pPr>
        <w:ind w:right="-1136"/>
      </w:pPr>
      <w:r>
        <w:t>De inschrijver verklaart deze aanbieding te doen met inachtneming van de bepalingen en gegevens zoals deze zijn omschreven in de aanbestedingsleidraad incl. bijlagen inclusief de nota(s) van inlichtingen.</w:t>
      </w:r>
    </w:p>
    <w:p w14:paraId="4F0F77C3" w14:textId="77777777" w:rsidR="00B20715" w:rsidRDefault="00B20715" w:rsidP="0015348C">
      <w:pPr>
        <w:ind w:right="-1136"/>
      </w:pPr>
    </w:p>
    <w:p w14:paraId="1F724763" w14:textId="77777777" w:rsidR="0015348C" w:rsidRDefault="0015348C" w:rsidP="0015348C">
      <w:pPr>
        <w:ind w:right="-1136"/>
      </w:pPr>
      <w:r>
        <w:t xml:space="preserve">Ondergetekende verklaart dat hij/zij deze verklaring naar waarheid heeft ingevuld en </w:t>
      </w:r>
      <w:proofErr w:type="gramStart"/>
      <w:r>
        <w:t>tevens</w:t>
      </w:r>
      <w:proofErr w:type="gramEnd"/>
      <w:r>
        <w:t xml:space="preserve"> dat hij/zij daartoe, </w:t>
      </w:r>
      <w:r w:rsidRPr="00CB6200">
        <w:t>namens inschrijver,</w:t>
      </w:r>
      <w:r>
        <w:t xml:space="preserve"> rechtsgeldig vertegenwoordigingsbevoegd is.</w:t>
      </w:r>
    </w:p>
    <w:p w14:paraId="7E2968BE" w14:textId="77777777" w:rsidR="0015348C" w:rsidRDefault="0015348C" w:rsidP="0015348C">
      <w:pPr>
        <w:ind w:right="-1278"/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15348C" w:rsidRPr="003A3793" w14:paraId="79E2F0A0" w14:textId="77777777" w:rsidTr="00871896">
        <w:tc>
          <w:tcPr>
            <w:tcW w:w="2518" w:type="dxa"/>
          </w:tcPr>
          <w:p w14:paraId="15A441AE" w14:textId="77777777" w:rsidR="0015348C" w:rsidRPr="00F003E0" w:rsidRDefault="0015348C" w:rsidP="00871896">
            <w:pPr>
              <w:ind w:right="-1278"/>
            </w:pPr>
            <w:r w:rsidRPr="00F003E0">
              <w:t>Naam organisatie</w:t>
            </w:r>
          </w:p>
        </w:tc>
        <w:tc>
          <w:tcPr>
            <w:tcW w:w="6237" w:type="dxa"/>
          </w:tcPr>
          <w:p w14:paraId="59785F0A" w14:textId="77777777" w:rsidR="0015348C" w:rsidRPr="003A3793" w:rsidRDefault="0015348C" w:rsidP="00871896">
            <w:pPr>
              <w:ind w:right="-1278"/>
              <w:rPr>
                <w:highlight w:val="yellow"/>
              </w:rPr>
            </w:pPr>
          </w:p>
        </w:tc>
      </w:tr>
      <w:tr w:rsidR="0015348C" w:rsidRPr="003A3793" w14:paraId="4EC83861" w14:textId="77777777" w:rsidTr="00871896">
        <w:tc>
          <w:tcPr>
            <w:tcW w:w="2518" w:type="dxa"/>
          </w:tcPr>
          <w:p w14:paraId="12361CD8" w14:textId="77777777" w:rsidR="0015348C" w:rsidRPr="00F003E0" w:rsidRDefault="0015348C" w:rsidP="00871896">
            <w:pPr>
              <w:ind w:right="-1278"/>
            </w:pPr>
            <w:r w:rsidRPr="00F003E0">
              <w:t>KvK nummer</w:t>
            </w:r>
          </w:p>
        </w:tc>
        <w:tc>
          <w:tcPr>
            <w:tcW w:w="6237" w:type="dxa"/>
          </w:tcPr>
          <w:p w14:paraId="40FD418B" w14:textId="77777777" w:rsidR="0015348C" w:rsidRPr="003A3793" w:rsidRDefault="0015348C" w:rsidP="00871896">
            <w:pPr>
              <w:ind w:right="-1278"/>
              <w:rPr>
                <w:highlight w:val="yellow"/>
              </w:rPr>
            </w:pPr>
          </w:p>
        </w:tc>
      </w:tr>
      <w:tr w:rsidR="0015348C" w:rsidRPr="003A3793" w14:paraId="3868A0FB" w14:textId="77777777" w:rsidTr="00871896">
        <w:tc>
          <w:tcPr>
            <w:tcW w:w="2518" w:type="dxa"/>
          </w:tcPr>
          <w:p w14:paraId="7227B4A1" w14:textId="77777777" w:rsidR="0015348C" w:rsidRPr="00F003E0" w:rsidRDefault="0015348C" w:rsidP="00871896">
            <w:pPr>
              <w:ind w:right="-1278"/>
            </w:pPr>
            <w:r w:rsidRPr="00F003E0">
              <w:t>Plaats</w:t>
            </w:r>
          </w:p>
        </w:tc>
        <w:tc>
          <w:tcPr>
            <w:tcW w:w="6237" w:type="dxa"/>
          </w:tcPr>
          <w:p w14:paraId="78498B0E" w14:textId="77777777" w:rsidR="0015348C" w:rsidRPr="003A3793" w:rsidRDefault="0015348C" w:rsidP="00871896">
            <w:pPr>
              <w:ind w:right="-1278"/>
              <w:rPr>
                <w:highlight w:val="yellow"/>
              </w:rPr>
            </w:pPr>
          </w:p>
        </w:tc>
      </w:tr>
      <w:tr w:rsidR="0015348C" w:rsidRPr="003A3793" w14:paraId="110AC676" w14:textId="77777777" w:rsidTr="00871896">
        <w:tc>
          <w:tcPr>
            <w:tcW w:w="2518" w:type="dxa"/>
          </w:tcPr>
          <w:p w14:paraId="20F491A1" w14:textId="77777777" w:rsidR="0015348C" w:rsidRPr="00F003E0" w:rsidRDefault="0015348C" w:rsidP="00871896">
            <w:pPr>
              <w:ind w:right="-1278"/>
            </w:pPr>
            <w:r w:rsidRPr="00F003E0">
              <w:t>Datum</w:t>
            </w:r>
          </w:p>
        </w:tc>
        <w:tc>
          <w:tcPr>
            <w:tcW w:w="6237" w:type="dxa"/>
          </w:tcPr>
          <w:p w14:paraId="61839C29" w14:textId="77777777" w:rsidR="0015348C" w:rsidRPr="003A3793" w:rsidRDefault="0015348C" w:rsidP="00871896">
            <w:pPr>
              <w:ind w:right="-1278"/>
              <w:rPr>
                <w:highlight w:val="yellow"/>
              </w:rPr>
            </w:pPr>
          </w:p>
        </w:tc>
      </w:tr>
      <w:tr w:rsidR="0015348C" w:rsidRPr="003A3793" w14:paraId="4E055C4C" w14:textId="77777777" w:rsidTr="00871896">
        <w:tc>
          <w:tcPr>
            <w:tcW w:w="2518" w:type="dxa"/>
          </w:tcPr>
          <w:p w14:paraId="656C501E" w14:textId="77777777" w:rsidR="0015348C" w:rsidRPr="00F003E0" w:rsidRDefault="0015348C" w:rsidP="00871896">
            <w:pPr>
              <w:ind w:right="-1278"/>
            </w:pPr>
            <w:r w:rsidRPr="00F003E0">
              <w:t>Naam</w:t>
            </w:r>
          </w:p>
        </w:tc>
        <w:tc>
          <w:tcPr>
            <w:tcW w:w="6237" w:type="dxa"/>
          </w:tcPr>
          <w:p w14:paraId="074A7208" w14:textId="77777777" w:rsidR="0015348C" w:rsidRPr="003A3793" w:rsidRDefault="0015348C" w:rsidP="00871896">
            <w:pPr>
              <w:ind w:right="-1278"/>
              <w:rPr>
                <w:highlight w:val="yellow"/>
              </w:rPr>
            </w:pPr>
          </w:p>
        </w:tc>
      </w:tr>
      <w:tr w:rsidR="0015348C" w:rsidRPr="003A3793" w14:paraId="68402DC0" w14:textId="77777777" w:rsidTr="00871896">
        <w:tc>
          <w:tcPr>
            <w:tcW w:w="2518" w:type="dxa"/>
          </w:tcPr>
          <w:p w14:paraId="3EB29CB6" w14:textId="77777777" w:rsidR="0015348C" w:rsidRPr="00F003E0" w:rsidRDefault="0015348C" w:rsidP="00871896">
            <w:pPr>
              <w:ind w:right="-1278"/>
            </w:pPr>
            <w:r w:rsidRPr="00F003E0">
              <w:t>Functie</w:t>
            </w:r>
          </w:p>
        </w:tc>
        <w:tc>
          <w:tcPr>
            <w:tcW w:w="6237" w:type="dxa"/>
          </w:tcPr>
          <w:p w14:paraId="6532C86F" w14:textId="77777777" w:rsidR="0015348C" w:rsidRPr="003A3793" w:rsidRDefault="0015348C" w:rsidP="00871896">
            <w:pPr>
              <w:ind w:right="-1278"/>
              <w:rPr>
                <w:highlight w:val="yellow"/>
              </w:rPr>
            </w:pPr>
          </w:p>
        </w:tc>
      </w:tr>
      <w:tr w:rsidR="0015348C" w:rsidRPr="002C2C43" w14:paraId="6EB467FE" w14:textId="77777777" w:rsidTr="00871896">
        <w:tc>
          <w:tcPr>
            <w:tcW w:w="2518" w:type="dxa"/>
          </w:tcPr>
          <w:p w14:paraId="01282061" w14:textId="77777777" w:rsidR="0015348C" w:rsidRPr="00F003E0" w:rsidRDefault="0015348C" w:rsidP="00871896">
            <w:pPr>
              <w:ind w:right="-1278"/>
            </w:pPr>
            <w:r w:rsidRPr="00F003E0">
              <w:t>Handtekening</w:t>
            </w:r>
          </w:p>
          <w:p w14:paraId="7B6EE5DA" w14:textId="77777777" w:rsidR="0015348C" w:rsidRPr="00F003E0" w:rsidRDefault="0015348C" w:rsidP="00871896">
            <w:pPr>
              <w:ind w:right="-1278"/>
            </w:pPr>
          </w:p>
          <w:p w14:paraId="6874DA60" w14:textId="77777777" w:rsidR="0015348C" w:rsidRPr="00F003E0" w:rsidRDefault="0015348C" w:rsidP="00871896">
            <w:pPr>
              <w:ind w:right="-1278"/>
            </w:pPr>
          </w:p>
        </w:tc>
        <w:tc>
          <w:tcPr>
            <w:tcW w:w="6237" w:type="dxa"/>
          </w:tcPr>
          <w:p w14:paraId="65EA75C1" w14:textId="77777777" w:rsidR="0015348C" w:rsidRPr="002C2C43" w:rsidRDefault="0015348C" w:rsidP="00871896">
            <w:pPr>
              <w:ind w:right="-1278"/>
            </w:pPr>
          </w:p>
        </w:tc>
      </w:tr>
    </w:tbl>
    <w:p w14:paraId="1A067748" w14:textId="77777777" w:rsidR="0015348C" w:rsidRPr="00CB6200" w:rsidRDefault="0015348C" w:rsidP="0015348C">
      <w:pPr>
        <w:ind w:right="-1136"/>
        <w:rPr>
          <w:i/>
        </w:rPr>
      </w:pPr>
      <w:r w:rsidRPr="00CB6200">
        <w:rPr>
          <w:i/>
        </w:rPr>
        <w:t xml:space="preserve">In geval van een inschrijving door een combinatie dient elke </w:t>
      </w:r>
      <w:proofErr w:type="spellStart"/>
      <w:r w:rsidRPr="00CB6200">
        <w:rPr>
          <w:i/>
        </w:rPr>
        <w:t>combinant</w:t>
      </w:r>
      <w:proofErr w:type="spellEnd"/>
      <w:r w:rsidRPr="00CB6200">
        <w:rPr>
          <w:i/>
        </w:rPr>
        <w:t xml:space="preserve"> afzonderlijk deze bijlage te ondertekenen.</w:t>
      </w:r>
    </w:p>
    <w:p w14:paraId="051AD050" w14:textId="77777777" w:rsidR="0015348C" w:rsidRDefault="0015348C" w:rsidP="0015348C">
      <w:pPr>
        <w:ind w:right="-1278"/>
        <w:rPr>
          <w:b/>
        </w:rPr>
      </w:pPr>
    </w:p>
    <w:p w14:paraId="70B647A7" w14:textId="77777777" w:rsidR="0015348C" w:rsidRPr="00CB6200" w:rsidRDefault="0015348C" w:rsidP="0015348C">
      <w:pPr>
        <w:ind w:right="-1278"/>
        <w:rPr>
          <w:b/>
        </w:rPr>
      </w:pPr>
      <w:r w:rsidRPr="00CB6200">
        <w:rPr>
          <w:b/>
        </w:rPr>
        <w:t>Verklaring en ondertekening inschrijvers</w:t>
      </w:r>
    </w:p>
    <w:p w14:paraId="1BE7D385" w14:textId="77777777" w:rsidR="0015348C" w:rsidRDefault="0015348C" w:rsidP="0015348C">
      <w:pPr>
        <w:ind w:right="-1278"/>
      </w:pPr>
      <w:r>
        <w:t>De inschrijver verklaart deze aanbieding te doen met inachtneming van de bepalingen en gegevens zoals deze zijn omschreven in de uitnodiging tot inschrijving met bijlagen inclusief de nota(s) van inlichtingen.</w:t>
      </w:r>
    </w:p>
    <w:p w14:paraId="27AA66EA" w14:textId="77777777" w:rsidR="0015348C" w:rsidRDefault="0015348C" w:rsidP="0015348C">
      <w:pPr>
        <w:ind w:right="-1278"/>
      </w:pPr>
    </w:p>
    <w:p w14:paraId="4F3AF16E" w14:textId="77777777" w:rsidR="0015348C" w:rsidRDefault="0015348C" w:rsidP="0015348C">
      <w:pPr>
        <w:ind w:right="-1136"/>
      </w:pPr>
      <w:r>
        <w:t xml:space="preserve">Ondergetekende verklaart dat hij/zij deze verklaring naar waarheid heeft ingevuld en </w:t>
      </w:r>
      <w:proofErr w:type="gramStart"/>
      <w:r>
        <w:t>tevens</w:t>
      </w:r>
      <w:proofErr w:type="gramEnd"/>
      <w:r>
        <w:t xml:space="preserve"> dat hij/zij daartoe, namens elke </w:t>
      </w:r>
      <w:proofErr w:type="spellStart"/>
      <w:r>
        <w:t>combinant</w:t>
      </w:r>
      <w:proofErr w:type="spellEnd"/>
      <w:r>
        <w:t>, rechtsgeldig vertegenwoordigingsbevoegd is.</w:t>
      </w:r>
    </w:p>
    <w:p w14:paraId="234CDB4F" w14:textId="77777777" w:rsidR="0015348C" w:rsidRDefault="0015348C" w:rsidP="0015348C">
      <w:pPr>
        <w:ind w:right="-1278"/>
      </w:pPr>
    </w:p>
    <w:p w14:paraId="56863113" w14:textId="77777777" w:rsidR="0015348C" w:rsidRPr="002C2C43" w:rsidRDefault="0015348C" w:rsidP="0015348C">
      <w:pPr>
        <w:ind w:right="-1278"/>
        <w:rPr>
          <w:b/>
        </w:rPr>
      </w:pPr>
      <w:proofErr w:type="spellStart"/>
      <w:r w:rsidRPr="002C2C43">
        <w:rPr>
          <w:b/>
        </w:rPr>
        <w:t>Combinant</w:t>
      </w:r>
      <w:proofErr w:type="spellEnd"/>
      <w:r w:rsidRPr="002C2C43">
        <w:rPr>
          <w:b/>
        </w:rPr>
        <w:t xml:space="preserve"> A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15348C" w:rsidRPr="002C2C43" w14:paraId="42A5D229" w14:textId="77777777" w:rsidTr="00871896">
        <w:tc>
          <w:tcPr>
            <w:tcW w:w="2518" w:type="dxa"/>
          </w:tcPr>
          <w:p w14:paraId="75159BC3" w14:textId="77777777" w:rsidR="0015348C" w:rsidRPr="002C2C43" w:rsidRDefault="0015348C" w:rsidP="00871896">
            <w:pPr>
              <w:ind w:right="-1278"/>
            </w:pPr>
            <w:r w:rsidRPr="002C2C43">
              <w:t xml:space="preserve">Naam organisatie </w:t>
            </w:r>
            <w:r>
              <w:t xml:space="preserve">          </w:t>
            </w:r>
            <w:proofErr w:type="gramStart"/>
            <w:r>
              <w:t xml:space="preserve">   </w:t>
            </w:r>
            <w:r w:rsidRPr="002C2C43">
              <w:t>(</w:t>
            </w:r>
            <w:proofErr w:type="gramEnd"/>
            <w:r w:rsidRPr="002C2C43">
              <w:t>penvoerder combinatie)</w:t>
            </w:r>
          </w:p>
        </w:tc>
        <w:tc>
          <w:tcPr>
            <w:tcW w:w="6237" w:type="dxa"/>
          </w:tcPr>
          <w:p w14:paraId="59057D54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629C7EFC" w14:textId="77777777" w:rsidTr="00871896">
        <w:tc>
          <w:tcPr>
            <w:tcW w:w="2518" w:type="dxa"/>
          </w:tcPr>
          <w:p w14:paraId="6E7C5625" w14:textId="77777777" w:rsidR="0015348C" w:rsidRPr="002C2C43" w:rsidRDefault="0015348C" w:rsidP="00871896">
            <w:pPr>
              <w:ind w:right="-1278"/>
            </w:pPr>
            <w:r w:rsidRPr="002C2C43">
              <w:t>KvK nummer</w:t>
            </w:r>
          </w:p>
        </w:tc>
        <w:tc>
          <w:tcPr>
            <w:tcW w:w="6237" w:type="dxa"/>
          </w:tcPr>
          <w:p w14:paraId="3301AED2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3A6A7382" w14:textId="77777777" w:rsidTr="00871896">
        <w:tc>
          <w:tcPr>
            <w:tcW w:w="2518" w:type="dxa"/>
          </w:tcPr>
          <w:p w14:paraId="28C07B71" w14:textId="77777777" w:rsidR="0015348C" w:rsidRPr="002C2C43" w:rsidRDefault="0015348C" w:rsidP="00871896">
            <w:pPr>
              <w:ind w:right="-1278"/>
            </w:pPr>
            <w:r w:rsidRPr="002C2C43">
              <w:t>Plaats</w:t>
            </w:r>
          </w:p>
        </w:tc>
        <w:tc>
          <w:tcPr>
            <w:tcW w:w="6237" w:type="dxa"/>
          </w:tcPr>
          <w:p w14:paraId="7B4C551F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35856468" w14:textId="77777777" w:rsidTr="00871896">
        <w:tc>
          <w:tcPr>
            <w:tcW w:w="2518" w:type="dxa"/>
          </w:tcPr>
          <w:p w14:paraId="20DE15C6" w14:textId="77777777" w:rsidR="0015348C" w:rsidRPr="002C2C43" w:rsidRDefault="0015348C" w:rsidP="00871896">
            <w:pPr>
              <w:ind w:right="-1278"/>
            </w:pPr>
            <w:r w:rsidRPr="002C2C43">
              <w:t>Datum</w:t>
            </w:r>
          </w:p>
        </w:tc>
        <w:tc>
          <w:tcPr>
            <w:tcW w:w="6237" w:type="dxa"/>
          </w:tcPr>
          <w:p w14:paraId="02F614B7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0E0AF0E7" w14:textId="77777777" w:rsidTr="00871896">
        <w:tc>
          <w:tcPr>
            <w:tcW w:w="2518" w:type="dxa"/>
          </w:tcPr>
          <w:p w14:paraId="5969BEE7" w14:textId="77777777" w:rsidR="0015348C" w:rsidRPr="002C2C43" w:rsidRDefault="0015348C" w:rsidP="00871896">
            <w:pPr>
              <w:ind w:right="-1278"/>
            </w:pPr>
            <w:r w:rsidRPr="002C2C43">
              <w:t>Naam</w:t>
            </w:r>
          </w:p>
        </w:tc>
        <w:tc>
          <w:tcPr>
            <w:tcW w:w="6237" w:type="dxa"/>
          </w:tcPr>
          <w:p w14:paraId="48CD7B95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46B8A261" w14:textId="77777777" w:rsidTr="00871896">
        <w:tc>
          <w:tcPr>
            <w:tcW w:w="2518" w:type="dxa"/>
          </w:tcPr>
          <w:p w14:paraId="54C8855D" w14:textId="77777777" w:rsidR="0015348C" w:rsidRPr="002C2C43" w:rsidRDefault="0015348C" w:rsidP="00871896">
            <w:pPr>
              <w:ind w:right="-1278"/>
            </w:pPr>
            <w:r w:rsidRPr="002C2C43">
              <w:lastRenderedPageBreak/>
              <w:t>Functie</w:t>
            </w:r>
          </w:p>
        </w:tc>
        <w:tc>
          <w:tcPr>
            <w:tcW w:w="6237" w:type="dxa"/>
          </w:tcPr>
          <w:p w14:paraId="2BB12A83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180FC29E" w14:textId="77777777" w:rsidTr="00871896">
        <w:tc>
          <w:tcPr>
            <w:tcW w:w="2518" w:type="dxa"/>
          </w:tcPr>
          <w:p w14:paraId="343A4552" w14:textId="77777777" w:rsidR="0015348C" w:rsidRDefault="0015348C" w:rsidP="00871896">
            <w:pPr>
              <w:ind w:right="-1278"/>
            </w:pPr>
            <w:r w:rsidRPr="002C2C43">
              <w:t>Handtekening</w:t>
            </w:r>
          </w:p>
          <w:p w14:paraId="3A822BB6" w14:textId="77777777" w:rsidR="0015348C" w:rsidRDefault="0015348C" w:rsidP="00871896">
            <w:pPr>
              <w:ind w:right="-1278"/>
            </w:pPr>
          </w:p>
          <w:p w14:paraId="2ED3C58D" w14:textId="77777777" w:rsidR="0015348C" w:rsidRPr="002C2C43" w:rsidRDefault="0015348C" w:rsidP="00871896">
            <w:pPr>
              <w:ind w:right="-1278"/>
            </w:pPr>
          </w:p>
        </w:tc>
        <w:tc>
          <w:tcPr>
            <w:tcW w:w="6237" w:type="dxa"/>
          </w:tcPr>
          <w:p w14:paraId="0D4E834C" w14:textId="77777777" w:rsidR="0015348C" w:rsidRPr="002C2C43" w:rsidRDefault="0015348C" w:rsidP="00871896">
            <w:pPr>
              <w:ind w:right="-1278"/>
            </w:pPr>
          </w:p>
        </w:tc>
      </w:tr>
    </w:tbl>
    <w:p w14:paraId="2FA9F03B" w14:textId="77777777" w:rsidR="0015348C" w:rsidRDefault="0015348C" w:rsidP="0015348C">
      <w:pPr>
        <w:ind w:right="-1278"/>
      </w:pPr>
    </w:p>
    <w:p w14:paraId="2571D031" w14:textId="77777777" w:rsidR="0015348C" w:rsidRPr="002C2C43" w:rsidRDefault="0015348C" w:rsidP="0015348C">
      <w:pPr>
        <w:ind w:right="-1278"/>
        <w:rPr>
          <w:b/>
        </w:rPr>
      </w:pPr>
      <w:proofErr w:type="spellStart"/>
      <w:r w:rsidRPr="002C2C43">
        <w:rPr>
          <w:b/>
        </w:rPr>
        <w:t>Combinant</w:t>
      </w:r>
      <w:proofErr w:type="spellEnd"/>
      <w:r w:rsidRPr="002C2C43">
        <w:rPr>
          <w:b/>
        </w:rPr>
        <w:t xml:space="preserve"> B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15348C" w:rsidRPr="002C2C43" w14:paraId="0E1FE3BD" w14:textId="77777777" w:rsidTr="00871896">
        <w:tc>
          <w:tcPr>
            <w:tcW w:w="2518" w:type="dxa"/>
          </w:tcPr>
          <w:p w14:paraId="1A4CA997" w14:textId="77777777" w:rsidR="0015348C" w:rsidRPr="002C2C43" w:rsidRDefault="0015348C" w:rsidP="00871896">
            <w:pPr>
              <w:ind w:right="-1278"/>
            </w:pPr>
            <w:r w:rsidRPr="002C2C43">
              <w:t>Naam organisatie</w:t>
            </w:r>
          </w:p>
        </w:tc>
        <w:tc>
          <w:tcPr>
            <w:tcW w:w="6237" w:type="dxa"/>
          </w:tcPr>
          <w:p w14:paraId="0A12CBC4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0DDDC505" w14:textId="77777777" w:rsidTr="00871896">
        <w:tc>
          <w:tcPr>
            <w:tcW w:w="2518" w:type="dxa"/>
          </w:tcPr>
          <w:p w14:paraId="787092B6" w14:textId="77777777" w:rsidR="0015348C" w:rsidRPr="002C2C43" w:rsidRDefault="0015348C" w:rsidP="00871896">
            <w:pPr>
              <w:ind w:right="-1278"/>
            </w:pPr>
            <w:r w:rsidRPr="002C2C43">
              <w:t>KvK nummer</w:t>
            </w:r>
          </w:p>
        </w:tc>
        <w:tc>
          <w:tcPr>
            <w:tcW w:w="6237" w:type="dxa"/>
          </w:tcPr>
          <w:p w14:paraId="11B95425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63D367DE" w14:textId="77777777" w:rsidTr="00871896">
        <w:tc>
          <w:tcPr>
            <w:tcW w:w="2518" w:type="dxa"/>
          </w:tcPr>
          <w:p w14:paraId="0FDBFF6D" w14:textId="77777777" w:rsidR="0015348C" w:rsidRPr="002C2C43" w:rsidRDefault="0015348C" w:rsidP="00871896">
            <w:pPr>
              <w:ind w:right="-1278"/>
            </w:pPr>
            <w:r w:rsidRPr="002C2C43">
              <w:t>Plaats</w:t>
            </w:r>
          </w:p>
        </w:tc>
        <w:tc>
          <w:tcPr>
            <w:tcW w:w="6237" w:type="dxa"/>
          </w:tcPr>
          <w:p w14:paraId="05E2AB54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33360585" w14:textId="77777777" w:rsidTr="00871896">
        <w:tc>
          <w:tcPr>
            <w:tcW w:w="2518" w:type="dxa"/>
          </w:tcPr>
          <w:p w14:paraId="40448BE3" w14:textId="77777777" w:rsidR="0015348C" w:rsidRPr="002C2C43" w:rsidRDefault="0015348C" w:rsidP="00871896">
            <w:pPr>
              <w:ind w:right="-1278"/>
            </w:pPr>
            <w:r w:rsidRPr="002C2C43">
              <w:t>Datum</w:t>
            </w:r>
          </w:p>
        </w:tc>
        <w:tc>
          <w:tcPr>
            <w:tcW w:w="6237" w:type="dxa"/>
          </w:tcPr>
          <w:p w14:paraId="20B74DF2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6E8566BB" w14:textId="77777777" w:rsidTr="00871896">
        <w:tc>
          <w:tcPr>
            <w:tcW w:w="2518" w:type="dxa"/>
          </w:tcPr>
          <w:p w14:paraId="3A7E9988" w14:textId="77777777" w:rsidR="0015348C" w:rsidRPr="002C2C43" w:rsidRDefault="0015348C" w:rsidP="00871896">
            <w:pPr>
              <w:ind w:right="-1278"/>
            </w:pPr>
            <w:r w:rsidRPr="002C2C43">
              <w:t>Naam</w:t>
            </w:r>
          </w:p>
        </w:tc>
        <w:tc>
          <w:tcPr>
            <w:tcW w:w="6237" w:type="dxa"/>
          </w:tcPr>
          <w:p w14:paraId="25D4C48F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283B4D71" w14:textId="77777777" w:rsidTr="00871896">
        <w:tc>
          <w:tcPr>
            <w:tcW w:w="2518" w:type="dxa"/>
          </w:tcPr>
          <w:p w14:paraId="0EC30A66" w14:textId="77777777" w:rsidR="0015348C" w:rsidRPr="002C2C43" w:rsidRDefault="0015348C" w:rsidP="00871896">
            <w:pPr>
              <w:ind w:right="-1278"/>
            </w:pPr>
            <w:r w:rsidRPr="002C2C43">
              <w:t>Functie</w:t>
            </w:r>
          </w:p>
        </w:tc>
        <w:tc>
          <w:tcPr>
            <w:tcW w:w="6237" w:type="dxa"/>
          </w:tcPr>
          <w:p w14:paraId="6B72A546" w14:textId="77777777" w:rsidR="0015348C" w:rsidRPr="002C2C43" w:rsidRDefault="0015348C" w:rsidP="00871896">
            <w:pPr>
              <w:ind w:right="-1278"/>
            </w:pPr>
          </w:p>
        </w:tc>
      </w:tr>
      <w:tr w:rsidR="0015348C" w:rsidRPr="002C2C43" w14:paraId="4CC6916D" w14:textId="77777777" w:rsidTr="00871896">
        <w:tc>
          <w:tcPr>
            <w:tcW w:w="2518" w:type="dxa"/>
          </w:tcPr>
          <w:p w14:paraId="0616A7D2" w14:textId="77777777" w:rsidR="0015348C" w:rsidRDefault="0015348C" w:rsidP="00871896">
            <w:pPr>
              <w:ind w:right="-1278"/>
            </w:pPr>
            <w:r w:rsidRPr="002C2C43">
              <w:t>Handtekening</w:t>
            </w:r>
          </w:p>
          <w:p w14:paraId="2E30C682" w14:textId="77777777" w:rsidR="0015348C" w:rsidRDefault="0015348C" w:rsidP="00871896">
            <w:pPr>
              <w:ind w:right="-1278"/>
            </w:pPr>
          </w:p>
          <w:p w14:paraId="203C2AF1" w14:textId="77777777" w:rsidR="0015348C" w:rsidRPr="002C2C43" w:rsidRDefault="0015348C" w:rsidP="00871896">
            <w:pPr>
              <w:ind w:right="-1278"/>
            </w:pPr>
          </w:p>
        </w:tc>
        <w:tc>
          <w:tcPr>
            <w:tcW w:w="6237" w:type="dxa"/>
          </w:tcPr>
          <w:p w14:paraId="3F481E7E" w14:textId="77777777" w:rsidR="0015348C" w:rsidRPr="002C2C43" w:rsidRDefault="0015348C" w:rsidP="00871896">
            <w:pPr>
              <w:ind w:right="-1278"/>
            </w:pPr>
          </w:p>
        </w:tc>
      </w:tr>
    </w:tbl>
    <w:p w14:paraId="78C5F1A3" w14:textId="77777777" w:rsidR="0015348C" w:rsidRDefault="0015348C" w:rsidP="0015348C">
      <w:pPr>
        <w:ind w:right="-1278"/>
      </w:pPr>
    </w:p>
    <w:p w14:paraId="5CD401C2" w14:textId="77777777" w:rsidR="0015348C" w:rsidRDefault="0015348C" w:rsidP="0015348C">
      <w:pPr>
        <w:ind w:right="-1278"/>
      </w:pPr>
    </w:p>
    <w:p w14:paraId="4C545FF2" w14:textId="77777777" w:rsidR="0015348C" w:rsidRPr="002C2C43" w:rsidRDefault="0015348C" w:rsidP="0015348C">
      <w:pPr>
        <w:ind w:right="-1278"/>
        <w:rPr>
          <w:i/>
        </w:rPr>
      </w:pPr>
      <w:r>
        <w:rPr>
          <w:i/>
        </w:rPr>
        <w:t>Elk van de</w:t>
      </w:r>
      <w:r w:rsidRPr="002C2C43">
        <w:rPr>
          <w:i/>
        </w:rPr>
        <w:t xml:space="preserve"> </w:t>
      </w:r>
      <w:proofErr w:type="spellStart"/>
      <w:r w:rsidRPr="002C2C43">
        <w:rPr>
          <w:i/>
        </w:rPr>
        <w:t>combinanten</w:t>
      </w:r>
      <w:proofErr w:type="spellEnd"/>
      <w:r w:rsidRPr="002C2C43">
        <w:rPr>
          <w:i/>
        </w:rPr>
        <w:t xml:space="preserve"> wijzen als gemachtigde om hen voor alle zaken de opdracht </w:t>
      </w:r>
      <w:proofErr w:type="gramStart"/>
      <w:r w:rsidRPr="002C2C43">
        <w:rPr>
          <w:i/>
        </w:rPr>
        <w:t>betreffende</w:t>
      </w:r>
      <w:proofErr w:type="gramEnd"/>
      <w:r w:rsidRPr="002C2C43">
        <w:rPr>
          <w:i/>
        </w:rPr>
        <w:t xml:space="preserve"> te vertegenwoordigen aan, de hierboven onder </w:t>
      </w:r>
      <w:proofErr w:type="spellStart"/>
      <w:r w:rsidRPr="002C2C43">
        <w:rPr>
          <w:b/>
          <w:i/>
        </w:rPr>
        <w:t>Combinant</w:t>
      </w:r>
      <w:proofErr w:type="spellEnd"/>
      <w:r w:rsidRPr="002C2C43">
        <w:rPr>
          <w:b/>
          <w:i/>
        </w:rPr>
        <w:t xml:space="preserve"> A</w:t>
      </w:r>
      <w:r w:rsidRPr="002C2C43">
        <w:rPr>
          <w:i/>
        </w:rPr>
        <w:t xml:space="preserve"> genoemde </w:t>
      </w:r>
      <w:proofErr w:type="spellStart"/>
      <w:r w:rsidRPr="002C2C43">
        <w:rPr>
          <w:i/>
        </w:rPr>
        <w:t>combinant</w:t>
      </w:r>
      <w:proofErr w:type="spellEnd"/>
      <w:r w:rsidRPr="002C2C43">
        <w:rPr>
          <w:i/>
        </w:rPr>
        <w:t>.</w:t>
      </w:r>
    </w:p>
    <w:p w14:paraId="5BF1930A" w14:textId="77777777" w:rsidR="00A039AB" w:rsidRDefault="00A039AB" w:rsidP="00A039AB">
      <w:pPr>
        <w:ind w:right="-1278"/>
      </w:pPr>
    </w:p>
    <w:sectPr w:rsidR="00A039AB" w:rsidSect="00002C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18" w:right="2975" w:bottom="1418" w:left="158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7F0E0" w14:textId="77777777" w:rsidR="002D2DC2" w:rsidRDefault="002D2DC2">
      <w:r>
        <w:separator/>
      </w:r>
    </w:p>
  </w:endnote>
  <w:endnote w:type="continuationSeparator" w:id="0">
    <w:p w14:paraId="7130F2FE" w14:textId="77777777" w:rsidR="002D2DC2" w:rsidRDefault="002D2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49430" w14:textId="77777777" w:rsidR="00C24F08" w:rsidRDefault="00C24F0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A569E" w14:textId="77777777" w:rsidR="00C24F08" w:rsidRDefault="00C24F08">
    <w:pPr>
      <w:pStyle w:val="Voettekst"/>
    </w:pPr>
    <w:bookmarkStart w:id="16" w:name="Rubricering_4"/>
    <w:bookmarkEnd w:id="16"/>
    <w:r>
      <w:tab/>
      <w:t xml:space="preserve">Pagina </w:t>
    </w:r>
    <w:r w:rsidR="006A1DE5">
      <w:rPr>
        <w:noProof/>
      </w:rPr>
      <w:fldChar w:fldCharType="begin"/>
    </w:r>
    <w:r w:rsidR="006A1DE5">
      <w:rPr>
        <w:noProof/>
      </w:rPr>
      <w:instrText xml:space="preserve"> PAGE </w:instrText>
    </w:r>
    <w:r w:rsidR="006A1DE5">
      <w:rPr>
        <w:noProof/>
      </w:rPr>
      <w:fldChar w:fldCharType="separate"/>
    </w:r>
    <w:r w:rsidR="002A416B">
      <w:rPr>
        <w:noProof/>
      </w:rPr>
      <w:t>2</w:t>
    </w:r>
    <w:r w:rsidR="006A1DE5">
      <w:rPr>
        <w:noProof/>
      </w:rPr>
      <w:fldChar w:fldCharType="end"/>
    </w:r>
    <w:r>
      <w:t xml:space="preserve"> van </w:t>
    </w:r>
    <w:r w:rsidR="006A1DE5">
      <w:rPr>
        <w:noProof/>
      </w:rPr>
      <w:fldChar w:fldCharType="begin"/>
    </w:r>
    <w:r w:rsidR="006A1DE5">
      <w:rPr>
        <w:noProof/>
      </w:rPr>
      <w:instrText xml:space="preserve"> NUMPAGES </w:instrText>
    </w:r>
    <w:r w:rsidR="006A1DE5">
      <w:rPr>
        <w:noProof/>
      </w:rPr>
      <w:fldChar w:fldCharType="separate"/>
    </w:r>
    <w:r w:rsidR="002A416B">
      <w:rPr>
        <w:noProof/>
      </w:rPr>
      <w:t>3</w:t>
    </w:r>
    <w:r w:rsidR="006A1DE5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99046" w14:textId="77777777" w:rsidR="00C24F08" w:rsidRDefault="00C24F08">
    <w:pPr>
      <w:pStyle w:val="Voettekst"/>
    </w:pPr>
    <w:bookmarkStart w:id="74" w:name="Rubricering_2"/>
    <w:bookmarkEnd w:id="74"/>
    <w:r>
      <w:tab/>
      <w:t xml:space="preserve">Pagina </w:t>
    </w:r>
    <w:r w:rsidR="006A1DE5">
      <w:rPr>
        <w:noProof/>
      </w:rPr>
      <w:fldChar w:fldCharType="begin"/>
    </w:r>
    <w:r w:rsidR="006A1DE5">
      <w:rPr>
        <w:noProof/>
      </w:rPr>
      <w:instrText xml:space="preserve"> PAGE </w:instrText>
    </w:r>
    <w:r w:rsidR="006A1DE5">
      <w:rPr>
        <w:noProof/>
      </w:rPr>
      <w:fldChar w:fldCharType="separate"/>
    </w:r>
    <w:r w:rsidR="002A416B">
      <w:rPr>
        <w:noProof/>
      </w:rPr>
      <w:t>1</w:t>
    </w:r>
    <w:r w:rsidR="006A1DE5">
      <w:rPr>
        <w:noProof/>
      </w:rPr>
      <w:fldChar w:fldCharType="end"/>
    </w:r>
    <w:r>
      <w:t xml:space="preserve"> van </w:t>
    </w:r>
    <w:r w:rsidR="006A1DE5">
      <w:rPr>
        <w:noProof/>
      </w:rPr>
      <w:fldChar w:fldCharType="begin"/>
    </w:r>
    <w:r w:rsidR="006A1DE5">
      <w:rPr>
        <w:noProof/>
      </w:rPr>
      <w:instrText xml:space="preserve"> NUMPAGES </w:instrText>
    </w:r>
    <w:r w:rsidR="006A1DE5">
      <w:rPr>
        <w:noProof/>
      </w:rPr>
      <w:fldChar w:fldCharType="separate"/>
    </w:r>
    <w:r w:rsidR="002A416B">
      <w:rPr>
        <w:noProof/>
      </w:rPr>
      <w:t>3</w:t>
    </w:r>
    <w:r w:rsidR="006A1DE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F44B8" w14:textId="77777777" w:rsidR="002D2DC2" w:rsidRDefault="002D2DC2">
      <w:r>
        <w:separator/>
      </w:r>
    </w:p>
  </w:footnote>
  <w:footnote w:type="continuationSeparator" w:id="0">
    <w:p w14:paraId="359F2DC7" w14:textId="77777777" w:rsidR="002D2DC2" w:rsidRDefault="002D2DC2">
      <w:r>
        <w:continuationSeparator/>
      </w:r>
    </w:p>
  </w:footnote>
  <w:footnote w:id="1">
    <w:p w14:paraId="22241A1B" w14:textId="74C6FF09" w:rsidR="00A23A91" w:rsidRDefault="00A23A91">
      <w:pPr>
        <w:pStyle w:val="Voetnoottekst"/>
      </w:pPr>
      <w:r>
        <w:rPr>
          <w:rStyle w:val="Voetnootmarkering"/>
        </w:rPr>
        <w:footnoteRef/>
      </w:r>
      <w:r>
        <w:t xml:space="preserve"> De totaalbedragen per object dienen exact gelijk te zijn aan de totaalbedragen zoals vermeld op de componentenlijst perceel 2</w:t>
      </w:r>
      <w:r w:rsidR="00DD1D5D">
        <w:t xml:space="preserve"> (Zie voor specificatie van de bedragen de componentenlijst perceel 2).</w:t>
      </w:r>
    </w:p>
  </w:footnote>
  <w:footnote w:id="2">
    <w:p w14:paraId="4D206648" w14:textId="57E0A0E4" w:rsidR="00CE09E0" w:rsidRDefault="00CE09E0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A23A91">
        <w:t xml:space="preserve">Het </w:t>
      </w:r>
      <w:r w:rsidR="0030742B">
        <w:t xml:space="preserve">totaalbedrag </w:t>
      </w:r>
      <w:r>
        <w:t>dien</w:t>
      </w:r>
      <w:r w:rsidR="0030742B">
        <w:t>t</w:t>
      </w:r>
      <w:r>
        <w:t xml:space="preserve"> exact gelijk te zijn aan </w:t>
      </w:r>
      <w:r w:rsidR="00A23A91">
        <w:t xml:space="preserve">het totaalbedrag </w:t>
      </w:r>
      <w:r w:rsidR="0030742B">
        <w:t xml:space="preserve">zoals vermeld </w:t>
      </w:r>
      <w:r>
        <w:t>op de componentenlijst</w:t>
      </w:r>
      <w:r w:rsidR="00A23A91">
        <w:t xml:space="preserve"> perceel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513B2" w14:textId="77777777" w:rsidR="00C24F08" w:rsidRDefault="00C24F0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CFFCA" w14:textId="77777777" w:rsidR="00C24F08" w:rsidRPr="00A039AB" w:rsidRDefault="00C24F08">
    <w:pPr>
      <w:pStyle w:val="Voettekst"/>
      <w:rPr>
        <w:vanish/>
      </w:rPr>
    </w:pPr>
    <w:bookmarkStart w:id="0" w:name="Rubricering_3_weg"/>
  </w:p>
  <w:p w14:paraId="0BCDF062" w14:textId="77777777" w:rsidR="00C24F08" w:rsidRPr="00A039AB" w:rsidRDefault="00C24F08">
    <w:pPr>
      <w:pStyle w:val="Voettekst"/>
      <w:rPr>
        <w:vanish/>
      </w:rPr>
    </w:pPr>
  </w:p>
  <w:p w14:paraId="768B86C9" w14:textId="77777777" w:rsidR="00C24F08" w:rsidRPr="00A039AB" w:rsidRDefault="00C24F08">
    <w:pPr>
      <w:pStyle w:val="Voettekst"/>
      <w:rPr>
        <w:vanish/>
      </w:rPr>
    </w:pPr>
  </w:p>
  <w:p w14:paraId="61BECD25" w14:textId="77777777" w:rsidR="00C24F08" w:rsidRPr="00A039AB" w:rsidRDefault="00C24F08">
    <w:pPr>
      <w:pStyle w:val="Voettekst"/>
      <w:rPr>
        <w:vanish/>
      </w:rPr>
    </w:pPr>
  </w:p>
  <w:bookmarkEnd w:id="0"/>
  <w:p w14:paraId="6FD0F5A8" w14:textId="77777777" w:rsidR="00C24F08" w:rsidRDefault="00C24F08">
    <w:pPr>
      <w:pStyle w:val="Voettekst"/>
    </w:pPr>
  </w:p>
  <w:p w14:paraId="3E6D197B" w14:textId="77777777" w:rsidR="00C24F08" w:rsidRDefault="00C24F08">
    <w:pPr>
      <w:pStyle w:val="Voettekst"/>
    </w:pPr>
  </w:p>
  <w:p w14:paraId="7A774970" w14:textId="77777777" w:rsidR="00C24F08" w:rsidRDefault="00C24F08">
    <w:pPr>
      <w:pStyle w:val="Voettekst"/>
    </w:pPr>
  </w:p>
  <w:p w14:paraId="4D495203" w14:textId="77777777" w:rsidR="00C24F08" w:rsidRDefault="00C24F08">
    <w:pPr>
      <w:pStyle w:val="Voettekst"/>
    </w:pPr>
  </w:p>
  <w:p w14:paraId="10DC0E8A" w14:textId="77777777" w:rsidR="00C24F08" w:rsidRDefault="00C24F08">
    <w:pPr>
      <w:pStyle w:val="Voettekst"/>
    </w:pPr>
  </w:p>
  <w:p w14:paraId="6526889E" w14:textId="77777777" w:rsidR="00C24F08" w:rsidRDefault="00C24F08"/>
  <w:p w14:paraId="1253EFFD" w14:textId="77777777" w:rsidR="00C24F08" w:rsidRPr="00A039AB" w:rsidRDefault="00C24F08">
    <w:pPr>
      <w:pStyle w:val="Voettekst"/>
      <w:rPr>
        <w:b/>
      </w:rPr>
    </w:pPr>
    <w:bookmarkStart w:id="1" w:name="Rubricering_3"/>
    <w:bookmarkEnd w:id="1"/>
  </w:p>
  <w:p w14:paraId="392A878A" w14:textId="77777777" w:rsidR="00C24F08" w:rsidRDefault="00C24F08">
    <w:pPr>
      <w:pStyle w:val="Voettekst"/>
    </w:pPr>
  </w:p>
  <w:p w14:paraId="2F9E8FAD" w14:textId="13D9DDB7" w:rsidR="00C24F08" w:rsidRDefault="00D46078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1" layoutInCell="1" allowOverlap="1" wp14:anchorId="5523F5E7" wp14:editId="467BBBA1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2540" r="0" b="635"/>
              <wp:wrapNone/>
              <wp:docPr id="2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C24F08" w:rsidRPr="00A039AB" w14:paraId="30248E9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601DA68" w14:textId="77777777" w:rsidR="00C24F08" w:rsidRPr="00A039AB" w:rsidRDefault="00C24F08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2" w:name="Dienst"/>
                                <w:bookmarkEnd w:id="2"/>
                              </w:p>
                            </w:tc>
                          </w:tr>
                          <w:tr w:rsidR="00C24F08" w:rsidRPr="00A039AB" w14:paraId="74ADC57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57F0349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3" w:name="Directie"/>
                                <w:bookmarkEnd w:id="3"/>
                              </w:p>
                            </w:tc>
                          </w:tr>
                          <w:tr w:rsidR="00C24F08" w:rsidRPr="00A039AB" w14:paraId="030D8AE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97E0834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4" w:name="Afdeling"/>
                                <w:bookmarkEnd w:id="4"/>
                              </w:p>
                            </w:tc>
                          </w:tr>
                        </w:tbl>
                        <w:p w14:paraId="3997B6B6" w14:textId="77777777" w:rsidR="00C24F08" w:rsidRDefault="00C24F08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C24F08" w:rsidRPr="00A039AB" w14:paraId="6E5CA563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C492D54" w14:textId="77777777" w:rsidR="00C24F08" w:rsidRPr="00A039AB" w:rsidRDefault="00C24F08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5" w:name="K2Referentie1"/>
                                <w:bookmarkEnd w:id="5"/>
                              </w:p>
                            </w:tc>
                          </w:tr>
                          <w:tr w:rsidR="00C24F08" w:rsidRPr="00A039AB" w14:paraId="3B3548F5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341B7CE" w14:textId="77777777" w:rsidR="00C24F08" w:rsidRPr="00A039AB" w:rsidRDefault="00C24F08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6" w:name="K2Invulgegeven1"/>
                                <w:bookmarkEnd w:id="6"/>
                              </w:p>
                            </w:tc>
                          </w:tr>
                          <w:tr w:rsidR="00C24F08" w:rsidRPr="00A039AB" w14:paraId="5EF43186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63CA0DF" w14:textId="77777777" w:rsidR="00C24F08" w:rsidRPr="00A039AB" w:rsidRDefault="00C24F08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7" w:name="K2Referentie2"/>
                                <w:bookmarkEnd w:id="7"/>
                              </w:p>
                            </w:tc>
                          </w:tr>
                          <w:tr w:rsidR="00C24F08" w:rsidRPr="00A039AB" w14:paraId="406956E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91CC974" w14:textId="77777777" w:rsidR="00C24F08" w:rsidRPr="00A039AB" w:rsidRDefault="00C24F08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8" w:name="K2Invulgegeven2"/>
                                <w:bookmarkEnd w:id="8"/>
                              </w:p>
                            </w:tc>
                          </w:tr>
                        </w:tbl>
                        <w:p w14:paraId="2438E8F7" w14:textId="77777777" w:rsidR="00C24F08" w:rsidRDefault="00C24F08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14:paraId="364E12EA" w14:textId="77777777" w:rsidR="00C24F08" w:rsidRDefault="00C24F08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23F5E7" id="Rectangle 12" o:spid="_x0000_s1026" style="position:absolute;margin-left:378pt;margin-top:143.45pt;width:108pt;height:200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C24F08" w:rsidRPr="00A039AB" w14:paraId="30248E9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601DA68" w14:textId="77777777" w:rsidR="00C24F08" w:rsidRPr="00A039AB" w:rsidRDefault="00C24F08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9" w:name="Dienst"/>
                          <w:bookmarkEnd w:id="9"/>
                        </w:p>
                      </w:tc>
                    </w:tr>
                    <w:tr w:rsidR="00C24F08" w:rsidRPr="00A039AB" w14:paraId="74ADC57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57F0349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0" w:name="Directie"/>
                          <w:bookmarkEnd w:id="10"/>
                        </w:p>
                      </w:tc>
                    </w:tr>
                    <w:tr w:rsidR="00C24F08" w:rsidRPr="00A039AB" w14:paraId="030D8AE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97E0834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1" w:name="Afdeling"/>
                          <w:bookmarkEnd w:id="11"/>
                        </w:p>
                      </w:tc>
                    </w:tr>
                  </w:tbl>
                  <w:p w14:paraId="3997B6B6" w14:textId="77777777" w:rsidR="00C24F08" w:rsidRDefault="00C24F08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C24F08" w:rsidRPr="00A039AB" w14:paraId="6E5CA563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C492D54" w14:textId="77777777" w:rsidR="00C24F08" w:rsidRPr="00A039AB" w:rsidRDefault="00C24F08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2" w:name="K2Referentie1"/>
                          <w:bookmarkEnd w:id="12"/>
                        </w:p>
                      </w:tc>
                    </w:tr>
                    <w:tr w:rsidR="00C24F08" w:rsidRPr="00A039AB" w14:paraId="3B3548F5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341B7CE" w14:textId="77777777" w:rsidR="00C24F08" w:rsidRPr="00A039AB" w:rsidRDefault="00C24F08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3" w:name="K2Invulgegeven1"/>
                          <w:bookmarkEnd w:id="13"/>
                        </w:p>
                      </w:tc>
                    </w:tr>
                    <w:tr w:rsidR="00C24F08" w:rsidRPr="00A039AB" w14:paraId="5EF43186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63CA0DF" w14:textId="77777777" w:rsidR="00C24F08" w:rsidRPr="00A039AB" w:rsidRDefault="00C24F08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4" w:name="K2Referentie2"/>
                          <w:bookmarkEnd w:id="14"/>
                        </w:p>
                      </w:tc>
                    </w:tr>
                    <w:tr w:rsidR="00C24F08" w:rsidRPr="00A039AB" w14:paraId="406956E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91CC974" w14:textId="77777777" w:rsidR="00C24F08" w:rsidRPr="00A039AB" w:rsidRDefault="00C24F08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5" w:name="K2Invulgegeven2"/>
                          <w:bookmarkEnd w:id="15"/>
                        </w:p>
                      </w:tc>
                    </w:tr>
                  </w:tbl>
                  <w:p w14:paraId="2438E8F7" w14:textId="77777777" w:rsidR="00C24F08" w:rsidRDefault="00C24F08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14:paraId="364E12EA" w14:textId="77777777" w:rsidR="00C24F08" w:rsidRDefault="00C24F08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1FBF8" w14:textId="32DC5950" w:rsidR="00C24F08" w:rsidRDefault="0015348C">
    <w:pPr>
      <w:pStyle w:val="opmKoptekst"/>
    </w:pPr>
    <w:r>
      <w:rPr>
        <w:noProof/>
        <w:sz w:val="20"/>
        <w:lang w:val="nl-NL"/>
      </w:rPr>
      <w:drawing>
        <wp:anchor distT="0" distB="0" distL="114300" distR="114300" simplePos="0" relativeHeight="251658752" behindDoc="0" locked="0" layoutInCell="1" allowOverlap="1" wp14:anchorId="5F9D7695" wp14:editId="36DB1FE6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19050" t="0" r="9525" b="0"/>
          <wp:wrapNone/>
          <wp:docPr id="23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57728" behindDoc="0" locked="0" layoutInCell="1" allowOverlap="1" wp14:anchorId="0F63985E" wp14:editId="7AD91181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19050" t="0" r="1905" b="0"/>
          <wp:wrapNone/>
          <wp:docPr id="22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60800" behindDoc="0" locked="0" layoutInCell="1" allowOverlap="1" wp14:anchorId="74818D60" wp14:editId="2919A479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19050" t="0" r="0" b="0"/>
          <wp:wrapNone/>
          <wp:docPr id="25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59776" behindDoc="1" locked="0" layoutInCell="1" allowOverlap="1" wp14:anchorId="57C76E87" wp14:editId="18E81034">
          <wp:simplePos x="0" y="0"/>
          <wp:positionH relativeFrom="column">
            <wp:posOffset>3020060</wp:posOffset>
          </wp:positionH>
          <wp:positionV relativeFrom="paragraph">
            <wp:posOffset>-514985</wp:posOffset>
          </wp:positionV>
          <wp:extent cx="2344420" cy="1585595"/>
          <wp:effectExtent l="19050" t="0" r="0" b="0"/>
          <wp:wrapNone/>
          <wp:docPr id="24" name="Afbeelding 5" descr="LOGO_RGD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5" descr="LOGO_RGD" hidden="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855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46078">
      <w:rPr>
        <w:noProof/>
        <w:sz w:val="20"/>
        <w:lang w:val="nl-N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9C26898" wp14:editId="1E295631">
              <wp:simplePos x="0" y="0"/>
              <wp:positionH relativeFrom="column">
                <wp:posOffset>4831080</wp:posOffset>
              </wp:positionH>
              <wp:positionV relativeFrom="paragraph">
                <wp:posOffset>1365885</wp:posOffset>
              </wp:positionV>
              <wp:extent cx="1371600" cy="8128000"/>
              <wp:effectExtent l="1905" t="3810" r="0" b="2540"/>
              <wp:wrapNone/>
              <wp:docPr id="1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8128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C24F08" w:rsidRPr="00A039AB" w14:paraId="0D2A04F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A5DD7BB" w14:textId="77777777" w:rsidR="00C24F08" w:rsidRPr="00A039AB" w:rsidRDefault="00C24F08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17" w:name="Afdeling1"/>
                                <w:bookmarkEnd w:id="17"/>
                              </w:p>
                            </w:tc>
                          </w:tr>
                          <w:tr w:rsidR="00C24F08" w:rsidRPr="00A039AB" w14:paraId="3710E17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00D3E04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8" w:name="Afdeling2"/>
                                <w:bookmarkEnd w:id="18"/>
                              </w:p>
                            </w:tc>
                          </w:tr>
                          <w:tr w:rsidR="00C24F08" w:rsidRPr="00A039AB" w14:paraId="14B21E8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DA66D0C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9" w:name="Afdeling3"/>
                                <w:bookmarkEnd w:id="19"/>
                              </w:p>
                            </w:tc>
                          </w:tr>
                        </w:tbl>
                        <w:p w14:paraId="104A1197" w14:textId="77777777" w:rsidR="00C24F08" w:rsidRDefault="00C24F08">
                          <w:pPr>
                            <w:pStyle w:val="opmWit1"/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C24F08" w:rsidRPr="00A039AB" w14:paraId="5C18B73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4917A97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0" w:name="Afzender1"/>
                                <w:bookmarkEnd w:id="20"/>
                              </w:p>
                            </w:tc>
                          </w:tr>
                          <w:tr w:rsidR="00C24F08" w:rsidRPr="00A039AB" w14:paraId="0649F804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B389F74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1" w:name="Afzender2"/>
                                <w:bookmarkEnd w:id="21"/>
                              </w:p>
                            </w:tc>
                          </w:tr>
                          <w:tr w:rsidR="00C24F08" w:rsidRPr="00A039AB" w14:paraId="7BDD971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EBC60E2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2" w:name="Afzender3"/>
                                <w:bookmarkEnd w:id="22"/>
                              </w:p>
                            </w:tc>
                          </w:tr>
                          <w:tr w:rsidR="00C24F08" w:rsidRPr="00A039AB" w14:paraId="04C63961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EFB2BA4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3" w:name="Afzender4"/>
                                <w:bookmarkEnd w:id="23"/>
                              </w:p>
                            </w:tc>
                          </w:tr>
                          <w:tr w:rsidR="00C24F08" w:rsidRPr="00A039AB" w14:paraId="1C5F5A2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393E906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4" w:name="Afzender5"/>
                                <w:bookmarkEnd w:id="24"/>
                              </w:p>
                            </w:tc>
                          </w:tr>
                          <w:tr w:rsidR="00C24F08" w:rsidRPr="00A039AB" w14:paraId="0C2894A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112753E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5" w:name="Afzender6"/>
                                <w:bookmarkEnd w:id="25"/>
                              </w:p>
                            </w:tc>
                          </w:tr>
                          <w:tr w:rsidR="00C24F08" w:rsidRPr="00A039AB" w14:paraId="05E0CE4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BDBAF4D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6" w:name="Afzender7"/>
                                <w:bookmarkEnd w:id="26"/>
                              </w:p>
                            </w:tc>
                          </w:tr>
                          <w:tr w:rsidR="00C24F08" w:rsidRPr="00A039AB" w14:paraId="34101F5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C564134" w14:textId="77777777" w:rsidR="00C24F08" w:rsidRPr="00A039AB" w:rsidRDefault="00C24F08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7" w:name="Afzender8"/>
                                <w:bookmarkEnd w:id="27"/>
                              </w:p>
                            </w:tc>
                          </w:tr>
                        </w:tbl>
                        <w:p w14:paraId="698F0FF7" w14:textId="77777777" w:rsidR="00C24F08" w:rsidRPr="00A039AB" w:rsidRDefault="00C24F08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28" w:name="bmContactPersoon"/>
                          <w:r w:rsidRPr="00A039AB">
                            <w:rPr>
                              <w:vanish/>
                            </w:rPr>
                            <w:t>Contactpersoon</w:t>
                          </w: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C24F08" w:rsidRPr="00A039AB" w14:paraId="1525CF3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0645BE3" w14:textId="77777777" w:rsidR="00C24F08" w:rsidRPr="00A039AB" w:rsidRDefault="00C24F08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29" w:name="ContactPersoon"/>
                                <w:bookmarkEnd w:id="29"/>
                              </w:p>
                            </w:tc>
                          </w:tr>
                        </w:tbl>
                        <w:p w14:paraId="668A0EFF" w14:textId="77777777" w:rsidR="00C24F08" w:rsidRPr="00A039AB" w:rsidRDefault="00C24F08">
                          <w:pPr>
                            <w:pStyle w:val="opmWit1"/>
                            <w:rPr>
                              <w:vanish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C24F08" w:rsidRPr="00A039AB" w14:paraId="72C3DC9C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96E2D11" w14:textId="77777777" w:rsidR="00C24F08" w:rsidRPr="00A039AB" w:rsidRDefault="00C24F08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0" w:name="Contact1"/>
                                <w:bookmarkEnd w:id="28"/>
                                <w:bookmarkEnd w:id="30"/>
                              </w:p>
                            </w:tc>
                          </w:tr>
                          <w:tr w:rsidR="00C24F08" w:rsidRPr="00A039AB" w14:paraId="342CDDE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EF33B0A" w14:textId="77777777" w:rsidR="00C24F08" w:rsidRPr="00A039AB" w:rsidRDefault="00C24F08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1" w:name="Contact2"/>
                                <w:bookmarkEnd w:id="31"/>
                              </w:p>
                            </w:tc>
                          </w:tr>
                          <w:tr w:rsidR="00C24F08" w:rsidRPr="00A039AB" w14:paraId="7EF0959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849B6A4" w14:textId="77777777" w:rsidR="00C24F08" w:rsidRPr="00A039AB" w:rsidRDefault="00C24F08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2" w:name="Contact3"/>
                                <w:bookmarkEnd w:id="32"/>
                              </w:p>
                            </w:tc>
                          </w:tr>
                          <w:tr w:rsidR="00C24F08" w:rsidRPr="00A039AB" w14:paraId="48DD442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EA847F4" w14:textId="77777777" w:rsidR="00C24F08" w:rsidRPr="00A039AB" w:rsidRDefault="00C24F08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3" w:name="Contact4"/>
                                <w:bookmarkEnd w:id="33"/>
                              </w:p>
                            </w:tc>
                          </w:tr>
                          <w:tr w:rsidR="00C24F08" w:rsidRPr="00A039AB" w14:paraId="17B04BE4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B8CE815" w14:textId="77777777" w:rsidR="00C24F08" w:rsidRPr="00A039AB" w:rsidRDefault="00C24F08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4" w:name="Contact5"/>
                                <w:bookmarkEnd w:id="34"/>
                              </w:p>
                            </w:tc>
                          </w:tr>
                          <w:tr w:rsidR="00C24F08" w:rsidRPr="00A039AB" w14:paraId="28C86963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15C30C9" w14:textId="77777777" w:rsidR="00C24F08" w:rsidRPr="00A039AB" w:rsidRDefault="00C24F08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5" w:name="Contact6"/>
                                <w:bookmarkEnd w:id="35"/>
                              </w:p>
                            </w:tc>
                          </w:tr>
                          <w:tr w:rsidR="00C24F08" w:rsidRPr="00A039AB" w14:paraId="5CAA32D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B7FB0B1" w14:textId="77777777" w:rsidR="00C24F08" w:rsidRPr="00A039AB" w:rsidRDefault="00C24F08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6" w:name="Contact7"/>
                                <w:bookmarkEnd w:id="36"/>
                              </w:p>
                            </w:tc>
                          </w:tr>
                        </w:tbl>
                        <w:p w14:paraId="086D5952" w14:textId="77777777" w:rsidR="00C24F08" w:rsidRDefault="00C24F08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C24F08" w:rsidRPr="00A039AB" w14:paraId="683A6D05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60851E3" w14:textId="77777777" w:rsidR="00C24F08" w:rsidRPr="00A039AB" w:rsidRDefault="00C24F08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37" w:name="Referentie1"/>
                                <w:bookmarkEnd w:id="37"/>
                              </w:p>
                            </w:tc>
                          </w:tr>
                          <w:tr w:rsidR="00C24F08" w:rsidRPr="00A039AB" w14:paraId="422A65E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47546D0" w14:textId="77777777" w:rsidR="00C24F08" w:rsidRPr="00A039AB" w:rsidRDefault="00C24F08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38" w:name="Invulgegeven1"/>
                                <w:bookmarkEnd w:id="38"/>
                              </w:p>
                            </w:tc>
                          </w:tr>
                          <w:tr w:rsidR="00C24F08" w:rsidRPr="00A039AB" w14:paraId="33B2BF6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F949F5E" w14:textId="77777777" w:rsidR="00C24F08" w:rsidRPr="00A039AB" w:rsidRDefault="00C24F08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39" w:name="Referentie2"/>
                                <w:bookmarkEnd w:id="39"/>
                              </w:p>
                            </w:tc>
                          </w:tr>
                          <w:tr w:rsidR="00C24F08" w:rsidRPr="00A039AB" w14:paraId="58B6683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B669030" w14:textId="77777777" w:rsidR="00C24F08" w:rsidRPr="00A039AB" w:rsidRDefault="00C24F08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40" w:name="Invulgegeven2"/>
                                <w:bookmarkEnd w:id="40"/>
                              </w:p>
                            </w:tc>
                          </w:tr>
                          <w:tr w:rsidR="00C24F08" w14:paraId="20F431B5" w14:textId="77777777">
                            <w:tc>
                              <w:tcPr>
                                <w:tcW w:w="2088" w:type="dxa"/>
                              </w:tcPr>
                              <w:p w14:paraId="68C9CE17" w14:textId="77777777" w:rsidR="00C24F08" w:rsidRDefault="00C24F08">
                                <w:pPr>
                                  <w:pStyle w:val="opmReferentie"/>
                                </w:pPr>
                                <w:bookmarkStart w:id="41" w:name="Referentie3"/>
                                <w:bookmarkEnd w:id="41"/>
                              </w:p>
                            </w:tc>
                          </w:tr>
                          <w:tr w:rsidR="00C24F08" w14:paraId="1AFFEF80" w14:textId="77777777">
                            <w:tc>
                              <w:tcPr>
                                <w:tcW w:w="2088" w:type="dxa"/>
                              </w:tcPr>
                              <w:p w14:paraId="5323AF11" w14:textId="77777777" w:rsidR="00C24F08" w:rsidRDefault="00C24F08">
                                <w:pPr>
                                  <w:pStyle w:val="opmInvulgegeven"/>
                                </w:pPr>
                                <w:bookmarkStart w:id="42" w:name="Invulgegeven3"/>
                                <w:bookmarkEnd w:id="42"/>
                              </w:p>
                            </w:tc>
                          </w:tr>
                          <w:tr w:rsidR="00C24F08" w14:paraId="2CB47CE7" w14:textId="77777777">
                            <w:tc>
                              <w:tcPr>
                                <w:tcW w:w="2088" w:type="dxa"/>
                              </w:tcPr>
                              <w:p w14:paraId="6793D08C" w14:textId="77777777" w:rsidR="00C24F08" w:rsidRDefault="00C24F08">
                                <w:pPr>
                                  <w:pStyle w:val="opmReferentie"/>
                                </w:pPr>
                                <w:bookmarkStart w:id="43" w:name="Referentie4"/>
                                <w:bookmarkEnd w:id="43"/>
                              </w:p>
                            </w:tc>
                          </w:tr>
                          <w:tr w:rsidR="00C24F08" w14:paraId="61345F19" w14:textId="77777777">
                            <w:tc>
                              <w:tcPr>
                                <w:tcW w:w="2088" w:type="dxa"/>
                              </w:tcPr>
                              <w:p w14:paraId="23286EEE" w14:textId="77777777" w:rsidR="00C24F08" w:rsidRDefault="00C24F08">
                                <w:pPr>
                                  <w:pStyle w:val="opmInvulgegeven"/>
                                </w:pPr>
                                <w:bookmarkStart w:id="44" w:name="Invulgegeven4"/>
                                <w:bookmarkEnd w:id="44"/>
                              </w:p>
                            </w:tc>
                          </w:tr>
                        </w:tbl>
                        <w:p w14:paraId="31313C97" w14:textId="77777777" w:rsidR="00C24F08" w:rsidRDefault="00C24F08">
                          <w:pPr>
                            <w:rPr>
                              <w:sz w:val="9"/>
                            </w:rPr>
                          </w:pPr>
                        </w:p>
                        <w:p w14:paraId="48EE4605" w14:textId="77777777" w:rsidR="00C24F08" w:rsidRDefault="00C24F0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C26898" id="Rectangle 21" o:spid="_x0000_s1027" style="position:absolute;margin-left:380.4pt;margin-top:107.55pt;width:108pt;height:64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C24F08" w:rsidRPr="00A039AB" w14:paraId="0D2A04F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A5DD7BB" w14:textId="77777777" w:rsidR="00C24F08" w:rsidRPr="00A039AB" w:rsidRDefault="00C24F08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45" w:name="Afdeling1"/>
                          <w:bookmarkEnd w:id="45"/>
                        </w:p>
                      </w:tc>
                    </w:tr>
                    <w:tr w:rsidR="00C24F08" w:rsidRPr="00A039AB" w14:paraId="3710E17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00D3E04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6" w:name="Afdeling2"/>
                          <w:bookmarkEnd w:id="46"/>
                        </w:p>
                      </w:tc>
                    </w:tr>
                    <w:tr w:rsidR="00C24F08" w:rsidRPr="00A039AB" w14:paraId="14B21E8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DA66D0C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7" w:name="Afdeling3"/>
                          <w:bookmarkEnd w:id="47"/>
                        </w:p>
                      </w:tc>
                    </w:tr>
                  </w:tbl>
                  <w:p w14:paraId="104A1197" w14:textId="77777777" w:rsidR="00C24F08" w:rsidRDefault="00C24F08">
                    <w:pPr>
                      <w:pStyle w:val="opmWit1"/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C24F08" w:rsidRPr="00A039AB" w14:paraId="5C18B73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4917A97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8" w:name="Afzender1"/>
                          <w:bookmarkEnd w:id="48"/>
                        </w:p>
                      </w:tc>
                    </w:tr>
                    <w:tr w:rsidR="00C24F08" w:rsidRPr="00A039AB" w14:paraId="0649F804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B389F74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9" w:name="Afzender2"/>
                          <w:bookmarkEnd w:id="49"/>
                        </w:p>
                      </w:tc>
                    </w:tr>
                    <w:tr w:rsidR="00C24F08" w:rsidRPr="00A039AB" w14:paraId="7BDD971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EBC60E2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0" w:name="Afzender3"/>
                          <w:bookmarkEnd w:id="50"/>
                        </w:p>
                      </w:tc>
                    </w:tr>
                    <w:tr w:rsidR="00C24F08" w:rsidRPr="00A039AB" w14:paraId="04C63961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EFB2BA4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1" w:name="Afzender4"/>
                          <w:bookmarkEnd w:id="51"/>
                        </w:p>
                      </w:tc>
                    </w:tr>
                    <w:tr w:rsidR="00C24F08" w:rsidRPr="00A039AB" w14:paraId="1C5F5A2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393E906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2" w:name="Afzender5"/>
                          <w:bookmarkEnd w:id="52"/>
                        </w:p>
                      </w:tc>
                    </w:tr>
                    <w:tr w:rsidR="00C24F08" w:rsidRPr="00A039AB" w14:paraId="0C2894A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112753E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3" w:name="Afzender6"/>
                          <w:bookmarkEnd w:id="53"/>
                        </w:p>
                      </w:tc>
                    </w:tr>
                    <w:tr w:rsidR="00C24F08" w:rsidRPr="00A039AB" w14:paraId="05E0CE4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BDBAF4D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4" w:name="Afzender7"/>
                          <w:bookmarkEnd w:id="54"/>
                        </w:p>
                      </w:tc>
                    </w:tr>
                    <w:tr w:rsidR="00C24F08" w:rsidRPr="00A039AB" w14:paraId="34101F5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C564134" w14:textId="77777777" w:rsidR="00C24F08" w:rsidRPr="00A039AB" w:rsidRDefault="00C24F08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5" w:name="Afzender8"/>
                          <w:bookmarkEnd w:id="55"/>
                        </w:p>
                      </w:tc>
                    </w:tr>
                  </w:tbl>
                  <w:p w14:paraId="698F0FF7" w14:textId="77777777" w:rsidR="00C24F08" w:rsidRPr="00A039AB" w:rsidRDefault="00C24F08">
                    <w:pPr>
                      <w:pStyle w:val="opmReferentie"/>
                      <w:rPr>
                        <w:vanish/>
                      </w:rPr>
                    </w:pPr>
                    <w:bookmarkStart w:id="56" w:name="bmContactPersoon"/>
                    <w:r w:rsidRPr="00A039AB">
                      <w:rPr>
                        <w:vanish/>
                      </w:rPr>
                      <w:t>Contactpersoon</w:t>
                    </w: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C24F08" w:rsidRPr="00A039AB" w14:paraId="1525CF3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0645BE3" w14:textId="77777777" w:rsidR="00C24F08" w:rsidRPr="00A039AB" w:rsidRDefault="00C24F08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7" w:name="ContactPersoon"/>
                          <w:bookmarkEnd w:id="57"/>
                        </w:p>
                      </w:tc>
                    </w:tr>
                  </w:tbl>
                  <w:p w14:paraId="668A0EFF" w14:textId="77777777" w:rsidR="00C24F08" w:rsidRPr="00A039AB" w:rsidRDefault="00C24F08">
                    <w:pPr>
                      <w:pStyle w:val="opmWit1"/>
                      <w:rPr>
                        <w:vanish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C24F08" w:rsidRPr="00A039AB" w14:paraId="72C3DC9C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96E2D11" w14:textId="77777777" w:rsidR="00C24F08" w:rsidRPr="00A039AB" w:rsidRDefault="00C24F08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8" w:name="Contact1"/>
                          <w:bookmarkEnd w:id="56"/>
                          <w:bookmarkEnd w:id="58"/>
                        </w:p>
                      </w:tc>
                    </w:tr>
                    <w:tr w:rsidR="00C24F08" w:rsidRPr="00A039AB" w14:paraId="342CDDE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EF33B0A" w14:textId="77777777" w:rsidR="00C24F08" w:rsidRPr="00A039AB" w:rsidRDefault="00C24F08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9" w:name="Contact2"/>
                          <w:bookmarkEnd w:id="59"/>
                        </w:p>
                      </w:tc>
                    </w:tr>
                    <w:tr w:rsidR="00C24F08" w:rsidRPr="00A039AB" w14:paraId="7EF0959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849B6A4" w14:textId="77777777" w:rsidR="00C24F08" w:rsidRPr="00A039AB" w:rsidRDefault="00C24F08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0" w:name="Contact3"/>
                          <w:bookmarkEnd w:id="60"/>
                        </w:p>
                      </w:tc>
                    </w:tr>
                    <w:tr w:rsidR="00C24F08" w:rsidRPr="00A039AB" w14:paraId="48DD442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EA847F4" w14:textId="77777777" w:rsidR="00C24F08" w:rsidRPr="00A039AB" w:rsidRDefault="00C24F08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1" w:name="Contact4"/>
                          <w:bookmarkEnd w:id="61"/>
                        </w:p>
                      </w:tc>
                    </w:tr>
                    <w:tr w:rsidR="00C24F08" w:rsidRPr="00A039AB" w14:paraId="17B04BE4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B8CE815" w14:textId="77777777" w:rsidR="00C24F08" w:rsidRPr="00A039AB" w:rsidRDefault="00C24F08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2" w:name="Contact5"/>
                          <w:bookmarkEnd w:id="62"/>
                        </w:p>
                      </w:tc>
                    </w:tr>
                    <w:tr w:rsidR="00C24F08" w:rsidRPr="00A039AB" w14:paraId="28C86963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15C30C9" w14:textId="77777777" w:rsidR="00C24F08" w:rsidRPr="00A039AB" w:rsidRDefault="00C24F08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3" w:name="Contact6"/>
                          <w:bookmarkEnd w:id="63"/>
                        </w:p>
                      </w:tc>
                    </w:tr>
                    <w:tr w:rsidR="00C24F08" w:rsidRPr="00A039AB" w14:paraId="5CAA32D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B7FB0B1" w14:textId="77777777" w:rsidR="00C24F08" w:rsidRPr="00A039AB" w:rsidRDefault="00C24F08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4" w:name="Contact7"/>
                          <w:bookmarkEnd w:id="64"/>
                        </w:p>
                      </w:tc>
                    </w:tr>
                  </w:tbl>
                  <w:p w14:paraId="086D5952" w14:textId="77777777" w:rsidR="00C24F08" w:rsidRDefault="00C24F08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C24F08" w:rsidRPr="00A039AB" w14:paraId="683A6D05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60851E3" w14:textId="77777777" w:rsidR="00C24F08" w:rsidRPr="00A039AB" w:rsidRDefault="00C24F08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65" w:name="Referentie1"/>
                          <w:bookmarkEnd w:id="65"/>
                        </w:p>
                      </w:tc>
                    </w:tr>
                    <w:tr w:rsidR="00C24F08" w:rsidRPr="00A039AB" w14:paraId="422A65E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47546D0" w14:textId="77777777" w:rsidR="00C24F08" w:rsidRPr="00A039AB" w:rsidRDefault="00C24F08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66" w:name="Invulgegeven1"/>
                          <w:bookmarkEnd w:id="66"/>
                        </w:p>
                      </w:tc>
                    </w:tr>
                    <w:tr w:rsidR="00C24F08" w:rsidRPr="00A039AB" w14:paraId="33B2BF6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F949F5E" w14:textId="77777777" w:rsidR="00C24F08" w:rsidRPr="00A039AB" w:rsidRDefault="00C24F08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67" w:name="Referentie2"/>
                          <w:bookmarkEnd w:id="67"/>
                        </w:p>
                      </w:tc>
                    </w:tr>
                    <w:tr w:rsidR="00C24F08" w:rsidRPr="00A039AB" w14:paraId="58B6683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B669030" w14:textId="77777777" w:rsidR="00C24F08" w:rsidRPr="00A039AB" w:rsidRDefault="00C24F08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68" w:name="Invulgegeven2"/>
                          <w:bookmarkEnd w:id="68"/>
                        </w:p>
                      </w:tc>
                    </w:tr>
                    <w:tr w:rsidR="00C24F08" w14:paraId="20F431B5" w14:textId="77777777">
                      <w:tc>
                        <w:tcPr>
                          <w:tcW w:w="2088" w:type="dxa"/>
                        </w:tcPr>
                        <w:p w14:paraId="68C9CE17" w14:textId="77777777" w:rsidR="00C24F08" w:rsidRDefault="00C24F08">
                          <w:pPr>
                            <w:pStyle w:val="opmReferentie"/>
                          </w:pPr>
                          <w:bookmarkStart w:id="69" w:name="Referentie3"/>
                          <w:bookmarkEnd w:id="69"/>
                        </w:p>
                      </w:tc>
                    </w:tr>
                    <w:tr w:rsidR="00C24F08" w14:paraId="1AFFEF80" w14:textId="77777777">
                      <w:tc>
                        <w:tcPr>
                          <w:tcW w:w="2088" w:type="dxa"/>
                        </w:tcPr>
                        <w:p w14:paraId="5323AF11" w14:textId="77777777" w:rsidR="00C24F08" w:rsidRDefault="00C24F08">
                          <w:pPr>
                            <w:pStyle w:val="opmInvulgegeven"/>
                          </w:pPr>
                          <w:bookmarkStart w:id="70" w:name="Invulgegeven3"/>
                          <w:bookmarkEnd w:id="70"/>
                        </w:p>
                      </w:tc>
                    </w:tr>
                    <w:tr w:rsidR="00C24F08" w14:paraId="2CB47CE7" w14:textId="77777777">
                      <w:tc>
                        <w:tcPr>
                          <w:tcW w:w="2088" w:type="dxa"/>
                        </w:tcPr>
                        <w:p w14:paraId="6793D08C" w14:textId="77777777" w:rsidR="00C24F08" w:rsidRDefault="00C24F08">
                          <w:pPr>
                            <w:pStyle w:val="opmReferentie"/>
                          </w:pPr>
                          <w:bookmarkStart w:id="71" w:name="Referentie4"/>
                          <w:bookmarkEnd w:id="71"/>
                        </w:p>
                      </w:tc>
                    </w:tr>
                    <w:tr w:rsidR="00C24F08" w14:paraId="61345F19" w14:textId="77777777">
                      <w:tc>
                        <w:tcPr>
                          <w:tcW w:w="2088" w:type="dxa"/>
                        </w:tcPr>
                        <w:p w14:paraId="23286EEE" w14:textId="77777777" w:rsidR="00C24F08" w:rsidRDefault="00C24F08">
                          <w:pPr>
                            <w:pStyle w:val="opmInvulgegeven"/>
                          </w:pPr>
                          <w:bookmarkStart w:id="72" w:name="Invulgegeven4"/>
                          <w:bookmarkEnd w:id="72"/>
                        </w:p>
                      </w:tc>
                    </w:tr>
                  </w:tbl>
                  <w:p w14:paraId="31313C97" w14:textId="77777777" w:rsidR="00C24F08" w:rsidRDefault="00C24F08">
                    <w:pPr>
                      <w:rPr>
                        <w:sz w:val="9"/>
                      </w:rPr>
                    </w:pPr>
                  </w:p>
                  <w:p w14:paraId="48EE4605" w14:textId="77777777" w:rsidR="00C24F08" w:rsidRDefault="00C24F08"/>
                </w:txbxContent>
              </v:textbox>
            </v:rect>
          </w:pict>
        </mc:Fallback>
      </mc:AlternateContent>
    </w:r>
    <w:r>
      <w:rPr>
        <w:noProof/>
        <w:lang w:val="nl-NL"/>
      </w:rPr>
      <w:drawing>
        <wp:anchor distT="0" distB="0" distL="114300" distR="114300" simplePos="0" relativeHeight="251655680" behindDoc="1" locked="0" layoutInCell="1" allowOverlap="1" wp14:anchorId="5233508E" wp14:editId="15A6406A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19050" t="0" r="9525" b="0"/>
          <wp:wrapNone/>
          <wp:docPr id="13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Rijkslogo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EBC3196" w14:textId="77777777" w:rsidR="00C24F08" w:rsidRDefault="00C24F08">
    <w:pPr>
      <w:pStyle w:val="opmKoptekst"/>
    </w:pPr>
  </w:p>
  <w:p w14:paraId="04C725D5" w14:textId="77777777" w:rsidR="00C24F08" w:rsidRDefault="00C24F08">
    <w:pPr>
      <w:pStyle w:val="opmKoptekst"/>
    </w:pPr>
  </w:p>
  <w:p w14:paraId="670303CA" w14:textId="77777777" w:rsidR="00C24F08" w:rsidRDefault="00C24F08">
    <w:pPr>
      <w:pStyle w:val="opmKoptekst"/>
    </w:pPr>
  </w:p>
  <w:p w14:paraId="79B54B0C" w14:textId="77777777" w:rsidR="00C24F08" w:rsidRDefault="00C24F08">
    <w:pPr>
      <w:pStyle w:val="opmKoptekst"/>
    </w:pPr>
  </w:p>
  <w:p w14:paraId="3B0D166D" w14:textId="77777777" w:rsidR="00C24F08" w:rsidRDefault="00C24F08">
    <w:pPr>
      <w:pStyle w:val="opmKoptekst"/>
    </w:pPr>
  </w:p>
  <w:p w14:paraId="0022323C" w14:textId="77777777" w:rsidR="00C24F08" w:rsidRDefault="00C24F08">
    <w:pPr>
      <w:pStyle w:val="opmKoptekst"/>
      <w:rPr>
        <w:sz w:val="20"/>
      </w:rPr>
    </w:pPr>
  </w:p>
  <w:p w14:paraId="3AEDEB15" w14:textId="77777777" w:rsidR="00C24F08" w:rsidRDefault="00C24F08">
    <w:pPr>
      <w:pStyle w:val="opmKoptekst"/>
      <w:rPr>
        <w:sz w:val="22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315"/>
    </w:tblGrid>
    <w:tr w:rsidR="00C24F08" w14:paraId="10BBBA27" w14:textId="77777777">
      <w:trPr>
        <w:cantSplit/>
      </w:trPr>
      <w:tc>
        <w:tcPr>
          <w:tcW w:w="7616" w:type="dxa"/>
        </w:tcPr>
        <w:p w14:paraId="546062D0" w14:textId="77777777" w:rsidR="00C24F08" w:rsidRDefault="00C24F08">
          <w:pPr>
            <w:spacing w:before="60" w:line="240" w:lineRule="auto"/>
            <w:ind w:left="-28"/>
            <w:rPr>
              <w:sz w:val="13"/>
              <w:szCs w:val="18"/>
              <w:lang w:val="fr-FR"/>
            </w:rPr>
          </w:pPr>
        </w:p>
      </w:tc>
    </w:tr>
    <w:tr w:rsidR="00C24F08" w14:paraId="36DE6AB6" w14:textId="77777777">
      <w:trPr>
        <w:cantSplit/>
      </w:trPr>
      <w:tc>
        <w:tcPr>
          <w:tcW w:w="7616" w:type="dxa"/>
        </w:tcPr>
        <w:p w14:paraId="0CE135ED" w14:textId="77777777" w:rsidR="00C24F08" w:rsidRDefault="00C24F08">
          <w:pPr>
            <w:spacing w:before="20" w:line="240" w:lineRule="auto"/>
            <w:ind w:left="-28"/>
            <w:rPr>
              <w:sz w:val="14"/>
              <w:szCs w:val="18"/>
              <w:lang w:val="fr-FR"/>
            </w:rPr>
          </w:pPr>
        </w:p>
      </w:tc>
    </w:tr>
    <w:tr w:rsidR="00C24F08" w14:paraId="4D503985" w14:textId="77777777">
      <w:trPr>
        <w:cantSplit/>
      </w:trPr>
      <w:tc>
        <w:tcPr>
          <w:tcW w:w="7616" w:type="dxa"/>
        </w:tcPr>
        <w:p w14:paraId="0DB0A901" w14:textId="77777777" w:rsidR="00C24F08" w:rsidRPr="00A039AB" w:rsidRDefault="00C24F08">
          <w:pPr>
            <w:pStyle w:val="opmRubricering"/>
            <w:rPr>
              <w:lang w:val="fr-FR"/>
            </w:rPr>
          </w:pPr>
          <w:bookmarkStart w:id="73" w:name="Rubricering_1"/>
          <w:bookmarkEnd w:id="73"/>
        </w:p>
      </w:tc>
    </w:tr>
    <w:tr w:rsidR="00C24F08" w14:paraId="7EE12F66" w14:textId="77777777">
      <w:trPr>
        <w:trHeight w:val="589"/>
      </w:trPr>
      <w:tc>
        <w:tcPr>
          <w:tcW w:w="7616" w:type="dxa"/>
          <w:tcBorders>
            <w:bottom w:val="nil"/>
          </w:tcBorders>
        </w:tcPr>
        <w:p w14:paraId="19BB78F6" w14:textId="77777777" w:rsidR="00C24F08" w:rsidRDefault="00C24F08">
          <w:pPr>
            <w:rPr>
              <w:szCs w:val="18"/>
              <w:lang w:val="fr-FR"/>
            </w:rPr>
          </w:pPr>
        </w:p>
        <w:p w14:paraId="481C4072" w14:textId="77777777" w:rsidR="00C24F08" w:rsidRDefault="00C24F08">
          <w:pPr>
            <w:rPr>
              <w:szCs w:val="18"/>
              <w:lang w:val="fr-FR"/>
            </w:rPr>
          </w:pPr>
        </w:p>
      </w:tc>
    </w:tr>
  </w:tbl>
  <w:p w14:paraId="1FE46207" w14:textId="77777777" w:rsidR="00C24F08" w:rsidRDefault="00C24F0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95AD4"/>
    <w:multiLevelType w:val="hybridMultilevel"/>
    <w:tmpl w:val="9A3A0A62"/>
    <w:lvl w:ilvl="0" w:tplc="5E4289F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B84100"/>
    <w:multiLevelType w:val="hybridMultilevel"/>
    <w:tmpl w:val="58C29B28"/>
    <w:lvl w:ilvl="0" w:tplc="B83AF7F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9" w:dllVersion="512" w:checkStyle="1"/>
  <w:proofState w:spelling="clean" w:grammar="clean"/>
  <w:attachedTemplate r:id="rId1"/>
  <w:defaultTabStop w:val="709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boRubricering" w:val=" "/>
    <w:docVar w:name="chkVanAfdeling" w:val="Onwaar"/>
    <w:docVar w:name="chkVanBezoekAdres" w:val="Onwaar"/>
    <w:docVar w:name="chkVanContactPersoon" w:val="Onwaar"/>
    <w:docVar w:name="chkVanDienst" w:val="Onwaar"/>
    <w:docVar w:name="chkVanDirectie" w:val="On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Onwaar"/>
    <w:docVar w:name="chkVanPostPcdWpl" w:val="On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 "/>
    <w:docVar w:name="txtVanAfdeling" w:val=" "/>
    <w:docVar w:name="txtVanBezoekAdres" w:val="ede"/>
    <w:docVar w:name="txtVanContactpersoon" w:val=" "/>
    <w:docVar w:name="txtVanDienst" w:val=" "/>
    <w:docVar w:name="txtVanDirectie" w:val=" "/>
    <w:docVar w:name="txtVanEmail" w:val=" "/>
    <w:docVar w:name="txtVanFax" w:val=" "/>
    <w:docVar w:name="txtVanGebouw" w:val=" "/>
    <w:docVar w:name="txtVanIPC" w:val=" "/>
    <w:docVar w:name="txtVanLand" w:val="N"/>
    <w:docVar w:name="txtVanMobiel" w:val=" "/>
    <w:docVar w:name="txtVanPostAdres" w:val="dede"/>
    <w:docVar w:name="txtVanPostPcdWpl" w:val="ded"/>
    <w:docVar w:name="txtVanTelefoon" w:val=" "/>
    <w:docVar w:name="txtWebSite" w:val="ded"/>
  </w:docVars>
  <w:rsids>
    <w:rsidRoot w:val="00B14CF1"/>
    <w:rsid w:val="00002CE9"/>
    <w:rsid w:val="00023213"/>
    <w:rsid w:val="00065CF8"/>
    <w:rsid w:val="000676FB"/>
    <w:rsid w:val="00081ABF"/>
    <w:rsid w:val="000B02D6"/>
    <w:rsid w:val="000C5DB6"/>
    <w:rsid w:val="000E6091"/>
    <w:rsid w:val="000F7722"/>
    <w:rsid w:val="001049E3"/>
    <w:rsid w:val="0011249B"/>
    <w:rsid w:val="00114E7D"/>
    <w:rsid w:val="0013714E"/>
    <w:rsid w:val="00145ED3"/>
    <w:rsid w:val="0015348C"/>
    <w:rsid w:val="001C33A2"/>
    <w:rsid w:val="001F02B3"/>
    <w:rsid w:val="001F5635"/>
    <w:rsid w:val="002016B5"/>
    <w:rsid w:val="002346B3"/>
    <w:rsid w:val="00290DC3"/>
    <w:rsid w:val="00290E96"/>
    <w:rsid w:val="002A416B"/>
    <w:rsid w:val="002B09EC"/>
    <w:rsid w:val="002C48F6"/>
    <w:rsid w:val="002D2667"/>
    <w:rsid w:val="002D2DC2"/>
    <w:rsid w:val="002E433C"/>
    <w:rsid w:val="002E50AF"/>
    <w:rsid w:val="002F1C51"/>
    <w:rsid w:val="0030742B"/>
    <w:rsid w:val="00335E8E"/>
    <w:rsid w:val="00353C34"/>
    <w:rsid w:val="00363CDD"/>
    <w:rsid w:val="00383A43"/>
    <w:rsid w:val="00397D9E"/>
    <w:rsid w:val="003D6BDF"/>
    <w:rsid w:val="00446D4C"/>
    <w:rsid w:val="00477D13"/>
    <w:rsid w:val="00492918"/>
    <w:rsid w:val="004A431C"/>
    <w:rsid w:val="004A66A5"/>
    <w:rsid w:val="004B49DE"/>
    <w:rsid w:val="004E0B82"/>
    <w:rsid w:val="00520DEC"/>
    <w:rsid w:val="005249D0"/>
    <w:rsid w:val="00525490"/>
    <w:rsid w:val="00527D30"/>
    <w:rsid w:val="005353B3"/>
    <w:rsid w:val="00536D53"/>
    <w:rsid w:val="005607F4"/>
    <w:rsid w:val="00566428"/>
    <w:rsid w:val="0059636D"/>
    <w:rsid w:val="005C4766"/>
    <w:rsid w:val="005C6DDB"/>
    <w:rsid w:val="005E5E92"/>
    <w:rsid w:val="006247C2"/>
    <w:rsid w:val="00647FAC"/>
    <w:rsid w:val="00690D14"/>
    <w:rsid w:val="006A1DE5"/>
    <w:rsid w:val="006B0C33"/>
    <w:rsid w:val="006B1CBA"/>
    <w:rsid w:val="0070161F"/>
    <w:rsid w:val="00701D80"/>
    <w:rsid w:val="00725400"/>
    <w:rsid w:val="0073735D"/>
    <w:rsid w:val="00770A98"/>
    <w:rsid w:val="0077476D"/>
    <w:rsid w:val="00791E7D"/>
    <w:rsid w:val="007A3D2D"/>
    <w:rsid w:val="007A6034"/>
    <w:rsid w:val="007B319A"/>
    <w:rsid w:val="007B5679"/>
    <w:rsid w:val="007D3383"/>
    <w:rsid w:val="008106F1"/>
    <w:rsid w:val="00817FC7"/>
    <w:rsid w:val="00845E69"/>
    <w:rsid w:val="00871C45"/>
    <w:rsid w:val="00875EC8"/>
    <w:rsid w:val="00894B8F"/>
    <w:rsid w:val="008A1892"/>
    <w:rsid w:val="008D4549"/>
    <w:rsid w:val="008F558B"/>
    <w:rsid w:val="00901A1D"/>
    <w:rsid w:val="0092198D"/>
    <w:rsid w:val="00937488"/>
    <w:rsid w:val="009668F3"/>
    <w:rsid w:val="009771C2"/>
    <w:rsid w:val="0098079D"/>
    <w:rsid w:val="009873D8"/>
    <w:rsid w:val="0099056D"/>
    <w:rsid w:val="009953C0"/>
    <w:rsid w:val="009D363F"/>
    <w:rsid w:val="00A039AB"/>
    <w:rsid w:val="00A12EEA"/>
    <w:rsid w:val="00A13E75"/>
    <w:rsid w:val="00A17B5B"/>
    <w:rsid w:val="00A23A91"/>
    <w:rsid w:val="00A40ED0"/>
    <w:rsid w:val="00A4101E"/>
    <w:rsid w:val="00A75ADA"/>
    <w:rsid w:val="00AC3198"/>
    <w:rsid w:val="00B14CF1"/>
    <w:rsid w:val="00B20715"/>
    <w:rsid w:val="00B56157"/>
    <w:rsid w:val="00B646FC"/>
    <w:rsid w:val="00B64B0E"/>
    <w:rsid w:val="00B76DDA"/>
    <w:rsid w:val="00B90144"/>
    <w:rsid w:val="00B9683A"/>
    <w:rsid w:val="00BA49F8"/>
    <w:rsid w:val="00BA6542"/>
    <w:rsid w:val="00BB411A"/>
    <w:rsid w:val="00BC5D28"/>
    <w:rsid w:val="00BD0134"/>
    <w:rsid w:val="00BF07C4"/>
    <w:rsid w:val="00BF5C78"/>
    <w:rsid w:val="00C0504E"/>
    <w:rsid w:val="00C10E3B"/>
    <w:rsid w:val="00C170BC"/>
    <w:rsid w:val="00C24F08"/>
    <w:rsid w:val="00C30039"/>
    <w:rsid w:val="00C34FE6"/>
    <w:rsid w:val="00CB6F78"/>
    <w:rsid w:val="00CC6C52"/>
    <w:rsid w:val="00CD680F"/>
    <w:rsid w:val="00CE09E0"/>
    <w:rsid w:val="00CF0680"/>
    <w:rsid w:val="00D01C9A"/>
    <w:rsid w:val="00D46078"/>
    <w:rsid w:val="00D63FD0"/>
    <w:rsid w:val="00DA6DE8"/>
    <w:rsid w:val="00DA77BE"/>
    <w:rsid w:val="00DB5DF1"/>
    <w:rsid w:val="00DD1D5D"/>
    <w:rsid w:val="00DF1688"/>
    <w:rsid w:val="00E15607"/>
    <w:rsid w:val="00E1609A"/>
    <w:rsid w:val="00E212D2"/>
    <w:rsid w:val="00E53FDA"/>
    <w:rsid w:val="00E8314A"/>
    <w:rsid w:val="00EB467A"/>
    <w:rsid w:val="00F0622D"/>
    <w:rsid w:val="00F07221"/>
    <w:rsid w:val="00F20E39"/>
    <w:rsid w:val="00F22F5F"/>
    <w:rsid w:val="00F5684F"/>
    <w:rsid w:val="00F60389"/>
    <w:rsid w:val="00F60864"/>
    <w:rsid w:val="00FC5C83"/>
    <w:rsid w:val="00FC623A"/>
    <w:rsid w:val="00FD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CE611B3"/>
  <w15:docId w15:val="{2CABCAA0-950D-442B-9EBE-FD8B94750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5348C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7A6034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7A6034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7A6034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7A60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7A6034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7A6034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7A6034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7A6034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rsid w:val="007A6034"/>
    <w:pPr>
      <w:tabs>
        <w:tab w:val="center" w:pos="4536"/>
        <w:tab w:val="right" w:pos="9072"/>
      </w:tabs>
      <w:spacing w:line="240" w:lineRule="auto"/>
    </w:pPr>
  </w:style>
  <w:style w:type="paragraph" w:styleId="Voettekst">
    <w:name w:val="footer"/>
    <w:basedOn w:val="Standaard"/>
    <w:autoRedefine/>
    <w:semiHidden/>
    <w:rsid w:val="007A6034"/>
    <w:pPr>
      <w:tabs>
        <w:tab w:val="left" w:pos="7711"/>
      </w:tabs>
    </w:pPr>
    <w:rPr>
      <w:sz w:val="13"/>
    </w:rPr>
  </w:style>
  <w:style w:type="paragraph" w:customStyle="1" w:styleId="opmContactpersoon">
    <w:name w:val="opmContactpersoon"/>
    <w:basedOn w:val="Standaard"/>
    <w:autoRedefine/>
    <w:rsid w:val="007A6034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basedOn w:val="Standaardalinea-lettertype"/>
    <w:semiHidden/>
    <w:rsid w:val="007A6034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7A6034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7A6034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7A6034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7A6034"/>
  </w:style>
  <w:style w:type="paragraph" w:customStyle="1" w:styleId="opmAfzenderVet">
    <w:name w:val="opmAfzenderVet"/>
    <w:basedOn w:val="opmAfzender"/>
    <w:rsid w:val="007A6034"/>
    <w:rPr>
      <w:b/>
      <w:bCs w:val="0"/>
    </w:rPr>
  </w:style>
  <w:style w:type="paragraph" w:customStyle="1" w:styleId="opmRubricering">
    <w:name w:val="opmRubricering"/>
    <w:basedOn w:val="Voettekst"/>
    <w:autoRedefine/>
    <w:rsid w:val="007A6034"/>
    <w:pPr>
      <w:tabs>
        <w:tab w:val="clear" w:pos="7711"/>
      </w:tabs>
    </w:pPr>
    <w:rPr>
      <w:b/>
      <w:caps/>
    </w:rPr>
  </w:style>
  <w:style w:type="paragraph" w:customStyle="1" w:styleId="opmBullit">
    <w:name w:val="opmBullit"/>
    <w:basedOn w:val="Standaard"/>
    <w:autoRedefine/>
    <w:rsid w:val="007A6034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7A6034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basedOn w:val="Standaardalinea-lettertype"/>
    <w:semiHidden/>
    <w:rsid w:val="007A6034"/>
    <w:rPr>
      <w:rFonts w:ascii="Courier New" w:hAnsi="Courier New"/>
      <w:sz w:val="20"/>
      <w:szCs w:val="20"/>
    </w:rPr>
  </w:style>
  <w:style w:type="character" w:styleId="Hyperlink">
    <w:name w:val="Hyperlink"/>
    <w:basedOn w:val="Standaardalinea-lettertype"/>
    <w:semiHidden/>
    <w:rsid w:val="007A6034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7A6034"/>
    <w:pPr>
      <w:ind w:left="180" w:hanging="180"/>
    </w:pPr>
  </w:style>
  <w:style w:type="paragraph" w:styleId="Indexkop">
    <w:name w:val="index heading"/>
    <w:basedOn w:val="Standaard"/>
    <w:next w:val="Index1"/>
    <w:semiHidden/>
    <w:rsid w:val="007A6034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7A6034"/>
    <w:pPr>
      <w:spacing w:before="120"/>
    </w:pPr>
    <w:rPr>
      <w:rFonts w:cs="Arial"/>
      <w:b/>
      <w:bCs/>
      <w:sz w:val="24"/>
    </w:rPr>
  </w:style>
  <w:style w:type="character" w:styleId="Nadruk">
    <w:name w:val="Emphasis"/>
    <w:basedOn w:val="Standaardalinea-lettertype"/>
    <w:qFormat/>
    <w:rsid w:val="007A6034"/>
    <w:rPr>
      <w:rFonts w:ascii="Verdana" w:hAnsi="Verdana"/>
      <w:iCs/>
    </w:rPr>
  </w:style>
  <w:style w:type="paragraph" w:styleId="Normaalweb">
    <w:name w:val="Normal (Web)"/>
    <w:basedOn w:val="Standaard"/>
    <w:semiHidden/>
    <w:rsid w:val="007A6034"/>
    <w:rPr>
      <w:sz w:val="24"/>
    </w:rPr>
  </w:style>
  <w:style w:type="paragraph" w:customStyle="1" w:styleId="opmEmbargo">
    <w:name w:val="opmEmbargo"/>
    <w:basedOn w:val="opmRubricering"/>
    <w:rsid w:val="007A6034"/>
    <w:pPr>
      <w:ind w:left="-28"/>
    </w:pPr>
  </w:style>
  <w:style w:type="paragraph" w:customStyle="1" w:styleId="opmInvulgegevenKop">
    <w:name w:val="opmInvulgegevenKop"/>
    <w:basedOn w:val="Standaard"/>
    <w:autoRedefine/>
    <w:rsid w:val="007A6034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7A6034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7A6034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7A6034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7A6034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7A6034"/>
    <w:pPr>
      <w:spacing w:line="240" w:lineRule="auto"/>
    </w:pPr>
    <w:rPr>
      <w:i/>
      <w:iCs/>
      <w:sz w:val="13"/>
    </w:rPr>
  </w:style>
  <w:style w:type="character" w:styleId="Regelnummer">
    <w:name w:val="line number"/>
    <w:basedOn w:val="Standaardalinea-lettertype"/>
    <w:semiHidden/>
    <w:rsid w:val="007A6034"/>
    <w:rPr>
      <w:rFonts w:ascii="Verdana" w:hAnsi="Verdana"/>
    </w:rPr>
  </w:style>
  <w:style w:type="paragraph" w:styleId="Ondertitel">
    <w:name w:val="Subtitle"/>
    <w:basedOn w:val="Standaard"/>
    <w:autoRedefine/>
    <w:qFormat/>
    <w:rsid w:val="007A6034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7A6034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basedOn w:val="Standaardalinea-lettertype"/>
    <w:semiHidden/>
    <w:rsid w:val="007A6034"/>
    <w:rPr>
      <w:rFonts w:ascii="Verdana" w:hAnsi="Verdana"/>
      <w:sz w:val="16"/>
      <w:szCs w:val="16"/>
    </w:rPr>
  </w:style>
  <w:style w:type="character" w:styleId="Voetnootmarkering">
    <w:name w:val="footnote reference"/>
    <w:basedOn w:val="Standaardalinea-lettertype"/>
    <w:semiHidden/>
    <w:rsid w:val="007A6034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7A6034"/>
    <w:rPr>
      <w:sz w:val="13"/>
      <w:szCs w:val="20"/>
    </w:rPr>
  </w:style>
  <w:style w:type="character" w:styleId="Zwaar">
    <w:name w:val="Strong"/>
    <w:basedOn w:val="Standaardalinea-lettertype"/>
    <w:qFormat/>
    <w:rsid w:val="007A6034"/>
    <w:rPr>
      <w:rFonts w:ascii="Verdana" w:hAnsi="Verdana"/>
      <w:b/>
      <w:bCs/>
    </w:rPr>
  </w:style>
  <w:style w:type="paragraph" w:styleId="Lijstalinea">
    <w:name w:val="List Paragraph"/>
    <w:basedOn w:val="Standaard"/>
    <w:uiPriority w:val="34"/>
    <w:qFormat/>
    <w:rsid w:val="00A039AB"/>
    <w:pPr>
      <w:ind w:left="720"/>
      <w:contextualSpacing/>
    </w:pPr>
  </w:style>
  <w:style w:type="table" w:styleId="Tabelraster">
    <w:name w:val="Table Grid"/>
    <w:basedOn w:val="Standaardtabel"/>
    <w:uiPriority w:val="59"/>
    <w:rsid w:val="00A039A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lattetekst0">
    <w:name w:val="platte tekst"/>
    <w:basedOn w:val="Standaard"/>
    <w:rsid w:val="00F60864"/>
    <w:pPr>
      <w:spacing w:line="295" w:lineRule="auto"/>
    </w:pPr>
    <w:rPr>
      <w:rFonts w:ascii="Arial" w:hAnsi="Arial" w:cs="Arial"/>
      <w:sz w:val="20"/>
      <w:szCs w:val="20"/>
    </w:rPr>
  </w:style>
  <w:style w:type="paragraph" w:customStyle="1" w:styleId="tussenkop">
    <w:name w:val="tussenkop"/>
    <w:basedOn w:val="Standaard"/>
    <w:rsid w:val="00023213"/>
    <w:rPr>
      <w:b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7182BB-F0D1-4AB2-8F33-BF0421F57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RHSBlancoFormatStaand.dot</Template>
  <TotalTime>0</TotalTime>
  <Pages>5</Pages>
  <Words>924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Blanco formaat</vt:lpstr>
    </vt:vector>
  </TitlesOfParts>
  <Company>Ministerie VROM</Company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creator>Eddy Remerie</dc:creator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Geutjes, Anita</cp:lastModifiedBy>
  <cp:revision>2</cp:revision>
  <cp:lastPrinted>2013-07-08T10:36:00Z</cp:lastPrinted>
  <dcterms:created xsi:type="dcterms:W3CDTF">2022-10-11T10:07:00Z</dcterms:created>
  <dcterms:modified xsi:type="dcterms:W3CDTF">2022-10-11T10:07:00Z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05-11-2010</vt:lpwstr>
  </property>
</Properties>
</file>