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056F3" w14:textId="4817AFB5" w:rsidR="0015348C" w:rsidRDefault="00DA77BE" w:rsidP="001534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7820EB">
        <w:rPr>
          <w:b/>
          <w:sz w:val="28"/>
          <w:szCs w:val="28"/>
        </w:rPr>
        <w:t>D</w:t>
      </w:r>
    </w:p>
    <w:p w14:paraId="6DD4530F" w14:textId="77777777" w:rsidR="0015348C" w:rsidRDefault="0015348C" w:rsidP="0015348C">
      <w:pPr>
        <w:rPr>
          <w:b/>
          <w:sz w:val="28"/>
          <w:szCs w:val="28"/>
        </w:rPr>
      </w:pPr>
    </w:p>
    <w:p w14:paraId="05835BCB" w14:textId="1F4C5621" w:rsidR="0015348C" w:rsidRPr="00A4101E" w:rsidRDefault="0015348C" w:rsidP="0015348C">
      <w:pPr>
        <w:rPr>
          <w:b/>
          <w:sz w:val="24"/>
        </w:rPr>
      </w:pPr>
      <w:r w:rsidRPr="00A4101E">
        <w:rPr>
          <w:b/>
          <w:sz w:val="24"/>
        </w:rPr>
        <w:t xml:space="preserve">INSCHRIJVINGSBILJET: </w:t>
      </w:r>
      <w:r w:rsidR="006A1DE5" w:rsidRPr="00A4101E">
        <w:rPr>
          <w:b/>
          <w:sz w:val="24"/>
        </w:rPr>
        <w:t xml:space="preserve">PERCEEL </w:t>
      </w:r>
      <w:r w:rsidR="0088563F">
        <w:rPr>
          <w:b/>
          <w:sz w:val="24"/>
        </w:rPr>
        <w:t>1</w:t>
      </w:r>
    </w:p>
    <w:p w14:paraId="1B6524A2" w14:textId="06AF0914" w:rsidR="0015348C" w:rsidRDefault="0015348C" w:rsidP="0015348C">
      <w:pPr>
        <w:ind w:right="-879"/>
        <w:rPr>
          <w:sz w:val="22"/>
          <w:szCs w:val="22"/>
        </w:rPr>
      </w:pPr>
      <w:bookmarkStart w:id="0" w:name="_Hlk111713872"/>
      <w:r>
        <w:rPr>
          <w:sz w:val="22"/>
          <w:szCs w:val="22"/>
        </w:rPr>
        <w:t>B</w:t>
      </w:r>
      <w:r w:rsidRPr="00066BE4">
        <w:rPr>
          <w:sz w:val="22"/>
          <w:szCs w:val="22"/>
        </w:rPr>
        <w:t xml:space="preserve">ehorende </w:t>
      </w:r>
      <w:r>
        <w:rPr>
          <w:sz w:val="22"/>
          <w:szCs w:val="22"/>
        </w:rPr>
        <w:t xml:space="preserve">bij het </w:t>
      </w:r>
      <w:proofErr w:type="spellStart"/>
      <w:r>
        <w:rPr>
          <w:sz w:val="22"/>
          <w:szCs w:val="22"/>
        </w:rPr>
        <w:t>subgunningscriterium</w:t>
      </w:r>
      <w:proofErr w:type="spellEnd"/>
      <w:r>
        <w:rPr>
          <w:sz w:val="22"/>
          <w:szCs w:val="22"/>
        </w:rPr>
        <w:t xml:space="preserve"> </w:t>
      </w:r>
      <w:r w:rsidRPr="00F60864">
        <w:rPr>
          <w:i/>
          <w:sz w:val="22"/>
          <w:szCs w:val="22"/>
        </w:rPr>
        <w:t>p</w:t>
      </w:r>
      <w:r>
        <w:rPr>
          <w:i/>
          <w:sz w:val="22"/>
          <w:szCs w:val="22"/>
        </w:rPr>
        <w:t>rijs</w:t>
      </w:r>
      <w:r>
        <w:rPr>
          <w:sz w:val="22"/>
          <w:szCs w:val="22"/>
        </w:rPr>
        <w:t xml:space="preserve"> ten behoeve van de inschrijving voor</w:t>
      </w:r>
      <w:r w:rsidRPr="00066BE4">
        <w:rPr>
          <w:sz w:val="22"/>
          <w:szCs w:val="22"/>
        </w:rPr>
        <w:t xml:space="preserve"> </w:t>
      </w:r>
      <w:r w:rsidR="000676FB">
        <w:rPr>
          <w:sz w:val="22"/>
          <w:szCs w:val="22"/>
        </w:rPr>
        <w:t>het uitvoeren van preventief-, correctief (manco’s)-, storingsonderhoud en inspecties aan</w:t>
      </w:r>
      <w:r w:rsidR="0037769B">
        <w:rPr>
          <w:sz w:val="22"/>
          <w:szCs w:val="22"/>
        </w:rPr>
        <w:t xml:space="preserve"> niet beveiligde</w:t>
      </w:r>
      <w:r w:rsidR="000676FB">
        <w:rPr>
          <w:sz w:val="22"/>
          <w:szCs w:val="22"/>
        </w:rPr>
        <w:t xml:space="preserve"> poorten en slagbomen </w:t>
      </w:r>
      <w:r w:rsidR="0037769B">
        <w:rPr>
          <w:sz w:val="22"/>
          <w:szCs w:val="22"/>
        </w:rPr>
        <w:t xml:space="preserve">e.a. </w:t>
      </w:r>
      <w:r w:rsidR="000676FB">
        <w:rPr>
          <w:sz w:val="22"/>
          <w:szCs w:val="22"/>
        </w:rPr>
        <w:t xml:space="preserve">op </w:t>
      </w:r>
      <w:r w:rsidR="0037769B">
        <w:rPr>
          <w:sz w:val="22"/>
          <w:szCs w:val="22"/>
        </w:rPr>
        <w:t>D</w:t>
      </w:r>
      <w:r w:rsidR="000676FB">
        <w:rPr>
          <w:sz w:val="22"/>
          <w:szCs w:val="22"/>
        </w:rPr>
        <w:t>efensieterreinen.</w:t>
      </w:r>
    </w:p>
    <w:p w14:paraId="123B22F0" w14:textId="77777777" w:rsidR="0015348C" w:rsidRPr="008F558B" w:rsidRDefault="0015348C" w:rsidP="0015348C">
      <w:pPr>
        <w:ind w:right="-1278"/>
        <w:rPr>
          <w:b/>
          <w:sz w:val="16"/>
          <w:szCs w:val="16"/>
        </w:rPr>
      </w:pPr>
      <w:r>
        <w:rPr>
          <w:szCs w:val="18"/>
        </w:rPr>
        <w:tab/>
      </w:r>
      <w:r>
        <w:rPr>
          <w:szCs w:val="18"/>
        </w:rPr>
        <w:tab/>
      </w:r>
    </w:p>
    <w:p w14:paraId="1CFEEEBF" w14:textId="77777777" w:rsidR="00024722" w:rsidRDefault="0015348C" w:rsidP="0015348C">
      <w:pPr>
        <w:pStyle w:val="plattetekst0"/>
        <w:spacing w:line="280" w:lineRule="atLeast"/>
        <w:ind w:right="-87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Ondergetekende verklaart </w:t>
      </w:r>
      <w:r w:rsidRPr="00F60864">
        <w:rPr>
          <w:rFonts w:ascii="Verdana" w:hAnsi="Verdana"/>
          <w:sz w:val="18"/>
          <w:szCs w:val="18"/>
        </w:rPr>
        <w:t>dat voor alle werkza</w:t>
      </w:r>
      <w:r>
        <w:rPr>
          <w:rFonts w:ascii="Verdana" w:hAnsi="Verdana"/>
          <w:sz w:val="18"/>
          <w:szCs w:val="18"/>
        </w:rPr>
        <w:t xml:space="preserve">amheden, leveringen en diensten overeenkomstig het </w:t>
      </w:r>
      <w:r w:rsidR="000676FB">
        <w:rPr>
          <w:rFonts w:ascii="Verdana" w:hAnsi="Verdana"/>
          <w:sz w:val="18"/>
          <w:szCs w:val="18"/>
        </w:rPr>
        <w:t>Contract eenvoudige werken (CEW)</w:t>
      </w:r>
      <w:r>
        <w:rPr>
          <w:rFonts w:ascii="Verdana" w:hAnsi="Verdana"/>
          <w:sz w:val="18"/>
          <w:szCs w:val="18"/>
        </w:rPr>
        <w:t xml:space="preserve"> </w:t>
      </w:r>
      <w:r w:rsidR="00544F69">
        <w:rPr>
          <w:rFonts w:ascii="Verdana" w:hAnsi="Verdana"/>
          <w:sz w:val="18"/>
          <w:szCs w:val="18"/>
        </w:rPr>
        <w:t xml:space="preserve">inclusief bijlagen </w:t>
      </w:r>
    </w:p>
    <w:p w14:paraId="0A1690C3" w14:textId="6411E159" w:rsidR="0015348C" w:rsidRDefault="0015348C" w:rsidP="0015348C">
      <w:pPr>
        <w:pStyle w:val="plattetekst0"/>
        <w:spacing w:line="280" w:lineRule="atLeast"/>
        <w:ind w:right="-87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d.d. </w:t>
      </w:r>
      <w:r w:rsidR="00024722">
        <w:rPr>
          <w:rFonts w:ascii="Verdana" w:hAnsi="Verdana"/>
          <w:sz w:val="18"/>
          <w:szCs w:val="18"/>
        </w:rPr>
        <w:t xml:space="preserve">19 oktober </w:t>
      </w:r>
      <w:proofErr w:type="gramStart"/>
      <w:r w:rsidR="00024722">
        <w:rPr>
          <w:rFonts w:ascii="Verdana" w:hAnsi="Verdana"/>
          <w:sz w:val="18"/>
          <w:szCs w:val="18"/>
        </w:rPr>
        <w:t>2022</w:t>
      </w:r>
      <w:r w:rsidR="000676FB">
        <w:rPr>
          <w:rFonts w:ascii="Verdana" w:hAnsi="Verdana"/>
          <w:sz w:val="18"/>
          <w:szCs w:val="18"/>
        </w:rPr>
        <w:t xml:space="preserve"> </w:t>
      </w:r>
      <w:r w:rsidR="00A13E75">
        <w:rPr>
          <w:rFonts w:ascii="Verdana" w:hAnsi="Verdana"/>
          <w:sz w:val="18"/>
          <w:szCs w:val="18"/>
        </w:rPr>
        <w:t xml:space="preserve"> </w:t>
      </w:r>
      <w:r w:rsidRPr="00F60864">
        <w:rPr>
          <w:rFonts w:ascii="Verdana" w:hAnsi="Verdana"/>
          <w:sz w:val="18"/>
          <w:szCs w:val="18"/>
        </w:rPr>
        <w:t>de</w:t>
      </w:r>
      <w:proofErr w:type="gramEnd"/>
      <w:r w:rsidRPr="00F60864">
        <w:rPr>
          <w:rFonts w:ascii="Verdana" w:hAnsi="Verdana"/>
          <w:sz w:val="18"/>
          <w:szCs w:val="18"/>
        </w:rPr>
        <w:t xml:space="preserve"> volgende </w:t>
      </w:r>
      <w:r>
        <w:rPr>
          <w:rFonts w:ascii="Verdana" w:hAnsi="Verdana"/>
          <w:bCs/>
          <w:sz w:val="18"/>
          <w:szCs w:val="18"/>
        </w:rPr>
        <w:t>vergoedingen</w:t>
      </w:r>
      <w:r w:rsidRPr="0013714E">
        <w:rPr>
          <w:rFonts w:ascii="Verdana" w:hAnsi="Verdana"/>
          <w:sz w:val="18"/>
          <w:szCs w:val="18"/>
        </w:rPr>
        <w:t xml:space="preserve"> per</w:t>
      </w:r>
      <w:r w:rsidR="000676FB">
        <w:rPr>
          <w:rFonts w:ascii="Verdana" w:hAnsi="Verdana"/>
          <w:sz w:val="18"/>
          <w:szCs w:val="18"/>
        </w:rPr>
        <w:t xml:space="preserve"> preventie</w:t>
      </w:r>
      <w:r w:rsidR="00544F69">
        <w:rPr>
          <w:rFonts w:ascii="Verdana" w:hAnsi="Verdana"/>
          <w:sz w:val="18"/>
          <w:szCs w:val="18"/>
        </w:rPr>
        <w:t>f</w:t>
      </w:r>
      <w:r w:rsidR="000676FB">
        <w:rPr>
          <w:rFonts w:ascii="Verdana" w:hAnsi="Verdana"/>
          <w:sz w:val="18"/>
          <w:szCs w:val="18"/>
        </w:rPr>
        <w:t xml:space="preserve"> onderhoud</w:t>
      </w:r>
      <w:r w:rsidR="00544F69">
        <w:rPr>
          <w:rFonts w:ascii="Verdana" w:hAnsi="Verdana"/>
          <w:sz w:val="18"/>
          <w:szCs w:val="18"/>
        </w:rPr>
        <w:t>, inspectie en coronamaatregelen</w:t>
      </w:r>
      <w:r>
        <w:rPr>
          <w:rFonts w:ascii="Verdana" w:hAnsi="Verdana"/>
          <w:sz w:val="18"/>
          <w:szCs w:val="18"/>
        </w:rPr>
        <w:t xml:space="preserve"> per </w:t>
      </w:r>
      <w:r w:rsidR="00544F69">
        <w:rPr>
          <w:rFonts w:ascii="Verdana" w:hAnsi="Verdana"/>
          <w:sz w:val="18"/>
          <w:szCs w:val="18"/>
        </w:rPr>
        <w:t>complex</w:t>
      </w:r>
      <w:r w:rsidRPr="0013714E">
        <w:rPr>
          <w:rFonts w:ascii="Verdana" w:hAnsi="Verdana"/>
          <w:sz w:val="18"/>
          <w:szCs w:val="18"/>
        </w:rPr>
        <w:t xml:space="preserve"> </w:t>
      </w:r>
      <w:r w:rsidR="0037769B">
        <w:rPr>
          <w:rFonts w:ascii="Verdana" w:hAnsi="Verdana"/>
          <w:sz w:val="18"/>
          <w:szCs w:val="18"/>
        </w:rPr>
        <w:t>per jaar</w:t>
      </w:r>
      <w:r w:rsidRPr="0013714E">
        <w:rPr>
          <w:rFonts w:ascii="Verdana" w:hAnsi="Verdana"/>
          <w:sz w:val="18"/>
          <w:szCs w:val="18"/>
        </w:rPr>
        <w:t xml:space="preserve">(exclusief BTW) </w:t>
      </w:r>
      <w:r>
        <w:rPr>
          <w:rFonts w:ascii="Verdana" w:hAnsi="Verdana"/>
          <w:sz w:val="18"/>
          <w:szCs w:val="18"/>
        </w:rPr>
        <w:t>gelden</w:t>
      </w:r>
      <w:r w:rsidRPr="00F60864">
        <w:rPr>
          <w:rFonts w:ascii="Verdana" w:hAnsi="Verdana"/>
          <w:sz w:val="18"/>
          <w:szCs w:val="18"/>
        </w:rPr>
        <w:t>:</w:t>
      </w:r>
    </w:p>
    <w:bookmarkEnd w:id="0"/>
    <w:p w14:paraId="1EBC4B02" w14:textId="77777777" w:rsidR="0015348C" w:rsidRPr="00552761" w:rsidRDefault="0015348C" w:rsidP="0015348C">
      <w:pPr>
        <w:pStyle w:val="Lijstalinea"/>
        <w:ind w:left="0" w:right="-1278"/>
        <w:rPr>
          <w:rFonts w:cs="Verdana"/>
          <w:szCs w:val="18"/>
        </w:rPr>
      </w:pPr>
    </w:p>
    <w:tbl>
      <w:tblPr>
        <w:tblW w:w="850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3260"/>
        <w:gridCol w:w="1843"/>
        <w:gridCol w:w="1842"/>
      </w:tblGrid>
      <w:tr w:rsidR="001B7BF3" w:rsidRPr="006B0C33" w14:paraId="63CB6525" w14:textId="77777777" w:rsidTr="0098701B">
        <w:trPr>
          <w:trHeight w:val="7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BD01E" w14:textId="77777777" w:rsidR="001B7BF3" w:rsidRDefault="001B7BF3" w:rsidP="00871896">
            <w:pPr>
              <w:spacing w:line="240" w:lineRule="auto"/>
              <w:rPr>
                <w:rFonts w:cs="Tahoma"/>
                <w:bCs/>
                <w:color w:val="000000"/>
                <w:sz w:val="16"/>
                <w:szCs w:val="16"/>
              </w:rPr>
            </w:pPr>
            <w:r>
              <w:rPr>
                <w:rFonts w:cs="Tahoma"/>
                <w:bCs/>
                <w:color w:val="000000"/>
                <w:sz w:val="16"/>
                <w:szCs w:val="16"/>
              </w:rPr>
              <w:t>Complex-</w:t>
            </w:r>
          </w:p>
          <w:p w14:paraId="38963EBF" w14:textId="2F0A74B3" w:rsidR="001B7BF3" w:rsidRPr="00114E7D" w:rsidRDefault="001B7BF3" w:rsidP="00871896">
            <w:pPr>
              <w:spacing w:line="240" w:lineRule="auto"/>
              <w:rPr>
                <w:rFonts w:cs="Tahoma"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cs="Tahoma"/>
                <w:bCs/>
                <w:color w:val="000000"/>
                <w:sz w:val="16"/>
                <w:szCs w:val="16"/>
              </w:rPr>
              <w:t>code</w:t>
            </w:r>
            <w:proofErr w:type="gramEnd"/>
            <w:r w:rsidRPr="00114E7D">
              <w:rPr>
                <w:rFonts w:cs="Tahoma"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1492" w14:textId="6357E94C" w:rsidR="001B7BF3" w:rsidRPr="00114E7D" w:rsidRDefault="001B7BF3" w:rsidP="00871896">
            <w:pPr>
              <w:rPr>
                <w:rFonts w:cs="Tahoma"/>
                <w:bCs/>
                <w:color w:val="000000"/>
                <w:sz w:val="16"/>
                <w:szCs w:val="16"/>
              </w:rPr>
            </w:pPr>
            <w:r>
              <w:rPr>
                <w:rFonts w:cs="Tahoma"/>
                <w:bCs/>
                <w:color w:val="000000"/>
                <w:sz w:val="16"/>
                <w:szCs w:val="16"/>
              </w:rPr>
              <w:t>Objectnaam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E45C" w14:textId="58DD2C58" w:rsidR="001B7BF3" w:rsidRPr="00114E7D" w:rsidRDefault="001B7BF3" w:rsidP="00871896">
            <w:pPr>
              <w:rPr>
                <w:rFonts w:cs="Tahoma"/>
                <w:bCs/>
                <w:color w:val="000000"/>
                <w:sz w:val="16"/>
                <w:szCs w:val="16"/>
              </w:rPr>
            </w:pPr>
            <w:r w:rsidRPr="00114E7D">
              <w:rPr>
                <w:rFonts w:cs="Tahoma"/>
                <w:bCs/>
                <w:color w:val="000000"/>
                <w:sz w:val="16"/>
                <w:szCs w:val="16"/>
              </w:rPr>
              <w:t>Plaats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2BBB" w14:textId="5DD5AF59" w:rsidR="001B7BF3" w:rsidRPr="00114E7D" w:rsidRDefault="001B7BF3" w:rsidP="00871896">
            <w:pPr>
              <w:rPr>
                <w:sz w:val="16"/>
                <w:szCs w:val="16"/>
              </w:rPr>
            </w:pPr>
            <w:r w:rsidRPr="00114E7D">
              <w:rPr>
                <w:sz w:val="16"/>
                <w:szCs w:val="16"/>
              </w:rPr>
              <w:t xml:space="preserve">Totale kosten excl. Btw per </w:t>
            </w:r>
            <w:r>
              <w:rPr>
                <w:sz w:val="16"/>
                <w:szCs w:val="16"/>
              </w:rPr>
              <w:t xml:space="preserve">complex (voor </w:t>
            </w:r>
            <w:r w:rsidRPr="00114E7D">
              <w:rPr>
                <w:sz w:val="16"/>
                <w:szCs w:val="16"/>
              </w:rPr>
              <w:t>preventief onderhoud</w:t>
            </w:r>
            <w:r>
              <w:rPr>
                <w:sz w:val="16"/>
                <w:szCs w:val="16"/>
              </w:rPr>
              <w:t>, inspecties, corona maatregelen)</w:t>
            </w:r>
            <w:r>
              <w:rPr>
                <w:rStyle w:val="Voetnootmarkering"/>
                <w:sz w:val="16"/>
                <w:szCs w:val="16"/>
              </w:rPr>
              <w:footnoteReference w:id="1"/>
            </w:r>
            <w:r w:rsidRPr="00114E7D">
              <w:rPr>
                <w:sz w:val="16"/>
                <w:szCs w:val="16"/>
              </w:rPr>
              <w:t>:</w:t>
            </w:r>
          </w:p>
        </w:tc>
      </w:tr>
      <w:tr w:rsidR="001B7BF3" w:rsidRPr="001B7BF3" w14:paraId="78D894C1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42FD6" w14:textId="4322A980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02G01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6BDC" w14:textId="2189EB9D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OT Marnewaard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DBB" w14:textId="3650EE65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Zoutkamp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584E" w14:textId="48E33492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 xml:space="preserve">€  </w:t>
            </w:r>
          </w:p>
        </w:tc>
      </w:tr>
      <w:tr w:rsidR="001B7BF3" w:rsidRPr="001B7BF3" w14:paraId="297C038E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FA9F3" w14:textId="08EC1462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02G02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1162" w14:textId="3B6ECBC2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SB Marnewaard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903D" w14:textId="11F4C897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Lauwersoog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F5F1" w14:textId="34B14F3A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1C76106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132BC" w14:textId="2ED6C9C2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02G03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A7F7" w14:textId="55BEEF25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Antennepark Schiermonnikoog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0919" w14:textId="4167D636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Schiermonnikoog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4AA5" w14:textId="5BD527A5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B741DFF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20F26" w14:textId="2DFF429C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02G04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53AC" w14:textId="082D9A7A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UTC Marnehuizen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1B31" w14:textId="39E57A1C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Zoutkamp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7A15" w14:textId="1C56D581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14F3CBE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F731D" w14:textId="1A9F06C5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04F06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7F52" w14:textId="0C7AB716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Schietrange </w:t>
            </w:r>
            <w:proofErr w:type="spellStart"/>
            <w:r>
              <w:rPr>
                <w:rFonts w:cs="Tahoma"/>
                <w:color w:val="000000"/>
                <w:szCs w:val="18"/>
              </w:rPr>
              <w:t>Vliehors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134" w14:textId="5CB8BC9B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Vlieland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D43F" w14:textId="7EFEAD64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4F86213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A2649" w14:textId="4D4BC37F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05G02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2B39" w14:textId="26D4EC49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Zendercomplex Te Ried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694D" w14:textId="4AA92DAD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Ried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560F" w14:textId="6C22FFFA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CABC3A7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70EE" w14:textId="63569DE2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05G05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113A" w14:textId="37A3749B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Post Harlingen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4862" w14:textId="536920B1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Harlingen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C956" w14:textId="7568F0ED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687A6E9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CE95" w14:textId="32716165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05H02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8C38" w14:textId="69DFCD7D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MMC Beetgumermolen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2024" w14:textId="4D599943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Leeuwarden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DBB0" w14:textId="6615F49D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48435E11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B066B" w14:textId="1B6FF700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05H08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3085" w14:textId="03E27A3E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Radarpost Noord Te Wier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258A" w14:textId="6364E189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Wier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416B" w14:textId="49BD4C3D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45D1B69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C94DB" w14:textId="1DDCD81A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05H09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6970" w14:textId="22D94F55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Depot Leeuwarden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77DD" w14:textId="50AB24E6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Deinum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7FA7" w14:textId="12F8E6F7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052D30F5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15AA5" w14:textId="1DB97555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05H13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1046" w14:textId="6357BF87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BLP Leeuwarden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3B12" w14:textId="0DE0DE62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Deinum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0BAA" w14:textId="1F57CA9E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67463E8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BE353" w14:textId="6CA7B8C4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06C02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2714" w14:textId="453C53F6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Vliegbasis Leeuwarden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A319" w14:textId="113D0986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Leeuwarden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6FA8" w14:textId="01304BFB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66F3ADFE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C06D" w14:textId="1725B5C4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06F02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8772" w14:textId="1C4B51F9" w:rsidR="001B7BF3" w:rsidRPr="001F610E" w:rsidRDefault="001938FF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Willen V Nassaukazerne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0D42" w14:textId="271F1C75" w:rsidR="001B7BF3" w:rsidRPr="001F610E" w:rsidRDefault="001B7BF3" w:rsidP="00114E7D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Zoutkamp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197E" w14:textId="7E7D64BD" w:rsidR="001B7BF3" w:rsidRPr="001B7BF3" w:rsidRDefault="001B7BF3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23B146C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8ED4" w14:textId="2270F1A4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06F03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3A2E" w14:textId="0444714D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Waddengebied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031B" w14:textId="09C0238B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Zoutkamp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DD1A" w14:textId="0CB5FC05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D900B47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5551" w14:textId="58ABCB14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06F06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5A60" w14:textId="43BDD9D2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Zendercomplex Burum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D559" w14:textId="0E64B069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Burum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97C4" w14:textId="3C91FA7F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6262AA81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6ACC" w14:textId="1A316AB0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07F03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0F5E" w14:textId="6F3FE61A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Post Delfzijl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034D" w14:textId="1F27F17D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Delfzijl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9018" w14:textId="4743BA32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60EEA0FF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0322" w14:textId="06B69F6D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07F11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74AD" w14:textId="27D70AD1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Antennepark Appingedam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1B40" w14:textId="65226383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Appingedam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2F4E" w14:textId="0C4AE4C3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0A8AA342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3326D" w14:textId="37F2D481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08C04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03F6" w14:textId="62FFB95D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Grenscontrolestrook A7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46A1" w14:textId="7098F3C0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Bad Nieuweschans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6FD1" w14:textId="3036C317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178FDD2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5D80C" w14:textId="359BB29F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08C05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1972" w14:textId="7DB0215F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Post Winschoten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F943" w14:textId="4BC0CDE8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Winschoten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3BF6" w14:textId="3FE71050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7165F28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E36A3" w14:textId="5C86B080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10C01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69D3" w14:textId="78D97F18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SB Breezanddijk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BA6B" w14:textId="51E4EDEC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Breezanddijk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8557" w14:textId="1E69A76E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2C17DD4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2E15B" w14:textId="2EE58A7F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11C01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BC73" w14:textId="45A76B78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Generaal Majoor Brugman-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3FD2" w14:textId="4A509D7E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Heerenveen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1403" w14:textId="4EC6190D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53AD64D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D4173" w14:textId="62FC3212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lastRenderedPageBreak/>
              <w:t>12B06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BF0F" w14:textId="0392182B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Oudemolen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89EE" w14:textId="2A683ACE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Oudemolen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4F4B" w14:textId="5648DCAF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2CB45E1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0A96" w14:textId="7750A1B6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12C01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4ABA" w14:textId="0E3D45DB" w:rsidR="001B7BF3" w:rsidRPr="001F610E" w:rsidRDefault="001938FF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MMC Veenhuizen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E253" w14:textId="7A429490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Veenhuizen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6F14" w14:textId="4447087B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B3FE4F3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AD11" w14:textId="1101E2B0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12C02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4481" w14:textId="6407B572" w:rsidR="001B7BF3" w:rsidRPr="001F610E" w:rsidRDefault="002E44E2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KC Veenhuizen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4754" w14:textId="2821A97F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Veenhuizen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5FC6" w14:textId="741D2787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5F09827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F3D0E" w14:textId="36DE722D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12C03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32C5" w14:textId="5D239C4A" w:rsidR="001B7BF3" w:rsidRPr="001F610E" w:rsidRDefault="002E44E2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SB Witten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28D0" w14:textId="2400DAC3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Assen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8E87" w14:textId="1D8265E0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1403038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75" w14:textId="5A71B609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12D03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13A0" w14:textId="72DFA5BE" w:rsidR="001B7BF3" w:rsidRPr="001F610E" w:rsidRDefault="002E44E2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KC Assen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27A8" w14:textId="410997CB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Assen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A394" w14:textId="2E8AF15B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4B33A144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FF990" w14:textId="3B77D01A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12D05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5190" w14:textId="3FA4823E" w:rsidR="001B7BF3" w:rsidRPr="001F610E" w:rsidRDefault="002E44E2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Johan Willem Frisokazerne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D01F" w14:textId="322AA28A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Assen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01B0" w14:textId="20BBEA1B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4B723FD2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E8FDD" w14:textId="7973DF3A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16G02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B853" w14:textId="46CF8B0B" w:rsidR="001B7BF3" w:rsidRPr="001F610E" w:rsidRDefault="002E44E2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Johannes Postkazerne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C2D1" w14:textId="2907DB74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Darp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81E1" w14:textId="6410D43D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904AC0C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5833A" w14:textId="38A98034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16G06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3C2C" w14:textId="3F51E246" w:rsidR="001B7BF3" w:rsidRPr="001F610E" w:rsidRDefault="001B2170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LC Steenwijk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140D" w14:textId="57FE110E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Steenwijk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F13D" w14:textId="00E0A906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7B40B25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4622" w14:textId="728519AE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16H04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87BD" w14:textId="2E01F900" w:rsidR="001B7BF3" w:rsidRPr="001F610E" w:rsidRDefault="001B2170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Drenthe-IJsselstreek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874E" w14:textId="03CE4805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Darp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860A" w14:textId="74AB1E78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571F9F9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0CEB4" w14:textId="01CCEF74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16H05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E44D" w14:textId="323EB6C9" w:rsidR="001B7BF3" w:rsidRPr="001F610E" w:rsidRDefault="001B2170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KC OFF Hotel JPK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BBE3" w14:textId="6B3D1FAB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Darp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CDE7" w14:textId="45C0F9C9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1BF104E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584A" w14:textId="1657B9F1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17C02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B09E" w14:textId="5BECBA5E" w:rsidR="001B7BF3" w:rsidRPr="001F610E" w:rsidRDefault="001B2170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MMC Ruinen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0485" w14:textId="27E71725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Pesse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430C" w14:textId="63BCDA87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737116E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5E3A" w14:textId="7729F834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21F02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3A41" w14:textId="725A30B9" w:rsidR="001B7BF3" w:rsidRPr="001F610E" w:rsidRDefault="001B2170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MMC Staphorst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7B0A" w14:textId="42D796DB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Staphorst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E94D" w14:textId="5F184D79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50EF005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765C" w14:textId="58F76CAE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21G09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6D5D" w14:textId="13074AA0" w:rsidR="001B7BF3" w:rsidRPr="001F610E" w:rsidRDefault="001B2170" w:rsidP="0037769B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BICKL Zwolle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999C" w14:textId="539EC2A1" w:rsidR="001B7BF3" w:rsidRPr="001F610E" w:rsidRDefault="001B7BF3" w:rsidP="0037769B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Zwolle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EEFB" w14:textId="42611265" w:rsidR="001B7BF3" w:rsidRPr="001B7BF3" w:rsidRDefault="001B7BF3" w:rsidP="0037769B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E5E2D96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45FB2" w14:textId="2870A440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21G17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6EFE" w14:textId="7FFF5078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District </w:t>
            </w:r>
            <w:proofErr w:type="spellStart"/>
            <w:r>
              <w:rPr>
                <w:rFonts w:cs="Tahoma"/>
                <w:color w:val="000000"/>
                <w:szCs w:val="18"/>
              </w:rPr>
              <w:t>Noord-Oost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FAD2" w14:textId="0E793838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Zwolle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04E2" w14:textId="0AD0B478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F56A7B9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CB60" w14:textId="2F49DF32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22E05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D5F5" w14:textId="712859CC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Coevorden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13B0" w14:textId="36A4FE62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Coevorden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43C6" w14:textId="03A819D1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75E2D48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D1ECD" w14:textId="4182B309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22E06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D628" w14:textId="64B745D8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MMC Coevorden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79F6" w14:textId="44800879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Coevorden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A3E4" w14:textId="62F31F92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8834B75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BF99F" w14:textId="351B9F92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22E08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BBF1" w14:textId="17D8C3B6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Oostgrens-Noord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3A21" w14:textId="5311B251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Coevorden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D702" w14:textId="240F0A2B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06D39CA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29847" w14:textId="18F80F43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26D01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3F16" w14:textId="6902FA47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Antennepark Zeewolde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AE4A" w14:textId="432109AE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Zeewolde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2634" w14:textId="7005DD33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48595DF2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F2BCE" w14:textId="24A4ECB6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26H17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6B0D" w14:textId="24A2CD92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SB Harderwijk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40E5" w14:textId="10EA17E5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Harderwijk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80D6" w14:textId="2C03D59B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A64F956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5DC57" w14:textId="6C1302C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26H20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C8AA" w14:textId="047D79FC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Post Ermelo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C2" w14:textId="3B4EE123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Ermelo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B89B" w14:textId="2A265A53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162849D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28C9" w14:textId="77DE8ED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26H23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EA2C" w14:textId="730B7C03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Legerplaats Ermelo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B156" w14:textId="4A621080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Ermelo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1612" w14:textId="1C63F2C7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0DB3877B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626DF" w14:textId="3162383B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27A03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1628" w14:textId="71869CD1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LKOL Tonnetkazerne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F674" w14:textId="7667747F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’t Harde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97E2" w14:textId="416580DA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088D8500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12D03" w14:textId="7A536C8E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27A07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087D" w14:textId="01768AB1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Raccordement ’t Harde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8FD4" w14:textId="1777FDA3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’t Harde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7348" w14:textId="6E0D0CC0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45392EEC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3FD6F" w14:textId="5BFFCCF8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27B05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7BF" w14:textId="3FACC5ED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Prinses Margriet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5A26" w14:textId="40349F0B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Wezep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40F1" w14:textId="05AF0EA0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AD4B2A4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9F79D" w14:textId="579A233E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27B09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CD15" w14:textId="7BFD6CAB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Legerplaats bij Oldebroek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20C0" w14:textId="7855708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’t Harde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09A4" w14:textId="27D0C0C1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A858B29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2429" w14:textId="5764E0D3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27H01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56AB" w14:textId="7B4621F3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LC Lettele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DF90" w14:textId="25875BD9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Lettele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404C" w14:textId="0E7F8189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454E91C4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2F31D" w14:textId="4B8C470E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27H05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E4AC" w14:textId="62506532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LC Bathmen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6059" w14:textId="7D98C45B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Lettele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14BE" w14:textId="4C991AF1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39A0EE8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AF6C0" w14:textId="46FF70BC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28B05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D1A6" w14:textId="1EF82EEF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Poms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Vriezenveen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08D4" w14:textId="0B9E8004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Almelo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8833" w14:textId="28AB75E8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9505611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8FDC" w14:textId="5911E4A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28H10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38DB" w14:textId="6AA8ABEB" w:rsidR="001B7BF3" w:rsidRPr="001F610E" w:rsidRDefault="001B217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Post Enschede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9988" w14:textId="0CF4AFF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Enschede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A922" w14:textId="54D6FD67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13955E9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2A669" w14:textId="35C2CA60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28H14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5F40" w14:textId="743308B2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Zendercomplex LVL/GL </w:t>
            </w:r>
            <w:proofErr w:type="spellStart"/>
            <w:r>
              <w:rPr>
                <w:rFonts w:cs="Tahoma"/>
                <w:color w:val="000000"/>
                <w:szCs w:val="18"/>
              </w:rPr>
              <w:t>Twenthe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FAFC" w14:textId="6361E905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Enschede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84AA" w14:textId="56C43421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45870116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918D" w14:textId="2750AF61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28H15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B537" w14:textId="06D9FD58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Mass-Radarcomplex </w:t>
            </w:r>
            <w:proofErr w:type="spellStart"/>
            <w:r>
              <w:rPr>
                <w:rFonts w:cs="Tahoma"/>
                <w:color w:val="000000"/>
                <w:szCs w:val="18"/>
              </w:rPr>
              <w:t>Twenthe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BA1E" w14:textId="2093EC73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Enschede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0052" w14:textId="4010BC6A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FFA5709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184C7" w14:textId="7AA97B6F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28H16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35F" w14:textId="553121CD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Complex </w:t>
            </w:r>
            <w:proofErr w:type="spellStart"/>
            <w:r>
              <w:rPr>
                <w:rFonts w:cs="Tahoma"/>
                <w:color w:val="000000"/>
                <w:szCs w:val="18"/>
              </w:rPr>
              <w:t>Twenthe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B3B0" w14:textId="454EFD16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Enschede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845" w14:textId="5D1913F6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0C733F5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9B130" w14:textId="12F18719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32F01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29D9" w14:textId="08B10CB5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Convooi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AOCS </w:t>
            </w:r>
            <w:proofErr w:type="spellStart"/>
            <w:r>
              <w:rPr>
                <w:rFonts w:cs="Tahoma"/>
                <w:color w:val="000000"/>
                <w:szCs w:val="18"/>
              </w:rPr>
              <w:t>Nw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Millingen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4BC3" w14:textId="529E06D6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Uddel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6310" w14:textId="261F9BF6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BB6D4C0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0FAFE" w14:textId="7E66860F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32F02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DE70" w14:textId="2FE6C06B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Kamp AOCS </w:t>
            </w:r>
            <w:proofErr w:type="spellStart"/>
            <w:r>
              <w:rPr>
                <w:rFonts w:cs="Tahoma"/>
                <w:color w:val="000000"/>
                <w:szCs w:val="18"/>
              </w:rPr>
              <w:t>Nw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Millingen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DCEE" w14:textId="2A4715BE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Uddel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7D90" w14:textId="25AEECCF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9FC8EA9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C8FB" w14:textId="41323266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32F11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E1AA" w14:textId="119934A4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Legerplaats Stroe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0924" w14:textId="6F771BF1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Stroe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A09D" w14:textId="42BF7CC4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EEE7177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9CB40" w14:textId="552E1385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32H02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577" w14:textId="15A8C1CD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Harskamp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38A2" w14:textId="5D190D00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Harskamp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6548" w14:textId="4722548D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4CCB631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DB3E" w14:textId="2F93D409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32H04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0CDA" w14:textId="41A7870C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De Driesprong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9A7D" w14:textId="21B6AF41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364" w14:textId="0B128DE7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758C8EB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66119" w14:textId="34E46AEE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33A01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2338" w14:textId="56B1865F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Kamp Nieuw Millingen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DA1F" w14:textId="30F008E6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Uddel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893D" w14:textId="61DA80E0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1E2F7D9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BE74" w14:textId="79ABF4BA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33A03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BE89" w14:textId="30DCEEC8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Infanterie Schietkamp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553C" w14:textId="185DCFA5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Harskamp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CA9F" w14:textId="168F06CA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0BCF6F63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9C89" w14:textId="35D668D1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33B03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C7F0" w14:textId="630A33FB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WP ’t Loo Apeldoorn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0093" w14:textId="5EE1868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Apeldoorn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C1D9" w14:textId="08043F10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6BF0819A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DC5E" w14:textId="1D062D21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33B05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8564" w14:textId="7B629264" w:rsidR="001B7BF3" w:rsidRPr="001F610E" w:rsidRDefault="00922800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Veluwe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CCDA" w14:textId="7F49E733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Apeldoorn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A4B6" w14:textId="25F40DD3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FB64888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8E696" w14:textId="5B5C93A7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33B18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40A9" w14:textId="3530A4B2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Koning Willem III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C2DC" w14:textId="5A051C87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Apeldoorn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5EDF" w14:textId="1EC3164B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5BDF1D3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7A1A" w14:textId="744F401F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33C01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1AA6" w14:textId="51DAF852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MLT Deelen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F21C" w14:textId="36D1502A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Arnhem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24FE" w14:textId="3D3B0F64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CC48DDD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3056C" w14:textId="2C50115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33C08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AF19" w14:textId="4463FF20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MMC Hoenderloo II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A493" w14:textId="06F41F69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Harskamp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78EB" w14:textId="1DCA487F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B641C1A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31D7F" w14:textId="3FB6A7EE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33C10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BDDB" w14:textId="78C9A499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Legerplaats Harskamp (GWK)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4C2E" w14:textId="7DFB3582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Harskamp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5FA6" w14:textId="744BE974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5D11B2E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DF26" w14:textId="077A9193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33C13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50E7" w14:textId="312F3AB1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Post Harskamp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7624" w14:textId="33C03754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Harskamp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2BE6" w14:textId="1F48059F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71A3442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C7AAB" w14:textId="739CF567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33D06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02FE" w14:textId="204CED5C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Oud-Nieuw </w:t>
            </w:r>
            <w:proofErr w:type="spellStart"/>
            <w:r>
              <w:rPr>
                <w:rFonts w:cs="Tahoma"/>
                <w:color w:val="000000"/>
                <w:szCs w:val="18"/>
              </w:rPr>
              <w:t>Vrijland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CC7D" w14:textId="4987A162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Arnhem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8D22" w14:textId="290C6F9E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CB8145A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398D3" w14:textId="3FDA0AD7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33D08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019F" w14:textId="4371FF43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OT Arnhemse Heide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B01F" w14:textId="064AB4A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Arnhem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418" w14:textId="5D22C57B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00E8A386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18D0B" w14:textId="782EEAEA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34B01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5521" w14:textId="10FC7728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Depot Markelo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E2B8" w14:textId="17053A7C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Markelo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9345" w14:textId="19FEEBA8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2973BD62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5FCE8" w14:textId="3A2D1957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34B0</w:t>
            </w:r>
            <w:r w:rsidR="004F15D1">
              <w:rPr>
                <w:rFonts w:cs="Tahoma"/>
                <w:color w:val="000000"/>
                <w:szCs w:val="18"/>
              </w:rPr>
              <w:t>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C5F5" w14:textId="1CE50723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TLP Markelo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3715" w14:textId="4E4BA1AA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Markelo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0E1A" w14:textId="63A35C0E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BAB9332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9A57" w14:textId="0F379C26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lastRenderedPageBreak/>
              <w:t>34F03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8D87" w14:textId="4A55AC75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HRM Service Centrum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D6F1" w14:textId="1508219F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Enschede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C581" w14:textId="0D0F5EA1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40F98378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ABAE2" w14:textId="590CB43C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34G01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B45D" w14:textId="5E7FD22B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Kamp </w:t>
            </w:r>
            <w:proofErr w:type="spellStart"/>
            <w:r>
              <w:rPr>
                <w:rFonts w:cs="Tahoma"/>
                <w:color w:val="000000"/>
                <w:szCs w:val="18"/>
              </w:rPr>
              <w:t>Holterhoek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4226" w14:textId="078859C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Eibergen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81AB" w14:textId="21ADFC4A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4C2150FF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5604B" w14:textId="530E4E40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34G09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F509" w14:textId="649E32A4" w:rsidR="001B7BF3" w:rsidRPr="001F610E" w:rsidRDefault="004F15D1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Kamp Letteboer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04F2" w14:textId="64B911A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Eibergen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A0BD" w14:textId="2AB46665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0AFDBD57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D146A" w14:textId="0E52B555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39F08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4418" w14:textId="6AC55A10" w:rsidR="001B7BF3" w:rsidRPr="001F610E" w:rsidRDefault="00CF6F83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OT </w:t>
            </w:r>
            <w:proofErr w:type="spellStart"/>
            <w:r>
              <w:rPr>
                <w:rFonts w:cs="Tahoma"/>
                <w:color w:val="000000"/>
                <w:szCs w:val="18"/>
              </w:rPr>
              <w:t>Ginkelse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Heide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EED1" w14:textId="1FB03649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Ede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8645" w14:textId="65C8FD6A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5CDBCCC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575E4" w14:textId="2E0B0F40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40A03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3607" w14:textId="01F19DE9" w:rsidR="001B7BF3" w:rsidRPr="001F610E" w:rsidRDefault="00CF6F83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Complex Klein Heidekamp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8A03" w14:textId="388421B0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Arnhem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7B4B" w14:textId="6AAECBB5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98701B" w:rsidRPr="001B7BF3" w14:paraId="7A6036C5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DE6EC" w14:textId="3EE2AECC" w:rsidR="0098701B" w:rsidRPr="001F610E" w:rsidRDefault="0098701B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40A06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C845" w14:textId="379201D4" w:rsidR="0098701B" w:rsidRDefault="0098701B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Oranjekazerne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E56C" w14:textId="15DD8C42" w:rsidR="0098701B" w:rsidRPr="001F610E" w:rsidRDefault="0098701B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Arnhem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185C" w14:textId="6F5A867B" w:rsidR="0098701B" w:rsidRPr="001B7BF3" w:rsidRDefault="0098701B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ACD4D0E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16F8" w14:textId="1BD510F2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40B12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AE79" w14:textId="70CFBCD0" w:rsidR="001B7BF3" w:rsidRPr="001F610E" w:rsidRDefault="00CF6F83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Duivelsberg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2D63" w14:textId="4244A376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Arnhem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348F" w14:textId="3041DCC6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6EF307E4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B968A" w14:textId="4BC123F6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40B14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9022" w14:textId="676AACA6" w:rsidR="001B7BF3" w:rsidRPr="001F610E" w:rsidRDefault="00CF6F83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KTOMM Bronbeek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090B" w14:textId="4C15322C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Arnhem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CDD3" w14:textId="69BF6627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5EB9FDA8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2B9C6" w14:textId="36BAD0C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40B18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259A" w14:textId="6A8A029D" w:rsidR="001B7BF3" w:rsidRPr="001F610E" w:rsidRDefault="00CF6F83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Complex Groot Heidekamp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DC30" w14:textId="02D05381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Arnhem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EFA3" w14:textId="74F2E50F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1F605D48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EDC6" w14:textId="3C4BE2BC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40B24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4463" w14:textId="550DE7B2" w:rsidR="001B7BF3" w:rsidRPr="001F610E" w:rsidRDefault="00CF6F83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DLP Arnhem Station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934F" w14:textId="254F3F18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Arnhem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F106" w14:textId="254A7766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3666C1DA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4E6D" w14:textId="603D7C1F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40C21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22F9" w14:textId="202E44B6" w:rsidR="001B7BF3" w:rsidRPr="001F610E" w:rsidRDefault="00CF6F83" w:rsidP="00223654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Begraafplts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Jonkerbos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7913" w14:textId="2C308244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Nijmegen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A0B3" w14:textId="34D33CC7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731336B2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7A555" w14:textId="08EC111D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40E03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ADFF" w14:textId="5163E80B" w:rsidR="001B7BF3" w:rsidRPr="001F610E" w:rsidRDefault="00CF6F83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Oostgrens-Midden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7F40" w14:textId="5904941B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Zevenaar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9E22" w14:textId="26CF6507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6DA961A6" w14:textId="77777777" w:rsidTr="0098701B">
        <w:trPr>
          <w:trHeight w:val="2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3B48" w14:textId="1E423C8A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46A05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4BDE" w14:textId="746BC56F" w:rsidR="001B7BF3" w:rsidRPr="001F610E" w:rsidRDefault="00CF6F83" w:rsidP="00223654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Schietbaan </w:t>
            </w:r>
            <w:proofErr w:type="spellStart"/>
            <w:r>
              <w:rPr>
                <w:rFonts w:cs="Tahoma"/>
                <w:color w:val="000000"/>
                <w:szCs w:val="18"/>
              </w:rPr>
              <w:t>Heumensoord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134C" w14:textId="24C9CF7A" w:rsidR="001B7BF3" w:rsidRPr="001F610E" w:rsidRDefault="001B7BF3" w:rsidP="00223654">
            <w:pPr>
              <w:rPr>
                <w:rFonts w:cs="Tahoma"/>
                <w:color w:val="000000"/>
                <w:szCs w:val="18"/>
              </w:rPr>
            </w:pPr>
            <w:r w:rsidRPr="001F610E">
              <w:rPr>
                <w:rFonts w:cs="Tahoma"/>
                <w:color w:val="000000"/>
                <w:szCs w:val="18"/>
              </w:rPr>
              <w:t>Heumen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11CA" w14:textId="7D638300" w:rsidR="001B7BF3" w:rsidRPr="001B7BF3" w:rsidRDefault="001B7BF3" w:rsidP="00223654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1B7BF3" w:rsidRPr="001B7BF3" w14:paraId="68EDF7B9" w14:textId="77777777" w:rsidTr="0098701B">
        <w:trPr>
          <w:trHeight w:val="2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64C5" w14:textId="77777777" w:rsidR="001B7BF3" w:rsidRPr="00DA6DE8" w:rsidRDefault="001B7BF3" w:rsidP="00032691">
            <w:pPr>
              <w:rPr>
                <w:rFonts w:cs="Arial"/>
                <w:b/>
                <w:color w:val="000000"/>
                <w:szCs w:val="1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6AAD1" w14:textId="61C5D35F" w:rsidR="001B7BF3" w:rsidRPr="00DA6DE8" w:rsidRDefault="001B7BF3" w:rsidP="00032691">
            <w:pPr>
              <w:rPr>
                <w:rFonts w:cs="Arial"/>
                <w:b/>
                <w:color w:val="000000"/>
                <w:szCs w:val="18"/>
              </w:rPr>
            </w:pPr>
            <w:r w:rsidRPr="00DA6DE8">
              <w:rPr>
                <w:rFonts w:cs="Arial"/>
                <w:b/>
                <w:color w:val="000000"/>
                <w:szCs w:val="18"/>
              </w:rPr>
              <w:t xml:space="preserve">TOTAAL </w:t>
            </w:r>
            <w:r w:rsidR="00FA0D35">
              <w:rPr>
                <w:rStyle w:val="Voetnootmarkering"/>
                <w:rFonts w:cs="Arial"/>
                <w:b/>
                <w:color w:val="000000"/>
                <w:szCs w:val="18"/>
              </w:rPr>
              <w:footnoteReference w:id="2"/>
            </w:r>
          </w:p>
          <w:p w14:paraId="7753B890" w14:textId="77777777" w:rsidR="001B7BF3" w:rsidRPr="006B0C33" w:rsidRDefault="001B7BF3" w:rsidP="00032691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9077" w14:textId="34382998" w:rsidR="001B7BF3" w:rsidRPr="001B7BF3" w:rsidRDefault="001B7BF3" w:rsidP="00032691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1B7BF3">
              <w:rPr>
                <w:rFonts w:cs="Tahoma"/>
                <w:color w:val="000000"/>
                <w:szCs w:val="18"/>
              </w:rPr>
              <w:t>€</w:t>
            </w:r>
          </w:p>
        </w:tc>
      </w:tr>
    </w:tbl>
    <w:p w14:paraId="0C4573E3" w14:textId="77777777" w:rsidR="0015348C" w:rsidRDefault="0015348C" w:rsidP="0015348C">
      <w:pPr>
        <w:pStyle w:val="Lijstalinea"/>
        <w:ind w:left="0" w:right="-1278"/>
      </w:pPr>
    </w:p>
    <w:p w14:paraId="3811FF0E" w14:textId="77777777" w:rsidR="00C5056A" w:rsidRDefault="00C5056A" w:rsidP="0015348C">
      <w:pPr>
        <w:spacing w:after="200" w:line="276" w:lineRule="auto"/>
        <w:ind w:right="-1278"/>
        <w:rPr>
          <w:b/>
        </w:rPr>
      </w:pPr>
    </w:p>
    <w:p w14:paraId="37FCD620" w14:textId="77777777" w:rsidR="00C5056A" w:rsidRDefault="00C5056A" w:rsidP="0015348C">
      <w:pPr>
        <w:spacing w:after="200" w:line="276" w:lineRule="auto"/>
        <w:ind w:right="-1278"/>
        <w:rPr>
          <w:b/>
        </w:rPr>
      </w:pPr>
    </w:p>
    <w:p w14:paraId="555FE23E" w14:textId="77777777" w:rsidR="00C5056A" w:rsidRDefault="00C5056A" w:rsidP="0015348C">
      <w:pPr>
        <w:spacing w:after="200" w:line="276" w:lineRule="auto"/>
        <w:ind w:right="-1278"/>
        <w:rPr>
          <w:b/>
        </w:rPr>
      </w:pPr>
    </w:p>
    <w:p w14:paraId="5F7B92B8" w14:textId="79AF4E68" w:rsidR="0015348C" w:rsidRPr="003E3CBB" w:rsidRDefault="0015348C" w:rsidP="0015348C">
      <w:pPr>
        <w:spacing w:after="200" w:line="276" w:lineRule="auto"/>
        <w:ind w:right="-1278"/>
        <w:rPr>
          <w:b/>
        </w:rPr>
      </w:pPr>
      <w:r w:rsidRPr="003E3CBB">
        <w:rPr>
          <w:b/>
        </w:rPr>
        <w:t>Verklaring en ondertekening inschrijver</w:t>
      </w:r>
    </w:p>
    <w:p w14:paraId="22B89315" w14:textId="0C1285DA" w:rsidR="0015348C" w:rsidRDefault="0015348C" w:rsidP="0015348C">
      <w:pPr>
        <w:ind w:right="-1136"/>
      </w:pPr>
      <w:bookmarkStart w:id="1" w:name="_Hlk111714104"/>
      <w:r>
        <w:t xml:space="preserve">De inschrijver verklaart deze aanbieding te doen met inachtneming van de bepalingen en gegevens zoals deze zijn omschreven in de </w:t>
      </w:r>
      <w:r w:rsidR="00223654">
        <w:t>aanbestedingsleidraad</w:t>
      </w:r>
      <w:r>
        <w:t xml:space="preserve"> </w:t>
      </w:r>
      <w:r w:rsidR="007820EB">
        <w:t>incl.</w:t>
      </w:r>
      <w:r>
        <w:t xml:space="preserve"> bijlagen inclusief de nota(s) van inlichtingen.</w:t>
      </w:r>
    </w:p>
    <w:bookmarkEnd w:id="1"/>
    <w:p w14:paraId="485A6632" w14:textId="77777777" w:rsidR="0015348C" w:rsidRDefault="0015348C" w:rsidP="0015348C">
      <w:pPr>
        <w:ind w:right="-1136"/>
      </w:pPr>
    </w:p>
    <w:p w14:paraId="4F0F77C3" w14:textId="77777777" w:rsidR="00B20715" w:rsidRDefault="00B20715" w:rsidP="0015348C">
      <w:pPr>
        <w:ind w:right="-1136"/>
      </w:pPr>
    </w:p>
    <w:p w14:paraId="1F724763" w14:textId="77777777" w:rsidR="0015348C" w:rsidRDefault="0015348C" w:rsidP="0015348C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</w:t>
      </w:r>
      <w:r w:rsidRPr="00CB6200">
        <w:t>namens inschrijver,</w:t>
      </w:r>
      <w:r>
        <w:t xml:space="preserve"> rechtsgeldig vertegenwoordigingsbevoegd is.</w:t>
      </w:r>
    </w:p>
    <w:p w14:paraId="7E2968BE" w14:textId="77777777" w:rsidR="0015348C" w:rsidRDefault="0015348C" w:rsidP="0015348C">
      <w:pPr>
        <w:ind w:right="-1278"/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15348C" w:rsidRPr="003A3793" w14:paraId="79E2F0A0" w14:textId="77777777" w:rsidTr="00871896">
        <w:tc>
          <w:tcPr>
            <w:tcW w:w="2518" w:type="dxa"/>
          </w:tcPr>
          <w:p w14:paraId="15A441AE" w14:textId="77777777" w:rsidR="0015348C" w:rsidRPr="00F003E0" w:rsidRDefault="0015348C" w:rsidP="00871896">
            <w:pPr>
              <w:ind w:right="-1278"/>
            </w:pPr>
            <w:r w:rsidRPr="00F003E0">
              <w:t>Naam organisatie</w:t>
            </w:r>
          </w:p>
        </w:tc>
        <w:tc>
          <w:tcPr>
            <w:tcW w:w="6237" w:type="dxa"/>
          </w:tcPr>
          <w:p w14:paraId="59785F0A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4EC83861" w14:textId="77777777" w:rsidTr="00871896">
        <w:tc>
          <w:tcPr>
            <w:tcW w:w="2518" w:type="dxa"/>
          </w:tcPr>
          <w:p w14:paraId="12361CD8" w14:textId="77777777" w:rsidR="0015348C" w:rsidRPr="00F003E0" w:rsidRDefault="0015348C" w:rsidP="00871896">
            <w:pPr>
              <w:ind w:right="-1278"/>
            </w:pPr>
            <w:r w:rsidRPr="00F003E0">
              <w:t>KvK nummer</w:t>
            </w:r>
          </w:p>
        </w:tc>
        <w:tc>
          <w:tcPr>
            <w:tcW w:w="6237" w:type="dxa"/>
          </w:tcPr>
          <w:p w14:paraId="40FD418B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3868A0FB" w14:textId="77777777" w:rsidTr="00871896">
        <w:tc>
          <w:tcPr>
            <w:tcW w:w="2518" w:type="dxa"/>
          </w:tcPr>
          <w:p w14:paraId="7227B4A1" w14:textId="77777777" w:rsidR="0015348C" w:rsidRPr="00F003E0" w:rsidRDefault="0015348C" w:rsidP="00871896">
            <w:pPr>
              <w:ind w:right="-1278"/>
            </w:pPr>
            <w:r w:rsidRPr="00F003E0">
              <w:t>Plaats</w:t>
            </w:r>
          </w:p>
        </w:tc>
        <w:tc>
          <w:tcPr>
            <w:tcW w:w="6237" w:type="dxa"/>
          </w:tcPr>
          <w:p w14:paraId="78498B0E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110AC676" w14:textId="77777777" w:rsidTr="00871896">
        <w:tc>
          <w:tcPr>
            <w:tcW w:w="2518" w:type="dxa"/>
          </w:tcPr>
          <w:p w14:paraId="20F491A1" w14:textId="77777777" w:rsidR="0015348C" w:rsidRPr="00F003E0" w:rsidRDefault="0015348C" w:rsidP="00871896">
            <w:pPr>
              <w:ind w:right="-1278"/>
            </w:pPr>
            <w:r w:rsidRPr="00F003E0">
              <w:t>Datum</w:t>
            </w:r>
          </w:p>
        </w:tc>
        <w:tc>
          <w:tcPr>
            <w:tcW w:w="6237" w:type="dxa"/>
          </w:tcPr>
          <w:p w14:paraId="61839C29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4E055C4C" w14:textId="77777777" w:rsidTr="00871896">
        <w:tc>
          <w:tcPr>
            <w:tcW w:w="2518" w:type="dxa"/>
          </w:tcPr>
          <w:p w14:paraId="656C501E" w14:textId="77777777" w:rsidR="0015348C" w:rsidRPr="00F003E0" w:rsidRDefault="0015348C" w:rsidP="00871896">
            <w:pPr>
              <w:ind w:right="-1278"/>
            </w:pPr>
            <w:r w:rsidRPr="00F003E0">
              <w:t>Naam</w:t>
            </w:r>
          </w:p>
        </w:tc>
        <w:tc>
          <w:tcPr>
            <w:tcW w:w="6237" w:type="dxa"/>
          </w:tcPr>
          <w:p w14:paraId="074A7208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68402DC0" w14:textId="77777777" w:rsidTr="00871896">
        <w:tc>
          <w:tcPr>
            <w:tcW w:w="2518" w:type="dxa"/>
          </w:tcPr>
          <w:p w14:paraId="3EB29CB6" w14:textId="77777777" w:rsidR="0015348C" w:rsidRPr="00F003E0" w:rsidRDefault="0015348C" w:rsidP="00871896">
            <w:pPr>
              <w:ind w:right="-1278"/>
            </w:pPr>
            <w:r w:rsidRPr="00F003E0">
              <w:t>Functie</w:t>
            </w:r>
          </w:p>
        </w:tc>
        <w:tc>
          <w:tcPr>
            <w:tcW w:w="6237" w:type="dxa"/>
          </w:tcPr>
          <w:p w14:paraId="6532C86F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2C2C43" w14:paraId="6EB467FE" w14:textId="77777777" w:rsidTr="00871896">
        <w:tc>
          <w:tcPr>
            <w:tcW w:w="2518" w:type="dxa"/>
          </w:tcPr>
          <w:p w14:paraId="01282061" w14:textId="77777777" w:rsidR="0015348C" w:rsidRPr="00F003E0" w:rsidRDefault="0015348C" w:rsidP="00871896">
            <w:pPr>
              <w:ind w:right="-1278"/>
            </w:pPr>
            <w:r w:rsidRPr="00F003E0">
              <w:t>Handtekening</w:t>
            </w:r>
          </w:p>
          <w:p w14:paraId="7B6EE5DA" w14:textId="77777777" w:rsidR="0015348C" w:rsidRPr="00F003E0" w:rsidRDefault="0015348C" w:rsidP="00871896">
            <w:pPr>
              <w:ind w:right="-1278"/>
            </w:pPr>
          </w:p>
          <w:p w14:paraId="6874DA60" w14:textId="77777777" w:rsidR="0015348C" w:rsidRPr="00F003E0" w:rsidRDefault="0015348C" w:rsidP="00871896">
            <w:pPr>
              <w:ind w:right="-1278"/>
            </w:pPr>
          </w:p>
        </w:tc>
        <w:tc>
          <w:tcPr>
            <w:tcW w:w="6237" w:type="dxa"/>
          </w:tcPr>
          <w:p w14:paraId="65EA75C1" w14:textId="77777777" w:rsidR="0015348C" w:rsidRPr="002C2C43" w:rsidRDefault="0015348C" w:rsidP="00871896">
            <w:pPr>
              <w:ind w:right="-1278"/>
            </w:pPr>
          </w:p>
        </w:tc>
      </w:tr>
    </w:tbl>
    <w:p w14:paraId="1A067748" w14:textId="77777777" w:rsidR="0015348C" w:rsidRPr="00CB6200" w:rsidRDefault="0015348C" w:rsidP="0015348C">
      <w:pPr>
        <w:ind w:right="-1136"/>
        <w:rPr>
          <w:i/>
        </w:rPr>
      </w:pPr>
      <w:r w:rsidRPr="00CB6200">
        <w:rPr>
          <w:i/>
        </w:rPr>
        <w:t xml:space="preserve">In geval van een inschrijving door een combinatie dient elke </w:t>
      </w:r>
      <w:proofErr w:type="spellStart"/>
      <w:r w:rsidRPr="00CB6200">
        <w:rPr>
          <w:i/>
        </w:rPr>
        <w:t>combinant</w:t>
      </w:r>
      <w:proofErr w:type="spellEnd"/>
      <w:r w:rsidRPr="00CB6200">
        <w:rPr>
          <w:i/>
        </w:rPr>
        <w:t xml:space="preserve"> afzonderlijk deze bijlage te ondertekenen.</w:t>
      </w:r>
    </w:p>
    <w:p w14:paraId="051AD050" w14:textId="282715FA" w:rsidR="0015348C" w:rsidRDefault="0015348C" w:rsidP="0015348C">
      <w:pPr>
        <w:ind w:right="-1278"/>
        <w:rPr>
          <w:b/>
        </w:rPr>
      </w:pPr>
    </w:p>
    <w:p w14:paraId="7E82F328" w14:textId="00B72F7C" w:rsidR="00C5056A" w:rsidRDefault="00C5056A" w:rsidP="0015348C">
      <w:pPr>
        <w:ind w:right="-1278"/>
        <w:rPr>
          <w:b/>
        </w:rPr>
      </w:pPr>
    </w:p>
    <w:p w14:paraId="0EA55588" w14:textId="77CEFFB2" w:rsidR="00C5056A" w:rsidRDefault="00C5056A" w:rsidP="0015348C">
      <w:pPr>
        <w:ind w:right="-1278"/>
        <w:rPr>
          <w:b/>
        </w:rPr>
      </w:pPr>
    </w:p>
    <w:p w14:paraId="5B344B55" w14:textId="003AE143" w:rsidR="00C5056A" w:rsidRDefault="00C5056A" w:rsidP="0015348C">
      <w:pPr>
        <w:ind w:right="-1278"/>
        <w:rPr>
          <w:b/>
        </w:rPr>
      </w:pPr>
    </w:p>
    <w:p w14:paraId="6DE07199" w14:textId="5672E581" w:rsidR="00C5056A" w:rsidRDefault="00C5056A" w:rsidP="0015348C">
      <w:pPr>
        <w:ind w:right="-1278"/>
        <w:rPr>
          <w:b/>
        </w:rPr>
      </w:pPr>
    </w:p>
    <w:p w14:paraId="10DB75E2" w14:textId="4E4627C8" w:rsidR="00C5056A" w:rsidRDefault="00C5056A" w:rsidP="0015348C">
      <w:pPr>
        <w:ind w:right="-1278"/>
        <w:rPr>
          <w:b/>
        </w:rPr>
      </w:pPr>
    </w:p>
    <w:p w14:paraId="747104D6" w14:textId="2ED37623" w:rsidR="00C5056A" w:rsidRDefault="00C5056A" w:rsidP="0015348C">
      <w:pPr>
        <w:ind w:right="-1278"/>
        <w:rPr>
          <w:b/>
        </w:rPr>
      </w:pPr>
    </w:p>
    <w:p w14:paraId="70B647A7" w14:textId="5A77451B" w:rsidR="0015348C" w:rsidRPr="00CB6200" w:rsidRDefault="0015348C" w:rsidP="0015348C">
      <w:pPr>
        <w:ind w:right="-1278"/>
        <w:rPr>
          <w:b/>
        </w:rPr>
      </w:pPr>
      <w:r w:rsidRPr="00CB6200">
        <w:rPr>
          <w:b/>
        </w:rPr>
        <w:t>Verklaring en ondertekening inschrijvers</w:t>
      </w:r>
    </w:p>
    <w:p w14:paraId="1BE7D385" w14:textId="77777777" w:rsidR="0015348C" w:rsidRDefault="0015348C" w:rsidP="0015348C">
      <w:pPr>
        <w:ind w:right="-1278"/>
      </w:pPr>
      <w:r>
        <w:t>De inschrijver verklaart deze aanbieding te doen met inachtneming van de bepalingen en gegevens zoals deze zijn omschreven in de uitnodiging tot inschrijving met bijlagen inclusief de nota(s) van inlichtingen.</w:t>
      </w:r>
    </w:p>
    <w:p w14:paraId="27AA66EA" w14:textId="77777777" w:rsidR="0015348C" w:rsidRDefault="0015348C" w:rsidP="0015348C">
      <w:pPr>
        <w:ind w:right="-1278"/>
      </w:pPr>
    </w:p>
    <w:p w14:paraId="4F3AF16E" w14:textId="77777777" w:rsidR="0015348C" w:rsidRDefault="0015348C" w:rsidP="0015348C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namens elke </w:t>
      </w:r>
      <w:proofErr w:type="spellStart"/>
      <w:r>
        <w:t>combinant</w:t>
      </w:r>
      <w:proofErr w:type="spellEnd"/>
      <w:r>
        <w:t>, rechtsgeldig vertegenwoordigingsbevoegd is.</w:t>
      </w:r>
    </w:p>
    <w:p w14:paraId="234CDB4F" w14:textId="77777777" w:rsidR="0015348C" w:rsidRDefault="0015348C" w:rsidP="0015348C">
      <w:pPr>
        <w:ind w:right="-1278"/>
      </w:pPr>
    </w:p>
    <w:p w14:paraId="56863113" w14:textId="77777777" w:rsidR="0015348C" w:rsidRPr="002C2C43" w:rsidRDefault="0015348C" w:rsidP="0015348C">
      <w:pPr>
        <w:ind w:right="-1278"/>
        <w:rPr>
          <w:b/>
        </w:rPr>
      </w:pP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A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15348C" w:rsidRPr="002C2C43" w14:paraId="42A5D229" w14:textId="77777777" w:rsidTr="00871896">
        <w:tc>
          <w:tcPr>
            <w:tcW w:w="2518" w:type="dxa"/>
          </w:tcPr>
          <w:p w14:paraId="75159BC3" w14:textId="77777777" w:rsidR="0015348C" w:rsidRPr="002C2C43" w:rsidRDefault="0015348C" w:rsidP="00871896">
            <w:pPr>
              <w:ind w:right="-1278"/>
            </w:pPr>
            <w:r w:rsidRPr="002C2C43">
              <w:t xml:space="preserve">Naam organisatie </w:t>
            </w:r>
            <w:r>
              <w:t xml:space="preserve">          </w:t>
            </w:r>
            <w:proofErr w:type="gramStart"/>
            <w:r>
              <w:t xml:space="preserve">   </w:t>
            </w:r>
            <w:r w:rsidRPr="002C2C43">
              <w:t>(</w:t>
            </w:r>
            <w:proofErr w:type="gramEnd"/>
            <w:r w:rsidRPr="002C2C43">
              <w:t>penvoerder combinatie)</w:t>
            </w:r>
          </w:p>
        </w:tc>
        <w:tc>
          <w:tcPr>
            <w:tcW w:w="6237" w:type="dxa"/>
          </w:tcPr>
          <w:p w14:paraId="59057D54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629C7EFC" w14:textId="77777777" w:rsidTr="00871896">
        <w:tc>
          <w:tcPr>
            <w:tcW w:w="2518" w:type="dxa"/>
          </w:tcPr>
          <w:p w14:paraId="6E7C5625" w14:textId="77777777" w:rsidR="0015348C" w:rsidRPr="002C2C43" w:rsidRDefault="0015348C" w:rsidP="00871896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3301AED2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3A6A7382" w14:textId="77777777" w:rsidTr="00871896">
        <w:tc>
          <w:tcPr>
            <w:tcW w:w="2518" w:type="dxa"/>
          </w:tcPr>
          <w:p w14:paraId="28C07B71" w14:textId="77777777" w:rsidR="0015348C" w:rsidRPr="002C2C43" w:rsidRDefault="0015348C" w:rsidP="00871896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7B4C551F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35856468" w14:textId="77777777" w:rsidTr="00871896">
        <w:tc>
          <w:tcPr>
            <w:tcW w:w="2518" w:type="dxa"/>
          </w:tcPr>
          <w:p w14:paraId="20DE15C6" w14:textId="77777777" w:rsidR="0015348C" w:rsidRPr="002C2C43" w:rsidRDefault="0015348C" w:rsidP="00871896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02F614B7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0E0AF0E7" w14:textId="77777777" w:rsidTr="00871896">
        <w:tc>
          <w:tcPr>
            <w:tcW w:w="2518" w:type="dxa"/>
          </w:tcPr>
          <w:p w14:paraId="5969BEE7" w14:textId="77777777" w:rsidR="0015348C" w:rsidRPr="002C2C43" w:rsidRDefault="0015348C" w:rsidP="00871896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48CD7B95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46B8A261" w14:textId="77777777" w:rsidTr="00871896">
        <w:tc>
          <w:tcPr>
            <w:tcW w:w="2518" w:type="dxa"/>
          </w:tcPr>
          <w:p w14:paraId="54C8855D" w14:textId="77777777" w:rsidR="0015348C" w:rsidRPr="002C2C43" w:rsidRDefault="0015348C" w:rsidP="00871896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2BB12A83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180FC29E" w14:textId="77777777" w:rsidTr="00871896">
        <w:tc>
          <w:tcPr>
            <w:tcW w:w="2518" w:type="dxa"/>
          </w:tcPr>
          <w:p w14:paraId="343A4552" w14:textId="77777777" w:rsidR="0015348C" w:rsidRDefault="0015348C" w:rsidP="00871896">
            <w:pPr>
              <w:ind w:right="-1278"/>
            </w:pPr>
            <w:r w:rsidRPr="002C2C43">
              <w:t>Handtekening</w:t>
            </w:r>
          </w:p>
          <w:p w14:paraId="3A822BB6" w14:textId="77777777" w:rsidR="0015348C" w:rsidRDefault="0015348C" w:rsidP="00871896">
            <w:pPr>
              <w:ind w:right="-1278"/>
            </w:pPr>
          </w:p>
          <w:p w14:paraId="2ED3C58D" w14:textId="77777777" w:rsidR="0015348C" w:rsidRPr="002C2C43" w:rsidRDefault="0015348C" w:rsidP="00871896">
            <w:pPr>
              <w:ind w:right="-1278"/>
            </w:pPr>
          </w:p>
        </w:tc>
        <w:tc>
          <w:tcPr>
            <w:tcW w:w="6237" w:type="dxa"/>
          </w:tcPr>
          <w:p w14:paraId="0D4E834C" w14:textId="77777777" w:rsidR="0015348C" w:rsidRPr="002C2C43" w:rsidRDefault="0015348C" w:rsidP="00871896">
            <w:pPr>
              <w:ind w:right="-1278"/>
            </w:pPr>
          </w:p>
        </w:tc>
      </w:tr>
    </w:tbl>
    <w:p w14:paraId="2FA9F03B" w14:textId="77777777" w:rsidR="0015348C" w:rsidRDefault="0015348C" w:rsidP="0015348C">
      <w:pPr>
        <w:ind w:right="-1278"/>
      </w:pPr>
    </w:p>
    <w:p w14:paraId="2EFF9181" w14:textId="77777777" w:rsidR="00223654" w:rsidRDefault="00223654" w:rsidP="0015348C">
      <w:pPr>
        <w:ind w:right="-1278"/>
        <w:rPr>
          <w:b/>
        </w:rPr>
      </w:pPr>
    </w:p>
    <w:p w14:paraId="2571D031" w14:textId="4BE1C2EB" w:rsidR="0015348C" w:rsidRPr="002C2C43" w:rsidRDefault="0015348C" w:rsidP="0015348C">
      <w:pPr>
        <w:ind w:right="-1278"/>
        <w:rPr>
          <w:b/>
        </w:rPr>
      </w:pP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B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15348C" w:rsidRPr="002C2C43" w14:paraId="0E1FE3BD" w14:textId="77777777" w:rsidTr="00871896">
        <w:tc>
          <w:tcPr>
            <w:tcW w:w="2518" w:type="dxa"/>
          </w:tcPr>
          <w:p w14:paraId="1A4CA997" w14:textId="77777777" w:rsidR="0015348C" w:rsidRPr="002C2C43" w:rsidRDefault="0015348C" w:rsidP="00871896">
            <w:pPr>
              <w:ind w:right="-1278"/>
            </w:pPr>
            <w:r w:rsidRPr="002C2C43">
              <w:t>Naam organisatie</w:t>
            </w:r>
          </w:p>
        </w:tc>
        <w:tc>
          <w:tcPr>
            <w:tcW w:w="6237" w:type="dxa"/>
          </w:tcPr>
          <w:p w14:paraId="0A12CBC4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0DDDC505" w14:textId="77777777" w:rsidTr="00871896">
        <w:tc>
          <w:tcPr>
            <w:tcW w:w="2518" w:type="dxa"/>
          </w:tcPr>
          <w:p w14:paraId="787092B6" w14:textId="77777777" w:rsidR="0015348C" w:rsidRPr="002C2C43" w:rsidRDefault="0015348C" w:rsidP="00871896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11B95425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63D367DE" w14:textId="77777777" w:rsidTr="00871896">
        <w:tc>
          <w:tcPr>
            <w:tcW w:w="2518" w:type="dxa"/>
          </w:tcPr>
          <w:p w14:paraId="0FDBFF6D" w14:textId="77777777" w:rsidR="0015348C" w:rsidRPr="002C2C43" w:rsidRDefault="0015348C" w:rsidP="00871896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05E2AB54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33360585" w14:textId="77777777" w:rsidTr="00871896">
        <w:tc>
          <w:tcPr>
            <w:tcW w:w="2518" w:type="dxa"/>
          </w:tcPr>
          <w:p w14:paraId="40448BE3" w14:textId="77777777" w:rsidR="0015348C" w:rsidRPr="002C2C43" w:rsidRDefault="0015348C" w:rsidP="00871896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20B74DF2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6E8566BB" w14:textId="77777777" w:rsidTr="00871896">
        <w:tc>
          <w:tcPr>
            <w:tcW w:w="2518" w:type="dxa"/>
          </w:tcPr>
          <w:p w14:paraId="3A7E9988" w14:textId="77777777" w:rsidR="0015348C" w:rsidRPr="002C2C43" w:rsidRDefault="0015348C" w:rsidP="00871896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25D4C48F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283B4D71" w14:textId="77777777" w:rsidTr="00871896">
        <w:tc>
          <w:tcPr>
            <w:tcW w:w="2518" w:type="dxa"/>
          </w:tcPr>
          <w:p w14:paraId="0EC30A66" w14:textId="77777777" w:rsidR="0015348C" w:rsidRPr="002C2C43" w:rsidRDefault="0015348C" w:rsidP="00871896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6B72A546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4CC6916D" w14:textId="77777777" w:rsidTr="00871896">
        <w:tc>
          <w:tcPr>
            <w:tcW w:w="2518" w:type="dxa"/>
          </w:tcPr>
          <w:p w14:paraId="0616A7D2" w14:textId="77777777" w:rsidR="0015348C" w:rsidRDefault="0015348C" w:rsidP="00871896">
            <w:pPr>
              <w:ind w:right="-1278"/>
            </w:pPr>
            <w:r w:rsidRPr="002C2C43">
              <w:t>Handtekening</w:t>
            </w:r>
          </w:p>
          <w:p w14:paraId="2E30C682" w14:textId="77777777" w:rsidR="0015348C" w:rsidRDefault="0015348C" w:rsidP="00871896">
            <w:pPr>
              <w:ind w:right="-1278"/>
            </w:pPr>
          </w:p>
          <w:p w14:paraId="203C2AF1" w14:textId="77777777" w:rsidR="0015348C" w:rsidRPr="002C2C43" w:rsidRDefault="0015348C" w:rsidP="00871896">
            <w:pPr>
              <w:ind w:right="-1278"/>
            </w:pPr>
          </w:p>
        </w:tc>
        <w:tc>
          <w:tcPr>
            <w:tcW w:w="6237" w:type="dxa"/>
          </w:tcPr>
          <w:p w14:paraId="3F481E7E" w14:textId="77777777" w:rsidR="0015348C" w:rsidRPr="002C2C43" w:rsidRDefault="0015348C" w:rsidP="00871896">
            <w:pPr>
              <w:ind w:right="-1278"/>
            </w:pPr>
          </w:p>
        </w:tc>
      </w:tr>
    </w:tbl>
    <w:p w14:paraId="78C5F1A3" w14:textId="77777777" w:rsidR="0015348C" w:rsidRDefault="0015348C" w:rsidP="0015348C">
      <w:pPr>
        <w:ind w:right="-1278"/>
      </w:pPr>
    </w:p>
    <w:p w14:paraId="5CD401C2" w14:textId="77777777" w:rsidR="0015348C" w:rsidRDefault="0015348C" w:rsidP="0015348C">
      <w:pPr>
        <w:ind w:right="-1278"/>
      </w:pPr>
    </w:p>
    <w:p w14:paraId="4C545FF2" w14:textId="77777777" w:rsidR="0015348C" w:rsidRPr="002C2C43" w:rsidRDefault="0015348C" w:rsidP="0015348C">
      <w:pPr>
        <w:ind w:right="-1278"/>
        <w:rPr>
          <w:i/>
        </w:rPr>
      </w:pPr>
      <w:r>
        <w:rPr>
          <w:i/>
        </w:rPr>
        <w:t>Elk van de</w:t>
      </w:r>
      <w:r w:rsidRPr="002C2C43">
        <w:rPr>
          <w:i/>
        </w:rPr>
        <w:t xml:space="preserve"> </w:t>
      </w:r>
      <w:proofErr w:type="spellStart"/>
      <w:r w:rsidRPr="002C2C43">
        <w:rPr>
          <w:i/>
        </w:rPr>
        <w:t>combinanten</w:t>
      </w:r>
      <w:proofErr w:type="spellEnd"/>
      <w:r w:rsidRPr="002C2C43">
        <w:rPr>
          <w:i/>
        </w:rPr>
        <w:t xml:space="preserve"> wijzen als gemachtigde om hen voor alle zaken de opdracht </w:t>
      </w:r>
      <w:proofErr w:type="gramStart"/>
      <w:r w:rsidRPr="002C2C43">
        <w:rPr>
          <w:i/>
        </w:rPr>
        <w:t>betreffende</w:t>
      </w:r>
      <w:proofErr w:type="gramEnd"/>
      <w:r w:rsidRPr="002C2C43">
        <w:rPr>
          <w:i/>
        </w:rPr>
        <w:t xml:space="preserve"> te vertegenwoordigen aan, de hierboven onder </w:t>
      </w:r>
      <w:proofErr w:type="spellStart"/>
      <w:r w:rsidRPr="002C2C43">
        <w:rPr>
          <w:b/>
          <w:i/>
        </w:rPr>
        <w:t>Combinant</w:t>
      </w:r>
      <w:proofErr w:type="spellEnd"/>
      <w:r w:rsidRPr="002C2C43">
        <w:rPr>
          <w:b/>
          <w:i/>
        </w:rPr>
        <w:t xml:space="preserve"> A</w:t>
      </w:r>
      <w:r w:rsidRPr="002C2C43">
        <w:rPr>
          <w:i/>
        </w:rPr>
        <w:t xml:space="preserve"> genoemde </w:t>
      </w:r>
      <w:proofErr w:type="spellStart"/>
      <w:r w:rsidRPr="002C2C43">
        <w:rPr>
          <w:i/>
        </w:rPr>
        <w:t>combinant</w:t>
      </w:r>
      <w:proofErr w:type="spellEnd"/>
      <w:r w:rsidRPr="002C2C43">
        <w:rPr>
          <w:i/>
        </w:rPr>
        <w:t>.</w:t>
      </w:r>
    </w:p>
    <w:p w14:paraId="5BF1930A" w14:textId="77777777" w:rsidR="00A039AB" w:rsidRDefault="00A039AB" w:rsidP="00A039AB">
      <w:pPr>
        <w:ind w:right="-1278"/>
      </w:pPr>
    </w:p>
    <w:sectPr w:rsidR="00A039AB" w:rsidSect="00002C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18" w:right="2975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FAFCD" w14:textId="77777777" w:rsidR="00845E69" w:rsidRDefault="00845E69">
      <w:r>
        <w:separator/>
      </w:r>
    </w:p>
  </w:endnote>
  <w:endnote w:type="continuationSeparator" w:id="0">
    <w:p w14:paraId="16A94F76" w14:textId="77777777" w:rsidR="00845E69" w:rsidRDefault="00845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9430" w14:textId="77777777" w:rsidR="00C24F08" w:rsidRDefault="00C24F0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A569E" w14:textId="77777777" w:rsidR="00C24F08" w:rsidRDefault="00C24F08">
    <w:pPr>
      <w:pStyle w:val="Voettekst"/>
    </w:pPr>
    <w:bookmarkStart w:id="18" w:name="Rubricering_4"/>
    <w:bookmarkEnd w:id="18"/>
    <w:r>
      <w:tab/>
      <w:t xml:space="preserve">Pagina </w:t>
    </w:r>
    <w:r w:rsidR="006A1DE5">
      <w:rPr>
        <w:noProof/>
      </w:rPr>
      <w:fldChar w:fldCharType="begin"/>
    </w:r>
    <w:r w:rsidR="006A1DE5">
      <w:rPr>
        <w:noProof/>
      </w:rPr>
      <w:instrText xml:space="preserve"> PAGE </w:instrText>
    </w:r>
    <w:r w:rsidR="006A1DE5">
      <w:rPr>
        <w:noProof/>
      </w:rPr>
      <w:fldChar w:fldCharType="separate"/>
    </w:r>
    <w:r w:rsidR="002A416B">
      <w:rPr>
        <w:noProof/>
      </w:rPr>
      <w:t>2</w:t>
    </w:r>
    <w:r w:rsidR="006A1DE5">
      <w:rPr>
        <w:noProof/>
      </w:rPr>
      <w:fldChar w:fldCharType="end"/>
    </w:r>
    <w:r>
      <w:t xml:space="preserve"> van </w:t>
    </w:r>
    <w:r w:rsidR="006A1DE5">
      <w:rPr>
        <w:noProof/>
      </w:rPr>
      <w:fldChar w:fldCharType="begin"/>
    </w:r>
    <w:r w:rsidR="006A1DE5">
      <w:rPr>
        <w:noProof/>
      </w:rPr>
      <w:instrText xml:space="preserve"> NUMPAGES </w:instrText>
    </w:r>
    <w:r w:rsidR="006A1DE5">
      <w:rPr>
        <w:noProof/>
      </w:rPr>
      <w:fldChar w:fldCharType="separate"/>
    </w:r>
    <w:r w:rsidR="002A416B">
      <w:rPr>
        <w:noProof/>
      </w:rPr>
      <w:t>3</w:t>
    </w:r>
    <w:r w:rsidR="006A1DE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99046" w14:textId="77777777" w:rsidR="00C24F08" w:rsidRDefault="00C24F08">
    <w:pPr>
      <w:pStyle w:val="Voettekst"/>
    </w:pPr>
    <w:bookmarkStart w:id="76" w:name="Rubricering_2"/>
    <w:bookmarkEnd w:id="76"/>
    <w:r>
      <w:tab/>
      <w:t xml:space="preserve">Pagina </w:t>
    </w:r>
    <w:r w:rsidR="006A1DE5">
      <w:rPr>
        <w:noProof/>
      </w:rPr>
      <w:fldChar w:fldCharType="begin"/>
    </w:r>
    <w:r w:rsidR="006A1DE5">
      <w:rPr>
        <w:noProof/>
      </w:rPr>
      <w:instrText xml:space="preserve"> PAGE </w:instrText>
    </w:r>
    <w:r w:rsidR="006A1DE5">
      <w:rPr>
        <w:noProof/>
      </w:rPr>
      <w:fldChar w:fldCharType="separate"/>
    </w:r>
    <w:r w:rsidR="002A416B">
      <w:rPr>
        <w:noProof/>
      </w:rPr>
      <w:t>1</w:t>
    </w:r>
    <w:r w:rsidR="006A1DE5">
      <w:rPr>
        <w:noProof/>
      </w:rPr>
      <w:fldChar w:fldCharType="end"/>
    </w:r>
    <w:r>
      <w:t xml:space="preserve"> van </w:t>
    </w:r>
    <w:r w:rsidR="006A1DE5">
      <w:rPr>
        <w:noProof/>
      </w:rPr>
      <w:fldChar w:fldCharType="begin"/>
    </w:r>
    <w:r w:rsidR="006A1DE5">
      <w:rPr>
        <w:noProof/>
      </w:rPr>
      <w:instrText xml:space="preserve"> NUMPAGES </w:instrText>
    </w:r>
    <w:r w:rsidR="006A1DE5">
      <w:rPr>
        <w:noProof/>
      </w:rPr>
      <w:fldChar w:fldCharType="separate"/>
    </w:r>
    <w:r w:rsidR="002A416B">
      <w:rPr>
        <w:noProof/>
      </w:rPr>
      <w:t>3</w:t>
    </w:r>
    <w:r w:rsidR="006A1DE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2D573" w14:textId="77777777" w:rsidR="00845E69" w:rsidRDefault="00845E69">
      <w:r>
        <w:separator/>
      </w:r>
    </w:p>
  </w:footnote>
  <w:footnote w:type="continuationSeparator" w:id="0">
    <w:p w14:paraId="1701D244" w14:textId="77777777" w:rsidR="00845E69" w:rsidRDefault="00845E69">
      <w:r>
        <w:continuationSeparator/>
      </w:r>
    </w:p>
  </w:footnote>
  <w:footnote w:id="1">
    <w:p w14:paraId="69B4E3EA" w14:textId="06E4B795" w:rsidR="001B7BF3" w:rsidRDefault="001B7BF3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8F0FAB">
        <w:t>De totaalbedragen per object dienen exact gelijk te zijn de totaalbedragen zoals vermeld op de componentenlijst perceel 1 (</w:t>
      </w:r>
      <w:r>
        <w:t>Zie voor specificatie van de bedragen de componentenlijst perceel 1</w:t>
      </w:r>
      <w:r w:rsidR="008F0FAB">
        <w:t>)</w:t>
      </w:r>
      <w:r w:rsidR="00844A1B">
        <w:t>.</w:t>
      </w:r>
    </w:p>
  </w:footnote>
  <w:footnote w:id="2">
    <w:p w14:paraId="7D4ABC26" w14:textId="25AE3679" w:rsidR="00FA0D35" w:rsidRDefault="00FA0D35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8F0FAB">
        <w:t>Het totaalbedrag dient</w:t>
      </w:r>
      <w:r>
        <w:t xml:space="preserve"> exact gelijk te zijn aan </w:t>
      </w:r>
      <w:r w:rsidR="008F0FAB">
        <w:t>het totaalbedrag zoals vermeld</w:t>
      </w:r>
      <w:r>
        <w:t xml:space="preserve"> op de componentenlijs</w:t>
      </w:r>
      <w:r w:rsidR="008F0FAB">
        <w:t xml:space="preserve"> perceel 1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513B2" w14:textId="77777777" w:rsidR="00C24F08" w:rsidRDefault="00C24F0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CFFCA" w14:textId="77777777" w:rsidR="00C24F08" w:rsidRPr="00A039AB" w:rsidRDefault="00C24F08">
    <w:pPr>
      <w:pStyle w:val="Voettekst"/>
      <w:rPr>
        <w:vanish/>
      </w:rPr>
    </w:pPr>
    <w:bookmarkStart w:id="2" w:name="Rubricering_3_weg"/>
  </w:p>
  <w:p w14:paraId="0BCDF062" w14:textId="77777777" w:rsidR="00C24F08" w:rsidRPr="00A039AB" w:rsidRDefault="00C24F08">
    <w:pPr>
      <w:pStyle w:val="Voettekst"/>
      <w:rPr>
        <w:vanish/>
      </w:rPr>
    </w:pPr>
  </w:p>
  <w:p w14:paraId="768B86C9" w14:textId="77777777" w:rsidR="00C24F08" w:rsidRPr="00A039AB" w:rsidRDefault="00C24F08">
    <w:pPr>
      <w:pStyle w:val="Voettekst"/>
      <w:rPr>
        <w:vanish/>
      </w:rPr>
    </w:pPr>
  </w:p>
  <w:p w14:paraId="61BECD25" w14:textId="77777777" w:rsidR="00C24F08" w:rsidRPr="00A039AB" w:rsidRDefault="00C24F08">
    <w:pPr>
      <w:pStyle w:val="Voettekst"/>
      <w:rPr>
        <w:vanish/>
      </w:rPr>
    </w:pPr>
  </w:p>
  <w:bookmarkEnd w:id="2"/>
  <w:p w14:paraId="6FD0F5A8" w14:textId="77777777" w:rsidR="00C24F08" w:rsidRDefault="00C24F08">
    <w:pPr>
      <w:pStyle w:val="Voettekst"/>
    </w:pPr>
  </w:p>
  <w:p w14:paraId="3E6D197B" w14:textId="77777777" w:rsidR="00C24F08" w:rsidRDefault="00C24F08">
    <w:pPr>
      <w:pStyle w:val="Voettekst"/>
    </w:pPr>
  </w:p>
  <w:p w14:paraId="7A774970" w14:textId="77777777" w:rsidR="00C24F08" w:rsidRDefault="00C24F08">
    <w:pPr>
      <w:pStyle w:val="Voettekst"/>
    </w:pPr>
  </w:p>
  <w:p w14:paraId="4D495203" w14:textId="77777777" w:rsidR="00C24F08" w:rsidRDefault="00C24F08">
    <w:pPr>
      <w:pStyle w:val="Voettekst"/>
    </w:pPr>
  </w:p>
  <w:p w14:paraId="10DC0E8A" w14:textId="77777777" w:rsidR="00C24F08" w:rsidRDefault="00C24F08">
    <w:pPr>
      <w:pStyle w:val="Voettekst"/>
    </w:pPr>
  </w:p>
  <w:p w14:paraId="6526889E" w14:textId="77777777" w:rsidR="00C24F08" w:rsidRDefault="00C24F08"/>
  <w:p w14:paraId="1253EFFD" w14:textId="77777777" w:rsidR="00C24F08" w:rsidRPr="00A039AB" w:rsidRDefault="00C24F08">
    <w:pPr>
      <w:pStyle w:val="Voettekst"/>
      <w:rPr>
        <w:b/>
      </w:rPr>
    </w:pPr>
    <w:bookmarkStart w:id="3" w:name="Rubricering_3"/>
    <w:bookmarkEnd w:id="3"/>
  </w:p>
  <w:p w14:paraId="392A878A" w14:textId="77777777" w:rsidR="00C24F08" w:rsidRDefault="00C24F08">
    <w:pPr>
      <w:pStyle w:val="Voettekst"/>
    </w:pPr>
  </w:p>
  <w:p w14:paraId="2F9E8FAD" w14:textId="13D9DDB7" w:rsidR="00C24F08" w:rsidRDefault="00D4607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5523F5E7" wp14:editId="467BBBA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2540" r="0" b="635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30248E9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601DA68" w14:textId="77777777" w:rsidR="00C24F08" w:rsidRPr="00A039AB" w:rsidRDefault="00C24F08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4" w:name="Dienst"/>
                                <w:bookmarkEnd w:id="4"/>
                              </w:p>
                            </w:tc>
                          </w:tr>
                          <w:tr w:rsidR="00C24F08" w:rsidRPr="00A039AB" w14:paraId="74ADC57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57F0349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Directie"/>
                                <w:bookmarkEnd w:id="5"/>
                              </w:p>
                            </w:tc>
                          </w:tr>
                          <w:tr w:rsidR="00C24F08" w:rsidRPr="00A039AB" w14:paraId="030D8AE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97E083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6" w:name="Afdeling"/>
                                <w:bookmarkEnd w:id="6"/>
                              </w:p>
                            </w:tc>
                          </w:tr>
                        </w:tbl>
                        <w:p w14:paraId="3997B6B6" w14:textId="77777777" w:rsidR="00C24F08" w:rsidRDefault="00C24F08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6E5CA56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C492D54" w14:textId="77777777" w:rsidR="00C24F08" w:rsidRPr="00A039AB" w:rsidRDefault="00C24F08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1"/>
                                <w:bookmarkEnd w:id="7"/>
                              </w:p>
                            </w:tc>
                          </w:tr>
                          <w:tr w:rsidR="00C24F08" w:rsidRPr="00A039AB" w14:paraId="3B3548F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341B7CE" w14:textId="77777777" w:rsidR="00C24F08" w:rsidRPr="00A039AB" w:rsidRDefault="00C24F08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1"/>
                                <w:bookmarkEnd w:id="8"/>
                              </w:p>
                            </w:tc>
                          </w:tr>
                          <w:tr w:rsidR="00C24F08" w:rsidRPr="00A039AB" w14:paraId="5EF4318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63CA0DF" w14:textId="77777777" w:rsidR="00C24F08" w:rsidRPr="00A039AB" w:rsidRDefault="00C24F08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9" w:name="K2Referentie2"/>
                                <w:bookmarkEnd w:id="9"/>
                              </w:p>
                            </w:tc>
                          </w:tr>
                          <w:tr w:rsidR="00C24F08" w:rsidRPr="00A039AB" w14:paraId="406956E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91CC974" w14:textId="77777777" w:rsidR="00C24F08" w:rsidRPr="00A039AB" w:rsidRDefault="00C24F08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10" w:name="K2Invulgegeven2"/>
                                <w:bookmarkEnd w:id="10"/>
                              </w:p>
                            </w:tc>
                          </w:tr>
                        </w:tbl>
                        <w:p w14:paraId="2438E8F7" w14:textId="77777777" w:rsidR="00C24F08" w:rsidRDefault="00C24F08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364E12EA" w14:textId="77777777" w:rsidR="00C24F08" w:rsidRDefault="00C24F08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3F5E7" id="Rectangle 12" o:spid="_x0000_s1026" style="position:absolute;margin-left:378pt;margin-top:143.45pt;width:108pt;height:20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30248E9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601DA68" w14:textId="77777777" w:rsidR="00C24F08" w:rsidRPr="00A039AB" w:rsidRDefault="00C24F08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11" w:name="Dienst"/>
                          <w:bookmarkEnd w:id="11"/>
                        </w:p>
                      </w:tc>
                    </w:tr>
                    <w:tr w:rsidR="00C24F08" w:rsidRPr="00A039AB" w14:paraId="74ADC57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57F0349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2" w:name="Directie"/>
                          <w:bookmarkEnd w:id="12"/>
                        </w:p>
                      </w:tc>
                    </w:tr>
                    <w:tr w:rsidR="00C24F08" w:rsidRPr="00A039AB" w14:paraId="030D8AE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97E083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3" w:name="Afdeling"/>
                          <w:bookmarkEnd w:id="13"/>
                        </w:p>
                      </w:tc>
                    </w:tr>
                  </w:tbl>
                  <w:p w14:paraId="3997B6B6" w14:textId="77777777" w:rsidR="00C24F08" w:rsidRDefault="00C24F08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6E5CA56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C492D54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4" w:name="K2Referentie1"/>
                          <w:bookmarkEnd w:id="14"/>
                        </w:p>
                      </w:tc>
                    </w:tr>
                    <w:tr w:rsidR="00C24F08" w:rsidRPr="00A039AB" w14:paraId="3B3548F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341B7CE" w14:textId="77777777" w:rsidR="00C24F08" w:rsidRPr="00A039AB" w:rsidRDefault="00C24F08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5" w:name="K2Invulgegeven1"/>
                          <w:bookmarkEnd w:id="15"/>
                        </w:p>
                      </w:tc>
                    </w:tr>
                    <w:tr w:rsidR="00C24F08" w:rsidRPr="00A039AB" w14:paraId="5EF4318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63CA0DF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6" w:name="K2Referentie2"/>
                          <w:bookmarkEnd w:id="16"/>
                        </w:p>
                      </w:tc>
                    </w:tr>
                    <w:tr w:rsidR="00C24F08" w:rsidRPr="00A039AB" w14:paraId="406956E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91CC974" w14:textId="77777777" w:rsidR="00C24F08" w:rsidRPr="00A039AB" w:rsidRDefault="00C24F08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7" w:name="K2Invulgegeven2"/>
                          <w:bookmarkEnd w:id="17"/>
                        </w:p>
                      </w:tc>
                    </w:tr>
                  </w:tbl>
                  <w:p w14:paraId="2438E8F7" w14:textId="77777777" w:rsidR="00C24F08" w:rsidRDefault="00C24F08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364E12EA" w14:textId="77777777" w:rsidR="00C24F08" w:rsidRDefault="00C24F08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1FBF8" w14:textId="32DC5950" w:rsidR="00C24F08" w:rsidRDefault="0015348C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58752" behindDoc="0" locked="0" layoutInCell="1" allowOverlap="1" wp14:anchorId="5F9D7695" wp14:editId="36DB1FE6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 wp14:anchorId="0F63985E" wp14:editId="7AD9118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60800" behindDoc="0" locked="0" layoutInCell="1" allowOverlap="1" wp14:anchorId="74818D60" wp14:editId="2919A479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9776" behindDoc="1" locked="0" layoutInCell="1" allowOverlap="1" wp14:anchorId="57C76E87" wp14:editId="18E81034">
          <wp:simplePos x="0" y="0"/>
          <wp:positionH relativeFrom="column">
            <wp:posOffset>3020060</wp:posOffset>
          </wp:positionH>
          <wp:positionV relativeFrom="paragraph">
            <wp:posOffset>-514985</wp:posOffset>
          </wp:positionV>
          <wp:extent cx="2344420" cy="1585595"/>
          <wp:effectExtent l="19050" t="0" r="0" b="0"/>
          <wp:wrapNone/>
          <wp:docPr id="24" name="Afbeelding 5" descr="LOGO_RGD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LOGO_RGD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85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46078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9C26898" wp14:editId="1E295631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1905" t="3810" r="0" b="2540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0D2A04F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A5DD7BB" w14:textId="77777777" w:rsidR="00C24F08" w:rsidRPr="00A039AB" w:rsidRDefault="00C24F08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19" w:name="Afdeling1"/>
                                <w:bookmarkEnd w:id="19"/>
                              </w:p>
                            </w:tc>
                          </w:tr>
                          <w:tr w:rsidR="00C24F08" w:rsidRPr="00A039AB" w14:paraId="3710E17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00D3E0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0" w:name="Afdeling2"/>
                                <w:bookmarkEnd w:id="20"/>
                              </w:p>
                            </w:tc>
                          </w:tr>
                          <w:tr w:rsidR="00C24F08" w:rsidRPr="00A039AB" w14:paraId="14B21E8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DA66D0C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deling3"/>
                                <w:bookmarkEnd w:id="21"/>
                              </w:p>
                            </w:tc>
                          </w:tr>
                        </w:tbl>
                        <w:p w14:paraId="104A1197" w14:textId="77777777" w:rsidR="00C24F08" w:rsidRDefault="00C24F08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5C18B73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4917A97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1"/>
                                <w:bookmarkEnd w:id="22"/>
                              </w:p>
                            </w:tc>
                          </w:tr>
                          <w:tr w:rsidR="00C24F08" w:rsidRPr="00A039AB" w14:paraId="0649F80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B389F7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2"/>
                                <w:bookmarkEnd w:id="23"/>
                              </w:p>
                            </w:tc>
                          </w:tr>
                          <w:tr w:rsidR="00C24F08" w:rsidRPr="00A039AB" w14:paraId="7BDD971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EBC60E2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3"/>
                                <w:bookmarkEnd w:id="24"/>
                              </w:p>
                            </w:tc>
                          </w:tr>
                          <w:tr w:rsidR="00C24F08" w:rsidRPr="00A039AB" w14:paraId="04C6396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EFB2BA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5" w:name="Afzender4"/>
                                <w:bookmarkEnd w:id="25"/>
                              </w:p>
                            </w:tc>
                          </w:tr>
                          <w:tr w:rsidR="00C24F08" w:rsidRPr="00A039AB" w14:paraId="1C5F5A2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393E906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6" w:name="Afzender5"/>
                                <w:bookmarkEnd w:id="26"/>
                              </w:p>
                            </w:tc>
                          </w:tr>
                          <w:tr w:rsidR="00C24F08" w:rsidRPr="00A039AB" w14:paraId="0C2894A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112753E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7" w:name="Afzender6"/>
                                <w:bookmarkEnd w:id="27"/>
                              </w:p>
                            </w:tc>
                          </w:tr>
                          <w:tr w:rsidR="00C24F08" w:rsidRPr="00A039AB" w14:paraId="05E0CE4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BDBAF4D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8" w:name="Afzender7"/>
                                <w:bookmarkEnd w:id="28"/>
                              </w:p>
                            </w:tc>
                          </w:tr>
                          <w:tr w:rsidR="00C24F08" w:rsidRPr="00A039AB" w14:paraId="34101F5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C56413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9" w:name="Afzender8"/>
                                <w:bookmarkEnd w:id="29"/>
                              </w:p>
                            </w:tc>
                          </w:tr>
                        </w:tbl>
                        <w:p w14:paraId="698F0FF7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30" w:name="bmContactPersoon"/>
                          <w:r w:rsidRPr="00A039AB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1525CF3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0645BE3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Persoon"/>
                                <w:bookmarkEnd w:id="31"/>
                              </w:p>
                            </w:tc>
                          </w:tr>
                        </w:tbl>
                        <w:p w14:paraId="668A0EFF" w14:textId="77777777" w:rsidR="00C24F08" w:rsidRPr="00A039AB" w:rsidRDefault="00C24F08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72C3DC9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96E2D11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1"/>
                                <w:bookmarkEnd w:id="30"/>
                                <w:bookmarkEnd w:id="32"/>
                              </w:p>
                            </w:tc>
                          </w:tr>
                          <w:tr w:rsidR="00C24F08" w:rsidRPr="00A039AB" w14:paraId="342CDDE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EF33B0A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2"/>
                                <w:bookmarkEnd w:id="33"/>
                              </w:p>
                            </w:tc>
                          </w:tr>
                          <w:tr w:rsidR="00C24F08" w:rsidRPr="00A039AB" w14:paraId="7EF0959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849B6A4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4" w:name="Contact3"/>
                                <w:bookmarkEnd w:id="34"/>
                              </w:p>
                            </w:tc>
                          </w:tr>
                          <w:tr w:rsidR="00C24F08" w:rsidRPr="00A039AB" w14:paraId="48DD442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EA847F4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5" w:name="Contact4"/>
                                <w:bookmarkEnd w:id="35"/>
                              </w:p>
                            </w:tc>
                          </w:tr>
                          <w:tr w:rsidR="00C24F08" w:rsidRPr="00A039AB" w14:paraId="17B04BE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B8CE815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6" w:name="Contact5"/>
                                <w:bookmarkEnd w:id="36"/>
                              </w:p>
                            </w:tc>
                          </w:tr>
                          <w:tr w:rsidR="00C24F08" w:rsidRPr="00A039AB" w14:paraId="28C8696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15C30C9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7" w:name="Contact6"/>
                                <w:bookmarkEnd w:id="37"/>
                              </w:p>
                            </w:tc>
                          </w:tr>
                          <w:tr w:rsidR="00C24F08" w:rsidRPr="00A039AB" w14:paraId="5CAA32D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B7FB0B1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8" w:name="Contact7"/>
                                <w:bookmarkEnd w:id="38"/>
                              </w:p>
                            </w:tc>
                          </w:tr>
                        </w:tbl>
                        <w:p w14:paraId="086D5952" w14:textId="77777777" w:rsidR="00C24F08" w:rsidRDefault="00C24F08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683A6D0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60851E3" w14:textId="77777777" w:rsidR="00C24F08" w:rsidRPr="00A039AB" w:rsidRDefault="00C24F08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9" w:name="Referentie1"/>
                                <w:bookmarkEnd w:id="39"/>
                              </w:p>
                            </w:tc>
                          </w:tr>
                          <w:tr w:rsidR="00C24F08" w:rsidRPr="00A039AB" w14:paraId="422A65E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47546D0" w14:textId="77777777" w:rsidR="00C24F08" w:rsidRPr="00A039AB" w:rsidRDefault="00C24F08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40" w:name="Invulgegeven1"/>
                                <w:bookmarkEnd w:id="40"/>
                              </w:p>
                            </w:tc>
                          </w:tr>
                          <w:tr w:rsidR="00C24F08" w:rsidRPr="00A039AB" w14:paraId="33B2BF6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F949F5E" w14:textId="77777777" w:rsidR="00C24F08" w:rsidRPr="00A039AB" w:rsidRDefault="00C24F08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41" w:name="Referentie2"/>
                                <w:bookmarkEnd w:id="41"/>
                              </w:p>
                            </w:tc>
                          </w:tr>
                          <w:tr w:rsidR="00C24F08" w:rsidRPr="00A039AB" w14:paraId="58B6683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B669030" w14:textId="77777777" w:rsidR="00C24F08" w:rsidRPr="00A039AB" w:rsidRDefault="00C24F08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42" w:name="Invulgegeven2"/>
                                <w:bookmarkEnd w:id="42"/>
                              </w:p>
                            </w:tc>
                          </w:tr>
                          <w:tr w:rsidR="00C24F08" w14:paraId="20F431B5" w14:textId="77777777">
                            <w:tc>
                              <w:tcPr>
                                <w:tcW w:w="2088" w:type="dxa"/>
                              </w:tcPr>
                              <w:p w14:paraId="68C9CE17" w14:textId="77777777" w:rsidR="00C24F08" w:rsidRDefault="00C24F08">
                                <w:pPr>
                                  <w:pStyle w:val="opmReferentie"/>
                                </w:pPr>
                                <w:bookmarkStart w:id="43" w:name="Referentie3"/>
                                <w:bookmarkEnd w:id="43"/>
                              </w:p>
                            </w:tc>
                          </w:tr>
                          <w:tr w:rsidR="00C24F08" w14:paraId="1AFFEF80" w14:textId="77777777">
                            <w:tc>
                              <w:tcPr>
                                <w:tcW w:w="2088" w:type="dxa"/>
                              </w:tcPr>
                              <w:p w14:paraId="5323AF11" w14:textId="77777777" w:rsidR="00C24F08" w:rsidRDefault="00C24F08">
                                <w:pPr>
                                  <w:pStyle w:val="opmInvulgegeven"/>
                                </w:pPr>
                                <w:bookmarkStart w:id="44" w:name="Invulgegeven3"/>
                                <w:bookmarkEnd w:id="44"/>
                              </w:p>
                            </w:tc>
                          </w:tr>
                          <w:tr w:rsidR="00C24F08" w14:paraId="2CB47CE7" w14:textId="77777777">
                            <w:tc>
                              <w:tcPr>
                                <w:tcW w:w="2088" w:type="dxa"/>
                              </w:tcPr>
                              <w:p w14:paraId="6793D08C" w14:textId="77777777" w:rsidR="00C24F08" w:rsidRDefault="00C24F08">
                                <w:pPr>
                                  <w:pStyle w:val="opmReferentie"/>
                                </w:pPr>
                                <w:bookmarkStart w:id="45" w:name="Referentie4"/>
                                <w:bookmarkEnd w:id="45"/>
                              </w:p>
                            </w:tc>
                          </w:tr>
                          <w:tr w:rsidR="00C24F08" w14:paraId="61345F19" w14:textId="77777777">
                            <w:tc>
                              <w:tcPr>
                                <w:tcW w:w="2088" w:type="dxa"/>
                              </w:tcPr>
                              <w:p w14:paraId="23286EEE" w14:textId="77777777" w:rsidR="00C24F08" w:rsidRDefault="00C24F08">
                                <w:pPr>
                                  <w:pStyle w:val="opmInvulgegeven"/>
                                </w:pPr>
                                <w:bookmarkStart w:id="46" w:name="Invulgegeven4"/>
                                <w:bookmarkEnd w:id="46"/>
                              </w:p>
                            </w:tc>
                          </w:tr>
                        </w:tbl>
                        <w:p w14:paraId="31313C97" w14:textId="77777777" w:rsidR="00C24F08" w:rsidRDefault="00C24F08">
                          <w:pPr>
                            <w:rPr>
                              <w:sz w:val="9"/>
                            </w:rPr>
                          </w:pPr>
                        </w:p>
                        <w:p w14:paraId="48EE4605" w14:textId="77777777" w:rsidR="00C24F08" w:rsidRDefault="00C24F0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C26898" id="Rectangle 21" o:spid="_x0000_s1027" style="position:absolute;margin-left:380.4pt;margin-top:107.55pt;width:108pt;height:6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0D2A04F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A5DD7BB" w14:textId="77777777" w:rsidR="00C24F08" w:rsidRPr="00A039AB" w:rsidRDefault="00C24F08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47" w:name="Afdeling1"/>
                          <w:bookmarkEnd w:id="47"/>
                        </w:p>
                      </w:tc>
                    </w:tr>
                    <w:tr w:rsidR="00C24F08" w:rsidRPr="00A039AB" w14:paraId="3710E17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00D3E0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deling2"/>
                          <w:bookmarkEnd w:id="48"/>
                        </w:p>
                      </w:tc>
                    </w:tr>
                    <w:tr w:rsidR="00C24F08" w:rsidRPr="00A039AB" w14:paraId="14B21E8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DA66D0C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deling3"/>
                          <w:bookmarkEnd w:id="49"/>
                        </w:p>
                      </w:tc>
                    </w:tr>
                  </w:tbl>
                  <w:p w14:paraId="104A1197" w14:textId="77777777" w:rsidR="00C24F08" w:rsidRDefault="00C24F08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5C18B73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4917A97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0" w:name="Afzender1"/>
                          <w:bookmarkEnd w:id="50"/>
                        </w:p>
                      </w:tc>
                    </w:tr>
                    <w:tr w:rsidR="00C24F08" w:rsidRPr="00A039AB" w14:paraId="0649F80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B389F7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1" w:name="Afzender2"/>
                          <w:bookmarkEnd w:id="51"/>
                        </w:p>
                      </w:tc>
                    </w:tr>
                    <w:tr w:rsidR="00C24F08" w:rsidRPr="00A039AB" w14:paraId="7BDD971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EBC60E2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2" w:name="Afzender3"/>
                          <w:bookmarkEnd w:id="52"/>
                        </w:p>
                      </w:tc>
                    </w:tr>
                    <w:tr w:rsidR="00C24F08" w:rsidRPr="00A039AB" w14:paraId="04C6396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EFB2BA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3" w:name="Afzender4"/>
                          <w:bookmarkEnd w:id="53"/>
                        </w:p>
                      </w:tc>
                    </w:tr>
                    <w:tr w:rsidR="00C24F08" w:rsidRPr="00A039AB" w14:paraId="1C5F5A2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393E906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4" w:name="Afzender5"/>
                          <w:bookmarkEnd w:id="54"/>
                        </w:p>
                      </w:tc>
                    </w:tr>
                    <w:tr w:rsidR="00C24F08" w:rsidRPr="00A039AB" w14:paraId="0C2894A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112753E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5" w:name="Afzender6"/>
                          <w:bookmarkEnd w:id="55"/>
                        </w:p>
                      </w:tc>
                    </w:tr>
                    <w:tr w:rsidR="00C24F08" w:rsidRPr="00A039AB" w14:paraId="05E0CE4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BDBAF4D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6" w:name="Afzender7"/>
                          <w:bookmarkEnd w:id="56"/>
                        </w:p>
                      </w:tc>
                    </w:tr>
                    <w:tr w:rsidR="00C24F08" w:rsidRPr="00A039AB" w14:paraId="34101F5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C56413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7" w:name="Afzender8"/>
                          <w:bookmarkEnd w:id="57"/>
                        </w:p>
                      </w:tc>
                    </w:tr>
                  </w:tbl>
                  <w:p w14:paraId="698F0FF7" w14:textId="77777777" w:rsidR="00C24F08" w:rsidRPr="00A039AB" w:rsidRDefault="00C24F08">
                    <w:pPr>
                      <w:pStyle w:val="opmReferentie"/>
                      <w:rPr>
                        <w:vanish/>
                      </w:rPr>
                    </w:pPr>
                    <w:bookmarkStart w:id="58" w:name="bmContactPersoon"/>
                    <w:r w:rsidRPr="00A039AB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1525CF3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0645BE3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9" w:name="ContactPersoon"/>
                          <w:bookmarkEnd w:id="59"/>
                        </w:p>
                      </w:tc>
                    </w:tr>
                  </w:tbl>
                  <w:p w14:paraId="668A0EFF" w14:textId="77777777" w:rsidR="00C24F08" w:rsidRPr="00A039AB" w:rsidRDefault="00C24F08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72C3DC9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96E2D11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0" w:name="Contact1"/>
                          <w:bookmarkEnd w:id="58"/>
                          <w:bookmarkEnd w:id="60"/>
                        </w:p>
                      </w:tc>
                    </w:tr>
                    <w:tr w:rsidR="00C24F08" w:rsidRPr="00A039AB" w14:paraId="342CDDE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EF33B0A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1" w:name="Contact2"/>
                          <w:bookmarkEnd w:id="61"/>
                        </w:p>
                      </w:tc>
                    </w:tr>
                    <w:tr w:rsidR="00C24F08" w:rsidRPr="00A039AB" w14:paraId="7EF0959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849B6A4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2" w:name="Contact3"/>
                          <w:bookmarkEnd w:id="62"/>
                        </w:p>
                      </w:tc>
                    </w:tr>
                    <w:tr w:rsidR="00C24F08" w:rsidRPr="00A039AB" w14:paraId="48DD442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EA847F4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3" w:name="Contact4"/>
                          <w:bookmarkEnd w:id="63"/>
                        </w:p>
                      </w:tc>
                    </w:tr>
                    <w:tr w:rsidR="00C24F08" w:rsidRPr="00A039AB" w14:paraId="17B04BE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B8CE815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4" w:name="Contact5"/>
                          <w:bookmarkEnd w:id="64"/>
                        </w:p>
                      </w:tc>
                    </w:tr>
                    <w:tr w:rsidR="00C24F08" w:rsidRPr="00A039AB" w14:paraId="28C8696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15C30C9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5" w:name="Contact6"/>
                          <w:bookmarkEnd w:id="65"/>
                        </w:p>
                      </w:tc>
                    </w:tr>
                    <w:tr w:rsidR="00C24F08" w:rsidRPr="00A039AB" w14:paraId="5CAA32D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B7FB0B1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6" w:name="Contact7"/>
                          <w:bookmarkEnd w:id="66"/>
                        </w:p>
                      </w:tc>
                    </w:tr>
                  </w:tbl>
                  <w:p w14:paraId="086D5952" w14:textId="77777777" w:rsidR="00C24F08" w:rsidRDefault="00C24F08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683A6D0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60851E3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7" w:name="Referentie1"/>
                          <w:bookmarkEnd w:id="67"/>
                        </w:p>
                      </w:tc>
                    </w:tr>
                    <w:tr w:rsidR="00C24F08" w:rsidRPr="00A039AB" w14:paraId="422A65E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47546D0" w14:textId="77777777" w:rsidR="00C24F08" w:rsidRPr="00A039AB" w:rsidRDefault="00C24F08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8" w:name="Invulgegeven1"/>
                          <w:bookmarkEnd w:id="68"/>
                        </w:p>
                      </w:tc>
                    </w:tr>
                    <w:tr w:rsidR="00C24F08" w:rsidRPr="00A039AB" w14:paraId="33B2BF6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F949F5E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9" w:name="Referentie2"/>
                          <w:bookmarkEnd w:id="69"/>
                        </w:p>
                      </w:tc>
                    </w:tr>
                    <w:tr w:rsidR="00C24F08" w:rsidRPr="00A039AB" w14:paraId="58B6683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B669030" w14:textId="77777777" w:rsidR="00C24F08" w:rsidRPr="00A039AB" w:rsidRDefault="00C24F08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70" w:name="Invulgegeven2"/>
                          <w:bookmarkEnd w:id="70"/>
                        </w:p>
                      </w:tc>
                    </w:tr>
                    <w:tr w:rsidR="00C24F08" w14:paraId="20F431B5" w14:textId="77777777">
                      <w:tc>
                        <w:tcPr>
                          <w:tcW w:w="2088" w:type="dxa"/>
                        </w:tcPr>
                        <w:p w14:paraId="68C9CE17" w14:textId="77777777" w:rsidR="00C24F08" w:rsidRDefault="00C24F08">
                          <w:pPr>
                            <w:pStyle w:val="opmReferentie"/>
                          </w:pPr>
                          <w:bookmarkStart w:id="71" w:name="Referentie3"/>
                          <w:bookmarkEnd w:id="71"/>
                        </w:p>
                      </w:tc>
                    </w:tr>
                    <w:tr w:rsidR="00C24F08" w14:paraId="1AFFEF80" w14:textId="77777777">
                      <w:tc>
                        <w:tcPr>
                          <w:tcW w:w="2088" w:type="dxa"/>
                        </w:tcPr>
                        <w:p w14:paraId="5323AF11" w14:textId="77777777" w:rsidR="00C24F08" w:rsidRDefault="00C24F08">
                          <w:pPr>
                            <w:pStyle w:val="opmInvulgegeven"/>
                          </w:pPr>
                          <w:bookmarkStart w:id="72" w:name="Invulgegeven3"/>
                          <w:bookmarkEnd w:id="72"/>
                        </w:p>
                      </w:tc>
                    </w:tr>
                    <w:tr w:rsidR="00C24F08" w14:paraId="2CB47CE7" w14:textId="77777777">
                      <w:tc>
                        <w:tcPr>
                          <w:tcW w:w="2088" w:type="dxa"/>
                        </w:tcPr>
                        <w:p w14:paraId="6793D08C" w14:textId="77777777" w:rsidR="00C24F08" w:rsidRDefault="00C24F08">
                          <w:pPr>
                            <w:pStyle w:val="opmReferentie"/>
                          </w:pPr>
                          <w:bookmarkStart w:id="73" w:name="Referentie4"/>
                          <w:bookmarkEnd w:id="73"/>
                        </w:p>
                      </w:tc>
                    </w:tr>
                    <w:tr w:rsidR="00C24F08" w14:paraId="61345F19" w14:textId="77777777">
                      <w:tc>
                        <w:tcPr>
                          <w:tcW w:w="2088" w:type="dxa"/>
                        </w:tcPr>
                        <w:p w14:paraId="23286EEE" w14:textId="77777777" w:rsidR="00C24F08" w:rsidRDefault="00C24F08">
                          <w:pPr>
                            <w:pStyle w:val="opmInvulgegeven"/>
                          </w:pPr>
                          <w:bookmarkStart w:id="74" w:name="Invulgegeven4"/>
                          <w:bookmarkEnd w:id="74"/>
                        </w:p>
                      </w:tc>
                    </w:tr>
                  </w:tbl>
                  <w:p w14:paraId="31313C97" w14:textId="77777777" w:rsidR="00C24F08" w:rsidRDefault="00C24F08">
                    <w:pPr>
                      <w:rPr>
                        <w:sz w:val="9"/>
                      </w:rPr>
                    </w:pPr>
                  </w:p>
                  <w:p w14:paraId="48EE4605" w14:textId="77777777" w:rsidR="00C24F08" w:rsidRDefault="00C24F08"/>
                </w:txbxContent>
              </v:textbox>
            </v:rect>
          </w:pict>
        </mc:Fallback>
      </mc:AlternateContent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 wp14:anchorId="5233508E" wp14:editId="15A6406A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EBC3196" w14:textId="77777777" w:rsidR="00C24F08" w:rsidRDefault="00C24F08">
    <w:pPr>
      <w:pStyle w:val="opmKoptekst"/>
    </w:pPr>
  </w:p>
  <w:p w14:paraId="04C725D5" w14:textId="77777777" w:rsidR="00C24F08" w:rsidRDefault="00C24F08">
    <w:pPr>
      <w:pStyle w:val="opmKoptekst"/>
    </w:pPr>
  </w:p>
  <w:p w14:paraId="670303CA" w14:textId="77777777" w:rsidR="00C24F08" w:rsidRDefault="00C24F08">
    <w:pPr>
      <w:pStyle w:val="opmKoptekst"/>
    </w:pPr>
  </w:p>
  <w:p w14:paraId="79B54B0C" w14:textId="77777777" w:rsidR="00C24F08" w:rsidRDefault="00C24F08">
    <w:pPr>
      <w:pStyle w:val="opmKoptekst"/>
    </w:pPr>
  </w:p>
  <w:p w14:paraId="3B0D166D" w14:textId="77777777" w:rsidR="00C24F08" w:rsidRDefault="00C24F08">
    <w:pPr>
      <w:pStyle w:val="opmKoptekst"/>
    </w:pPr>
  </w:p>
  <w:p w14:paraId="0022323C" w14:textId="77777777" w:rsidR="00C24F08" w:rsidRDefault="00C24F08">
    <w:pPr>
      <w:pStyle w:val="opmKoptekst"/>
      <w:rPr>
        <w:sz w:val="20"/>
      </w:rPr>
    </w:pPr>
  </w:p>
  <w:p w14:paraId="3AEDEB15" w14:textId="77777777" w:rsidR="00C24F08" w:rsidRDefault="00C24F08">
    <w:pPr>
      <w:pStyle w:val="opmKoptekst"/>
      <w:rPr>
        <w:sz w:val="22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315"/>
    </w:tblGrid>
    <w:tr w:rsidR="00C24F08" w14:paraId="10BBBA27" w14:textId="77777777">
      <w:trPr>
        <w:cantSplit/>
      </w:trPr>
      <w:tc>
        <w:tcPr>
          <w:tcW w:w="7616" w:type="dxa"/>
        </w:tcPr>
        <w:p w14:paraId="546062D0" w14:textId="77777777" w:rsidR="00C24F08" w:rsidRDefault="00C24F08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C24F08" w14:paraId="36DE6AB6" w14:textId="77777777">
      <w:trPr>
        <w:cantSplit/>
      </w:trPr>
      <w:tc>
        <w:tcPr>
          <w:tcW w:w="7616" w:type="dxa"/>
        </w:tcPr>
        <w:p w14:paraId="0CE135ED" w14:textId="77777777" w:rsidR="00C24F08" w:rsidRDefault="00C24F08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C24F08" w14:paraId="4D503985" w14:textId="77777777">
      <w:trPr>
        <w:cantSplit/>
      </w:trPr>
      <w:tc>
        <w:tcPr>
          <w:tcW w:w="7616" w:type="dxa"/>
        </w:tcPr>
        <w:p w14:paraId="0DB0A901" w14:textId="77777777" w:rsidR="00C24F08" w:rsidRPr="00A039AB" w:rsidRDefault="00C24F08">
          <w:pPr>
            <w:pStyle w:val="opmRubricering"/>
            <w:rPr>
              <w:lang w:val="fr-FR"/>
            </w:rPr>
          </w:pPr>
          <w:bookmarkStart w:id="75" w:name="Rubricering_1"/>
          <w:bookmarkEnd w:id="75"/>
        </w:p>
      </w:tc>
    </w:tr>
    <w:tr w:rsidR="00C24F08" w14:paraId="7EE12F66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19BB78F6" w14:textId="77777777" w:rsidR="00C24F08" w:rsidRDefault="00C24F08">
          <w:pPr>
            <w:rPr>
              <w:szCs w:val="18"/>
              <w:lang w:val="fr-FR"/>
            </w:rPr>
          </w:pPr>
        </w:p>
        <w:p w14:paraId="481C4072" w14:textId="77777777" w:rsidR="00C24F08" w:rsidRDefault="00C24F08">
          <w:pPr>
            <w:rPr>
              <w:szCs w:val="18"/>
              <w:lang w:val="fr-FR"/>
            </w:rPr>
          </w:pPr>
        </w:p>
      </w:tc>
    </w:tr>
  </w:tbl>
  <w:p w14:paraId="1FE46207" w14:textId="77777777" w:rsidR="00C24F08" w:rsidRDefault="00C24F0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95AD4"/>
    <w:multiLevelType w:val="hybridMultilevel"/>
    <w:tmpl w:val="9A3A0A62"/>
    <w:lvl w:ilvl="0" w:tplc="5E4289F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84100"/>
    <w:multiLevelType w:val="hybridMultilevel"/>
    <w:tmpl w:val="58C29B28"/>
    <w:lvl w:ilvl="0" w:tplc="B83AF7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proofState w:spelling="clean" w:grammar="clean"/>
  <w:attachedTemplate r:id="rId1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boRubricering" w:val=" 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Onwaar"/>
    <w:docVar w:name="chkVanPostPcdWpl" w:val="On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 "/>
    <w:docVar w:name="txtVanBezoekAdres" w:val="ede"/>
    <w:docVar w:name="txtVanContactpersoon" w:val=" "/>
    <w:docVar w:name="txtVanDienst" w:val=" "/>
    <w:docVar w:name="txtVanDirectie" w:val=" "/>
    <w:docVar w:name="txtVanEmail" w:val=" 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dede"/>
    <w:docVar w:name="txtVanPostPcdWpl" w:val="ded"/>
    <w:docVar w:name="txtVanTelefoon" w:val=" "/>
    <w:docVar w:name="txtWebSite" w:val="ded"/>
  </w:docVars>
  <w:rsids>
    <w:rsidRoot w:val="00B14CF1"/>
    <w:rsid w:val="00002CE9"/>
    <w:rsid w:val="00020900"/>
    <w:rsid w:val="00023213"/>
    <w:rsid w:val="00024722"/>
    <w:rsid w:val="00032691"/>
    <w:rsid w:val="00065CF8"/>
    <w:rsid w:val="000676FB"/>
    <w:rsid w:val="00081ABF"/>
    <w:rsid w:val="000B02D6"/>
    <w:rsid w:val="000C5DB6"/>
    <w:rsid w:val="000E6091"/>
    <w:rsid w:val="000F7722"/>
    <w:rsid w:val="001049E3"/>
    <w:rsid w:val="0011249B"/>
    <w:rsid w:val="00114E7D"/>
    <w:rsid w:val="0013714E"/>
    <w:rsid w:val="00145ED3"/>
    <w:rsid w:val="0015348C"/>
    <w:rsid w:val="001938FF"/>
    <w:rsid w:val="001B2170"/>
    <w:rsid w:val="001B7BF3"/>
    <w:rsid w:val="001C33A2"/>
    <w:rsid w:val="001F02B3"/>
    <w:rsid w:val="001F5635"/>
    <w:rsid w:val="001F610E"/>
    <w:rsid w:val="002016B5"/>
    <w:rsid w:val="00223654"/>
    <w:rsid w:val="002346B3"/>
    <w:rsid w:val="00290DC3"/>
    <w:rsid w:val="00290E96"/>
    <w:rsid w:val="002A416B"/>
    <w:rsid w:val="002B09EC"/>
    <w:rsid w:val="002C48F6"/>
    <w:rsid w:val="002D2667"/>
    <w:rsid w:val="002E433C"/>
    <w:rsid w:val="002E44E2"/>
    <w:rsid w:val="002E50AF"/>
    <w:rsid w:val="002F1C51"/>
    <w:rsid w:val="00335E8E"/>
    <w:rsid w:val="00353C34"/>
    <w:rsid w:val="0037769B"/>
    <w:rsid w:val="00383A43"/>
    <w:rsid w:val="00397D9E"/>
    <w:rsid w:val="003D6BDF"/>
    <w:rsid w:val="00477D13"/>
    <w:rsid w:val="004A431C"/>
    <w:rsid w:val="004A66A5"/>
    <w:rsid w:val="004B49DE"/>
    <w:rsid w:val="004E0B82"/>
    <w:rsid w:val="004F15D1"/>
    <w:rsid w:val="00520DEC"/>
    <w:rsid w:val="005249D0"/>
    <w:rsid w:val="00527D30"/>
    <w:rsid w:val="005353B3"/>
    <w:rsid w:val="00536D53"/>
    <w:rsid w:val="00542A2E"/>
    <w:rsid w:val="00544F69"/>
    <w:rsid w:val="00566428"/>
    <w:rsid w:val="0059636D"/>
    <w:rsid w:val="005C4766"/>
    <w:rsid w:val="005C6DDB"/>
    <w:rsid w:val="005E5E92"/>
    <w:rsid w:val="006247C2"/>
    <w:rsid w:val="00647FAC"/>
    <w:rsid w:val="006A1DE5"/>
    <w:rsid w:val="006B0C33"/>
    <w:rsid w:val="006B1CBA"/>
    <w:rsid w:val="0070161F"/>
    <w:rsid w:val="00701D80"/>
    <w:rsid w:val="00725400"/>
    <w:rsid w:val="00770A98"/>
    <w:rsid w:val="007820EB"/>
    <w:rsid w:val="00791E7D"/>
    <w:rsid w:val="007A3D2D"/>
    <w:rsid w:val="007A6034"/>
    <w:rsid w:val="007B319A"/>
    <w:rsid w:val="007B5679"/>
    <w:rsid w:val="007D3383"/>
    <w:rsid w:val="008106F1"/>
    <w:rsid w:val="00817FC7"/>
    <w:rsid w:val="00844A1B"/>
    <w:rsid w:val="00845E69"/>
    <w:rsid w:val="00875EC8"/>
    <w:rsid w:val="0088563F"/>
    <w:rsid w:val="008A1892"/>
    <w:rsid w:val="008F0FAB"/>
    <w:rsid w:val="008F558B"/>
    <w:rsid w:val="00901A1D"/>
    <w:rsid w:val="0092198D"/>
    <w:rsid w:val="00922800"/>
    <w:rsid w:val="00937488"/>
    <w:rsid w:val="009668F3"/>
    <w:rsid w:val="009771C2"/>
    <w:rsid w:val="0098079D"/>
    <w:rsid w:val="0098701B"/>
    <w:rsid w:val="009873D8"/>
    <w:rsid w:val="009953C0"/>
    <w:rsid w:val="009D363F"/>
    <w:rsid w:val="00A039AB"/>
    <w:rsid w:val="00A12EEA"/>
    <w:rsid w:val="00A13E75"/>
    <w:rsid w:val="00A40ED0"/>
    <w:rsid w:val="00A4101E"/>
    <w:rsid w:val="00A5093E"/>
    <w:rsid w:val="00A75ADA"/>
    <w:rsid w:val="00AC3198"/>
    <w:rsid w:val="00B14CF1"/>
    <w:rsid w:val="00B20715"/>
    <w:rsid w:val="00B56157"/>
    <w:rsid w:val="00B646FC"/>
    <w:rsid w:val="00B76DDA"/>
    <w:rsid w:val="00B90144"/>
    <w:rsid w:val="00B9683A"/>
    <w:rsid w:val="00BA49F8"/>
    <w:rsid w:val="00BA6542"/>
    <w:rsid w:val="00BB411A"/>
    <w:rsid w:val="00BD0134"/>
    <w:rsid w:val="00BF07C4"/>
    <w:rsid w:val="00BF5C78"/>
    <w:rsid w:val="00C0504E"/>
    <w:rsid w:val="00C10E3B"/>
    <w:rsid w:val="00C24F08"/>
    <w:rsid w:val="00C30039"/>
    <w:rsid w:val="00C34FE6"/>
    <w:rsid w:val="00C5056A"/>
    <w:rsid w:val="00CB6F78"/>
    <w:rsid w:val="00CC6C52"/>
    <w:rsid w:val="00CD680F"/>
    <w:rsid w:val="00CF0680"/>
    <w:rsid w:val="00CF6F83"/>
    <w:rsid w:val="00D01C9A"/>
    <w:rsid w:val="00D46078"/>
    <w:rsid w:val="00D63FD0"/>
    <w:rsid w:val="00DA6DE8"/>
    <w:rsid w:val="00DA77BE"/>
    <w:rsid w:val="00DB5DF1"/>
    <w:rsid w:val="00DF1688"/>
    <w:rsid w:val="00E15607"/>
    <w:rsid w:val="00E1609A"/>
    <w:rsid w:val="00E212D2"/>
    <w:rsid w:val="00E53FDA"/>
    <w:rsid w:val="00EB467A"/>
    <w:rsid w:val="00F0622D"/>
    <w:rsid w:val="00F07221"/>
    <w:rsid w:val="00F20E39"/>
    <w:rsid w:val="00F22F5F"/>
    <w:rsid w:val="00F60389"/>
    <w:rsid w:val="00F60864"/>
    <w:rsid w:val="00FA0D35"/>
    <w:rsid w:val="00FC5C83"/>
    <w:rsid w:val="00FC623A"/>
    <w:rsid w:val="00FD1632"/>
    <w:rsid w:val="00FF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611B3"/>
  <w15:docId w15:val="{2CABCAA0-950D-442B-9EBE-FD8B94750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5348C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7A603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7A603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7A603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7A60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7A603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7A603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7A603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7A603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7A6034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autoRedefine/>
    <w:semiHidden/>
    <w:rsid w:val="007A6034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7A603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7A603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7A603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7A603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7A603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7A6034"/>
  </w:style>
  <w:style w:type="paragraph" w:customStyle="1" w:styleId="opmAfzenderVet">
    <w:name w:val="opmAfzenderVet"/>
    <w:basedOn w:val="opmAfzender"/>
    <w:rsid w:val="007A6034"/>
    <w:rPr>
      <w:b/>
      <w:bCs w:val="0"/>
    </w:rPr>
  </w:style>
  <w:style w:type="paragraph" w:customStyle="1" w:styleId="opmRubricering">
    <w:name w:val="opmRubricering"/>
    <w:basedOn w:val="Voettekst"/>
    <w:autoRedefine/>
    <w:rsid w:val="007A6034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7A603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7A603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7A6034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7A603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7A603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7A603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7A6034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7A6034"/>
    <w:rPr>
      <w:rFonts w:ascii="Verdana" w:hAnsi="Verdana"/>
      <w:iCs/>
    </w:rPr>
  </w:style>
  <w:style w:type="paragraph" w:styleId="Normaalweb">
    <w:name w:val="Normal (Web)"/>
    <w:basedOn w:val="Standaard"/>
    <w:semiHidden/>
    <w:rsid w:val="007A6034"/>
    <w:rPr>
      <w:sz w:val="24"/>
    </w:rPr>
  </w:style>
  <w:style w:type="paragraph" w:customStyle="1" w:styleId="opmEmbargo">
    <w:name w:val="opmEmbargo"/>
    <w:basedOn w:val="opmRubricering"/>
    <w:rsid w:val="007A6034"/>
    <w:pPr>
      <w:ind w:left="-28"/>
    </w:pPr>
  </w:style>
  <w:style w:type="paragraph" w:customStyle="1" w:styleId="opmInvulgegevenKop">
    <w:name w:val="opmInvulgegevenKop"/>
    <w:basedOn w:val="Standaard"/>
    <w:autoRedefine/>
    <w:rsid w:val="007A603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7A603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7A603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7A603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7A603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7A6034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7A6034"/>
    <w:rPr>
      <w:rFonts w:ascii="Verdana" w:hAnsi="Verdana"/>
    </w:rPr>
  </w:style>
  <w:style w:type="paragraph" w:styleId="Ondertitel">
    <w:name w:val="Subtitle"/>
    <w:basedOn w:val="Standaard"/>
    <w:autoRedefine/>
    <w:qFormat/>
    <w:rsid w:val="007A603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7A603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7A6034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7A603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7A6034"/>
    <w:rPr>
      <w:sz w:val="13"/>
      <w:szCs w:val="20"/>
    </w:rPr>
  </w:style>
  <w:style w:type="character" w:styleId="Zwaar">
    <w:name w:val="Strong"/>
    <w:basedOn w:val="Standaardalinea-lettertype"/>
    <w:qFormat/>
    <w:rsid w:val="007A6034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A039AB"/>
    <w:pPr>
      <w:ind w:left="720"/>
      <w:contextualSpacing/>
    </w:pPr>
  </w:style>
  <w:style w:type="table" w:styleId="Tabelraster">
    <w:name w:val="Table Grid"/>
    <w:basedOn w:val="Standaardtabel"/>
    <w:uiPriority w:val="59"/>
    <w:rsid w:val="00A039A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ttetekst0">
    <w:name w:val="platte tekst"/>
    <w:basedOn w:val="Standaard"/>
    <w:rsid w:val="00F60864"/>
    <w:pPr>
      <w:spacing w:line="295" w:lineRule="auto"/>
    </w:pPr>
    <w:rPr>
      <w:rFonts w:ascii="Arial" w:hAnsi="Arial" w:cs="Arial"/>
      <w:sz w:val="20"/>
      <w:szCs w:val="20"/>
    </w:rPr>
  </w:style>
  <w:style w:type="paragraph" w:customStyle="1" w:styleId="tussenkop">
    <w:name w:val="tussenkop"/>
    <w:basedOn w:val="Standaard"/>
    <w:rsid w:val="00023213"/>
    <w:rPr>
      <w:b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182BB-F0D1-4AB2-8F33-BF0421F57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RHSBlancoFormatStaand.dot</Template>
  <TotalTime>0</TotalTime>
  <Pages>4</Pages>
  <Words>802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Eddy Remerie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Geutjes, Anita</cp:lastModifiedBy>
  <cp:revision>2</cp:revision>
  <cp:lastPrinted>2013-07-08T10:36:00Z</cp:lastPrinted>
  <dcterms:created xsi:type="dcterms:W3CDTF">2022-10-11T10:05:00Z</dcterms:created>
  <dcterms:modified xsi:type="dcterms:W3CDTF">2022-10-11T10:05:00Z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</Properties>
</file>