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852" w:rsidRDefault="00C82852" w:rsidP="00C82852">
      <w:pPr>
        <w:pStyle w:val="bijlage"/>
        <w:spacing w:line="260" w:lineRule="atLeast"/>
        <w:jc w:val="left"/>
        <w:rPr>
          <w:rStyle w:val="bijlageChar"/>
          <w:rFonts w:asciiTheme="minorHAnsi" w:hAnsiTheme="minorHAnsi" w:cstheme="majorHAnsi"/>
        </w:rPr>
      </w:pPr>
      <w:bookmarkStart w:id="0" w:name="_Toc451338036"/>
      <w:bookmarkStart w:id="1" w:name="_Ref451339170"/>
      <w:bookmarkStart w:id="2" w:name="_Ref451339178"/>
      <w:bookmarkStart w:id="3" w:name="_Ref451339375"/>
      <w:bookmarkStart w:id="4" w:name="_Ref451339415"/>
      <w:bookmarkStart w:id="5" w:name="_Ref451339454"/>
      <w:bookmarkStart w:id="6" w:name="_Ref451339509"/>
      <w:bookmarkStart w:id="7" w:name="_Ref451339518"/>
      <w:bookmarkStart w:id="8" w:name="_Ref451340119"/>
      <w:bookmarkStart w:id="9" w:name="_Ref451340573"/>
      <w:bookmarkStart w:id="10" w:name="_Ref460247351"/>
      <w:bookmarkStart w:id="11" w:name="_Ref460249217"/>
      <w:bookmarkStart w:id="12" w:name="_Ref460249859"/>
      <w:bookmarkStart w:id="13" w:name="_Ref464734126"/>
      <w:bookmarkStart w:id="14" w:name="_GoBack"/>
      <w:bookmarkEnd w:id="14"/>
      <w:r w:rsidRPr="00621458">
        <w:rPr>
          <w:rStyle w:val="bijlageChar"/>
          <w:rFonts w:asciiTheme="minorHAnsi" w:hAnsiTheme="minorHAnsi" w:cstheme="majorHAnsi"/>
        </w:rPr>
        <w:t>Uniform Europees Aanbestedingsdocument</w:t>
      </w:r>
      <w:bookmarkEnd w:id="0"/>
      <w:bookmarkEnd w:id="1"/>
      <w:bookmarkEnd w:id="2"/>
      <w:bookmarkEnd w:id="3"/>
      <w:bookmarkEnd w:id="4"/>
      <w:bookmarkEnd w:id="5"/>
      <w:bookmarkEnd w:id="6"/>
      <w:bookmarkEnd w:id="7"/>
      <w:bookmarkEnd w:id="8"/>
      <w:bookmarkEnd w:id="9"/>
      <w:bookmarkEnd w:id="10"/>
      <w:bookmarkEnd w:id="11"/>
      <w:bookmarkEnd w:id="12"/>
      <w:bookmarkEnd w:id="13"/>
    </w:p>
    <w:p w:rsidR="00C82852" w:rsidRPr="00621458" w:rsidRDefault="00C82852" w:rsidP="00C82852">
      <w:pPr>
        <w:pStyle w:val="bijlage"/>
        <w:numPr>
          <w:ilvl w:val="0"/>
          <w:numId w:val="0"/>
        </w:numPr>
        <w:spacing w:line="260" w:lineRule="atLeast"/>
        <w:jc w:val="left"/>
        <w:rPr>
          <w:rFonts w:asciiTheme="minorHAnsi" w:hAnsiTheme="minorHAnsi" w:cstheme="majorHAnsi"/>
        </w:rPr>
      </w:pPr>
    </w:p>
    <w:p w:rsidR="006B2CA0" w:rsidRDefault="006B2CA0" w:rsidP="006B2CA0">
      <w:pPr>
        <w:jc w:val="both"/>
      </w:pPr>
      <w:r>
        <w:t>Het</w:t>
      </w:r>
      <w:r w:rsidRPr="00FF4844">
        <w:t xml:space="preserve"> </w:t>
      </w:r>
      <w:r w:rsidRPr="00827E78">
        <w:rPr>
          <w:color w:val="000000" w:themeColor="text1"/>
        </w:rPr>
        <w:t xml:space="preserve">Uniform Europees Aanbestedingsdocument </w:t>
      </w:r>
      <w:r>
        <w:rPr>
          <w:color w:val="000000" w:themeColor="text1"/>
        </w:rPr>
        <w:t xml:space="preserve">(UEA) </w:t>
      </w:r>
      <w:r>
        <w:t xml:space="preserve">wordt als pdf separaat aan deze leidraad toegevoegd. </w:t>
      </w:r>
    </w:p>
    <w:p w:rsidR="006B2CA0" w:rsidRDefault="006B2CA0" w:rsidP="006B2CA0">
      <w:pPr>
        <w:jc w:val="both"/>
      </w:pPr>
    </w:p>
    <w:p w:rsidR="006B2CA0" w:rsidRDefault="006B2CA0" w:rsidP="006B2CA0">
      <w:pPr>
        <w:jc w:val="both"/>
      </w:pPr>
    </w:p>
    <w:p w:rsidR="006B2CA0" w:rsidRDefault="006B2CA0">
      <w:pPr>
        <w:spacing w:line="240" w:lineRule="auto"/>
      </w:pPr>
      <w:r>
        <w:br w:type="page"/>
      </w:r>
    </w:p>
    <w:p w:rsidR="006B2CA0" w:rsidRDefault="006B2CA0" w:rsidP="00396546">
      <w:pPr>
        <w:pStyle w:val="bijlage"/>
      </w:pPr>
      <w:bookmarkStart w:id="15" w:name="_Ref363127134"/>
      <w:bookmarkStart w:id="16" w:name="_Toc451338037"/>
      <w:bookmarkStart w:id="17" w:name="_Toc480451725"/>
      <w:r w:rsidRPr="006B2CA0">
        <w:lastRenderedPageBreak/>
        <w:t>Verklaring van inschrijving</w:t>
      </w:r>
      <w:bookmarkEnd w:id="15"/>
      <w:bookmarkEnd w:id="16"/>
      <w:bookmarkEnd w:id="17"/>
    </w:p>
    <w:p w:rsidR="00396546" w:rsidRPr="006B2CA0" w:rsidRDefault="00396546" w:rsidP="00396546">
      <w:pPr>
        <w:pStyle w:val="bijlage"/>
        <w:numPr>
          <w:ilvl w:val="0"/>
          <w:numId w:val="0"/>
        </w:numPr>
        <w:ind w:left="360"/>
      </w:pPr>
    </w:p>
    <w:p w:rsidR="006B2CA0" w:rsidRPr="0084494E" w:rsidRDefault="006B2CA0" w:rsidP="006B2CA0">
      <w:pPr>
        <w:jc w:val="both"/>
      </w:pPr>
      <w:r w:rsidRPr="0084494E">
        <w:rPr>
          <w:b/>
          <w:i/>
        </w:rPr>
        <w:t>U dient deze Verklaring van</w:t>
      </w:r>
      <w:r>
        <w:rPr>
          <w:b/>
          <w:i/>
        </w:rPr>
        <w:t xml:space="preserve"> inschrijving</w:t>
      </w:r>
      <w:r w:rsidRPr="0084494E">
        <w:rPr>
          <w:b/>
          <w:i/>
        </w:rPr>
        <w:t xml:space="preserve"> in te vullen en te onde</w:t>
      </w:r>
      <w:r w:rsidRPr="0088197F">
        <w:rPr>
          <w:b/>
          <w:i/>
        </w:rPr>
        <w:t>rtekenen. Indien u inschrijft als combinatie dienen alle combinanten (deelnemers aan een combinatie) deze verklaring bij inschrijving</w:t>
      </w:r>
      <w:r>
        <w:rPr>
          <w:b/>
          <w:i/>
        </w:rPr>
        <w:t xml:space="preserve"> te </w:t>
      </w:r>
      <w:r w:rsidRPr="0088197F">
        <w:rPr>
          <w:b/>
          <w:i/>
        </w:rPr>
        <w:t>hebben ondertekend.</w:t>
      </w:r>
    </w:p>
    <w:p w:rsidR="006B2CA0" w:rsidRDefault="006B2CA0" w:rsidP="006B2CA0">
      <w:pPr>
        <w:jc w:val="both"/>
      </w:pPr>
    </w:p>
    <w:p w:rsidR="006B2CA0" w:rsidRPr="00076880" w:rsidRDefault="006B2CA0" w:rsidP="006B2CA0">
      <w:pPr>
        <w:jc w:val="both"/>
      </w:pPr>
      <w:r w:rsidRPr="00076880">
        <w:t>De ondergetekende</w:t>
      </w:r>
      <w:r>
        <w:t>(n)</w:t>
      </w:r>
      <w:r w:rsidRPr="00076880">
        <w:t xml:space="preserve"> verklaart</w:t>
      </w:r>
      <w:r>
        <w:t xml:space="preserve"> (verklaren)</w:t>
      </w:r>
      <w:r w:rsidRPr="00076880">
        <w:t xml:space="preserve"> naar waarheid namens </w:t>
      </w:r>
      <w:r>
        <w:t>Inschrijver/Combinant</w:t>
      </w:r>
      <w:r w:rsidRPr="00076880">
        <w:t>:</w:t>
      </w:r>
    </w:p>
    <w:p w:rsidR="006B2CA0" w:rsidRPr="00827E78" w:rsidRDefault="006B2CA0" w:rsidP="006B2CA0">
      <w:pPr>
        <w:jc w:val="both"/>
        <w:rPr>
          <w:b/>
          <w:color w:val="000000" w:themeColor="text1"/>
        </w:rPr>
      </w:pPr>
    </w:p>
    <w:p w:rsidR="009F42A4" w:rsidRDefault="009F42A4" w:rsidP="006B2CA0">
      <w:pPr>
        <w:pStyle w:val="DHSubopsomming"/>
      </w:pPr>
      <w:r>
        <w:t>dat Inschrijver/Combinatie voldoet aan de gestelde kerncompetenties voor het betreffende perceel waarop ingeschreven wordt;</w:t>
      </w:r>
    </w:p>
    <w:p w:rsidR="009F42A4" w:rsidRDefault="009F42A4" w:rsidP="009F42A4">
      <w:pPr>
        <w:pStyle w:val="DHSubopsomming"/>
        <w:numPr>
          <w:ilvl w:val="0"/>
          <w:numId w:val="0"/>
        </w:numPr>
        <w:ind w:left="568"/>
      </w:pPr>
    </w:p>
    <w:p w:rsidR="006B2CA0" w:rsidRPr="00076880" w:rsidRDefault="006B2CA0" w:rsidP="006B2CA0">
      <w:pPr>
        <w:pStyle w:val="DHSubopsomming"/>
      </w:pPr>
      <w:r w:rsidRPr="00076880">
        <w:t xml:space="preserve">dat </w:t>
      </w:r>
      <w:r>
        <w:t>Inschrijver/Combinatie</w:t>
      </w:r>
      <w:r w:rsidRPr="00076880">
        <w:t xml:space="preserve"> </w:t>
      </w:r>
      <w:r>
        <w:t xml:space="preserve">instemt met en voldoet aan de </w:t>
      </w:r>
      <w:r w:rsidRPr="005D22DF">
        <w:t>minimum</w:t>
      </w:r>
      <w:r>
        <w:t xml:space="preserve"> </w:t>
      </w:r>
      <w:r w:rsidR="00C362DD">
        <w:t xml:space="preserve">geschiktheidseisen en minimum </w:t>
      </w:r>
      <w:r w:rsidRPr="005D22DF">
        <w:t>(gunnings</w:t>
      </w:r>
      <w:r>
        <w:t>-</w:t>
      </w:r>
      <w:r w:rsidRPr="005D22DF">
        <w:t>)eisen</w:t>
      </w:r>
      <w:r>
        <w:t xml:space="preserve"> zoals beschreven in </w:t>
      </w:r>
      <w:r w:rsidRPr="006A29B2">
        <w:t>hoofdstuk 7</w:t>
      </w:r>
      <w:r w:rsidR="006A29B2" w:rsidRPr="006A29B2">
        <w:t xml:space="preserve"> en 8</w:t>
      </w:r>
      <w:r w:rsidRPr="006A29B2">
        <w:t xml:space="preserve"> van</w:t>
      </w:r>
      <w:r>
        <w:t xml:space="preserve"> de Aanbestedingsleidraad</w:t>
      </w:r>
      <w:r w:rsidRPr="00076880">
        <w:t xml:space="preserve">; </w:t>
      </w:r>
    </w:p>
    <w:p w:rsidR="006B2CA0" w:rsidRDefault="006B2CA0" w:rsidP="006B2CA0">
      <w:pPr>
        <w:ind w:left="720" w:hanging="720"/>
        <w:jc w:val="both"/>
      </w:pPr>
    </w:p>
    <w:p w:rsidR="006B2CA0" w:rsidRPr="00076880" w:rsidRDefault="006B2CA0" w:rsidP="006B2CA0">
      <w:pPr>
        <w:pStyle w:val="DHSubopsomming"/>
        <w:jc w:val="both"/>
      </w:pPr>
      <w:r w:rsidRPr="00076880">
        <w:t xml:space="preserve">dat </w:t>
      </w:r>
      <w:r>
        <w:t>Inschrijver/Combinatie</w:t>
      </w:r>
      <w:r w:rsidRPr="00076880">
        <w:t xml:space="preserve"> de overeenkomst conform </w:t>
      </w:r>
      <w:r>
        <w:t>zijn inschrijving uitvoert</w:t>
      </w:r>
      <w:r w:rsidRPr="00076880">
        <w:t>.</w:t>
      </w:r>
    </w:p>
    <w:p w:rsidR="006B2CA0" w:rsidRPr="00BA2170" w:rsidRDefault="006B2CA0" w:rsidP="006B2CA0">
      <w:pPr>
        <w:pStyle w:val="DHSubopsomming"/>
        <w:numPr>
          <w:ilvl w:val="0"/>
          <w:numId w:val="0"/>
        </w:numPr>
        <w:ind w:left="568"/>
        <w:jc w:val="both"/>
      </w:pPr>
    </w:p>
    <w:p w:rsidR="006B2CA0" w:rsidRDefault="006B2CA0" w:rsidP="006B2CA0">
      <w:pPr>
        <w:pStyle w:val="DHSubopsomming"/>
        <w:jc w:val="both"/>
      </w:pPr>
      <w:r w:rsidRPr="00FC308D">
        <w:t xml:space="preserve">dat Inschrijver/Combinatie volledig en zonder voorbehoud door middel van de onderhavige inschrijving instemt met en voldoet aan </w:t>
      </w:r>
      <w:r>
        <w:t xml:space="preserve">de </w:t>
      </w:r>
      <w:r w:rsidRPr="00FC308D">
        <w:t>voorwaarden voor deze aanbesteding</w:t>
      </w:r>
      <w:r>
        <w:t>(s</w:t>
      </w:r>
      <w:r w:rsidRPr="00FC308D">
        <w:t>procedure) zoals beschreven in de</w:t>
      </w:r>
      <w:r>
        <w:t>ze</w:t>
      </w:r>
      <w:r w:rsidRPr="00FC308D">
        <w:t xml:space="preserve"> </w:t>
      </w:r>
      <w:r>
        <w:t>Aanbestedingsleidraad</w:t>
      </w:r>
      <w:r w:rsidRPr="00FC308D">
        <w:t>;</w:t>
      </w:r>
    </w:p>
    <w:p w:rsidR="006B2CA0" w:rsidRDefault="006B2CA0" w:rsidP="006B2CA0">
      <w:pPr>
        <w:pStyle w:val="DHSubopsomming"/>
        <w:numPr>
          <w:ilvl w:val="0"/>
          <w:numId w:val="0"/>
        </w:numPr>
        <w:ind w:left="568"/>
        <w:jc w:val="both"/>
      </w:pPr>
    </w:p>
    <w:p w:rsidR="006B2CA0" w:rsidRPr="00BA2170" w:rsidRDefault="006B2CA0" w:rsidP="006B2CA0">
      <w:pPr>
        <w:pStyle w:val="DHSubopsomming"/>
        <w:jc w:val="both"/>
      </w:pPr>
      <w:r w:rsidRPr="00BA2170">
        <w:t xml:space="preserve">dat </w:t>
      </w:r>
      <w:r>
        <w:t>Inschrijver/Combinatie</w:t>
      </w:r>
      <w:r w:rsidRPr="00BA2170">
        <w:t xml:space="preserve"> instemt met en voldoet aan de antwoorden zoals gegeven in de Nota’s van Inlichtingen;</w:t>
      </w:r>
    </w:p>
    <w:p w:rsidR="006B2CA0" w:rsidRPr="00BA2170" w:rsidRDefault="006B2CA0" w:rsidP="006B2CA0">
      <w:pPr>
        <w:pStyle w:val="DHSubopsomming"/>
        <w:numPr>
          <w:ilvl w:val="0"/>
          <w:numId w:val="0"/>
        </w:numPr>
        <w:ind w:left="568"/>
        <w:jc w:val="both"/>
      </w:pPr>
    </w:p>
    <w:p w:rsidR="006B2CA0" w:rsidRDefault="006B2CA0" w:rsidP="006B2CA0">
      <w:pPr>
        <w:pStyle w:val="DHSubopsomming"/>
        <w:jc w:val="both"/>
      </w:pPr>
      <w:r w:rsidRPr="00BA2170">
        <w:t xml:space="preserve">dat </w:t>
      </w:r>
      <w:r>
        <w:t>Inschrijver/Combinatie</w:t>
      </w:r>
      <w:r w:rsidR="00396546">
        <w:t xml:space="preserve"> de</w:t>
      </w:r>
      <w:r>
        <w:t xml:space="preserve"> </w:t>
      </w:r>
      <w:r w:rsidRPr="00BA2170">
        <w:t>overeenkomst</w:t>
      </w:r>
      <w:r w:rsidR="00396546">
        <w:t>en</w:t>
      </w:r>
      <w:r w:rsidRPr="00BA2170">
        <w:t xml:space="preserve"> accepteert.</w:t>
      </w:r>
    </w:p>
    <w:p w:rsidR="006B2CA0" w:rsidRPr="00EB781A" w:rsidRDefault="006B2CA0" w:rsidP="006B2CA0">
      <w:pPr>
        <w:jc w:val="both"/>
      </w:pPr>
    </w:p>
    <w:p w:rsidR="006B2CA0" w:rsidRPr="00074600" w:rsidRDefault="006B2CA0" w:rsidP="002D342D">
      <w:pPr>
        <w:pStyle w:val="Lijstalinea"/>
        <w:numPr>
          <w:ilvl w:val="0"/>
          <w:numId w:val="19"/>
        </w:numPr>
        <w:tabs>
          <w:tab w:val="clear" w:pos="710"/>
          <w:tab w:val="num" w:pos="360"/>
        </w:tabs>
        <w:spacing w:line="240" w:lineRule="auto"/>
        <w:ind w:left="360"/>
        <w:jc w:val="both"/>
      </w:pPr>
      <w:r w:rsidRPr="00074600">
        <w:t>dat Inschrijver/combinatie zich hierbij inschrijft voor de (het) volgende Perce(e)l(en):</w:t>
      </w:r>
    </w:p>
    <w:p w:rsidR="006B2CA0" w:rsidRPr="00074600" w:rsidRDefault="006B2CA0" w:rsidP="006B2CA0">
      <w:pPr>
        <w:jc w:val="both"/>
      </w:pPr>
    </w:p>
    <w:p w:rsidR="006B2CA0" w:rsidRDefault="006B2CA0" w:rsidP="006B2CA0">
      <w:pPr>
        <w:jc w:val="both"/>
      </w:pPr>
      <w:r w:rsidRPr="00074600">
        <w:t xml:space="preserve">□ </w:t>
      </w:r>
      <w:r w:rsidR="00074600">
        <w:t xml:space="preserve"> </w:t>
      </w:r>
      <w:r w:rsidRPr="00074600">
        <w:t xml:space="preserve"> Perceel 1</w:t>
      </w:r>
      <w:r w:rsidR="00074600">
        <w:t xml:space="preserve"> - </w:t>
      </w:r>
      <w:r w:rsidR="00074600" w:rsidRPr="00074600">
        <w:t xml:space="preserve"> </w:t>
      </w:r>
      <w:r w:rsidR="00074600">
        <w:t>Geadresseerde post, tijdkritisch</w:t>
      </w:r>
      <w:r w:rsidR="00074600" w:rsidRPr="00EE1327">
        <w:t xml:space="preserve"> </w:t>
      </w:r>
      <w:r w:rsidR="00074600">
        <w:t xml:space="preserve">(bezorging </w:t>
      </w:r>
      <w:r w:rsidR="00074600" w:rsidRPr="00EE1327">
        <w:t>binnen 24</w:t>
      </w:r>
      <w:r w:rsidR="00074600">
        <w:t>)</w:t>
      </w:r>
      <w:r w:rsidR="00074600" w:rsidRPr="00EE1327">
        <w:t xml:space="preserve"> uur en </w:t>
      </w:r>
      <w:r w:rsidR="00074600">
        <w:t>niet-tijdkritisch (bezorging uiterlijk</w:t>
      </w:r>
      <w:r w:rsidR="00074600" w:rsidRPr="00EE1327">
        <w:t xml:space="preserve"> binnen 72 uur</w:t>
      </w:r>
      <w:r w:rsidR="00074600">
        <w:t>)</w:t>
      </w:r>
    </w:p>
    <w:p w:rsidR="00074600" w:rsidRPr="00074600" w:rsidRDefault="00074600" w:rsidP="006B2CA0">
      <w:pPr>
        <w:jc w:val="both"/>
      </w:pPr>
    </w:p>
    <w:p w:rsidR="006B2CA0" w:rsidRDefault="006B2CA0" w:rsidP="006B2CA0">
      <w:pPr>
        <w:jc w:val="both"/>
      </w:pPr>
      <w:r w:rsidRPr="00074600">
        <w:t>□</w:t>
      </w:r>
      <w:r w:rsidR="00074600">
        <w:t xml:space="preserve">  </w:t>
      </w:r>
      <w:r w:rsidRPr="00074600">
        <w:t xml:space="preserve"> Perceel 2</w:t>
      </w:r>
      <w:r w:rsidR="00074600">
        <w:t xml:space="preserve"> - </w:t>
      </w:r>
      <w:r w:rsidR="00074600" w:rsidRPr="00EE1327">
        <w:t>Ongeadresseerde post, b</w:t>
      </w:r>
      <w:r w:rsidR="00074600" w:rsidRPr="00EE1327">
        <w:rPr>
          <w:rFonts w:hint="eastAsia"/>
        </w:rPr>
        <w:t>ezorging binnen 1 dag na opdracht, binnen Den Haag (postcodes 2490-2597)</w:t>
      </w:r>
    </w:p>
    <w:p w:rsidR="00074600" w:rsidRPr="00074600" w:rsidRDefault="00074600" w:rsidP="006B2CA0">
      <w:pPr>
        <w:jc w:val="both"/>
      </w:pPr>
    </w:p>
    <w:p w:rsidR="006B2CA0" w:rsidRPr="00074600" w:rsidRDefault="006B2CA0" w:rsidP="006B2CA0">
      <w:pPr>
        <w:jc w:val="both"/>
      </w:pPr>
      <w:r w:rsidRPr="00074600">
        <w:t xml:space="preserve">□ </w:t>
      </w:r>
      <w:r w:rsidR="00074600">
        <w:t xml:space="preserve">  </w:t>
      </w:r>
      <w:r w:rsidRPr="00074600">
        <w:t>Perceel 3</w:t>
      </w:r>
      <w:r w:rsidR="00074600">
        <w:t xml:space="preserve"> - </w:t>
      </w:r>
      <w:r w:rsidR="00074600" w:rsidRPr="00EE1327">
        <w:t>Verkiezingspost</w:t>
      </w:r>
    </w:p>
    <w:p w:rsidR="006B2CA0" w:rsidRDefault="006B2CA0" w:rsidP="006B2CA0">
      <w:pPr>
        <w:jc w:val="both"/>
      </w:pPr>
    </w:p>
    <w:p w:rsidR="00074600" w:rsidRPr="00186B8E" w:rsidRDefault="00074600" w:rsidP="006B2CA0">
      <w:pPr>
        <w:jc w:val="both"/>
      </w:pPr>
    </w:p>
    <w:p w:rsidR="006B2CA0" w:rsidRPr="00BA2170" w:rsidRDefault="006B2CA0" w:rsidP="006B2CA0">
      <w:pPr>
        <w:jc w:val="both"/>
      </w:pPr>
      <w:r w:rsidRPr="00BA2170">
        <w:t>Aldus opgemaakt en naar waarheid rechtsgeldig (bevoegd) ondertekend:</w:t>
      </w:r>
    </w:p>
    <w:p w:rsidR="006B2CA0" w:rsidRPr="00BA2170" w:rsidRDefault="006B2CA0" w:rsidP="006B2CA0">
      <w:pPr>
        <w:jc w:val="both"/>
      </w:pPr>
    </w:p>
    <w:p w:rsidR="006B2CA0" w:rsidRPr="00BA2170" w:rsidRDefault="006B2CA0" w:rsidP="006B2CA0">
      <w:pPr>
        <w:jc w:val="both"/>
      </w:pPr>
      <w:r w:rsidRPr="00BA2170">
        <w:t>Op: &lt;datum&gt;</w:t>
      </w:r>
    </w:p>
    <w:p w:rsidR="006B2CA0" w:rsidRPr="00BA2170" w:rsidRDefault="006B2CA0" w:rsidP="006B2CA0">
      <w:pPr>
        <w:jc w:val="both"/>
      </w:pPr>
      <w:r w:rsidRPr="00BA2170">
        <w:t>Te: &lt;plaats&gt;</w:t>
      </w:r>
    </w:p>
    <w:p w:rsidR="006B2CA0" w:rsidRDefault="006B2CA0" w:rsidP="006B2CA0">
      <w:pPr>
        <w:jc w:val="both"/>
      </w:pPr>
    </w:p>
    <w:p w:rsidR="006B2CA0" w:rsidRPr="006A29B2" w:rsidRDefault="006B2CA0" w:rsidP="006B2CA0">
      <w:pPr>
        <w:jc w:val="both"/>
      </w:pPr>
      <w:r w:rsidRPr="006A29B2">
        <w:t>Inschrijver/Combinant 1</w:t>
      </w:r>
    </w:p>
    <w:p w:rsidR="006B2CA0" w:rsidRPr="006A29B2" w:rsidRDefault="006B2CA0" w:rsidP="006B2CA0">
      <w:pPr>
        <w:jc w:val="both"/>
      </w:pPr>
      <w:r w:rsidRPr="006A29B2">
        <w:t>&lt;naam functionaris&gt;</w:t>
      </w:r>
    </w:p>
    <w:p w:rsidR="006B2CA0" w:rsidRPr="006A29B2" w:rsidRDefault="006B2CA0" w:rsidP="006B2CA0">
      <w:pPr>
        <w:jc w:val="both"/>
      </w:pPr>
      <w:r w:rsidRPr="006A29B2">
        <w:t>&lt;handtekening&gt;</w:t>
      </w:r>
    </w:p>
    <w:p w:rsidR="006B2CA0" w:rsidRPr="006A29B2" w:rsidRDefault="006B2CA0" w:rsidP="006B2CA0">
      <w:pPr>
        <w:jc w:val="both"/>
      </w:pPr>
    </w:p>
    <w:p w:rsidR="006B2CA0" w:rsidRPr="006A29B2" w:rsidRDefault="006B2CA0" w:rsidP="006B2CA0">
      <w:pPr>
        <w:jc w:val="both"/>
      </w:pPr>
      <w:r w:rsidRPr="006A29B2">
        <w:t>Combinant 2 (indien van toepassing)</w:t>
      </w:r>
    </w:p>
    <w:p w:rsidR="006B2CA0" w:rsidRPr="006A29B2" w:rsidRDefault="006B2CA0" w:rsidP="006B2CA0">
      <w:pPr>
        <w:jc w:val="both"/>
      </w:pPr>
      <w:r w:rsidRPr="006A29B2">
        <w:t>Op: &lt;datum&gt;</w:t>
      </w:r>
    </w:p>
    <w:p w:rsidR="006B2CA0" w:rsidRPr="006A29B2" w:rsidRDefault="006B2CA0" w:rsidP="006B2CA0">
      <w:pPr>
        <w:jc w:val="both"/>
      </w:pPr>
      <w:r w:rsidRPr="006A29B2">
        <w:t>Te: &lt;plaats&gt;</w:t>
      </w:r>
    </w:p>
    <w:p w:rsidR="006B2CA0" w:rsidRPr="006A29B2" w:rsidRDefault="006B2CA0" w:rsidP="006B2CA0">
      <w:pPr>
        <w:jc w:val="both"/>
      </w:pPr>
    </w:p>
    <w:p w:rsidR="006B2CA0" w:rsidRPr="006A29B2" w:rsidRDefault="006B2CA0" w:rsidP="006B2CA0">
      <w:pPr>
        <w:jc w:val="both"/>
      </w:pPr>
      <w:r w:rsidRPr="006A29B2">
        <w:t>&lt;naam functionaris&gt;</w:t>
      </w:r>
    </w:p>
    <w:p w:rsidR="006B2CA0" w:rsidRPr="00186B8E" w:rsidRDefault="006B2CA0" w:rsidP="006B2CA0">
      <w:pPr>
        <w:jc w:val="both"/>
      </w:pPr>
      <w:r w:rsidRPr="006A29B2">
        <w:t>&lt;handtekening&gt;</w:t>
      </w:r>
    </w:p>
    <w:p w:rsidR="006B2CA0" w:rsidRPr="00BA2170" w:rsidRDefault="006B2CA0" w:rsidP="006B2CA0">
      <w:pPr>
        <w:jc w:val="both"/>
      </w:pPr>
    </w:p>
    <w:p w:rsidR="00396546" w:rsidRDefault="006B2CA0" w:rsidP="006B2CA0">
      <w:pPr>
        <w:jc w:val="both"/>
        <w:rPr>
          <w:b/>
          <w:i/>
        </w:rPr>
      </w:pPr>
      <w:r w:rsidRPr="0039086C">
        <w:rPr>
          <w:b/>
          <w:i/>
        </w:rPr>
        <w:lastRenderedPageBreak/>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3.4.4. voor een uitgebreide toelichting.</w:t>
      </w:r>
    </w:p>
    <w:p w:rsidR="00396546" w:rsidRDefault="00396546" w:rsidP="00396546">
      <w:r>
        <w:br w:type="page"/>
      </w:r>
    </w:p>
    <w:p w:rsidR="006B2CA0" w:rsidRDefault="006B2CA0">
      <w:pPr>
        <w:spacing w:line="240" w:lineRule="auto"/>
      </w:pPr>
    </w:p>
    <w:p w:rsidR="006B2CA0" w:rsidRDefault="006B2CA0" w:rsidP="00396546">
      <w:pPr>
        <w:pStyle w:val="bijlage"/>
      </w:pPr>
      <w:r w:rsidRPr="006B2CA0">
        <w:t>Inkoopvoorwaarden</w:t>
      </w:r>
    </w:p>
    <w:p w:rsidR="00396546" w:rsidRDefault="00396546" w:rsidP="00396546">
      <w:pPr>
        <w:pStyle w:val="bijlage"/>
        <w:numPr>
          <w:ilvl w:val="0"/>
          <w:numId w:val="0"/>
        </w:numPr>
      </w:pPr>
    </w:p>
    <w:p w:rsidR="007425AF" w:rsidRPr="007425AF" w:rsidRDefault="007425AF" w:rsidP="007425AF">
      <w:pPr>
        <w:pStyle w:val="DHOpsomming"/>
        <w:numPr>
          <w:ilvl w:val="0"/>
          <w:numId w:val="0"/>
        </w:numPr>
        <w:ind w:left="284" w:hanging="284"/>
        <w:jc w:val="both"/>
      </w:pPr>
      <w:r w:rsidRPr="007425AF">
        <w:t>Voor de VNG Algemene Inkoopvoorwaarden voor leveringen en Diensten zie:</w:t>
      </w:r>
    </w:p>
    <w:p w:rsidR="007425AF" w:rsidRPr="007425AF" w:rsidRDefault="0001007B" w:rsidP="006B2CA0">
      <w:pPr>
        <w:pStyle w:val="DHOpsomming"/>
        <w:numPr>
          <w:ilvl w:val="0"/>
          <w:numId w:val="0"/>
        </w:numPr>
        <w:ind w:left="284" w:hanging="284"/>
        <w:jc w:val="both"/>
        <w:rPr>
          <w:rFonts w:ascii="Georgia" w:eastAsia="Times New Roman" w:hAnsi="Georgia" w:cs="Arial"/>
          <w:iCs/>
          <w:color w:val="666666"/>
          <w:szCs w:val="19"/>
          <w:lang w:eastAsia="nl-NL"/>
        </w:rPr>
      </w:pPr>
      <w:hyperlink r:id="rId10" w:history="1">
        <w:r w:rsidR="007425AF" w:rsidRPr="007425AF">
          <w:rPr>
            <w:rStyle w:val="Hyperlink"/>
            <w:rFonts w:ascii="Georgia" w:eastAsia="Times New Roman" w:hAnsi="Georgia" w:cs="Arial"/>
            <w:iCs/>
            <w:szCs w:val="19"/>
            <w:lang w:eastAsia="nl-NL"/>
          </w:rPr>
          <w:t>https://vng.nl/onderwerpenindex/recht/aanbesteden/publicaties/vng-model-algemene-inkoopvoorwaarden-voor-leveringen-en-diensten</w:t>
        </w:r>
      </w:hyperlink>
    </w:p>
    <w:p w:rsidR="006B2CA0" w:rsidRDefault="006B2CA0" w:rsidP="007425AF">
      <w:pPr>
        <w:widowControl w:val="0"/>
        <w:spacing w:line="240" w:lineRule="atLeast"/>
        <w:jc w:val="both"/>
        <w:rPr>
          <w:color w:val="FF0000"/>
        </w:rPr>
      </w:pPr>
    </w:p>
    <w:p w:rsidR="006B2CA0" w:rsidRDefault="006B2CA0">
      <w:pPr>
        <w:spacing w:line="240" w:lineRule="auto"/>
      </w:pPr>
    </w:p>
    <w:p w:rsidR="006B2CA0" w:rsidRDefault="006B2CA0" w:rsidP="00396546">
      <w:pPr>
        <w:pStyle w:val="bijlage"/>
      </w:pPr>
      <w:r w:rsidRPr="006B2CA0">
        <w:t>Conceptovereenkomst</w:t>
      </w:r>
    </w:p>
    <w:p w:rsidR="006B2CA0" w:rsidRDefault="00074600">
      <w:pPr>
        <w:spacing w:line="240" w:lineRule="auto"/>
      </w:pPr>
      <w:r>
        <w:t xml:space="preserve">  </w:t>
      </w:r>
    </w:p>
    <w:p w:rsidR="00074600" w:rsidRDefault="009F42A4" w:rsidP="00074600">
      <w:pPr>
        <w:jc w:val="both"/>
      </w:pPr>
      <w:r>
        <w:t>De conceptovereenkomst (en) is</w:t>
      </w:r>
      <w:r w:rsidR="00074600">
        <w:t xml:space="preserve"> als pdf separaat aan deze leidraad toegevoegd. </w:t>
      </w:r>
    </w:p>
    <w:p w:rsidR="00074600" w:rsidRPr="009F42A4" w:rsidRDefault="00074600">
      <w:pPr>
        <w:spacing w:line="240" w:lineRule="auto"/>
        <w:rPr>
          <w:b/>
        </w:rPr>
      </w:pPr>
    </w:p>
    <w:p w:rsidR="00074600" w:rsidRDefault="00074600">
      <w:pPr>
        <w:spacing w:line="240" w:lineRule="auto"/>
      </w:pPr>
    </w:p>
    <w:p w:rsidR="009F42A4" w:rsidRDefault="009F42A4" w:rsidP="009F42A4">
      <w:pPr>
        <w:pStyle w:val="bijlage"/>
      </w:pPr>
      <w:r>
        <w:t>Verwerkersovereenkomst</w:t>
      </w:r>
    </w:p>
    <w:p w:rsidR="009F42A4" w:rsidRDefault="009F42A4" w:rsidP="009F42A4">
      <w:pPr>
        <w:jc w:val="both"/>
      </w:pPr>
    </w:p>
    <w:p w:rsidR="009F42A4" w:rsidRDefault="009F42A4" w:rsidP="009F42A4">
      <w:pPr>
        <w:jc w:val="both"/>
      </w:pPr>
      <w:r>
        <w:t xml:space="preserve">De verwerkersovereenkomst is als pdf separaat aan deze leidraad toegevoegd. </w:t>
      </w:r>
    </w:p>
    <w:p w:rsidR="009F42A4" w:rsidRDefault="009F42A4" w:rsidP="009F42A4">
      <w:pPr>
        <w:pStyle w:val="bijlage"/>
        <w:numPr>
          <w:ilvl w:val="0"/>
          <w:numId w:val="0"/>
        </w:numPr>
      </w:pPr>
    </w:p>
    <w:p w:rsidR="009F42A4" w:rsidRDefault="009F42A4">
      <w:pPr>
        <w:spacing w:line="240" w:lineRule="auto"/>
      </w:pPr>
    </w:p>
    <w:p w:rsidR="009F42A4" w:rsidRDefault="009F42A4">
      <w:pPr>
        <w:spacing w:line="240" w:lineRule="auto"/>
      </w:pPr>
    </w:p>
    <w:p w:rsidR="006B2CA0" w:rsidRDefault="00396546" w:rsidP="00396546">
      <w:pPr>
        <w:pStyle w:val="bijlage"/>
      </w:pPr>
      <w:r>
        <w:t>P</w:t>
      </w:r>
      <w:r w:rsidR="006B2CA0" w:rsidRPr="006B2CA0">
        <w:t>rijzenblad</w:t>
      </w:r>
    </w:p>
    <w:p w:rsidR="00396546" w:rsidRDefault="00396546" w:rsidP="00396546">
      <w:pPr>
        <w:pStyle w:val="bijlage"/>
        <w:numPr>
          <w:ilvl w:val="0"/>
          <w:numId w:val="0"/>
        </w:numPr>
        <w:ind w:left="360"/>
      </w:pPr>
    </w:p>
    <w:p w:rsidR="00074600" w:rsidRDefault="009F42A4" w:rsidP="00074600">
      <w:pPr>
        <w:jc w:val="both"/>
      </w:pPr>
      <w:r>
        <w:t>Deprijzenbladen</w:t>
      </w:r>
      <w:r w:rsidR="00074600">
        <w:t xml:space="preserve">(en) </w:t>
      </w:r>
      <w:r>
        <w:t>zijn</w:t>
      </w:r>
      <w:r w:rsidR="00074600">
        <w:t xml:space="preserve"> </w:t>
      </w:r>
      <w:r>
        <w:t xml:space="preserve">als losse bijlage aan deze leidraad toegevoegd. </w:t>
      </w:r>
    </w:p>
    <w:p w:rsidR="009F42A4" w:rsidRDefault="009F42A4" w:rsidP="00074600">
      <w:pPr>
        <w:jc w:val="both"/>
      </w:pPr>
      <w:r>
        <w:t>Bijlage 6a – Prijzenblad perceel 1</w:t>
      </w:r>
    </w:p>
    <w:p w:rsidR="009F42A4" w:rsidRDefault="009F42A4" w:rsidP="00074600">
      <w:pPr>
        <w:jc w:val="both"/>
      </w:pPr>
      <w:r>
        <w:t>Bijlage 6b – Prijzenblad perceel 2</w:t>
      </w:r>
    </w:p>
    <w:p w:rsidR="009F42A4" w:rsidRDefault="009F42A4" w:rsidP="00074600">
      <w:pPr>
        <w:jc w:val="both"/>
      </w:pPr>
      <w:r>
        <w:t>Bijlage 6c – Prijzenblad perceel 3</w:t>
      </w:r>
    </w:p>
    <w:p w:rsidR="00074600" w:rsidRDefault="00074600" w:rsidP="006B2CA0">
      <w:pPr>
        <w:jc w:val="both"/>
        <w:rPr>
          <w:b/>
          <w:i/>
        </w:rPr>
      </w:pPr>
    </w:p>
    <w:p w:rsidR="006B2CA0" w:rsidRPr="00210DF6" w:rsidRDefault="006B2CA0" w:rsidP="006B2CA0">
      <w:pPr>
        <w:jc w:val="both"/>
        <w:rPr>
          <w:b/>
        </w:rPr>
      </w:pPr>
      <w:r w:rsidRPr="0084494E">
        <w:rPr>
          <w:b/>
          <w:i/>
        </w:rPr>
        <w:t xml:space="preserve">U dient </w:t>
      </w:r>
      <w:r>
        <w:rPr>
          <w:b/>
          <w:i/>
        </w:rPr>
        <w:t>het prijzenblad volledig</w:t>
      </w:r>
      <w:r w:rsidRPr="0084494E">
        <w:rPr>
          <w:b/>
          <w:i/>
        </w:rPr>
        <w:t xml:space="preserve"> in te vullen en te onde</w:t>
      </w:r>
      <w:r w:rsidRPr="0088197F">
        <w:rPr>
          <w:b/>
          <w:i/>
        </w:rPr>
        <w:t xml:space="preserve">rtekenen. Indien u inschrijft als combinatie dienen alle combinanten (deelnemers aan een combinatie) </w:t>
      </w:r>
      <w:r>
        <w:rPr>
          <w:b/>
          <w:i/>
        </w:rPr>
        <w:t>het prijzenblad bij inschrijving te</w:t>
      </w:r>
      <w:r w:rsidRPr="0088197F">
        <w:rPr>
          <w:b/>
          <w:i/>
        </w:rPr>
        <w:t xml:space="preserve"> hebben ondertekend.</w:t>
      </w:r>
    </w:p>
    <w:p w:rsidR="008706EB" w:rsidRDefault="008706EB">
      <w:pPr>
        <w:spacing w:line="240" w:lineRule="auto"/>
        <w:rPr>
          <w:b/>
        </w:rPr>
      </w:pPr>
      <w:r>
        <w:rPr>
          <w:b/>
        </w:rPr>
        <w:br w:type="page"/>
      </w:r>
    </w:p>
    <w:p w:rsidR="008706EB" w:rsidRDefault="008706EB" w:rsidP="00396546">
      <w:pPr>
        <w:pStyle w:val="bijlage"/>
      </w:pPr>
      <w:r w:rsidRPr="008706EB">
        <w:lastRenderedPageBreak/>
        <w:t>Checklist</w:t>
      </w:r>
    </w:p>
    <w:p w:rsidR="00396546" w:rsidRDefault="00396546" w:rsidP="00396546">
      <w:pPr>
        <w:pStyle w:val="bijlage"/>
        <w:numPr>
          <w:ilvl w:val="0"/>
          <w:numId w:val="0"/>
        </w:numPr>
        <w:ind w:left="360"/>
      </w:pPr>
    </w:p>
    <w:p w:rsidR="008706EB" w:rsidRDefault="008706EB" w:rsidP="008706EB">
      <w:pPr>
        <w:jc w:val="both"/>
      </w:pPr>
      <w:r w:rsidRPr="007A5233">
        <w:t xml:space="preserve">Bij uw </w:t>
      </w:r>
      <w:r>
        <w:t>inschrijving</w:t>
      </w:r>
      <w:r w:rsidRPr="007A5233">
        <w:t xml:space="preserve"> dient u de volgende documenten te voegen:</w:t>
      </w:r>
    </w:p>
    <w:p w:rsidR="00DA508F" w:rsidRPr="007A5233" w:rsidRDefault="00DA508F" w:rsidP="008706EB">
      <w:pPr>
        <w:jc w:val="both"/>
      </w:pPr>
    </w:p>
    <w:p w:rsidR="00DA508F" w:rsidRPr="00EC42BB" w:rsidRDefault="00DA508F" w:rsidP="00DA508F">
      <w:r>
        <w:t xml:space="preserve">* </w:t>
      </w:r>
      <w:r w:rsidRPr="00EC42BB">
        <w:t>de benaming van de up te load</w:t>
      </w:r>
      <w:r>
        <w:t>en bestanden mag uit maximaal 25</w:t>
      </w:r>
      <w:r w:rsidRPr="00EC42BB">
        <w:t xml:space="preserve"> karakters bestaan, </w:t>
      </w:r>
    </w:p>
    <w:p w:rsidR="008706EB" w:rsidRDefault="00DA508F" w:rsidP="00DA508F">
      <w:r w:rsidRPr="00EC42BB">
        <w:t xml:space="preserve">  vermijdt daarbij s.v.p. </w:t>
      </w:r>
      <w:r>
        <w:t xml:space="preserve">het gebruik van </w:t>
      </w:r>
      <w:r w:rsidRPr="00EC42BB">
        <w:t>speciale karakters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528"/>
        <w:gridCol w:w="1559"/>
        <w:gridCol w:w="1418"/>
      </w:tblGrid>
      <w:tr w:rsidR="00DA508F" w:rsidRPr="007A5233" w:rsidTr="00CC6A69">
        <w:tc>
          <w:tcPr>
            <w:tcW w:w="9464" w:type="dxa"/>
            <w:gridSpan w:val="4"/>
            <w:shd w:val="clear" w:color="auto" w:fill="auto"/>
          </w:tcPr>
          <w:p w:rsidR="00DA508F" w:rsidRDefault="00DA508F" w:rsidP="00DA508F">
            <w:pPr>
              <w:widowControl w:val="0"/>
              <w:spacing w:before="120" w:after="120"/>
              <w:jc w:val="both"/>
              <w:rPr>
                <w:b/>
              </w:rPr>
            </w:pPr>
            <w:r>
              <w:rPr>
                <w:b/>
              </w:rPr>
              <w:t>In algemene kluis TenderNed:</w:t>
            </w:r>
          </w:p>
        </w:tc>
      </w:tr>
      <w:tr w:rsidR="008706EB" w:rsidRPr="007A5233" w:rsidTr="00240602">
        <w:tc>
          <w:tcPr>
            <w:tcW w:w="959" w:type="dxa"/>
            <w:shd w:val="clear" w:color="auto" w:fill="auto"/>
          </w:tcPr>
          <w:p w:rsidR="008706EB" w:rsidRPr="002245F6" w:rsidRDefault="008706EB" w:rsidP="00B27A39">
            <w:pPr>
              <w:widowControl w:val="0"/>
              <w:spacing w:before="120" w:after="120"/>
              <w:jc w:val="both"/>
              <w:rPr>
                <w:b/>
              </w:rPr>
            </w:pPr>
          </w:p>
        </w:tc>
        <w:tc>
          <w:tcPr>
            <w:tcW w:w="5528" w:type="dxa"/>
            <w:shd w:val="clear" w:color="auto" w:fill="auto"/>
          </w:tcPr>
          <w:p w:rsidR="008706EB" w:rsidRPr="002245F6" w:rsidRDefault="008706EB" w:rsidP="00B27A39">
            <w:pPr>
              <w:widowControl w:val="0"/>
              <w:spacing w:before="120" w:after="120"/>
              <w:rPr>
                <w:b/>
              </w:rPr>
            </w:pPr>
            <w:r w:rsidRPr="002245F6">
              <w:rPr>
                <w:b/>
              </w:rPr>
              <w:t>Documenten</w:t>
            </w:r>
          </w:p>
        </w:tc>
        <w:tc>
          <w:tcPr>
            <w:tcW w:w="1559" w:type="dxa"/>
          </w:tcPr>
          <w:p w:rsidR="008706EB" w:rsidRPr="002245F6" w:rsidRDefault="008706EB" w:rsidP="00B27A39">
            <w:pPr>
              <w:widowControl w:val="0"/>
              <w:spacing w:before="120" w:after="120"/>
              <w:jc w:val="both"/>
              <w:rPr>
                <w:b/>
              </w:rPr>
            </w:pPr>
            <w:r>
              <w:rPr>
                <w:b/>
              </w:rPr>
              <w:t>Rechtsgeldig ondertekend</w:t>
            </w:r>
          </w:p>
        </w:tc>
        <w:tc>
          <w:tcPr>
            <w:tcW w:w="1418" w:type="dxa"/>
            <w:shd w:val="clear" w:color="auto" w:fill="auto"/>
          </w:tcPr>
          <w:p w:rsidR="008706EB" w:rsidRPr="002245F6" w:rsidRDefault="00C6644C" w:rsidP="00B27A39">
            <w:pPr>
              <w:widowControl w:val="0"/>
              <w:spacing w:before="120" w:after="120"/>
              <w:jc w:val="both"/>
              <w:rPr>
                <w:b/>
              </w:rPr>
            </w:pPr>
            <w:r>
              <w:rPr>
                <w:b/>
              </w:rPr>
              <w:t>Naamgeving</w:t>
            </w:r>
          </w:p>
        </w:tc>
      </w:tr>
      <w:tr w:rsidR="008706EB" w:rsidRPr="007A5233" w:rsidTr="00240602">
        <w:tc>
          <w:tcPr>
            <w:tcW w:w="959" w:type="dxa"/>
            <w:shd w:val="clear" w:color="auto" w:fill="auto"/>
          </w:tcPr>
          <w:p w:rsidR="008706EB" w:rsidRPr="002245F6" w:rsidRDefault="00DA508F" w:rsidP="00B27A39">
            <w:pPr>
              <w:widowControl w:val="0"/>
              <w:spacing w:before="120" w:after="120"/>
              <w:jc w:val="both"/>
              <w:rPr>
                <w:b/>
              </w:rPr>
            </w:pPr>
            <w:r>
              <w:rPr>
                <w:b/>
              </w:rPr>
              <w:t>1.</w:t>
            </w:r>
          </w:p>
        </w:tc>
        <w:tc>
          <w:tcPr>
            <w:tcW w:w="5528" w:type="dxa"/>
            <w:shd w:val="clear" w:color="auto" w:fill="auto"/>
          </w:tcPr>
          <w:p w:rsidR="008706EB" w:rsidRPr="004E40B3" w:rsidRDefault="008706EB" w:rsidP="00B27A39">
            <w:pPr>
              <w:widowControl w:val="0"/>
              <w:spacing w:before="120" w:after="120"/>
              <w:rPr>
                <w:color w:val="000000" w:themeColor="text1"/>
              </w:rPr>
            </w:pPr>
            <w:r w:rsidRPr="004E40B3">
              <w:rPr>
                <w:color w:val="000000" w:themeColor="text1"/>
              </w:rPr>
              <w:t>Uniform Europees Aanbestedingsdocument (</w:t>
            </w:r>
            <w:r w:rsidR="00C6644C">
              <w:rPr>
                <w:color w:val="000000" w:themeColor="text1"/>
              </w:rPr>
              <w:t xml:space="preserve">zie </w:t>
            </w:r>
            <w:r w:rsidR="009F42A4">
              <w:rPr>
                <w:color w:val="000000" w:themeColor="text1"/>
              </w:rPr>
              <w:t>b</w:t>
            </w:r>
            <w:r w:rsidR="00240602">
              <w:rPr>
                <w:color w:val="000000" w:themeColor="text1"/>
              </w:rPr>
              <w:t>ijlage 1</w:t>
            </w:r>
            <w:r w:rsidRPr="004E40B3">
              <w:rPr>
                <w:color w:val="000000" w:themeColor="text1"/>
              </w:rPr>
              <w:t xml:space="preserve">). </w:t>
            </w:r>
          </w:p>
          <w:p w:rsidR="008706EB" w:rsidRDefault="008706EB" w:rsidP="00B27A39">
            <w:pPr>
              <w:widowControl w:val="0"/>
              <w:spacing w:before="120" w:after="120"/>
            </w:pPr>
            <w:r w:rsidRPr="004E40B3">
              <w:rPr>
                <w:color w:val="000000" w:themeColor="text1"/>
                <w:spacing w:val="5"/>
              </w:rPr>
              <w:t>Het</w:t>
            </w:r>
            <w:r w:rsidRPr="004E40B3">
              <w:rPr>
                <w:color w:val="000000" w:themeColor="text1"/>
              </w:rPr>
              <w:t xml:space="preserve"> </w:t>
            </w:r>
            <w:r w:rsidRPr="004E40B3">
              <w:rPr>
                <w:color w:val="000000" w:themeColor="text1"/>
                <w:spacing w:val="5"/>
              </w:rPr>
              <w:t xml:space="preserve">dient ingevuld te worden en rechtsgeldig </w:t>
            </w:r>
            <w:r w:rsidRPr="004E40B3">
              <w:rPr>
                <w:color w:val="000000" w:themeColor="text1"/>
              </w:rPr>
              <w:t xml:space="preserve">te worden </w:t>
            </w:r>
            <w:r w:rsidRPr="004E40B3">
              <w:rPr>
                <w:color w:val="000000" w:themeColor="text1"/>
                <w:spacing w:val="5"/>
              </w:rPr>
              <w:t xml:space="preserve">ondertekend.  </w:t>
            </w:r>
            <w:r w:rsidRPr="004E40B3">
              <w:rPr>
                <w:color w:val="000000" w:themeColor="text1"/>
              </w:rPr>
              <w:t xml:space="preserve">Indien u inschrijft in combinatie dienen </w:t>
            </w:r>
            <w:r w:rsidRPr="004E40B3">
              <w:rPr>
                <w:color w:val="000000" w:themeColor="text1"/>
                <w:u w:val="single"/>
              </w:rPr>
              <w:t>alle combinantleden elk afzonderlijk</w:t>
            </w:r>
            <w:r w:rsidRPr="004E40B3">
              <w:rPr>
                <w:color w:val="000000" w:themeColor="text1"/>
              </w:rPr>
              <w:t xml:space="preserve"> een Uniform Europees Aanbestedingsdocument in te vullen en te ondertekenen. [vul in welke info van onderaannemer wordt verwacht, zie par. 3.3.5 en par. 5]</w:t>
            </w:r>
          </w:p>
        </w:tc>
        <w:tc>
          <w:tcPr>
            <w:tcW w:w="1559" w:type="dxa"/>
          </w:tcPr>
          <w:p w:rsidR="008706EB" w:rsidRPr="007460EF" w:rsidRDefault="008706EB" w:rsidP="00B27A39">
            <w:pPr>
              <w:widowControl w:val="0"/>
              <w:spacing w:before="120" w:after="120"/>
              <w:jc w:val="both"/>
              <w:rPr>
                <w:b/>
              </w:rPr>
            </w:pPr>
            <w:r>
              <w:rPr>
                <w:b/>
              </w:rPr>
              <w:t>x</w:t>
            </w:r>
          </w:p>
        </w:tc>
        <w:tc>
          <w:tcPr>
            <w:tcW w:w="1418" w:type="dxa"/>
            <w:shd w:val="clear" w:color="auto" w:fill="auto"/>
          </w:tcPr>
          <w:p w:rsidR="008706EB" w:rsidRPr="00C6644C" w:rsidRDefault="00C6644C" w:rsidP="00C6644C">
            <w:pPr>
              <w:widowControl w:val="0"/>
              <w:spacing w:before="120" w:after="120"/>
              <w:jc w:val="both"/>
            </w:pPr>
            <w:r w:rsidRPr="00C6644C">
              <w:t>1.UEA</w:t>
            </w:r>
            <w:r>
              <w:t xml:space="preserve"> [ naam Inschrijver]</w:t>
            </w:r>
          </w:p>
        </w:tc>
      </w:tr>
      <w:tr w:rsidR="008706EB" w:rsidRPr="007A5233" w:rsidTr="00240602">
        <w:tc>
          <w:tcPr>
            <w:tcW w:w="959" w:type="dxa"/>
            <w:shd w:val="clear" w:color="auto" w:fill="auto"/>
          </w:tcPr>
          <w:p w:rsidR="008706EB" w:rsidRPr="002245F6" w:rsidRDefault="00DA508F" w:rsidP="00B27A39">
            <w:pPr>
              <w:widowControl w:val="0"/>
              <w:spacing w:before="120" w:after="120"/>
              <w:jc w:val="both"/>
              <w:rPr>
                <w:b/>
              </w:rPr>
            </w:pPr>
            <w:r>
              <w:rPr>
                <w:b/>
              </w:rPr>
              <w:t>2.</w:t>
            </w:r>
          </w:p>
        </w:tc>
        <w:tc>
          <w:tcPr>
            <w:tcW w:w="5528" w:type="dxa"/>
            <w:shd w:val="clear" w:color="auto" w:fill="auto"/>
          </w:tcPr>
          <w:p w:rsidR="008706EB" w:rsidRDefault="008706EB" w:rsidP="00B27A39">
            <w:pPr>
              <w:widowControl w:val="0"/>
              <w:spacing w:before="120" w:after="120"/>
            </w:pPr>
            <w:r>
              <w:t xml:space="preserve">Verklaring van </w:t>
            </w:r>
            <w:r w:rsidRPr="003A086E">
              <w:t>inschrijving (</w:t>
            </w:r>
            <w:r w:rsidR="00C6644C" w:rsidRPr="003A086E">
              <w:t xml:space="preserve">zie </w:t>
            </w:r>
            <w:r w:rsidR="009F42A4">
              <w:t>b</w:t>
            </w:r>
            <w:r w:rsidR="00240602" w:rsidRPr="003A086E">
              <w:t>ijlage 2</w:t>
            </w:r>
            <w:r w:rsidRPr="003A086E">
              <w:t>).</w:t>
            </w:r>
            <w:r>
              <w:t xml:space="preserve"> </w:t>
            </w:r>
          </w:p>
          <w:p w:rsidR="008706EB" w:rsidRPr="007A5233" w:rsidRDefault="008706EB" w:rsidP="00B27A39">
            <w:pPr>
              <w:widowControl w:val="0"/>
              <w:spacing w:before="120" w:after="120"/>
            </w:pPr>
            <w:r>
              <w:rPr>
                <w:spacing w:val="5"/>
              </w:rPr>
              <w:t xml:space="preserve">De </w:t>
            </w:r>
            <w:r>
              <w:t>Verklaring van inschrijving</w:t>
            </w:r>
            <w:r>
              <w:rPr>
                <w:spacing w:val="5"/>
              </w:rPr>
              <w:t xml:space="preserve"> dient ingevuld te worden en rechtsgeldig </w:t>
            </w:r>
            <w:r>
              <w:t xml:space="preserve">te worden </w:t>
            </w:r>
            <w:r>
              <w:rPr>
                <w:spacing w:val="5"/>
              </w:rPr>
              <w:t xml:space="preserve">ondertekend. Indien u inschrijft in combinatie dienen </w:t>
            </w:r>
            <w:r>
              <w:rPr>
                <w:spacing w:val="5"/>
                <w:u w:val="single"/>
              </w:rPr>
              <w:t>alle combinantleden</w:t>
            </w:r>
            <w:r>
              <w:rPr>
                <w:spacing w:val="5"/>
              </w:rPr>
              <w:t xml:space="preserve"> deze verklaring gezamenlijk in te vullen en te ondertekenen.</w:t>
            </w:r>
          </w:p>
        </w:tc>
        <w:tc>
          <w:tcPr>
            <w:tcW w:w="1559" w:type="dxa"/>
          </w:tcPr>
          <w:p w:rsidR="008706EB" w:rsidRPr="007A5233" w:rsidRDefault="008706EB" w:rsidP="00B27A39">
            <w:pPr>
              <w:widowControl w:val="0"/>
              <w:spacing w:before="120" w:after="120"/>
              <w:jc w:val="both"/>
            </w:pPr>
            <w:r>
              <w:t>x</w:t>
            </w:r>
          </w:p>
        </w:tc>
        <w:tc>
          <w:tcPr>
            <w:tcW w:w="1418" w:type="dxa"/>
            <w:shd w:val="clear" w:color="auto" w:fill="auto"/>
          </w:tcPr>
          <w:p w:rsidR="008706EB" w:rsidRPr="007A5233" w:rsidRDefault="00C6644C" w:rsidP="00C6644C">
            <w:pPr>
              <w:widowControl w:val="0"/>
              <w:spacing w:before="120" w:after="120"/>
              <w:jc w:val="both"/>
            </w:pPr>
            <w:r>
              <w:t>2.VvI [ naam Inschrijver]</w:t>
            </w:r>
          </w:p>
        </w:tc>
      </w:tr>
      <w:tr w:rsidR="008706EB" w:rsidRPr="007A5233" w:rsidTr="00240602">
        <w:tc>
          <w:tcPr>
            <w:tcW w:w="959" w:type="dxa"/>
            <w:shd w:val="clear" w:color="auto" w:fill="auto"/>
          </w:tcPr>
          <w:p w:rsidR="008706EB" w:rsidRPr="006A29B2" w:rsidRDefault="009F42A4" w:rsidP="00B27A39">
            <w:pPr>
              <w:widowControl w:val="0"/>
              <w:spacing w:before="120" w:after="120" w:line="240" w:lineRule="atLeast"/>
              <w:jc w:val="both"/>
              <w:rPr>
                <w:b/>
              </w:rPr>
            </w:pPr>
            <w:r w:rsidRPr="006A29B2">
              <w:rPr>
                <w:b/>
              </w:rPr>
              <w:t>3.</w:t>
            </w:r>
          </w:p>
        </w:tc>
        <w:tc>
          <w:tcPr>
            <w:tcW w:w="5528" w:type="dxa"/>
            <w:shd w:val="clear" w:color="auto" w:fill="auto"/>
          </w:tcPr>
          <w:p w:rsidR="008706EB" w:rsidRPr="006A29B2" w:rsidRDefault="008706EB" w:rsidP="00B27A39">
            <w:pPr>
              <w:widowControl w:val="0"/>
              <w:spacing w:before="120" w:after="120" w:line="240" w:lineRule="atLeast"/>
            </w:pPr>
            <w:r w:rsidRPr="006A29B2">
              <w:t>Uitwerking kwalitatieve gunningcriteria (vormvrij)</w:t>
            </w:r>
          </w:p>
        </w:tc>
        <w:tc>
          <w:tcPr>
            <w:tcW w:w="1559" w:type="dxa"/>
          </w:tcPr>
          <w:p w:rsidR="008706EB" w:rsidRPr="006A29B2" w:rsidRDefault="008706EB" w:rsidP="00B27A39">
            <w:pPr>
              <w:widowControl w:val="0"/>
              <w:spacing w:before="120" w:after="120" w:line="240" w:lineRule="atLeast"/>
              <w:jc w:val="both"/>
            </w:pPr>
          </w:p>
        </w:tc>
        <w:tc>
          <w:tcPr>
            <w:tcW w:w="1418" w:type="dxa"/>
            <w:shd w:val="clear" w:color="auto" w:fill="auto"/>
          </w:tcPr>
          <w:p w:rsidR="008706EB" w:rsidRPr="007A5233" w:rsidRDefault="009F42A4" w:rsidP="00DA508F">
            <w:pPr>
              <w:widowControl w:val="0"/>
              <w:spacing w:before="120" w:after="120" w:line="240" w:lineRule="atLeast"/>
              <w:jc w:val="both"/>
            </w:pPr>
            <w:r w:rsidRPr="006A29B2">
              <w:t>3</w:t>
            </w:r>
            <w:r w:rsidR="00C6644C" w:rsidRPr="006A29B2">
              <w:t>.Kwa</w:t>
            </w:r>
            <w:r w:rsidR="00DA508F" w:rsidRPr="006A29B2">
              <w:t>liteit</w:t>
            </w:r>
            <w:r w:rsidR="00C6644C" w:rsidRPr="006A29B2">
              <w:t xml:space="preserve"> [naam Inschrijver]</w:t>
            </w:r>
          </w:p>
        </w:tc>
      </w:tr>
      <w:tr w:rsidR="00DA508F" w:rsidRPr="007A5233" w:rsidTr="00240602">
        <w:tc>
          <w:tcPr>
            <w:tcW w:w="959" w:type="dxa"/>
            <w:shd w:val="clear" w:color="auto" w:fill="auto"/>
          </w:tcPr>
          <w:p w:rsidR="00DA508F" w:rsidRPr="00CA5AB5" w:rsidRDefault="009F42A4" w:rsidP="00CC6A69">
            <w:pPr>
              <w:widowControl w:val="0"/>
              <w:spacing w:before="120" w:after="120"/>
              <w:rPr>
                <w:b/>
                <w:highlight w:val="yellow"/>
              </w:rPr>
            </w:pPr>
            <w:r>
              <w:rPr>
                <w:b/>
              </w:rPr>
              <w:t>4</w:t>
            </w:r>
            <w:r w:rsidR="00DA508F">
              <w:rPr>
                <w:b/>
              </w:rPr>
              <w:t>.</w:t>
            </w:r>
          </w:p>
        </w:tc>
        <w:tc>
          <w:tcPr>
            <w:tcW w:w="5528" w:type="dxa"/>
            <w:shd w:val="clear" w:color="auto" w:fill="auto"/>
          </w:tcPr>
          <w:p w:rsidR="00DA508F" w:rsidRPr="00CA5AB5" w:rsidRDefault="00DA508F" w:rsidP="00CC6A69">
            <w:pPr>
              <w:widowControl w:val="0"/>
              <w:spacing w:before="120" w:after="120"/>
            </w:pPr>
            <w:r w:rsidRPr="00CA5AB5">
              <w:t>Korte beschrijving invulling uitvoeringsvoorwaarde Social Return (max. 1 A4).</w:t>
            </w:r>
          </w:p>
        </w:tc>
        <w:tc>
          <w:tcPr>
            <w:tcW w:w="1559" w:type="dxa"/>
          </w:tcPr>
          <w:p w:rsidR="00DA508F" w:rsidRPr="007A5233" w:rsidRDefault="00DA508F" w:rsidP="00B27A39">
            <w:pPr>
              <w:widowControl w:val="0"/>
              <w:spacing w:before="120" w:after="120" w:line="240" w:lineRule="atLeast"/>
              <w:jc w:val="both"/>
            </w:pPr>
          </w:p>
        </w:tc>
        <w:tc>
          <w:tcPr>
            <w:tcW w:w="1418" w:type="dxa"/>
            <w:shd w:val="clear" w:color="auto" w:fill="auto"/>
          </w:tcPr>
          <w:p w:rsidR="00DA508F" w:rsidRDefault="009F42A4" w:rsidP="00DA508F">
            <w:pPr>
              <w:widowControl w:val="0"/>
              <w:spacing w:before="120" w:after="120" w:line="240" w:lineRule="atLeast"/>
              <w:jc w:val="both"/>
            </w:pPr>
            <w:r>
              <w:t>4</w:t>
            </w:r>
            <w:r w:rsidR="00DA508F">
              <w:t>.SR [naam Inschrijver]</w:t>
            </w:r>
          </w:p>
        </w:tc>
      </w:tr>
    </w:tbl>
    <w:p w:rsidR="00F42498" w:rsidRDefault="00F42498" w:rsidP="008706EB"/>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528"/>
        <w:gridCol w:w="1559"/>
        <w:gridCol w:w="1276"/>
      </w:tblGrid>
      <w:tr w:rsidR="00DA508F" w:rsidRPr="00CA5AB5" w:rsidTr="00DA508F">
        <w:tc>
          <w:tcPr>
            <w:tcW w:w="959" w:type="dxa"/>
          </w:tcPr>
          <w:p w:rsidR="00DA508F" w:rsidRDefault="00DA508F" w:rsidP="00CC6A69">
            <w:pPr>
              <w:widowControl w:val="0"/>
              <w:spacing w:before="120" w:after="120"/>
              <w:rPr>
                <w:b/>
              </w:rPr>
            </w:pPr>
          </w:p>
        </w:tc>
        <w:tc>
          <w:tcPr>
            <w:tcW w:w="8363" w:type="dxa"/>
            <w:gridSpan w:val="3"/>
            <w:shd w:val="clear" w:color="auto" w:fill="auto"/>
          </w:tcPr>
          <w:p w:rsidR="00DA508F" w:rsidRPr="00CA5AB5" w:rsidRDefault="00DA508F" w:rsidP="00CC6A69">
            <w:pPr>
              <w:widowControl w:val="0"/>
              <w:spacing w:before="120" w:after="120"/>
            </w:pPr>
            <w:r>
              <w:rPr>
                <w:b/>
              </w:rPr>
              <w:t>In afgesloten prijzenkluis TenderNed</w:t>
            </w:r>
          </w:p>
        </w:tc>
      </w:tr>
      <w:tr w:rsidR="00DA508F" w:rsidRPr="00CA5AB5" w:rsidTr="00DA508F">
        <w:tc>
          <w:tcPr>
            <w:tcW w:w="959" w:type="dxa"/>
            <w:shd w:val="clear" w:color="auto" w:fill="auto"/>
          </w:tcPr>
          <w:p w:rsidR="00DA508F" w:rsidRPr="00CA5AB5" w:rsidRDefault="00DA508F" w:rsidP="00CC6A69">
            <w:pPr>
              <w:widowControl w:val="0"/>
              <w:spacing w:before="120" w:after="120"/>
              <w:rPr>
                <w:b/>
              </w:rPr>
            </w:pPr>
            <w:r>
              <w:rPr>
                <w:b/>
              </w:rPr>
              <w:t>6.</w:t>
            </w:r>
          </w:p>
        </w:tc>
        <w:tc>
          <w:tcPr>
            <w:tcW w:w="5528" w:type="dxa"/>
            <w:shd w:val="clear" w:color="auto" w:fill="auto"/>
          </w:tcPr>
          <w:p w:rsidR="00DA508F" w:rsidRPr="00CA5AB5" w:rsidRDefault="00DA508F" w:rsidP="009F42A4">
            <w:pPr>
              <w:widowControl w:val="0"/>
              <w:spacing w:before="120" w:after="120"/>
            </w:pPr>
            <w:r w:rsidRPr="009F42A4">
              <w:t>Prijzenblad (</w:t>
            </w:r>
            <w:r w:rsidR="009F42A4" w:rsidRPr="009F42A4">
              <w:t>zie b</w:t>
            </w:r>
            <w:r w:rsidRPr="009F42A4">
              <w:t xml:space="preserve">ijlage </w:t>
            </w:r>
            <w:r w:rsidR="003A086E" w:rsidRPr="009F42A4">
              <w:t>6</w:t>
            </w:r>
            <w:r w:rsidRPr="009F42A4">
              <w:t>)</w:t>
            </w:r>
          </w:p>
        </w:tc>
        <w:tc>
          <w:tcPr>
            <w:tcW w:w="1559" w:type="dxa"/>
          </w:tcPr>
          <w:p w:rsidR="00DA508F" w:rsidRPr="00CA5AB5" w:rsidRDefault="00DA508F" w:rsidP="00CC6A69">
            <w:pPr>
              <w:widowControl w:val="0"/>
              <w:spacing w:before="120" w:after="120"/>
            </w:pPr>
            <w:r w:rsidRPr="00194AA7">
              <w:t>x</w:t>
            </w:r>
          </w:p>
        </w:tc>
        <w:tc>
          <w:tcPr>
            <w:tcW w:w="1276" w:type="dxa"/>
          </w:tcPr>
          <w:p w:rsidR="00DA508F" w:rsidRPr="00194AA7" w:rsidRDefault="009F42A4" w:rsidP="00CC6A69">
            <w:pPr>
              <w:widowControl w:val="0"/>
              <w:spacing w:before="120" w:after="120" w:line="240" w:lineRule="atLeast"/>
              <w:jc w:val="both"/>
            </w:pPr>
            <w:r>
              <w:t>5</w:t>
            </w:r>
            <w:r w:rsidR="00DA508F">
              <w:t>.Prijs [naam Inschrijver]</w:t>
            </w:r>
          </w:p>
        </w:tc>
      </w:tr>
    </w:tbl>
    <w:p w:rsidR="00F42498" w:rsidRPr="00396546" w:rsidRDefault="00F42498" w:rsidP="00F42498">
      <w:pPr>
        <w:rPr>
          <w:rFonts w:asciiTheme="majorHAnsi" w:eastAsia="Times New Roman" w:hAnsiTheme="majorHAnsi"/>
          <w:sz w:val="30"/>
          <w:szCs w:val="22"/>
          <w:lang w:eastAsia="nl-NL"/>
        </w:rPr>
      </w:pPr>
      <w:r>
        <w:br w:type="page"/>
      </w:r>
    </w:p>
    <w:p w:rsidR="00F42498" w:rsidRDefault="00F42498" w:rsidP="00396546">
      <w:pPr>
        <w:pStyle w:val="bijlage"/>
      </w:pPr>
      <w:r w:rsidRPr="00F42498">
        <w:lastRenderedPageBreak/>
        <w:t>Model volmacht</w:t>
      </w:r>
    </w:p>
    <w:p w:rsidR="00396546" w:rsidRPr="00F42498" w:rsidRDefault="00396546" w:rsidP="00396546">
      <w:pPr>
        <w:pStyle w:val="bijlage"/>
        <w:numPr>
          <w:ilvl w:val="0"/>
          <w:numId w:val="0"/>
        </w:numPr>
        <w:ind w:left="360"/>
      </w:pPr>
    </w:p>
    <w:p w:rsidR="00F42498" w:rsidRPr="00CC6BF9" w:rsidRDefault="00F42498" w:rsidP="00F42498">
      <w:pPr>
        <w:jc w:val="both"/>
      </w:pPr>
      <w:r w:rsidRPr="00CC6BF9">
        <w:t>De ondergetekende(n) geeft/geven hierbij een onherroepelijke volmacht aan _______________________(naam gevolmachtigde) om namens _______________________(naam Gegadigde) en ingeschreven in het handelsregister onder het nummer</w:t>
      </w:r>
      <w:r>
        <w:t xml:space="preserve"> </w:t>
      </w:r>
      <w:r w:rsidRPr="00CC6BF9">
        <w:t xml:space="preserve"> _____________ (bijvoorbeeld het KvK nummer), de aanvraag tot deelneming voor de aanbesteding _____________ en de eventuele inschrijving, in te dienen. De gevolmachtigde is daarmee tevens tekenbevoegd om de bij de inschrijving behorende bijlagen en aanbiedingsbrief te ondertekenen. </w:t>
      </w:r>
    </w:p>
    <w:p w:rsidR="00F42498" w:rsidRPr="00CC6BF9" w:rsidRDefault="00F42498" w:rsidP="00F42498">
      <w:pPr>
        <w:jc w:val="both"/>
      </w:pPr>
    </w:p>
    <w:p w:rsidR="00F42498" w:rsidRPr="00CC6BF9" w:rsidRDefault="00F42498" w:rsidP="00F42498">
      <w:pPr>
        <w:jc w:val="both"/>
      </w:pPr>
      <w:r w:rsidRPr="00CC6BF9">
        <w:t xml:space="preserve">Ten bewijze waarvan deze beperkte volmacht is ondertekend. </w:t>
      </w:r>
    </w:p>
    <w:p w:rsidR="006B2CA0" w:rsidRDefault="006B2CA0" w:rsidP="008706EB"/>
    <w:tbl>
      <w:tblPr>
        <w:tblW w:w="8897"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4188"/>
        <w:gridCol w:w="4709"/>
      </w:tblGrid>
      <w:tr w:rsidR="00F42498" w:rsidRPr="00CC6BF9" w:rsidTr="005A7B14">
        <w:tc>
          <w:tcPr>
            <w:tcW w:w="4188" w:type="dxa"/>
            <w:vAlign w:val="center"/>
          </w:tcPr>
          <w:p w:rsidR="00F42498" w:rsidRPr="00CC6BF9" w:rsidRDefault="00F42498" w:rsidP="005A7B14">
            <w:r w:rsidRPr="00CC6BF9">
              <w:t>Datum</w:t>
            </w:r>
          </w:p>
        </w:tc>
        <w:tc>
          <w:tcPr>
            <w:tcW w:w="4709" w:type="dxa"/>
            <w:vAlign w:val="center"/>
          </w:tcPr>
          <w:p w:rsidR="00F42498" w:rsidRPr="00CC6BF9" w:rsidRDefault="00F42498" w:rsidP="005A7B14"/>
          <w:p w:rsidR="00F42498" w:rsidRPr="00CC6BF9" w:rsidRDefault="00F42498" w:rsidP="005A7B14"/>
        </w:tc>
      </w:tr>
      <w:tr w:rsidR="00F42498" w:rsidRPr="00CC6BF9" w:rsidTr="005A7B14">
        <w:tc>
          <w:tcPr>
            <w:tcW w:w="4188" w:type="dxa"/>
            <w:vAlign w:val="center"/>
          </w:tcPr>
          <w:p w:rsidR="00F42498" w:rsidRPr="00CC6BF9" w:rsidRDefault="00F42498" w:rsidP="005A7B14">
            <w:r w:rsidRPr="00CC6BF9">
              <w:t>Plaats</w:t>
            </w:r>
          </w:p>
        </w:tc>
        <w:tc>
          <w:tcPr>
            <w:tcW w:w="4709" w:type="dxa"/>
            <w:vAlign w:val="center"/>
          </w:tcPr>
          <w:p w:rsidR="00F42498" w:rsidRPr="00CC6BF9" w:rsidRDefault="00F42498" w:rsidP="005A7B14"/>
          <w:p w:rsidR="00F42498" w:rsidRPr="00CC6BF9" w:rsidRDefault="00F42498" w:rsidP="005A7B14"/>
        </w:tc>
      </w:tr>
      <w:tr w:rsidR="00F42498" w:rsidRPr="00CC6BF9" w:rsidTr="005A7B14">
        <w:tc>
          <w:tcPr>
            <w:tcW w:w="4188" w:type="dxa"/>
            <w:vAlign w:val="center"/>
          </w:tcPr>
          <w:p w:rsidR="00F42498" w:rsidRPr="00CC6BF9" w:rsidRDefault="00F42498" w:rsidP="005A7B14">
            <w:r w:rsidRPr="00CC6BF9">
              <w:t>Naam rechtsgeldig vertegenwoordiger 1 conform het handelsregister</w:t>
            </w:r>
          </w:p>
        </w:tc>
        <w:tc>
          <w:tcPr>
            <w:tcW w:w="4709" w:type="dxa"/>
            <w:vAlign w:val="center"/>
          </w:tcPr>
          <w:p w:rsidR="00F42498" w:rsidRPr="00CC6BF9" w:rsidRDefault="00F42498" w:rsidP="005A7B14"/>
        </w:tc>
      </w:tr>
      <w:tr w:rsidR="00F42498" w:rsidRPr="00CC6BF9" w:rsidTr="005A7B14">
        <w:tc>
          <w:tcPr>
            <w:tcW w:w="4188" w:type="dxa"/>
            <w:vAlign w:val="center"/>
          </w:tcPr>
          <w:p w:rsidR="00F42498" w:rsidRPr="00CC6BF9" w:rsidRDefault="00F42498" w:rsidP="005A7B14">
            <w:r w:rsidRPr="00CC6BF9">
              <w:t>Bevoegdheid volgens het handelsregister</w:t>
            </w:r>
          </w:p>
        </w:tc>
        <w:tc>
          <w:tcPr>
            <w:tcW w:w="4709" w:type="dxa"/>
            <w:vAlign w:val="center"/>
          </w:tcPr>
          <w:p w:rsidR="00F42498" w:rsidRPr="00CC6BF9" w:rsidRDefault="00F42498" w:rsidP="005A7B14">
            <w:r w:rsidRPr="00CC6BF9">
              <w:t>&lt; bijvoorbeeld: zelfstandig bevoegd/ gezamenlijk bevoegd / bevoegd tot transacties van XX Euro&gt;</w:t>
            </w:r>
          </w:p>
        </w:tc>
      </w:tr>
      <w:tr w:rsidR="00F42498" w:rsidRPr="00CC6BF9" w:rsidTr="005A7B14">
        <w:tc>
          <w:tcPr>
            <w:tcW w:w="4188" w:type="dxa"/>
            <w:vAlign w:val="center"/>
          </w:tcPr>
          <w:p w:rsidR="00F42498" w:rsidRPr="00CC6BF9" w:rsidRDefault="00F42498" w:rsidP="005A7B14">
            <w:r w:rsidRPr="00CC6BF9">
              <w:t>Handtekening rechtsgeldige vertegenwoordiger 1</w:t>
            </w:r>
          </w:p>
        </w:tc>
        <w:tc>
          <w:tcPr>
            <w:tcW w:w="4709" w:type="dxa"/>
            <w:vAlign w:val="center"/>
          </w:tcPr>
          <w:p w:rsidR="00F42498" w:rsidRPr="00CC6BF9" w:rsidRDefault="00F42498" w:rsidP="005A7B14"/>
          <w:p w:rsidR="00F42498" w:rsidRPr="00CC6BF9" w:rsidRDefault="00F42498" w:rsidP="005A7B14"/>
          <w:p w:rsidR="00F42498" w:rsidRPr="00CC6BF9" w:rsidRDefault="00F42498" w:rsidP="005A7B14"/>
          <w:p w:rsidR="00F42498" w:rsidRPr="00CC6BF9" w:rsidRDefault="00F42498" w:rsidP="005A7B14"/>
        </w:tc>
      </w:tr>
      <w:tr w:rsidR="00F42498" w:rsidRPr="00CC6BF9" w:rsidTr="005A7B14">
        <w:tc>
          <w:tcPr>
            <w:tcW w:w="4188" w:type="dxa"/>
            <w:tcBorders>
              <w:top w:val="single" w:sz="4" w:space="0" w:color="000000"/>
              <w:left w:val="single" w:sz="4" w:space="0" w:color="000000"/>
              <w:bottom w:val="single" w:sz="4" w:space="0" w:color="000000"/>
              <w:right w:val="single" w:sz="4" w:space="0" w:color="000000"/>
            </w:tcBorders>
            <w:vAlign w:val="center"/>
          </w:tcPr>
          <w:p w:rsidR="00F42498" w:rsidRPr="00CC6BF9" w:rsidRDefault="00F42498" w:rsidP="005A7B14">
            <w:r w:rsidRPr="00CC6BF9">
              <w:t>Naam rechtsgeldig vertegenwoordiger 2 conform het handelsregister (bij gezamenlijke bevoegdheid)</w:t>
            </w:r>
          </w:p>
        </w:tc>
        <w:tc>
          <w:tcPr>
            <w:tcW w:w="4709" w:type="dxa"/>
            <w:tcBorders>
              <w:top w:val="single" w:sz="4" w:space="0" w:color="000000"/>
              <w:left w:val="single" w:sz="4" w:space="0" w:color="000000"/>
              <w:bottom w:val="single" w:sz="4" w:space="0" w:color="000000"/>
              <w:right w:val="single" w:sz="4" w:space="0" w:color="000000"/>
            </w:tcBorders>
            <w:vAlign w:val="center"/>
          </w:tcPr>
          <w:p w:rsidR="00F42498" w:rsidRPr="00CC6BF9" w:rsidRDefault="00F42498" w:rsidP="005A7B14"/>
        </w:tc>
      </w:tr>
      <w:tr w:rsidR="00F42498" w:rsidRPr="00CC6BF9" w:rsidTr="005A7B14">
        <w:tc>
          <w:tcPr>
            <w:tcW w:w="4188" w:type="dxa"/>
            <w:tcBorders>
              <w:top w:val="single" w:sz="4" w:space="0" w:color="000000"/>
              <w:left w:val="single" w:sz="4" w:space="0" w:color="000000"/>
              <w:bottom w:val="single" w:sz="4" w:space="0" w:color="000000"/>
              <w:right w:val="single" w:sz="4" w:space="0" w:color="000000"/>
            </w:tcBorders>
            <w:vAlign w:val="center"/>
          </w:tcPr>
          <w:p w:rsidR="00F42498" w:rsidRPr="00CC6BF9" w:rsidRDefault="00F42498" w:rsidP="005A7B14">
            <w:r w:rsidRPr="00CC6BF9">
              <w:t>Bevoegdheid volgens het handelsregister</w:t>
            </w:r>
          </w:p>
        </w:tc>
        <w:tc>
          <w:tcPr>
            <w:tcW w:w="4709" w:type="dxa"/>
            <w:tcBorders>
              <w:top w:val="single" w:sz="4" w:space="0" w:color="000000"/>
              <w:left w:val="single" w:sz="4" w:space="0" w:color="000000"/>
              <w:bottom w:val="single" w:sz="4" w:space="0" w:color="000000"/>
              <w:right w:val="single" w:sz="4" w:space="0" w:color="000000"/>
            </w:tcBorders>
            <w:vAlign w:val="center"/>
          </w:tcPr>
          <w:p w:rsidR="00F42498" w:rsidRPr="00CC6BF9" w:rsidRDefault="00F42498" w:rsidP="005A7B14">
            <w:r w:rsidRPr="00CC6BF9">
              <w:t>&lt; bijvoorbeeld: zelfstandig bevoegd/ gezamenlijk bevoegd / bevoegd tot transacties van XX Euro&gt;</w:t>
            </w:r>
          </w:p>
        </w:tc>
      </w:tr>
      <w:tr w:rsidR="00F42498" w:rsidRPr="00CC6BF9" w:rsidTr="005A7B14">
        <w:tc>
          <w:tcPr>
            <w:tcW w:w="4188" w:type="dxa"/>
            <w:tcBorders>
              <w:top w:val="single" w:sz="4" w:space="0" w:color="000000"/>
              <w:left w:val="single" w:sz="4" w:space="0" w:color="000000"/>
              <w:bottom w:val="single" w:sz="4" w:space="0" w:color="000000"/>
              <w:right w:val="single" w:sz="4" w:space="0" w:color="000000"/>
            </w:tcBorders>
            <w:vAlign w:val="center"/>
          </w:tcPr>
          <w:p w:rsidR="00F42498" w:rsidRPr="00CC6BF9" w:rsidRDefault="00F42498" w:rsidP="005A7B14">
            <w:r w:rsidRPr="00CC6BF9">
              <w:t>Handtekening rechtsgeldige vertegenwoordiger 2</w:t>
            </w:r>
          </w:p>
        </w:tc>
        <w:tc>
          <w:tcPr>
            <w:tcW w:w="4709" w:type="dxa"/>
            <w:tcBorders>
              <w:top w:val="single" w:sz="4" w:space="0" w:color="000000"/>
              <w:left w:val="single" w:sz="4" w:space="0" w:color="000000"/>
              <w:bottom w:val="single" w:sz="4" w:space="0" w:color="000000"/>
              <w:right w:val="single" w:sz="4" w:space="0" w:color="000000"/>
            </w:tcBorders>
            <w:vAlign w:val="center"/>
          </w:tcPr>
          <w:p w:rsidR="00F42498" w:rsidRPr="00CC6BF9" w:rsidRDefault="00F42498" w:rsidP="005A7B14"/>
          <w:p w:rsidR="00F42498" w:rsidRPr="00CC6BF9" w:rsidRDefault="00F42498" w:rsidP="005A7B14"/>
          <w:p w:rsidR="00F42498" w:rsidRPr="00CC6BF9" w:rsidRDefault="00F42498" w:rsidP="005A7B14"/>
          <w:p w:rsidR="00F42498" w:rsidRPr="00CC6BF9" w:rsidRDefault="00F42498" w:rsidP="005A7B14"/>
        </w:tc>
      </w:tr>
    </w:tbl>
    <w:p w:rsidR="00F42498" w:rsidRPr="00F42498" w:rsidRDefault="00F42498" w:rsidP="00F42498">
      <w:pPr>
        <w:rPr>
          <w:i/>
        </w:rPr>
      </w:pPr>
      <w:r w:rsidRPr="00F42498">
        <w:rPr>
          <w:i/>
        </w:rPr>
        <w:t>(tabel uitbreiden indien er pas sprake is van rechtsgeldige vertegenwoordiging bij meer dan twee gezamenlijk bevoegde personen)</w:t>
      </w:r>
    </w:p>
    <w:p w:rsidR="00F42498" w:rsidRPr="008706EB" w:rsidRDefault="00F42498" w:rsidP="008706EB"/>
    <w:sectPr w:rsidR="00F42498" w:rsidRPr="008706EB" w:rsidSect="00A5697A">
      <w:footerReference w:type="default" r:id="rId11"/>
      <w:headerReference w:type="first" r:id="rId12"/>
      <w:footerReference w:type="first" r:id="rId13"/>
      <w:pgSz w:w="11906" w:h="16838"/>
      <w:pgMar w:top="1134" w:right="1474" w:bottom="1814" w:left="1814" w:header="992" w:footer="3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D52" w:rsidRDefault="001B1D52" w:rsidP="004C03F0">
      <w:pPr>
        <w:spacing w:line="240" w:lineRule="auto"/>
      </w:pPr>
      <w:r>
        <w:separator/>
      </w:r>
    </w:p>
  </w:endnote>
  <w:endnote w:type="continuationSeparator" w:id="0">
    <w:p w:rsidR="001B1D52" w:rsidRDefault="001B1D52"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750534"/>
      <w:dataBinding w:prefixMappings="xmlns:ns0='http://www.keyscript.nl/huisstijl/UxDocumentForm' " w:xpath="/ns0:variabelen[1]/ns0:UxDocumentForm[1]/ns0:uxTitelField[1]" w:storeItemID="{30024A26-C9DD-46C4-8607-F1118F24DCAD}"/>
      <w:text/>
    </w:sdtPr>
    <w:sdtEndPr/>
    <w:sdtContent>
      <w:p w:rsidR="001B1D52" w:rsidRDefault="001B1D52" w:rsidP="00A5697A">
        <w:pPr>
          <w:pStyle w:val="DHRandinfoKop"/>
          <w:spacing w:before="40"/>
        </w:pPr>
        <w:r>
          <w:t>Aanbestedingsleidraad Postdiensten</w:t>
        </w:r>
      </w:p>
    </w:sdtContent>
  </w:sdt>
  <w:bookmarkStart w:id="18" w:name="bmSubtitelKoptekst" w:displacedByCustomXml="next"/>
  <w:sdt>
    <w:sdtPr>
      <w:rPr>
        <w:vanish/>
        <w:color w:val="FFFFFF"/>
      </w:rPr>
      <w:id w:val="1811977034"/>
      <w:dataBinding w:prefixMappings="xmlns:ns0='http://www.keyscript.nl/huisstijl/UxDocumentForm' " w:xpath="/ns0:variabelen[1]/ns0:UxDocumentForm[1]/ns0:uxSubtitelField[1]" w:storeItemID="{30024A26-C9DD-46C4-8607-F1118F24DCAD}"/>
      <w:text/>
    </w:sdtPr>
    <w:sdtEndPr/>
    <w:sdtContent>
      <w:p w:rsidR="001B1D52" w:rsidRPr="007B7006" w:rsidRDefault="0001007B" w:rsidP="00A5697A">
        <w:pPr>
          <w:pStyle w:val="DHRandinfoSubkop"/>
          <w:spacing w:line="20" w:lineRule="exact"/>
          <w:rPr>
            <w:vanish/>
            <w:color w:val="FFFFFF"/>
          </w:rPr>
        </w:pPr>
        <w:r>
          <w:rPr>
            <w:vanish/>
            <w:color w:val="FFFFFF"/>
          </w:rPr>
          <w:t>18.226-IDC</w:t>
        </w:r>
      </w:p>
    </w:sdtContent>
  </w:sdt>
  <w:bookmarkEnd w:id="18" w:displacedByCustomXml="next"/>
  <w:sdt>
    <w:sdtPr>
      <w:rPr>
        <w:b/>
      </w:rPr>
      <w:id w:val="-755352829"/>
      <w:dataBinding w:prefixMappings="xmlns:ns0='http://www.keyscript.nl/huisstijl/UxDocumentForm' " w:xpath="/ns0:variabelen[1]/ns0:UxDocumentForm[1]/ns0:uxSubtitelField[1]" w:storeItemID="{30024A26-C9DD-46C4-8607-F1118F24DCAD}"/>
      <w:text/>
    </w:sdtPr>
    <w:sdtEndPr/>
    <w:sdtContent>
      <w:p w:rsidR="001B1D52" w:rsidRPr="00071DFD" w:rsidRDefault="001B1D52" w:rsidP="00A5697A">
        <w:pPr>
          <w:pStyle w:val="DHRandinfoSubkop"/>
          <w:rPr>
            <w:b/>
          </w:rPr>
        </w:pPr>
        <w:r>
          <w:rPr>
            <w:b/>
          </w:rPr>
          <w:t>18.226-IDC</w:t>
        </w:r>
      </w:p>
    </w:sdtContent>
  </w:sdt>
  <w:p w:rsidR="001B1D52" w:rsidRPr="00817FCC" w:rsidRDefault="001B1D52" w:rsidP="00CB2811">
    <w:pPr>
      <w:pStyle w:val="Voettekst"/>
      <w:tabs>
        <w:tab w:val="left" w:pos="879"/>
        <w:tab w:val="right" w:pos="8620"/>
      </w:tabs>
      <w:spacing w:after="240"/>
      <w:ind w:right="-817"/>
      <w:rPr>
        <w:rStyle w:val="DHPaginaCijfer"/>
      </w:rPr>
    </w:pPr>
    <w:r>
      <w:rPr>
        <w:rStyle w:val="DHPaginaCijfer"/>
      </w:rPr>
      <w:tab/>
    </w:r>
    <w:r>
      <w:rPr>
        <w:rStyle w:val="DHPaginaCijfer"/>
      </w:rPr>
      <w:tab/>
    </w:r>
    <w:r>
      <w:rPr>
        <w:rStyle w:val="DHPaginaCijfer"/>
      </w:rPr>
      <w:tab/>
    </w: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01007B">
      <w:rPr>
        <w:rStyle w:val="DHPaginaCijfer"/>
        <w:noProof/>
      </w:rPr>
      <w:t>2</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01007B">
      <w:rPr>
        <w:rStyle w:val="DHPaginaCijfer"/>
        <w:noProof/>
      </w:rPr>
      <w:t>6</w:t>
    </w:r>
    <w:r w:rsidRPr="00817FCC">
      <w:rPr>
        <w:rStyle w:val="DHPaginaCijf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D52" w:rsidRPr="002D7364" w:rsidRDefault="001B1D52" w:rsidP="00AA716C">
    <w:pPr>
      <w:pStyle w:val="DHRandinfoKop"/>
      <w:rPr>
        <w:rFonts w:eastAsia="Times New Roman"/>
        <w:noProof/>
        <w:lang w:eastAsia="nl-NL"/>
      </w:rPr>
    </w:pPr>
    <w:r w:rsidRPr="002D7364">
      <w:rPr>
        <w:rFonts w:eastAsia="Times New Roman"/>
        <w:noProof/>
        <w:lang w:eastAsia="nl-NL"/>
      </w:rPr>
      <w:t>Versie</w:t>
    </w:r>
  </w:p>
  <w:p w:rsidR="001B1D52" w:rsidRPr="002D7364" w:rsidRDefault="001B1D52" w:rsidP="00AA716C">
    <w:pPr>
      <w:pStyle w:val="DHRandinfoKop"/>
      <w:rPr>
        <w:rFonts w:asciiTheme="minorHAnsi" w:eastAsia="Times New Roman" w:hAnsiTheme="minorHAnsi"/>
        <w:b w:val="0"/>
        <w:noProof/>
        <w:sz w:val="16"/>
        <w:lang w:eastAsia="nl-NL"/>
      </w:rPr>
    </w:pPr>
    <w:r w:rsidRPr="002D7364">
      <w:rPr>
        <w:rFonts w:asciiTheme="minorHAnsi" w:eastAsia="Times New Roman" w:hAnsiTheme="minorHAnsi"/>
        <w:b w:val="0"/>
        <w:noProof/>
        <w:sz w:val="16"/>
        <w:lang w:eastAsia="nl-NL"/>
      </w:rPr>
      <w:t>DEF</w:t>
    </w:r>
  </w:p>
  <w:tbl>
    <w:tblPr>
      <w:tblStyle w:val="Tabelraster"/>
      <w:tblW w:w="9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2150"/>
      <w:gridCol w:w="2421"/>
      <w:gridCol w:w="2156"/>
    </w:tblGrid>
    <w:tr w:rsidR="001B1D52" w:rsidRPr="00F82B1C" w:rsidTr="00071DFD">
      <w:trPr>
        <w:trHeight w:val="1320"/>
      </w:trPr>
      <w:tc>
        <w:tcPr>
          <w:tcW w:w="2694" w:type="dxa"/>
        </w:tcPr>
        <w:p w:rsidR="001B1D52" w:rsidRPr="002D7364" w:rsidRDefault="001B1D52" w:rsidP="00BD5048">
          <w:pPr>
            <w:pStyle w:val="DHRandinfoKop"/>
            <w:rPr>
              <w:noProof/>
            </w:rPr>
          </w:pPr>
          <w:r w:rsidRPr="002D7364">
            <w:rPr>
              <w:noProof/>
            </w:rPr>
            <w:t>Datum</w:t>
          </w:r>
        </w:p>
        <w:p w:rsidR="001B1D52" w:rsidRPr="002D7364" w:rsidRDefault="001B1D52" w:rsidP="00DD032B">
          <w:pPr>
            <w:pStyle w:val="DHRandInfoInvultekst"/>
            <w:rPr>
              <w:noProof/>
            </w:rPr>
          </w:pPr>
          <w:r w:rsidRPr="002D7364">
            <w:rPr>
              <w:noProof/>
            </w:rPr>
            <w:t>8 oktober 2018</w:t>
          </w:r>
        </w:p>
        <w:p w:rsidR="001B1D52" w:rsidRPr="002D7364" w:rsidRDefault="001B1D52" w:rsidP="007B7006">
          <w:pPr>
            <w:pStyle w:val="DHRandinfoKop"/>
            <w:spacing w:line="20" w:lineRule="exact"/>
            <w:rPr>
              <w:noProof/>
              <w:vanish/>
              <w:color w:val="FFFFFF"/>
            </w:rPr>
          </w:pPr>
          <w:bookmarkStart w:id="19" w:name="bmVersie"/>
          <w:r w:rsidRPr="002D7364">
            <w:rPr>
              <w:noProof/>
              <w:vanish/>
              <w:color w:val="FFFFFF"/>
            </w:rPr>
            <w:t>Versie</w:t>
          </w:r>
        </w:p>
        <w:sdt>
          <w:sdtPr>
            <w:rPr>
              <w:noProof/>
              <w:vanish/>
              <w:color w:val="FFFFFF"/>
            </w:rPr>
            <w:id w:val="-433745893"/>
            <w:showingPlcHdr/>
            <w:dataBinding w:prefixMappings="xmlns:ns0='http://www.keyscript.nl/huisstijl/UxDocumentForm' " w:xpath="/ns0:variabelen[1]/ns0:UxDocumentForm[1]/ns0:uxVersieField[1]" w:storeItemID="{30024A26-C9DD-46C4-8607-F1118F24DCAD}"/>
            <w:text/>
          </w:sdtPr>
          <w:sdtEndPr/>
          <w:sdtContent>
            <w:p w:rsidR="001B1D52" w:rsidRPr="002D7364" w:rsidRDefault="001B1D52" w:rsidP="007B7006">
              <w:pPr>
                <w:pStyle w:val="DHRandInfoInvultekst"/>
                <w:spacing w:line="20" w:lineRule="exact"/>
                <w:rPr>
                  <w:noProof/>
                  <w:vanish/>
                  <w:color w:val="FFFFFF"/>
                </w:rPr>
              </w:pPr>
              <w:r w:rsidRPr="002D7364">
                <w:rPr>
                  <w:rStyle w:val="Tekstvantijdelijkeaanduiding"/>
                  <w:vanish/>
                  <w:color w:val="FFFFFF"/>
                </w:rPr>
                <w:t>Typ tekst</w:t>
              </w:r>
            </w:p>
          </w:sdtContent>
        </w:sdt>
        <w:p w:rsidR="001B1D52" w:rsidRPr="002D7364" w:rsidRDefault="001B1D52" w:rsidP="007B7006">
          <w:pPr>
            <w:pStyle w:val="DHRandinfoKop"/>
          </w:pPr>
          <w:bookmarkStart w:id="20" w:name="bmAuteur"/>
          <w:bookmarkEnd w:id="19"/>
          <w:r w:rsidRPr="002D7364">
            <w:t>Auteur</w:t>
          </w:r>
        </w:p>
        <w:sdt>
          <w:sdtPr>
            <w:id w:val="-1259519812"/>
            <w:dataBinding w:prefixMappings="xmlns:ns0='http://www.keyscript.nl/huisstijl/UxDocumentForm' " w:xpath="/ns0:variabelen[1]/ns0:UxDocumentForm[1]/ns0:uxAuteurField[1]" w:storeItemID="{30024A26-C9DD-46C4-8607-F1118F24DCAD}"/>
            <w:text/>
          </w:sdtPr>
          <w:sdtEndPr/>
          <w:sdtContent>
            <w:p w:rsidR="001B1D52" w:rsidRPr="002D7364" w:rsidRDefault="001B1D52" w:rsidP="00071DFD">
              <w:pPr>
                <w:pStyle w:val="DHRandInfoInvultekst"/>
              </w:pPr>
              <w:r w:rsidRPr="002D7364">
                <w:t>Gemeente Den Haag afdeling Inkoop</w:t>
              </w:r>
            </w:p>
          </w:sdtContent>
        </w:sdt>
        <w:bookmarkEnd w:id="20" w:displacedByCustomXml="prev"/>
      </w:tc>
      <w:tc>
        <w:tcPr>
          <w:tcW w:w="2150" w:type="dxa"/>
        </w:tcPr>
        <w:p w:rsidR="001B1D52" w:rsidRPr="002D7364" w:rsidRDefault="001B1D52" w:rsidP="007B7006">
          <w:pPr>
            <w:pStyle w:val="DHRandinfoKop"/>
            <w:spacing w:line="20" w:lineRule="exact"/>
            <w:rPr>
              <w:noProof/>
              <w:vanish/>
              <w:color w:val="FFFFFF"/>
            </w:rPr>
          </w:pPr>
          <w:bookmarkStart w:id="21" w:name="bmOpdrachtnaam"/>
          <w:r w:rsidRPr="002D7364">
            <w:rPr>
              <w:noProof/>
              <w:vanish/>
              <w:color w:val="FFFFFF"/>
            </w:rPr>
            <w:t>Opdrachtnaam</w:t>
          </w:r>
        </w:p>
        <w:sdt>
          <w:sdtPr>
            <w:rPr>
              <w:noProof/>
              <w:vanish/>
              <w:color w:val="FFFFFF"/>
            </w:rPr>
            <w:id w:val="-1345166877"/>
            <w:showingPlcHdr/>
            <w:dataBinding w:prefixMappings="xmlns:ns0='http://www.keyscript.nl/huisstijl/UxDocumentForm' " w:xpath="/ns0:variabelen[1]/ns0:UxDocumentForm[1]/ns0:uxOpdrachtnaamField[1]" w:storeItemID="{30024A26-C9DD-46C4-8607-F1118F24DCAD}"/>
            <w:text/>
          </w:sdtPr>
          <w:sdtEndPr/>
          <w:sdtContent>
            <w:p w:rsidR="001B1D52" w:rsidRPr="002D7364" w:rsidRDefault="001B1D52" w:rsidP="007B7006">
              <w:pPr>
                <w:pStyle w:val="DHRandInfoInvultekst"/>
                <w:spacing w:line="20" w:lineRule="exact"/>
                <w:rPr>
                  <w:noProof/>
                  <w:vanish/>
                  <w:color w:val="FFFFFF"/>
                </w:rPr>
              </w:pPr>
              <w:r w:rsidRPr="002D7364">
                <w:rPr>
                  <w:rStyle w:val="Tekstvantijdelijkeaanduiding"/>
                  <w:vanish/>
                  <w:color w:val="FFFFFF"/>
                </w:rPr>
                <w:t>Typ tekst</w:t>
              </w:r>
            </w:p>
          </w:sdtContent>
        </w:sdt>
        <w:p w:rsidR="001B1D52" w:rsidRPr="002D7364" w:rsidRDefault="001B1D52" w:rsidP="007B7006">
          <w:pPr>
            <w:pStyle w:val="DHRandinfoKop"/>
            <w:spacing w:line="20" w:lineRule="exact"/>
            <w:rPr>
              <w:noProof/>
              <w:vanish/>
              <w:color w:val="FFFFFF"/>
            </w:rPr>
          </w:pPr>
          <w:bookmarkStart w:id="22" w:name="bmOpdrachtgever"/>
          <w:bookmarkEnd w:id="21"/>
          <w:r w:rsidRPr="002D7364">
            <w:rPr>
              <w:noProof/>
              <w:vanish/>
              <w:color w:val="FFFFFF"/>
            </w:rPr>
            <w:t>Opdrachtgever</w:t>
          </w:r>
        </w:p>
        <w:sdt>
          <w:sdtPr>
            <w:rPr>
              <w:noProof/>
              <w:vanish/>
              <w:color w:val="FFFFFF"/>
            </w:rPr>
            <w:id w:val="-1488552901"/>
            <w:showingPlcHdr/>
            <w:dataBinding w:prefixMappings="xmlns:ns0='http://www.keyscript.nl/huisstijl/UxDocumentForm' " w:xpath="/ns0:variabelen[1]/ns0:UxDocumentForm[1]/ns0:uxOpdrachtgeverField[1]" w:storeItemID="{30024A26-C9DD-46C4-8607-F1118F24DCAD}"/>
            <w:text/>
          </w:sdtPr>
          <w:sdtEndPr/>
          <w:sdtContent>
            <w:p w:rsidR="001B1D52" w:rsidRPr="002D7364" w:rsidRDefault="001B1D52" w:rsidP="007B7006">
              <w:pPr>
                <w:pStyle w:val="DHRandInfoInvultekst"/>
                <w:spacing w:line="20" w:lineRule="exact"/>
                <w:rPr>
                  <w:noProof/>
                  <w:vanish/>
                  <w:color w:val="FFFFFF"/>
                </w:rPr>
              </w:pPr>
              <w:r w:rsidRPr="002D7364">
                <w:rPr>
                  <w:rStyle w:val="Tekstvantijdelijkeaanduiding"/>
                  <w:vanish/>
                  <w:color w:val="FFFFFF"/>
                </w:rPr>
                <w:t>Typ tekst</w:t>
              </w:r>
            </w:p>
          </w:sdtContent>
        </w:sdt>
        <w:p w:rsidR="001B1D52" w:rsidRPr="002D7364" w:rsidRDefault="001B1D52" w:rsidP="007B7006">
          <w:pPr>
            <w:pStyle w:val="DHRandinfoKop"/>
            <w:spacing w:line="20" w:lineRule="exact"/>
            <w:rPr>
              <w:noProof/>
              <w:vanish/>
              <w:color w:val="FFFFFF"/>
            </w:rPr>
          </w:pPr>
          <w:bookmarkStart w:id="23" w:name="bmOpdrachtnummer"/>
          <w:bookmarkEnd w:id="22"/>
          <w:r w:rsidRPr="002D7364">
            <w:rPr>
              <w:noProof/>
              <w:vanish/>
              <w:color w:val="FFFFFF"/>
            </w:rPr>
            <w:t>Opdrachtnummer</w:t>
          </w:r>
        </w:p>
        <w:sdt>
          <w:sdtPr>
            <w:rPr>
              <w:noProof/>
              <w:vanish/>
              <w:color w:val="FFFFFF"/>
            </w:rPr>
            <w:id w:val="948893137"/>
            <w:showingPlcHdr/>
            <w:dataBinding w:prefixMappings="xmlns:ns0='http://www.keyscript.nl/huisstijl/UxDocumentForm' " w:xpath="/ns0:variabelen[1]/ns0:UxDocumentForm[1]/ns0:uxOpdrachtnummerField[1]" w:storeItemID="{30024A26-C9DD-46C4-8607-F1118F24DCAD}"/>
            <w:text/>
          </w:sdtPr>
          <w:sdtEndPr/>
          <w:sdtContent>
            <w:p w:rsidR="001B1D52" w:rsidRPr="002D7364" w:rsidRDefault="001B1D52" w:rsidP="007B7006">
              <w:pPr>
                <w:pStyle w:val="DHRandInfoInvultekst"/>
                <w:spacing w:line="20" w:lineRule="exact"/>
                <w:rPr>
                  <w:noProof/>
                </w:rPr>
              </w:pPr>
              <w:r w:rsidRPr="002D7364">
                <w:rPr>
                  <w:rStyle w:val="Tekstvantijdelijkeaanduiding"/>
                  <w:vanish/>
                  <w:color w:val="FFFFFF"/>
                </w:rPr>
                <w:t>Typ tekst</w:t>
              </w:r>
            </w:p>
          </w:sdtContent>
        </w:sdt>
        <w:bookmarkEnd w:id="23" w:displacedByCustomXml="prev"/>
      </w:tc>
      <w:tc>
        <w:tcPr>
          <w:tcW w:w="2421" w:type="dxa"/>
        </w:tcPr>
        <w:p w:rsidR="001B1D52" w:rsidRPr="002D7364" w:rsidRDefault="001B1D52" w:rsidP="007B7006">
          <w:pPr>
            <w:pStyle w:val="DHRandinfoKop"/>
            <w:spacing w:line="20" w:lineRule="exact"/>
            <w:rPr>
              <w:noProof/>
              <w:vanish/>
              <w:color w:val="FFFFFF"/>
            </w:rPr>
          </w:pPr>
          <w:bookmarkStart w:id="24" w:name="bmStatus"/>
          <w:r w:rsidRPr="002D7364">
            <w:rPr>
              <w:noProof/>
              <w:vanish/>
              <w:color w:val="FFFFFF"/>
            </w:rPr>
            <w:t>Status</w:t>
          </w:r>
        </w:p>
        <w:sdt>
          <w:sdtPr>
            <w:rPr>
              <w:noProof/>
              <w:vanish/>
              <w:color w:val="FFFFFF"/>
            </w:rPr>
            <w:id w:val="-933353812"/>
            <w:showingPlcHdr/>
            <w:dataBinding w:prefixMappings="xmlns:ns0='http://www.keyscript.nl/huisstijl/UxDocumentForm' " w:xpath="/ns0:variabelen[1]/ns0:UxDocumentForm[1]/ns0:uxStatusField[1]" w:storeItemID="{30024A26-C9DD-46C4-8607-F1118F24DCAD}"/>
            <w:text/>
          </w:sdtPr>
          <w:sdtEndPr/>
          <w:sdtContent>
            <w:p w:rsidR="001B1D52" w:rsidRPr="00F82B1C" w:rsidRDefault="001B1D52" w:rsidP="007B7006">
              <w:pPr>
                <w:pStyle w:val="DHRandInfoInvultekst"/>
                <w:spacing w:line="20" w:lineRule="exact"/>
                <w:rPr>
                  <w:noProof/>
                </w:rPr>
              </w:pPr>
              <w:r w:rsidRPr="002D7364">
                <w:rPr>
                  <w:rStyle w:val="Tekstvantijdelijkeaanduiding"/>
                  <w:vanish/>
                  <w:color w:val="FFFFFF"/>
                </w:rPr>
                <w:t>Typ tekst</w:t>
              </w:r>
            </w:p>
          </w:sdtContent>
        </w:sdt>
        <w:bookmarkEnd w:id="24" w:displacedByCustomXml="prev"/>
      </w:tc>
      <w:tc>
        <w:tcPr>
          <w:tcW w:w="2156" w:type="dxa"/>
        </w:tcPr>
        <w:p w:rsidR="001B1D52" w:rsidRPr="00F82B1C" w:rsidRDefault="001B1D52" w:rsidP="00BD5048">
          <w:pPr>
            <w:pStyle w:val="DHRandinfoKop"/>
            <w:rPr>
              <w:noProof/>
            </w:rPr>
          </w:pPr>
        </w:p>
      </w:tc>
    </w:tr>
  </w:tbl>
  <w:p w:rsidR="001B1D52" w:rsidRDefault="001B1D5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D52" w:rsidRDefault="001B1D52" w:rsidP="00D56D37">
      <w:pPr>
        <w:pBdr>
          <w:top w:val="single" w:sz="8" w:space="1" w:color="auto"/>
        </w:pBdr>
        <w:spacing w:line="20" w:lineRule="exact"/>
        <w:ind w:right="6407"/>
      </w:pPr>
    </w:p>
  </w:footnote>
  <w:footnote w:type="continuationSeparator" w:id="0">
    <w:p w:rsidR="001B1D52" w:rsidRDefault="001B1D52" w:rsidP="004C03F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D52" w:rsidRDefault="001B1D52" w:rsidP="00495798">
    <w:pPr>
      <w:pStyle w:val="Koptekst"/>
      <w:spacing w:after="3680"/>
    </w:pPr>
    <w:r>
      <w:rPr>
        <w:noProof/>
        <w:lang w:eastAsia="nl-NL"/>
      </w:rPr>
      <w:drawing>
        <wp:anchor distT="0" distB="0" distL="114300" distR="114300" simplePos="0" relativeHeight="251663360" behindDoc="1" locked="0" layoutInCell="1" allowOverlap="1" wp14:anchorId="3D3F60B5" wp14:editId="436DD16D">
          <wp:simplePos x="0" y="0"/>
          <wp:positionH relativeFrom="page">
            <wp:posOffset>133801</wp:posOffset>
          </wp:positionH>
          <wp:positionV relativeFrom="page">
            <wp:posOffset>9525</wp:posOffset>
          </wp:positionV>
          <wp:extent cx="3383098" cy="1424399"/>
          <wp:effectExtent l="0" t="0" r="8255" b="4445"/>
          <wp:wrapNone/>
          <wp:docPr id="2"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nsid w:val="01473C2E"/>
    <w:multiLevelType w:val="hybridMultilevel"/>
    <w:tmpl w:val="EBA26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A97629C"/>
    <w:multiLevelType w:val="hybridMultilevel"/>
    <w:tmpl w:val="E092EA7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0245DD1"/>
    <w:multiLevelType w:val="hybridMultilevel"/>
    <w:tmpl w:val="0C1AC3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1228441A"/>
    <w:multiLevelType w:val="hybridMultilevel"/>
    <w:tmpl w:val="599066F6"/>
    <w:lvl w:ilvl="0" w:tplc="6D526894">
      <w:start w:val="5"/>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144429E9"/>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285504FD"/>
    <w:multiLevelType w:val="singleLevel"/>
    <w:tmpl w:val="1F4AA70E"/>
    <w:lvl w:ilvl="0">
      <w:numFmt w:val="bullet"/>
      <w:lvlText w:val=""/>
      <w:lvlJc w:val="left"/>
      <w:pPr>
        <w:tabs>
          <w:tab w:val="num" w:pos="360"/>
        </w:tabs>
        <w:ind w:left="360" w:hanging="360"/>
      </w:pPr>
      <w:rPr>
        <w:rFonts w:ascii="Symbol" w:hAnsi="Symbol" w:hint="default"/>
      </w:rPr>
    </w:lvl>
  </w:abstractNum>
  <w:abstractNum w:abstractNumId="16">
    <w:nsid w:val="342957BA"/>
    <w:multiLevelType w:val="hybridMultilevel"/>
    <w:tmpl w:val="1C346B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8">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nsid w:val="3E797231"/>
    <w:multiLevelType w:val="multilevel"/>
    <w:tmpl w:val="D9341AA0"/>
    <w:lvl w:ilvl="0">
      <w:start w:val="1"/>
      <w:numFmt w:val="decimal"/>
      <w:lvlText w:val="%1."/>
      <w:lvlJc w:val="left"/>
      <w:pPr>
        <w:ind w:left="720" w:hanging="360"/>
      </w:pPr>
    </w:lvl>
    <w:lvl w:ilvl="1">
      <w:start w:val="5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40FF2969"/>
    <w:multiLevelType w:val="hybridMultilevel"/>
    <w:tmpl w:val="BBC0249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49AD368B"/>
    <w:multiLevelType w:val="hybridMultilevel"/>
    <w:tmpl w:val="AF863702"/>
    <w:lvl w:ilvl="0" w:tplc="3048C6CA">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nsid w:val="58201CEB"/>
    <w:multiLevelType w:val="multilevel"/>
    <w:tmpl w:val="20967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220A63"/>
    <w:multiLevelType w:val="multilevel"/>
    <w:tmpl w:val="7484762E"/>
    <w:lvl w:ilvl="0">
      <w:start w:val="1"/>
      <w:numFmt w:val="bullet"/>
      <w:lvlText w:val="•"/>
      <w:lvlJc w:val="left"/>
      <w:pPr>
        <w:ind w:left="284" w:hanging="284"/>
      </w:pPr>
      <w:rPr>
        <w:rFonts w:ascii="Calibri" w:hAnsi="Calibri"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4">
    <w:nsid w:val="6BC653D3"/>
    <w:multiLevelType w:val="hybridMultilevel"/>
    <w:tmpl w:val="0350782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6">
    <w:nsid w:val="70AE139F"/>
    <w:multiLevelType w:val="hybridMultilevel"/>
    <w:tmpl w:val="889A1D5C"/>
    <w:lvl w:ilvl="0" w:tplc="9CFACC74">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28">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E2951C8"/>
    <w:multiLevelType w:val="hybridMultilevel"/>
    <w:tmpl w:val="C39E0DFE"/>
    <w:lvl w:ilvl="0" w:tplc="282C67F8">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8"/>
  </w:num>
  <w:num w:numId="13">
    <w:abstractNumId w:val="27"/>
  </w:num>
  <w:num w:numId="14">
    <w:abstractNumId w:val="21"/>
  </w:num>
  <w:num w:numId="15">
    <w:abstractNumId w:val="11"/>
  </w:num>
  <w:num w:numId="16">
    <w:abstractNumId w:val="19"/>
  </w:num>
  <w:num w:numId="17">
    <w:abstractNumId w:val="16"/>
  </w:num>
  <w:num w:numId="18">
    <w:abstractNumId w:val="23"/>
  </w:num>
  <w:num w:numId="19">
    <w:abstractNumId w:val="17"/>
  </w:num>
  <w:num w:numId="20">
    <w:abstractNumId w:val="12"/>
  </w:num>
  <w:num w:numId="21">
    <w:abstractNumId w:val="14"/>
  </w:num>
  <w:num w:numId="22">
    <w:abstractNumId w:val="24"/>
  </w:num>
  <w:num w:numId="23">
    <w:abstractNumId w:val="22"/>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9"/>
  </w:num>
  <w:num w:numId="27">
    <w:abstractNumId w:val="13"/>
  </w:num>
  <w:num w:numId="28">
    <w:abstractNumId w:val="20"/>
  </w:num>
  <w:num w:numId="29">
    <w:abstractNumId w:val="26"/>
  </w:num>
  <w:num w:numId="30">
    <w:abstractNumId w:val="15"/>
  </w:num>
  <w:num w:numId="31">
    <w:abstractNumId w:val="27"/>
  </w:num>
  <w:num w:numId="32">
    <w:abstractNumId w:val="27"/>
  </w:num>
  <w:num w:numId="33">
    <w:abstractNumId w:val="29"/>
  </w:num>
  <w:num w:numId="34">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eight" w:val="388"/>
    <w:docVar w:name="lijnhorizontaal" w:val="cm"/>
    <w:docVar w:name="lijnverticaal" w:val="cm"/>
    <w:docVar w:name="Width" w:val="520"/>
  </w:docVars>
  <w:rsids>
    <w:rsidRoot w:val="007B7006"/>
    <w:rsid w:val="000036C8"/>
    <w:rsid w:val="0001007B"/>
    <w:rsid w:val="00013D10"/>
    <w:rsid w:val="00016950"/>
    <w:rsid w:val="00030DD2"/>
    <w:rsid w:val="0003291B"/>
    <w:rsid w:val="00034271"/>
    <w:rsid w:val="00043500"/>
    <w:rsid w:val="00044CD8"/>
    <w:rsid w:val="00047EF5"/>
    <w:rsid w:val="00050439"/>
    <w:rsid w:val="00052440"/>
    <w:rsid w:val="000548D1"/>
    <w:rsid w:val="00060855"/>
    <w:rsid w:val="00063BB5"/>
    <w:rsid w:val="0006544E"/>
    <w:rsid w:val="00071DFD"/>
    <w:rsid w:val="00074123"/>
    <w:rsid w:val="00074600"/>
    <w:rsid w:val="000755DA"/>
    <w:rsid w:val="00082C4A"/>
    <w:rsid w:val="00083258"/>
    <w:rsid w:val="00083B61"/>
    <w:rsid w:val="00084F31"/>
    <w:rsid w:val="00087C04"/>
    <w:rsid w:val="0009522E"/>
    <w:rsid w:val="000A107F"/>
    <w:rsid w:val="000B2C6F"/>
    <w:rsid w:val="000B30EE"/>
    <w:rsid w:val="000B5A0A"/>
    <w:rsid w:val="000B62D3"/>
    <w:rsid w:val="000C52E7"/>
    <w:rsid w:val="000D2402"/>
    <w:rsid w:val="000D46CE"/>
    <w:rsid w:val="000E18A9"/>
    <w:rsid w:val="000F3462"/>
    <w:rsid w:val="00104444"/>
    <w:rsid w:val="001131AB"/>
    <w:rsid w:val="00113702"/>
    <w:rsid w:val="00115E7B"/>
    <w:rsid w:val="0012380D"/>
    <w:rsid w:val="0012752E"/>
    <w:rsid w:val="001300BD"/>
    <w:rsid w:val="001306DC"/>
    <w:rsid w:val="001566DF"/>
    <w:rsid w:val="00162EF7"/>
    <w:rsid w:val="00167812"/>
    <w:rsid w:val="00167D6F"/>
    <w:rsid w:val="00174C32"/>
    <w:rsid w:val="00180EC4"/>
    <w:rsid w:val="001874DA"/>
    <w:rsid w:val="001B1D52"/>
    <w:rsid w:val="001B3405"/>
    <w:rsid w:val="001B5362"/>
    <w:rsid w:val="001C1F09"/>
    <w:rsid w:val="001C5E04"/>
    <w:rsid w:val="001C7EA2"/>
    <w:rsid w:val="001E24FD"/>
    <w:rsid w:val="001E2B39"/>
    <w:rsid w:val="001E6CBD"/>
    <w:rsid w:val="00203773"/>
    <w:rsid w:val="0020629C"/>
    <w:rsid w:val="00213FD8"/>
    <w:rsid w:val="00215101"/>
    <w:rsid w:val="002159F6"/>
    <w:rsid w:val="002269B8"/>
    <w:rsid w:val="0023657B"/>
    <w:rsid w:val="00236828"/>
    <w:rsid w:val="00237929"/>
    <w:rsid w:val="00240602"/>
    <w:rsid w:val="002419A1"/>
    <w:rsid w:val="00242C0E"/>
    <w:rsid w:val="00250747"/>
    <w:rsid w:val="00253B6C"/>
    <w:rsid w:val="00266875"/>
    <w:rsid w:val="002742E1"/>
    <w:rsid w:val="00274589"/>
    <w:rsid w:val="00281D37"/>
    <w:rsid w:val="00286677"/>
    <w:rsid w:val="002A1590"/>
    <w:rsid w:val="002A4A59"/>
    <w:rsid w:val="002B2699"/>
    <w:rsid w:val="002B3250"/>
    <w:rsid w:val="002B48B5"/>
    <w:rsid w:val="002B5F0A"/>
    <w:rsid w:val="002D342D"/>
    <w:rsid w:val="002D50DB"/>
    <w:rsid w:val="002D7364"/>
    <w:rsid w:val="002E581F"/>
    <w:rsid w:val="002E7804"/>
    <w:rsid w:val="002F3382"/>
    <w:rsid w:val="002F417B"/>
    <w:rsid w:val="002F47CD"/>
    <w:rsid w:val="002F602F"/>
    <w:rsid w:val="003046ED"/>
    <w:rsid w:val="003118F4"/>
    <w:rsid w:val="003126CC"/>
    <w:rsid w:val="00312E4B"/>
    <w:rsid w:val="00314D1E"/>
    <w:rsid w:val="00316383"/>
    <w:rsid w:val="00322037"/>
    <w:rsid w:val="003320F2"/>
    <w:rsid w:val="00332DD1"/>
    <w:rsid w:val="00335725"/>
    <w:rsid w:val="00335AE8"/>
    <w:rsid w:val="00343770"/>
    <w:rsid w:val="00347A17"/>
    <w:rsid w:val="00350151"/>
    <w:rsid w:val="00351865"/>
    <w:rsid w:val="00352954"/>
    <w:rsid w:val="00354612"/>
    <w:rsid w:val="00354784"/>
    <w:rsid w:val="0035487E"/>
    <w:rsid w:val="00360B46"/>
    <w:rsid w:val="00396546"/>
    <w:rsid w:val="003A086E"/>
    <w:rsid w:val="003B66BD"/>
    <w:rsid w:val="003C0DB5"/>
    <w:rsid w:val="003C1F28"/>
    <w:rsid w:val="003D25E5"/>
    <w:rsid w:val="003E00F3"/>
    <w:rsid w:val="003E0EDB"/>
    <w:rsid w:val="0040637C"/>
    <w:rsid w:val="00410240"/>
    <w:rsid w:val="00412BA7"/>
    <w:rsid w:val="0041365D"/>
    <w:rsid w:val="00415EFF"/>
    <w:rsid w:val="00423B70"/>
    <w:rsid w:val="00425B8D"/>
    <w:rsid w:val="00442DB2"/>
    <w:rsid w:val="004463B5"/>
    <w:rsid w:val="00454B69"/>
    <w:rsid w:val="00456F44"/>
    <w:rsid w:val="0046105D"/>
    <w:rsid w:val="00462C67"/>
    <w:rsid w:val="00467510"/>
    <w:rsid w:val="00467E16"/>
    <w:rsid w:val="004701C6"/>
    <w:rsid w:val="00480B62"/>
    <w:rsid w:val="00495798"/>
    <w:rsid w:val="00496CC1"/>
    <w:rsid w:val="004972F7"/>
    <w:rsid w:val="004A2C31"/>
    <w:rsid w:val="004A4F74"/>
    <w:rsid w:val="004A59F8"/>
    <w:rsid w:val="004A6DE4"/>
    <w:rsid w:val="004B0D77"/>
    <w:rsid w:val="004C03F0"/>
    <w:rsid w:val="004C3B7E"/>
    <w:rsid w:val="004D2329"/>
    <w:rsid w:val="004D5A61"/>
    <w:rsid w:val="004E71F1"/>
    <w:rsid w:val="00504B34"/>
    <w:rsid w:val="00515E8A"/>
    <w:rsid w:val="00520A1B"/>
    <w:rsid w:val="0052323F"/>
    <w:rsid w:val="00527C41"/>
    <w:rsid w:val="00535A79"/>
    <w:rsid w:val="005365B1"/>
    <w:rsid w:val="00536850"/>
    <w:rsid w:val="00543D0A"/>
    <w:rsid w:val="005528D6"/>
    <w:rsid w:val="00554DA4"/>
    <w:rsid w:val="00563F98"/>
    <w:rsid w:val="005738AC"/>
    <w:rsid w:val="005772D8"/>
    <w:rsid w:val="00582F5E"/>
    <w:rsid w:val="00585C48"/>
    <w:rsid w:val="00585E0C"/>
    <w:rsid w:val="00593DAC"/>
    <w:rsid w:val="00594BD5"/>
    <w:rsid w:val="005A38EA"/>
    <w:rsid w:val="005A6FA4"/>
    <w:rsid w:val="005A7B14"/>
    <w:rsid w:val="005B01AD"/>
    <w:rsid w:val="005B27A7"/>
    <w:rsid w:val="005B28BF"/>
    <w:rsid w:val="005B62EB"/>
    <w:rsid w:val="005B641A"/>
    <w:rsid w:val="005B7141"/>
    <w:rsid w:val="005B7BE0"/>
    <w:rsid w:val="005C6870"/>
    <w:rsid w:val="005C6BE1"/>
    <w:rsid w:val="005D2FFA"/>
    <w:rsid w:val="005D3BF0"/>
    <w:rsid w:val="005E0E76"/>
    <w:rsid w:val="005E423B"/>
    <w:rsid w:val="005E72B9"/>
    <w:rsid w:val="005F7035"/>
    <w:rsid w:val="006023DD"/>
    <w:rsid w:val="00602480"/>
    <w:rsid w:val="0060697F"/>
    <w:rsid w:val="00610AB8"/>
    <w:rsid w:val="00612C9C"/>
    <w:rsid w:val="00620598"/>
    <w:rsid w:val="006231E7"/>
    <w:rsid w:val="0062716B"/>
    <w:rsid w:val="00631258"/>
    <w:rsid w:val="00631F12"/>
    <w:rsid w:val="0063330E"/>
    <w:rsid w:val="00641F6D"/>
    <w:rsid w:val="00647612"/>
    <w:rsid w:val="00656249"/>
    <w:rsid w:val="0066432A"/>
    <w:rsid w:val="00665088"/>
    <w:rsid w:val="00665DE2"/>
    <w:rsid w:val="00666DFB"/>
    <w:rsid w:val="00680F76"/>
    <w:rsid w:val="0068425C"/>
    <w:rsid w:val="006863E9"/>
    <w:rsid w:val="00691633"/>
    <w:rsid w:val="0069210A"/>
    <w:rsid w:val="006A29B2"/>
    <w:rsid w:val="006A3F4B"/>
    <w:rsid w:val="006A3F52"/>
    <w:rsid w:val="006B2CA0"/>
    <w:rsid w:val="006B2DD0"/>
    <w:rsid w:val="006B475A"/>
    <w:rsid w:val="006B54F2"/>
    <w:rsid w:val="006C34EA"/>
    <w:rsid w:val="006C6F7C"/>
    <w:rsid w:val="006D2843"/>
    <w:rsid w:val="006D4955"/>
    <w:rsid w:val="006F41CF"/>
    <w:rsid w:val="006F7CC1"/>
    <w:rsid w:val="00706E4E"/>
    <w:rsid w:val="00713C58"/>
    <w:rsid w:val="007171B2"/>
    <w:rsid w:val="00721968"/>
    <w:rsid w:val="007221BC"/>
    <w:rsid w:val="00726793"/>
    <w:rsid w:val="00730A3C"/>
    <w:rsid w:val="00733620"/>
    <w:rsid w:val="00734E0D"/>
    <w:rsid w:val="00736E2E"/>
    <w:rsid w:val="00737E65"/>
    <w:rsid w:val="007425AF"/>
    <w:rsid w:val="00767054"/>
    <w:rsid w:val="00781585"/>
    <w:rsid w:val="007848DB"/>
    <w:rsid w:val="00785DB3"/>
    <w:rsid w:val="007928B7"/>
    <w:rsid w:val="00792FEF"/>
    <w:rsid w:val="007A7758"/>
    <w:rsid w:val="007B08C1"/>
    <w:rsid w:val="007B1CA5"/>
    <w:rsid w:val="007B52DD"/>
    <w:rsid w:val="007B7006"/>
    <w:rsid w:val="007C16BE"/>
    <w:rsid w:val="007D440B"/>
    <w:rsid w:val="007D604C"/>
    <w:rsid w:val="007E234D"/>
    <w:rsid w:val="007E3791"/>
    <w:rsid w:val="008131C7"/>
    <w:rsid w:val="00815649"/>
    <w:rsid w:val="00817FCC"/>
    <w:rsid w:val="00824C46"/>
    <w:rsid w:val="00824EF8"/>
    <w:rsid w:val="008340CA"/>
    <w:rsid w:val="00835B95"/>
    <w:rsid w:val="00835BAD"/>
    <w:rsid w:val="00840317"/>
    <w:rsid w:val="008422DD"/>
    <w:rsid w:val="008474BA"/>
    <w:rsid w:val="008521C0"/>
    <w:rsid w:val="008538FE"/>
    <w:rsid w:val="00857AAB"/>
    <w:rsid w:val="00862878"/>
    <w:rsid w:val="008634EF"/>
    <w:rsid w:val="008656E0"/>
    <w:rsid w:val="008706EB"/>
    <w:rsid w:val="0087480E"/>
    <w:rsid w:val="00881F7D"/>
    <w:rsid w:val="00883509"/>
    <w:rsid w:val="00885B42"/>
    <w:rsid w:val="008926C8"/>
    <w:rsid w:val="008944F2"/>
    <w:rsid w:val="00894A80"/>
    <w:rsid w:val="008A28BE"/>
    <w:rsid w:val="008A3CAC"/>
    <w:rsid w:val="008A698E"/>
    <w:rsid w:val="008C216B"/>
    <w:rsid w:val="008D292C"/>
    <w:rsid w:val="008E219D"/>
    <w:rsid w:val="008F5A77"/>
    <w:rsid w:val="008F64DE"/>
    <w:rsid w:val="009015E9"/>
    <w:rsid w:val="0090621C"/>
    <w:rsid w:val="00906C8E"/>
    <w:rsid w:val="00907714"/>
    <w:rsid w:val="009111C7"/>
    <w:rsid w:val="00914906"/>
    <w:rsid w:val="0091650C"/>
    <w:rsid w:val="00920168"/>
    <w:rsid w:val="009204D5"/>
    <w:rsid w:val="00923E13"/>
    <w:rsid w:val="009258B4"/>
    <w:rsid w:val="00926E76"/>
    <w:rsid w:val="009270A6"/>
    <w:rsid w:val="0093515A"/>
    <w:rsid w:val="00936DBC"/>
    <w:rsid w:val="00941E14"/>
    <w:rsid w:val="00942F10"/>
    <w:rsid w:val="0094313D"/>
    <w:rsid w:val="0094454F"/>
    <w:rsid w:val="009448A6"/>
    <w:rsid w:val="00957CB9"/>
    <w:rsid w:val="009700A4"/>
    <w:rsid w:val="00974FB5"/>
    <w:rsid w:val="009806E2"/>
    <w:rsid w:val="00984D28"/>
    <w:rsid w:val="00987546"/>
    <w:rsid w:val="00992E1E"/>
    <w:rsid w:val="009A30E7"/>
    <w:rsid w:val="009A68F2"/>
    <w:rsid w:val="009B5AA9"/>
    <w:rsid w:val="009B5E10"/>
    <w:rsid w:val="009B6618"/>
    <w:rsid w:val="009C4321"/>
    <w:rsid w:val="009D6DD2"/>
    <w:rsid w:val="009D7C9E"/>
    <w:rsid w:val="009E15F6"/>
    <w:rsid w:val="009F201C"/>
    <w:rsid w:val="009F42A4"/>
    <w:rsid w:val="009F559D"/>
    <w:rsid w:val="009F5FCA"/>
    <w:rsid w:val="00A0229C"/>
    <w:rsid w:val="00A04B03"/>
    <w:rsid w:val="00A05C29"/>
    <w:rsid w:val="00A10A4B"/>
    <w:rsid w:val="00A16092"/>
    <w:rsid w:val="00A215B1"/>
    <w:rsid w:val="00A264A7"/>
    <w:rsid w:val="00A3038B"/>
    <w:rsid w:val="00A31658"/>
    <w:rsid w:val="00A331CA"/>
    <w:rsid w:val="00A332DA"/>
    <w:rsid w:val="00A459C3"/>
    <w:rsid w:val="00A47010"/>
    <w:rsid w:val="00A5190F"/>
    <w:rsid w:val="00A542D8"/>
    <w:rsid w:val="00A54448"/>
    <w:rsid w:val="00A54E4D"/>
    <w:rsid w:val="00A551CF"/>
    <w:rsid w:val="00A560FC"/>
    <w:rsid w:val="00A566A9"/>
    <w:rsid w:val="00A56787"/>
    <w:rsid w:val="00A5693A"/>
    <w:rsid w:val="00A5697A"/>
    <w:rsid w:val="00A60DCD"/>
    <w:rsid w:val="00A61F68"/>
    <w:rsid w:val="00A632AE"/>
    <w:rsid w:val="00A65DD1"/>
    <w:rsid w:val="00A679D4"/>
    <w:rsid w:val="00A67E94"/>
    <w:rsid w:val="00A7239F"/>
    <w:rsid w:val="00A80351"/>
    <w:rsid w:val="00A8122C"/>
    <w:rsid w:val="00A82572"/>
    <w:rsid w:val="00A82F0E"/>
    <w:rsid w:val="00A854E7"/>
    <w:rsid w:val="00A8652B"/>
    <w:rsid w:val="00A8776A"/>
    <w:rsid w:val="00A96BF0"/>
    <w:rsid w:val="00AA1E7E"/>
    <w:rsid w:val="00AA716C"/>
    <w:rsid w:val="00AB395D"/>
    <w:rsid w:val="00AC37C3"/>
    <w:rsid w:val="00AC3DB7"/>
    <w:rsid w:val="00AE31F9"/>
    <w:rsid w:val="00AE7887"/>
    <w:rsid w:val="00AF03BC"/>
    <w:rsid w:val="00AF31CE"/>
    <w:rsid w:val="00AF7205"/>
    <w:rsid w:val="00B00FC5"/>
    <w:rsid w:val="00B23303"/>
    <w:rsid w:val="00B26E75"/>
    <w:rsid w:val="00B27745"/>
    <w:rsid w:val="00B27A39"/>
    <w:rsid w:val="00B27DCB"/>
    <w:rsid w:val="00B31521"/>
    <w:rsid w:val="00B353AE"/>
    <w:rsid w:val="00B37C5A"/>
    <w:rsid w:val="00B525B9"/>
    <w:rsid w:val="00B54DAD"/>
    <w:rsid w:val="00B616AA"/>
    <w:rsid w:val="00B65746"/>
    <w:rsid w:val="00B70433"/>
    <w:rsid w:val="00B763DF"/>
    <w:rsid w:val="00B7650D"/>
    <w:rsid w:val="00B83EC9"/>
    <w:rsid w:val="00B87E2E"/>
    <w:rsid w:val="00B928BC"/>
    <w:rsid w:val="00B96239"/>
    <w:rsid w:val="00BA11BA"/>
    <w:rsid w:val="00BA2071"/>
    <w:rsid w:val="00BA2930"/>
    <w:rsid w:val="00BA2AEA"/>
    <w:rsid w:val="00BA4079"/>
    <w:rsid w:val="00BC3866"/>
    <w:rsid w:val="00BC48EF"/>
    <w:rsid w:val="00BD4D63"/>
    <w:rsid w:val="00BD5048"/>
    <w:rsid w:val="00BD7CDF"/>
    <w:rsid w:val="00BE0F5C"/>
    <w:rsid w:val="00BE15E1"/>
    <w:rsid w:val="00BE5DCA"/>
    <w:rsid w:val="00C03DB6"/>
    <w:rsid w:val="00C051FB"/>
    <w:rsid w:val="00C117F9"/>
    <w:rsid w:val="00C2259E"/>
    <w:rsid w:val="00C26B12"/>
    <w:rsid w:val="00C362DD"/>
    <w:rsid w:val="00C44ACD"/>
    <w:rsid w:val="00C51E3D"/>
    <w:rsid w:val="00C5473A"/>
    <w:rsid w:val="00C645FE"/>
    <w:rsid w:val="00C6644C"/>
    <w:rsid w:val="00C67E42"/>
    <w:rsid w:val="00C75EA2"/>
    <w:rsid w:val="00C77E4B"/>
    <w:rsid w:val="00C8257F"/>
    <w:rsid w:val="00C82852"/>
    <w:rsid w:val="00C95F5B"/>
    <w:rsid w:val="00CA559F"/>
    <w:rsid w:val="00CB2811"/>
    <w:rsid w:val="00CB7CE1"/>
    <w:rsid w:val="00CC2AA4"/>
    <w:rsid w:val="00CC43F9"/>
    <w:rsid w:val="00CC5139"/>
    <w:rsid w:val="00CC6A69"/>
    <w:rsid w:val="00CC6DA7"/>
    <w:rsid w:val="00CD23CC"/>
    <w:rsid w:val="00CD52A4"/>
    <w:rsid w:val="00CD5DA6"/>
    <w:rsid w:val="00CE0CAA"/>
    <w:rsid w:val="00CE32B7"/>
    <w:rsid w:val="00CE4219"/>
    <w:rsid w:val="00CF42BE"/>
    <w:rsid w:val="00D17071"/>
    <w:rsid w:val="00D172CC"/>
    <w:rsid w:val="00D17E3A"/>
    <w:rsid w:val="00D20C61"/>
    <w:rsid w:val="00D275B6"/>
    <w:rsid w:val="00D33F83"/>
    <w:rsid w:val="00D36CBD"/>
    <w:rsid w:val="00D4264F"/>
    <w:rsid w:val="00D437D1"/>
    <w:rsid w:val="00D53A19"/>
    <w:rsid w:val="00D56D37"/>
    <w:rsid w:val="00D63E82"/>
    <w:rsid w:val="00D6476F"/>
    <w:rsid w:val="00D66A9A"/>
    <w:rsid w:val="00D74858"/>
    <w:rsid w:val="00D84DF0"/>
    <w:rsid w:val="00D873DA"/>
    <w:rsid w:val="00DA3150"/>
    <w:rsid w:val="00DA508F"/>
    <w:rsid w:val="00DA581B"/>
    <w:rsid w:val="00DA60A6"/>
    <w:rsid w:val="00DB3BAA"/>
    <w:rsid w:val="00DC4C49"/>
    <w:rsid w:val="00DC7BD5"/>
    <w:rsid w:val="00DC7E1A"/>
    <w:rsid w:val="00DD032B"/>
    <w:rsid w:val="00DD4C2D"/>
    <w:rsid w:val="00DD76A6"/>
    <w:rsid w:val="00DF151A"/>
    <w:rsid w:val="00E01F2A"/>
    <w:rsid w:val="00E02B02"/>
    <w:rsid w:val="00E05E84"/>
    <w:rsid w:val="00E05EF4"/>
    <w:rsid w:val="00E13E89"/>
    <w:rsid w:val="00E20C4D"/>
    <w:rsid w:val="00E24486"/>
    <w:rsid w:val="00E25041"/>
    <w:rsid w:val="00E251F7"/>
    <w:rsid w:val="00E350CC"/>
    <w:rsid w:val="00E404CF"/>
    <w:rsid w:val="00E43A58"/>
    <w:rsid w:val="00E43B8E"/>
    <w:rsid w:val="00E44BBE"/>
    <w:rsid w:val="00E46FF0"/>
    <w:rsid w:val="00E533B7"/>
    <w:rsid w:val="00E56719"/>
    <w:rsid w:val="00E80F8E"/>
    <w:rsid w:val="00E86A28"/>
    <w:rsid w:val="00E936C7"/>
    <w:rsid w:val="00E96466"/>
    <w:rsid w:val="00E96CBF"/>
    <w:rsid w:val="00EA3F90"/>
    <w:rsid w:val="00EA6714"/>
    <w:rsid w:val="00EC7329"/>
    <w:rsid w:val="00ED0233"/>
    <w:rsid w:val="00ED5986"/>
    <w:rsid w:val="00ED5A1A"/>
    <w:rsid w:val="00ED6A8A"/>
    <w:rsid w:val="00EE1327"/>
    <w:rsid w:val="00EE248F"/>
    <w:rsid w:val="00EE2589"/>
    <w:rsid w:val="00EF19AB"/>
    <w:rsid w:val="00EF210B"/>
    <w:rsid w:val="00EF224C"/>
    <w:rsid w:val="00F071AA"/>
    <w:rsid w:val="00F158F8"/>
    <w:rsid w:val="00F166E7"/>
    <w:rsid w:val="00F20770"/>
    <w:rsid w:val="00F227D0"/>
    <w:rsid w:val="00F26249"/>
    <w:rsid w:val="00F301C5"/>
    <w:rsid w:val="00F34D19"/>
    <w:rsid w:val="00F34D2B"/>
    <w:rsid w:val="00F36F76"/>
    <w:rsid w:val="00F375A1"/>
    <w:rsid w:val="00F42498"/>
    <w:rsid w:val="00F465FF"/>
    <w:rsid w:val="00F509A6"/>
    <w:rsid w:val="00F52DD5"/>
    <w:rsid w:val="00F544F3"/>
    <w:rsid w:val="00F54BAF"/>
    <w:rsid w:val="00F55E44"/>
    <w:rsid w:val="00F64A0D"/>
    <w:rsid w:val="00F828ED"/>
    <w:rsid w:val="00F82B1C"/>
    <w:rsid w:val="00F86140"/>
    <w:rsid w:val="00F90AE7"/>
    <w:rsid w:val="00F95643"/>
    <w:rsid w:val="00F957E5"/>
    <w:rsid w:val="00F974D2"/>
    <w:rsid w:val="00F974DF"/>
    <w:rsid w:val="00FA02A4"/>
    <w:rsid w:val="00FB20F4"/>
    <w:rsid w:val="00FB6CFF"/>
    <w:rsid w:val="00FC2362"/>
    <w:rsid w:val="00FC2E8A"/>
    <w:rsid w:val="00FC60CB"/>
    <w:rsid w:val="00FD5D69"/>
    <w:rsid w:val="00FE241D"/>
    <w:rsid w:val="00FE252A"/>
    <w:rsid w:val="00FE4731"/>
    <w:rsid w:val="00FF1732"/>
    <w:rsid w:val="00FF4FCB"/>
    <w:rsid w:val="00FF5CCA"/>
    <w:rsid w:val="00FF6390"/>
    <w:rsid w:val="00FF6C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lsdException w:name="footnote reference" w:uiPriority="0"/>
    <w:lsdException w:name="annotation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215101"/>
    <w:pPr>
      <w:keepNext/>
      <w:keepLines/>
      <w:numPr>
        <w:numId w:val="13"/>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B65746"/>
    <w:pPr>
      <w:keepNext/>
      <w:keepLines/>
      <w:numPr>
        <w:ilvl w:val="1"/>
        <w:numId w:val="13"/>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B65746"/>
    <w:pPr>
      <w:keepNext/>
      <w:keepLines/>
      <w:numPr>
        <w:ilvl w:val="2"/>
        <w:numId w:val="13"/>
      </w:numPr>
      <w:spacing w:before="260" w:after="260"/>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3"/>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3"/>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3"/>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3"/>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C117F9"/>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9"/>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9"/>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9"/>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9"/>
    </w:rPr>
  </w:style>
  <w:style w:type="character" w:styleId="Verwijzingopmerking">
    <w:name w:val="annotation reference"/>
    <w:basedOn w:val="Standaardalinea-lettertype"/>
    <w:semiHidden/>
    <w:unhideWhenUsed/>
    <w:rsid w:val="00A551CF"/>
    <w:rPr>
      <w:sz w:val="16"/>
      <w:szCs w:val="16"/>
    </w:rPr>
  </w:style>
  <w:style w:type="paragraph" w:styleId="Tekstopmerking">
    <w:name w:val="annotation text"/>
    <w:basedOn w:val="Standaard"/>
    <w:link w:val="TekstopmerkingChar"/>
    <w:unhideWhenUsed/>
    <w:rsid w:val="00A551CF"/>
    <w:pPr>
      <w:spacing w:line="240" w:lineRule="auto"/>
    </w:pPr>
    <w:rPr>
      <w:sz w:val="20"/>
    </w:rPr>
  </w:style>
  <w:style w:type="character" w:customStyle="1" w:styleId="TekstopmerkingChar">
    <w:name w:val="Tekst opmerking Char"/>
    <w:basedOn w:val="Standaardalinea-lettertype"/>
    <w:link w:val="Tekstopmerking"/>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2"/>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qFormat/>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link w:val="LijstalineaChar"/>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Default">
    <w:name w:val="Default"/>
    <w:rsid w:val="008F5A77"/>
    <w:pPr>
      <w:autoSpaceDE w:val="0"/>
      <w:autoSpaceDN w:val="0"/>
      <w:adjustRightInd w:val="0"/>
    </w:pPr>
    <w:rPr>
      <w:rFonts w:eastAsia="Times New Roman"/>
      <w:color w:val="000000"/>
      <w:sz w:val="24"/>
      <w:szCs w:val="24"/>
      <w:lang w:eastAsia="nl-NL"/>
    </w:rPr>
  </w:style>
  <w:style w:type="paragraph" w:styleId="Revisie">
    <w:name w:val="Revision"/>
    <w:hidden/>
    <w:uiPriority w:val="99"/>
    <w:semiHidden/>
    <w:rsid w:val="00EF19AB"/>
    <w:rPr>
      <w:rFonts w:asciiTheme="minorHAnsi" w:hAnsiTheme="minorHAnsi"/>
      <w:sz w:val="19"/>
    </w:rPr>
  </w:style>
  <w:style w:type="character" w:customStyle="1" w:styleId="LijstalineaChar">
    <w:name w:val="Lijstalinea Char"/>
    <w:basedOn w:val="Standaardalinea-lettertype"/>
    <w:link w:val="Lijstalinea"/>
    <w:uiPriority w:val="34"/>
    <w:rsid w:val="00AA716C"/>
    <w:rPr>
      <w:rFonts w:asciiTheme="minorHAnsi" w:hAnsiTheme="minorHAnsi"/>
      <w:sz w:val="19"/>
    </w:rPr>
  </w:style>
  <w:style w:type="paragraph" w:customStyle="1" w:styleId="Kleurrijkelijst-accent11">
    <w:name w:val="Kleurrijke lijst - accent 11"/>
    <w:basedOn w:val="Standaard"/>
    <w:next w:val="Standaard"/>
    <w:uiPriority w:val="34"/>
    <w:qFormat/>
    <w:rsid w:val="006F41CF"/>
    <w:pPr>
      <w:spacing w:line="276" w:lineRule="auto"/>
      <w:ind w:left="1429" w:hanging="360"/>
    </w:pPr>
    <w:rPr>
      <w:rFonts w:ascii="Arial" w:eastAsia="Times New Roman" w:hAnsi="Arial"/>
      <w:sz w:val="20"/>
    </w:rPr>
  </w:style>
  <w:style w:type="paragraph" w:customStyle="1" w:styleId="bijlage">
    <w:name w:val="bijlage"/>
    <w:basedOn w:val="Standaard"/>
    <w:link w:val="bijlageChar"/>
    <w:qFormat/>
    <w:rsid w:val="003B66BD"/>
    <w:pPr>
      <w:numPr>
        <w:numId w:val="26"/>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C82852"/>
    <w:rPr>
      <w:rFonts w:asciiTheme="majorHAnsi" w:eastAsia="Times New Roman" w:hAnsiTheme="majorHAnsi"/>
      <w:sz w:val="30"/>
      <w:szCs w:val="22"/>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lsdException w:name="footnote reference" w:uiPriority="0"/>
    <w:lsdException w:name="annotation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215101"/>
    <w:pPr>
      <w:keepNext/>
      <w:keepLines/>
      <w:numPr>
        <w:numId w:val="13"/>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B65746"/>
    <w:pPr>
      <w:keepNext/>
      <w:keepLines/>
      <w:numPr>
        <w:ilvl w:val="1"/>
        <w:numId w:val="13"/>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B65746"/>
    <w:pPr>
      <w:keepNext/>
      <w:keepLines/>
      <w:numPr>
        <w:ilvl w:val="2"/>
        <w:numId w:val="13"/>
      </w:numPr>
      <w:spacing w:before="260" w:after="260"/>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3"/>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3"/>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3"/>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3"/>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C117F9"/>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9"/>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9"/>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9"/>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9"/>
    </w:rPr>
  </w:style>
  <w:style w:type="character" w:styleId="Verwijzingopmerking">
    <w:name w:val="annotation reference"/>
    <w:basedOn w:val="Standaardalinea-lettertype"/>
    <w:semiHidden/>
    <w:unhideWhenUsed/>
    <w:rsid w:val="00A551CF"/>
    <w:rPr>
      <w:sz w:val="16"/>
      <w:szCs w:val="16"/>
    </w:rPr>
  </w:style>
  <w:style w:type="paragraph" w:styleId="Tekstopmerking">
    <w:name w:val="annotation text"/>
    <w:basedOn w:val="Standaard"/>
    <w:link w:val="TekstopmerkingChar"/>
    <w:unhideWhenUsed/>
    <w:rsid w:val="00A551CF"/>
    <w:pPr>
      <w:spacing w:line="240" w:lineRule="auto"/>
    </w:pPr>
    <w:rPr>
      <w:sz w:val="20"/>
    </w:rPr>
  </w:style>
  <w:style w:type="character" w:customStyle="1" w:styleId="TekstopmerkingChar">
    <w:name w:val="Tekst opmerking Char"/>
    <w:basedOn w:val="Standaardalinea-lettertype"/>
    <w:link w:val="Tekstopmerking"/>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2"/>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qFormat/>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link w:val="LijstalineaChar"/>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Default">
    <w:name w:val="Default"/>
    <w:rsid w:val="008F5A77"/>
    <w:pPr>
      <w:autoSpaceDE w:val="0"/>
      <w:autoSpaceDN w:val="0"/>
      <w:adjustRightInd w:val="0"/>
    </w:pPr>
    <w:rPr>
      <w:rFonts w:eastAsia="Times New Roman"/>
      <w:color w:val="000000"/>
      <w:sz w:val="24"/>
      <w:szCs w:val="24"/>
      <w:lang w:eastAsia="nl-NL"/>
    </w:rPr>
  </w:style>
  <w:style w:type="paragraph" w:styleId="Revisie">
    <w:name w:val="Revision"/>
    <w:hidden/>
    <w:uiPriority w:val="99"/>
    <w:semiHidden/>
    <w:rsid w:val="00EF19AB"/>
    <w:rPr>
      <w:rFonts w:asciiTheme="minorHAnsi" w:hAnsiTheme="minorHAnsi"/>
      <w:sz w:val="19"/>
    </w:rPr>
  </w:style>
  <w:style w:type="character" w:customStyle="1" w:styleId="LijstalineaChar">
    <w:name w:val="Lijstalinea Char"/>
    <w:basedOn w:val="Standaardalinea-lettertype"/>
    <w:link w:val="Lijstalinea"/>
    <w:uiPriority w:val="34"/>
    <w:rsid w:val="00AA716C"/>
    <w:rPr>
      <w:rFonts w:asciiTheme="minorHAnsi" w:hAnsiTheme="minorHAnsi"/>
      <w:sz w:val="19"/>
    </w:rPr>
  </w:style>
  <w:style w:type="paragraph" w:customStyle="1" w:styleId="Kleurrijkelijst-accent11">
    <w:name w:val="Kleurrijke lijst - accent 11"/>
    <w:basedOn w:val="Standaard"/>
    <w:next w:val="Standaard"/>
    <w:uiPriority w:val="34"/>
    <w:qFormat/>
    <w:rsid w:val="006F41CF"/>
    <w:pPr>
      <w:spacing w:line="276" w:lineRule="auto"/>
      <w:ind w:left="1429" w:hanging="360"/>
    </w:pPr>
    <w:rPr>
      <w:rFonts w:ascii="Arial" w:eastAsia="Times New Roman" w:hAnsi="Arial"/>
      <w:sz w:val="20"/>
    </w:rPr>
  </w:style>
  <w:style w:type="paragraph" w:customStyle="1" w:styleId="bijlage">
    <w:name w:val="bijlage"/>
    <w:basedOn w:val="Standaard"/>
    <w:link w:val="bijlageChar"/>
    <w:qFormat/>
    <w:rsid w:val="003B66BD"/>
    <w:pPr>
      <w:numPr>
        <w:numId w:val="26"/>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C82852"/>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32913">
      <w:bodyDiv w:val="1"/>
      <w:marLeft w:val="0"/>
      <w:marRight w:val="0"/>
      <w:marTop w:val="0"/>
      <w:marBottom w:val="0"/>
      <w:divBdr>
        <w:top w:val="none" w:sz="0" w:space="0" w:color="auto"/>
        <w:left w:val="none" w:sz="0" w:space="0" w:color="auto"/>
        <w:bottom w:val="none" w:sz="0" w:space="0" w:color="auto"/>
        <w:right w:val="none" w:sz="0" w:space="0" w:color="auto"/>
      </w:divBdr>
    </w:div>
    <w:div w:id="1062482592">
      <w:bodyDiv w:val="1"/>
      <w:marLeft w:val="0"/>
      <w:marRight w:val="0"/>
      <w:marTop w:val="0"/>
      <w:marBottom w:val="0"/>
      <w:divBdr>
        <w:top w:val="none" w:sz="0" w:space="0" w:color="auto"/>
        <w:left w:val="none" w:sz="0" w:space="0" w:color="auto"/>
        <w:bottom w:val="none" w:sz="0" w:space="0" w:color="auto"/>
        <w:right w:val="none" w:sz="0" w:space="0" w:color="auto"/>
      </w:divBdr>
    </w:div>
    <w:div w:id="1587378582">
      <w:bodyDiv w:val="1"/>
      <w:marLeft w:val="0"/>
      <w:marRight w:val="0"/>
      <w:marTop w:val="0"/>
      <w:marBottom w:val="0"/>
      <w:divBdr>
        <w:top w:val="none" w:sz="0" w:space="0" w:color="auto"/>
        <w:left w:val="none" w:sz="0" w:space="0" w:color="auto"/>
        <w:bottom w:val="none" w:sz="0" w:space="0" w:color="auto"/>
        <w:right w:val="none" w:sz="0" w:space="0" w:color="auto"/>
      </w:divBdr>
    </w:div>
    <w:div w:id="1906839791">
      <w:bodyDiv w:val="1"/>
      <w:marLeft w:val="0"/>
      <w:marRight w:val="0"/>
      <w:marTop w:val="0"/>
      <w:marBottom w:val="0"/>
      <w:divBdr>
        <w:top w:val="none" w:sz="0" w:space="0" w:color="auto"/>
        <w:left w:val="none" w:sz="0" w:space="0" w:color="auto"/>
        <w:bottom w:val="none" w:sz="0" w:space="0" w:color="auto"/>
        <w:right w:val="none" w:sz="0" w:space="0" w:color="auto"/>
      </w:divBdr>
      <w:divsChild>
        <w:div w:id="1553879252">
          <w:marLeft w:val="0"/>
          <w:marRight w:val="0"/>
          <w:marTop w:val="0"/>
          <w:marBottom w:val="0"/>
          <w:divBdr>
            <w:top w:val="none" w:sz="0" w:space="0" w:color="auto"/>
            <w:left w:val="none" w:sz="0" w:space="0" w:color="auto"/>
            <w:bottom w:val="none" w:sz="0" w:space="0" w:color="auto"/>
            <w:right w:val="none" w:sz="0" w:space="0" w:color="auto"/>
          </w:divBdr>
          <w:divsChild>
            <w:div w:id="1128548630">
              <w:marLeft w:val="0"/>
              <w:marRight w:val="0"/>
              <w:marTop w:val="0"/>
              <w:marBottom w:val="0"/>
              <w:divBdr>
                <w:top w:val="none" w:sz="0" w:space="0" w:color="auto"/>
                <w:left w:val="none" w:sz="0" w:space="0" w:color="auto"/>
                <w:bottom w:val="none" w:sz="0" w:space="0" w:color="auto"/>
                <w:right w:val="none" w:sz="0" w:space="0" w:color="auto"/>
              </w:divBdr>
              <w:divsChild>
                <w:div w:id="1822501372">
                  <w:marLeft w:val="0"/>
                  <w:marRight w:val="0"/>
                  <w:marTop w:val="0"/>
                  <w:marBottom w:val="0"/>
                  <w:divBdr>
                    <w:top w:val="none" w:sz="0" w:space="0" w:color="auto"/>
                    <w:left w:val="none" w:sz="0" w:space="0" w:color="auto"/>
                    <w:bottom w:val="none" w:sz="0" w:space="0" w:color="auto"/>
                    <w:right w:val="none" w:sz="0" w:space="0" w:color="auto"/>
                  </w:divBdr>
                  <w:divsChild>
                    <w:div w:id="1000737185">
                      <w:marLeft w:val="0"/>
                      <w:marRight w:val="0"/>
                      <w:marTop w:val="45"/>
                      <w:marBottom w:val="0"/>
                      <w:divBdr>
                        <w:top w:val="none" w:sz="0" w:space="0" w:color="auto"/>
                        <w:left w:val="none" w:sz="0" w:space="0" w:color="auto"/>
                        <w:bottom w:val="none" w:sz="0" w:space="0" w:color="auto"/>
                        <w:right w:val="none" w:sz="0" w:space="0" w:color="auto"/>
                      </w:divBdr>
                      <w:divsChild>
                        <w:div w:id="1583173419">
                          <w:marLeft w:val="0"/>
                          <w:marRight w:val="0"/>
                          <w:marTop w:val="0"/>
                          <w:marBottom w:val="0"/>
                          <w:divBdr>
                            <w:top w:val="none" w:sz="0" w:space="0" w:color="auto"/>
                            <w:left w:val="none" w:sz="0" w:space="0" w:color="auto"/>
                            <w:bottom w:val="none" w:sz="0" w:space="0" w:color="auto"/>
                            <w:right w:val="none" w:sz="0" w:space="0" w:color="auto"/>
                          </w:divBdr>
                          <w:divsChild>
                            <w:div w:id="657264947">
                              <w:marLeft w:val="2070"/>
                              <w:marRight w:val="3960"/>
                              <w:marTop w:val="0"/>
                              <w:marBottom w:val="0"/>
                              <w:divBdr>
                                <w:top w:val="none" w:sz="0" w:space="0" w:color="auto"/>
                                <w:left w:val="none" w:sz="0" w:space="0" w:color="auto"/>
                                <w:bottom w:val="none" w:sz="0" w:space="0" w:color="auto"/>
                                <w:right w:val="none" w:sz="0" w:space="0" w:color="auto"/>
                              </w:divBdr>
                              <w:divsChild>
                                <w:div w:id="1825269037">
                                  <w:marLeft w:val="0"/>
                                  <w:marRight w:val="0"/>
                                  <w:marTop w:val="0"/>
                                  <w:marBottom w:val="0"/>
                                  <w:divBdr>
                                    <w:top w:val="none" w:sz="0" w:space="0" w:color="auto"/>
                                    <w:left w:val="none" w:sz="0" w:space="0" w:color="auto"/>
                                    <w:bottom w:val="none" w:sz="0" w:space="0" w:color="auto"/>
                                    <w:right w:val="none" w:sz="0" w:space="0" w:color="auto"/>
                                  </w:divBdr>
                                  <w:divsChild>
                                    <w:div w:id="1314338709">
                                      <w:marLeft w:val="0"/>
                                      <w:marRight w:val="0"/>
                                      <w:marTop w:val="0"/>
                                      <w:marBottom w:val="0"/>
                                      <w:divBdr>
                                        <w:top w:val="none" w:sz="0" w:space="0" w:color="auto"/>
                                        <w:left w:val="none" w:sz="0" w:space="0" w:color="auto"/>
                                        <w:bottom w:val="none" w:sz="0" w:space="0" w:color="auto"/>
                                        <w:right w:val="none" w:sz="0" w:space="0" w:color="auto"/>
                                      </w:divBdr>
                                      <w:divsChild>
                                        <w:div w:id="824587123">
                                          <w:marLeft w:val="0"/>
                                          <w:marRight w:val="0"/>
                                          <w:marTop w:val="0"/>
                                          <w:marBottom w:val="0"/>
                                          <w:divBdr>
                                            <w:top w:val="none" w:sz="0" w:space="0" w:color="auto"/>
                                            <w:left w:val="none" w:sz="0" w:space="0" w:color="auto"/>
                                            <w:bottom w:val="none" w:sz="0" w:space="0" w:color="auto"/>
                                            <w:right w:val="none" w:sz="0" w:space="0" w:color="auto"/>
                                          </w:divBdr>
                                          <w:divsChild>
                                            <w:div w:id="1493065966">
                                              <w:marLeft w:val="0"/>
                                              <w:marRight w:val="0"/>
                                              <w:marTop w:val="90"/>
                                              <w:marBottom w:val="0"/>
                                              <w:divBdr>
                                                <w:top w:val="none" w:sz="0" w:space="0" w:color="auto"/>
                                                <w:left w:val="none" w:sz="0" w:space="0" w:color="auto"/>
                                                <w:bottom w:val="none" w:sz="0" w:space="0" w:color="auto"/>
                                                <w:right w:val="none" w:sz="0" w:space="0" w:color="auto"/>
                                              </w:divBdr>
                                              <w:divsChild>
                                                <w:div w:id="2100984152">
                                                  <w:marLeft w:val="0"/>
                                                  <w:marRight w:val="0"/>
                                                  <w:marTop w:val="0"/>
                                                  <w:marBottom w:val="0"/>
                                                  <w:divBdr>
                                                    <w:top w:val="none" w:sz="0" w:space="0" w:color="auto"/>
                                                    <w:left w:val="none" w:sz="0" w:space="0" w:color="auto"/>
                                                    <w:bottom w:val="none" w:sz="0" w:space="0" w:color="auto"/>
                                                    <w:right w:val="none" w:sz="0" w:space="0" w:color="auto"/>
                                                  </w:divBdr>
                                                  <w:divsChild>
                                                    <w:div w:id="1697921271">
                                                      <w:marLeft w:val="0"/>
                                                      <w:marRight w:val="0"/>
                                                      <w:marTop w:val="0"/>
                                                      <w:marBottom w:val="0"/>
                                                      <w:divBdr>
                                                        <w:top w:val="none" w:sz="0" w:space="0" w:color="auto"/>
                                                        <w:left w:val="none" w:sz="0" w:space="0" w:color="auto"/>
                                                        <w:bottom w:val="none" w:sz="0" w:space="0" w:color="auto"/>
                                                        <w:right w:val="none" w:sz="0" w:space="0" w:color="auto"/>
                                                      </w:divBdr>
                                                      <w:divsChild>
                                                        <w:div w:id="1822961923">
                                                          <w:marLeft w:val="0"/>
                                                          <w:marRight w:val="0"/>
                                                          <w:marTop w:val="0"/>
                                                          <w:marBottom w:val="0"/>
                                                          <w:divBdr>
                                                            <w:top w:val="none" w:sz="0" w:space="0" w:color="auto"/>
                                                            <w:left w:val="none" w:sz="0" w:space="0" w:color="auto"/>
                                                            <w:bottom w:val="none" w:sz="0" w:space="0" w:color="auto"/>
                                                            <w:right w:val="none" w:sz="0" w:space="0" w:color="auto"/>
                                                          </w:divBdr>
                                                          <w:divsChild>
                                                            <w:div w:id="632446268">
                                                              <w:marLeft w:val="0"/>
                                                              <w:marRight w:val="0"/>
                                                              <w:marTop w:val="0"/>
                                                              <w:marBottom w:val="390"/>
                                                              <w:divBdr>
                                                                <w:top w:val="none" w:sz="0" w:space="0" w:color="auto"/>
                                                                <w:left w:val="none" w:sz="0" w:space="0" w:color="auto"/>
                                                                <w:bottom w:val="none" w:sz="0" w:space="0" w:color="auto"/>
                                                                <w:right w:val="none" w:sz="0" w:space="0" w:color="auto"/>
                                                              </w:divBdr>
                                                              <w:divsChild>
                                                                <w:div w:id="790242257">
                                                                  <w:marLeft w:val="0"/>
                                                                  <w:marRight w:val="0"/>
                                                                  <w:marTop w:val="0"/>
                                                                  <w:marBottom w:val="0"/>
                                                                  <w:divBdr>
                                                                    <w:top w:val="none" w:sz="0" w:space="0" w:color="auto"/>
                                                                    <w:left w:val="none" w:sz="0" w:space="0" w:color="auto"/>
                                                                    <w:bottom w:val="none" w:sz="0" w:space="0" w:color="auto"/>
                                                                    <w:right w:val="none" w:sz="0" w:space="0" w:color="auto"/>
                                                                  </w:divBdr>
                                                                  <w:divsChild>
                                                                    <w:div w:id="568929207">
                                                                      <w:marLeft w:val="0"/>
                                                                      <w:marRight w:val="0"/>
                                                                      <w:marTop w:val="0"/>
                                                                      <w:marBottom w:val="0"/>
                                                                      <w:divBdr>
                                                                        <w:top w:val="none" w:sz="0" w:space="0" w:color="auto"/>
                                                                        <w:left w:val="none" w:sz="0" w:space="0" w:color="auto"/>
                                                                        <w:bottom w:val="none" w:sz="0" w:space="0" w:color="auto"/>
                                                                        <w:right w:val="none" w:sz="0" w:space="0" w:color="auto"/>
                                                                      </w:divBdr>
                                                                      <w:divsChild>
                                                                        <w:div w:id="1713129">
                                                                          <w:marLeft w:val="0"/>
                                                                          <w:marRight w:val="0"/>
                                                                          <w:marTop w:val="0"/>
                                                                          <w:marBottom w:val="0"/>
                                                                          <w:divBdr>
                                                                            <w:top w:val="none" w:sz="0" w:space="0" w:color="auto"/>
                                                                            <w:left w:val="none" w:sz="0" w:space="0" w:color="auto"/>
                                                                            <w:bottom w:val="none" w:sz="0" w:space="0" w:color="auto"/>
                                                                            <w:right w:val="none" w:sz="0" w:space="0" w:color="auto"/>
                                                                          </w:divBdr>
                                                                          <w:divsChild>
                                                                            <w:div w:id="1604268396">
                                                                              <w:marLeft w:val="0"/>
                                                                              <w:marRight w:val="0"/>
                                                                              <w:marTop w:val="0"/>
                                                                              <w:marBottom w:val="0"/>
                                                                              <w:divBdr>
                                                                                <w:top w:val="none" w:sz="0" w:space="0" w:color="auto"/>
                                                                                <w:left w:val="none" w:sz="0" w:space="0" w:color="auto"/>
                                                                                <w:bottom w:val="none" w:sz="0" w:space="0" w:color="auto"/>
                                                                                <w:right w:val="none" w:sz="0" w:space="0" w:color="auto"/>
                                                                              </w:divBdr>
                                                                              <w:divsChild>
                                                                                <w:div w:id="129606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7350190">
      <w:bodyDiv w:val="1"/>
      <w:marLeft w:val="0"/>
      <w:marRight w:val="0"/>
      <w:marTop w:val="0"/>
      <w:marBottom w:val="0"/>
      <w:divBdr>
        <w:top w:val="none" w:sz="0" w:space="0" w:color="auto"/>
        <w:left w:val="none" w:sz="0" w:space="0" w:color="auto"/>
        <w:bottom w:val="none" w:sz="0" w:space="0" w:color="auto"/>
        <w:right w:val="none" w:sz="0" w:space="0" w:color="auto"/>
      </w:divBdr>
    </w:div>
    <w:div w:id="1956984008">
      <w:bodyDiv w:val="1"/>
      <w:marLeft w:val="0"/>
      <w:marRight w:val="0"/>
      <w:marTop w:val="0"/>
      <w:marBottom w:val="0"/>
      <w:divBdr>
        <w:top w:val="none" w:sz="0" w:space="0" w:color="auto"/>
        <w:left w:val="none" w:sz="0" w:space="0" w:color="auto"/>
        <w:bottom w:val="none" w:sz="0" w:space="0" w:color="auto"/>
        <w:right w:val="none" w:sz="0" w:space="0" w:color="auto"/>
      </w:divBdr>
    </w:div>
    <w:div w:id="2010790583">
      <w:bodyDiv w:val="1"/>
      <w:marLeft w:val="0"/>
      <w:marRight w:val="0"/>
      <w:marTop w:val="0"/>
      <w:marBottom w:val="0"/>
      <w:divBdr>
        <w:top w:val="none" w:sz="0" w:space="0" w:color="auto"/>
        <w:left w:val="none" w:sz="0" w:space="0" w:color="auto"/>
        <w:bottom w:val="none" w:sz="0" w:space="0" w:color="auto"/>
        <w:right w:val="none" w:sz="0" w:space="0" w:color="auto"/>
      </w:divBdr>
    </w:div>
    <w:div w:id="214414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glossaryDocument" Target="glossary/document.xml"/><Relationship Id="rId10" Type="http://schemas.openxmlformats.org/officeDocument/2006/relationships/hyperlink" Target="https://vng.nl/onderwerpenindex/recht/aanbesteden/publicaties/vng-model-algemene-inkoopvoorwaarden-voor-leveringen-en-dienste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96C"/>
    <w:rsid w:val="00013A0D"/>
    <w:rsid w:val="000621FA"/>
    <w:rsid w:val="00067763"/>
    <w:rsid w:val="001130D4"/>
    <w:rsid w:val="00155D39"/>
    <w:rsid w:val="001831D6"/>
    <w:rsid w:val="001D7CE9"/>
    <w:rsid w:val="00271F53"/>
    <w:rsid w:val="002B67B7"/>
    <w:rsid w:val="002D247C"/>
    <w:rsid w:val="002F1838"/>
    <w:rsid w:val="00395199"/>
    <w:rsid w:val="0044133A"/>
    <w:rsid w:val="0046196C"/>
    <w:rsid w:val="00471E56"/>
    <w:rsid w:val="0047747B"/>
    <w:rsid w:val="00536D1A"/>
    <w:rsid w:val="00546893"/>
    <w:rsid w:val="005B6887"/>
    <w:rsid w:val="00664063"/>
    <w:rsid w:val="006D6A9F"/>
    <w:rsid w:val="00704C77"/>
    <w:rsid w:val="008F3BDD"/>
    <w:rsid w:val="009C6A9E"/>
    <w:rsid w:val="00BE7813"/>
    <w:rsid w:val="00C53C2E"/>
    <w:rsid w:val="00CB29BA"/>
    <w:rsid w:val="00D016E0"/>
    <w:rsid w:val="00D05212"/>
    <w:rsid w:val="00D9128A"/>
    <w:rsid w:val="00DB6ADD"/>
    <w:rsid w:val="00EE76D4"/>
    <w:rsid w:val="00F716DA"/>
    <w:rsid w:val="00F84D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B6887"/>
    <w:rPr>
      <w:color w:val="0070C0"/>
    </w:rPr>
  </w:style>
  <w:style w:type="paragraph" w:customStyle="1" w:styleId="09D3041B43D34C7ABC018CDBF37FC719">
    <w:name w:val="09D3041B43D34C7ABC018CDBF37FC719"/>
  </w:style>
  <w:style w:type="paragraph" w:customStyle="1" w:styleId="B5D6E60FD6454600AA7C04B0D84D61CC">
    <w:name w:val="B5D6E60FD6454600AA7C04B0D84D61CC"/>
  </w:style>
  <w:style w:type="paragraph" w:customStyle="1" w:styleId="3338E732391B492CAEEFD474B9A1B108">
    <w:name w:val="3338E732391B492CAEEFD474B9A1B108"/>
    <w:rsid w:val="0046196C"/>
  </w:style>
  <w:style w:type="paragraph" w:customStyle="1" w:styleId="108F2343F16C4D3AA64AE98F5BF23253">
    <w:name w:val="108F2343F16C4D3AA64AE98F5BF23253"/>
    <w:rsid w:val="0046196C"/>
  </w:style>
  <w:style w:type="paragraph" w:customStyle="1" w:styleId="BBD963B0304D43F8889063DDFE8EB8DF">
    <w:name w:val="BBD963B0304D43F8889063DDFE8EB8DF"/>
    <w:rsid w:val="0046196C"/>
  </w:style>
  <w:style w:type="paragraph" w:customStyle="1" w:styleId="DE9B59938F6340DFB9CE4290BB13B546">
    <w:name w:val="DE9B59938F6340DFB9CE4290BB13B546"/>
    <w:rsid w:val="0046196C"/>
  </w:style>
  <w:style w:type="paragraph" w:customStyle="1" w:styleId="6EB8F2E629B1475E98AA822DB7423E0E">
    <w:name w:val="6EB8F2E629B1475E98AA822DB7423E0E"/>
    <w:rsid w:val="0046196C"/>
  </w:style>
  <w:style w:type="paragraph" w:customStyle="1" w:styleId="3BDD92F191594063BFF0FF490597CB16">
    <w:name w:val="3BDD92F191594063BFF0FF490597CB16"/>
    <w:rsid w:val="005B688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B6887"/>
    <w:rPr>
      <w:color w:val="0070C0"/>
    </w:rPr>
  </w:style>
  <w:style w:type="paragraph" w:customStyle="1" w:styleId="09D3041B43D34C7ABC018CDBF37FC719">
    <w:name w:val="09D3041B43D34C7ABC018CDBF37FC719"/>
  </w:style>
  <w:style w:type="paragraph" w:customStyle="1" w:styleId="B5D6E60FD6454600AA7C04B0D84D61CC">
    <w:name w:val="B5D6E60FD6454600AA7C04B0D84D61CC"/>
  </w:style>
  <w:style w:type="paragraph" w:customStyle="1" w:styleId="3338E732391B492CAEEFD474B9A1B108">
    <w:name w:val="3338E732391B492CAEEFD474B9A1B108"/>
    <w:rsid w:val="0046196C"/>
  </w:style>
  <w:style w:type="paragraph" w:customStyle="1" w:styleId="108F2343F16C4D3AA64AE98F5BF23253">
    <w:name w:val="108F2343F16C4D3AA64AE98F5BF23253"/>
    <w:rsid w:val="0046196C"/>
  </w:style>
  <w:style w:type="paragraph" w:customStyle="1" w:styleId="BBD963B0304D43F8889063DDFE8EB8DF">
    <w:name w:val="BBD963B0304D43F8889063DDFE8EB8DF"/>
    <w:rsid w:val="0046196C"/>
  </w:style>
  <w:style w:type="paragraph" w:customStyle="1" w:styleId="DE9B59938F6340DFB9CE4290BB13B546">
    <w:name w:val="DE9B59938F6340DFB9CE4290BB13B546"/>
    <w:rsid w:val="0046196C"/>
  </w:style>
  <w:style w:type="paragraph" w:customStyle="1" w:styleId="6EB8F2E629B1475E98AA822DB7423E0E">
    <w:name w:val="6EB8F2E629B1475E98AA822DB7423E0E"/>
    <w:rsid w:val="0046196C"/>
  </w:style>
  <w:style w:type="paragraph" w:customStyle="1" w:styleId="3BDD92F191594063BFF0FF490597CB16">
    <w:name w:val="3BDD92F191594063BFF0FF490597CB16"/>
    <w:rsid w:val="005B6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27 augustus2018</uxDatumField>
    <uxSubtitelField>18.226-IDC</uxSubtitelField>
    <uxTitelField>Aanbestedingsleidraad Postdiensten</uxTitelField>
    <uxStatusField/>
    <uxTwoColumnOption>false</uxTwoColumnOption>
  </UxDocumentForm>
</variabele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2.xml><?xml version="1.0" encoding="utf-8"?>
<ds:datastoreItem xmlns:ds="http://schemas.openxmlformats.org/officeDocument/2006/customXml" ds:itemID="{29207741-C2C0-4EED-A467-4F54BF2AC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Rapport.dotx</Template>
  <TotalTime>0</TotalTime>
  <Pages>6</Pages>
  <Words>882</Words>
  <Characters>4853</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Heij</dc:creator>
  <cp:lastModifiedBy>Petra van 't Wout Oomens</cp:lastModifiedBy>
  <cp:revision>2</cp:revision>
  <cp:lastPrinted>2018-10-08T12:13:00Z</cp:lastPrinted>
  <dcterms:created xsi:type="dcterms:W3CDTF">2018-10-08T12:47:00Z</dcterms:created>
  <dcterms:modified xsi:type="dcterms:W3CDTF">2018-10-08T12:47:00Z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ies>
</file>