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22FC0C71" w:rsidR="002E0F93" w:rsidRPr="002E0F93" w:rsidRDefault="000064E5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>
        <w:rPr>
          <w:lang w:val="nl-NL"/>
        </w:rPr>
        <w:t xml:space="preserve">Bijlage 5 </w:t>
      </w:r>
      <w:r w:rsidR="002E0F93"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</w:t>
      </w:r>
      <w:r w:rsidR="00A446C7">
        <w:rPr>
          <w:lang w:val="nl-NL"/>
        </w:rPr>
        <w:t>sische partijen</w:t>
      </w:r>
    </w:p>
    <w:p w14:paraId="19D8F389" w14:textId="416EA236" w:rsidR="347B9C32" w:rsidRDefault="347B9C32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b/>
          <w:bCs/>
          <w:sz w:val="20"/>
          <w:szCs w:val="20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1D5FC5">
        <w:rPr>
          <w:rFonts w:ascii="Arial" w:eastAsia="Arial" w:hAnsi="Arial" w:cs="Arial"/>
          <w:b/>
          <w:bCs/>
          <w:sz w:val="20"/>
          <w:szCs w:val="20"/>
          <w:lang w:val="nl-NL"/>
        </w:rPr>
        <w:t>Ondernemer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ondertekend door een persoon die blijkens het handelsregister bevoegd is om </w:t>
      </w:r>
      <w:r w:rsidR="00445195">
        <w:rPr>
          <w:rFonts w:ascii="Arial" w:eastAsia="Arial" w:hAnsi="Arial" w:cs="Arial"/>
          <w:b/>
          <w:bCs/>
          <w:sz w:val="20"/>
          <w:szCs w:val="20"/>
          <w:lang w:val="nl-NL"/>
        </w:rPr>
        <w:t>de Gegadigde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te vertegenwoordigen en om namens </w:t>
      </w:r>
      <w:r w:rsidR="00445195">
        <w:rPr>
          <w:rFonts w:ascii="Arial" w:eastAsia="Arial" w:hAnsi="Arial" w:cs="Arial"/>
          <w:b/>
          <w:bCs/>
          <w:sz w:val="20"/>
          <w:szCs w:val="20"/>
          <w:lang w:val="nl-NL"/>
        </w:rPr>
        <w:t>Gegadigde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0A6C64E1" w14:textId="77777777" w:rsidR="00D46644" w:rsidRDefault="00D46644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Georgia" w:hAnsi="Georgia"/>
          <w:szCs w:val="19"/>
          <w:lang w:val="nl-NL"/>
        </w:rPr>
      </w:pP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44899989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</w:t>
      </w:r>
      <w:r w:rsidR="00D46644">
        <w:rPr>
          <w:lang w:val="nl-NL"/>
        </w:rPr>
        <w:t>Ondernemer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5B7695EA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C227E6F">
        <w:rPr>
          <w:lang w:val="nl-NL"/>
        </w:rPr>
        <w:t xml:space="preserve">de vragen over </w:t>
      </w:r>
      <w:r w:rsidR="00FF2AC4" w:rsidRPr="0C227E6F">
        <w:rPr>
          <w:lang w:val="nl-NL"/>
        </w:rPr>
        <w:t>R</w:t>
      </w:r>
      <w:r w:rsidRPr="0C227E6F">
        <w:rPr>
          <w:lang w:val="nl-NL"/>
        </w:rPr>
        <w:t xml:space="preserve">ussische betrokkenheid bij de onderneming van </w:t>
      </w:r>
      <w:r w:rsidR="00FF2AC4" w:rsidRPr="0C227E6F">
        <w:rPr>
          <w:lang w:val="nl-NL"/>
        </w:rPr>
        <w:t>I</w:t>
      </w:r>
      <w:r w:rsidRPr="0C227E6F">
        <w:rPr>
          <w:lang w:val="nl-NL"/>
        </w:rPr>
        <w:t>nschrijver of de overheidsopdracht te beantwoorden door het aankruisen van de toepasselijke (rechts)situatie (Ja/Nee);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9D6CE50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>Is</w:t>
            </w:r>
            <w:r w:rsidR="002A452B">
              <w:rPr>
                <w:lang w:val="nl-NL"/>
              </w:rPr>
              <w:t xml:space="preserve"> Gegadigde</w:t>
            </w:r>
            <w:r w:rsidRPr="000F45F7">
              <w:rPr>
                <w:lang w:val="nl-NL"/>
              </w:rPr>
              <w:t xml:space="preserve">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68A047C3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</w:t>
      </w:r>
      <w:r w:rsidR="00D46644">
        <w:rPr>
          <w:lang w:val="nl-NL"/>
        </w:rPr>
        <w:t>Ondernemer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9226" w14:textId="77777777" w:rsidR="00664082" w:rsidRDefault="00664082" w:rsidP="004C03F0">
      <w:r>
        <w:separator/>
      </w:r>
    </w:p>
  </w:endnote>
  <w:endnote w:type="continuationSeparator" w:id="0">
    <w:p w14:paraId="778F1337" w14:textId="77777777" w:rsidR="00664082" w:rsidRDefault="00664082" w:rsidP="004C03F0">
      <w:r>
        <w:continuationSeparator/>
      </w:r>
    </w:p>
  </w:endnote>
  <w:endnote w:type="continuationNotice" w:id="1">
    <w:p w14:paraId="4348B142" w14:textId="77777777" w:rsidR="00664082" w:rsidRDefault="00664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shapetype id="_x0000_t202" coordsize="21600,21600" o:spt="202" path="m,l,21600r21600,l21600,xe" w14:anchorId="05890C8B">
              <v:stroke joinstyle="miter"/>
              <v:path gradientshapeok="t" o:connecttype="rect"/>
            </v:shapetype>
            <v:shape id="Tekstvak 5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textbox style="mso-fit-shape-to-text:t" inset="5pt,0,0,0">
                <w:txbxContent>
                  <w:p w:rsidRPr="00227B2E" w:rsidR="00227B2E" w:rsidRDefault="00227B2E" w14:paraId="6B50B415" w14:textId="1219823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shapetype id="_x0000_t202" coordsize="21600,21600" o:spt="202" path="m,l,21600r21600,l21600,xe" w14:anchorId="7E83C9E3">
              <v:stroke joinstyle="miter"/>
              <v:path gradientshapeok="t" o:connecttype="rect"/>
            </v:shapetype>
            <v:shape id="Tekstvak 6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>
              <v:textbox style="mso-fit-shape-to-text:t" inset="5pt,0,0,0">
                <w:txbxContent>
                  <w:p w:rsidRPr="00227B2E" w:rsidR="00227B2E" w:rsidRDefault="00227B2E" w14:paraId="0FDE5DC8" w14:textId="4DD52A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shapetype id="_x0000_t202" coordsize="21600,21600" o:spt="202" path="m,l,21600r21600,l21600,xe" w14:anchorId="06163738">
              <v:stroke joinstyle="miter"/>
              <v:path gradientshapeok="t" o:connecttype="rect"/>
            </v:shapetype>
            <v:shape id="Tekstvak 4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>
              <v:textbox style="mso-fit-shape-to-text:t" inset="5pt,0,0,0">
                <w:txbxContent>
                  <w:p w:rsidRPr="00227B2E" w:rsidR="00227B2E" w:rsidRDefault="00227B2E" w14:paraId="4C991973" w14:textId="28722958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r w:rsidRPr="00863E68">
                <w:t>kjlf;fjk</w:t>
              </w:r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r w:rsidRPr="00863E68">
                <w:t>jkl;efjl</w:t>
              </w:r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r w:rsidRPr="00863E68">
                <w:t>lkj;l</w:t>
              </w:r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69C55" w14:textId="77777777" w:rsidR="00664082" w:rsidRDefault="00664082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1C8F88E1" w14:textId="77777777" w:rsidR="00664082" w:rsidRDefault="00664082" w:rsidP="004C03F0">
      <w:r>
        <w:continuationSeparator/>
      </w:r>
    </w:p>
  </w:footnote>
  <w:footnote w:type="continuationNotice" w:id="1">
    <w:p w14:paraId="3F46249B" w14:textId="77777777" w:rsidR="00664082" w:rsidRDefault="006640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064E5"/>
    <w:rsid w:val="0000662F"/>
    <w:rsid w:val="00016950"/>
    <w:rsid w:val="0003291B"/>
    <w:rsid w:val="00042AFD"/>
    <w:rsid w:val="00043500"/>
    <w:rsid w:val="00044CD8"/>
    <w:rsid w:val="00052440"/>
    <w:rsid w:val="000538C5"/>
    <w:rsid w:val="000548D1"/>
    <w:rsid w:val="00071060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31F3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D5FC5"/>
    <w:rsid w:val="001E6CBD"/>
    <w:rsid w:val="0020629C"/>
    <w:rsid w:val="00215101"/>
    <w:rsid w:val="002269B8"/>
    <w:rsid w:val="00227B2E"/>
    <w:rsid w:val="0023657B"/>
    <w:rsid w:val="0024152A"/>
    <w:rsid w:val="00244624"/>
    <w:rsid w:val="0024470B"/>
    <w:rsid w:val="00253B6C"/>
    <w:rsid w:val="00262711"/>
    <w:rsid w:val="00266875"/>
    <w:rsid w:val="00286677"/>
    <w:rsid w:val="002A452B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45195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408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477AB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46644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0C227E6F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3FE51B8-4084-4CAD-BD8A-6A7BF57F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P7A7MCJAHTTR-1771009072-753</_dlc_DocId>
    <_dlc_DocIdUrl xmlns="cad755b6-d270-493f-83c9-ae784197a3f5">
      <Url>https://denhaag.sharepoint.com/sites/Ink_BEC/_layouts/15/DocIdRedir.aspx?ID=P7A7MCJAHTTR-1771009072-753</Url>
      <Description>P7A7MCJAHTTR-1771009072-753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Combinatie</vt:lpstr>
    </vt:vector>
  </TitlesOfParts>
  <Company>Gemeente Den Haag / IDC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Petra den Hollander</cp:lastModifiedBy>
  <cp:revision>14</cp:revision>
  <cp:lastPrinted>2019-10-21T07:34:00Z</cp:lastPrinted>
  <dcterms:created xsi:type="dcterms:W3CDTF">2022-05-12T09:19:00Z</dcterms:created>
  <dcterms:modified xsi:type="dcterms:W3CDTF">2022-10-25T09:03:00Z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9a032fcb-aa9e-4c29-ac84-1c97441cfcbd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