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8E3" w:rsidRPr="00D73400" w:rsidRDefault="00393BF4" w:rsidP="001F68E3">
      <w:pPr>
        <w:tabs>
          <w:tab w:val="left" w:pos="2127"/>
        </w:tabs>
        <w:spacing w:after="500"/>
        <w:ind w:left="2552" w:hanging="2552"/>
        <w:outlineLvl w:val="0"/>
        <w:rPr>
          <w:rFonts w:eastAsia="Times New Roman" w:cs="Arial"/>
          <w:b/>
          <w:bCs/>
          <w:sz w:val="28"/>
          <w:szCs w:val="28"/>
          <w:lang w:eastAsia="x-none"/>
        </w:rPr>
      </w:pPr>
      <w:bookmarkStart w:id="0" w:name="_Toc478726304"/>
      <w:bookmarkStart w:id="1" w:name="_Toc200163760"/>
      <w:bookmarkStart w:id="2" w:name="_Toc200164210"/>
      <w:bookmarkStart w:id="3" w:name="_Toc200530487"/>
      <w:r>
        <w:rPr>
          <w:rFonts w:eastAsia="Times New Roman" w:cs="Arial"/>
          <w:b/>
          <w:bCs/>
          <w:sz w:val="28"/>
          <w:szCs w:val="28"/>
          <w:lang w:eastAsia="x-none"/>
        </w:rPr>
        <w:t>Vragenf</w:t>
      </w:r>
      <w:bookmarkStart w:id="4" w:name="_GoBack"/>
      <w:bookmarkEnd w:id="4"/>
      <w:r>
        <w:rPr>
          <w:rFonts w:eastAsia="Times New Roman" w:cs="Arial"/>
          <w:b/>
          <w:bCs/>
          <w:sz w:val="28"/>
          <w:szCs w:val="28"/>
          <w:lang w:eastAsia="x-none"/>
        </w:rPr>
        <w:t>ormulier NvI</w:t>
      </w:r>
      <w:r w:rsidR="00A145D1" w:rsidRPr="00D73400">
        <w:rPr>
          <w:rFonts w:eastAsia="Times New Roman" w:cs="Arial"/>
          <w:b/>
          <w:bCs/>
          <w:sz w:val="28"/>
          <w:szCs w:val="28"/>
          <w:lang w:eastAsia="x-none"/>
        </w:rPr>
        <w:t xml:space="preserve"> </w:t>
      </w:r>
      <w:bookmarkEnd w:id="0"/>
    </w:p>
    <w:tbl>
      <w:tblPr>
        <w:tblStyle w:val="Tabel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7828"/>
      </w:tblGrid>
      <w:tr w:rsidR="00393BF4" w:rsidRPr="00393BF4" w:rsidTr="00393BF4">
        <w:tc>
          <w:tcPr>
            <w:tcW w:w="1276" w:type="dxa"/>
            <w:shd w:val="clear" w:color="auto" w:fill="D9D9D9" w:themeFill="background1" w:themeFillShade="D9"/>
          </w:tcPr>
          <w:p w:rsidR="00393BF4" w:rsidRPr="00393BF4" w:rsidRDefault="00393BF4" w:rsidP="00393BF4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x-none"/>
              </w:rPr>
            </w:pPr>
            <w:r w:rsidRPr="00393BF4">
              <w:rPr>
                <w:rFonts w:eastAsia="Times New Roman" w:cs="Times New Roman"/>
                <w:sz w:val="20"/>
                <w:szCs w:val="20"/>
                <w:lang w:eastAsia="x-none"/>
              </w:rPr>
              <w:t>Verwijzing</w:t>
            </w:r>
          </w:p>
        </w:tc>
        <w:tc>
          <w:tcPr>
            <w:tcW w:w="7828" w:type="dxa"/>
            <w:shd w:val="clear" w:color="auto" w:fill="D9D9D9" w:themeFill="background1" w:themeFillShade="D9"/>
          </w:tcPr>
          <w:p w:rsidR="00393BF4" w:rsidRPr="00393BF4" w:rsidRDefault="00393BF4" w:rsidP="00393BF4">
            <w:pPr>
              <w:spacing w:line="276" w:lineRule="auto"/>
              <w:rPr>
                <w:rFonts w:eastAsia="Times New Roman" w:cs="Times New Roman"/>
                <w:sz w:val="20"/>
                <w:szCs w:val="20"/>
                <w:lang w:eastAsia="x-none"/>
              </w:rPr>
            </w:pPr>
            <w:r w:rsidRPr="00393BF4">
              <w:rPr>
                <w:rFonts w:eastAsia="Times New Roman" w:cs="Times New Roman"/>
                <w:sz w:val="20"/>
                <w:szCs w:val="20"/>
                <w:lang w:eastAsia="x-none"/>
              </w:rPr>
              <w:t>Vraag</w:t>
            </w: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  <w:tr w:rsidR="00393BF4" w:rsidRPr="00393BF4" w:rsidTr="00393BF4">
        <w:tc>
          <w:tcPr>
            <w:tcW w:w="1276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  <w:tc>
          <w:tcPr>
            <w:tcW w:w="7828" w:type="dxa"/>
          </w:tcPr>
          <w:p w:rsidR="00393BF4" w:rsidRPr="00393BF4" w:rsidRDefault="00393BF4" w:rsidP="00393BF4">
            <w:pPr>
              <w:pStyle w:val="Geenafstand"/>
              <w:rPr>
                <w:sz w:val="20"/>
                <w:szCs w:val="20"/>
              </w:rPr>
            </w:pPr>
          </w:p>
        </w:tc>
      </w:tr>
    </w:tbl>
    <w:p w:rsidR="00393BF4" w:rsidRPr="00393BF4" w:rsidRDefault="00393BF4" w:rsidP="00393BF4">
      <w:pPr>
        <w:spacing w:after="0"/>
        <w:rPr>
          <w:rFonts w:eastAsia="Times New Roman" w:cs="Times New Roman"/>
          <w:sz w:val="20"/>
          <w:szCs w:val="20"/>
          <w:lang w:eastAsia="x-none"/>
        </w:rPr>
      </w:pPr>
    </w:p>
    <w:p w:rsidR="00393BF4" w:rsidRPr="00393BF4" w:rsidRDefault="00393BF4" w:rsidP="00393BF4">
      <w:pPr>
        <w:spacing w:after="0"/>
        <w:rPr>
          <w:rFonts w:eastAsia="Times New Roman" w:cs="Times New Roman"/>
          <w:sz w:val="20"/>
          <w:szCs w:val="20"/>
          <w:lang w:eastAsia="x-none"/>
        </w:rPr>
      </w:pPr>
    </w:p>
    <w:p w:rsidR="00CC22BC" w:rsidRPr="00D73400" w:rsidRDefault="00CC22BC" w:rsidP="001F68E3">
      <w:pPr>
        <w:spacing w:after="0"/>
        <w:rPr>
          <w:rFonts w:eastAsia="Times New Roman" w:cs="Times New Roman"/>
          <w:sz w:val="20"/>
          <w:szCs w:val="20"/>
          <w:lang w:eastAsia="x-none"/>
        </w:rPr>
      </w:pPr>
    </w:p>
    <w:p w:rsidR="001F68E3" w:rsidRDefault="001F68E3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p w:rsidR="00CC22BC" w:rsidRPr="00D73400" w:rsidRDefault="00CC22BC" w:rsidP="001F68E3">
      <w:pPr>
        <w:spacing w:after="0" w:line="260" w:lineRule="atLeast"/>
        <w:rPr>
          <w:rFonts w:eastAsia="Times New Roman" w:cs="Times New Roman"/>
          <w:b/>
          <w:sz w:val="20"/>
          <w:szCs w:val="20"/>
          <w:lang w:eastAsia="nl-NL"/>
        </w:rPr>
      </w:pPr>
    </w:p>
    <w:bookmarkEnd w:id="1"/>
    <w:bookmarkEnd w:id="2"/>
    <w:bookmarkEnd w:id="3"/>
    <w:sectPr w:rsidR="00CC22BC" w:rsidRPr="00D7340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11A" w:rsidRDefault="004E511A" w:rsidP="00D046AD">
      <w:pPr>
        <w:spacing w:after="0" w:line="240" w:lineRule="auto"/>
      </w:pPr>
      <w:r>
        <w:separator/>
      </w:r>
    </w:p>
  </w:endnote>
  <w:endnote w:type="continuationSeparator" w:id="0">
    <w:p w:rsidR="004E511A" w:rsidRDefault="004E511A" w:rsidP="00D04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11A" w:rsidRDefault="004E511A" w:rsidP="00D046AD">
      <w:pPr>
        <w:spacing w:after="0" w:line="240" w:lineRule="auto"/>
      </w:pPr>
      <w:r>
        <w:separator/>
      </w:r>
    </w:p>
  </w:footnote>
  <w:footnote w:type="continuationSeparator" w:id="0">
    <w:p w:rsidR="004E511A" w:rsidRDefault="004E511A" w:rsidP="00D04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6AD" w:rsidRPr="00D046AD" w:rsidRDefault="0002585E" w:rsidP="0002585E">
    <w:pPr>
      <w:spacing w:after="0" w:line="240" w:lineRule="auto"/>
      <w:ind w:firstLine="6521"/>
      <w:rPr>
        <w:rFonts w:eastAsia="Times New Roman" w:cs="Arial"/>
        <w:spacing w:val="5"/>
        <w:sz w:val="20"/>
        <w:szCs w:val="20"/>
        <w:lang w:eastAsia="nl-NL"/>
      </w:rPr>
    </w:pPr>
    <w:r>
      <w:rPr>
        <w:rFonts w:eastAsia="Times New Roman" w:cs="Arial"/>
        <w:noProof/>
        <w:spacing w:val="5"/>
        <w:sz w:val="20"/>
        <w:szCs w:val="20"/>
        <w:lang w:eastAsia="nl-NL"/>
      </w:rPr>
      <w:drawing>
        <wp:inline distT="0" distB="0" distL="0" distR="0" wp14:anchorId="2C213543">
          <wp:extent cx="1798320" cy="664210"/>
          <wp:effectExtent l="0" t="0" r="0" b="254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664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D046AD" w:rsidRPr="005F5F6C" w:rsidRDefault="001C47BB" w:rsidP="00D046AD">
    <w:pPr>
      <w:pBdr>
        <w:bottom w:val="single" w:sz="4" w:space="1" w:color="D92822"/>
        <w:between w:val="single" w:sz="4" w:space="1" w:color="D92822"/>
        <w:bar w:val="single" w:sz="4" w:color="D92822"/>
      </w:pBdr>
      <w:spacing w:after="0" w:line="240" w:lineRule="auto"/>
      <w:rPr>
        <w:rFonts w:ascii="Arial" w:eastAsia="Times New Roman" w:hAnsi="Arial" w:cs="Arial"/>
        <w:color w:val="D92822"/>
        <w:spacing w:val="5"/>
        <w:sz w:val="20"/>
        <w:szCs w:val="20"/>
        <w:lang w:eastAsia="nl-NL"/>
      </w:rPr>
    </w:pPr>
    <w:r w:rsidRPr="005F5F6C">
      <w:rPr>
        <w:rFonts w:ascii="Arial" w:hAnsi="Arial" w:cs="Arial"/>
        <w:sz w:val="20"/>
      </w:rPr>
      <w:t>EA ‘Uitrukkleding 2023 – 2029</w:t>
    </w:r>
    <w:r w:rsidR="0009152C" w:rsidRPr="005F5F6C">
      <w:rPr>
        <w:rFonts w:ascii="Arial" w:hAnsi="Arial" w:cs="Arial"/>
        <w:sz w:val="20"/>
      </w:rPr>
      <w:t>’</w:t>
    </w:r>
    <w:r w:rsidR="00D046AD" w:rsidRPr="005F5F6C">
      <w:rPr>
        <w:rFonts w:ascii="Arial" w:eastAsia="Times New Roman" w:hAnsi="Arial" w:cs="Arial"/>
        <w:color w:val="D92822"/>
        <w:spacing w:val="5"/>
        <w:sz w:val="20"/>
        <w:szCs w:val="20"/>
        <w:lang w:eastAsia="nl-NL"/>
      </w:rPr>
      <w:tab/>
      <w:t xml:space="preserve"> </w:t>
    </w:r>
  </w:p>
  <w:p w:rsidR="00D046AD" w:rsidRDefault="00D046A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8E3"/>
    <w:rsid w:val="00012010"/>
    <w:rsid w:val="0002585E"/>
    <w:rsid w:val="0009152C"/>
    <w:rsid w:val="000A12D0"/>
    <w:rsid w:val="001C47BB"/>
    <w:rsid w:val="001F68E3"/>
    <w:rsid w:val="00227689"/>
    <w:rsid w:val="00361992"/>
    <w:rsid w:val="00393BF4"/>
    <w:rsid w:val="00414141"/>
    <w:rsid w:val="00465CCD"/>
    <w:rsid w:val="00486E19"/>
    <w:rsid w:val="004A2382"/>
    <w:rsid w:val="004E511A"/>
    <w:rsid w:val="004F01A5"/>
    <w:rsid w:val="00582DBF"/>
    <w:rsid w:val="005A37DB"/>
    <w:rsid w:val="005C4A45"/>
    <w:rsid w:val="005C503E"/>
    <w:rsid w:val="005F5F6C"/>
    <w:rsid w:val="00693FE1"/>
    <w:rsid w:val="006D7FFE"/>
    <w:rsid w:val="007149E2"/>
    <w:rsid w:val="00776853"/>
    <w:rsid w:val="00833B42"/>
    <w:rsid w:val="0084751B"/>
    <w:rsid w:val="009E7979"/>
    <w:rsid w:val="00A04B2C"/>
    <w:rsid w:val="00A145D1"/>
    <w:rsid w:val="00A26DC5"/>
    <w:rsid w:val="00A83648"/>
    <w:rsid w:val="00B8415C"/>
    <w:rsid w:val="00C07EB2"/>
    <w:rsid w:val="00CC22BC"/>
    <w:rsid w:val="00D046AD"/>
    <w:rsid w:val="00D72E6C"/>
    <w:rsid w:val="00D73400"/>
    <w:rsid w:val="00EF478D"/>
    <w:rsid w:val="00F24344"/>
    <w:rsid w:val="00F3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7D1E77B-AEE3-4CCE-BEF0-38A361B9F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F68E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46AD"/>
  </w:style>
  <w:style w:type="paragraph" w:styleId="Voettekst">
    <w:name w:val="footer"/>
    <w:basedOn w:val="Standaard"/>
    <w:link w:val="VoettekstChar"/>
    <w:uiPriority w:val="99"/>
    <w:unhideWhenUsed/>
    <w:rsid w:val="00D04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46AD"/>
  </w:style>
  <w:style w:type="paragraph" w:styleId="Ballontekst">
    <w:name w:val="Balloon Text"/>
    <w:basedOn w:val="Standaard"/>
    <w:link w:val="BallontekstChar"/>
    <w:uiPriority w:val="99"/>
    <w:semiHidden/>
    <w:unhideWhenUsed/>
    <w:rsid w:val="000258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2585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3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393B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AD371FDD.dotm</Template>
  <TotalTime>1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4</cp:revision>
  <cp:lastPrinted>2020-10-04T13:56:00Z</cp:lastPrinted>
  <dcterms:created xsi:type="dcterms:W3CDTF">2022-10-19T06:45:00Z</dcterms:created>
  <dcterms:modified xsi:type="dcterms:W3CDTF">2023-03-13T14:37:00Z</dcterms:modified>
</cp:coreProperties>
</file>