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AD369" w14:textId="77777777" w:rsidR="00250959" w:rsidRDefault="00250959" w:rsidP="00250959">
      <w:pPr>
        <w:rPr>
          <w:noProof/>
        </w:rPr>
      </w:pPr>
    </w:p>
    <w:p w14:paraId="09DD2695" w14:textId="77777777" w:rsidR="00250959" w:rsidRDefault="00250959" w:rsidP="00250959">
      <w:pPr>
        <w:rPr>
          <w:noProof/>
        </w:rPr>
      </w:pPr>
    </w:p>
    <w:p w14:paraId="041DE7E4" w14:textId="77777777" w:rsidR="00250959" w:rsidRDefault="00250959" w:rsidP="00250959">
      <w:pPr>
        <w:rPr>
          <w:noProof/>
        </w:rPr>
      </w:pPr>
    </w:p>
    <w:p w14:paraId="0A55CD6E" w14:textId="77777777" w:rsidR="00250959" w:rsidRDefault="00250959" w:rsidP="00250959">
      <w:pPr>
        <w:rPr>
          <w:noProof/>
        </w:rPr>
      </w:pPr>
    </w:p>
    <w:p w14:paraId="18B69FE6" w14:textId="77777777" w:rsidR="00250959" w:rsidRDefault="00250959" w:rsidP="00250959">
      <w:pPr>
        <w:rPr>
          <w:noProof/>
        </w:rPr>
      </w:pPr>
    </w:p>
    <w:p w14:paraId="3120F11B" w14:textId="77777777" w:rsidR="00250959" w:rsidRDefault="00250959" w:rsidP="00250959">
      <w:pPr>
        <w:rPr>
          <w:noProof/>
        </w:rPr>
      </w:pPr>
    </w:p>
    <w:p w14:paraId="57CE5546" w14:textId="77777777" w:rsidR="00250959" w:rsidRDefault="00250959" w:rsidP="00250959">
      <w:pPr>
        <w:pStyle w:val="Titel"/>
        <w:rPr>
          <w:noProof/>
        </w:rPr>
      </w:pPr>
    </w:p>
    <w:p w14:paraId="21AA4EAD" w14:textId="77777777" w:rsidR="00250959" w:rsidRDefault="00250959" w:rsidP="00250959">
      <w:pPr>
        <w:pStyle w:val="Titel"/>
        <w:ind w:left="1416" w:firstLine="708"/>
        <w:rPr>
          <w:noProof/>
        </w:rPr>
      </w:pPr>
    </w:p>
    <w:sdt>
      <w:sdtPr>
        <w:rPr>
          <w:noProof/>
        </w:rPr>
        <w:alias w:val="Titel"/>
        <w:tag w:val=""/>
        <w:id w:val="1616245982"/>
        <w:placeholder>
          <w:docPart w:val="87E4BE84837249BF9D94DED16B2363A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1D98FA12" w14:textId="48C1080D" w:rsidR="00214CAA" w:rsidRPr="00214CAA" w:rsidRDefault="0059570B" w:rsidP="00214CAA">
          <w:pPr>
            <w:pStyle w:val="Titel"/>
            <w:ind w:firstLine="2"/>
            <w:jc w:val="center"/>
            <w:rPr>
              <w:noProof/>
            </w:rPr>
          </w:pPr>
          <w:r>
            <w:rPr>
              <w:noProof/>
            </w:rPr>
            <w:t>API</w:t>
          </w:r>
          <w:r w:rsidR="00D4630F">
            <w:rPr>
              <w:noProof/>
            </w:rPr>
            <w:t xml:space="preserve"> documentatie</w:t>
          </w:r>
        </w:p>
      </w:sdtContent>
    </w:sdt>
    <w:p w14:paraId="10BE595C" w14:textId="77777777" w:rsidR="00250959" w:rsidRPr="00502256" w:rsidRDefault="00250959" w:rsidP="00502256">
      <w:pPr>
        <w:jc w:val="center"/>
        <w:rPr>
          <w:b/>
          <w:bCs/>
          <w:i/>
          <w:iCs/>
          <w:noProof/>
          <w:sz w:val="40"/>
          <w:szCs w:val="40"/>
        </w:rPr>
      </w:pPr>
    </w:p>
    <w:p w14:paraId="7176E992" w14:textId="77777777" w:rsidR="00B51263" w:rsidRDefault="00B51263" w:rsidP="00250959">
      <w:pPr>
        <w:rPr>
          <w:noProof/>
        </w:rPr>
      </w:pPr>
    </w:p>
    <w:p w14:paraId="79EB8D5B" w14:textId="77777777" w:rsidR="00974175" w:rsidRDefault="00250959" w:rsidP="00214CAA">
      <w:pPr>
        <w:rPr>
          <w:noProof/>
        </w:rPr>
      </w:pPr>
      <w:r w:rsidRPr="00B51263">
        <w:rPr>
          <w:noProof/>
          <w:sz w:val="28"/>
          <w:szCs w:val="28"/>
        </w:rPr>
        <w:tab/>
      </w:r>
      <w:r w:rsidRPr="00B51263">
        <w:rPr>
          <w:noProof/>
          <w:sz w:val="28"/>
          <w:szCs w:val="28"/>
        </w:rPr>
        <w:tab/>
      </w:r>
    </w:p>
    <w:p w14:paraId="5C9ADE0F" w14:textId="77777777" w:rsidR="00974175" w:rsidRDefault="00974175" w:rsidP="00250959">
      <w:pPr>
        <w:ind w:left="1416" w:firstLine="708"/>
        <w:rPr>
          <w:noProof/>
        </w:rPr>
      </w:pPr>
    </w:p>
    <w:p w14:paraId="3C45C4FC" w14:textId="77777777" w:rsidR="00214CAA" w:rsidRDefault="00214CAA" w:rsidP="00214CAA">
      <w:pPr>
        <w:jc w:val="center"/>
        <w:rPr>
          <w:i/>
          <w:iCs/>
          <w:noProof/>
          <w:sz w:val="28"/>
          <w:szCs w:val="28"/>
        </w:rPr>
      </w:pPr>
    </w:p>
    <w:p w14:paraId="5BA2C1B9" w14:textId="77777777" w:rsidR="00214CAA" w:rsidRDefault="00214CAA" w:rsidP="00214CAA">
      <w:pPr>
        <w:jc w:val="center"/>
        <w:rPr>
          <w:i/>
          <w:iCs/>
          <w:noProof/>
          <w:sz w:val="28"/>
          <w:szCs w:val="28"/>
        </w:rPr>
        <w:sectPr w:rsidR="00214CAA" w:rsidSect="00AF4A41">
          <w:headerReference w:type="default" r:id="rId11"/>
          <w:footerReference w:type="default" r:id="rId12"/>
          <w:pgSz w:w="11906" w:h="16838"/>
          <w:pgMar w:top="1985" w:right="1417" w:bottom="1417" w:left="1417" w:header="675" w:footer="708" w:gutter="0"/>
          <w:cols w:space="708"/>
          <w:docGrid w:linePitch="360"/>
        </w:sectPr>
      </w:pPr>
    </w:p>
    <w:sdt>
      <w:sdtPr>
        <w:rPr>
          <w:rFonts w:asciiTheme="minorHAnsi" w:eastAsiaTheme="minorHAnsi" w:hAnsiTheme="minorHAnsi" w:cstheme="minorBidi"/>
          <w:b w:val="0"/>
          <w:color w:val="000000" w:themeColor="text1"/>
          <w:sz w:val="20"/>
          <w:szCs w:val="22"/>
          <w:lang w:eastAsia="en-US"/>
          <w14:textFill>
            <w14:solidFill>
              <w14:schemeClr w14:val="tx1">
                <w14:lumMod w14:val="50000"/>
                <w14:lumOff w14:val="50000"/>
                <w14:lumMod w14:val="50000"/>
                <w14:lumOff w14:val="50000"/>
              </w14:schemeClr>
            </w14:solidFill>
          </w14:textFill>
        </w:rPr>
        <w:id w:val="-205267763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5B3C3027" w14:textId="77777777" w:rsidR="009660A2" w:rsidRPr="00B51263" w:rsidRDefault="009660A2">
          <w:pPr>
            <w:pStyle w:val="Kopvaninhoudsopgave"/>
          </w:pPr>
          <w:r w:rsidRPr="00B51263">
            <w:t>Inhoudsopgave</w:t>
          </w:r>
        </w:p>
        <w:p w14:paraId="2DBD4947" w14:textId="23146C55" w:rsidR="00955CB9" w:rsidRDefault="002F49B3">
          <w:pPr>
            <w:pStyle w:val="Inhopg1"/>
            <w:tabs>
              <w:tab w:val="left" w:pos="40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nl-NL"/>
            </w:rPr>
          </w:pPr>
          <w:r w:rsidRPr="002F49B3">
            <w:rPr>
              <w:sz w:val="22"/>
            </w:rPr>
            <w:fldChar w:fldCharType="begin"/>
          </w:r>
          <w:r w:rsidRPr="002F49B3">
            <w:rPr>
              <w:sz w:val="22"/>
            </w:rPr>
            <w:instrText xml:space="preserve"> TOC \o "1-6" \h \z \u </w:instrText>
          </w:r>
          <w:r w:rsidRPr="002F49B3">
            <w:rPr>
              <w:sz w:val="22"/>
            </w:rPr>
            <w:fldChar w:fldCharType="separate"/>
          </w:r>
          <w:hyperlink w:anchor="_Toc120105308" w:history="1">
            <w:r w:rsidR="00955CB9" w:rsidRPr="00684B0D">
              <w:rPr>
                <w:rStyle w:val="Hyperlink"/>
                <w:noProof/>
              </w:rPr>
              <w:t>1</w:t>
            </w:r>
            <w:r w:rsidR="00955CB9">
              <w:rPr>
                <w:rFonts w:eastAsiaTheme="minorEastAsia"/>
                <w:noProof/>
                <w:color w:val="auto"/>
                <w:sz w:val="22"/>
                <w:lang w:eastAsia="nl-NL"/>
              </w:rPr>
              <w:tab/>
            </w:r>
            <w:r w:rsidR="00955CB9" w:rsidRPr="00684B0D">
              <w:rPr>
                <w:rStyle w:val="Hyperlink"/>
                <w:noProof/>
              </w:rPr>
              <w:t>Aanmaken app connectoren</w:t>
            </w:r>
            <w:r w:rsidR="00955CB9">
              <w:rPr>
                <w:noProof/>
                <w:webHidden/>
              </w:rPr>
              <w:tab/>
            </w:r>
            <w:r w:rsidR="00955CB9">
              <w:rPr>
                <w:noProof/>
                <w:webHidden/>
              </w:rPr>
              <w:fldChar w:fldCharType="begin"/>
            </w:r>
            <w:r w:rsidR="00955CB9">
              <w:rPr>
                <w:noProof/>
                <w:webHidden/>
              </w:rPr>
              <w:instrText xml:space="preserve"> PAGEREF _Toc120105308 \h </w:instrText>
            </w:r>
            <w:r w:rsidR="00955CB9">
              <w:rPr>
                <w:noProof/>
                <w:webHidden/>
              </w:rPr>
            </w:r>
            <w:r w:rsidR="00955CB9">
              <w:rPr>
                <w:noProof/>
                <w:webHidden/>
              </w:rPr>
              <w:fldChar w:fldCharType="separate"/>
            </w:r>
            <w:r w:rsidR="00955CB9">
              <w:rPr>
                <w:noProof/>
                <w:webHidden/>
              </w:rPr>
              <w:t>3</w:t>
            </w:r>
            <w:r w:rsidR="00955CB9">
              <w:rPr>
                <w:noProof/>
                <w:webHidden/>
              </w:rPr>
              <w:fldChar w:fldCharType="end"/>
            </w:r>
          </w:hyperlink>
        </w:p>
        <w:p w14:paraId="51B0F0CC" w14:textId="1EB8791C" w:rsidR="00955CB9" w:rsidRDefault="00955CB9">
          <w:pPr>
            <w:pStyle w:val="Inhopg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nl-NL"/>
            </w:rPr>
          </w:pPr>
          <w:hyperlink w:anchor="_Toc120105309" w:history="1">
            <w:r w:rsidRPr="00684B0D">
              <w:rPr>
                <w:rStyle w:val="Hyperlink"/>
                <w:noProof/>
              </w:rPr>
              <w:t>1.1</w:t>
            </w:r>
            <w:r>
              <w:rPr>
                <w:rFonts w:eastAsiaTheme="minorEastAsia"/>
                <w:noProof/>
                <w:color w:val="auto"/>
                <w:sz w:val="22"/>
                <w:lang w:eastAsia="nl-NL"/>
              </w:rPr>
              <w:tab/>
            </w:r>
            <w:r w:rsidRPr="00684B0D">
              <w:rPr>
                <w:rStyle w:val="Hyperlink"/>
                <w:noProof/>
              </w:rPr>
              <w:t>JSON voorbeeld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_Toc120105309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12B14E" w14:textId="50BA6EC6" w:rsidR="00955CB9" w:rsidRDefault="00955CB9">
          <w:pPr>
            <w:pStyle w:val="Inhopg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nl-NL"/>
            </w:rPr>
          </w:pPr>
          <w:hyperlink w:anchor="_Toc120105310" w:history="1">
            <w:r w:rsidRPr="00684B0D">
              <w:rPr>
                <w:rStyle w:val="Hyperlink"/>
                <w:noProof/>
              </w:rPr>
              <w:t>1.2</w:t>
            </w:r>
            <w:r>
              <w:rPr>
                <w:rFonts w:eastAsiaTheme="minorEastAsia"/>
                <w:noProof/>
                <w:color w:val="auto"/>
                <w:sz w:val="22"/>
                <w:lang w:eastAsia="nl-NL"/>
              </w:rPr>
              <w:tab/>
            </w:r>
            <w:r w:rsidRPr="00684B0D">
              <w:rPr>
                <w:rStyle w:val="Hyperlink"/>
                <w:noProof/>
              </w:rPr>
              <w:t>Opsomming van inrichtingswaarden van de instuurvelden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_Toc120105310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28C617" w14:textId="7267544F" w:rsidR="00955CB9" w:rsidRDefault="00955CB9">
          <w:pPr>
            <w:pStyle w:val="Inhopg1"/>
            <w:tabs>
              <w:tab w:val="left" w:pos="40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nl-NL"/>
            </w:rPr>
          </w:pPr>
          <w:hyperlink w:anchor="_Toc120105311" w:history="1">
            <w:r w:rsidRPr="00684B0D">
              <w:rPr>
                <w:rStyle w:val="Hyperlink"/>
                <w:noProof/>
              </w:rPr>
              <w:t>2</w:t>
            </w:r>
            <w:r>
              <w:rPr>
                <w:rFonts w:eastAsiaTheme="minorEastAsia"/>
                <w:noProof/>
                <w:color w:val="auto"/>
                <w:sz w:val="22"/>
                <w:lang w:eastAsia="nl-NL"/>
              </w:rPr>
              <w:tab/>
            </w:r>
            <w:r w:rsidRPr="00684B0D">
              <w:rPr>
                <w:rStyle w:val="Hyperlink"/>
                <w:noProof/>
              </w:rPr>
              <w:t>AFAS links inz. APP connectoren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_Toc120105311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DB1D90" w14:textId="6B444881" w:rsidR="009660A2" w:rsidRPr="002F49B3" w:rsidRDefault="002F49B3" w:rsidP="00B51263">
          <w:pPr>
            <w:pStyle w:val="Inhoudsopgave"/>
            <w:rPr>
              <w:b/>
              <w:bCs/>
              <w:sz w:val="22"/>
            </w:rPr>
          </w:pPr>
          <w:r w:rsidRPr="002F49B3">
            <w:rPr>
              <w:sz w:val="22"/>
            </w:rPr>
            <w:fldChar w:fldCharType="end"/>
          </w:r>
        </w:p>
      </w:sdtContent>
    </w:sdt>
    <w:p w14:paraId="6909F62D" w14:textId="77777777" w:rsidR="001C5E67" w:rsidRDefault="001C5E67" w:rsidP="00F10CC6">
      <w:pPr>
        <w:rPr>
          <w:noProof/>
        </w:rPr>
      </w:pPr>
    </w:p>
    <w:p w14:paraId="3E360685" w14:textId="77777777" w:rsidR="00B12F04" w:rsidRDefault="00B12F04">
      <w:pPr>
        <w:rPr>
          <w:noProof/>
        </w:rPr>
      </w:pPr>
      <w:r>
        <w:rPr>
          <w:noProof/>
        </w:rPr>
        <w:br w:type="page"/>
      </w:r>
    </w:p>
    <w:p w14:paraId="6D4C6233" w14:textId="505484B0" w:rsidR="00042C3D" w:rsidRDefault="00042C3D" w:rsidP="00042C3D"/>
    <w:p w14:paraId="55733CFC" w14:textId="7E515AFF" w:rsidR="00042C3D" w:rsidRDefault="00042C3D" w:rsidP="00042C3D">
      <w:pPr>
        <w:pStyle w:val="Kop1"/>
      </w:pPr>
      <w:bookmarkStart w:id="0" w:name="_Toc120105308"/>
      <w:r>
        <w:t>Aanmaken app connectoren</w:t>
      </w:r>
      <w:bookmarkEnd w:id="0"/>
      <w:r>
        <w:t xml:space="preserve">  </w:t>
      </w:r>
    </w:p>
    <w:p w14:paraId="5BEAECB6" w14:textId="77777777" w:rsidR="00926269" w:rsidRDefault="00926269" w:rsidP="00926269">
      <w:r>
        <w:t xml:space="preserve">Hierbij een voorbeeld JSON gemaakt voor het kunnen insturen en vullen van de benodigde waarden van updateconnector KnSubject. </w:t>
      </w:r>
    </w:p>
    <w:p w14:paraId="5E87F0C9" w14:textId="77777777" w:rsidR="00926269" w:rsidRDefault="00926269" w:rsidP="00926269"/>
    <w:p w14:paraId="202D33BA" w14:textId="77777777" w:rsidR="00926269" w:rsidRDefault="00926269" w:rsidP="00926269">
      <w:r>
        <w:t xml:space="preserve">We kunnen hiervoor een APP Connector opzetten in AFAS en dan krijg je volgende URL: </w:t>
      </w:r>
      <w:hyperlink r:id="rId13" w:history="1">
        <w:r>
          <w:rPr>
            <w:rStyle w:val="Hyperlink"/>
          </w:rPr>
          <w:t>https://83448.rest.afas.online/ProfitRestServices/connectors/KnSubject</w:t>
        </w:r>
      </w:hyperlink>
      <w:r>
        <w:t xml:space="preserve"> voor het kunnen insturen op basis van token authenticatie en eventueel in combinatie met een IP-Restrictie. </w:t>
      </w:r>
    </w:p>
    <w:p w14:paraId="01261ED8" w14:textId="73C102ED" w:rsidR="00BC4000" w:rsidRDefault="00BC4000">
      <w:pPr>
        <w:spacing w:after="160"/>
      </w:pPr>
      <w:r>
        <w:br w:type="page"/>
      </w:r>
    </w:p>
    <w:p w14:paraId="2E7A07C1" w14:textId="2CB05BD5" w:rsidR="00926269" w:rsidRDefault="00926269" w:rsidP="00BC4000">
      <w:pPr>
        <w:pStyle w:val="Level2"/>
        <w:ind w:left="567" w:hanging="567"/>
      </w:pPr>
      <w:bookmarkStart w:id="1" w:name="_Toc120105309"/>
      <w:r>
        <w:lastRenderedPageBreak/>
        <w:t>JSON voorbeeld</w:t>
      </w:r>
      <w:bookmarkEnd w:id="1"/>
    </w:p>
    <w:p w14:paraId="1A88554D" w14:textId="77777777" w:rsidR="00926269" w:rsidRDefault="00926269" w:rsidP="00926269">
      <w:r>
        <w:rPr>
          <w:noProof/>
          <w:lang w:eastAsia="nl-NL"/>
        </w:rPr>
        <w:drawing>
          <wp:inline distT="0" distB="0" distL="0" distR="0" wp14:anchorId="50550167" wp14:editId="6823A535">
            <wp:extent cx="6553200" cy="6436360"/>
            <wp:effectExtent l="0" t="0" r="0" b="2540"/>
            <wp:docPr id="6" name="Afbeelding 6" descr="cid:image008.png@01D842AF.4DEF7B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8" descr="cid:image008.png@01D842AF.4DEF7B8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643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D364F" w14:textId="77777777" w:rsidR="00926269" w:rsidRDefault="00926269" w:rsidP="00926269"/>
    <w:p w14:paraId="76597A42" w14:textId="77777777" w:rsidR="00926269" w:rsidRDefault="00926269" w:rsidP="00BC4000">
      <w:pPr>
        <w:pStyle w:val="Level2"/>
        <w:ind w:left="567" w:hanging="567"/>
      </w:pPr>
      <w:bookmarkStart w:id="2" w:name="_Toc120105310"/>
      <w:r>
        <w:t>Opsomming van inrichtingswaarden van de instuurvelden</w:t>
      </w:r>
      <w:bookmarkEnd w:id="2"/>
    </w:p>
    <w:p w14:paraId="61B41A74" w14:textId="77777777" w:rsidR="00926269" w:rsidRPr="0028759F" w:rsidRDefault="00926269" w:rsidP="004F79C3">
      <w:pPr>
        <w:numPr>
          <w:ilvl w:val="0"/>
          <w:numId w:val="12"/>
        </w:numPr>
        <w:spacing w:line="240" w:lineRule="auto"/>
        <w:rPr>
          <w:rFonts w:eastAsia="Times New Roman"/>
          <w:lang w:val="nb-NO"/>
        </w:rPr>
      </w:pPr>
      <w:r w:rsidRPr="0028759F">
        <w:rPr>
          <w:rFonts w:eastAsia="Times New Roman"/>
          <w:lang w:val="nb-NO"/>
        </w:rPr>
        <w:t>Veld StId = Type dossieritem: 50 (PPMO Verslag)</w:t>
      </w:r>
    </w:p>
    <w:p w14:paraId="5567C44F" w14:textId="77777777" w:rsidR="00926269" w:rsidRDefault="00926269" w:rsidP="004F79C3">
      <w:pPr>
        <w:numPr>
          <w:ilvl w:val="0"/>
          <w:numId w:val="12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 xml:space="preserve">Veld </w:t>
      </w:r>
      <w:proofErr w:type="spellStart"/>
      <w:r>
        <w:rPr>
          <w:rFonts w:eastAsia="Times New Roman"/>
        </w:rPr>
        <w:t>Ds</w:t>
      </w:r>
      <w:proofErr w:type="spellEnd"/>
      <w:r>
        <w:rPr>
          <w:rFonts w:eastAsia="Times New Roman"/>
        </w:rPr>
        <w:t xml:space="preserve"> = Omschrijving van het type dossieritem</w:t>
      </w:r>
    </w:p>
    <w:p w14:paraId="08E2E152" w14:textId="77777777" w:rsidR="00926269" w:rsidRDefault="00926269" w:rsidP="004F79C3">
      <w:pPr>
        <w:numPr>
          <w:ilvl w:val="0"/>
          <w:numId w:val="12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Veld Da = Instuurdatum</w:t>
      </w:r>
    </w:p>
    <w:p w14:paraId="02EAB95F" w14:textId="77777777" w:rsidR="00926269" w:rsidRDefault="00926269" w:rsidP="004F79C3">
      <w:pPr>
        <w:numPr>
          <w:ilvl w:val="0"/>
          <w:numId w:val="12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lastRenderedPageBreak/>
        <w:t>Veld FvF1 = Kenmerk 1</w:t>
      </w:r>
      <w:r>
        <w:rPr>
          <w:rFonts w:eastAsia="Times New Roman"/>
        </w:rPr>
        <w:br/>
      </w:r>
      <w:r>
        <w:rPr>
          <w:rFonts w:eastAsia="Times New Roman"/>
          <w:noProof/>
          <w:lang w:eastAsia="nl-NL"/>
        </w:rPr>
        <w:drawing>
          <wp:inline distT="0" distB="0" distL="0" distR="0" wp14:anchorId="3A85C576" wp14:editId="38F5063A">
            <wp:extent cx="3017520" cy="1859280"/>
            <wp:effectExtent l="0" t="0" r="0" b="7620"/>
            <wp:docPr id="8" name="Afbeelding 8" descr="cid:image001.png@01D842A8.EED931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 descr="cid:image001.png@01D842A8.EED931A0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615EE" w14:textId="77777777" w:rsidR="00926269" w:rsidRDefault="00926269" w:rsidP="004F79C3">
      <w:pPr>
        <w:numPr>
          <w:ilvl w:val="0"/>
          <w:numId w:val="12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Veld FvF2 = Kenmerk 2</w:t>
      </w:r>
      <w:r>
        <w:rPr>
          <w:rFonts w:eastAsia="Times New Roman"/>
        </w:rPr>
        <w:br/>
      </w:r>
      <w:r>
        <w:rPr>
          <w:rFonts w:eastAsia="Times New Roman"/>
          <w:noProof/>
          <w:lang w:eastAsia="nl-NL"/>
        </w:rPr>
        <w:drawing>
          <wp:inline distT="0" distB="0" distL="0" distR="0" wp14:anchorId="2AFCA80D" wp14:editId="39C7D16A">
            <wp:extent cx="2087880" cy="1554480"/>
            <wp:effectExtent l="0" t="0" r="7620" b="7620"/>
            <wp:docPr id="9" name="Afbeelding 9" descr="cid:image005.png@01D842A8.EED931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 descr="cid:image005.png@01D842A8.EED931A0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40995" w14:textId="77777777" w:rsidR="00926269" w:rsidRDefault="00926269" w:rsidP="004F79C3">
      <w:pPr>
        <w:numPr>
          <w:ilvl w:val="0"/>
          <w:numId w:val="12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Veld ToEm = Vastleggen bij medewerker = True</w:t>
      </w:r>
    </w:p>
    <w:p w14:paraId="54C0537E" w14:textId="77777777" w:rsidR="00926269" w:rsidRDefault="00926269" w:rsidP="004F79C3">
      <w:pPr>
        <w:numPr>
          <w:ilvl w:val="0"/>
          <w:numId w:val="12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Veld SfTp = Type bestemming = 2</w:t>
      </w:r>
    </w:p>
    <w:p w14:paraId="714FEE18" w14:textId="77777777" w:rsidR="00926269" w:rsidRDefault="00926269" w:rsidP="004F79C3">
      <w:pPr>
        <w:numPr>
          <w:ilvl w:val="0"/>
          <w:numId w:val="12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Veld SfId = Persoonsnummer</w:t>
      </w:r>
    </w:p>
    <w:p w14:paraId="226DF6DF" w14:textId="77777777" w:rsidR="00926269" w:rsidRDefault="00926269" w:rsidP="004F79C3">
      <w:pPr>
        <w:numPr>
          <w:ilvl w:val="0"/>
          <w:numId w:val="12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Benodigde velden in KnS13 (koppeling naar vrije velden in dit type dossieritem, zie JSON voorbeeld)</w:t>
      </w:r>
    </w:p>
    <w:p w14:paraId="6FA48F11" w14:textId="77777777" w:rsidR="00926269" w:rsidRDefault="00926269" w:rsidP="004F79C3">
      <w:pPr>
        <w:numPr>
          <w:ilvl w:val="1"/>
          <w:numId w:val="12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Veld U50685FFE41057F9CFBDDC195DE494586 = Datum keuring</w:t>
      </w:r>
    </w:p>
    <w:p w14:paraId="17117903" w14:textId="77777777" w:rsidR="00926269" w:rsidRDefault="00926269" w:rsidP="004F79C3">
      <w:pPr>
        <w:numPr>
          <w:ilvl w:val="1"/>
          <w:numId w:val="12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Veld UDAFE460441BC38E9D27C48B350CE08B0 = Uitslag</w:t>
      </w:r>
      <w:r>
        <w:rPr>
          <w:rFonts w:eastAsia="Times New Roman"/>
        </w:rPr>
        <w:br/>
      </w:r>
      <w:r>
        <w:rPr>
          <w:rFonts w:eastAsia="Times New Roman"/>
          <w:noProof/>
          <w:lang w:eastAsia="nl-NL"/>
        </w:rPr>
        <w:drawing>
          <wp:inline distT="0" distB="0" distL="0" distR="0" wp14:anchorId="41B9AF6B" wp14:editId="0B8B6288">
            <wp:extent cx="2362200" cy="1645920"/>
            <wp:effectExtent l="0" t="0" r="0" b="0"/>
            <wp:docPr id="3" name="Afbeelding 3" descr="cid:image007.png@01D842B0.49DE1C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1" descr="cid:image007.png@01D842B0.49DE1C80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C290E" w14:textId="77777777" w:rsidR="00926269" w:rsidRDefault="00926269" w:rsidP="004F79C3">
      <w:pPr>
        <w:numPr>
          <w:ilvl w:val="1"/>
          <w:numId w:val="12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Veld U9D4A36A742A4B1807BA5B5861B79941D = Soort onderzoek/test</w:t>
      </w:r>
      <w:r>
        <w:rPr>
          <w:rFonts w:eastAsia="Times New Roman"/>
        </w:rPr>
        <w:br/>
      </w:r>
      <w:r>
        <w:rPr>
          <w:rFonts w:eastAsia="Times New Roman"/>
          <w:noProof/>
          <w:lang w:eastAsia="nl-NL"/>
        </w:rPr>
        <w:drawing>
          <wp:inline distT="0" distB="0" distL="0" distR="0" wp14:anchorId="7D4FB9E5" wp14:editId="769B72C2">
            <wp:extent cx="2570480" cy="1402080"/>
            <wp:effectExtent l="0" t="0" r="1270" b="7620"/>
            <wp:docPr id="2" name="Afbeelding 2" descr="cid:image009.png@01D842B0.49DE1C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0" descr="cid:image009.png@01D842B0.49DE1C80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FC412" w14:textId="77777777" w:rsidR="00926269" w:rsidRDefault="00926269" w:rsidP="004F79C3">
      <w:pPr>
        <w:numPr>
          <w:ilvl w:val="1"/>
          <w:numId w:val="12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Veld UF66F0605472C471867FCA40069CD84FD = Leeftijd</w:t>
      </w:r>
    </w:p>
    <w:p w14:paraId="4231B30B" w14:textId="77777777" w:rsidR="00926269" w:rsidRDefault="00926269" w:rsidP="004F79C3">
      <w:pPr>
        <w:numPr>
          <w:ilvl w:val="1"/>
          <w:numId w:val="12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lastRenderedPageBreak/>
        <w:t>Veld UDE188A4646C51CEE2A3528B5B02EB200 = Ingeplande datum</w:t>
      </w:r>
      <w:r>
        <w:rPr>
          <w:rFonts w:eastAsia="Times New Roman"/>
        </w:rPr>
        <w:br/>
      </w:r>
      <w:r>
        <w:rPr>
          <w:rFonts w:eastAsia="Times New Roman"/>
          <w:noProof/>
          <w:lang w:eastAsia="nl-NL"/>
        </w:rPr>
        <w:drawing>
          <wp:inline distT="0" distB="0" distL="0" distR="0" wp14:anchorId="448E8452" wp14:editId="2A7723C5">
            <wp:extent cx="5201920" cy="1229360"/>
            <wp:effectExtent l="0" t="0" r="0" b="8890"/>
            <wp:docPr id="10" name="Afbeelding 10" descr="cid:image006.png@01D842A8.EED931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6.png@01D842A8.EED931A0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920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3974B" w14:textId="77777777" w:rsidR="00926269" w:rsidRDefault="00926269" w:rsidP="00926269">
      <w:pPr>
        <w:spacing w:line="240" w:lineRule="auto"/>
        <w:ind w:left="720"/>
        <w:rPr>
          <w:rFonts w:eastAsia="Times New Roman"/>
        </w:rPr>
      </w:pPr>
    </w:p>
    <w:p w14:paraId="07AE71EF" w14:textId="79AE572F" w:rsidR="00926269" w:rsidRDefault="00926269" w:rsidP="004F79C3">
      <w:pPr>
        <w:numPr>
          <w:ilvl w:val="0"/>
          <w:numId w:val="12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Bijlage: De bijlage meesturen is in base64-formaat. Je moet het bestand eerst converteren naar een base64-string met een externe tool en vervolgens kun je de Base64-string insturen als bijlage. Gebruik hiervoor veld FileStream zoals onderstaand voorbeeld.</w:t>
      </w:r>
    </w:p>
    <w:p w14:paraId="4A55957F" w14:textId="77777777" w:rsidR="00926269" w:rsidRDefault="00926269" w:rsidP="00926269"/>
    <w:p w14:paraId="121CEAA4" w14:textId="7D5C6695" w:rsidR="00042C3D" w:rsidRDefault="00D4630F" w:rsidP="009B29EB">
      <w:pPr>
        <w:pStyle w:val="Kop1"/>
      </w:pPr>
      <w:bookmarkStart w:id="3" w:name="_Toc120105311"/>
      <w:r>
        <w:t>A</w:t>
      </w:r>
      <w:r>
        <w:t xml:space="preserve">FAS links </w:t>
      </w:r>
      <w:r w:rsidR="008D5157">
        <w:t>inz. APP connectoren</w:t>
      </w:r>
      <w:bookmarkEnd w:id="3"/>
    </w:p>
    <w:p w14:paraId="5CD84DB9" w14:textId="712AAC1D" w:rsidR="008D5157" w:rsidRDefault="008D5157" w:rsidP="008D5157"/>
    <w:p w14:paraId="0D19C2AF" w14:textId="7A8245DC" w:rsidR="008D5157" w:rsidRDefault="00826669" w:rsidP="008D5157">
      <w:hyperlink r:id="rId26" w:history="1">
        <w:r>
          <w:rPr>
            <w:rStyle w:val="Hyperlink"/>
          </w:rPr>
          <w:t>App connector - AFAS Help Center</w:t>
        </w:r>
      </w:hyperlink>
    </w:p>
    <w:p w14:paraId="72BEFC62" w14:textId="2740BCC7" w:rsidR="00823BE8" w:rsidRDefault="00823BE8" w:rsidP="008D5157">
      <w:hyperlink r:id="rId27" w:history="1">
        <w:r>
          <w:rPr>
            <w:rStyle w:val="Hyperlink"/>
          </w:rPr>
          <w:t>App connector toevoegen voor Profit Rest Service - AFAS Help Center</w:t>
        </w:r>
      </w:hyperlink>
    </w:p>
    <w:p w14:paraId="7996DA28" w14:textId="0E262939" w:rsidR="007A44D3" w:rsidRDefault="007A44D3" w:rsidP="008D5157">
      <w:hyperlink r:id="rId28" w:history="1">
        <w:r>
          <w:rPr>
            <w:rStyle w:val="Hyperlink"/>
          </w:rPr>
          <w:t>Endpoints van Profit Connectoren (SOAP/XML en REST/JSON) - AFAS Help Center</w:t>
        </w:r>
      </w:hyperlink>
    </w:p>
    <w:p w14:paraId="69081FE2" w14:textId="046A16F3" w:rsidR="007A44D3" w:rsidRDefault="007A44D3" w:rsidP="008D5157">
      <w:hyperlink r:id="rId29" w:history="1">
        <w:r>
          <w:rPr>
            <w:rStyle w:val="Hyperlink"/>
          </w:rPr>
          <w:t>REST API voor ontwikkelaars - AFAS Help Center</w:t>
        </w:r>
      </w:hyperlink>
    </w:p>
    <w:p w14:paraId="74FF0C2A" w14:textId="756D18F5" w:rsidR="002D307E" w:rsidRDefault="002D307E" w:rsidP="008D5157">
      <w:hyperlink r:id="rId30" w:history="1">
        <w:r>
          <w:rPr>
            <w:rStyle w:val="Hyperlink"/>
          </w:rPr>
          <w:t>Connectoren aanroepen via SOAP - AFAS Help Center</w:t>
        </w:r>
      </w:hyperlink>
    </w:p>
    <w:p w14:paraId="75635760" w14:textId="487A3AB6" w:rsidR="002D307E" w:rsidRDefault="002D307E" w:rsidP="008D5157">
      <w:hyperlink r:id="rId31" w:history="1">
        <w:r>
          <w:rPr>
            <w:rStyle w:val="Hyperlink"/>
          </w:rPr>
          <w:t>UpdateConnector XML aanroepen o.b.v. SOAP - AFAS Help Center</w:t>
        </w:r>
      </w:hyperlink>
    </w:p>
    <w:p w14:paraId="142B38B4" w14:textId="0177B1E5" w:rsidR="002D307E" w:rsidRDefault="002D307E" w:rsidP="008D5157">
      <w:hyperlink r:id="rId32" w:history="1">
        <w:r>
          <w:rPr>
            <w:rStyle w:val="Hyperlink"/>
          </w:rPr>
          <w:t>Connector - externe software koppelen met Profit (API) - AFAS Help Center</w:t>
        </w:r>
      </w:hyperlink>
    </w:p>
    <w:p w14:paraId="67F03FAF" w14:textId="28C96472" w:rsidR="00955CB9" w:rsidRPr="008D5157" w:rsidRDefault="00955CB9" w:rsidP="008D5157">
      <w:hyperlink r:id="rId33" w:history="1">
        <w:r>
          <w:rPr>
            <w:rStyle w:val="Hyperlink"/>
          </w:rPr>
          <w:t>UpdateConnector (XML) - AFAS Help Center</w:t>
        </w:r>
      </w:hyperlink>
    </w:p>
    <w:sectPr w:rsidR="00955CB9" w:rsidRPr="008D5157" w:rsidSect="003E3688">
      <w:footerReference w:type="default" r:id="rId34"/>
      <w:pgSz w:w="11906" w:h="16838"/>
      <w:pgMar w:top="1985" w:right="1417" w:bottom="993" w:left="1417" w:header="67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E3F07" w14:textId="77777777" w:rsidR="00D4410E" w:rsidRDefault="00D4410E" w:rsidP="002F49B3">
      <w:pPr>
        <w:spacing w:line="240" w:lineRule="auto"/>
      </w:pPr>
      <w:r>
        <w:separator/>
      </w:r>
    </w:p>
  </w:endnote>
  <w:endnote w:type="continuationSeparator" w:id="0">
    <w:p w14:paraId="435F5FD3" w14:textId="77777777" w:rsidR="00D4410E" w:rsidRDefault="00D4410E" w:rsidP="002F49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1889127"/>
      <w:docPartObj>
        <w:docPartGallery w:val="Page Numbers (Bottom of Page)"/>
        <w:docPartUnique/>
      </w:docPartObj>
    </w:sdtPr>
    <w:sdtEndPr>
      <w:rPr>
        <w:color w:val="1FA4B7"/>
      </w:rPr>
    </w:sdtEndPr>
    <w:sdtContent>
      <w:p w14:paraId="4E239FEC" w14:textId="77777777" w:rsidR="00190122" w:rsidRDefault="00190122" w:rsidP="00C95AB1">
        <w:pPr>
          <w:pStyle w:val="Voettekst"/>
        </w:pPr>
      </w:p>
      <w:p w14:paraId="47BAF8DA" w14:textId="3C084C92" w:rsidR="00190122" w:rsidRPr="00775A07" w:rsidRDefault="00955CB9" w:rsidP="000D051A">
        <w:pPr>
          <w:tabs>
            <w:tab w:val="right" w:pos="9072"/>
          </w:tabs>
          <w:rPr>
            <w:i/>
            <w:iCs/>
            <w:noProof/>
            <w:color w:val="C3A630"/>
            <w:sz w:val="28"/>
            <w:szCs w:val="28"/>
          </w:rPr>
        </w:pPr>
        <w:sdt>
          <w:sdtPr>
            <w:rPr>
              <w:color w:val="C3A630"/>
            </w:rPr>
            <w:alias w:val="Titel"/>
            <w:tag w:val=""/>
            <w:id w:val="511027725"/>
            <w:placeholder>
              <w:docPart w:val="87E4BE84837249BF9D94DED16B2363AB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r w:rsidR="00D4630F">
              <w:rPr>
                <w:color w:val="C3A630"/>
              </w:rPr>
              <w:t>API documentatie</w:t>
            </w:r>
          </w:sdtContent>
        </w:sdt>
        <w:r w:rsidR="00190122" w:rsidRPr="00775A07">
          <w:rPr>
            <w:color w:val="C3A630"/>
          </w:rPr>
          <w:t xml:space="preserve"> </w:t>
        </w:r>
        <w:r w:rsidR="00190122" w:rsidRPr="00775A07">
          <w:rPr>
            <w:color w:val="C3A630"/>
          </w:rPr>
          <w:tab/>
        </w:r>
      </w:p>
      <w:p w14:paraId="6AE98E0C" w14:textId="77777777" w:rsidR="00190122" w:rsidRPr="00C95AB1" w:rsidRDefault="00190122" w:rsidP="00DE4731">
        <w:pPr>
          <w:pStyle w:val="Voettekst"/>
          <w:tabs>
            <w:tab w:val="clear" w:pos="9072"/>
          </w:tabs>
          <w:rPr>
            <w:color w:val="1FA4B7"/>
          </w:rPr>
        </w:pPr>
        <w:r w:rsidRPr="00C95AB1">
          <w:rPr>
            <w:color w:val="1FA4B7"/>
          </w:rPr>
          <w:tab/>
        </w:r>
        <w:r w:rsidRPr="00C95AB1">
          <w:rPr>
            <w:color w:val="1FA4B7"/>
          </w:rPr>
          <w:tab/>
        </w:r>
        <w:r>
          <w:rPr>
            <w:color w:val="1FA4B7"/>
          </w:rPr>
          <w:tab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9809373"/>
      <w:docPartObj>
        <w:docPartGallery w:val="Page Numbers (Bottom of Page)"/>
        <w:docPartUnique/>
      </w:docPartObj>
    </w:sdtPr>
    <w:sdtEndPr>
      <w:rPr>
        <w:color w:val="C3A630"/>
      </w:rPr>
    </w:sdtEndPr>
    <w:sdtContent>
      <w:p w14:paraId="6FE4C3F4" w14:textId="77777777" w:rsidR="00190122" w:rsidRDefault="00190122" w:rsidP="00C95AB1">
        <w:pPr>
          <w:pStyle w:val="Voettekst"/>
        </w:pPr>
      </w:p>
      <w:p w14:paraId="363E6BF7" w14:textId="5385A430" w:rsidR="00190122" w:rsidRPr="00775A07" w:rsidRDefault="00955CB9" w:rsidP="00DE4731">
        <w:pPr>
          <w:pStyle w:val="Voettekst"/>
          <w:tabs>
            <w:tab w:val="clear" w:pos="9072"/>
          </w:tabs>
          <w:rPr>
            <w:color w:val="C3A630"/>
          </w:rPr>
        </w:pPr>
        <w:sdt>
          <w:sdtPr>
            <w:rPr>
              <w:color w:val="C3A630"/>
            </w:rPr>
            <w:alias w:val="Titel"/>
            <w:tag w:val=""/>
            <w:id w:val="575019684"/>
            <w:placeholder>
              <w:docPart w:val="5CAE8D8DB0444B83BD840B1662C9B68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r w:rsidR="00D4630F">
              <w:rPr>
                <w:color w:val="C3A630"/>
              </w:rPr>
              <w:t>API documentatie</w:t>
            </w:r>
          </w:sdtContent>
        </w:sdt>
        <w:r w:rsidR="00190122" w:rsidRPr="00775A07">
          <w:rPr>
            <w:color w:val="C3A630"/>
          </w:rPr>
          <w:tab/>
        </w:r>
        <w:r w:rsidR="00190122" w:rsidRPr="00775A07">
          <w:rPr>
            <w:color w:val="C3A630"/>
          </w:rPr>
          <w:tab/>
        </w:r>
        <w:r w:rsidR="00190122" w:rsidRPr="00775A07">
          <w:rPr>
            <w:color w:val="C3A630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FF3E9" w14:textId="77777777" w:rsidR="00D4410E" w:rsidRDefault="00D4410E" w:rsidP="002F49B3">
      <w:pPr>
        <w:spacing w:line="240" w:lineRule="auto"/>
      </w:pPr>
      <w:r>
        <w:separator/>
      </w:r>
    </w:p>
  </w:footnote>
  <w:footnote w:type="continuationSeparator" w:id="0">
    <w:p w14:paraId="1810E87F" w14:textId="77777777" w:rsidR="00D4410E" w:rsidRDefault="00D4410E" w:rsidP="002F49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D7782" w14:textId="18CEBB65" w:rsidR="00190122" w:rsidRDefault="00190122" w:rsidP="00775A07">
    <w:pPr>
      <w:pStyle w:val="Koptekst"/>
      <w:jc w:val="righ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A75A84A" wp14:editId="786FF962">
          <wp:simplePos x="0" y="0"/>
          <wp:positionH relativeFrom="column">
            <wp:posOffset>4377055</wp:posOffset>
          </wp:positionH>
          <wp:positionV relativeFrom="paragraph">
            <wp:posOffset>-190500</wp:posOffset>
          </wp:positionV>
          <wp:extent cx="1943100" cy="613611"/>
          <wp:effectExtent l="0" t="0" r="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660" cy="6144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5EA19A" w14:textId="6FE755AD" w:rsidR="00190122" w:rsidRDefault="00190122" w:rsidP="00774940">
    <w:pPr>
      <w:pStyle w:val="Koptekst"/>
      <w:jc w:val="right"/>
    </w:pPr>
  </w:p>
  <w:p w14:paraId="506A4F96" w14:textId="77777777" w:rsidR="00190122" w:rsidRDefault="00190122">
    <w:pPr>
      <w:pStyle w:val="Koptekst"/>
    </w:pPr>
  </w:p>
  <w:p w14:paraId="197C01A4" w14:textId="77777777" w:rsidR="00190122" w:rsidRDefault="001901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61AB3"/>
    <w:multiLevelType w:val="hybridMultilevel"/>
    <w:tmpl w:val="029A0C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B4F4F"/>
    <w:multiLevelType w:val="hybridMultilevel"/>
    <w:tmpl w:val="EDCC3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F7B4A"/>
    <w:multiLevelType w:val="hybridMultilevel"/>
    <w:tmpl w:val="4F587A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84717"/>
    <w:multiLevelType w:val="hybridMultilevel"/>
    <w:tmpl w:val="E2B024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D11D6"/>
    <w:multiLevelType w:val="hybridMultilevel"/>
    <w:tmpl w:val="C1B60B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603B5D"/>
    <w:multiLevelType w:val="hybridMultilevel"/>
    <w:tmpl w:val="229E85EA"/>
    <w:lvl w:ilvl="0" w:tplc="0413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 w15:restartNumberingAfterBreak="0">
    <w:nsid w:val="5C4C1B70"/>
    <w:multiLevelType w:val="hybridMultilevel"/>
    <w:tmpl w:val="AA4223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7323ED"/>
    <w:multiLevelType w:val="hybridMultilevel"/>
    <w:tmpl w:val="D6B216DA"/>
    <w:lvl w:ilvl="0" w:tplc="30882842">
      <w:start w:val="1"/>
      <w:numFmt w:val="decimal"/>
      <w:pStyle w:val="Kop2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4C1B74"/>
    <w:multiLevelType w:val="hybridMultilevel"/>
    <w:tmpl w:val="ED98A1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B516E5"/>
    <w:multiLevelType w:val="hybridMultilevel"/>
    <w:tmpl w:val="4036E0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0931DD"/>
    <w:multiLevelType w:val="hybridMultilevel"/>
    <w:tmpl w:val="89120858"/>
    <w:lvl w:ilvl="0" w:tplc="051433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BA16D5"/>
    <w:multiLevelType w:val="multilevel"/>
    <w:tmpl w:val="CE7C1D68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evel2"/>
      <w:isLgl/>
      <w:lvlText w:val="%1.%2"/>
      <w:lvlJc w:val="left"/>
      <w:pPr>
        <w:ind w:left="720" w:hanging="360"/>
      </w:pPr>
      <w:rPr>
        <w:rFonts w:hint="default"/>
        <w:color w:val="7F7F7F" w:themeColor="text1" w:themeTint="80"/>
      </w:rPr>
    </w:lvl>
    <w:lvl w:ilvl="2">
      <w:start w:val="1"/>
      <w:numFmt w:val="decimal"/>
      <w:pStyle w:val="Level3"/>
      <w:isLgl/>
      <w:lvlText w:val="%1.%2.%3"/>
      <w:lvlJc w:val="left"/>
      <w:pPr>
        <w:ind w:left="1080" w:hanging="720"/>
      </w:pPr>
      <w:rPr>
        <w:rFonts w:hint="default"/>
        <w:color w:val="7F7F7F" w:themeColor="text1" w:themeTint="80"/>
      </w:rPr>
    </w:lvl>
    <w:lvl w:ilvl="3">
      <w:start w:val="1"/>
      <w:numFmt w:val="decimal"/>
      <w:pStyle w:val="Level4"/>
      <w:isLgl/>
      <w:lvlText w:val="%1.%2.%3.%4"/>
      <w:lvlJc w:val="left"/>
      <w:pPr>
        <w:ind w:left="1080" w:hanging="720"/>
      </w:pPr>
      <w:rPr>
        <w:rFonts w:hint="default"/>
        <w:color w:val="7F7F7F" w:themeColor="text1" w:themeTint="8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838234020">
    <w:abstractNumId w:val="11"/>
  </w:num>
  <w:num w:numId="2" w16cid:durableId="1472748318">
    <w:abstractNumId w:val="7"/>
  </w:num>
  <w:num w:numId="3" w16cid:durableId="1280604610">
    <w:abstractNumId w:val="9"/>
  </w:num>
  <w:num w:numId="4" w16cid:durableId="2136825604">
    <w:abstractNumId w:val="4"/>
  </w:num>
  <w:num w:numId="5" w16cid:durableId="271786248">
    <w:abstractNumId w:val="5"/>
  </w:num>
  <w:num w:numId="6" w16cid:durableId="1327393600">
    <w:abstractNumId w:val="0"/>
  </w:num>
  <w:num w:numId="7" w16cid:durableId="200750958">
    <w:abstractNumId w:val="2"/>
  </w:num>
  <w:num w:numId="8" w16cid:durableId="686373683">
    <w:abstractNumId w:val="8"/>
  </w:num>
  <w:num w:numId="9" w16cid:durableId="697045049">
    <w:abstractNumId w:val="6"/>
  </w:num>
  <w:num w:numId="10" w16cid:durableId="1333798092">
    <w:abstractNumId w:val="3"/>
  </w:num>
  <w:num w:numId="11" w16cid:durableId="965507151">
    <w:abstractNumId w:val="1"/>
  </w:num>
  <w:num w:numId="12" w16cid:durableId="1651716886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A6A"/>
    <w:rsid w:val="00002B6A"/>
    <w:rsid w:val="00034408"/>
    <w:rsid w:val="000376C8"/>
    <w:rsid w:val="0003795D"/>
    <w:rsid w:val="00042C3D"/>
    <w:rsid w:val="0006202D"/>
    <w:rsid w:val="000720B8"/>
    <w:rsid w:val="00084C7B"/>
    <w:rsid w:val="00085C57"/>
    <w:rsid w:val="00090E90"/>
    <w:rsid w:val="00097113"/>
    <w:rsid w:val="000C173D"/>
    <w:rsid w:val="000D051A"/>
    <w:rsid w:val="000D1756"/>
    <w:rsid w:val="001033D3"/>
    <w:rsid w:val="00110829"/>
    <w:rsid w:val="00113FE1"/>
    <w:rsid w:val="00122CFC"/>
    <w:rsid w:val="0017131E"/>
    <w:rsid w:val="001737F9"/>
    <w:rsid w:val="00190122"/>
    <w:rsid w:val="00192B83"/>
    <w:rsid w:val="00192C68"/>
    <w:rsid w:val="001A3AED"/>
    <w:rsid w:val="001B15FC"/>
    <w:rsid w:val="001B2E01"/>
    <w:rsid w:val="001B7F55"/>
    <w:rsid w:val="001C5E67"/>
    <w:rsid w:val="001D58FA"/>
    <w:rsid w:val="001F4369"/>
    <w:rsid w:val="0020260B"/>
    <w:rsid w:val="00203BA5"/>
    <w:rsid w:val="00214CAA"/>
    <w:rsid w:val="00217242"/>
    <w:rsid w:val="00234496"/>
    <w:rsid w:val="00246EF3"/>
    <w:rsid w:val="00250959"/>
    <w:rsid w:val="002569C2"/>
    <w:rsid w:val="002746A3"/>
    <w:rsid w:val="00286D6D"/>
    <w:rsid w:val="002938B2"/>
    <w:rsid w:val="002A279C"/>
    <w:rsid w:val="002A5421"/>
    <w:rsid w:val="002A5549"/>
    <w:rsid w:val="002B0EB6"/>
    <w:rsid w:val="002B44A6"/>
    <w:rsid w:val="002C1E9E"/>
    <w:rsid w:val="002C4FC8"/>
    <w:rsid w:val="002D307E"/>
    <w:rsid w:val="002D582B"/>
    <w:rsid w:val="002D7C31"/>
    <w:rsid w:val="002F49B3"/>
    <w:rsid w:val="003029B8"/>
    <w:rsid w:val="003037AF"/>
    <w:rsid w:val="00307158"/>
    <w:rsid w:val="00307D60"/>
    <w:rsid w:val="00324C9F"/>
    <w:rsid w:val="003330E4"/>
    <w:rsid w:val="00334C64"/>
    <w:rsid w:val="00336248"/>
    <w:rsid w:val="00357DC9"/>
    <w:rsid w:val="0038041C"/>
    <w:rsid w:val="0038121F"/>
    <w:rsid w:val="00393D4F"/>
    <w:rsid w:val="003A6F3C"/>
    <w:rsid w:val="003A70B7"/>
    <w:rsid w:val="003B133F"/>
    <w:rsid w:val="003B2CA4"/>
    <w:rsid w:val="003B770F"/>
    <w:rsid w:val="003C02CC"/>
    <w:rsid w:val="003C0C35"/>
    <w:rsid w:val="003E1BD2"/>
    <w:rsid w:val="003E3688"/>
    <w:rsid w:val="003E7683"/>
    <w:rsid w:val="003F0423"/>
    <w:rsid w:val="003F25C9"/>
    <w:rsid w:val="003F3F92"/>
    <w:rsid w:val="003F683A"/>
    <w:rsid w:val="00405E90"/>
    <w:rsid w:val="00407254"/>
    <w:rsid w:val="00416E23"/>
    <w:rsid w:val="004227A2"/>
    <w:rsid w:val="00425629"/>
    <w:rsid w:val="00431FCA"/>
    <w:rsid w:val="00437C34"/>
    <w:rsid w:val="00453DFD"/>
    <w:rsid w:val="004667F5"/>
    <w:rsid w:val="00473558"/>
    <w:rsid w:val="00476E16"/>
    <w:rsid w:val="00497242"/>
    <w:rsid w:val="004B73BC"/>
    <w:rsid w:val="004D4395"/>
    <w:rsid w:val="004F79C3"/>
    <w:rsid w:val="00502256"/>
    <w:rsid w:val="00541302"/>
    <w:rsid w:val="00546C50"/>
    <w:rsid w:val="00566194"/>
    <w:rsid w:val="005705C1"/>
    <w:rsid w:val="0059570B"/>
    <w:rsid w:val="005B3209"/>
    <w:rsid w:val="005B4250"/>
    <w:rsid w:val="005C24E1"/>
    <w:rsid w:val="005C694B"/>
    <w:rsid w:val="005D240F"/>
    <w:rsid w:val="005E264C"/>
    <w:rsid w:val="005E43FE"/>
    <w:rsid w:val="005F4F8A"/>
    <w:rsid w:val="005F6D97"/>
    <w:rsid w:val="00604337"/>
    <w:rsid w:val="00624BCC"/>
    <w:rsid w:val="00645438"/>
    <w:rsid w:val="00663860"/>
    <w:rsid w:val="00681E3D"/>
    <w:rsid w:val="00690208"/>
    <w:rsid w:val="00696936"/>
    <w:rsid w:val="006A1AC0"/>
    <w:rsid w:val="006A3667"/>
    <w:rsid w:val="006A48B7"/>
    <w:rsid w:val="006B08C3"/>
    <w:rsid w:val="006B65C8"/>
    <w:rsid w:val="006C3201"/>
    <w:rsid w:val="006C5C2B"/>
    <w:rsid w:val="006D78A5"/>
    <w:rsid w:val="006E36C6"/>
    <w:rsid w:val="006F4EF9"/>
    <w:rsid w:val="00700304"/>
    <w:rsid w:val="00711082"/>
    <w:rsid w:val="00722AE0"/>
    <w:rsid w:val="0073056D"/>
    <w:rsid w:val="00731BA5"/>
    <w:rsid w:val="00741D24"/>
    <w:rsid w:val="00767DCB"/>
    <w:rsid w:val="00774940"/>
    <w:rsid w:val="00775A07"/>
    <w:rsid w:val="00793108"/>
    <w:rsid w:val="00796EBF"/>
    <w:rsid w:val="00797079"/>
    <w:rsid w:val="007A3F19"/>
    <w:rsid w:val="007A44D3"/>
    <w:rsid w:val="007A7C0B"/>
    <w:rsid w:val="007B1BE1"/>
    <w:rsid w:val="007B2AB5"/>
    <w:rsid w:val="007B61FF"/>
    <w:rsid w:val="007C1073"/>
    <w:rsid w:val="007D477A"/>
    <w:rsid w:val="007E57A7"/>
    <w:rsid w:val="007E64CC"/>
    <w:rsid w:val="007F0FE8"/>
    <w:rsid w:val="00805723"/>
    <w:rsid w:val="00823BE8"/>
    <w:rsid w:val="00826669"/>
    <w:rsid w:val="00852A6A"/>
    <w:rsid w:val="00855D98"/>
    <w:rsid w:val="0087372E"/>
    <w:rsid w:val="00876A02"/>
    <w:rsid w:val="00884605"/>
    <w:rsid w:val="0089102F"/>
    <w:rsid w:val="00896043"/>
    <w:rsid w:val="008D0E50"/>
    <w:rsid w:val="008D1365"/>
    <w:rsid w:val="008D5157"/>
    <w:rsid w:val="00910936"/>
    <w:rsid w:val="009156C4"/>
    <w:rsid w:val="009238E8"/>
    <w:rsid w:val="00926269"/>
    <w:rsid w:val="009358CB"/>
    <w:rsid w:val="00950BC5"/>
    <w:rsid w:val="0095182F"/>
    <w:rsid w:val="00955CB9"/>
    <w:rsid w:val="00961C23"/>
    <w:rsid w:val="009660A2"/>
    <w:rsid w:val="00974175"/>
    <w:rsid w:val="00981A6A"/>
    <w:rsid w:val="0099629B"/>
    <w:rsid w:val="009C1C5E"/>
    <w:rsid w:val="009D2640"/>
    <w:rsid w:val="009E4006"/>
    <w:rsid w:val="009E71FF"/>
    <w:rsid w:val="009F74B3"/>
    <w:rsid w:val="00A03036"/>
    <w:rsid w:val="00A105E7"/>
    <w:rsid w:val="00A13D5A"/>
    <w:rsid w:val="00A24EE6"/>
    <w:rsid w:val="00A253A1"/>
    <w:rsid w:val="00A41DAB"/>
    <w:rsid w:val="00A479DD"/>
    <w:rsid w:val="00A63AC9"/>
    <w:rsid w:val="00A67913"/>
    <w:rsid w:val="00A71185"/>
    <w:rsid w:val="00A81225"/>
    <w:rsid w:val="00A95B83"/>
    <w:rsid w:val="00AA6766"/>
    <w:rsid w:val="00AB1332"/>
    <w:rsid w:val="00AB7573"/>
    <w:rsid w:val="00AE5B49"/>
    <w:rsid w:val="00AF3599"/>
    <w:rsid w:val="00AF4A41"/>
    <w:rsid w:val="00AF4BC8"/>
    <w:rsid w:val="00B003B9"/>
    <w:rsid w:val="00B12F04"/>
    <w:rsid w:val="00B135F6"/>
    <w:rsid w:val="00B15C3A"/>
    <w:rsid w:val="00B214C8"/>
    <w:rsid w:val="00B21975"/>
    <w:rsid w:val="00B51263"/>
    <w:rsid w:val="00B51ACC"/>
    <w:rsid w:val="00B5676B"/>
    <w:rsid w:val="00B60153"/>
    <w:rsid w:val="00B67360"/>
    <w:rsid w:val="00B954E1"/>
    <w:rsid w:val="00BB5CC4"/>
    <w:rsid w:val="00BC3185"/>
    <w:rsid w:val="00BC4000"/>
    <w:rsid w:val="00BC513E"/>
    <w:rsid w:val="00BE00E1"/>
    <w:rsid w:val="00C172DA"/>
    <w:rsid w:val="00C35455"/>
    <w:rsid w:val="00C432B4"/>
    <w:rsid w:val="00C43319"/>
    <w:rsid w:val="00C53E00"/>
    <w:rsid w:val="00C572C4"/>
    <w:rsid w:val="00C833FD"/>
    <w:rsid w:val="00C86000"/>
    <w:rsid w:val="00C921CE"/>
    <w:rsid w:val="00C95AB1"/>
    <w:rsid w:val="00C9695E"/>
    <w:rsid w:val="00CA12E7"/>
    <w:rsid w:val="00CC203E"/>
    <w:rsid w:val="00CC7E43"/>
    <w:rsid w:val="00CD1167"/>
    <w:rsid w:val="00CD3A7B"/>
    <w:rsid w:val="00CF6EDE"/>
    <w:rsid w:val="00CF7068"/>
    <w:rsid w:val="00CF7620"/>
    <w:rsid w:val="00D0390E"/>
    <w:rsid w:val="00D06434"/>
    <w:rsid w:val="00D22075"/>
    <w:rsid w:val="00D23AC6"/>
    <w:rsid w:val="00D23B39"/>
    <w:rsid w:val="00D3480B"/>
    <w:rsid w:val="00D4410E"/>
    <w:rsid w:val="00D4630F"/>
    <w:rsid w:val="00D50FF3"/>
    <w:rsid w:val="00D7772F"/>
    <w:rsid w:val="00DA2EE9"/>
    <w:rsid w:val="00DC5454"/>
    <w:rsid w:val="00DD3EDB"/>
    <w:rsid w:val="00DD60A7"/>
    <w:rsid w:val="00DE1551"/>
    <w:rsid w:val="00DE1F77"/>
    <w:rsid w:val="00DE4731"/>
    <w:rsid w:val="00DE48EB"/>
    <w:rsid w:val="00E00945"/>
    <w:rsid w:val="00E037B0"/>
    <w:rsid w:val="00E13B4D"/>
    <w:rsid w:val="00E17B5F"/>
    <w:rsid w:val="00E272F9"/>
    <w:rsid w:val="00E35E0B"/>
    <w:rsid w:val="00E35FD7"/>
    <w:rsid w:val="00E62100"/>
    <w:rsid w:val="00E629D6"/>
    <w:rsid w:val="00E6594D"/>
    <w:rsid w:val="00E80BB7"/>
    <w:rsid w:val="00E90956"/>
    <w:rsid w:val="00EA2263"/>
    <w:rsid w:val="00EB5D3A"/>
    <w:rsid w:val="00ED4BCB"/>
    <w:rsid w:val="00EE60E4"/>
    <w:rsid w:val="00F0395C"/>
    <w:rsid w:val="00F05F05"/>
    <w:rsid w:val="00F10CC6"/>
    <w:rsid w:val="00F333E7"/>
    <w:rsid w:val="00F5780C"/>
    <w:rsid w:val="00F66DC0"/>
    <w:rsid w:val="00F718BF"/>
    <w:rsid w:val="00F73EA2"/>
    <w:rsid w:val="00F76951"/>
    <w:rsid w:val="00FA7144"/>
    <w:rsid w:val="00FB3C10"/>
    <w:rsid w:val="00FB4C4C"/>
    <w:rsid w:val="00FE5178"/>
    <w:rsid w:val="00FE60F8"/>
    <w:rsid w:val="00FF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47AA6"/>
  <w15:chartTrackingRefBased/>
  <w15:docId w15:val="{D7C8E0DD-5276-418F-8A4B-4F5BBF7EB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7C34"/>
    <w:pPr>
      <w:spacing w:after="0"/>
    </w:pPr>
    <w:rPr>
      <w:color w:val="7F7F7F" w:themeColor="text1" w:themeTint="80"/>
      <w:sz w:val="20"/>
    </w:rPr>
  </w:style>
  <w:style w:type="paragraph" w:styleId="Kop1">
    <w:name w:val="heading 1"/>
    <w:aliases w:val="Hoodstuk"/>
    <w:basedOn w:val="Standaard"/>
    <w:next w:val="Standaard"/>
    <w:link w:val="Kop1Char"/>
    <w:uiPriority w:val="9"/>
    <w:qFormat/>
    <w:rsid w:val="00775A07"/>
    <w:pPr>
      <w:keepNext/>
      <w:keepLines/>
      <w:numPr>
        <w:numId w:val="1"/>
      </w:numPr>
      <w:spacing w:before="240" w:line="360" w:lineRule="auto"/>
      <w:outlineLvl w:val="0"/>
    </w:pPr>
    <w:rPr>
      <w:rFonts w:ascii="Calibri" w:eastAsiaTheme="majorEastAsia" w:hAnsi="Calibri" w:cstheme="majorBidi"/>
      <w:b/>
      <w:color w:val="C3A630"/>
      <w:sz w:val="30"/>
      <w:szCs w:val="32"/>
    </w:rPr>
  </w:style>
  <w:style w:type="paragraph" w:styleId="Kop2">
    <w:name w:val="heading 2"/>
    <w:aliases w:val="Hoodstuk grijs"/>
    <w:basedOn w:val="Standaard"/>
    <w:next w:val="Standaard"/>
    <w:link w:val="Kop2Char"/>
    <w:uiPriority w:val="9"/>
    <w:semiHidden/>
    <w:unhideWhenUsed/>
    <w:qFormat/>
    <w:rsid w:val="00250959"/>
    <w:pPr>
      <w:keepNext/>
      <w:keepLines/>
      <w:numPr>
        <w:numId w:val="2"/>
      </w:numPr>
      <w:spacing w:before="40" w:line="240" w:lineRule="auto"/>
      <w:ind w:left="360"/>
      <w:outlineLvl w:val="1"/>
    </w:pPr>
    <w:rPr>
      <w:rFonts w:ascii="Calibri" w:eastAsiaTheme="majorEastAsia" w:hAnsi="Calibri" w:cstheme="majorBidi"/>
      <w:b/>
      <w:sz w:val="30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660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660A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660A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aliases w:val="Titel EHPS"/>
    <w:basedOn w:val="Standaard"/>
    <w:next w:val="Standaard"/>
    <w:link w:val="TitelChar"/>
    <w:uiPriority w:val="10"/>
    <w:qFormat/>
    <w:rsid w:val="00250959"/>
    <w:pPr>
      <w:spacing w:line="240" w:lineRule="auto"/>
      <w:contextualSpacing/>
    </w:pPr>
    <w:rPr>
      <w:rFonts w:ascii="Calibri" w:eastAsiaTheme="majorEastAsia" w:hAnsi="Calibri" w:cstheme="majorBidi"/>
      <w:spacing w:val="-10"/>
      <w:kern w:val="28"/>
      <w:sz w:val="48"/>
      <w:szCs w:val="56"/>
    </w:rPr>
  </w:style>
  <w:style w:type="character" w:customStyle="1" w:styleId="TitelChar">
    <w:name w:val="Titel Char"/>
    <w:aliases w:val="Titel EHPS Char"/>
    <w:basedOn w:val="Standaardalinea-lettertype"/>
    <w:link w:val="Titel"/>
    <w:uiPriority w:val="10"/>
    <w:rsid w:val="00250959"/>
    <w:rPr>
      <w:rFonts w:ascii="Calibri" w:eastAsiaTheme="majorEastAsia" w:hAnsi="Calibri" w:cstheme="majorBidi"/>
      <w:color w:val="7F7F7F" w:themeColor="text1" w:themeTint="80"/>
      <w:spacing w:val="-10"/>
      <w:kern w:val="28"/>
      <w:sz w:val="48"/>
      <w:szCs w:val="56"/>
    </w:rPr>
  </w:style>
  <w:style w:type="character" w:customStyle="1" w:styleId="Kop1Char">
    <w:name w:val="Kop 1 Char"/>
    <w:aliases w:val="Hoodstuk Char"/>
    <w:basedOn w:val="Standaardalinea-lettertype"/>
    <w:link w:val="Kop1"/>
    <w:uiPriority w:val="9"/>
    <w:rsid w:val="00775A07"/>
    <w:rPr>
      <w:rFonts w:ascii="Calibri" w:eastAsiaTheme="majorEastAsia" w:hAnsi="Calibri" w:cstheme="majorBidi"/>
      <w:b/>
      <w:color w:val="C3A630"/>
      <w:sz w:val="30"/>
      <w:szCs w:val="32"/>
    </w:rPr>
  </w:style>
  <w:style w:type="character" w:customStyle="1" w:styleId="Kop2Char">
    <w:name w:val="Kop 2 Char"/>
    <w:aliases w:val="Hoodstuk grijs Char"/>
    <w:basedOn w:val="Standaardalinea-lettertype"/>
    <w:link w:val="Kop2"/>
    <w:uiPriority w:val="9"/>
    <w:semiHidden/>
    <w:rsid w:val="00250959"/>
    <w:rPr>
      <w:rFonts w:ascii="Calibri" w:eastAsiaTheme="majorEastAsia" w:hAnsi="Calibri" w:cstheme="majorBidi"/>
      <w:b/>
      <w:color w:val="7F7F7F" w:themeColor="text1" w:themeTint="80"/>
      <w:sz w:val="30"/>
      <w:szCs w:val="26"/>
    </w:rPr>
  </w:style>
  <w:style w:type="paragraph" w:styleId="Lijstalinea">
    <w:name w:val="List Paragraph"/>
    <w:basedOn w:val="Standaard"/>
    <w:link w:val="LijstalineaChar"/>
    <w:uiPriority w:val="34"/>
    <w:qFormat/>
    <w:rsid w:val="00974175"/>
    <w:pPr>
      <w:ind w:left="720"/>
      <w:contextualSpacing/>
    </w:pPr>
  </w:style>
  <w:style w:type="paragraph" w:customStyle="1" w:styleId="Level2">
    <w:name w:val="Level 2"/>
    <w:basedOn w:val="Kop3"/>
    <w:next w:val="Standaard"/>
    <w:link w:val="Level2Char"/>
    <w:qFormat/>
    <w:rsid w:val="00775A07"/>
    <w:pPr>
      <w:numPr>
        <w:ilvl w:val="1"/>
        <w:numId w:val="1"/>
      </w:numPr>
      <w:spacing w:line="240" w:lineRule="auto"/>
      <w:jc w:val="both"/>
    </w:pPr>
    <w:rPr>
      <w:b/>
      <w:color w:val="C3A630"/>
      <w:sz w:val="20"/>
    </w:rPr>
  </w:style>
  <w:style w:type="paragraph" w:customStyle="1" w:styleId="Ondertitelparagraaf">
    <w:name w:val="Ondertitel paragraaf"/>
    <w:basedOn w:val="Standaard"/>
    <w:link w:val="OndertitelparagraafChar"/>
    <w:qFormat/>
    <w:rsid w:val="00974175"/>
    <w:pPr>
      <w:spacing w:line="360" w:lineRule="auto"/>
    </w:pPr>
    <w:rPr>
      <w:i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974175"/>
    <w:rPr>
      <w:color w:val="7F7F7F" w:themeColor="text1" w:themeTint="80"/>
      <w:sz w:val="20"/>
    </w:rPr>
  </w:style>
  <w:style w:type="character" w:customStyle="1" w:styleId="Level2Char">
    <w:name w:val="Level 2 Char"/>
    <w:basedOn w:val="LijstalineaChar"/>
    <w:link w:val="Level2"/>
    <w:rsid w:val="00775A07"/>
    <w:rPr>
      <w:rFonts w:asciiTheme="majorHAnsi" w:eastAsiaTheme="majorEastAsia" w:hAnsiTheme="majorHAnsi" w:cstheme="majorBidi"/>
      <w:b/>
      <w:color w:val="C3A630"/>
      <w:sz w:val="20"/>
      <w:szCs w:val="24"/>
    </w:rPr>
  </w:style>
  <w:style w:type="paragraph" w:customStyle="1" w:styleId="Level3">
    <w:name w:val="Level 3"/>
    <w:basedOn w:val="Kop4"/>
    <w:next w:val="Standaard"/>
    <w:link w:val="Level3Char"/>
    <w:qFormat/>
    <w:rsid w:val="00775A07"/>
    <w:pPr>
      <w:numPr>
        <w:ilvl w:val="2"/>
        <w:numId w:val="1"/>
      </w:numPr>
      <w:spacing w:line="240" w:lineRule="auto"/>
    </w:pPr>
    <w:rPr>
      <w:rFonts w:ascii="Calibri" w:hAnsi="Calibri"/>
      <w:b/>
      <w:i w:val="0"/>
      <w:color w:val="C3A630"/>
    </w:rPr>
  </w:style>
  <w:style w:type="character" w:customStyle="1" w:styleId="OndertitelparagraafChar">
    <w:name w:val="Ondertitel paragraaf Char"/>
    <w:basedOn w:val="Standaardalinea-lettertype"/>
    <w:link w:val="Ondertitelparagraaf"/>
    <w:rsid w:val="00974175"/>
    <w:rPr>
      <w:i/>
      <w:color w:val="7F7F7F" w:themeColor="text1" w:themeTint="80"/>
      <w:sz w:val="20"/>
    </w:rPr>
  </w:style>
  <w:style w:type="paragraph" w:customStyle="1" w:styleId="Level4">
    <w:name w:val="Level 4"/>
    <w:basedOn w:val="Kop4"/>
    <w:next w:val="Standaard"/>
    <w:link w:val="Level4Char"/>
    <w:qFormat/>
    <w:rsid w:val="00775A07"/>
    <w:pPr>
      <w:numPr>
        <w:ilvl w:val="3"/>
        <w:numId w:val="1"/>
      </w:numPr>
      <w:spacing w:line="240" w:lineRule="auto"/>
    </w:pPr>
    <w:rPr>
      <w:rFonts w:ascii="Calibri" w:hAnsi="Calibri"/>
      <w:b/>
      <w:i w:val="0"/>
      <w:color w:val="C3A630"/>
    </w:rPr>
  </w:style>
  <w:style w:type="character" w:customStyle="1" w:styleId="Level3Char">
    <w:name w:val="Level 3 Char"/>
    <w:basedOn w:val="LijstalineaChar"/>
    <w:link w:val="Level3"/>
    <w:rsid w:val="00775A07"/>
    <w:rPr>
      <w:rFonts w:ascii="Calibri" w:eastAsiaTheme="majorEastAsia" w:hAnsi="Calibri" w:cstheme="majorBidi"/>
      <w:b/>
      <w:iCs/>
      <w:color w:val="C3A630"/>
      <w:sz w:val="20"/>
    </w:rPr>
  </w:style>
  <w:style w:type="paragraph" w:styleId="Inhopg1">
    <w:name w:val="toc 1"/>
    <w:basedOn w:val="Standaard"/>
    <w:next w:val="Standaard"/>
    <w:link w:val="Inhopg1Char"/>
    <w:autoRedefine/>
    <w:uiPriority w:val="39"/>
    <w:unhideWhenUsed/>
    <w:rsid w:val="009660A2"/>
    <w:pPr>
      <w:spacing w:after="100"/>
    </w:pPr>
  </w:style>
  <w:style w:type="character" w:customStyle="1" w:styleId="Level4Char">
    <w:name w:val="Level 4 Char"/>
    <w:basedOn w:val="LijstalineaChar"/>
    <w:link w:val="Level4"/>
    <w:rsid w:val="00775A07"/>
    <w:rPr>
      <w:rFonts w:ascii="Calibri" w:eastAsiaTheme="majorEastAsia" w:hAnsi="Calibri" w:cstheme="majorBidi"/>
      <w:b/>
      <w:iCs/>
      <w:color w:val="C3A630"/>
      <w:sz w:val="20"/>
    </w:rPr>
  </w:style>
  <w:style w:type="character" w:styleId="Hyperlink">
    <w:name w:val="Hyperlink"/>
    <w:basedOn w:val="Standaardalinea-lettertype"/>
    <w:uiPriority w:val="99"/>
    <w:unhideWhenUsed/>
    <w:rsid w:val="009660A2"/>
    <w:rPr>
      <w:color w:val="0563C1" w:themeColor="hyperlink"/>
      <w:u w:val="single"/>
    </w:rPr>
  </w:style>
  <w:style w:type="paragraph" w:styleId="Inhopg3">
    <w:name w:val="toc 3"/>
    <w:basedOn w:val="Standaard"/>
    <w:next w:val="Standaard"/>
    <w:autoRedefine/>
    <w:uiPriority w:val="39"/>
    <w:unhideWhenUsed/>
    <w:rsid w:val="009660A2"/>
    <w:pPr>
      <w:spacing w:after="100"/>
      <w:ind w:left="400"/>
    </w:pPr>
  </w:style>
  <w:style w:type="character" w:customStyle="1" w:styleId="Kop3Char">
    <w:name w:val="Kop 3 Char"/>
    <w:basedOn w:val="Standaardalinea-lettertype"/>
    <w:link w:val="Kop3"/>
    <w:uiPriority w:val="9"/>
    <w:semiHidden/>
    <w:rsid w:val="009660A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660A2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660A2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9660A2"/>
    <w:pPr>
      <w:spacing w:after="100"/>
      <w:ind w:left="1600"/>
    </w:pPr>
  </w:style>
  <w:style w:type="paragraph" w:styleId="Inhopg4">
    <w:name w:val="toc 4"/>
    <w:basedOn w:val="Standaard"/>
    <w:next w:val="Standaard"/>
    <w:autoRedefine/>
    <w:uiPriority w:val="39"/>
    <w:unhideWhenUsed/>
    <w:rsid w:val="009660A2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39"/>
    <w:unhideWhenUsed/>
    <w:rsid w:val="009660A2"/>
    <w:pPr>
      <w:spacing w:after="100"/>
      <w:ind w:left="800"/>
    </w:pPr>
  </w:style>
  <w:style w:type="paragraph" w:styleId="Kopvaninhoudsopgave">
    <w:name w:val="TOC Heading"/>
    <w:basedOn w:val="Kop1"/>
    <w:next w:val="Inhoudsopgave"/>
    <w:uiPriority w:val="39"/>
    <w:unhideWhenUsed/>
    <w:qFormat/>
    <w:rsid w:val="00B51263"/>
    <w:pPr>
      <w:numPr>
        <w:numId w:val="0"/>
      </w:numPr>
      <w:spacing w:line="480" w:lineRule="auto"/>
      <w:outlineLvl w:val="9"/>
    </w:pPr>
    <w:rPr>
      <w:color w:val="7F7F7F" w:themeColor="text1" w:themeTint="80"/>
      <w:sz w:val="22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660A2"/>
    <w:pPr>
      <w:spacing w:after="100"/>
      <w:ind w:left="200"/>
    </w:pPr>
  </w:style>
  <w:style w:type="paragraph" w:customStyle="1" w:styleId="Inhoudsopgave">
    <w:name w:val="Inhoudsopgave"/>
    <w:basedOn w:val="Inhopg1"/>
    <w:link w:val="InhoudsopgaveChar"/>
    <w:rsid w:val="00B51263"/>
    <w:pPr>
      <w:tabs>
        <w:tab w:val="left" w:pos="400"/>
        <w:tab w:val="right" w:leader="dot" w:pos="9062"/>
      </w:tabs>
    </w:pPr>
    <w:rPr>
      <w:color w:val="000000" w:themeColor="text1"/>
      <w14:textFill>
        <w14:solidFill>
          <w14:schemeClr w14:val="tx1">
            <w14:lumMod w14:val="50000"/>
            <w14:lumOff w14:val="50000"/>
            <w14:lumMod w14:val="50000"/>
            <w14:lumOff w14:val="50000"/>
          </w14:schemeClr>
        </w14:solidFill>
      </w14:textFill>
    </w:rPr>
  </w:style>
  <w:style w:type="paragraph" w:styleId="Koptekst">
    <w:name w:val="header"/>
    <w:basedOn w:val="Standaard"/>
    <w:link w:val="KoptekstChar"/>
    <w:uiPriority w:val="99"/>
    <w:unhideWhenUsed/>
    <w:rsid w:val="002F49B3"/>
    <w:pPr>
      <w:tabs>
        <w:tab w:val="center" w:pos="4536"/>
        <w:tab w:val="right" w:pos="9072"/>
      </w:tabs>
      <w:spacing w:line="240" w:lineRule="auto"/>
    </w:pPr>
  </w:style>
  <w:style w:type="character" w:customStyle="1" w:styleId="Inhopg1Char">
    <w:name w:val="Inhopg 1 Char"/>
    <w:basedOn w:val="Standaardalinea-lettertype"/>
    <w:link w:val="Inhopg1"/>
    <w:uiPriority w:val="39"/>
    <w:rsid w:val="00B51263"/>
    <w:rPr>
      <w:color w:val="7F7F7F" w:themeColor="text1" w:themeTint="80"/>
      <w:sz w:val="20"/>
    </w:rPr>
  </w:style>
  <w:style w:type="character" w:customStyle="1" w:styleId="InhoudsopgaveChar">
    <w:name w:val="Inhoudsopgave Char"/>
    <w:basedOn w:val="Inhopg1Char"/>
    <w:link w:val="Inhoudsopgave"/>
    <w:rsid w:val="00B51263"/>
    <w:rPr>
      <w:color w:val="000000" w:themeColor="text1"/>
      <w:sz w:val="20"/>
      <w14:textFill>
        <w14:solidFill>
          <w14:schemeClr w14:val="tx1">
            <w14:lumMod w14:val="50000"/>
            <w14:lumOff w14:val="50000"/>
            <w14:lumMod w14:val="50000"/>
            <w14:lumOff w14:val="50000"/>
          </w14:schemeClr>
        </w14:solidFill>
      </w14:textFill>
    </w:rPr>
  </w:style>
  <w:style w:type="character" w:customStyle="1" w:styleId="KoptekstChar">
    <w:name w:val="Koptekst Char"/>
    <w:basedOn w:val="Standaardalinea-lettertype"/>
    <w:link w:val="Koptekst"/>
    <w:uiPriority w:val="99"/>
    <w:rsid w:val="002F49B3"/>
    <w:rPr>
      <w:color w:val="7F7F7F" w:themeColor="text1" w:themeTint="80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2F49B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49B3"/>
    <w:rPr>
      <w:color w:val="7F7F7F" w:themeColor="text1" w:themeTint="80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2F49B3"/>
    <w:rPr>
      <w:color w:val="808080"/>
    </w:rPr>
  </w:style>
  <w:style w:type="character" w:styleId="Zwaar">
    <w:name w:val="Strong"/>
    <w:basedOn w:val="Standaardalinea-lettertype"/>
    <w:uiPriority w:val="22"/>
    <w:rsid w:val="00CC7E43"/>
    <w:rPr>
      <w:b/>
      <w:bCs/>
    </w:rPr>
  </w:style>
  <w:style w:type="paragraph" w:styleId="Geenafstand">
    <w:name w:val="No Spacing"/>
    <w:aliases w:val="tekst groes"/>
    <w:uiPriority w:val="1"/>
    <w:qFormat/>
    <w:rsid w:val="00775A07"/>
    <w:pPr>
      <w:spacing w:after="0" w:line="240" w:lineRule="auto"/>
      <w:jc w:val="both"/>
    </w:pPr>
    <w:rPr>
      <w:rFonts w:ascii="Calibri" w:eastAsia="Times New Roman" w:hAnsi="Calibri" w:cs="Times New Roman"/>
      <w:color w:val="C3A630"/>
      <w:sz w:val="16"/>
      <w:szCs w:val="24"/>
      <w:lang w:eastAsia="nl-NL"/>
    </w:rPr>
  </w:style>
  <w:style w:type="table" w:styleId="Tabelraster">
    <w:name w:val="Table Grid"/>
    <w:basedOn w:val="Standaardtabel"/>
    <w:uiPriority w:val="39"/>
    <w:rsid w:val="00A41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393D4F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unhideWhenUsed/>
    <w:rsid w:val="00BC3185"/>
  </w:style>
  <w:style w:type="paragraph" w:customStyle="1" w:styleId="Default">
    <w:name w:val="Default"/>
    <w:rsid w:val="000D0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ijschrift">
    <w:name w:val="caption"/>
    <w:basedOn w:val="Standaard"/>
    <w:next w:val="Standaard"/>
    <w:uiPriority w:val="35"/>
    <w:unhideWhenUsed/>
    <w:qFormat/>
    <w:rsid w:val="00855D9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52A6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52A6A"/>
    <w:pPr>
      <w:spacing w:after="160" w:line="240" w:lineRule="auto"/>
    </w:pPr>
    <w:rPr>
      <w:color w:val="auto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52A6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2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83448.rest.afas.online/ProfitRestServices/connectors/KnSubject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help.afas.nl/help/NL/SE/App_Cnr_App.htm?query=app%20con" TargetMode="External"/><Relationship Id="rId21" Type="http://schemas.openxmlformats.org/officeDocument/2006/relationships/image" Target="cid:image007.png@01D842B0.49DE1C80" TargetMode="External"/><Relationship Id="rId34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cid:image001.png@01D842A8.EED931A0" TargetMode="External"/><Relationship Id="rId25" Type="http://schemas.openxmlformats.org/officeDocument/2006/relationships/image" Target="cid:image006.png@01D842A8.EED931A0" TargetMode="External"/><Relationship Id="rId33" Type="http://schemas.openxmlformats.org/officeDocument/2006/relationships/hyperlink" Target="https://help.afas.nl/help/NL/SE/App_Cnnctr_Update.htm?query=api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5.png"/><Relationship Id="rId29" Type="http://schemas.openxmlformats.org/officeDocument/2006/relationships/hyperlink" Target="https://help.afas.nl/help/NL/SE/App_Cnr_Rest_Api.htm?query=soap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7.png"/><Relationship Id="rId32" Type="http://schemas.openxmlformats.org/officeDocument/2006/relationships/hyperlink" Target="https://help.afas.nl/help/NL/SE/api.htm?query=api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cid:image008.png@01D842AF.4DEF7B80" TargetMode="External"/><Relationship Id="rId23" Type="http://schemas.openxmlformats.org/officeDocument/2006/relationships/image" Target="cid:image009.png@01D842B0.49DE1C80" TargetMode="External"/><Relationship Id="rId28" Type="http://schemas.openxmlformats.org/officeDocument/2006/relationships/hyperlink" Target="https://help.afas.nl/help/NL/SE/App_Conect_WebSrv_Addrss.htm?query=soap" TargetMode="External"/><Relationship Id="rId36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image" Target="cid:image005.png@01D842A8.EED931A0" TargetMode="External"/><Relationship Id="rId31" Type="http://schemas.openxmlformats.org/officeDocument/2006/relationships/hyperlink" Target="https://help.afas.nl/help/NL/SE/App_Apps_Custom_Update_Call.htm?query=soap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image" Target="media/image6.png"/><Relationship Id="rId27" Type="http://schemas.openxmlformats.org/officeDocument/2006/relationships/hyperlink" Target="https://help.afas.nl/help/NL/SE/App_Cnr_Rest_Appcon.htm?query=app%20con" TargetMode="External"/><Relationship Id="rId30" Type="http://schemas.openxmlformats.org/officeDocument/2006/relationships/hyperlink" Target="https://help.afas.nl/help/NL/SE/App_Cnnctr_SOAP.htm?query=soap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rginia\OneDrive%20-%20ERP%20Guide%20B.V\Documenten\Aangepaste%20Office-sjablonen\Sjabloon%20Brandweer%20-%20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7E4BE84837249BF9D94DED16B2363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CE0DE6-E1B4-477A-B19B-A257AE8F9113}"/>
      </w:docPartPr>
      <w:docPartBody>
        <w:p w:rsidR="00863ED7" w:rsidRDefault="00871115">
          <w:pPr>
            <w:pStyle w:val="87E4BE84837249BF9D94DED16B2363AB"/>
          </w:pPr>
          <w:r w:rsidRPr="00DE1002">
            <w:rPr>
              <w:rStyle w:val="Tekstvantijdelijkeaanduiding"/>
            </w:rPr>
            <w:t>[Titel]</w:t>
          </w:r>
        </w:p>
      </w:docPartBody>
    </w:docPart>
    <w:docPart>
      <w:docPartPr>
        <w:name w:val="5CAE8D8DB0444B83BD840B1662C9B6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9C2CAFC-A71B-4E52-86C6-FE9DF481F7E2}"/>
      </w:docPartPr>
      <w:docPartBody>
        <w:p w:rsidR="00863ED7" w:rsidRDefault="00871115">
          <w:pPr>
            <w:pStyle w:val="5CAE8D8DB0444B83BD840B1662C9B68F"/>
          </w:pPr>
          <w:r w:rsidRPr="00BD0467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115"/>
    <w:rsid w:val="00863ED7"/>
    <w:rsid w:val="00871115"/>
    <w:rsid w:val="00EB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87E4BE84837249BF9D94DED16B2363AB">
    <w:name w:val="87E4BE84837249BF9D94DED16B2363AB"/>
  </w:style>
  <w:style w:type="paragraph" w:customStyle="1" w:styleId="5CAE8D8DB0444B83BD840B1662C9B68F">
    <w:name w:val="5CAE8D8DB0444B83BD840B1662C9B6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C265FD0FE1614E8305F4B442C1CC77" ma:contentTypeVersion="4" ma:contentTypeDescription="Een nieuw document maken." ma:contentTypeScope="" ma:versionID="4ad8814f653e4693f6228079717be10c">
  <xsd:schema xmlns:xsd="http://www.w3.org/2001/XMLSchema" xmlns:xs="http://www.w3.org/2001/XMLSchema" xmlns:p="http://schemas.microsoft.com/office/2006/metadata/properties" xmlns:ns2="bc76090f-1c59-45bd-85ab-56fe90aa062c" xmlns:ns3="9ea31698-4306-483b-a4a4-3a8333a719e0" targetNamespace="http://schemas.microsoft.com/office/2006/metadata/properties" ma:root="true" ma:fieldsID="952d191384f273578ceac7c009f46fa8" ns2:_="" ns3:_="">
    <xsd:import namespace="bc76090f-1c59-45bd-85ab-56fe90aa062c"/>
    <xsd:import namespace="9ea31698-4306-483b-a4a4-3a8333a719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6090f-1c59-45bd-85ab-56fe90aa06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31698-4306-483b-a4a4-3a8333a719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446074-249D-4C43-AEDA-825BE4D5AB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C36BCD-70CA-429C-A9F2-8D499C031557}"/>
</file>

<file path=customXml/itemProps3.xml><?xml version="1.0" encoding="utf-8"?>
<ds:datastoreItem xmlns:ds="http://schemas.openxmlformats.org/officeDocument/2006/customXml" ds:itemID="{6D2A2F81-2835-4B6B-8AB9-A023763811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C80B01-B2A0-45A5-BD58-ACFA54304F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Brandweer - 1.dotx</Template>
  <TotalTime>35</TotalTime>
  <Pages>6</Pages>
  <Words>478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Koppeling AFAS &lt; &gt; KLM HealthService</vt:lpstr>
    </vt:vector>
  </TitlesOfParts>
  <Company>Ehren HR &amp; Payroll Solutions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documentatie</dc:title>
  <dc:subject/>
  <dc:creator>Virginia</dc:creator>
  <cp:keywords/>
  <dc:description/>
  <cp:lastModifiedBy>Lerrick, Marne</cp:lastModifiedBy>
  <cp:revision>24</cp:revision>
  <cp:lastPrinted>2022-07-25T13:14:00Z</cp:lastPrinted>
  <dcterms:created xsi:type="dcterms:W3CDTF">2022-07-25T12:53:00Z</dcterms:created>
  <dcterms:modified xsi:type="dcterms:W3CDTF">2022-11-23T13:15:00Z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27ecbf-ac4f-44d8-8266-24a559ed1d4f_Enabled">
    <vt:lpwstr>true</vt:lpwstr>
  </property>
  <property fmtid="{D5CDD505-2E9C-101B-9397-08002B2CF9AE}" pid="3" name="MSIP_Label_f227ecbf-ac4f-44d8-8266-24a559ed1d4f_SetDate">
    <vt:lpwstr>2020-03-09T08:52:31Z</vt:lpwstr>
  </property>
  <property fmtid="{D5CDD505-2E9C-101B-9397-08002B2CF9AE}" pid="4" name="MSIP_Label_f227ecbf-ac4f-44d8-8266-24a559ed1d4f_Method">
    <vt:lpwstr>Standard</vt:lpwstr>
  </property>
  <property fmtid="{D5CDD505-2E9C-101B-9397-08002B2CF9AE}" pid="5" name="MSIP_Label_f227ecbf-ac4f-44d8-8266-24a559ed1d4f_Name">
    <vt:lpwstr>Publiek</vt:lpwstr>
  </property>
  <property fmtid="{D5CDD505-2E9C-101B-9397-08002B2CF9AE}" pid="6" name="MSIP_Label_f227ecbf-ac4f-44d8-8266-24a559ed1d4f_SiteId">
    <vt:lpwstr>fbabbe8c-e2f8-4d24-8279-26640fb4ba99</vt:lpwstr>
  </property>
  <property fmtid="{D5CDD505-2E9C-101B-9397-08002B2CF9AE}" pid="7" name="MSIP_Label_f227ecbf-ac4f-44d8-8266-24a559ed1d4f_ActionId">
    <vt:lpwstr>f1013b00-8f10-4a99-9e59-00003a402fcb</vt:lpwstr>
  </property>
  <property fmtid="{D5CDD505-2E9C-101B-9397-08002B2CF9AE}" pid="8" name="MSIP_Label_f227ecbf-ac4f-44d8-8266-24a559ed1d4f_ContentBits">
    <vt:lpwstr>0</vt:lpwstr>
  </property>
  <property fmtid="{D5CDD505-2E9C-101B-9397-08002B2CF9AE}" pid="9" name="ContentTypeId">
    <vt:lpwstr>0x0101007DC265FD0FE1614E8305F4B442C1CC77</vt:lpwstr>
  </property>
</Properties>
</file>