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A44F" w14:textId="724A376F" w:rsidR="009B58DC" w:rsidRPr="0007154B" w:rsidRDefault="00893142" w:rsidP="47DEA3B0">
      <w:pPr>
        <w:rPr>
          <w:rFonts w:ascii="Calibri" w:hAnsi="Calibri"/>
          <w:b/>
          <w:bCs/>
          <w:sz w:val="32"/>
          <w:szCs w:val="32"/>
        </w:rPr>
      </w:pPr>
      <w:r w:rsidRPr="47DEA3B0">
        <w:rPr>
          <w:rFonts w:ascii="Calibri" w:hAnsi="Calibri"/>
          <w:b/>
          <w:bCs/>
          <w:sz w:val="32"/>
          <w:szCs w:val="32"/>
        </w:rPr>
        <w:t xml:space="preserve">Bijlage </w:t>
      </w:r>
      <w:r w:rsidR="005B1560">
        <w:rPr>
          <w:rFonts w:ascii="Calibri" w:hAnsi="Calibri"/>
          <w:b/>
          <w:bCs/>
          <w:sz w:val="32"/>
          <w:szCs w:val="32"/>
        </w:rPr>
        <w:t>B</w:t>
      </w:r>
      <w:r w:rsidR="00124694" w:rsidRPr="47DEA3B0">
        <w:rPr>
          <w:rFonts w:ascii="Calibri" w:hAnsi="Calibri"/>
          <w:b/>
          <w:bCs/>
          <w:sz w:val="32"/>
          <w:szCs w:val="32"/>
        </w:rPr>
        <w:t>:</w:t>
      </w:r>
      <w:r w:rsidRPr="47DEA3B0">
        <w:rPr>
          <w:rFonts w:ascii="Calibri" w:hAnsi="Calibri"/>
          <w:b/>
          <w:bCs/>
          <w:sz w:val="32"/>
          <w:szCs w:val="32"/>
        </w:rPr>
        <w:t xml:space="preserve"> Vragenlijst </w:t>
      </w:r>
      <w:r w:rsidR="006322E5" w:rsidRPr="47DEA3B0">
        <w:rPr>
          <w:rFonts w:ascii="Calibri" w:hAnsi="Calibri"/>
          <w:b/>
          <w:bCs/>
          <w:sz w:val="32"/>
          <w:szCs w:val="32"/>
        </w:rPr>
        <w:t>Mark</w:t>
      </w:r>
      <w:r w:rsidR="006271D4">
        <w:rPr>
          <w:rFonts w:ascii="Calibri" w:hAnsi="Calibri"/>
          <w:b/>
          <w:bCs/>
          <w:sz w:val="32"/>
          <w:szCs w:val="32"/>
        </w:rPr>
        <w:t>tconsultatie</w:t>
      </w:r>
      <w:r w:rsidR="00296E95" w:rsidRPr="47DEA3B0">
        <w:rPr>
          <w:rFonts w:ascii="Calibri" w:hAnsi="Calibri"/>
          <w:b/>
          <w:bCs/>
          <w:sz w:val="32"/>
          <w:szCs w:val="32"/>
        </w:rPr>
        <w:t xml:space="preserve"> </w:t>
      </w:r>
      <w:r w:rsidR="008B6561">
        <w:rPr>
          <w:rFonts w:ascii="Calibri" w:hAnsi="Calibri"/>
          <w:b/>
          <w:bCs/>
          <w:sz w:val="32"/>
          <w:szCs w:val="32"/>
        </w:rPr>
        <w:t>Veilig stellen van SVB-informatie</w:t>
      </w:r>
    </w:p>
    <w:p w14:paraId="45276150" w14:textId="77777777" w:rsidR="009B58DC" w:rsidRPr="00E06E82" w:rsidRDefault="009B58DC" w:rsidP="009B58DC">
      <w:pPr>
        <w:rPr>
          <w:rFonts w:ascii="Calibri" w:hAnsi="Calibri"/>
          <w:szCs w:val="24"/>
        </w:rPr>
      </w:pPr>
    </w:p>
    <w:p w14:paraId="12CD0226" w14:textId="77777777" w:rsidR="001B580E" w:rsidRPr="00E06E82" w:rsidRDefault="001B580E" w:rsidP="009B58DC">
      <w:pPr>
        <w:rPr>
          <w:rFonts w:ascii="Calibri" w:hAnsi="Calibri"/>
          <w:b/>
          <w:szCs w:val="24"/>
        </w:rPr>
      </w:pPr>
      <w:r w:rsidRPr="00E06E82">
        <w:rPr>
          <w:rFonts w:ascii="Calibri" w:hAnsi="Calibri"/>
          <w:b/>
          <w:szCs w:val="24"/>
        </w:rPr>
        <w:t>Vragen aan de markt</w:t>
      </w:r>
    </w:p>
    <w:p w14:paraId="5DD8153D" w14:textId="77777777" w:rsidR="001B580E" w:rsidRPr="00E06E82" w:rsidRDefault="001B580E" w:rsidP="009B58DC">
      <w:pPr>
        <w:rPr>
          <w:rFonts w:ascii="Calibri" w:hAnsi="Calibri"/>
          <w:szCs w:val="24"/>
        </w:rPr>
      </w:pPr>
    </w:p>
    <w:p w14:paraId="28045CC7" w14:textId="29F3B230" w:rsidR="306AC51B" w:rsidRPr="00E201DE" w:rsidRDefault="306AC51B" w:rsidP="5F6D99BB">
      <w:pPr>
        <w:rPr>
          <w:rFonts w:ascii="Calibri" w:hAnsi="Calibri" w:cs="Calibri"/>
          <w:i/>
          <w:color w:val="000000" w:themeColor="text1"/>
          <w:sz w:val="22"/>
          <w:szCs w:val="22"/>
          <w:lang w:eastAsia="nl-NL"/>
        </w:rPr>
      </w:pPr>
      <w:r w:rsidRPr="00E201DE">
        <w:rPr>
          <w:rFonts w:ascii="Calibri" w:hAnsi="Calibri" w:cs="Calibri"/>
          <w:i/>
          <w:color w:val="000000" w:themeColor="text1"/>
          <w:sz w:val="22"/>
          <w:szCs w:val="22"/>
          <w:lang w:eastAsia="nl-NL"/>
        </w:rPr>
        <w:t>De markt</w:t>
      </w:r>
      <w:r w:rsidR="00C76215">
        <w:rPr>
          <w:rFonts w:ascii="Calibri" w:hAnsi="Calibri" w:cs="Calibri"/>
          <w:i/>
          <w:color w:val="000000" w:themeColor="text1"/>
          <w:sz w:val="22"/>
          <w:szCs w:val="22"/>
          <w:lang w:eastAsia="nl-NL"/>
        </w:rPr>
        <w:t>consultatie</w:t>
      </w:r>
      <w:r w:rsidRPr="00E201DE">
        <w:rPr>
          <w:rFonts w:ascii="Calibri" w:hAnsi="Calibri" w:cs="Calibri"/>
          <w:i/>
          <w:color w:val="000000" w:themeColor="text1"/>
          <w:sz w:val="22"/>
          <w:szCs w:val="22"/>
          <w:lang w:eastAsia="nl-NL"/>
        </w:rPr>
        <w:t xml:space="preserve"> heeft als doel om gericht informatie in te winnen bij onafhankelijke deskundigen, instanties of marktpartijen. Specifiek ligt de focus op de ondersteuning die marktpartijen kunnen bieden ten aanzien van </w:t>
      </w:r>
      <w:r w:rsidR="00B33E36">
        <w:rPr>
          <w:rFonts w:ascii="Calibri" w:hAnsi="Calibri" w:cs="Calibri"/>
          <w:i/>
          <w:color w:val="000000" w:themeColor="text1"/>
          <w:sz w:val="22"/>
          <w:szCs w:val="22"/>
          <w:lang w:eastAsia="nl-NL"/>
        </w:rPr>
        <w:t xml:space="preserve">het </w:t>
      </w:r>
      <w:r w:rsidR="00B33E36" w:rsidRPr="00E15932">
        <w:rPr>
          <w:rFonts w:ascii="Calibri" w:hAnsi="Calibri" w:cs="Calibri"/>
          <w:i/>
          <w:sz w:val="22"/>
          <w:szCs w:val="22"/>
          <w:lang w:eastAsia="nl-NL"/>
        </w:rPr>
        <w:t>verbeteren en transpara</w:t>
      </w:r>
      <w:r w:rsidR="00226A49" w:rsidRPr="00E15932">
        <w:rPr>
          <w:rFonts w:ascii="Calibri" w:hAnsi="Calibri" w:cs="Calibri"/>
          <w:i/>
          <w:sz w:val="22"/>
          <w:szCs w:val="22"/>
          <w:lang w:eastAsia="nl-NL"/>
        </w:rPr>
        <w:t xml:space="preserve">nter maken </w:t>
      </w:r>
      <w:r w:rsidR="00E15932" w:rsidRPr="00E15932">
        <w:rPr>
          <w:rFonts w:ascii="Calibri" w:hAnsi="Calibri" w:cs="Calibri"/>
          <w:i/>
          <w:sz w:val="22"/>
          <w:szCs w:val="22"/>
          <w:lang w:eastAsia="nl-NL"/>
        </w:rPr>
        <w:t xml:space="preserve">van </w:t>
      </w:r>
      <w:r w:rsidRPr="00E15932">
        <w:rPr>
          <w:rFonts w:ascii="Calibri" w:hAnsi="Calibri" w:cs="Calibri"/>
          <w:i/>
          <w:sz w:val="22"/>
          <w:szCs w:val="22"/>
          <w:lang w:eastAsia="nl-NL"/>
        </w:rPr>
        <w:t xml:space="preserve">(een deel van) de informatiehuishouding </w:t>
      </w:r>
      <w:r w:rsidR="00EC7291" w:rsidRPr="00E15932">
        <w:rPr>
          <w:rFonts w:ascii="Calibri" w:hAnsi="Calibri" w:cs="Calibri"/>
          <w:i/>
          <w:iCs/>
          <w:sz w:val="22"/>
          <w:szCs w:val="22"/>
          <w:lang w:eastAsia="nl-NL"/>
        </w:rPr>
        <w:t xml:space="preserve">van de SVB. Meer informatie </w:t>
      </w:r>
      <w:r w:rsidR="00EC7291" w:rsidRPr="00EC7291">
        <w:rPr>
          <w:rFonts w:ascii="Calibri" w:hAnsi="Calibri" w:cs="Calibri"/>
          <w:i/>
          <w:iCs/>
          <w:color w:val="000000" w:themeColor="text1"/>
          <w:sz w:val="22"/>
          <w:szCs w:val="22"/>
          <w:lang w:eastAsia="nl-NL"/>
        </w:rPr>
        <w:t>over het doel van de markt</w:t>
      </w:r>
      <w:r w:rsidR="00F77636">
        <w:rPr>
          <w:rFonts w:ascii="Calibri" w:hAnsi="Calibri" w:cs="Calibri"/>
          <w:i/>
          <w:iCs/>
          <w:color w:val="000000" w:themeColor="text1"/>
          <w:sz w:val="22"/>
          <w:szCs w:val="22"/>
          <w:lang w:eastAsia="nl-NL"/>
        </w:rPr>
        <w:t>consultatie</w:t>
      </w:r>
      <w:r w:rsidR="00EC7291" w:rsidRPr="00EC7291">
        <w:rPr>
          <w:rFonts w:ascii="Calibri" w:hAnsi="Calibri" w:cs="Calibri"/>
          <w:i/>
          <w:iCs/>
          <w:color w:val="000000" w:themeColor="text1"/>
          <w:sz w:val="22"/>
          <w:szCs w:val="22"/>
          <w:lang w:eastAsia="nl-NL"/>
        </w:rPr>
        <w:t xml:space="preserve"> vindt u in de meegestuurde uitnodiging</w:t>
      </w:r>
      <w:r w:rsidR="00EC7291">
        <w:rPr>
          <w:rFonts w:ascii="Calibri" w:hAnsi="Calibri" w:cs="Calibri"/>
          <w:i/>
          <w:iCs/>
          <w:color w:val="000000" w:themeColor="text1"/>
          <w:sz w:val="22"/>
          <w:szCs w:val="22"/>
          <w:lang w:eastAsia="nl-NL"/>
        </w:rPr>
        <w:t>.</w:t>
      </w:r>
    </w:p>
    <w:p w14:paraId="1979D70F" w14:textId="77777777" w:rsidR="0067010C" w:rsidRDefault="0067010C" w:rsidP="00296E95">
      <w:pPr>
        <w:autoSpaceDE w:val="0"/>
        <w:autoSpaceDN w:val="0"/>
        <w:adjustRightInd w:val="0"/>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799"/>
      </w:tblGrid>
      <w:tr w:rsidR="00056D85" w:rsidRPr="006E0AED" w14:paraId="22E6E174" w14:textId="77777777" w:rsidTr="006E0AED">
        <w:tc>
          <w:tcPr>
            <w:tcW w:w="4889" w:type="dxa"/>
            <w:shd w:val="clear" w:color="auto" w:fill="auto"/>
          </w:tcPr>
          <w:p w14:paraId="723C1CD5" w14:textId="77777777" w:rsidR="00056D85" w:rsidRPr="006E0AED" w:rsidRDefault="00056D85" w:rsidP="00901512">
            <w:pPr>
              <w:rPr>
                <w:rFonts w:ascii="Calibri" w:hAnsi="Calibri" w:cs="Calibri"/>
                <w:b/>
                <w:bCs/>
                <w:color w:val="000000"/>
                <w:sz w:val="22"/>
                <w:szCs w:val="22"/>
                <w:lang w:eastAsia="nl-NL"/>
              </w:rPr>
            </w:pPr>
            <w:r w:rsidRPr="006E0AED">
              <w:rPr>
                <w:rFonts w:ascii="Calibri" w:hAnsi="Calibri" w:cs="Calibri"/>
                <w:b/>
                <w:bCs/>
                <w:color w:val="000000"/>
                <w:sz w:val="22"/>
                <w:szCs w:val="22"/>
                <w:lang w:eastAsia="nl-NL"/>
              </w:rPr>
              <w:t>Bedrijfsnaam:</w:t>
            </w:r>
          </w:p>
          <w:p w14:paraId="072B150A" w14:textId="77777777" w:rsidR="00056D85" w:rsidRPr="006E0AED" w:rsidRDefault="00056D85" w:rsidP="00901512">
            <w:pPr>
              <w:rPr>
                <w:rFonts w:ascii="Calibri" w:hAnsi="Calibri" w:cs="Calibri"/>
                <w:b/>
                <w:bCs/>
                <w:color w:val="000000"/>
                <w:sz w:val="22"/>
                <w:szCs w:val="22"/>
                <w:lang w:eastAsia="nl-NL"/>
              </w:rPr>
            </w:pPr>
          </w:p>
        </w:tc>
        <w:tc>
          <w:tcPr>
            <w:tcW w:w="4889" w:type="dxa"/>
            <w:shd w:val="clear" w:color="auto" w:fill="auto"/>
          </w:tcPr>
          <w:p w14:paraId="1AD2C546" w14:textId="77777777" w:rsidR="00056D85" w:rsidRPr="006E0AED" w:rsidRDefault="00056D85" w:rsidP="00901512">
            <w:pPr>
              <w:rPr>
                <w:rFonts w:ascii="Calibri" w:hAnsi="Calibri"/>
              </w:rPr>
            </w:pPr>
          </w:p>
        </w:tc>
      </w:tr>
      <w:tr w:rsidR="001B580E" w:rsidRPr="006E0AED" w14:paraId="4E3F2373" w14:textId="77777777" w:rsidTr="006E0AED">
        <w:tc>
          <w:tcPr>
            <w:tcW w:w="4889" w:type="dxa"/>
            <w:shd w:val="clear" w:color="auto" w:fill="auto"/>
          </w:tcPr>
          <w:p w14:paraId="0E63DC83" w14:textId="77777777" w:rsidR="001B580E" w:rsidRPr="006E0AED" w:rsidRDefault="00056D85" w:rsidP="00901512">
            <w:pPr>
              <w:rPr>
                <w:rFonts w:ascii="Calibri" w:hAnsi="Calibri" w:cs="Calibri"/>
                <w:b/>
                <w:bCs/>
                <w:color w:val="000000"/>
                <w:sz w:val="22"/>
                <w:szCs w:val="22"/>
                <w:lang w:eastAsia="nl-NL"/>
              </w:rPr>
            </w:pPr>
            <w:r w:rsidRPr="00056D85">
              <w:rPr>
                <w:rFonts w:ascii="Calibri" w:hAnsi="Calibri" w:cs="Calibri"/>
                <w:b/>
                <w:bCs/>
                <w:color w:val="000000"/>
                <w:sz w:val="22"/>
                <w:szCs w:val="22"/>
                <w:lang w:eastAsia="nl-NL"/>
              </w:rPr>
              <w:t>Contactpersoon:</w:t>
            </w:r>
          </w:p>
          <w:p w14:paraId="280F3800" w14:textId="77777777" w:rsidR="00056D85" w:rsidRPr="006E0AED" w:rsidRDefault="00056D85" w:rsidP="00901512">
            <w:pPr>
              <w:rPr>
                <w:rFonts w:ascii="Calibri" w:hAnsi="Calibri"/>
              </w:rPr>
            </w:pPr>
          </w:p>
        </w:tc>
        <w:tc>
          <w:tcPr>
            <w:tcW w:w="4889" w:type="dxa"/>
            <w:shd w:val="clear" w:color="auto" w:fill="auto"/>
          </w:tcPr>
          <w:p w14:paraId="6AE42A7E" w14:textId="77777777" w:rsidR="001B580E" w:rsidRPr="006E0AED" w:rsidRDefault="001B580E" w:rsidP="00901512">
            <w:pPr>
              <w:rPr>
                <w:rFonts w:ascii="Calibri" w:hAnsi="Calibri"/>
              </w:rPr>
            </w:pPr>
          </w:p>
        </w:tc>
      </w:tr>
      <w:tr w:rsidR="001B580E" w:rsidRPr="006E0AED" w14:paraId="27346038" w14:textId="77777777" w:rsidTr="006E0AED">
        <w:tc>
          <w:tcPr>
            <w:tcW w:w="4889" w:type="dxa"/>
            <w:shd w:val="clear" w:color="auto" w:fill="auto"/>
          </w:tcPr>
          <w:p w14:paraId="673FE065" w14:textId="77777777" w:rsidR="001B580E" w:rsidRPr="006E0AED" w:rsidRDefault="00056D85" w:rsidP="00901512">
            <w:pPr>
              <w:rPr>
                <w:rFonts w:ascii="Calibri" w:hAnsi="Calibri" w:cs="Calibri"/>
                <w:b/>
                <w:bCs/>
                <w:color w:val="000000"/>
                <w:sz w:val="22"/>
                <w:szCs w:val="22"/>
                <w:lang w:eastAsia="nl-NL"/>
              </w:rPr>
            </w:pPr>
            <w:r w:rsidRPr="00056D85">
              <w:rPr>
                <w:rFonts w:ascii="Calibri" w:hAnsi="Calibri" w:cs="Calibri"/>
                <w:b/>
                <w:bCs/>
                <w:color w:val="000000"/>
                <w:sz w:val="22"/>
                <w:szCs w:val="22"/>
                <w:lang w:eastAsia="nl-NL"/>
              </w:rPr>
              <w:t>E-mailadres contactpersoon</w:t>
            </w:r>
            <w:r w:rsidRPr="006E0AED">
              <w:rPr>
                <w:rFonts w:ascii="Calibri" w:hAnsi="Calibri" w:cs="Calibri"/>
                <w:b/>
                <w:bCs/>
                <w:color w:val="000000"/>
                <w:sz w:val="22"/>
                <w:szCs w:val="22"/>
                <w:lang w:eastAsia="nl-NL"/>
              </w:rPr>
              <w:t>:</w:t>
            </w:r>
          </w:p>
          <w:p w14:paraId="189078EE" w14:textId="77777777" w:rsidR="00056D85" w:rsidRPr="006E0AED" w:rsidRDefault="00056D85" w:rsidP="00901512">
            <w:pPr>
              <w:rPr>
                <w:rFonts w:ascii="Calibri" w:hAnsi="Calibri"/>
              </w:rPr>
            </w:pPr>
          </w:p>
        </w:tc>
        <w:tc>
          <w:tcPr>
            <w:tcW w:w="4889" w:type="dxa"/>
            <w:shd w:val="clear" w:color="auto" w:fill="auto"/>
          </w:tcPr>
          <w:p w14:paraId="797C0E0F" w14:textId="77777777" w:rsidR="001B580E" w:rsidRPr="006E0AED" w:rsidRDefault="001B580E" w:rsidP="00901512">
            <w:pPr>
              <w:rPr>
                <w:rFonts w:ascii="Calibri" w:hAnsi="Calibri"/>
              </w:rPr>
            </w:pPr>
          </w:p>
        </w:tc>
      </w:tr>
      <w:tr w:rsidR="001B580E" w:rsidRPr="006E0AED" w14:paraId="077B0C12" w14:textId="77777777" w:rsidTr="006E0AED">
        <w:tc>
          <w:tcPr>
            <w:tcW w:w="4889" w:type="dxa"/>
            <w:shd w:val="clear" w:color="auto" w:fill="auto"/>
          </w:tcPr>
          <w:p w14:paraId="1F5C071B" w14:textId="77777777" w:rsidR="001B580E" w:rsidRPr="006E0AED" w:rsidRDefault="00056D85" w:rsidP="00901512">
            <w:pPr>
              <w:rPr>
                <w:rFonts w:ascii="Calibri" w:hAnsi="Calibri" w:cs="Calibri"/>
                <w:b/>
                <w:bCs/>
                <w:color w:val="000000"/>
                <w:sz w:val="22"/>
                <w:szCs w:val="22"/>
                <w:lang w:eastAsia="nl-NL"/>
              </w:rPr>
            </w:pPr>
            <w:r w:rsidRPr="00056D85">
              <w:rPr>
                <w:rFonts w:ascii="Calibri" w:hAnsi="Calibri" w:cs="Calibri"/>
                <w:b/>
                <w:bCs/>
                <w:color w:val="000000"/>
                <w:sz w:val="22"/>
                <w:szCs w:val="22"/>
                <w:lang w:eastAsia="nl-NL"/>
              </w:rPr>
              <w:t>Telefoonnummer contactpersoon</w:t>
            </w:r>
            <w:r w:rsidRPr="006E0AED">
              <w:rPr>
                <w:rFonts w:ascii="Calibri" w:hAnsi="Calibri" w:cs="Calibri"/>
                <w:b/>
                <w:bCs/>
                <w:color w:val="000000"/>
                <w:sz w:val="22"/>
                <w:szCs w:val="22"/>
                <w:lang w:eastAsia="nl-NL"/>
              </w:rPr>
              <w:t>:</w:t>
            </w:r>
          </w:p>
          <w:p w14:paraId="28896A95" w14:textId="77777777" w:rsidR="00056D85" w:rsidRPr="006E0AED" w:rsidRDefault="00056D85" w:rsidP="00901512">
            <w:pPr>
              <w:rPr>
                <w:rFonts w:ascii="Calibri" w:hAnsi="Calibri"/>
              </w:rPr>
            </w:pPr>
          </w:p>
        </w:tc>
        <w:tc>
          <w:tcPr>
            <w:tcW w:w="4889" w:type="dxa"/>
            <w:shd w:val="clear" w:color="auto" w:fill="auto"/>
          </w:tcPr>
          <w:p w14:paraId="3ACA8C74" w14:textId="77777777" w:rsidR="001B580E" w:rsidRPr="006E0AED" w:rsidRDefault="001B580E" w:rsidP="00901512">
            <w:pPr>
              <w:rPr>
                <w:rFonts w:ascii="Calibri" w:hAnsi="Calibri"/>
              </w:rPr>
            </w:pPr>
          </w:p>
        </w:tc>
      </w:tr>
    </w:tbl>
    <w:p w14:paraId="168ABE6C" w14:textId="77777777" w:rsidR="001B580E" w:rsidRDefault="001B580E" w:rsidP="00901512">
      <w:pPr>
        <w:rPr>
          <w:rFonts w:ascii="Calibri" w:hAnsi="Calibri"/>
        </w:rPr>
      </w:pPr>
    </w:p>
    <w:p w14:paraId="63B7EB55" w14:textId="77777777" w:rsidR="00CA6A5E" w:rsidRDefault="00CA6A5E" w:rsidP="00901512">
      <w:pPr>
        <w:rPr>
          <w:rFonts w:ascii="Calibri" w:hAnsi="Calibri"/>
        </w:rPr>
      </w:pPr>
    </w:p>
    <w:p w14:paraId="21CBFB44" w14:textId="77777777" w:rsidR="001B580E" w:rsidRDefault="003E5780" w:rsidP="00901512">
      <w:pPr>
        <w:rPr>
          <w:rFonts w:ascii="Calibri" w:hAnsi="Calibri"/>
          <w:b/>
        </w:rPr>
      </w:pPr>
      <w:r w:rsidRPr="008B0661">
        <w:rPr>
          <w:rFonts w:ascii="Calibri" w:hAnsi="Calibri"/>
          <w:b/>
        </w:rPr>
        <w:t>Introductie</w:t>
      </w:r>
    </w:p>
    <w:p w14:paraId="29731BF2" w14:textId="77777777" w:rsidR="001B61BA" w:rsidRPr="008B0661" w:rsidRDefault="001B61BA" w:rsidP="00901512">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8248"/>
      </w:tblGrid>
      <w:tr w:rsidR="005363D8" w:rsidRPr="006E0AED" w14:paraId="054D83B4" w14:textId="77777777" w:rsidTr="007F3B5C">
        <w:tc>
          <w:tcPr>
            <w:tcW w:w="1380" w:type="dxa"/>
            <w:shd w:val="clear" w:color="auto" w:fill="C5E0B3" w:themeFill="accent6" w:themeFillTint="66"/>
          </w:tcPr>
          <w:p w14:paraId="4003EE41" w14:textId="77777777" w:rsidR="005363D8" w:rsidRPr="006E0AED" w:rsidRDefault="005363D8" w:rsidP="008D7F2D">
            <w:pPr>
              <w:rPr>
                <w:rFonts w:ascii="Calibri" w:hAnsi="Calibri"/>
                <w:b/>
              </w:rPr>
            </w:pPr>
            <w:r w:rsidRPr="006E0AED">
              <w:rPr>
                <w:rFonts w:ascii="Calibri" w:hAnsi="Calibri"/>
                <w:b/>
              </w:rPr>
              <w:t xml:space="preserve">Vraag </w:t>
            </w:r>
            <w:r w:rsidR="008B0661">
              <w:rPr>
                <w:rFonts w:ascii="Calibri" w:hAnsi="Calibri"/>
                <w:b/>
              </w:rPr>
              <w:t>1</w:t>
            </w:r>
          </w:p>
          <w:p w14:paraId="71D7F732" w14:textId="77777777" w:rsidR="005363D8" w:rsidRPr="006E0AED" w:rsidRDefault="005363D8" w:rsidP="008D7F2D">
            <w:pPr>
              <w:rPr>
                <w:rFonts w:ascii="Calibri" w:hAnsi="Calibri"/>
                <w:b/>
              </w:rPr>
            </w:pPr>
          </w:p>
          <w:p w14:paraId="0533333A" w14:textId="77777777" w:rsidR="005363D8" w:rsidRPr="006E0AED" w:rsidRDefault="005363D8" w:rsidP="008D7F2D">
            <w:pPr>
              <w:rPr>
                <w:rFonts w:ascii="Calibri" w:hAnsi="Calibri"/>
                <w:b/>
              </w:rPr>
            </w:pPr>
          </w:p>
        </w:tc>
        <w:tc>
          <w:tcPr>
            <w:tcW w:w="8248" w:type="dxa"/>
            <w:shd w:val="clear" w:color="auto" w:fill="auto"/>
          </w:tcPr>
          <w:p w14:paraId="1840E781" w14:textId="77777777" w:rsidR="005363D8" w:rsidRPr="00D054CB" w:rsidRDefault="005363D8" w:rsidP="008D7F2D">
            <w:pPr>
              <w:rPr>
                <w:rFonts w:ascii="Calibri" w:hAnsi="Calibri"/>
                <w:sz w:val="22"/>
                <w:szCs w:val="22"/>
              </w:rPr>
            </w:pPr>
            <w:r w:rsidRPr="00D054CB">
              <w:rPr>
                <w:rFonts w:ascii="Calibri" w:hAnsi="Calibri"/>
                <w:sz w:val="22"/>
                <w:szCs w:val="22"/>
              </w:rPr>
              <w:t xml:space="preserve">Kunt u uw organisatie introduceren? </w:t>
            </w:r>
          </w:p>
          <w:p w14:paraId="0CFDF285" w14:textId="6358A687" w:rsidR="008D7F2D" w:rsidRPr="006E0AED" w:rsidRDefault="005363D8" w:rsidP="008D7F2D">
            <w:pPr>
              <w:rPr>
                <w:rFonts w:ascii="Calibri" w:hAnsi="Calibri"/>
                <w:b/>
              </w:rPr>
            </w:pPr>
            <w:r w:rsidRPr="00D054CB">
              <w:rPr>
                <w:rFonts w:ascii="Calibri" w:hAnsi="Calibri"/>
                <w:sz w:val="22"/>
                <w:szCs w:val="22"/>
              </w:rPr>
              <w:t xml:space="preserve">Hierbij kunt u denken aan </w:t>
            </w:r>
            <w:r w:rsidR="000174C9">
              <w:rPr>
                <w:rFonts w:ascii="Calibri" w:hAnsi="Calibri"/>
                <w:sz w:val="22"/>
                <w:szCs w:val="22"/>
              </w:rPr>
              <w:t>NAW-</w:t>
            </w:r>
            <w:r w:rsidRPr="00D054CB">
              <w:rPr>
                <w:rFonts w:ascii="Calibri" w:hAnsi="Calibri"/>
                <w:sz w:val="22"/>
                <w:szCs w:val="22"/>
              </w:rPr>
              <w:t>gegevens, een opgave van uw(kern) activiteiten, de personeelsopbouw / omvang van uw organisatie</w:t>
            </w:r>
            <w:r w:rsidR="00C37FA2">
              <w:rPr>
                <w:rFonts w:ascii="Calibri" w:hAnsi="Calibri"/>
                <w:sz w:val="22"/>
                <w:szCs w:val="22"/>
              </w:rPr>
              <w:t>.</w:t>
            </w:r>
          </w:p>
        </w:tc>
      </w:tr>
      <w:tr w:rsidR="005363D8" w:rsidRPr="006E0AED" w14:paraId="5E06B8AA" w14:textId="77777777" w:rsidTr="007F3B5C">
        <w:tc>
          <w:tcPr>
            <w:tcW w:w="1380" w:type="dxa"/>
            <w:shd w:val="clear" w:color="auto" w:fill="C5E0B3" w:themeFill="accent6" w:themeFillTint="66"/>
          </w:tcPr>
          <w:p w14:paraId="09C24A64" w14:textId="77777777" w:rsidR="005363D8" w:rsidRPr="006E0AED" w:rsidRDefault="005363D8" w:rsidP="008D7F2D">
            <w:pPr>
              <w:rPr>
                <w:rFonts w:ascii="Calibri" w:hAnsi="Calibri"/>
                <w:b/>
              </w:rPr>
            </w:pPr>
            <w:r w:rsidRPr="006E0AED">
              <w:rPr>
                <w:rFonts w:ascii="Calibri" w:hAnsi="Calibri"/>
                <w:b/>
              </w:rPr>
              <w:t>Antwoord</w:t>
            </w:r>
          </w:p>
        </w:tc>
        <w:tc>
          <w:tcPr>
            <w:tcW w:w="8248" w:type="dxa"/>
            <w:shd w:val="clear" w:color="auto" w:fill="auto"/>
          </w:tcPr>
          <w:p w14:paraId="34F5DEFB" w14:textId="77777777" w:rsidR="005363D8" w:rsidRDefault="005363D8" w:rsidP="008D7F2D">
            <w:pPr>
              <w:rPr>
                <w:rFonts w:ascii="Calibri" w:hAnsi="Calibri"/>
                <w:b/>
              </w:rPr>
            </w:pPr>
          </w:p>
          <w:p w14:paraId="7DAC8211" w14:textId="65742D2C" w:rsidR="008D7F2D" w:rsidRPr="006E0AED" w:rsidRDefault="008D7F2D" w:rsidP="008D7F2D">
            <w:pPr>
              <w:rPr>
                <w:rFonts w:ascii="Calibri" w:hAnsi="Calibri"/>
                <w:b/>
              </w:rPr>
            </w:pPr>
          </w:p>
        </w:tc>
      </w:tr>
    </w:tbl>
    <w:p w14:paraId="42E74094" w14:textId="77777777" w:rsidR="00617867" w:rsidRDefault="00617867"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5363D8" w:rsidRPr="006E0AED" w14:paraId="3C3ADB87" w14:textId="77777777" w:rsidTr="007F3B5C">
        <w:tc>
          <w:tcPr>
            <w:tcW w:w="1365" w:type="dxa"/>
            <w:shd w:val="clear" w:color="auto" w:fill="C5E0B3" w:themeFill="accent6" w:themeFillTint="66"/>
          </w:tcPr>
          <w:p w14:paraId="3CA53A0B" w14:textId="77777777" w:rsidR="005363D8" w:rsidRPr="006E0AED" w:rsidRDefault="005363D8" w:rsidP="008D7F2D">
            <w:pPr>
              <w:rPr>
                <w:rFonts w:ascii="Calibri" w:hAnsi="Calibri"/>
                <w:b/>
              </w:rPr>
            </w:pPr>
            <w:r w:rsidRPr="006E0AED">
              <w:rPr>
                <w:rFonts w:ascii="Calibri" w:hAnsi="Calibri"/>
                <w:b/>
              </w:rPr>
              <w:t xml:space="preserve">Vraag </w:t>
            </w:r>
            <w:r w:rsidR="008B0661">
              <w:rPr>
                <w:rFonts w:ascii="Calibri" w:hAnsi="Calibri"/>
                <w:b/>
              </w:rPr>
              <w:t>2</w:t>
            </w:r>
          </w:p>
          <w:p w14:paraId="29B08E64" w14:textId="77777777" w:rsidR="005363D8" w:rsidRPr="006E0AED" w:rsidRDefault="005363D8" w:rsidP="008D7F2D">
            <w:pPr>
              <w:rPr>
                <w:rFonts w:ascii="Calibri" w:hAnsi="Calibri"/>
                <w:b/>
              </w:rPr>
            </w:pPr>
          </w:p>
          <w:p w14:paraId="7553565C" w14:textId="77777777" w:rsidR="005363D8" w:rsidRPr="006E0AED" w:rsidRDefault="005363D8" w:rsidP="008D7F2D">
            <w:pPr>
              <w:rPr>
                <w:rFonts w:ascii="Calibri" w:hAnsi="Calibri"/>
                <w:b/>
              </w:rPr>
            </w:pPr>
          </w:p>
        </w:tc>
        <w:tc>
          <w:tcPr>
            <w:tcW w:w="8263" w:type="dxa"/>
            <w:shd w:val="clear" w:color="auto" w:fill="auto"/>
          </w:tcPr>
          <w:p w14:paraId="192504EE" w14:textId="1A8E34B8" w:rsidR="008D7F2D" w:rsidRPr="008D7F2D" w:rsidRDefault="5E7DEFA9" w:rsidP="008D7F2D">
            <w:pPr>
              <w:rPr>
                <w:rFonts w:ascii="Calibri" w:hAnsi="Calibri"/>
                <w:sz w:val="22"/>
                <w:szCs w:val="22"/>
              </w:rPr>
            </w:pPr>
            <w:r w:rsidRPr="1F20D104">
              <w:rPr>
                <w:rFonts w:ascii="Calibri" w:hAnsi="Calibri"/>
                <w:sz w:val="22"/>
                <w:szCs w:val="22"/>
              </w:rPr>
              <w:t>Kunt u de activiteiten van uw organisatie in relatie tot de scope van deze markt</w:t>
            </w:r>
            <w:r w:rsidR="00F77397">
              <w:rPr>
                <w:rFonts w:ascii="Calibri" w:hAnsi="Calibri"/>
                <w:sz w:val="22"/>
                <w:szCs w:val="22"/>
              </w:rPr>
              <w:t>consultatie</w:t>
            </w:r>
            <w:r w:rsidRPr="1F20D104">
              <w:rPr>
                <w:rFonts w:ascii="Calibri" w:hAnsi="Calibri"/>
                <w:sz w:val="22"/>
                <w:szCs w:val="22"/>
              </w:rPr>
              <w:t xml:space="preserve"> </w:t>
            </w:r>
            <w:r w:rsidR="00210041" w:rsidRPr="1F20D104">
              <w:rPr>
                <w:rFonts w:ascii="Calibri" w:hAnsi="Calibri"/>
                <w:sz w:val="22"/>
                <w:szCs w:val="22"/>
              </w:rPr>
              <w:t xml:space="preserve">(zie </w:t>
            </w:r>
            <w:r w:rsidR="005B006E" w:rsidRPr="00B136C5">
              <w:rPr>
                <w:rFonts w:ascii="Calibri" w:hAnsi="Calibri"/>
                <w:sz w:val="22"/>
                <w:szCs w:val="22"/>
              </w:rPr>
              <w:t>hoofdstuk</w:t>
            </w:r>
            <w:r w:rsidR="00210041" w:rsidRPr="00B136C5">
              <w:rPr>
                <w:rFonts w:ascii="Calibri" w:hAnsi="Calibri"/>
                <w:sz w:val="22"/>
                <w:szCs w:val="22"/>
              </w:rPr>
              <w:t xml:space="preserve"> 3 van </w:t>
            </w:r>
            <w:r w:rsidR="00210041" w:rsidRPr="1F20D104">
              <w:rPr>
                <w:rFonts w:ascii="Calibri" w:hAnsi="Calibri"/>
                <w:sz w:val="22"/>
                <w:szCs w:val="22"/>
              </w:rPr>
              <w:t>het markt</w:t>
            </w:r>
            <w:r w:rsidR="003C7A78">
              <w:rPr>
                <w:rFonts w:ascii="Calibri" w:hAnsi="Calibri"/>
                <w:sz w:val="22"/>
                <w:szCs w:val="22"/>
              </w:rPr>
              <w:t xml:space="preserve">consultatie </w:t>
            </w:r>
            <w:r w:rsidR="00210041" w:rsidRPr="1F20D104">
              <w:rPr>
                <w:rFonts w:ascii="Calibri" w:hAnsi="Calibri"/>
                <w:sz w:val="22"/>
                <w:szCs w:val="22"/>
              </w:rPr>
              <w:t>document)</w:t>
            </w:r>
            <w:r w:rsidR="00210041">
              <w:rPr>
                <w:rFonts w:ascii="Calibri" w:hAnsi="Calibri"/>
                <w:sz w:val="22"/>
                <w:szCs w:val="22"/>
              </w:rPr>
              <w:t xml:space="preserve"> </w:t>
            </w:r>
            <w:r w:rsidRPr="1F20D104">
              <w:rPr>
                <w:rFonts w:ascii="Calibri" w:hAnsi="Calibri"/>
                <w:sz w:val="22"/>
                <w:szCs w:val="22"/>
              </w:rPr>
              <w:t>uiteenzetten</w:t>
            </w:r>
            <w:r w:rsidR="00711136" w:rsidRPr="1F20D104">
              <w:rPr>
                <w:rFonts w:ascii="Calibri" w:hAnsi="Calibri"/>
                <w:sz w:val="22"/>
                <w:szCs w:val="22"/>
              </w:rPr>
              <w:t>?</w:t>
            </w:r>
            <w:r w:rsidR="00710743">
              <w:rPr>
                <w:rFonts w:ascii="Calibri" w:hAnsi="Calibri"/>
                <w:sz w:val="22"/>
                <w:szCs w:val="22"/>
              </w:rPr>
              <w:t xml:space="preserve"> Zou u daarbij een beroep doen op onderaannemers of derden? </w:t>
            </w:r>
          </w:p>
        </w:tc>
      </w:tr>
      <w:tr w:rsidR="005363D8" w:rsidRPr="006E0AED" w14:paraId="7D3CF2DE" w14:textId="77777777" w:rsidTr="007F3B5C">
        <w:tc>
          <w:tcPr>
            <w:tcW w:w="1365" w:type="dxa"/>
            <w:shd w:val="clear" w:color="auto" w:fill="C5E0B3" w:themeFill="accent6" w:themeFillTint="66"/>
          </w:tcPr>
          <w:p w14:paraId="3904A54E" w14:textId="77777777" w:rsidR="005363D8" w:rsidRPr="006E0AED" w:rsidRDefault="005363D8" w:rsidP="008D7F2D">
            <w:pPr>
              <w:rPr>
                <w:rFonts w:ascii="Calibri" w:hAnsi="Calibri"/>
                <w:b/>
              </w:rPr>
            </w:pPr>
            <w:r w:rsidRPr="006E0AED">
              <w:rPr>
                <w:rFonts w:ascii="Calibri" w:hAnsi="Calibri"/>
                <w:b/>
              </w:rPr>
              <w:t>Antwoord</w:t>
            </w:r>
          </w:p>
        </w:tc>
        <w:tc>
          <w:tcPr>
            <w:tcW w:w="8263" w:type="dxa"/>
            <w:shd w:val="clear" w:color="auto" w:fill="auto"/>
          </w:tcPr>
          <w:p w14:paraId="02468452" w14:textId="77777777" w:rsidR="005363D8" w:rsidRPr="006E0AED" w:rsidRDefault="005363D8" w:rsidP="008D7F2D">
            <w:pPr>
              <w:rPr>
                <w:rFonts w:ascii="Calibri" w:hAnsi="Calibri"/>
                <w:b/>
              </w:rPr>
            </w:pPr>
          </w:p>
          <w:p w14:paraId="664EEF3D" w14:textId="77777777" w:rsidR="005363D8" w:rsidRPr="006E0AED" w:rsidRDefault="005363D8" w:rsidP="008D7F2D">
            <w:pPr>
              <w:rPr>
                <w:rFonts w:ascii="Calibri" w:hAnsi="Calibri"/>
                <w:b/>
              </w:rPr>
            </w:pPr>
          </w:p>
        </w:tc>
      </w:tr>
    </w:tbl>
    <w:p w14:paraId="263E1B39" w14:textId="77777777" w:rsidR="005363D8" w:rsidRDefault="005363D8" w:rsidP="008D7F2D">
      <w:pPr>
        <w:rPr>
          <w:rFonts w:ascii="Calibri" w:hAnsi="Calibri"/>
          <w:b/>
        </w:rPr>
      </w:pPr>
    </w:p>
    <w:p w14:paraId="37A714D4" w14:textId="62AE8FD2" w:rsidR="007843A0" w:rsidRDefault="00B87C48" w:rsidP="008D7F2D">
      <w:pPr>
        <w:rPr>
          <w:rFonts w:ascii="Calibri" w:hAnsi="Calibri"/>
          <w:b/>
        </w:rPr>
      </w:pPr>
      <w:r>
        <w:rPr>
          <w:rFonts w:ascii="Calibri" w:hAnsi="Calibri"/>
          <w:b/>
        </w:rPr>
        <w:t>Scope</w:t>
      </w:r>
    </w:p>
    <w:p w14:paraId="5A70238C" w14:textId="77777777" w:rsidR="00C613BB" w:rsidRDefault="00C613BB"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C613BB" w:rsidRPr="006E0AED" w14:paraId="1DEB73F4" w14:textId="77777777" w:rsidTr="007F3B5C">
        <w:tc>
          <w:tcPr>
            <w:tcW w:w="1395" w:type="dxa"/>
            <w:shd w:val="clear" w:color="auto" w:fill="C5E0B3" w:themeFill="accent6" w:themeFillTint="66"/>
          </w:tcPr>
          <w:p w14:paraId="1B10A926" w14:textId="19F0D903" w:rsidR="00C613BB" w:rsidRPr="006E0AED" w:rsidRDefault="52F6E030" w:rsidP="008D7F2D">
            <w:pPr>
              <w:rPr>
                <w:rFonts w:ascii="Calibri" w:hAnsi="Calibri"/>
                <w:b/>
                <w:bCs/>
              </w:rPr>
            </w:pPr>
            <w:r w:rsidRPr="7D02244A">
              <w:rPr>
                <w:rFonts w:ascii="Calibri" w:hAnsi="Calibri"/>
                <w:b/>
                <w:bCs/>
              </w:rPr>
              <w:t xml:space="preserve">Vraag </w:t>
            </w:r>
            <w:r w:rsidR="2E598FE0" w:rsidRPr="7D02244A">
              <w:rPr>
                <w:rFonts w:ascii="Calibri" w:hAnsi="Calibri"/>
                <w:b/>
                <w:bCs/>
              </w:rPr>
              <w:t>3</w:t>
            </w:r>
          </w:p>
          <w:p w14:paraId="6935D0DF" w14:textId="77777777" w:rsidR="00C613BB" w:rsidRPr="006E0AED" w:rsidRDefault="00C613BB" w:rsidP="008D7F2D">
            <w:pPr>
              <w:rPr>
                <w:rFonts w:ascii="Calibri" w:hAnsi="Calibri"/>
                <w:b/>
              </w:rPr>
            </w:pPr>
          </w:p>
          <w:p w14:paraId="509AF272" w14:textId="77777777" w:rsidR="00C613BB" w:rsidRPr="006E0AED" w:rsidRDefault="00C613BB" w:rsidP="008D7F2D">
            <w:pPr>
              <w:rPr>
                <w:rFonts w:ascii="Calibri" w:hAnsi="Calibri"/>
                <w:b/>
              </w:rPr>
            </w:pPr>
          </w:p>
        </w:tc>
        <w:tc>
          <w:tcPr>
            <w:tcW w:w="8233" w:type="dxa"/>
            <w:shd w:val="clear" w:color="auto" w:fill="auto"/>
          </w:tcPr>
          <w:p w14:paraId="25D600DA" w14:textId="53764A3E" w:rsidR="008D7F2D" w:rsidRPr="008D7F2D" w:rsidRDefault="00B87C48" w:rsidP="008D7F2D">
            <w:pPr>
              <w:contextualSpacing/>
              <w:rPr>
                <w:rFonts w:ascii="Calibri" w:hAnsi="Calibri" w:cs="Calibri"/>
                <w:sz w:val="22"/>
                <w:szCs w:val="22"/>
                <w:lang w:eastAsia="nl-NL"/>
              </w:rPr>
            </w:pPr>
            <w:r w:rsidRPr="1F20D104">
              <w:rPr>
                <w:rFonts w:ascii="Calibri" w:hAnsi="Calibri" w:cs="Calibri"/>
                <w:color w:val="000000" w:themeColor="text1"/>
                <w:sz w:val="22"/>
                <w:szCs w:val="22"/>
                <w:lang w:eastAsia="nl-NL"/>
              </w:rPr>
              <w:t xml:space="preserve">Heeft de SVB </w:t>
            </w:r>
            <w:r w:rsidR="007713F3" w:rsidRPr="1F20D104">
              <w:rPr>
                <w:rFonts w:ascii="Calibri" w:hAnsi="Calibri" w:cs="Calibri"/>
                <w:color w:val="000000" w:themeColor="text1"/>
                <w:sz w:val="22"/>
                <w:szCs w:val="22"/>
                <w:lang w:eastAsia="nl-NL"/>
              </w:rPr>
              <w:t xml:space="preserve">een </w:t>
            </w:r>
            <w:r w:rsidRPr="1F20D104">
              <w:rPr>
                <w:rFonts w:ascii="Calibri" w:hAnsi="Calibri" w:cs="Calibri"/>
                <w:color w:val="000000" w:themeColor="text1"/>
                <w:sz w:val="22"/>
                <w:szCs w:val="22"/>
                <w:lang w:eastAsia="nl-NL"/>
              </w:rPr>
              <w:t xml:space="preserve">uitvoerbare en realistische scope afbakening voor </w:t>
            </w:r>
            <w:r w:rsidRPr="003D6C80">
              <w:rPr>
                <w:rFonts w:ascii="Calibri" w:hAnsi="Calibri" w:cs="Calibri"/>
                <w:sz w:val="22"/>
                <w:szCs w:val="22"/>
                <w:lang w:eastAsia="nl-NL"/>
              </w:rPr>
              <w:t>ogen</w:t>
            </w:r>
            <w:r w:rsidR="49952AC6" w:rsidRPr="003D6C80">
              <w:rPr>
                <w:rFonts w:ascii="Calibri" w:hAnsi="Calibri" w:cs="Calibri"/>
                <w:sz w:val="22"/>
                <w:szCs w:val="22"/>
                <w:lang w:eastAsia="nl-NL"/>
              </w:rPr>
              <w:t xml:space="preserve"> (zie </w:t>
            </w:r>
            <w:r w:rsidR="005B006E" w:rsidRPr="00B136C5">
              <w:rPr>
                <w:rFonts w:ascii="Calibri" w:hAnsi="Calibri" w:cs="Calibri"/>
                <w:sz w:val="22"/>
                <w:szCs w:val="22"/>
                <w:lang w:eastAsia="nl-NL"/>
              </w:rPr>
              <w:t>hoofdstuk</w:t>
            </w:r>
            <w:r w:rsidR="49952AC6" w:rsidRPr="00B136C5">
              <w:rPr>
                <w:rFonts w:ascii="Calibri" w:hAnsi="Calibri" w:cs="Calibri"/>
                <w:sz w:val="22"/>
                <w:szCs w:val="22"/>
                <w:lang w:eastAsia="nl-NL"/>
              </w:rPr>
              <w:t xml:space="preserve"> 3 van het mark</w:t>
            </w:r>
            <w:r w:rsidR="00AD5B65" w:rsidRPr="00B136C5">
              <w:rPr>
                <w:rFonts w:ascii="Calibri" w:hAnsi="Calibri" w:cs="Calibri"/>
                <w:sz w:val="22"/>
                <w:szCs w:val="22"/>
                <w:lang w:eastAsia="nl-NL"/>
              </w:rPr>
              <w:t>t</w:t>
            </w:r>
            <w:r w:rsidR="003C7A78">
              <w:rPr>
                <w:rFonts w:ascii="Calibri" w:hAnsi="Calibri" w:cs="Calibri"/>
                <w:sz w:val="22"/>
                <w:szCs w:val="22"/>
                <w:lang w:eastAsia="nl-NL"/>
              </w:rPr>
              <w:t xml:space="preserve">consultatie </w:t>
            </w:r>
            <w:r w:rsidR="49952AC6" w:rsidRPr="00B136C5">
              <w:rPr>
                <w:rFonts w:ascii="Calibri" w:hAnsi="Calibri" w:cs="Calibri"/>
                <w:sz w:val="22"/>
                <w:szCs w:val="22"/>
                <w:lang w:eastAsia="nl-NL"/>
              </w:rPr>
              <w:t>document)</w:t>
            </w:r>
            <w:r w:rsidRPr="00B136C5">
              <w:rPr>
                <w:rFonts w:ascii="Calibri" w:hAnsi="Calibri" w:cs="Calibri"/>
                <w:sz w:val="22"/>
                <w:szCs w:val="22"/>
                <w:lang w:eastAsia="nl-NL"/>
              </w:rPr>
              <w:t>?</w:t>
            </w:r>
            <w:r w:rsidR="007713F3" w:rsidRPr="00B136C5">
              <w:rPr>
                <w:rFonts w:ascii="Calibri" w:hAnsi="Calibri" w:cs="Calibri"/>
                <w:sz w:val="22"/>
                <w:szCs w:val="22"/>
                <w:lang w:eastAsia="nl-NL"/>
              </w:rPr>
              <w:t xml:space="preserve"> Zijn er bepaalde onderdelen waarvoo</w:t>
            </w:r>
            <w:r w:rsidR="007713F3" w:rsidRPr="003D6C80">
              <w:rPr>
                <w:rFonts w:ascii="Calibri" w:hAnsi="Calibri" w:cs="Calibri"/>
                <w:sz w:val="22"/>
                <w:szCs w:val="22"/>
                <w:lang w:eastAsia="nl-NL"/>
              </w:rPr>
              <w:t xml:space="preserve">r u adviseert dit anders in te richten? </w:t>
            </w:r>
          </w:p>
        </w:tc>
      </w:tr>
      <w:tr w:rsidR="00C613BB" w:rsidRPr="006E0AED" w14:paraId="2E6C6D6E" w14:textId="77777777" w:rsidTr="007F3B5C">
        <w:tc>
          <w:tcPr>
            <w:tcW w:w="1395" w:type="dxa"/>
            <w:shd w:val="clear" w:color="auto" w:fill="C5E0B3" w:themeFill="accent6" w:themeFillTint="66"/>
          </w:tcPr>
          <w:p w14:paraId="6CCC196D" w14:textId="77777777" w:rsidR="00C613BB" w:rsidRPr="006E0AED" w:rsidRDefault="00C613BB" w:rsidP="008D7F2D">
            <w:pPr>
              <w:rPr>
                <w:rFonts w:ascii="Calibri" w:hAnsi="Calibri"/>
                <w:b/>
              </w:rPr>
            </w:pPr>
            <w:r w:rsidRPr="006E0AED">
              <w:rPr>
                <w:rFonts w:ascii="Calibri" w:hAnsi="Calibri"/>
                <w:b/>
              </w:rPr>
              <w:t>Antwoord</w:t>
            </w:r>
          </w:p>
        </w:tc>
        <w:tc>
          <w:tcPr>
            <w:tcW w:w="8233" w:type="dxa"/>
            <w:shd w:val="clear" w:color="auto" w:fill="auto"/>
          </w:tcPr>
          <w:p w14:paraId="6CF856DE" w14:textId="77777777" w:rsidR="00C613BB" w:rsidRPr="006E0AED" w:rsidRDefault="00C613BB" w:rsidP="008D7F2D">
            <w:pPr>
              <w:rPr>
                <w:rFonts w:ascii="Calibri" w:hAnsi="Calibri"/>
                <w:b/>
              </w:rPr>
            </w:pPr>
          </w:p>
          <w:p w14:paraId="0E296EA0" w14:textId="77777777" w:rsidR="00C613BB" w:rsidRPr="006E0AED" w:rsidRDefault="00C613BB" w:rsidP="008D7F2D">
            <w:pPr>
              <w:rPr>
                <w:rFonts w:ascii="Calibri" w:hAnsi="Calibri"/>
                <w:b/>
              </w:rPr>
            </w:pPr>
          </w:p>
          <w:p w14:paraId="668599DC" w14:textId="77777777" w:rsidR="00C613BB" w:rsidRPr="006E0AED" w:rsidRDefault="00C613BB" w:rsidP="008D7F2D">
            <w:pPr>
              <w:rPr>
                <w:rFonts w:ascii="Calibri" w:hAnsi="Calibri"/>
                <w:b/>
              </w:rPr>
            </w:pPr>
          </w:p>
        </w:tc>
      </w:tr>
    </w:tbl>
    <w:p w14:paraId="1EBA2E30" w14:textId="77777777" w:rsidR="00AD5BE3" w:rsidRDefault="00AD5BE3" w:rsidP="008D7F2D">
      <w:pPr>
        <w:rPr>
          <w:rFonts w:ascii="Calibri" w:hAnsi="Calibri"/>
          <w:b/>
        </w:rPr>
      </w:pPr>
    </w:p>
    <w:p w14:paraId="6C308808" w14:textId="77777777" w:rsidR="00AB7074" w:rsidRDefault="00AB7074">
      <w:pPr>
        <w:rPr>
          <w:rFonts w:ascii="Calibri" w:hAnsi="Calibri"/>
          <w:b/>
        </w:rPr>
      </w:pPr>
      <w:r>
        <w:rPr>
          <w:rFonts w:ascii="Calibri" w:hAnsi="Calibri"/>
          <w:b/>
        </w:rPr>
        <w:br w:type="page"/>
      </w:r>
    </w:p>
    <w:p w14:paraId="21C70340" w14:textId="5F3AC1FA" w:rsidR="00711136" w:rsidRDefault="00711136" w:rsidP="008D7F2D">
      <w:pPr>
        <w:rPr>
          <w:rFonts w:ascii="Calibri" w:hAnsi="Calibri"/>
          <w:b/>
        </w:rPr>
      </w:pPr>
      <w:r>
        <w:rPr>
          <w:rFonts w:ascii="Calibri" w:hAnsi="Calibri"/>
          <w:b/>
        </w:rPr>
        <w:lastRenderedPageBreak/>
        <w:t xml:space="preserve">Invulling van de </w:t>
      </w:r>
      <w:r w:rsidR="002836E4">
        <w:rPr>
          <w:rFonts w:ascii="Calibri" w:hAnsi="Calibri"/>
          <w:b/>
        </w:rPr>
        <w:t>scope</w:t>
      </w:r>
    </w:p>
    <w:p w14:paraId="6AD47774" w14:textId="77777777" w:rsidR="00711136" w:rsidRDefault="00711136"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188"/>
      </w:tblGrid>
      <w:tr w:rsidR="00C613BB" w:rsidRPr="006E0AED" w14:paraId="06AE1A4D" w14:textId="77777777" w:rsidTr="00784818">
        <w:tc>
          <w:tcPr>
            <w:tcW w:w="1440" w:type="dxa"/>
            <w:shd w:val="clear" w:color="auto" w:fill="C5E0B3" w:themeFill="accent6" w:themeFillTint="66"/>
          </w:tcPr>
          <w:p w14:paraId="73F788BC" w14:textId="77022B70" w:rsidR="00C613BB" w:rsidRPr="006E0AED" w:rsidRDefault="52F6E030" w:rsidP="008D7F2D">
            <w:pPr>
              <w:rPr>
                <w:rFonts w:ascii="Calibri" w:hAnsi="Calibri"/>
                <w:b/>
                <w:bCs/>
              </w:rPr>
            </w:pPr>
            <w:r w:rsidRPr="7D02244A">
              <w:rPr>
                <w:rFonts w:ascii="Calibri" w:hAnsi="Calibri"/>
                <w:b/>
                <w:bCs/>
              </w:rPr>
              <w:t xml:space="preserve">Vraag </w:t>
            </w:r>
            <w:r w:rsidR="352762C5" w:rsidRPr="7D02244A">
              <w:rPr>
                <w:rFonts w:ascii="Calibri" w:hAnsi="Calibri"/>
                <w:b/>
                <w:bCs/>
              </w:rPr>
              <w:t>4</w:t>
            </w:r>
          </w:p>
          <w:p w14:paraId="7A458E34" w14:textId="77777777" w:rsidR="00C613BB" w:rsidRPr="006E0AED" w:rsidRDefault="00C613BB" w:rsidP="008D7F2D">
            <w:pPr>
              <w:rPr>
                <w:rFonts w:ascii="Calibri" w:hAnsi="Calibri"/>
                <w:b/>
              </w:rPr>
            </w:pPr>
          </w:p>
          <w:p w14:paraId="596D4F1C" w14:textId="77777777" w:rsidR="00C613BB" w:rsidRPr="006E0AED" w:rsidRDefault="00C613BB" w:rsidP="008D7F2D">
            <w:pPr>
              <w:rPr>
                <w:rFonts w:ascii="Calibri" w:hAnsi="Calibri"/>
                <w:b/>
              </w:rPr>
            </w:pPr>
          </w:p>
        </w:tc>
        <w:tc>
          <w:tcPr>
            <w:tcW w:w="8188" w:type="dxa"/>
            <w:shd w:val="clear" w:color="auto" w:fill="auto"/>
          </w:tcPr>
          <w:p w14:paraId="544C1AD4" w14:textId="55DE0E0F" w:rsidR="0054071A" w:rsidRPr="00E346E7" w:rsidRDefault="005935AC" w:rsidP="008D7F2D">
            <w:pPr>
              <w:spacing w:after="160"/>
              <w:contextualSpacing/>
              <w:rPr>
                <w:rFonts w:ascii="Calibri" w:hAnsi="Calibri"/>
                <w:sz w:val="22"/>
                <w:szCs w:val="22"/>
              </w:rPr>
            </w:pPr>
            <w:r w:rsidRPr="3A1D5B8A">
              <w:rPr>
                <w:rFonts w:asciiTheme="minorHAnsi" w:hAnsiTheme="minorHAnsi" w:cstheme="minorBidi"/>
                <w:sz w:val="22"/>
                <w:szCs w:val="22"/>
                <w:lang w:eastAsia="en-CA"/>
              </w:rPr>
              <w:t xml:space="preserve">Is het mogelijk dat </w:t>
            </w:r>
            <w:r w:rsidR="00547837" w:rsidRPr="3A1D5B8A">
              <w:rPr>
                <w:rFonts w:asciiTheme="minorHAnsi" w:hAnsiTheme="minorHAnsi" w:cstheme="minorBidi"/>
                <w:sz w:val="22"/>
                <w:szCs w:val="22"/>
                <w:lang w:eastAsia="en-CA"/>
              </w:rPr>
              <w:t>uw</w:t>
            </w:r>
            <w:r w:rsidRPr="3A1D5B8A">
              <w:rPr>
                <w:rFonts w:asciiTheme="minorHAnsi" w:hAnsiTheme="minorHAnsi" w:cstheme="minorBidi"/>
                <w:sz w:val="22"/>
                <w:szCs w:val="22"/>
                <w:lang w:eastAsia="en-CA"/>
              </w:rPr>
              <w:t xml:space="preserve"> </w:t>
            </w:r>
            <w:proofErr w:type="spellStart"/>
            <w:r w:rsidRPr="00EF7D29">
              <w:rPr>
                <w:rFonts w:asciiTheme="minorHAnsi" w:hAnsiTheme="minorHAnsi" w:cstheme="minorBidi"/>
                <w:sz w:val="22"/>
                <w:szCs w:val="22"/>
                <w:lang w:eastAsia="en-CA"/>
              </w:rPr>
              <w:t>tooling</w:t>
            </w:r>
            <w:proofErr w:type="spellEnd"/>
            <w:r w:rsidRPr="00EF7D29">
              <w:rPr>
                <w:rFonts w:asciiTheme="minorHAnsi" w:hAnsiTheme="minorHAnsi" w:cstheme="minorBidi"/>
                <w:sz w:val="22"/>
                <w:szCs w:val="22"/>
                <w:lang w:eastAsia="en-CA"/>
              </w:rPr>
              <w:t xml:space="preserve"> inzicht geeft in informatie over onder andere dubbele informatieobjecten, </w:t>
            </w:r>
            <w:r w:rsidRPr="3A1D5B8A">
              <w:rPr>
                <w:rFonts w:asciiTheme="minorHAnsi" w:hAnsiTheme="minorHAnsi" w:cstheme="minorBidi"/>
                <w:sz w:val="22"/>
                <w:szCs w:val="22"/>
                <w:lang w:eastAsia="en-CA"/>
              </w:rPr>
              <w:t xml:space="preserve">eigenaren, persoonsgegevens, autorisaties, mappenstructuur, bestandnamen, bestandgrootte, creatiedatum, datum laatst gewijzigd, laatst geraadpleegd en de auteur? Zo ja, hoe wordt </w:t>
            </w:r>
            <w:r w:rsidR="443B68EA" w:rsidRPr="3A1D5B8A">
              <w:rPr>
                <w:rFonts w:asciiTheme="minorHAnsi" w:hAnsiTheme="minorHAnsi" w:cstheme="minorBidi"/>
                <w:sz w:val="22"/>
                <w:szCs w:val="22"/>
                <w:lang w:eastAsia="en-CA"/>
              </w:rPr>
              <w:t>een dergelijk</w:t>
            </w:r>
            <w:r w:rsidRPr="3A1D5B8A">
              <w:rPr>
                <w:rFonts w:asciiTheme="minorHAnsi" w:hAnsiTheme="minorHAnsi" w:cstheme="minorBidi"/>
                <w:sz w:val="22"/>
                <w:szCs w:val="22"/>
                <w:lang w:eastAsia="en-CA"/>
              </w:rPr>
              <w:t xml:space="preserve"> inzicht/analyse weergegeven en wat is de doorlooptijd van een analyse?</w:t>
            </w:r>
            <w:r w:rsidR="006B718C">
              <w:rPr>
                <w:rFonts w:asciiTheme="minorHAnsi" w:hAnsiTheme="minorHAnsi" w:cstheme="minorBidi"/>
                <w:sz w:val="22"/>
                <w:szCs w:val="22"/>
                <w:lang w:eastAsia="en-CA"/>
              </w:rPr>
              <w:t xml:space="preserve"> </w:t>
            </w:r>
          </w:p>
        </w:tc>
      </w:tr>
      <w:tr w:rsidR="00C613BB" w:rsidRPr="006E0AED" w14:paraId="131151F7" w14:textId="77777777" w:rsidTr="00784818">
        <w:tc>
          <w:tcPr>
            <w:tcW w:w="1440" w:type="dxa"/>
            <w:shd w:val="clear" w:color="auto" w:fill="C5E0B3" w:themeFill="accent6" w:themeFillTint="66"/>
          </w:tcPr>
          <w:p w14:paraId="6033A2EF" w14:textId="77777777" w:rsidR="00C613BB" w:rsidRPr="006E0AED" w:rsidRDefault="00C613BB" w:rsidP="008D7F2D">
            <w:pPr>
              <w:rPr>
                <w:rFonts w:ascii="Calibri" w:hAnsi="Calibri"/>
                <w:b/>
              </w:rPr>
            </w:pPr>
            <w:r w:rsidRPr="006E0AED">
              <w:rPr>
                <w:rFonts w:ascii="Calibri" w:hAnsi="Calibri"/>
                <w:b/>
              </w:rPr>
              <w:t>Antwoord</w:t>
            </w:r>
          </w:p>
        </w:tc>
        <w:tc>
          <w:tcPr>
            <w:tcW w:w="8188" w:type="dxa"/>
            <w:shd w:val="clear" w:color="auto" w:fill="auto"/>
          </w:tcPr>
          <w:p w14:paraId="37FE960C" w14:textId="77777777" w:rsidR="00C613BB" w:rsidRPr="006E0AED" w:rsidRDefault="00C613BB" w:rsidP="008D7F2D">
            <w:pPr>
              <w:rPr>
                <w:rFonts w:ascii="Calibri" w:hAnsi="Calibri"/>
                <w:b/>
              </w:rPr>
            </w:pPr>
          </w:p>
          <w:p w14:paraId="3CCF216D" w14:textId="77777777" w:rsidR="00C613BB" w:rsidRPr="006E0AED" w:rsidRDefault="00C613BB" w:rsidP="008D7F2D">
            <w:pPr>
              <w:rPr>
                <w:rFonts w:ascii="Calibri" w:hAnsi="Calibri"/>
                <w:b/>
              </w:rPr>
            </w:pPr>
          </w:p>
          <w:p w14:paraId="71422EFB" w14:textId="77777777" w:rsidR="00C613BB" w:rsidRPr="006E0AED" w:rsidRDefault="00C613BB" w:rsidP="008D7F2D">
            <w:pPr>
              <w:rPr>
                <w:rFonts w:ascii="Calibri" w:hAnsi="Calibri"/>
                <w:b/>
              </w:rPr>
            </w:pPr>
          </w:p>
        </w:tc>
      </w:tr>
    </w:tbl>
    <w:p w14:paraId="1A823119" w14:textId="77777777" w:rsidR="00C613BB" w:rsidRDefault="00C613BB"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BA2FCA" w:rsidRPr="001B61BA" w14:paraId="22F8E72B" w14:textId="77777777" w:rsidTr="00C02233">
        <w:tc>
          <w:tcPr>
            <w:tcW w:w="1395" w:type="dxa"/>
            <w:shd w:val="clear" w:color="auto" w:fill="C5E0B3" w:themeFill="accent6" w:themeFillTint="66"/>
          </w:tcPr>
          <w:p w14:paraId="6F40186B" w14:textId="16D03EFC" w:rsidR="00BA2FCA" w:rsidRPr="001B61BA" w:rsidRDefault="00BA2FCA" w:rsidP="008D7F2D">
            <w:pPr>
              <w:rPr>
                <w:rFonts w:ascii="Calibri" w:hAnsi="Calibri"/>
                <w:b/>
                <w:bCs/>
              </w:rPr>
            </w:pPr>
            <w:r w:rsidRPr="7D02244A">
              <w:rPr>
                <w:rFonts w:ascii="Calibri" w:hAnsi="Calibri"/>
                <w:b/>
                <w:bCs/>
              </w:rPr>
              <w:t xml:space="preserve">Vraag </w:t>
            </w:r>
            <w:r w:rsidR="00501D62">
              <w:rPr>
                <w:rFonts w:ascii="Calibri" w:hAnsi="Calibri"/>
                <w:b/>
                <w:bCs/>
              </w:rPr>
              <w:t>5</w:t>
            </w:r>
          </w:p>
          <w:p w14:paraId="08F5A80D" w14:textId="77777777" w:rsidR="00BA2FCA" w:rsidRPr="001B61BA" w:rsidRDefault="00BA2FCA" w:rsidP="008D7F2D">
            <w:pPr>
              <w:rPr>
                <w:rFonts w:ascii="Calibri" w:hAnsi="Calibri" w:cs="Calibri"/>
                <w:color w:val="000000"/>
                <w:sz w:val="22"/>
                <w:szCs w:val="22"/>
                <w:lang w:eastAsia="nl-NL"/>
              </w:rPr>
            </w:pPr>
          </w:p>
          <w:p w14:paraId="533CB2D8" w14:textId="77777777" w:rsidR="00BA2FCA" w:rsidRPr="001B61BA" w:rsidRDefault="00BA2FCA" w:rsidP="008D7F2D">
            <w:pPr>
              <w:rPr>
                <w:rFonts w:ascii="Calibri" w:hAnsi="Calibri" w:cs="Calibri"/>
                <w:color w:val="000000"/>
                <w:sz w:val="22"/>
                <w:szCs w:val="22"/>
                <w:lang w:eastAsia="nl-NL"/>
              </w:rPr>
            </w:pPr>
          </w:p>
        </w:tc>
        <w:tc>
          <w:tcPr>
            <w:tcW w:w="8233" w:type="dxa"/>
            <w:shd w:val="clear" w:color="auto" w:fill="auto"/>
          </w:tcPr>
          <w:p w14:paraId="292F9F24" w14:textId="453D8551" w:rsidR="008D7F2D" w:rsidRPr="001B61BA" w:rsidRDefault="00BA2FCA" w:rsidP="008D7F2D">
            <w:pPr>
              <w:spacing w:after="160"/>
              <w:contextualSpacing/>
              <w:rPr>
                <w:rFonts w:asciiTheme="minorHAnsi" w:hAnsiTheme="minorHAnsi" w:cstheme="minorBidi"/>
                <w:color w:val="000000"/>
                <w:sz w:val="22"/>
                <w:szCs w:val="22"/>
                <w:lang w:eastAsia="nl-NL"/>
              </w:rPr>
            </w:pPr>
            <w:r w:rsidRPr="3A1D5B8A">
              <w:rPr>
                <w:rFonts w:asciiTheme="minorHAnsi" w:hAnsiTheme="minorHAnsi" w:cstheme="minorBidi"/>
                <w:sz w:val="22"/>
                <w:szCs w:val="22"/>
              </w:rPr>
              <w:t>Verschillende bronnen</w:t>
            </w:r>
            <w:r w:rsidR="1F140B8E" w:rsidRPr="3A1D5B8A">
              <w:rPr>
                <w:rFonts w:asciiTheme="minorHAnsi" w:hAnsiTheme="minorHAnsi" w:cstheme="minorBidi"/>
                <w:sz w:val="22"/>
                <w:szCs w:val="22"/>
              </w:rPr>
              <w:t>,</w:t>
            </w:r>
            <w:r w:rsidRPr="3A1D5B8A">
              <w:rPr>
                <w:rFonts w:asciiTheme="minorHAnsi" w:hAnsiTheme="minorHAnsi" w:cstheme="minorBidi"/>
                <w:sz w:val="22"/>
                <w:szCs w:val="22"/>
              </w:rPr>
              <w:t xml:space="preserve"> zoals d</w:t>
            </w:r>
            <w:r w:rsidR="627CDDFD" w:rsidRPr="3A1D5B8A">
              <w:rPr>
                <w:rFonts w:asciiTheme="minorHAnsi" w:hAnsiTheme="minorHAnsi" w:cstheme="minorBidi"/>
                <w:sz w:val="22"/>
                <w:szCs w:val="22"/>
              </w:rPr>
              <w:t>iverse</w:t>
            </w:r>
            <w:r w:rsidRPr="3A1D5B8A">
              <w:rPr>
                <w:rFonts w:asciiTheme="minorHAnsi" w:hAnsiTheme="minorHAnsi" w:cstheme="minorBidi"/>
                <w:sz w:val="22"/>
                <w:szCs w:val="22"/>
              </w:rPr>
              <w:t xml:space="preserve"> netwerkschijven en functionele e-mailboxen</w:t>
            </w:r>
            <w:r w:rsidR="6AE7D1D0" w:rsidRPr="3A1D5B8A">
              <w:rPr>
                <w:rFonts w:asciiTheme="minorHAnsi" w:hAnsiTheme="minorHAnsi" w:cstheme="minorBidi"/>
                <w:sz w:val="22"/>
                <w:szCs w:val="22"/>
              </w:rPr>
              <w:t>,</w:t>
            </w:r>
            <w:r w:rsidRPr="3A1D5B8A">
              <w:rPr>
                <w:rFonts w:asciiTheme="minorHAnsi" w:hAnsiTheme="minorHAnsi" w:cstheme="minorBidi"/>
                <w:sz w:val="22"/>
                <w:szCs w:val="22"/>
              </w:rPr>
              <w:t xml:space="preserve"> zijn in beeld van het project. De bronnen Microsoft SharePoint en OneDrive worden nog overwogen om in scope mee te nemen. W</w:t>
            </w:r>
            <w:r w:rsidR="006C39EF">
              <w:rPr>
                <w:rFonts w:asciiTheme="minorHAnsi" w:hAnsiTheme="minorHAnsi" w:cstheme="minorBidi"/>
                <w:sz w:val="22"/>
                <w:szCs w:val="22"/>
              </w:rPr>
              <w:t>elke i</w:t>
            </w:r>
            <w:r w:rsidRPr="3A1D5B8A">
              <w:rPr>
                <w:rFonts w:asciiTheme="minorHAnsi" w:hAnsiTheme="minorHAnsi" w:cstheme="minorBidi"/>
                <w:sz w:val="22"/>
                <w:szCs w:val="22"/>
              </w:rPr>
              <w:t xml:space="preserve">nzichten/analyses </w:t>
            </w:r>
            <w:r w:rsidR="006C39EF">
              <w:rPr>
                <w:rFonts w:asciiTheme="minorHAnsi" w:hAnsiTheme="minorHAnsi" w:cstheme="minorBidi"/>
                <w:sz w:val="22"/>
                <w:szCs w:val="22"/>
              </w:rPr>
              <w:t xml:space="preserve">zijn er </w:t>
            </w:r>
            <w:r w:rsidRPr="3A1D5B8A">
              <w:rPr>
                <w:rFonts w:asciiTheme="minorHAnsi" w:hAnsiTheme="minorHAnsi" w:cstheme="minorBidi"/>
                <w:sz w:val="22"/>
                <w:szCs w:val="22"/>
              </w:rPr>
              <w:t>over de verschillende bronnen en wat is hierin uw ervaring?</w:t>
            </w:r>
          </w:p>
        </w:tc>
      </w:tr>
      <w:tr w:rsidR="00BA2FCA" w:rsidRPr="006E0AED" w14:paraId="1D6A01F7" w14:textId="77777777" w:rsidTr="00C02233">
        <w:tc>
          <w:tcPr>
            <w:tcW w:w="1395" w:type="dxa"/>
            <w:shd w:val="clear" w:color="auto" w:fill="C5E0B3" w:themeFill="accent6" w:themeFillTint="66"/>
          </w:tcPr>
          <w:p w14:paraId="41C93436" w14:textId="77777777" w:rsidR="00BA2FCA" w:rsidRPr="006E0AED" w:rsidRDefault="00BA2FCA" w:rsidP="008D7F2D">
            <w:pPr>
              <w:rPr>
                <w:rFonts w:ascii="Calibri" w:hAnsi="Calibri"/>
                <w:b/>
              </w:rPr>
            </w:pPr>
            <w:r w:rsidRPr="006E0AED">
              <w:rPr>
                <w:rFonts w:ascii="Calibri" w:hAnsi="Calibri"/>
                <w:b/>
              </w:rPr>
              <w:t>Antwoord</w:t>
            </w:r>
          </w:p>
        </w:tc>
        <w:tc>
          <w:tcPr>
            <w:tcW w:w="8233" w:type="dxa"/>
            <w:shd w:val="clear" w:color="auto" w:fill="auto"/>
          </w:tcPr>
          <w:p w14:paraId="5EE4E26B" w14:textId="77777777" w:rsidR="00BA2FCA" w:rsidRDefault="00BA2FCA" w:rsidP="008D7F2D">
            <w:pPr>
              <w:rPr>
                <w:rFonts w:ascii="Calibri" w:hAnsi="Calibri"/>
                <w:b/>
              </w:rPr>
            </w:pPr>
          </w:p>
          <w:p w14:paraId="0DCF04CE" w14:textId="77777777" w:rsidR="00BA2FCA" w:rsidRPr="006E0AED" w:rsidRDefault="00BA2FCA" w:rsidP="008D7F2D">
            <w:pPr>
              <w:rPr>
                <w:rFonts w:ascii="Calibri" w:hAnsi="Calibri"/>
                <w:b/>
              </w:rPr>
            </w:pPr>
          </w:p>
          <w:p w14:paraId="59F815D2" w14:textId="77777777" w:rsidR="00BA2FCA" w:rsidRPr="006E0AED" w:rsidRDefault="00BA2FCA" w:rsidP="008D7F2D">
            <w:pPr>
              <w:rPr>
                <w:rFonts w:ascii="Calibri" w:hAnsi="Calibri"/>
                <w:b/>
              </w:rPr>
            </w:pPr>
          </w:p>
        </w:tc>
      </w:tr>
    </w:tbl>
    <w:p w14:paraId="06DA310F" w14:textId="77777777" w:rsidR="00BA2FCA" w:rsidRDefault="00BA2FCA"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BA2FCA" w:rsidRPr="001B61BA" w14:paraId="63E66D08" w14:textId="77777777" w:rsidTr="00C02233">
        <w:tc>
          <w:tcPr>
            <w:tcW w:w="1395" w:type="dxa"/>
            <w:shd w:val="clear" w:color="auto" w:fill="C5E0B3" w:themeFill="accent6" w:themeFillTint="66"/>
          </w:tcPr>
          <w:p w14:paraId="7B98B522" w14:textId="644515FC" w:rsidR="00BA2FCA" w:rsidRPr="001B61BA" w:rsidRDefault="00BA2FCA" w:rsidP="008D7F2D">
            <w:pPr>
              <w:rPr>
                <w:rFonts w:ascii="Calibri" w:hAnsi="Calibri"/>
                <w:b/>
                <w:bCs/>
              </w:rPr>
            </w:pPr>
            <w:r w:rsidRPr="7D02244A">
              <w:rPr>
                <w:rFonts w:ascii="Calibri" w:hAnsi="Calibri"/>
                <w:b/>
                <w:bCs/>
              </w:rPr>
              <w:t xml:space="preserve">Vraag </w:t>
            </w:r>
            <w:r w:rsidR="00501D62">
              <w:rPr>
                <w:rFonts w:ascii="Calibri" w:hAnsi="Calibri"/>
                <w:b/>
                <w:bCs/>
              </w:rPr>
              <w:t>6</w:t>
            </w:r>
          </w:p>
          <w:p w14:paraId="2C69CB65" w14:textId="77777777" w:rsidR="00BA2FCA" w:rsidRPr="001B61BA" w:rsidRDefault="00BA2FCA" w:rsidP="008D7F2D">
            <w:pPr>
              <w:rPr>
                <w:rFonts w:ascii="Calibri" w:hAnsi="Calibri" w:cs="Calibri"/>
                <w:color w:val="000000"/>
                <w:sz w:val="22"/>
                <w:szCs w:val="22"/>
                <w:lang w:eastAsia="nl-NL"/>
              </w:rPr>
            </w:pPr>
          </w:p>
          <w:p w14:paraId="71ACA6D9" w14:textId="77777777" w:rsidR="00BA2FCA" w:rsidRPr="001B61BA" w:rsidRDefault="00BA2FCA" w:rsidP="008D7F2D">
            <w:pPr>
              <w:rPr>
                <w:rFonts w:ascii="Calibri" w:hAnsi="Calibri" w:cs="Calibri"/>
                <w:color w:val="000000"/>
                <w:sz w:val="22"/>
                <w:szCs w:val="22"/>
                <w:lang w:eastAsia="nl-NL"/>
              </w:rPr>
            </w:pPr>
          </w:p>
        </w:tc>
        <w:tc>
          <w:tcPr>
            <w:tcW w:w="8233" w:type="dxa"/>
            <w:shd w:val="clear" w:color="auto" w:fill="auto"/>
          </w:tcPr>
          <w:p w14:paraId="4B7508FB" w14:textId="6B0D3297" w:rsidR="00BA2FCA" w:rsidRPr="00501D62" w:rsidRDefault="00BA2FCA" w:rsidP="008D7F2D">
            <w:pPr>
              <w:rPr>
                <w:rFonts w:asciiTheme="minorHAnsi" w:hAnsiTheme="minorHAnsi" w:cstheme="minorBidi"/>
                <w:sz w:val="22"/>
                <w:szCs w:val="22"/>
                <w:lang w:eastAsia="nl-NL"/>
              </w:rPr>
            </w:pPr>
            <w:r w:rsidRPr="3A1D5B8A">
              <w:rPr>
                <w:rFonts w:asciiTheme="minorHAnsi" w:hAnsiTheme="minorHAnsi" w:cstheme="minorBidi"/>
                <w:sz w:val="22"/>
                <w:szCs w:val="22"/>
              </w:rPr>
              <w:t>Met de introductie van SharePoint bij de SVB is de nodige informatie gekopieerd of verplaatst van netwerkschijven naar SharePoint. Met de analyse op SharePoint wil de SVB voorkomen dat er vele informatieobjecten gemigreerd worden die in het verleden reeds handmatig naar SharePoint gekopieerd zijn door medewerkers. Hoe voert u de analyse over de verschillende bronnen uit en hoe worden de duplicaten van informatieobjecten over de verschillende bronnen herkend?</w:t>
            </w:r>
          </w:p>
        </w:tc>
      </w:tr>
      <w:tr w:rsidR="00BA2FCA" w:rsidRPr="006E0AED" w14:paraId="063414F0" w14:textId="77777777" w:rsidTr="00C02233">
        <w:tc>
          <w:tcPr>
            <w:tcW w:w="1395" w:type="dxa"/>
            <w:shd w:val="clear" w:color="auto" w:fill="C5E0B3" w:themeFill="accent6" w:themeFillTint="66"/>
          </w:tcPr>
          <w:p w14:paraId="19F1C2AC" w14:textId="77777777" w:rsidR="00BA2FCA" w:rsidRPr="006E0AED" w:rsidRDefault="00BA2FCA" w:rsidP="008D7F2D">
            <w:pPr>
              <w:rPr>
                <w:rFonts w:ascii="Calibri" w:hAnsi="Calibri"/>
                <w:b/>
              </w:rPr>
            </w:pPr>
            <w:r w:rsidRPr="006E0AED">
              <w:rPr>
                <w:rFonts w:ascii="Calibri" w:hAnsi="Calibri"/>
                <w:b/>
              </w:rPr>
              <w:t>Antwoord</w:t>
            </w:r>
          </w:p>
        </w:tc>
        <w:tc>
          <w:tcPr>
            <w:tcW w:w="8233" w:type="dxa"/>
            <w:shd w:val="clear" w:color="auto" w:fill="auto"/>
          </w:tcPr>
          <w:p w14:paraId="6AC5F023" w14:textId="77777777" w:rsidR="00BA2FCA" w:rsidRDefault="00BA2FCA" w:rsidP="008D7F2D">
            <w:pPr>
              <w:rPr>
                <w:rFonts w:ascii="Calibri" w:hAnsi="Calibri"/>
                <w:b/>
              </w:rPr>
            </w:pPr>
          </w:p>
          <w:p w14:paraId="469A5CA2" w14:textId="77777777" w:rsidR="00BA2FCA" w:rsidRPr="006E0AED" w:rsidRDefault="00BA2FCA" w:rsidP="008D7F2D">
            <w:pPr>
              <w:rPr>
                <w:rFonts w:ascii="Calibri" w:hAnsi="Calibri"/>
                <w:b/>
              </w:rPr>
            </w:pPr>
          </w:p>
          <w:p w14:paraId="2AE09EAD" w14:textId="77777777" w:rsidR="00BA2FCA" w:rsidRPr="006E0AED" w:rsidRDefault="00BA2FCA" w:rsidP="008D7F2D">
            <w:pPr>
              <w:rPr>
                <w:rFonts w:ascii="Calibri" w:hAnsi="Calibri"/>
                <w:b/>
              </w:rPr>
            </w:pPr>
          </w:p>
        </w:tc>
      </w:tr>
    </w:tbl>
    <w:p w14:paraId="3A29C38F" w14:textId="77777777" w:rsidR="00BA2FCA" w:rsidRDefault="00BA2FCA"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8218"/>
      </w:tblGrid>
      <w:tr w:rsidR="007843A0" w:rsidRPr="006E0AED" w14:paraId="302959FB" w14:textId="77777777" w:rsidTr="00784818">
        <w:tc>
          <w:tcPr>
            <w:tcW w:w="1410" w:type="dxa"/>
            <w:shd w:val="clear" w:color="auto" w:fill="C5E0B3" w:themeFill="accent6" w:themeFillTint="66"/>
          </w:tcPr>
          <w:p w14:paraId="0FA240AF" w14:textId="6B172DBF" w:rsidR="007843A0" w:rsidRPr="006E0AED" w:rsidRDefault="6D1EB3C4" w:rsidP="008D7F2D">
            <w:pPr>
              <w:rPr>
                <w:rFonts w:ascii="Calibri" w:hAnsi="Calibri"/>
                <w:b/>
                <w:bCs/>
              </w:rPr>
            </w:pPr>
            <w:r w:rsidRPr="7D02244A">
              <w:rPr>
                <w:rFonts w:ascii="Calibri" w:hAnsi="Calibri"/>
                <w:b/>
                <w:bCs/>
              </w:rPr>
              <w:t xml:space="preserve">Vraag </w:t>
            </w:r>
            <w:r w:rsidR="00501D62">
              <w:rPr>
                <w:rFonts w:ascii="Calibri" w:hAnsi="Calibri"/>
                <w:b/>
                <w:bCs/>
              </w:rPr>
              <w:t>7</w:t>
            </w:r>
          </w:p>
          <w:p w14:paraId="5E9840AE" w14:textId="77777777" w:rsidR="007843A0" w:rsidRPr="006E0AED" w:rsidRDefault="007843A0" w:rsidP="008D7F2D">
            <w:pPr>
              <w:rPr>
                <w:rFonts w:ascii="Calibri" w:hAnsi="Calibri"/>
                <w:b/>
              </w:rPr>
            </w:pPr>
          </w:p>
          <w:p w14:paraId="11F63B84" w14:textId="77777777" w:rsidR="007843A0" w:rsidRPr="006E0AED" w:rsidRDefault="007843A0" w:rsidP="008D7F2D">
            <w:pPr>
              <w:rPr>
                <w:rFonts w:ascii="Calibri" w:hAnsi="Calibri"/>
                <w:b/>
              </w:rPr>
            </w:pPr>
          </w:p>
        </w:tc>
        <w:tc>
          <w:tcPr>
            <w:tcW w:w="8218" w:type="dxa"/>
            <w:shd w:val="clear" w:color="auto" w:fill="auto"/>
          </w:tcPr>
          <w:p w14:paraId="2E55E470" w14:textId="7E219EAA" w:rsidR="00C117DF" w:rsidRPr="00501D62" w:rsidRDefault="00915AB9" w:rsidP="008D7F2D">
            <w:pPr>
              <w:spacing w:after="160"/>
              <w:contextualSpacing/>
              <w:rPr>
                <w:rFonts w:asciiTheme="minorHAnsi" w:hAnsiTheme="minorHAnsi" w:cstheme="minorBidi"/>
                <w:sz w:val="22"/>
                <w:szCs w:val="22"/>
              </w:rPr>
            </w:pPr>
            <w:r w:rsidRPr="3A1D5B8A">
              <w:rPr>
                <w:rFonts w:asciiTheme="minorHAnsi" w:hAnsiTheme="minorHAnsi" w:cstheme="minorBidi"/>
                <w:sz w:val="22"/>
                <w:szCs w:val="22"/>
              </w:rPr>
              <w:t xml:space="preserve">Hoe werkt de functie van </w:t>
            </w:r>
            <w:r w:rsidR="0097348A" w:rsidRPr="3A1D5B8A">
              <w:rPr>
                <w:rFonts w:asciiTheme="minorHAnsi" w:hAnsiTheme="minorHAnsi" w:cstheme="minorBidi"/>
                <w:sz w:val="22"/>
                <w:szCs w:val="22"/>
              </w:rPr>
              <w:t>uw</w:t>
            </w:r>
            <w:r w:rsidRPr="3A1D5B8A">
              <w:rPr>
                <w:rFonts w:asciiTheme="minorHAnsi" w:hAnsiTheme="minorHAnsi" w:cstheme="minorBidi"/>
                <w:sz w:val="22"/>
                <w:szCs w:val="22"/>
              </w:rPr>
              <w:t xml:space="preserve"> </w:t>
            </w:r>
            <w:proofErr w:type="spellStart"/>
            <w:r w:rsidRPr="00EF7D29">
              <w:rPr>
                <w:rFonts w:asciiTheme="minorHAnsi" w:hAnsiTheme="minorHAnsi" w:cstheme="minorBidi"/>
                <w:sz w:val="22"/>
                <w:szCs w:val="22"/>
              </w:rPr>
              <w:t>tooling</w:t>
            </w:r>
            <w:proofErr w:type="spellEnd"/>
            <w:r w:rsidRPr="00EF7D29">
              <w:rPr>
                <w:rFonts w:asciiTheme="minorHAnsi" w:hAnsiTheme="minorHAnsi" w:cstheme="minorBidi"/>
                <w:sz w:val="22"/>
                <w:szCs w:val="22"/>
              </w:rPr>
              <w:t xml:space="preserve"> om actiegericht naar de </w:t>
            </w:r>
            <w:r w:rsidR="1014DB4B" w:rsidRPr="00EF7D29">
              <w:rPr>
                <w:rFonts w:asciiTheme="minorHAnsi" w:hAnsiTheme="minorHAnsi" w:cstheme="minorBidi"/>
                <w:sz w:val="22"/>
                <w:szCs w:val="22"/>
              </w:rPr>
              <w:t>gescande</w:t>
            </w:r>
            <w:r w:rsidR="2E0502B7" w:rsidRPr="00EF7D29">
              <w:rPr>
                <w:rFonts w:asciiTheme="minorHAnsi" w:hAnsiTheme="minorHAnsi" w:cstheme="minorBidi"/>
                <w:sz w:val="22"/>
                <w:szCs w:val="22"/>
              </w:rPr>
              <w:t xml:space="preserve"> </w:t>
            </w:r>
            <w:r w:rsidRPr="00EF7D29">
              <w:rPr>
                <w:rFonts w:asciiTheme="minorHAnsi" w:hAnsiTheme="minorHAnsi" w:cstheme="minorBidi"/>
                <w:sz w:val="22"/>
                <w:szCs w:val="22"/>
              </w:rPr>
              <w:t>informatieobjecten te navigeren</w:t>
            </w:r>
            <w:r w:rsidR="00501D62" w:rsidRPr="00EF7D29">
              <w:rPr>
                <w:rFonts w:asciiTheme="minorHAnsi" w:hAnsiTheme="minorHAnsi" w:cstheme="minorBidi"/>
                <w:sz w:val="22"/>
                <w:szCs w:val="22"/>
              </w:rPr>
              <w:t xml:space="preserve"> </w:t>
            </w:r>
            <w:r w:rsidR="48532A18" w:rsidRPr="00EF7D29">
              <w:rPr>
                <w:rFonts w:asciiTheme="minorHAnsi" w:hAnsiTheme="minorHAnsi" w:cstheme="minorBidi"/>
                <w:sz w:val="22"/>
                <w:szCs w:val="22"/>
              </w:rPr>
              <w:t>en</w:t>
            </w:r>
            <w:r w:rsidR="00501D62" w:rsidRPr="00EF7D29">
              <w:rPr>
                <w:rFonts w:asciiTheme="minorHAnsi" w:hAnsiTheme="minorHAnsi" w:cstheme="minorBidi"/>
                <w:sz w:val="22"/>
                <w:szCs w:val="22"/>
              </w:rPr>
              <w:t xml:space="preserve"> vervolgens </w:t>
            </w:r>
            <w:r w:rsidR="00501D62" w:rsidRPr="3A1D5B8A">
              <w:rPr>
                <w:rFonts w:asciiTheme="minorHAnsi" w:hAnsiTheme="minorHAnsi" w:cstheme="minorBidi"/>
                <w:sz w:val="22"/>
                <w:szCs w:val="22"/>
              </w:rPr>
              <w:t xml:space="preserve">de informatieobjecten te </w:t>
            </w:r>
            <w:r w:rsidR="70FCAF17" w:rsidRPr="3A1D5B8A">
              <w:rPr>
                <w:rFonts w:asciiTheme="minorHAnsi" w:hAnsiTheme="minorHAnsi" w:cstheme="minorBidi"/>
                <w:sz w:val="22"/>
                <w:szCs w:val="22"/>
              </w:rPr>
              <w:t>kunnen</w:t>
            </w:r>
            <w:r w:rsidR="52ED9B7F" w:rsidRPr="3A1D5B8A">
              <w:rPr>
                <w:rFonts w:asciiTheme="minorHAnsi" w:hAnsiTheme="minorHAnsi" w:cstheme="minorBidi"/>
                <w:sz w:val="22"/>
                <w:szCs w:val="22"/>
              </w:rPr>
              <w:t xml:space="preserve"> </w:t>
            </w:r>
            <w:r w:rsidR="00501D62" w:rsidRPr="3A1D5B8A">
              <w:rPr>
                <w:rFonts w:asciiTheme="minorHAnsi" w:hAnsiTheme="minorHAnsi" w:cstheme="minorBidi"/>
                <w:sz w:val="22"/>
                <w:szCs w:val="22"/>
              </w:rPr>
              <w:t xml:space="preserve">beoordelen </w:t>
            </w:r>
            <w:r w:rsidR="1C1E3C31" w:rsidRPr="3A1D5B8A">
              <w:rPr>
                <w:rFonts w:asciiTheme="minorHAnsi" w:hAnsiTheme="minorHAnsi" w:cstheme="minorBidi"/>
                <w:sz w:val="22"/>
                <w:szCs w:val="22"/>
              </w:rPr>
              <w:t>(vervolgactie bepalen)</w:t>
            </w:r>
            <w:r w:rsidR="52ED9B7F" w:rsidRPr="3A1D5B8A">
              <w:rPr>
                <w:rFonts w:asciiTheme="minorHAnsi" w:hAnsiTheme="minorHAnsi" w:cstheme="minorBidi"/>
                <w:sz w:val="22"/>
                <w:szCs w:val="22"/>
              </w:rPr>
              <w:t xml:space="preserve"> </w:t>
            </w:r>
            <w:r w:rsidR="00501D62" w:rsidRPr="3A1D5B8A">
              <w:rPr>
                <w:rFonts w:asciiTheme="minorHAnsi" w:hAnsiTheme="minorHAnsi" w:cstheme="minorBidi"/>
                <w:sz w:val="22"/>
                <w:szCs w:val="22"/>
              </w:rPr>
              <w:t>en te verrijken</w:t>
            </w:r>
            <w:r w:rsidR="20727068" w:rsidRPr="3A1D5B8A">
              <w:rPr>
                <w:rFonts w:asciiTheme="minorHAnsi" w:hAnsiTheme="minorHAnsi" w:cstheme="minorBidi"/>
                <w:sz w:val="22"/>
                <w:szCs w:val="22"/>
              </w:rPr>
              <w:t xml:space="preserve"> (indien migratie benodigd is)</w:t>
            </w:r>
            <w:r w:rsidR="52ED9B7F" w:rsidRPr="3A1D5B8A">
              <w:rPr>
                <w:rFonts w:asciiTheme="minorHAnsi" w:hAnsiTheme="minorHAnsi" w:cstheme="minorBidi"/>
                <w:sz w:val="22"/>
                <w:szCs w:val="22"/>
              </w:rPr>
              <w:t>?</w:t>
            </w:r>
          </w:p>
        </w:tc>
      </w:tr>
      <w:tr w:rsidR="007843A0" w:rsidRPr="006E0AED" w14:paraId="7D5A40A1" w14:textId="77777777" w:rsidTr="00784818">
        <w:tc>
          <w:tcPr>
            <w:tcW w:w="1410" w:type="dxa"/>
            <w:shd w:val="clear" w:color="auto" w:fill="C5E0B3" w:themeFill="accent6" w:themeFillTint="66"/>
          </w:tcPr>
          <w:p w14:paraId="3D6DBBFD" w14:textId="77777777" w:rsidR="007843A0" w:rsidRPr="006E0AED" w:rsidRDefault="007843A0" w:rsidP="008D7F2D">
            <w:pPr>
              <w:rPr>
                <w:rFonts w:ascii="Calibri" w:hAnsi="Calibri"/>
                <w:b/>
              </w:rPr>
            </w:pPr>
            <w:r w:rsidRPr="006E0AED">
              <w:rPr>
                <w:rFonts w:ascii="Calibri" w:hAnsi="Calibri"/>
                <w:b/>
              </w:rPr>
              <w:t>Antwoord</w:t>
            </w:r>
          </w:p>
        </w:tc>
        <w:tc>
          <w:tcPr>
            <w:tcW w:w="8218" w:type="dxa"/>
            <w:shd w:val="clear" w:color="auto" w:fill="auto"/>
          </w:tcPr>
          <w:p w14:paraId="35D1AF87" w14:textId="77777777" w:rsidR="007843A0" w:rsidRPr="006E0AED" w:rsidRDefault="007843A0" w:rsidP="008D7F2D">
            <w:pPr>
              <w:rPr>
                <w:rFonts w:ascii="Calibri" w:hAnsi="Calibri"/>
                <w:b/>
              </w:rPr>
            </w:pPr>
          </w:p>
          <w:p w14:paraId="4847A6FC" w14:textId="77777777" w:rsidR="007843A0" w:rsidRPr="006E0AED" w:rsidRDefault="007843A0" w:rsidP="008D7F2D">
            <w:pPr>
              <w:rPr>
                <w:rFonts w:ascii="Calibri" w:hAnsi="Calibri"/>
                <w:b/>
              </w:rPr>
            </w:pPr>
          </w:p>
          <w:p w14:paraId="7FDDDC52" w14:textId="77777777" w:rsidR="007843A0" w:rsidRPr="006E0AED" w:rsidRDefault="007843A0" w:rsidP="008D7F2D">
            <w:pPr>
              <w:rPr>
                <w:rFonts w:ascii="Calibri" w:hAnsi="Calibri"/>
                <w:b/>
              </w:rPr>
            </w:pPr>
          </w:p>
        </w:tc>
      </w:tr>
    </w:tbl>
    <w:p w14:paraId="15FB263B" w14:textId="77777777" w:rsidR="007843A0" w:rsidRDefault="007843A0" w:rsidP="008D7F2D">
      <w:pPr>
        <w:rPr>
          <w:rFonts w:ascii="Calibri" w:hAnsi="Calibri"/>
          <w:b/>
        </w:rPr>
      </w:pPr>
    </w:p>
    <w:p w14:paraId="6E9DADF2" w14:textId="5026D9B4" w:rsidR="001B61BA" w:rsidRDefault="00B95143" w:rsidP="008D7F2D">
      <w:pPr>
        <w:rPr>
          <w:rFonts w:ascii="Calibri" w:hAnsi="Calibri"/>
          <w:b/>
        </w:rPr>
      </w:pPr>
      <w:r>
        <w:rPr>
          <w:rFonts w:ascii="Calibri" w:hAnsi="Calibri"/>
          <w:b/>
        </w:rPr>
        <w:t>Metadata</w:t>
      </w:r>
    </w:p>
    <w:p w14:paraId="443CB019" w14:textId="77777777" w:rsidR="00B95143" w:rsidRDefault="00B95143"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45"/>
        <w:gridCol w:w="8233"/>
      </w:tblGrid>
      <w:tr w:rsidR="001B61BA" w:rsidRPr="006E0AED" w14:paraId="3C226330" w14:textId="77777777" w:rsidTr="6139A96D">
        <w:tc>
          <w:tcPr>
            <w:tcW w:w="1350" w:type="dxa"/>
            <w:shd w:val="clear" w:color="auto" w:fill="C5E0B3" w:themeFill="accent6" w:themeFillTint="66"/>
          </w:tcPr>
          <w:p w14:paraId="21C5B760" w14:textId="779C8AC0" w:rsidR="001B61BA" w:rsidRPr="006E0AED" w:rsidRDefault="001B61BA" w:rsidP="008D7F2D">
            <w:pPr>
              <w:rPr>
                <w:rFonts w:ascii="Calibri" w:hAnsi="Calibri"/>
                <w:b/>
                <w:bCs/>
              </w:rPr>
            </w:pPr>
            <w:r w:rsidRPr="7D02244A">
              <w:rPr>
                <w:rFonts w:ascii="Calibri" w:hAnsi="Calibri"/>
                <w:b/>
                <w:bCs/>
              </w:rPr>
              <w:t xml:space="preserve">Vraag </w:t>
            </w:r>
            <w:r w:rsidR="00501D62">
              <w:rPr>
                <w:rFonts w:ascii="Calibri" w:hAnsi="Calibri"/>
                <w:b/>
                <w:bCs/>
              </w:rPr>
              <w:t>8</w:t>
            </w:r>
          </w:p>
          <w:p w14:paraId="39189792" w14:textId="77777777" w:rsidR="001B61BA" w:rsidRPr="006E0AED" w:rsidRDefault="001B61BA" w:rsidP="008D7F2D">
            <w:pPr>
              <w:rPr>
                <w:rFonts w:ascii="Calibri" w:hAnsi="Calibri"/>
                <w:b/>
              </w:rPr>
            </w:pPr>
          </w:p>
        </w:tc>
        <w:tc>
          <w:tcPr>
            <w:tcW w:w="8278" w:type="dxa"/>
            <w:gridSpan w:val="2"/>
            <w:shd w:val="clear" w:color="auto" w:fill="auto"/>
          </w:tcPr>
          <w:p w14:paraId="42687377" w14:textId="5CE0D950" w:rsidR="001B61BA" w:rsidRPr="00CE5014" w:rsidRDefault="00B7333E" w:rsidP="00212CD1">
            <w:pPr>
              <w:rPr>
                <w:rFonts w:asciiTheme="minorHAnsi" w:hAnsiTheme="minorHAnsi" w:cstheme="minorBidi"/>
                <w:sz w:val="22"/>
                <w:szCs w:val="22"/>
              </w:rPr>
            </w:pPr>
            <w:r w:rsidRPr="3A1D5B8A">
              <w:rPr>
                <w:rFonts w:asciiTheme="minorHAnsi" w:hAnsiTheme="minorHAnsi" w:cstheme="minorBidi"/>
                <w:sz w:val="22"/>
                <w:szCs w:val="22"/>
              </w:rPr>
              <w:t xml:space="preserve">Om te kunnen migreren naar een document managementsysteem (DMS) is het benodigd om (relevante) informatie te voorzien van bepaalde </w:t>
            </w:r>
            <w:r w:rsidRPr="003C7A78">
              <w:rPr>
                <w:rFonts w:asciiTheme="minorHAnsi" w:hAnsiTheme="minorHAnsi" w:cstheme="minorBidi"/>
                <w:sz w:val="22"/>
                <w:szCs w:val="22"/>
              </w:rPr>
              <w:t>metadata</w:t>
            </w:r>
            <w:r w:rsidR="00CC28AD" w:rsidRPr="003C7A78">
              <w:rPr>
                <w:rFonts w:asciiTheme="minorHAnsi" w:hAnsiTheme="minorHAnsi" w:cstheme="minorBidi"/>
                <w:sz w:val="22"/>
                <w:szCs w:val="22"/>
              </w:rPr>
              <w:t xml:space="preserve"> (zie </w:t>
            </w:r>
            <w:r w:rsidR="00B15DFD" w:rsidRPr="003C7A78">
              <w:rPr>
                <w:rFonts w:asciiTheme="minorHAnsi" w:hAnsiTheme="minorHAnsi" w:cstheme="minorBidi"/>
                <w:sz w:val="22"/>
                <w:szCs w:val="22"/>
              </w:rPr>
              <w:t xml:space="preserve">bijlage 5.1 </w:t>
            </w:r>
            <w:r w:rsidR="003C7A78" w:rsidRPr="003C7A78">
              <w:rPr>
                <w:rFonts w:asciiTheme="minorHAnsi" w:hAnsiTheme="minorHAnsi" w:cstheme="minorBidi"/>
                <w:sz w:val="22"/>
                <w:szCs w:val="22"/>
              </w:rPr>
              <w:t>van het marktconsultatie document</w:t>
            </w:r>
            <w:r w:rsidR="00CC28AD" w:rsidRPr="003C7A78">
              <w:rPr>
                <w:rFonts w:asciiTheme="minorHAnsi" w:hAnsiTheme="minorHAnsi" w:cstheme="minorBidi"/>
                <w:sz w:val="22"/>
                <w:szCs w:val="22"/>
              </w:rPr>
              <w:t>)</w:t>
            </w:r>
            <w:r w:rsidRPr="003C7A78">
              <w:rPr>
                <w:rFonts w:asciiTheme="minorHAnsi" w:hAnsiTheme="minorHAnsi" w:cstheme="minorBidi"/>
                <w:sz w:val="22"/>
                <w:szCs w:val="22"/>
              </w:rPr>
              <w:t>. Welke metadata kan</w:t>
            </w:r>
            <w:r w:rsidR="00B30A3F" w:rsidRPr="003C7A78">
              <w:rPr>
                <w:rFonts w:asciiTheme="minorHAnsi" w:hAnsiTheme="minorHAnsi" w:cstheme="minorBidi"/>
                <w:sz w:val="22"/>
                <w:szCs w:val="22"/>
              </w:rPr>
              <w:t xml:space="preserve"> door u</w:t>
            </w:r>
            <w:r w:rsidRPr="003C7A78">
              <w:rPr>
                <w:rFonts w:asciiTheme="minorHAnsi" w:hAnsiTheme="minorHAnsi" w:cstheme="minorBidi"/>
                <w:sz w:val="22"/>
                <w:szCs w:val="22"/>
              </w:rPr>
              <w:t xml:space="preserve"> w</w:t>
            </w:r>
            <w:r w:rsidRPr="3A1D5B8A">
              <w:rPr>
                <w:rFonts w:asciiTheme="minorHAnsi" w:hAnsiTheme="minorHAnsi" w:cstheme="minorBidi"/>
                <w:sz w:val="22"/>
                <w:szCs w:val="22"/>
              </w:rPr>
              <w:t>orden afgeleid aan de hand van geautomatiseerde analyses</w:t>
            </w:r>
            <w:r w:rsidR="4270C5D6" w:rsidRPr="3A1D5B8A">
              <w:rPr>
                <w:rFonts w:asciiTheme="minorHAnsi" w:hAnsiTheme="minorHAnsi" w:cstheme="minorBidi"/>
                <w:sz w:val="22"/>
                <w:szCs w:val="22"/>
              </w:rPr>
              <w:t>?</w:t>
            </w:r>
          </w:p>
        </w:tc>
      </w:tr>
      <w:tr w:rsidR="001B61BA" w:rsidRPr="006E0AED" w14:paraId="658A9F3E" w14:textId="77777777" w:rsidTr="6139A96D">
        <w:tc>
          <w:tcPr>
            <w:tcW w:w="1350" w:type="dxa"/>
            <w:shd w:val="clear" w:color="auto" w:fill="C5E0B3" w:themeFill="accent6" w:themeFillTint="66"/>
          </w:tcPr>
          <w:p w14:paraId="0E4402CE" w14:textId="77777777" w:rsidR="001B61BA" w:rsidRPr="006E0AED" w:rsidRDefault="001B61BA" w:rsidP="008D7F2D">
            <w:pPr>
              <w:rPr>
                <w:rFonts w:ascii="Calibri" w:hAnsi="Calibri"/>
                <w:b/>
              </w:rPr>
            </w:pPr>
            <w:r w:rsidRPr="006E0AED">
              <w:rPr>
                <w:rFonts w:ascii="Calibri" w:hAnsi="Calibri"/>
                <w:b/>
              </w:rPr>
              <w:t>Antwoord</w:t>
            </w:r>
          </w:p>
        </w:tc>
        <w:tc>
          <w:tcPr>
            <w:tcW w:w="8278" w:type="dxa"/>
            <w:gridSpan w:val="2"/>
            <w:shd w:val="clear" w:color="auto" w:fill="auto"/>
          </w:tcPr>
          <w:p w14:paraId="622C4E8F" w14:textId="77777777" w:rsidR="001B61BA" w:rsidRPr="006E0AED" w:rsidRDefault="001B61BA" w:rsidP="008D7F2D">
            <w:pPr>
              <w:rPr>
                <w:rFonts w:ascii="Calibri" w:hAnsi="Calibri"/>
                <w:b/>
              </w:rPr>
            </w:pPr>
          </w:p>
          <w:p w14:paraId="58CEA6DA" w14:textId="77777777" w:rsidR="001B61BA" w:rsidRPr="006E0AED" w:rsidRDefault="001B61BA" w:rsidP="008D7F2D">
            <w:pPr>
              <w:rPr>
                <w:rFonts w:ascii="Calibri" w:hAnsi="Calibri"/>
                <w:b/>
              </w:rPr>
            </w:pPr>
          </w:p>
          <w:p w14:paraId="0AE3F069" w14:textId="77777777" w:rsidR="001B61BA" w:rsidRPr="006E0AED" w:rsidRDefault="001B61BA" w:rsidP="008D7F2D">
            <w:pPr>
              <w:rPr>
                <w:rFonts w:ascii="Calibri" w:hAnsi="Calibri"/>
                <w:b/>
              </w:rPr>
            </w:pPr>
          </w:p>
        </w:tc>
      </w:tr>
      <w:tr w:rsidR="00B95143" w:rsidRPr="005A2517" w14:paraId="5515C853" w14:textId="77777777" w:rsidTr="6139A96D">
        <w:tc>
          <w:tcPr>
            <w:tcW w:w="1395" w:type="dxa"/>
            <w:gridSpan w:val="2"/>
            <w:shd w:val="clear" w:color="auto" w:fill="C5E0B3" w:themeFill="accent6" w:themeFillTint="66"/>
          </w:tcPr>
          <w:p w14:paraId="655943F0" w14:textId="36C8F9E0" w:rsidR="00B95143" w:rsidRPr="006E0AED" w:rsidRDefault="00B95143" w:rsidP="00212CD1">
            <w:pPr>
              <w:rPr>
                <w:rFonts w:ascii="Calibri" w:hAnsi="Calibri"/>
                <w:b/>
                <w:bCs/>
              </w:rPr>
            </w:pPr>
            <w:r w:rsidRPr="7D02244A">
              <w:rPr>
                <w:rFonts w:ascii="Calibri" w:hAnsi="Calibri"/>
                <w:b/>
                <w:bCs/>
              </w:rPr>
              <w:lastRenderedPageBreak/>
              <w:t xml:space="preserve">Vraag </w:t>
            </w:r>
            <w:r w:rsidR="00501D62">
              <w:rPr>
                <w:rFonts w:ascii="Calibri" w:hAnsi="Calibri"/>
                <w:b/>
                <w:bCs/>
              </w:rPr>
              <w:t>9</w:t>
            </w:r>
          </w:p>
          <w:p w14:paraId="2C9040E8" w14:textId="77777777" w:rsidR="00B95143" w:rsidRPr="006E0AED" w:rsidRDefault="00B95143" w:rsidP="00212CD1">
            <w:pPr>
              <w:rPr>
                <w:rFonts w:ascii="Calibri" w:hAnsi="Calibri"/>
                <w:b/>
              </w:rPr>
            </w:pPr>
          </w:p>
          <w:p w14:paraId="3516C6BE" w14:textId="77777777" w:rsidR="00B95143" w:rsidRPr="006E0AED" w:rsidRDefault="00B95143" w:rsidP="00212CD1">
            <w:pPr>
              <w:rPr>
                <w:rFonts w:ascii="Calibri" w:hAnsi="Calibri"/>
                <w:b/>
              </w:rPr>
            </w:pPr>
          </w:p>
        </w:tc>
        <w:tc>
          <w:tcPr>
            <w:tcW w:w="8233" w:type="dxa"/>
            <w:shd w:val="clear" w:color="auto" w:fill="auto"/>
          </w:tcPr>
          <w:p w14:paraId="45D34548" w14:textId="0221202E" w:rsidR="00B95143" w:rsidRPr="005A2517" w:rsidRDefault="00B95143" w:rsidP="6139A96D">
            <w:pPr>
              <w:contextualSpacing/>
              <w:rPr>
                <w:rFonts w:asciiTheme="minorHAnsi" w:hAnsiTheme="minorHAnsi" w:cstheme="minorBidi"/>
                <w:sz w:val="22"/>
                <w:szCs w:val="22"/>
                <w:lang w:eastAsia="nl-NL"/>
              </w:rPr>
            </w:pPr>
            <w:r w:rsidRPr="6139A96D">
              <w:rPr>
                <w:rFonts w:asciiTheme="minorHAnsi" w:hAnsiTheme="minorHAnsi" w:cstheme="minorBidi"/>
                <w:sz w:val="22"/>
                <w:szCs w:val="22"/>
              </w:rPr>
              <w:t xml:space="preserve">Aanvullend op vraag </w:t>
            </w:r>
            <w:r w:rsidR="00501D62" w:rsidRPr="6139A96D">
              <w:rPr>
                <w:rFonts w:asciiTheme="minorHAnsi" w:hAnsiTheme="minorHAnsi" w:cstheme="minorBidi"/>
                <w:sz w:val="22"/>
                <w:szCs w:val="22"/>
              </w:rPr>
              <w:t>8</w:t>
            </w:r>
            <w:r w:rsidRPr="6139A96D">
              <w:rPr>
                <w:rFonts w:asciiTheme="minorHAnsi" w:hAnsiTheme="minorHAnsi" w:cstheme="minorBidi"/>
                <w:sz w:val="22"/>
                <w:szCs w:val="22"/>
              </w:rPr>
              <w:t>: Is het mogelijk om de informatieobjecten ook op inhoud te scannen en naar aanleiding daarvan relevante metadata af te leiden?</w:t>
            </w:r>
            <w:r w:rsidR="3A01B3DD" w:rsidRPr="6139A96D">
              <w:rPr>
                <w:rFonts w:asciiTheme="minorHAnsi" w:hAnsiTheme="minorHAnsi" w:cstheme="minorBidi"/>
                <w:sz w:val="22"/>
                <w:szCs w:val="22"/>
              </w:rPr>
              <w:t xml:space="preserve"> Zo ja, welke metadata kan hier doorgaans uit worden afgeleid?</w:t>
            </w:r>
          </w:p>
        </w:tc>
      </w:tr>
      <w:tr w:rsidR="00B95143" w:rsidRPr="006E0AED" w14:paraId="4EC136F1" w14:textId="77777777" w:rsidTr="6139A96D">
        <w:tc>
          <w:tcPr>
            <w:tcW w:w="1395" w:type="dxa"/>
            <w:gridSpan w:val="2"/>
            <w:shd w:val="clear" w:color="auto" w:fill="C5E0B3" w:themeFill="accent6" w:themeFillTint="66"/>
          </w:tcPr>
          <w:p w14:paraId="3FB30AF1" w14:textId="77777777" w:rsidR="00B95143" w:rsidRPr="006E0AED" w:rsidRDefault="00B95143" w:rsidP="00212CD1">
            <w:pPr>
              <w:rPr>
                <w:rFonts w:ascii="Calibri" w:hAnsi="Calibri"/>
                <w:b/>
              </w:rPr>
            </w:pPr>
            <w:r w:rsidRPr="006E0AED">
              <w:rPr>
                <w:rFonts w:ascii="Calibri" w:hAnsi="Calibri"/>
                <w:b/>
              </w:rPr>
              <w:t>Antwoord</w:t>
            </w:r>
          </w:p>
        </w:tc>
        <w:tc>
          <w:tcPr>
            <w:tcW w:w="8233" w:type="dxa"/>
            <w:shd w:val="clear" w:color="auto" w:fill="auto"/>
          </w:tcPr>
          <w:p w14:paraId="52B7A3E1" w14:textId="77777777" w:rsidR="00B95143" w:rsidRPr="006E0AED" w:rsidRDefault="00B95143" w:rsidP="00212CD1">
            <w:pPr>
              <w:rPr>
                <w:rFonts w:ascii="Calibri" w:hAnsi="Calibri"/>
                <w:b/>
              </w:rPr>
            </w:pPr>
          </w:p>
          <w:p w14:paraId="6A16D0E4" w14:textId="77777777" w:rsidR="00B95143" w:rsidRPr="006E0AED" w:rsidRDefault="00B95143" w:rsidP="00212CD1">
            <w:pPr>
              <w:rPr>
                <w:rFonts w:ascii="Calibri" w:hAnsi="Calibri"/>
                <w:b/>
              </w:rPr>
            </w:pPr>
          </w:p>
          <w:p w14:paraId="0858B916" w14:textId="77777777" w:rsidR="00B95143" w:rsidRPr="006E0AED" w:rsidRDefault="00B95143" w:rsidP="00212CD1">
            <w:pPr>
              <w:rPr>
                <w:rFonts w:ascii="Calibri" w:hAnsi="Calibri"/>
                <w:b/>
              </w:rPr>
            </w:pPr>
          </w:p>
        </w:tc>
      </w:tr>
    </w:tbl>
    <w:p w14:paraId="2E7D1260" w14:textId="0F36B0EA" w:rsidR="00560625" w:rsidRDefault="00560625" w:rsidP="00212CD1">
      <w:pPr>
        <w:rPr>
          <w:rFonts w:ascii="Calibri" w:hAnsi="Calibri"/>
          <w:b/>
        </w:rPr>
      </w:pPr>
    </w:p>
    <w:p w14:paraId="402DB1C9" w14:textId="77777777" w:rsidR="005A2517" w:rsidRDefault="005A2517" w:rsidP="00212CD1">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CE5014" w:rsidRPr="005A2517" w14:paraId="7D6EEC17" w14:textId="77777777" w:rsidTr="00C02233">
        <w:tc>
          <w:tcPr>
            <w:tcW w:w="1395" w:type="dxa"/>
            <w:shd w:val="clear" w:color="auto" w:fill="C5E0B3" w:themeFill="accent6" w:themeFillTint="66"/>
          </w:tcPr>
          <w:p w14:paraId="20875393" w14:textId="2211CCE1" w:rsidR="00CE5014" w:rsidRPr="006E0AED" w:rsidRDefault="00CE5014" w:rsidP="00212CD1">
            <w:pPr>
              <w:rPr>
                <w:rFonts w:ascii="Calibri" w:hAnsi="Calibri"/>
                <w:b/>
                <w:bCs/>
              </w:rPr>
            </w:pPr>
            <w:r w:rsidRPr="7D02244A">
              <w:rPr>
                <w:rFonts w:ascii="Calibri" w:hAnsi="Calibri"/>
                <w:b/>
                <w:bCs/>
              </w:rPr>
              <w:t xml:space="preserve">Vraag </w:t>
            </w:r>
            <w:r>
              <w:rPr>
                <w:rFonts w:ascii="Calibri" w:hAnsi="Calibri"/>
                <w:b/>
                <w:bCs/>
              </w:rPr>
              <w:t>1</w:t>
            </w:r>
            <w:r w:rsidR="00501D62">
              <w:rPr>
                <w:rFonts w:ascii="Calibri" w:hAnsi="Calibri"/>
                <w:b/>
                <w:bCs/>
              </w:rPr>
              <w:t>0</w:t>
            </w:r>
          </w:p>
          <w:p w14:paraId="029DF8CF" w14:textId="77777777" w:rsidR="00CE5014" w:rsidRPr="006E0AED" w:rsidRDefault="00CE5014" w:rsidP="00212CD1">
            <w:pPr>
              <w:rPr>
                <w:rFonts w:ascii="Calibri" w:hAnsi="Calibri"/>
                <w:b/>
              </w:rPr>
            </w:pPr>
          </w:p>
          <w:p w14:paraId="015EDED7" w14:textId="77777777" w:rsidR="00CE5014" w:rsidRPr="006E0AED" w:rsidRDefault="00CE5014" w:rsidP="00212CD1">
            <w:pPr>
              <w:rPr>
                <w:rFonts w:ascii="Calibri" w:hAnsi="Calibri"/>
                <w:b/>
              </w:rPr>
            </w:pPr>
          </w:p>
        </w:tc>
        <w:tc>
          <w:tcPr>
            <w:tcW w:w="8233" w:type="dxa"/>
            <w:shd w:val="clear" w:color="auto" w:fill="auto"/>
          </w:tcPr>
          <w:p w14:paraId="65656209" w14:textId="0430A87B" w:rsidR="00CE5014" w:rsidRPr="005A2517" w:rsidRDefault="00CE5014" w:rsidP="00212CD1">
            <w:pPr>
              <w:contextualSpacing/>
              <w:rPr>
                <w:rFonts w:asciiTheme="minorHAnsi" w:hAnsiTheme="minorHAnsi" w:cstheme="minorBidi"/>
                <w:sz w:val="22"/>
                <w:szCs w:val="22"/>
                <w:lang w:eastAsia="nl-NL"/>
              </w:rPr>
            </w:pPr>
            <w:r w:rsidRPr="3A1D5B8A">
              <w:rPr>
                <w:rFonts w:asciiTheme="minorHAnsi" w:hAnsiTheme="minorHAnsi" w:cstheme="minorBidi"/>
                <w:sz w:val="22"/>
                <w:szCs w:val="22"/>
              </w:rPr>
              <w:t xml:space="preserve">Aanvullend op vraag </w:t>
            </w:r>
            <w:r w:rsidR="00501D62" w:rsidRPr="3A1D5B8A">
              <w:rPr>
                <w:rFonts w:asciiTheme="minorHAnsi" w:hAnsiTheme="minorHAnsi" w:cstheme="minorBidi"/>
                <w:sz w:val="22"/>
                <w:szCs w:val="22"/>
              </w:rPr>
              <w:t>8</w:t>
            </w:r>
            <w:r w:rsidRPr="3A1D5B8A">
              <w:rPr>
                <w:rFonts w:asciiTheme="minorHAnsi" w:hAnsiTheme="minorHAnsi" w:cstheme="minorBidi"/>
                <w:sz w:val="22"/>
                <w:szCs w:val="22"/>
              </w:rPr>
              <w:t>: Wat ervaart u vanuit de praktijk als relevante metadata? In de bijlage 5.</w:t>
            </w:r>
            <w:r w:rsidR="75FE9C8B" w:rsidRPr="3A1D5B8A">
              <w:rPr>
                <w:rFonts w:asciiTheme="minorHAnsi" w:hAnsiTheme="minorHAnsi" w:cstheme="minorBidi"/>
                <w:sz w:val="22"/>
                <w:szCs w:val="22"/>
              </w:rPr>
              <w:t>1</w:t>
            </w:r>
            <w:r w:rsidRPr="3A1D5B8A">
              <w:rPr>
                <w:rFonts w:asciiTheme="minorHAnsi" w:hAnsiTheme="minorHAnsi" w:cstheme="minorBidi"/>
                <w:sz w:val="22"/>
                <w:szCs w:val="22"/>
              </w:rPr>
              <w:t xml:space="preserve"> </w:t>
            </w:r>
            <w:r w:rsidR="003C7A78">
              <w:rPr>
                <w:rFonts w:asciiTheme="minorHAnsi" w:hAnsiTheme="minorHAnsi" w:cstheme="minorBidi"/>
                <w:sz w:val="22"/>
                <w:szCs w:val="22"/>
              </w:rPr>
              <w:t xml:space="preserve">van het marktconsultatie document </w:t>
            </w:r>
            <w:r w:rsidRPr="3A1D5B8A">
              <w:rPr>
                <w:rFonts w:asciiTheme="minorHAnsi" w:hAnsiTheme="minorHAnsi" w:cstheme="minorBidi"/>
                <w:sz w:val="22"/>
                <w:szCs w:val="22"/>
              </w:rPr>
              <w:t>is een schema opgenomen met de minimale metadataset</w:t>
            </w:r>
            <w:r w:rsidR="15E93569" w:rsidRPr="3A1D5B8A">
              <w:rPr>
                <w:rFonts w:asciiTheme="minorHAnsi" w:hAnsiTheme="minorHAnsi" w:cstheme="minorBidi"/>
                <w:sz w:val="22"/>
                <w:szCs w:val="22"/>
              </w:rPr>
              <w:t xml:space="preserve"> die de Microsoft SharePoint omgeving van de SVB vereist</w:t>
            </w:r>
            <w:r w:rsidR="45268FD0" w:rsidRPr="3A1D5B8A">
              <w:rPr>
                <w:rFonts w:asciiTheme="minorHAnsi" w:hAnsiTheme="minorHAnsi" w:cstheme="minorBidi"/>
                <w:sz w:val="22"/>
                <w:szCs w:val="22"/>
              </w:rPr>
              <w:t>.</w:t>
            </w:r>
          </w:p>
        </w:tc>
      </w:tr>
      <w:tr w:rsidR="00CE5014" w:rsidRPr="006E0AED" w14:paraId="5BAE85D5" w14:textId="77777777" w:rsidTr="00C02233">
        <w:tc>
          <w:tcPr>
            <w:tcW w:w="1395" w:type="dxa"/>
            <w:shd w:val="clear" w:color="auto" w:fill="C5E0B3" w:themeFill="accent6" w:themeFillTint="66"/>
          </w:tcPr>
          <w:p w14:paraId="23641768" w14:textId="77777777" w:rsidR="00CE5014" w:rsidRPr="006E0AED" w:rsidRDefault="00CE5014" w:rsidP="008D7F2D">
            <w:pPr>
              <w:rPr>
                <w:rFonts w:ascii="Calibri" w:hAnsi="Calibri"/>
                <w:b/>
              </w:rPr>
            </w:pPr>
            <w:r w:rsidRPr="006E0AED">
              <w:rPr>
                <w:rFonts w:ascii="Calibri" w:hAnsi="Calibri"/>
                <w:b/>
              </w:rPr>
              <w:t>Antwoord</w:t>
            </w:r>
          </w:p>
        </w:tc>
        <w:tc>
          <w:tcPr>
            <w:tcW w:w="8233" w:type="dxa"/>
            <w:shd w:val="clear" w:color="auto" w:fill="auto"/>
          </w:tcPr>
          <w:p w14:paraId="51E2BDBB" w14:textId="77777777" w:rsidR="00CE5014" w:rsidRPr="006E0AED" w:rsidRDefault="00CE5014" w:rsidP="008D7F2D">
            <w:pPr>
              <w:rPr>
                <w:rFonts w:ascii="Calibri" w:hAnsi="Calibri"/>
                <w:b/>
              </w:rPr>
            </w:pPr>
          </w:p>
          <w:p w14:paraId="02959DAF" w14:textId="77777777" w:rsidR="00CE5014" w:rsidRPr="006E0AED" w:rsidRDefault="00CE5014" w:rsidP="008D7F2D">
            <w:pPr>
              <w:rPr>
                <w:rFonts w:ascii="Calibri" w:hAnsi="Calibri"/>
                <w:b/>
              </w:rPr>
            </w:pPr>
          </w:p>
          <w:p w14:paraId="40CEE185" w14:textId="77777777" w:rsidR="00CE5014" w:rsidRPr="006E0AED" w:rsidRDefault="00CE5014" w:rsidP="008D7F2D">
            <w:pPr>
              <w:rPr>
                <w:rFonts w:ascii="Calibri" w:hAnsi="Calibri"/>
                <w:b/>
              </w:rPr>
            </w:pPr>
          </w:p>
        </w:tc>
      </w:tr>
    </w:tbl>
    <w:p w14:paraId="4EC5FD13" w14:textId="253263EB" w:rsidR="005A2517" w:rsidRDefault="005A2517" w:rsidP="008D7F2D">
      <w:pPr>
        <w:rPr>
          <w:rFonts w:ascii="Calibri" w:hAnsi="Calibri"/>
          <w:b/>
        </w:rPr>
      </w:pPr>
    </w:p>
    <w:p w14:paraId="3987873B" w14:textId="0EA7AD90" w:rsidR="006F4BAB" w:rsidRPr="006F4BAB" w:rsidRDefault="006F4BAB" w:rsidP="008D7F2D">
      <w:pPr>
        <w:rPr>
          <w:rFonts w:ascii="Calibri" w:hAnsi="Calibri"/>
          <w:b/>
        </w:rPr>
      </w:pPr>
      <w:r w:rsidRPr="006F4BAB">
        <w:rPr>
          <w:rFonts w:ascii="Calibri" w:hAnsi="Calibri"/>
          <w:b/>
        </w:rPr>
        <w:t>Werkwijze</w:t>
      </w:r>
    </w:p>
    <w:p w14:paraId="0BA56F40" w14:textId="77777777" w:rsidR="00A727C0" w:rsidRDefault="00A727C0"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C117DF" w:rsidRPr="006E0AED" w14:paraId="74FEBD9E" w14:textId="77777777" w:rsidTr="00193808">
        <w:tc>
          <w:tcPr>
            <w:tcW w:w="1365" w:type="dxa"/>
            <w:shd w:val="clear" w:color="auto" w:fill="C5E0B3" w:themeFill="accent6" w:themeFillTint="66"/>
          </w:tcPr>
          <w:p w14:paraId="64A9A3CB" w14:textId="2E039BE2" w:rsidR="00C117DF" w:rsidRPr="006E0AED" w:rsidRDefault="00C117DF" w:rsidP="008D7F2D">
            <w:pPr>
              <w:rPr>
                <w:rFonts w:ascii="Calibri" w:hAnsi="Calibri"/>
                <w:b/>
                <w:bCs/>
              </w:rPr>
            </w:pPr>
            <w:r w:rsidRPr="7D02244A">
              <w:rPr>
                <w:rFonts w:ascii="Calibri" w:hAnsi="Calibri"/>
                <w:b/>
                <w:bCs/>
              </w:rPr>
              <w:t xml:space="preserve">Vraag </w:t>
            </w:r>
            <w:r w:rsidR="005A2517" w:rsidRPr="7D02244A">
              <w:rPr>
                <w:rFonts w:ascii="Calibri" w:hAnsi="Calibri"/>
                <w:b/>
                <w:bCs/>
              </w:rPr>
              <w:t>1</w:t>
            </w:r>
            <w:r w:rsidR="5BD3CBAB" w:rsidRPr="7D02244A">
              <w:rPr>
                <w:rFonts w:ascii="Calibri" w:hAnsi="Calibri"/>
                <w:b/>
                <w:bCs/>
              </w:rPr>
              <w:t>1</w:t>
            </w:r>
          </w:p>
          <w:p w14:paraId="5AFD8FC4" w14:textId="77777777" w:rsidR="00C117DF" w:rsidRPr="006E0AED" w:rsidRDefault="00C117DF" w:rsidP="008D7F2D">
            <w:pPr>
              <w:rPr>
                <w:rFonts w:ascii="Calibri" w:hAnsi="Calibri"/>
                <w:b/>
              </w:rPr>
            </w:pPr>
          </w:p>
          <w:p w14:paraId="4C81370E" w14:textId="77777777" w:rsidR="00C117DF" w:rsidRPr="006E0AED" w:rsidRDefault="00C117DF" w:rsidP="008D7F2D">
            <w:pPr>
              <w:rPr>
                <w:rFonts w:ascii="Calibri" w:hAnsi="Calibri"/>
                <w:b/>
              </w:rPr>
            </w:pPr>
          </w:p>
        </w:tc>
        <w:tc>
          <w:tcPr>
            <w:tcW w:w="8263" w:type="dxa"/>
            <w:shd w:val="clear" w:color="auto" w:fill="auto"/>
          </w:tcPr>
          <w:p w14:paraId="2A680E71" w14:textId="3D5CD4B7" w:rsidR="00CC1295" w:rsidRPr="00655AF8" w:rsidRDefault="00655AF8" w:rsidP="00212CD1">
            <w:pPr>
              <w:contextualSpacing/>
              <w:rPr>
                <w:rFonts w:asciiTheme="minorHAnsi" w:hAnsiTheme="minorHAnsi" w:cstheme="minorBidi"/>
                <w:sz w:val="22"/>
                <w:szCs w:val="22"/>
              </w:rPr>
            </w:pPr>
            <w:r w:rsidRPr="3A1D5B8A">
              <w:rPr>
                <w:rFonts w:asciiTheme="minorHAnsi" w:hAnsiTheme="minorHAnsi" w:cstheme="minorBidi"/>
                <w:sz w:val="22"/>
                <w:szCs w:val="22"/>
              </w:rPr>
              <w:t>Hoe ga</w:t>
            </w:r>
            <w:r w:rsidR="00547837" w:rsidRPr="3A1D5B8A">
              <w:rPr>
                <w:rFonts w:asciiTheme="minorHAnsi" w:hAnsiTheme="minorHAnsi" w:cstheme="minorBidi"/>
                <w:sz w:val="22"/>
                <w:szCs w:val="22"/>
              </w:rPr>
              <w:t>at u</w:t>
            </w:r>
            <w:r w:rsidR="00827CA0" w:rsidRPr="3A1D5B8A">
              <w:rPr>
                <w:rFonts w:asciiTheme="minorHAnsi" w:hAnsiTheme="minorHAnsi" w:cstheme="minorBidi"/>
                <w:sz w:val="22"/>
                <w:szCs w:val="22"/>
              </w:rPr>
              <w:t xml:space="preserve"> algemeen</w:t>
            </w:r>
            <w:r w:rsidRPr="3A1D5B8A">
              <w:rPr>
                <w:rFonts w:asciiTheme="minorHAnsi" w:hAnsiTheme="minorHAnsi" w:cstheme="minorBidi"/>
                <w:sz w:val="22"/>
                <w:szCs w:val="22"/>
              </w:rPr>
              <w:t xml:space="preserve"> te werk, hoe gaa</w:t>
            </w:r>
            <w:r w:rsidR="00547837" w:rsidRPr="3A1D5B8A">
              <w:rPr>
                <w:rFonts w:asciiTheme="minorHAnsi" w:hAnsiTheme="minorHAnsi" w:cstheme="minorBidi"/>
                <w:sz w:val="22"/>
                <w:szCs w:val="22"/>
              </w:rPr>
              <w:t xml:space="preserve">t u </w:t>
            </w:r>
            <w:r w:rsidRPr="3A1D5B8A">
              <w:rPr>
                <w:rFonts w:asciiTheme="minorHAnsi" w:hAnsiTheme="minorHAnsi" w:cstheme="minorBidi"/>
                <w:sz w:val="22"/>
                <w:szCs w:val="22"/>
              </w:rPr>
              <w:t>om met toegangs- en autorisatiestructuren op netwerkschijven, met dubbele informatieobjecten en versiebeheer en welke ondersteuning van de SVB zou</w:t>
            </w:r>
            <w:r w:rsidR="00AC069F" w:rsidRPr="3A1D5B8A">
              <w:rPr>
                <w:rFonts w:asciiTheme="minorHAnsi" w:hAnsiTheme="minorHAnsi" w:cstheme="minorBidi"/>
                <w:sz w:val="22"/>
                <w:szCs w:val="22"/>
              </w:rPr>
              <w:t xml:space="preserve"> u </w:t>
            </w:r>
            <w:r w:rsidRPr="3A1D5B8A">
              <w:rPr>
                <w:rFonts w:asciiTheme="minorHAnsi" w:hAnsiTheme="minorHAnsi" w:cstheme="minorBidi"/>
                <w:sz w:val="22"/>
                <w:szCs w:val="22"/>
              </w:rPr>
              <w:t>daarvoor nodig hebben, voor zover dat nu ingeschat kan worden</w:t>
            </w:r>
            <w:r w:rsidR="002F56F7" w:rsidRPr="3A1D5B8A">
              <w:rPr>
                <w:rFonts w:asciiTheme="minorHAnsi" w:hAnsiTheme="minorHAnsi" w:cstheme="minorBidi"/>
                <w:sz w:val="22"/>
                <w:szCs w:val="22"/>
              </w:rPr>
              <w:t>?</w:t>
            </w:r>
            <w:r w:rsidRPr="3A1D5B8A">
              <w:rPr>
                <w:rFonts w:asciiTheme="minorHAnsi" w:hAnsiTheme="minorHAnsi" w:cstheme="minorBidi"/>
                <w:sz w:val="22"/>
                <w:szCs w:val="22"/>
              </w:rPr>
              <w:t xml:space="preserve"> </w:t>
            </w:r>
          </w:p>
        </w:tc>
      </w:tr>
      <w:tr w:rsidR="00C117DF" w:rsidRPr="006E0AED" w14:paraId="1F7ABE12" w14:textId="77777777" w:rsidTr="00193808">
        <w:tc>
          <w:tcPr>
            <w:tcW w:w="1365" w:type="dxa"/>
            <w:shd w:val="clear" w:color="auto" w:fill="C5E0B3" w:themeFill="accent6" w:themeFillTint="66"/>
          </w:tcPr>
          <w:p w14:paraId="6BBD5BEB" w14:textId="77777777" w:rsidR="00C117DF" w:rsidRPr="006E0AED" w:rsidRDefault="00C117DF" w:rsidP="008D7F2D">
            <w:pPr>
              <w:rPr>
                <w:rFonts w:ascii="Calibri" w:hAnsi="Calibri"/>
                <w:b/>
              </w:rPr>
            </w:pPr>
            <w:r w:rsidRPr="006E0AED">
              <w:rPr>
                <w:rFonts w:ascii="Calibri" w:hAnsi="Calibri"/>
                <w:b/>
              </w:rPr>
              <w:t>Antwoord</w:t>
            </w:r>
          </w:p>
        </w:tc>
        <w:tc>
          <w:tcPr>
            <w:tcW w:w="8263" w:type="dxa"/>
            <w:shd w:val="clear" w:color="auto" w:fill="auto"/>
          </w:tcPr>
          <w:p w14:paraId="5A7C3A95" w14:textId="77777777" w:rsidR="00C117DF" w:rsidRPr="006E0AED" w:rsidRDefault="00C117DF" w:rsidP="008D7F2D">
            <w:pPr>
              <w:rPr>
                <w:rFonts w:ascii="Calibri" w:hAnsi="Calibri"/>
                <w:b/>
              </w:rPr>
            </w:pPr>
          </w:p>
          <w:p w14:paraId="6AE05BD7" w14:textId="77777777" w:rsidR="00C117DF" w:rsidRPr="006E0AED" w:rsidRDefault="00C117DF" w:rsidP="008D7F2D">
            <w:pPr>
              <w:rPr>
                <w:rFonts w:ascii="Calibri" w:hAnsi="Calibri"/>
                <w:b/>
              </w:rPr>
            </w:pPr>
          </w:p>
          <w:p w14:paraId="3C302EA8" w14:textId="77777777" w:rsidR="00C117DF" w:rsidRPr="006E0AED" w:rsidRDefault="00C117DF" w:rsidP="008D7F2D">
            <w:pPr>
              <w:rPr>
                <w:rFonts w:ascii="Calibri" w:hAnsi="Calibri"/>
                <w:b/>
              </w:rPr>
            </w:pPr>
          </w:p>
        </w:tc>
      </w:tr>
    </w:tbl>
    <w:p w14:paraId="42DA869D" w14:textId="188E0CBA" w:rsidR="00C117DF" w:rsidRDefault="00C117DF"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ED28EE" w:rsidRPr="008F4906" w14:paraId="67F30F59" w14:textId="77777777" w:rsidTr="00C02233">
        <w:tc>
          <w:tcPr>
            <w:tcW w:w="1395" w:type="dxa"/>
            <w:shd w:val="clear" w:color="auto" w:fill="C5E0B3" w:themeFill="accent6" w:themeFillTint="66"/>
          </w:tcPr>
          <w:p w14:paraId="270675C6" w14:textId="0611CC97" w:rsidR="00ED28EE" w:rsidRPr="006E0AED" w:rsidRDefault="00ED28EE" w:rsidP="00212CD1">
            <w:pPr>
              <w:rPr>
                <w:rFonts w:ascii="Calibri" w:hAnsi="Calibri"/>
                <w:b/>
                <w:bCs/>
              </w:rPr>
            </w:pPr>
            <w:r w:rsidRPr="7D02244A">
              <w:rPr>
                <w:rFonts w:ascii="Calibri" w:hAnsi="Calibri"/>
                <w:b/>
                <w:bCs/>
              </w:rPr>
              <w:t xml:space="preserve">Vraag </w:t>
            </w:r>
            <w:r w:rsidR="00501D62">
              <w:rPr>
                <w:rFonts w:ascii="Calibri" w:hAnsi="Calibri"/>
                <w:b/>
                <w:bCs/>
              </w:rPr>
              <w:t>12</w:t>
            </w:r>
          </w:p>
          <w:p w14:paraId="3DE0EB58" w14:textId="77777777" w:rsidR="00ED28EE" w:rsidRPr="006E0AED" w:rsidRDefault="00ED28EE" w:rsidP="00212CD1">
            <w:pPr>
              <w:rPr>
                <w:rFonts w:ascii="Calibri" w:hAnsi="Calibri"/>
                <w:b/>
              </w:rPr>
            </w:pPr>
          </w:p>
          <w:p w14:paraId="78B17492" w14:textId="77777777" w:rsidR="00ED28EE" w:rsidRPr="006E0AED" w:rsidRDefault="00ED28EE" w:rsidP="00212CD1">
            <w:pPr>
              <w:rPr>
                <w:rFonts w:ascii="Calibri" w:hAnsi="Calibri"/>
                <w:b/>
              </w:rPr>
            </w:pPr>
          </w:p>
        </w:tc>
        <w:tc>
          <w:tcPr>
            <w:tcW w:w="8233" w:type="dxa"/>
            <w:shd w:val="clear" w:color="auto" w:fill="auto"/>
          </w:tcPr>
          <w:p w14:paraId="72209B4F" w14:textId="2F9525A9" w:rsidR="00ED28EE" w:rsidRPr="008F4906" w:rsidRDefault="00ED28EE" w:rsidP="00212CD1">
            <w:pPr>
              <w:contextualSpacing/>
              <w:rPr>
                <w:rFonts w:asciiTheme="minorHAnsi" w:hAnsiTheme="minorHAnsi" w:cstheme="minorBidi"/>
                <w:sz w:val="22"/>
                <w:szCs w:val="22"/>
              </w:rPr>
            </w:pPr>
            <w:r w:rsidRPr="3A1D5B8A">
              <w:rPr>
                <w:rFonts w:asciiTheme="minorHAnsi" w:hAnsiTheme="minorHAnsi" w:cstheme="minorBidi"/>
                <w:sz w:val="22"/>
                <w:szCs w:val="22"/>
              </w:rPr>
              <w:t>Eigenaren van informatie valideren wat er met hun informatieobjecten moet gebeuren (zoals vernietiging of migr</w:t>
            </w:r>
            <w:r w:rsidR="00501D62" w:rsidRPr="3A1D5B8A">
              <w:rPr>
                <w:rFonts w:asciiTheme="minorHAnsi" w:hAnsiTheme="minorHAnsi" w:cstheme="minorBidi"/>
                <w:sz w:val="22"/>
                <w:szCs w:val="22"/>
              </w:rPr>
              <w:t>eren</w:t>
            </w:r>
            <w:r w:rsidRPr="3A1D5B8A">
              <w:rPr>
                <w:rFonts w:asciiTheme="minorHAnsi" w:hAnsiTheme="minorHAnsi" w:cstheme="minorBidi"/>
                <w:sz w:val="22"/>
                <w:szCs w:val="22"/>
              </w:rPr>
              <w:t xml:space="preserve">). </w:t>
            </w:r>
            <w:r w:rsidR="00501D62" w:rsidRPr="3A1D5B8A">
              <w:rPr>
                <w:rFonts w:asciiTheme="minorHAnsi" w:hAnsiTheme="minorHAnsi" w:cstheme="minorBidi"/>
                <w:sz w:val="22"/>
                <w:szCs w:val="22"/>
              </w:rPr>
              <w:t>Eigenaren</w:t>
            </w:r>
            <w:r w:rsidRPr="3A1D5B8A">
              <w:rPr>
                <w:rFonts w:asciiTheme="minorHAnsi" w:hAnsiTheme="minorHAnsi" w:cstheme="minorBidi"/>
                <w:sz w:val="22"/>
                <w:szCs w:val="22"/>
              </w:rPr>
              <w:t xml:space="preserve"> mogen daarbij alleen inzien wat voor hen van toepassing is en alleen daar een oordeel over vellen. Hoe adviseert u dit in te richten en uit te voeren met grote hoeveelheden informatieobjecten?</w:t>
            </w:r>
          </w:p>
        </w:tc>
      </w:tr>
      <w:tr w:rsidR="00ED28EE" w:rsidRPr="006E0AED" w14:paraId="5CDF878A" w14:textId="77777777" w:rsidTr="00C02233">
        <w:tc>
          <w:tcPr>
            <w:tcW w:w="1395" w:type="dxa"/>
            <w:shd w:val="clear" w:color="auto" w:fill="C5E0B3" w:themeFill="accent6" w:themeFillTint="66"/>
          </w:tcPr>
          <w:p w14:paraId="72A0A7AA" w14:textId="77777777" w:rsidR="00ED28EE" w:rsidRPr="006E0AED" w:rsidRDefault="00ED28EE" w:rsidP="00212CD1">
            <w:pPr>
              <w:rPr>
                <w:rFonts w:ascii="Calibri" w:hAnsi="Calibri"/>
                <w:b/>
              </w:rPr>
            </w:pPr>
            <w:r w:rsidRPr="006E0AED">
              <w:rPr>
                <w:rFonts w:ascii="Calibri" w:hAnsi="Calibri"/>
                <w:b/>
              </w:rPr>
              <w:t>Antwoord</w:t>
            </w:r>
          </w:p>
        </w:tc>
        <w:tc>
          <w:tcPr>
            <w:tcW w:w="8233" w:type="dxa"/>
            <w:shd w:val="clear" w:color="auto" w:fill="auto"/>
          </w:tcPr>
          <w:p w14:paraId="184D18E6" w14:textId="77777777" w:rsidR="00ED28EE" w:rsidRPr="006E0AED" w:rsidRDefault="00ED28EE" w:rsidP="00212CD1">
            <w:pPr>
              <w:rPr>
                <w:rFonts w:ascii="Calibri" w:hAnsi="Calibri"/>
                <w:b/>
              </w:rPr>
            </w:pPr>
          </w:p>
          <w:p w14:paraId="60C0F802" w14:textId="77777777" w:rsidR="00ED28EE" w:rsidRPr="006E0AED" w:rsidRDefault="00ED28EE" w:rsidP="00212CD1">
            <w:pPr>
              <w:rPr>
                <w:rFonts w:ascii="Calibri" w:hAnsi="Calibri"/>
                <w:b/>
              </w:rPr>
            </w:pPr>
          </w:p>
          <w:p w14:paraId="65F7575D" w14:textId="77777777" w:rsidR="00ED28EE" w:rsidRPr="006E0AED" w:rsidRDefault="00ED28EE" w:rsidP="00212CD1">
            <w:pPr>
              <w:rPr>
                <w:rFonts w:ascii="Calibri" w:hAnsi="Calibri"/>
                <w:b/>
              </w:rPr>
            </w:pPr>
          </w:p>
        </w:tc>
      </w:tr>
    </w:tbl>
    <w:p w14:paraId="0E797C1E" w14:textId="77777777" w:rsidR="00C63DDD" w:rsidRDefault="00C63DDD" w:rsidP="00212CD1">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8218"/>
      </w:tblGrid>
      <w:tr w:rsidR="3A1D5B8A" w14:paraId="4DE0153F" w14:textId="77777777" w:rsidTr="3A1D5B8A">
        <w:trPr>
          <w:trHeight w:val="300"/>
        </w:trPr>
        <w:tc>
          <w:tcPr>
            <w:tcW w:w="1410" w:type="dxa"/>
            <w:shd w:val="clear" w:color="auto" w:fill="C5E0B3" w:themeFill="accent6" w:themeFillTint="66"/>
          </w:tcPr>
          <w:p w14:paraId="797AF040" w14:textId="50D7392B" w:rsidR="3A1D5B8A" w:rsidRDefault="3A1D5B8A" w:rsidP="00212CD1">
            <w:pPr>
              <w:rPr>
                <w:rFonts w:ascii="Calibri" w:hAnsi="Calibri"/>
                <w:b/>
                <w:bCs/>
              </w:rPr>
            </w:pPr>
            <w:r w:rsidRPr="3A1D5B8A">
              <w:rPr>
                <w:rFonts w:ascii="Calibri" w:hAnsi="Calibri"/>
                <w:b/>
                <w:bCs/>
              </w:rPr>
              <w:t>Vraag 13</w:t>
            </w:r>
          </w:p>
          <w:p w14:paraId="7939DE10" w14:textId="77777777" w:rsidR="3A1D5B8A" w:rsidRDefault="3A1D5B8A" w:rsidP="00212CD1">
            <w:pPr>
              <w:rPr>
                <w:rFonts w:ascii="Calibri" w:hAnsi="Calibri"/>
                <w:b/>
                <w:bCs/>
              </w:rPr>
            </w:pPr>
          </w:p>
          <w:p w14:paraId="7BF68686" w14:textId="77777777" w:rsidR="3A1D5B8A" w:rsidRDefault="3A1D5B8A" w:rsidP="00212CD1">
            <w:pPr>
              <w:rPr>
                <w:rFonts w:ascii="Calibri" w:hAnsi="Calibri"/>
                <w:b/>
                <w:bCs/>
              </w:rPr>
            </w:pPr>
          </w:p>
        </w:tc>
        <w:tc>
          <w:tcPr>
            <w:tcW w:w="8218" w:type="dxa"/>
            <w:shd w:val="clear" w:color="auto" w:fill="auto"/>
          </w:tcPr>
          <w:p w14:paraId="4C2BAA92" w14:textId="7DCE5F88" w:rsidR="3A1D5B8A" w:rsidRDefault="3A1D5B8A" w:rsidP="00212CD1">
            <w:pPr>
              <w:rPr>
                <w:rFonts w:asciiTheme="minorHAnsi" w:hAnsiTheme="minorHAnsi" w:cstheme="minorBidi"/>
                <w:sz w:val="22"/>
                <w:szCs w:val="22"/>
              </w:rPr>
            </w:pPr>
            <w:r w:rsidRPr="3A1D5B8A">
              <w:rPr>
                <w:rFonts w:asciiTheme="minorHAnsi" w:hAnsiTheme="minorHAnsi" w:cstheme="minorBidi"/>
                <w:sz w:val="22"/>
                <w:szCs w:val="22"/>
              </w:rPr>
              <w:t>Wat is uw eerder opgedane ervaring en advies m.b.t. dergelijke trajecten</w:t>
            </w:r>
            <w:r w:rsidR="006C39EF">
              <w:rPr>
                <w:rFonts w:asciiTheme="minorHAnsi" w:hAnsiTheme="minorHAnsi" w:cstheme="minorBidi"/>
                <w:sz w:val="22"/>
                <w:szCs w:val="22"/>
              </w:rPr>
              <w:t xml:space="preserve"> </w:t>
            </w:r>
            <w:r w:rsidR="006C39EF" w:rsidRPr="1F20D104">
              <w:rPr>
                <w:rFonts w:ascii="Calibri" w:hAnsi="Calibri"/>
                <w:sz w:val="22"/>
                <w:szCs w:val="22"/>
              </w:rPr>
              <w:t xml:space="preserve">(zie </w:t>
            </w:r>
            <w:r w:rsidR="006C39EF" w:rsidRPr="00B136C5">
              <w:rPr>
                <w:rFonts w:ascii="Calibri" w:hAnsi="Calibri"/>
                <w:sz w:val="22"/>
                <w:szCs w:val="22"/>
              </w:rPr>
              <w:t xml:space="preserve">hoofdstuk 3 van </w:t>
            </w:r>
            <w:r w:rsidR="006C39EF" w:rsidRPr="1F20D104">
              <w:rPr>
                <w:rFonts w:ascii="Calibri" w:hAnsi="Calibri"/>
                <w:sz w:val="22"/>
                <w:szCs w:val="22"/>
              </w:rPr>
              <w:t>het markt</w:t>
            </w:r>
            <w:r w:rsidR="006C39EF">
              <w:rPr>
                <w:rFonts w:ascii="Calibri" w:hAnsi="Calibri"/>
                <w:sz w:val="22"/>
                <w:szCs w:val="22"/>
              </w:rPr>
              <w:t xml:space="preserve">consultatie </w:t>
            </w:r>
            <w:r w:rsidR="006C39EF" w:rsidRPr="1F20D104">
              <w:rPr>
                <w:rFonts w:ascii="Calibri" w:hAnsi="Calibri"/>
                <w:sz w:val="22"/>
                <w:szCs w:val="22"/>
              </w:rPr>
              <w:t>document)</w:t>
            </w:r>
            <w:r w:rsidR="006C39EF">
              <w:rPr>
                <w:rFonts w:asciiTheme="minorHAnsi" w:hAnsiTheme="minorHAnsi" w:cstheme="minorBidi"/>
                <w:sz w:val="22"/>
                <w:szCs w:val="22"/>
              </w:rPr>
              <w:t>?</w:t>
            </w:r>
            <w:r w:rsidRPr="3A1D5B8A">
              <w:rPr>
                <w:rFonts w:asciiTheme="minorHAnsi" w:hAnsiTheme="minorHAnsi" w:cstheme="minorBidi"/>
                <w:sz w:val="22"/>
                <w:szCs w:val="22"/>
              </w:rPr>
              <w:t xml:space="preserve"> Hoe zijn dergelijke trajecten uitgevoerd en wat zijn de </w:t>
            </w:r>
            <w:proofErr w:type="spellStart"/>
            <w:r w:rsidRPr="3A1D5B8A">
              <w:rPr>
                <w:rFonts w:asciiTheme="minorHAnsi" w:hAnsiTheme="minorHAnsi" w:cstheme="minorBidi"/>
                <w:sz w:val="22"/>
                <w:szCs w:val="22"/>
              </w:rPr>
              <w:t>lessons</w:t>
            </w:r>
            <w:proofErr w:type="spellEnd"/>
            <w:r w:rsidRPr="3A1D5B8A">
              <w:rPr>
                <w:rFonts w:asciiTheme="minorHAnsi" w:hAnsiTheme="minorHAnsi" w:cstheme="minorBidi"/>
                <w:sz w:val="22"/>
                <w:szCs w:val="22"/>
              </w:rPr>
              <w:t xml:space="preserve"> </w:t>
            </w:r>
            <w:proofErr w:type="spellStart"/>
            <w:r w:rsidRPr="3A1D5B8A">
              <w:rPr>
                <w:rFonts w:asciiTheme="minorHAnsi" w:hAnsiTheme="minorHAnsi" w:cstheme="minorBidi"/>
                <w:sz w:val="22"/>
                <w:szCs w:val="22"/>
              </w:rPr>
              <w:t>learned</w:t>
            </w:r>
            <w:proofErr w:type="spellEnd"/>
            <w:r w:rsidRPr="3A1D5B8A">
              <w:rPr>
                <w:rFonts w:asciiTheme="minorHAnsi" w:hAnsiTheme="minorHAnsi" w:cstheme="minorBidi"/>
                <w:sz w:val="22"/>
                <w:szCs w:val="22"/>
              </w:rPr>
              <w:t xml:space="preserve"> hieruit?</w:t>
            </w:r>
          </w:p>
        </w:tc>
      </w:tr>
      <w:tr w:rsidR="3A1D5B8A" w14:paraId="23F6A170" w14:textId="77777777" w:rsidTr="3A1D5B8A">
        <w:trPr>
          <w:trHeight w:val="300"/>
        </w:trPr>
        <w:tc>
          <w:tcPr>
            <w:tcW w:w="1410" w:type="dxa"/>
            <w:shd w:val="clear" w:color="auto" w:fill="C5E0B3" w:themeFill="accent6" w:themeFillTint="66"/>
          </w:tcPr>
          <w:p w14:paraId="0F549408" w14:textId="77777777" w:rsidR="3A1D5B8A" w:rsidRDefault="3A1D5B8A" w:rsidP="008D7F2D">
            <w:pPr>
              <w:rPr>
                <w:rFonts w:ascii="Calibri" w:hAnsi="Calibri"/>
                <w:b/>
                <w:bCs/>
              </w:rPr>
            </w:pPr>
            <w:r w:rsidRPr="3A1D5B8A">
              <w:rPr>
                <w:rFonts w:ascii="Calibri" w:hAnsi="Calibri"/>
                <w:b/>
                <w:bCs/>
              </w:rPr>
              <w:t>Antwoord</w:t>
            </w:r>
          </w:p>
        </w:tc>
        <w:tc>
          <w:tcPr>
            <w:tcW w:w="8218" w:type="dxa"/>
            <w:shd w:val="clear" w:color="auto" w:fill="auto"/>
          </w:tcPr>
          <w:p w14:paraId="47ABF18A" w14:textId="77777777" w:rsidR="3A1D5B8A" w:rsidRDefault="3A1D5B8A" w:rsidP="008D7F2D">
            <w:pPr>
              <w:rPr>
                <w:rFonts w:ascii="Calibri" w:hAnsi="Calibri"/>
                <w:b/>
                <w:bCs/>
              </w:rPr>
            </w:pPr>
          </w:p>
          <w:p w14:paraId="6AD3F840" w14:textId="77777777" w:rsidR="3A1D5B8A" w:rsidRDefault="3A1D5B8A" w:rsidP="008D7F2D">
            <w:pPr>
              <w:rPr>
                <w:rFonts w:ascii="Calibri" w:hAnsi="Calibri"/>
                <w:b/>
                <w:bCs/>
              </w:rPr>
            </w:pPr>
          </w:p>
          <w:p w14:paraId="2C5298B6" w14:textId="77777777" w:rsidR="3A1D5B8A" w:rsidRDefault="3A1D5B8A" w:rsidP="008D7F2D">
            <w:pPr>
              <w:rPr>
                <w:rFonts w:ascii="Calibri" w:hAnsi="Calibri"/>
                <w:b/>
                <w:bCs/>
              </w:rPr>
            </w:pPr>
          </w:p>
        </w:tc>
      </w:tr>
    </w:tbl>
    <w:p w14:paraId="0BD8CF5C" w14:textId="1ED5B2CD" w:rsidR="004A290A" w:rsidRDefault="004A290A" w:rsidP="008D7F2D">
      <w:pPr>
        <w:rPr>
          <w:rFonts w:ascii="Calibri" w:hAnsi="Calibri"/>
          <w:b/>
          <w:bCs/>
        </w:rPr>
      </w:pPr>
    </w:p>
    <w:p w14:paraId="073912F4" w14:textId="77777777" w:rsidR="004A290A" w:rsidRDefault="004A290A">
      <w:pPr>
        <w:rPr>
          <w:rFonts w:ascii="Calibri" w:hAnsi="Calibri"/>
          <w:b/>
          <w:bCs/>
        </w:rPr>
      </w:pPr>
      <w:r>
        <w:rPr>
          <w:rFonts w:ascii="Calibri" w:hAnsi="Calibri"/>
          <w:b/>
          <w:bCs/>
        </w:rPr>
        <w:br w:type="page"/>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764289" w:rsidRPr="005A2517" w14:paraId="3BF71F04" w14:textId="77777777" w:rsidTr="580FB459">
        <w:tc>
          <w:tcPr>
            <w:tcW w:w="1395" w:type="dxa"/>
            <w:shd w:val="clear" w:color="auto" w:fill="C5E0B3" w:themeFill="accent6" w:themeFillTint="66"/>
          </w:tcPr>
          <w:p w14:paraId="6EFD62A5" w14:textId="7C296636" w:rsidR="00764289" w:rsidRPr="006E0AED" w:rsidRDefault="00764289" w:rsidP="00D72DCE">
            <w:pPr>
              <w:rPr>
                <w:rFonts w:ascii="Calibri" w:hAnsi="Calibri"/>
                <w:b/>
                <w:bCs/>
              </w:rPr>
            </w:pPr>
            <w:r w:rsidRPr="7D02244A">
              <w:rPr>
                <w:rFonts w:ascii="Calibri" w:hAnsi="Calibri"/>
                <w:b/>
                <w:bCs/>
              </w:rPr>
              <w:lastRenderedPageBreak/>
              <w:t xml:space="preserve">Vraag </w:t>
            </w:r>
            <w:r>
              <w:rPr>
                <w:rFonts w:ascii="Calibri" w:hAnsi="Calibri"/>
                <w:b/>
                <w:bCs/>
              </w:rPr>
              <w:t>14</w:t>
            </w:r>
          </w:p>
          <w:p w14:paraId="09BE569F" w14:textId="77777777" w:rsidR="00764289" w:rsidRPr="006E0AED" w:rsidRDefault="00764289" w:rsidP="00D72DCE">
            <w:pPr>
              <w:rPr>
                <w:rFonts w:ascii="Calibri" w:hAnsi="Calibri"/>
                <w:b/>
              </w:rPr>
            </w:pPr>
          </w:p>
          <w:p w14:paraId="660DBCD8" w14:textId="77777777" w:rsidR="00764289" w:rsidRPr="006E0AED" w:rsidRDefault="00764289" w:rsidP="00D72DCE">
            <w:pPr>
              <w:rPr>
                <w:rFonts w:ascii="Calibri" w:hAnsi="Calibri"/>
                <w:b/>
              </w:rPr>
            </w:pPr>
          </w:p>
        </w:tc>
        <w:tc>
          <w:tcPr>
            <w:tcW w:w="8233" w:type="dxa"/>
            <w:shd w:val="clear" w:color="auto" w:fill="auto"/>
          </w:tcPr>
          <w:p w14:paraId="38129551" w14:textId="2A321191" w:rsidR="00764289" w:rsidRPr="005A2517" w:rsidRDefault="779E6A75" w:rsidP="580FB459">
            <w:pPr>
              <w:contextualSpacing/>
              <w:rPr>
                <w:rFonts w:asciiTheme="minorHAnsi" w:hAnsiTheme="minorHAnsi" w:cstheme="minorBidi"/>
                <w:sz w:val="22"/>
                <w:szCs w:val="22"/>
                <w:lang w:eastAsia="nl-NL"/>
              </w:rPr>
            </w:pPr>
            <w:r w:rsidRPr="580FB459">
              <w:rPr>
                <w:rFonts w:asciiTheme="minorHAnsi" w:hAnsiTheme="minorHAnsi" w:cstheme="minorBidi"/>
                <w:sz w:val="22"/>
                <w:szCs w:val="22"/>
              </w:rPr>
              <w:t xml:space="preserve">Het scannen van de genoemde bronnen mag geen impact hebben op de </w:t>
            </w:r>
            <w:r w:rsidR="66660659" w:rsidRPr="580FB459">
              <w:rPr>
                <w:rFonts w:asciiTheme="minorHAnsi" w:hAnsiTheme="minorHAnsi" w:cstheme="minorBidi"/>
                <w:sz w:val="22"/>
                <w:szCs w:val="22"/>
              </w:rPr>
              <w:t xml:space="preserve">uitvoering van de </w:t>
            </w:r>
            <w:r w:rsidRPr="580FB459">
              <w:rPr>
                <w:rFonts w:asciiTheme="minorHAnsi" w:hAnsiTheme="minorHAnsi" w:cstheme="minorBidi"/>
                <w:sz w:val="22"/>
                <w:szCs w:val="22"/>
              </w:rPr>
              <w:t xml:space="preserve">(primaire) processen van de SVB. </w:t>
            </w:r>
            <w:r w:rsidR="4A205760" w:rsidRPr="580FB459">
              <w:rPr>
                <w:rFonts w:asciiTheme="minorHAnsi" w:hAnsiTheme="minorHAnsi" w:cstheme="minorBidi"/>
                <w:sz w:val="22"/>
                <w:szCs w:val="22"/>
              </w:rPr>
              <w:t xml:space="preserve">De impact op de performance moet derhalve minimaal zijn. </w:t>
            </w:r>
            <w:r w:rsidR="486EAE8F" w:rsidRPr="580FB459">
              <w:rPr>
                <w:rFonts w:asciiTheme="minorHAnsi" w:hAnsiTheme="minorHAnsi" w:cstheme="minorBidi"/>
                <w:sz w:val="22"/>
                <w:szCs w:val="22"/>
              </w:rPr>
              <w:t xml:space="preserve">Wat zijn jullie ervaringen hierin? </w:t>
            </w:r>
            <w:r w:rsidR="45B878F2" w:rsidRPr="580FB459">
              <w:rPr>
                <w:rFonts w:asciiTheme="minorHAnsi" w:hAnsiTheme="minorHAnsi" w:cstheme="minorBidi"/>
                <w:sz w:val="22"/>
                <w:szCs w:val="22"/>
              </w:rPr>
              <w:t>Valt de impact bijvoorbeeld mee of is het te adviseren om buiten werktijden te scannen.</w:t>
            </w:r>
          </w:p>
        </w:tc>
      </w:tr>
      <w:tr w:rsidR="00764289" w:rsidRPr="006E0AED" w14:paraId="05938707" w14:textId="77777777" w:rsidTr="580FB459">
        <w:tc>
          <w:tcPr>
            <w:tcW w:w="1395" w:type="dxa"/>
            <w:shd w:val="clear" w:color="auto" w:fill="C5E0B3" w:themeFill="accent6" w:themeFillTint="66"/>
          </w:tcPr>
          <w:p w14:paraId="126DA716" w14:textId="77777777" w:rsidR="00764289" w:rsidRPr="006E0AED" w:rsidRDefault="00764289" w:rsidP="00D72DCE">
            <w:pPr>
              <w:rPr>
                <w:rFonts w:ascii="Calibri" w:hAnsi="Calibri"/>
                <w:b/>
              </w:rPr>
            </w:pPr>
            <w:r w:rsidRPr="006E0AED">
              <w:rPr>
                <w:rFonts w:ascii="Calibri" w:hAnsi="Calibri"/>
                <w:b/>
              </w:rPr>
              <w:t>Antwoord</w:t>
            </w:r>
          </w:p>
        </w:tc>
        <w:tc>
          <w:tcPr>
            <w:tcW w:w="8233" w:type="dxa"/>
            <w:shd w:val="clear" w:color="auto" w:fill="auto"/>
          </w:tcPr>
          <w:p w14:paraId="13AFA72D" w14:textId="77777777" w:rsidR="00764289" w:rsidRPr="006E0AED" w:rsidRDefault="00764289" w:rsidP="00D72DCE">
            <w:pPr>
              <w:rPr>
                <w:rFonts w:ascii="Calibri" w:hAnsi="Calibri"/>
                <w:b/>
              </w:rPr>
            </w:pPr>
          </w:p>
          <w:p w14:paraId="54AD14F4" w14:textId="77777777" w:rsidR="00764289" w:rsidRPr="006E0AED" w:rsidRDefault="00764289" w:rsidP="00D72DCE">
            <w:pPr>
              <w:rPr>
                <w:rFonts w:ascii="Calibri" w:hAnsi="Calibri"/>
                <w:b/>
              </w:rPr>
            </w:pPr>
          </w:p>
          <w:p w14:paraId="0F09C9E8" w14:textId="77777777" w:rsidR="00764289" w:rsidRPr="006E0AED" w:rsidRDefault="00764289" w:rsidP="00D72DCE">
            <w:pPr>
              <w:rPr>
                <w:rFonts w:ascii="Calibri" w:hAnsi="Calibri"/>
                <w:b/>
              </w:rPr>
            </w:pPr>
          </w:p>
        </w:tc>
      </w:tr>
    </w:tbl>
    <w:p w14:paraId="07B06BCE" w14:textId="59BC59B1" w:rsidR="00212CD1" w:rsidRDefault="00212CD1">
      <w:pPr>
        <w:rPr>
          <w:rFonts w:ascii="Calibri" w:hAnsi="Calibri"/>
          <w:b/>
        </w:rPr>
      </w:pPr>
    </w:p>
    <w:p w14:paraId="649B1783" w14:textId="123C96F3" w:rsidR="00162742" w:rsidRDefault="00162742" w:rsidP="008D7F2D">
      <w:pPr>
        <w:rPr>
          <w:rFonts w:ascii="Calibri" w:hAnsi="Calibri"/>
          <w:b/>
        </w:rPr>
      </w:pPr>
      <w:r>
        <w:rPr>
          <w:rFonts w:ascii="Calibri" w:hAnsi="Calibri"/>
          <w:b/>
        </w:rPr>
        <w:t>Contractueel</w:t>
      </w:r>
    </w:p>
    <w:p w14:paraId="2CE1DB3A" w14:textId="77777777" w:rsidR="00162742" w:rsidRDefault="00162742"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8368"/>
      </w:tblGrid>
      <w:tr w:rsidR="00C63DDD" w:rsidRPr="006E0AED" w14:paraId="78837BBE" w14:textId="77777777" w:rsidTr="00DB4FDD">
        <w:tc>
          <w:tcPr>
            <w:tcW w:w="1260" w:type="dxa"/>
            <w:shd w:val="clear" w:color="auto" w:fill="C5E0B3" w:themeFill="accent6" w:themeFillTint="66"/>
          </w:tcPr>
          <w:p w14:paraId="6FA4035A" w14:textId="50AE6DFA" w:rsidR="00C63DDD" w:rsidRPr="006E0AED" w:rsidRDefault="1DD16BD0" w:rsidP="008D7F2D">
            <w:pPr>
              <w:rPr>
                <w:rFonts w:ascii="Calibri" w:hAnsi="Calibri"/>
                <w:b/>
                <w:bCs/>
              </w:rPr>
            </w:pPr>
            <w:r w:rsidRPr="7D02244A">
              <w:rPr>
                <w:rFonts w:ascii="Calibri" w:hAnsi="Calibri"/>
                <w:b/>
                <w:bCs/>
              </w:rPr>
              <w:t xml:space="preserve">Vraag </w:t>
            </w:r>
            <w:r w:rsidR="3876CCF0" w:rsidRPr="7D02244A">
              <w:rPr>
                <w:rFonts w:ascii="Calibri" w:hAnsi="Calibri"/>
                <w:b/>
                <w:bCs/>
              </w:rPr>
              <w:t>1</w:t>
            </w:r>
            <w:r w:rsidR="00AD2A31">
              <w:rPr>
                <w:rFonts w:ascii="Calibri" w:hAnsi="Calibri"/>
                <w:b/>
                <w:bCs/>
              </w:rPr>
              <w:t>5</w:t>
            </w:r>
          </w:p>
          <w:p w14:paraId="0221983F" w14:textId="77777777" w:rsidR="00C63DDD" w:rsidRPr="006E0AED" w:rsidRDefault="00C63DDD" w:rsidP="008D7F2D">
            <w:pPr>
              <w:rPr>
                <w:rFonts w:ascii="Calibri" w:hAnsi="Calibri"/>
                <w:b/>
              </w:rPr>
            </w:pPr>
          </w:p>
          <w:p w14:paraId="5DDA68CD" w14:textId="77777777" w:rsidR="00C63DDD" w:rsidRPr="006E0AED" w:rsidRDefault="00C63DDD" w:rsidP="008D7F2D">
            <w:pPr>
              <w:rPr>
                <w:rFonts w:ascii="Calibri" w:hAnsi="Calibri"/>
                <w:b/>
              </w:rPr>
            </w:pPr>
          </w:p>
        </w:tc>
        <w:tc>
          <w:tcPr>
            <w:tcW w:w="8368" w:type="dxa"/>
            <w:shd w:val="clear" w:color="auto" w:fill="auto"/>
          </w:tcPr>
          <w:p w14:paraId="1EF357FE" w14:textId="77E49FA0" w:rsidR="00C63DDD" w:rsidRPr="00CC428B" w:rsidRDefault="007A2B45" w:rsidP="008D7F2D">
            <w:pPr>
              <w:rPr>
                <w:rFonts w:ascii="Calibri" w:hAnsi="Calibri" w:cs="Calibri"/>
                <w:color w:val="000000"/>
                <w:sz w:val="22"/>
                <w:szCs w:val="22"/>
                <w:lang w:eastAsia="nl-NL"/>
              </w:rPr>
            </w:pPr>
            <w:r w:rsidRPr="00501D62">
              <w:rPr>
                <w:rFonts w:asciiTheme="minorHAnsi" w:hAnsiTheme="minorHAnsi" w:cstheme="minorHAnsi"/>
                <w:sz w:val="22"/>
                <w:szCs w:val="22"/>
              </w:rPr>
              <w:t>Heeft u bepaalde suggesties omtrent de looptijd van de te sluiten</w:t>
            </w:r>
            <w:r w:rsidR="00C3643D" w:rsidRPr="00501D62">
              <w:rPr>
                <w:rFonts w:asciiTheme="minorHAnsi" w:hAnsiTheme="minorHAnsi" w:cstheme="minorHAnsi"/>
                <w:sz w:val="22"/>
                <w:szCs w:val="22"/>
              </w:rPr>
              <w:t xml:space="preserve"> overeenkomst</w:t>
            </w:r>
            <w:r w:rsidR="00DB4FDD" w:rsidRPr="00501D62">
              <w:rPr>
                <w:rFonts w:asciiTheme="minorHAnsi" w:hAnsiTheme="minorHAnsi" w:cstheme="minorHAnsi"/>
                <w:sz w:val="22"/>
                <w:szCs w:val="22"/>
              </w:rPr>
              <w:t>?</w:t>
            </w:r>
          </w:p>
        </w:tc>
      </w:tr>
      <w:tr w:rsidR="00C63DDD" w:rsidRPr="006E0AED" w14:paraId="04F321C1" w14:textId="77777777" w:rsidTr="00DB4FDD">
        <w:tc>
          <w:tcPr>
            <w:tcW w:w="1260" w:type="dxa"/>
            <w:shd w:val="clear" w:color="auto" w:fill="C5E0B3" w:themeFill="accent6" w:themeFillTint="66"/>
          </w:tcPr>
          <w:p w14:paraId="672F2B5F" w14:textId="77777777" w:rsidR="00C63DDD" w:rsidRPr="006E0AED" w:rsidRDefault="00C63DDD" w:rsidP="008D7F2D">
            <w:pPr>
              <w:rPr>
                <w:rFonts w:ascii="Calibri" w:hAnsi="Calibri"/>
                <w:b/>
              </w:rPr>
            </w:pPr>
            <w:r w:rsidRPr="006E0AED">
              <w:rPr>
                <w:rFonts w:ascii="Calibri" w:hAnsi="Calibri"/>
                <w:b/>
              </w:rPr>
              <w:t>Antwoord</w:t>
            </w:r>
          </w:p>
        </w:tc>
        <w:tc>
          <w:tcPr>
            <w:tcW w:w="8368" w:type="dxa"/>
            <w:shd w:val="clear" w:color="auto" w:fill="auto"/>
          </w:tcPr>
          <w:p w14:paraId="179FC563" w14:textId="77777777" w:rsidR="00C63DDD" w:rsidRPr="006E0AED" w:rsidRDefault="00C63DDD" w:rsidP="008D7F2D">
            <w:pPr>
              <w:rPr>
                <w:rFonts w:ascii="Calibri" w:hAnsi="Calibri"/>
                <w:b/>
              </w:rPr>
            </w:pPr>
          </w:p>
          <w:p w14:paraId="676433B0" w14:textId="77777777" w:rsidR="00C63DDD" w:rsidRPr="006E0AED" w:rsidRDefault="00C63DDD" w:rsidP="008D7F2D">
            <w:pPr>
              <w:rPr>
                <w:rFonts w:ascii="Calibri" w:hAnsi="Calibri"/>
                <w:b/>
              </w:rPr>
            </w:pPr>
          </w:p>
          <w:p w14:paraId="0A1FE725" w14:textId="77777777" w:rsidR="00C63DDD" w:rsidRPr="006E0AED" w:rsidRDefault="00C63DDD" w:rsidP="008D7F2D">
            <w:pPr>
              <w:rPr>
                <w:rFonts w:ascii="Calibri" w:hAnsi="Calibri"/>
                <w:b/>
              </w:rPr>
            </w:pPr>
          </w:p>
        </w:tc>
      </w:tr>
    </w:tbl>
    <w:p w14:paraId="4FF672AD" w14:textId="77777777" w:rsidR="007F3B94" w:rsidRDefault="007F3B94" w:rsidP="008D7F2D">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8403"/>
      </w:tblGrid>
      <w:tr w:rsidR="00162742" w:rsidRPr="006E0AED" w14:paraId="173F4892" w14:textId="77777777" w:rsidTr="7D02244A">
        <w:tc>
          <w:tcPr>
            <w:tcW w:w="1225" w:type="dxa"/>
            <w:shd w:val="clear" w:color="auto" w:fill="C5E0B3" w:themeFill="accent6" w:themeFillTint="66"/>
          </w:tcPr>
          <w:p w14:paraId="3C9A3AE1" w14:textId="658917C6" w:rsidR="00162742" w:rsidRPr="006E0AED" w:rsidRDefault="00162742" w:rsidP="00212CD1">
            <w:pPr>
              <w:rPr>
                <w:rFonts w:ascii="Calibri" w:hAnsi="Calibri"/>
                <w:b/>
                <w:bCs/>
              </w:rPr>
            </w:pPr>
            <w:r w:rsidRPr="7D02244A">
              <w:rPr>
                <w:rFonts w:ascii="Calibri" w:hAnsi="Calibri"/>
                <w:b/>
                <w:bCs/>
              </w:rPr>
              <w:t>Vraag 1</w:t>
            </w:r>
            <w:r w:rsidR="00AD2A31">
              <w:rPr>
                <w:rFonts w:ascii="Calibri" w:hAnsi="Calibri"/>
                <w:b/>
                <w:bCs/>
              </w:rPr>
              <w:t>6</w:t>
            </w:r>
          </w:p>
          <w:p w14:paraId="03D19006" w14:textId="77777777" w:rsidR="00162742" w:rsidRPr="006E0AED" w:rsidRDefault="00162742" w:rsidP="00212CD1">
            <w:pPr>
              <w:rPr>
                <w:rFonts w:ascii="Calibri" w:hAnsi="Calibri"/>
                <w:b/>
              </w:rPr>
            </w:pPr>
          </w:p>
          <w:p w14:paraId="198EF832" w14:textId="77777777" w:rsidR="00162742" w:rsidRPr="006E0AED" w:rsidRDefault="00162742" w:rsidP="00212CD1">
            <w:pPr>
              <w:rPr>
                <w:rFonts w:ascii="Calibri" w:hAnsi="Calibri"/>
                <w:b/>
              </w:rPr>
            </w:pPr>
          </w:p>
        </w:tc>
        <w:tc>
          <w:tcPr>
            <w:tcW w:w="8629" w:type="dxa"/>
            <w:shd w:val="clear" w:color="auto" w:fill="auto"/>
          </w:tcPr>
          <w:p w14:paraId="0E514FEF" w14:textId="5E208425" w:rsidR="00DA7959" w:rsidRDefault="00E62D9D" w:rsidP="00DA7959">
            <w:pPr>
              <w:contextualSpacing/>
              <w:rPr>
                <w:rFonts w:asciiTheme="minorHAnsi" w:hAnsiTheme="minorHAnsi" w:cstheme="minorBidi"/>
                <w:sz w:val="22"/>
                <w:szCs w:val="22"/>
              </w:rPr>
            </w:pPr>
            <w:r w:rsidRPr="03D943C8">
              <w:rPr>
                <w:rFonts w:asciiTheme="minorHAnsi" w:hAnsiTheme="minorHAnsi" w:cstheme="minorBidi"/>
                <w:sz w:val="22"/>
                <w:szCs w:val="22"/>
              </w:rPr>
              <w:t xml:space="preserve">Over welk(e) </w:t>
            </w:r>
            <w:proofErr w:type="spellStart"/>
            <w:r w:rsidRPr="03D943C8">
              <w:rPr>
                <w:rFonts w:asciiTheme="minorHAnsi" w:hAnsiTheme="minorHAnsi" w:cstheme="minorBidi"/>
                <w:sz w:val="22"/>
                <w:szCs w:val="22"/>
              </w:rPr>
              <w:t>certifica</w:t>
            </w:r>
            <w:proofErr w:type="spellEnd"/>
            <w:r w:rsidRPr="03D943C8">
              <w:rPr>
                <w:rFonts w:asciiTheme="minorHAnsi" w:hAnsiTheme="minorHAnsi" w:cstheme="minorBidi"/>
                <w:sz w:val="22"/>
                <w:szCs w:val="22"/>
              </w:rPr>
              <w:t>(a)t(en) beschikt u met betrekking tot uw processen? Dit om te kunnen nagaan welke certificeringsvereisten gangbaar zijn in uw branche.</w:t>
            </w:r>
            <w:r w:rsidR="006C39EF">
              <w:rPr>
                <w:rFonts w:asciiTheme="minorHAnsi" w:hAnsiTheme="minorHAnsi" w:cstheme="minorBidi"/>
                <w:sz w:val="22"/>
                <w:szCs w:val="22"/>
              </w:rPr>
              <w:t xml:space="preserve"> </w:t>
            </w:r>
          </w:p>
          <w:p w14:paraId="1CD44A9E" w14:textId="1570F7D9" w:rsidR="006C39EF" w:rsidRPr="00DA7959" w:rsidRDefault="00DA7959" w:rsidP="00DA7959">
            <w:pPr>
              <w:pStyle w:val="Lijstalinea"/>
              <w:numPr>
                <w:ilvl w:val="0"/>
                <w:numId w:val="16"/>
              </w:numPr>
              <w:rPr>
                <w:rFonts w:asciiTheme="minorHAnsi" w:hAnsiTheme="minorHAnsi" w:cstheme="minorBidi"/>
              </w:rPr>
            </w:pPr>
            <w:r w:rsidRPr="00DA7959">
              <w:rPr>
                <w:rFonts w:asciiTheme="minorHAnsi" w:hAnsiTheme="minorHAnsi" w:cstheme="minorBidi"/>
              </w:rPr>
              <w:t>B</w:t>
            </w:r>
            <w:r w:rsidR="006C39EF" w:rsidRPr="00DA7959">
              <w:rPr>
                <w:rFonts w:asciiTheme="minorHAnsi" w:hAnsiTheme="minorHAnsi" w:cstheme="minorBidi"/>
              </w:rPr>
              <w:t>eschik</w:t>
            </w:r>
            <w:r w:rsidRPr="00DA7959">
              <w:rPr>
                <w:rFonts w:asciiTheme="minorHAnsi" w:hAnsiTheme="minorHAnsi" w:cstheme="minorBidi"/>
              </w:rPr>
              <w:t>t</w:t>
            </w:r>
            <w:r w:rsidR="00183201">
              <w:rPr>
                <w:rFonts w:asciiTheme="minorHAnsi" w:hAnsiTheme="minorHAnsi" w:cstheme="minorBidi"/>
              </w:rPr>
              <w:t xml:space="preserve"> u</w:t>
            </w:r>
            <w:r w:rsidR="006C39EF" w:rsidRPr="00DA7959">
              <w:rPr>
                <w:rFonts w:asciiTheme="minorHAnsi" w:hAnsiTheme="minorHAnsi" w:cstheme="minorBidi"/>
              </w:rPr>
              <w:t xml:space="preserve"> over een SOC2 verklaring of gelijkwaardig?</w:t>
            </w:r>
          </w:p>
        </w:tc>
      </w:tr>
      <w:tr w:rsidR="00162742" w:rsidRPr="006E0AED" w14:paraId="18EBA52A" w14:textId="77777777" w:rsidTr="7D02244A">
        <w:tc>
          <w:tcPr>
            <w:tcW w:w="1225" w:type="dxa"/>
            <w:shd w:val="clear" w:color="auto" w:fill="C5E0B3" w:themeFill="accent6" w:themeFillTint="66"/>
          </w:tcPr>
          <w:p w14:paraId="71CFD337" w14:textId="77777777" w:rsidR="00162742" w:rsidRPr="006E0AED" w:rsidRDefault="00162742" w:rsidP="00212CD1">
            <w:pPr>
              <w:rPr>
                <w:rFonts w:ascii="Calibri" w:hAnsi="Calibri"/>
                <w:b/>
              </w:rPr>
            </w:pPr>
            <w:r w:rsidRPr="006E0AED">
              <w:rPr>
                <w:rFonts w:ascii="Calibri" w:hAnsi="Calibri"/>
                <w:b/>
              </w:rPr>
              <w:t>Antwoord</w:t>
            </w:r>
          </w:p>
        </w:tc>
        <w:tc>
          <w:tcPr>
            <w:tcW w:w="8629" w:type="dxa"/>
            <w:shd w:val="clear" w:color="auto" w:fill="auto"/>
          </w:tcPr>
          <w:p w14:paraId="4CE6DE70" w14:textId="77777777" w:rsidR="00162742" w:rsidRPr="006E0AED" w:rsidRDefault="00162742" w:rsidP="00212CD1">
            <w:pPr>
              <w:rPr>
                <w:rFonts w:ascii="Calibri" w:hAnsi="Calibri"/>
                <w:b/>
              </w:rPr>
            </w:pPr>
          </w:p>
          <w:p w14:paraId="4FF05976" w14:textId="77777777" w:rsidR="00162742" w:rsidRPr="006E0AED" w:rsidRDefault="00162742" w:rsidP="00212CD1">
            <w:pPr>
              <w:rPr>
                <w:rFonts w:ascii="Calibri" w:hAnsi="Calibri"/>
                <w:b/>
              </w:rPr>
            </w:pPr>
          </w:p>
          <w:p w14:paraId="52A4D77D" w14:textId="77777777" w:rsidR="00162742" w:rsidRPr="006E0AED" w:rsidRDefault="00162742" w:rsidP="00212CD1">
            <w:pPr>
              <w:rPr>
                <w:rFonts w:ascii="Calibri" w:hAnsi="Calibri"/>
                <w:b/>
              </w:rPr>
            </w:pPr>
          </w:p>
        </w:tc>
      </w:tr>
    </w:tbl>
    <w:p w14:paraId="232BEC10" w14:textId="78BB0196" w:rsidR="00162742" w:rsidRDefault="00162742" w:rsidP="00212CD1">
      <w:pPr>
        <w:rPr>
          <w:rFonts w:ascii="Calibri" w:hAnsi="Calibri"/>
          <w:b/>
        </w:rPr>
      </w:pPr>
    </w:p>
    <w:p w14:paraId="470A6F75" w14:textId="77777777" w:rsidR="00EE713B" w:rsidRDefault="00EE713B" w:rsidP="00EE713B">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8403"/>
      </w:tblGrid>
      <w:tr w:rsidR="00EE713B" w:rsidRPr="006E0AED" w14:paraId="5A52113A" w14:textId="77777777">
        <w:tc>
          <w:tcPr>
            <w:tcW w:w="1225" w:type="dxa"/>
            <w:shd w:val="clear" w:color="auto" w:fill="C5E0B3" w:themeFill="accent6" w:themeFillTint="66"/>
          </w:tcPr>
          <w:p w14:paraId="7662C7C6" w14:textId="63209E68" w:rsidR="00EE713B" w:rsidRPr="006E0AED" w:rsidRDefault="00EE713B">
            <w:pPr>
              <w:rPr>
                <w:rFonts w:ascii="Calibri" w:hAnsi="Calibri"/>
                <w:b/>
                <w:bCs/>
              </w:rPr>
            </w:pPr>
            <w:r w:rsidRPr="7D02244A">
              <w:rPr>
                <w:rFonts w:ascii="Calibri" w:hAnsi="Calibri"/>
                <w:b/>
                <w:bCs/>
              </w:rPr>
              <w:t xml:space="preserve">Vraag </w:t>
            </w:r>
            <w:r w:rsidR="00156FA6">
              <w:rPr>
                <w:rFonts w:ascii="Calibri" w:hAnsi="Calibri"/>
                <w:b/>
                <w:bCs/>
              </w:rPr>
              <w:t>1</w:t>
            </w:r>
            <w:r w:rsidR="00AD2A31">
              <w:rPr>
                <w:rFonts w:ascii="Calibri" w:hAnsi="Calibri"/>
                <w:b/>
                <w:bCs/>
              </w:rPr>
              <w:t>7</w:t>
            </w:r>
          </w:p>
          <w:p w14:paraId="4696EE4A" w14:textId="77777777" w:rsidR="00EE713B" w:rsidRPr="006E0AED" w:rsidRDefault="00EE713B">
            <w:pPr>
              <w:rPr>
                <w:rFonts w:ascii="Calibri" w:hAnsi="Calibri"/>
                <w:b/>
              </w:rPr>
            </w:pPr>
          </w:p>
          <w:p w14:paraId="2740745C" w14:textId="77777777" w:rsidR="00EE713B" w:rsidRPr="006E0AED" w:rsidRDefault="00EE713B">
            <w:pPr>
              <w:rPr>
                <w:rFonts w:ascii="Calibri" w:hAnsi="Calibri"/>
                <w:b/>
              </w:rPr>
            </w:pPr>
          </w:p>
        </w:tc>
        <w:tc>
          <w:tcPr>
            <w:tcW w:w="8629" w:type="dxa"/>
            <w:shd w:val="clear" w:color="auto" w:fill="auto"/>
          </w:tcPr>
          <w:p w14:paraId="6EBCC157" w14:textId="2E854561" w:rsidR="00EE713B" w:rsidRPr="00501D62" w:rsidRDefault="00EE713B">
            <w:pPr>
              <w:contextualSpacing/>
              <w:rPr>
                <w:rFonts w:asciiTheme="minorHAnsi" w:hAnsiTheme="minorHAnsi" w:cstheme="minorBidi"/>
                <w:sz w:val="22"/>
                <w:szCs w:val="22"/>
              </w:rPr>
            </w:pPr>
            <w:r>
              <w:rPr>
                <w:rFonts w:asciiTheme="minorHAnsi" w:hAnsiTheme="minorHAnsi" w:cstheme="minorBidi"/>
                <w:sz w:val="22"/>
                <w:szCs w:val="22"/>
              </w:rPr>
              <w:t>Zijn er bepaalde verzekeringen gebruikelijk in de markt? E</w:t>
            </w:r>
            <w:r w:rsidR="007D08CC">
              <w:rPr>
                <w:rFonts w:asciiTheme="minorHAnsi" w:hAnsiTheme="minorHAnsi" w:cstheme="minorBidi"/>
                <w:sz w:val="22"/>
                <w:szCs w:val="22"/>
              </w:rPr>
              <w:t xml:space="preserve">n voor de aansprakelijkheidsverzekering welke dekking heeft u? </w:t>
            </w:r>
          </w:p>
        </w:tc>
      </w:tr>
      <w:tr w:rsidR="00EE713B" w:rsidRPr="006E0AED" w14:paraId="533178F4" w14:textId="77777777">
        <w:tc>
          <w:tcPr>
            <w:tcW w:w="1225" w:type="dxa"/>
            <w:shd w:val="clear" w:color="auto" w:fill="C5E0B3" w:themeFill="accent6" w:themeFillTint="66"/>
          </w:tcPr>
          <w:p w14:paraId="196BCA32" w14:textId="77777777" w:rsidR="00EE713B" w:rsidRPr="006E0AED" w:rsidRDefault="00EE713B">
            <w:pPr>
              <w:rPr>
                <w:rFonts w:ascii="Calibri" w:hAnsi="Calibri"/>
                <w:b/>
              </w:rPr>
            </w:pPr>
            <w:r w:rsidRPr="006E0AED">
              <w:rPr>
                <w:rFonts w:ascii="Calibri" w:hAnsi="Calibri"/>
                <w:b/>
              </w:rPr>
              <w:t>Antwoord</w:t>
            </w:r>
          </w:p>
        </w:tc>
        <w:tc>
          <w:tcPr>
            <w:tcW w:w="8629" w:type="dxa"/>
            <w:shd w:val="clear" w:color="auto" w:fill="auto"/>
          </w:tcPr>
          <w:p w14:paraId="573897C3" w14:textId="77777777" w:rsidR="00EE713B" w:rsidRPr="006E0AED" w:rsidRDefault="00EE713B">
            <w:pPr>
              <w:rPr>
                <w:rFonts w:ascii="Calibri" w:hAnsi="Calibri"/>
                <w:b/>
              </w:rPr>
            </w:pPr>
          </w:p>
          <w:p w14:paraId="3122E523" w14:textId="77777777" w:rsidR="00EE713B" w:rsidRPr="006E0AED" w:rsidRDefault="00EE713B">
            <w:pPr>
              <w:rPr>
                <w:rFonts w:ascii="Calibri" w:hAnsi="Calibri"/>
                <w:b/>
              </w:rPr>
            </w:pPr>
          </w:p>
          <w:p w14:paraId="22BD4CA1" w14:textId="77777777" w:rsidR="00EE713B" w:rsidRPr="006E0AED" w:rsidRDefault="00EE713B">
            <w:pPr>
              <w:rPr>
                <w:rFonts w:ascii="Calibri" w:hAnsi="Calibri"/>
                <w:b/>
              </w:rPr>
            </w:pPr>
          </w:p>
        </w:tc>
      </w:tr>
    </w:tbl>
    <w:p w14:paraId="2BFA18E2" w14:textId="77777777" w:rsidR="00EE713B" w:rsidRDefault="00EE713B" w:rsidP="00EE713B">
      <w:pPr>
        <w:rPr>
          <w:rFonts w:ascii="Calibri" w:hAnsi="Calibri"/>
          <w:b/>
        </w:rPr>
      </w:pPr>
    </w:p>
    <w:p w14:paraId="2A747B30" w14:textId="01CF3CF1" w:rsidR="005A2517" w:rsidRPr="00B95143" w:rsidRDefault="005A2517" w:rsidP="00212CD1">
      <w:pPr>
        <w:rPr>
          <w:rFonts w:ascii="Calibri" w:hAnsi="Calibri"/>
          <w:b/>
        </w:rPr>
      </w:pPr>
      <w:r w:rsidRPr="00B95143">
        <w:rPr>
          <w:rFonts w:ascii="Calibri" w:hAnsi="Calibri"/>
          <w:b/>
        </w:rPr>
        <w:t>Implementatie</w:t>
      </w:r>
    </w:p>
    <w:p w14:paraId="51A6B3AF" w14:textId="77777777" w:rsidR="002051D7" w:rsidRDefault="002051D7" w:rsidP="00212CD1">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8383"/>
      </w:tblGrid>
      <w:tr w:rsidR="005A2517" w:rsidRPr="006E0AED" w14:paraId="2912E523" w14:textId="77777777" w:rsidTr="00784818">
        <w:tc>
          <w:tcPr>
            <w:tcW w:w="1245" w:type="dxa"/>
            <w:shd w:val="clear" w:color="auto" w:fill="C5E0B3" w:themeFill="accent6" w:themeFillTint="66"/>
          </w:tcPr>
          <w:p w14:paraId="034812D9" w14:textId="7A4BAE60" w:rsidR="005A2517" w:rsidRPr="006E0AED" w:rsidRDefault="005A2517" w:rsidP="00212CD1">
            <w:pPr>
              <w:rPr>
                <w:rFonts w:ascii="Calibri" w:hAnsi="Calibri"/>
                <w:b/>
                <w:bCs/>
              </w:rPr>
            </w:pPr>
            <w:r w:rsidRPr="7D02244A">
              <w:rPr>
                <w:rFonts w:ascii="Calibri" w:hAnsi="Calibri"/>
                <w:b/>
                <w:bCs/>
              </w:rPr>
              <w:t xml:space="preserve">Vraag </w:t>
            </w:r>
            <w:r w:rsidR="00A02318">
              <w:rPr>
                <w:rFonts w:ascii="Calibri" w:hAnsi="Calibri"/>
                <w:b/>
                <w:bCs/>
              </w:rPr>
              <w:t>1</w:t>
            </w:r>
            <w:r w:rsidR="00AD2A31">
              <w:rPr>
                <w:rFonts w:ascii="Calibri" w:hAnsi="Calibri"/>
                <w:b/>
                <w:bCs/>
              </w:rPr>
              <w:t>8</w:t>
            </w:r>
          </w:p>
          <w:p w14:paraId="7F07D33D" w14:textId="77777777" w:rsidR="005A2517" w:rsidRPr="006E0AED" w:rsidRDefault="005A2517" w:rsidP="00212CD1">
            <w:pPr>
              <w:rPr>
                <w:rFonts w:ascii="Calibri" w:hAnsi="Calibri"/>
                <w:b/>
              </w:rPr>
            </w:pPr>
          </w:p>
          <w:p w14:paraId="6A3FC525" w14:textId="77777777" w:rsidR="005A2517" w:rsidRPr="006E0AED" w:rsidRDefault="005A2517" w:rsidP="00212CD1">
            <w:pPr>
              <w:rPr>
                <w:rFonts w:ascii="Calibri" w:hAnsi="Calibri"/>
                <w:b/>
              </w:rPr>
            </w:pPr>
          </w:p>
        </w:tc>
        <w:tc>
          <w:tcPr>
            <w:tcW w:w="8383" w:type="dxa"/>
            <w:shd w:val="clear" w:color="auto" w:fill="auto"/>
          </w:tcPr>
          <w:p w14:paraId="2B7B0245" w14:textId="65C947B3" w:rsidR="005A2517" w:rsidRPr="00B66AE8" w:rsidRDefault="005A2517" w:rsidP="00212CD1">
            <w:pPr>
              <w:contextualSpacing/>
              <w:rPr>
                <w:rFonts w:ascii="Calibri" w:hAnsi="Calibri"/>
                <w:sz w:val="22"/>
                <w:szCs w:val="22"/>
              </w:rPr>
            </w:pPr>
            <w:r w:rsidRPr="00501D62">
              <w:rPr>
                <w:rFonts w:asciiTheme="minorHAnsi" w:hAnsiTheme="minorHAnsi" w:cstheme="minorHAnsi"/>
                <w:sz w:val="22"/>
                <w:szCs w:val="22"/>
              </w:rPr>
              <w:t>Welke aanpak adviseert u de SVB ten aanzien van de implementatie van de</w:t>
            </w:r>
            <w:r w:rsidR="00304E7C" w:rsidRPr="004922D1">
              <w:rPr>
                <w:rFonts w:asciiTheme="minorHAnsi" w:hAnsiTheme="minorHAnsi" w:cstheme="minorHAnsi"/>
                <w:color w:val="FF0000"/>
                <w:sz w:val="22"/>
                <w:szCs w:val="22"/>
              </w:rPr>
              <w:t xml:space="preserve"> </w:t>
            </w:r>
            <w:proofErr w:type="spellStart"/>
            <w:r w:rsidR="00304E7C" w:rsidRPr="00EF7D29">
              <w:rPr>
                <w:rFonts w:asciiTheme="minorHAnsi" w:hAnsiTheme="minorHAnsi" w:cstheme="minorHAnsi"/>
                <w:sz w:val="22"/>
                <w:szCs w:val="22"/>
              </w:rPr>
              <w:t>tooling</w:t>
            </w:r>
            <w:proofErr w:type="spellEnd"/>
            <w:r w:rsidRPr="00EF7D29">
              <w:rPr>
                <w:rFonts w:asciiTheme="minorHAnsi" w:hAnsiTheme="minorHAnsi" w:cstheme="minorHAnsi"/>
                <w:sz w:val="22"/>
                <w:szCs w:val="22"/>
              </w:rPr>
              <w:t xml:space="preserve"> zoals </w:t>
            </w:r>
            <w:r w:rsidRPr="00501D62">
              <w:rPr>
                <w:rFonts w:asciiTheme="minorHAnsi" w:hAnsiTheme="minorHAnsi" w:cstheme="minorHAnsi"/>
                <w:sz w:val="22"/>
                <w:szCs w:val="22"/>
              </w:rPr>
              <w:t>omschreven?</w:t>
            </w:r>
            <w:r w:rsidR="0057682D" w:rsidRPr="00501D62">
              <w:rPr>
                <w:rFonts w:asciiTheme="minorHAnsi" w:hAnsiTheme="minorHAnsi" w:cstheme="minorHAnsi"/>
                <w:sz w:val="22"/>
                <w:szCs w:val="22"/>
              </w:rPr>
              <w:t xml:space="preserve"> Welke doorlooptijd ervaart u bij dergelijke implementatietrajecten?</w:t>
            </w:r>
            <w:r w:rsidR="00334DEF" w:rsidRPr="00501D62">
              <w:rPr>
                <w:rFonts w:asciiTheme="minorHAnsi" w:hAnsiTheme="minorHAnsi" w:cstheme="minorHAnsi"/>
                <w:sz w:val="22"/>
                <w:szCs w:val="22"/>
              </w:rPr>
              <w:t xml:space="preserve"> Welke verwachting</w:t>
            </w:r>
            <w:r w:rsidR="402301AA" w:rsidRPr="00501D62">
              <w:rPr>
                <w:rFonts w:asciiTheme="minorHAnsi" w:hAnsiTheme="minorHAnsi" w:cstheme="minorHAnsi"/>
                <w:sz w:val="22"/>
                <w:szCs w:val="22"/>
              </w:rPr>
              <w:t>en</w:t>
            </w:r>
            <w:r w:rsidR="00334DEF" w:rsidRPr="00501D62">
              <w:rPr>
                <w:rFonts w:asciiTheme="minorHAnsi" w:hAnsiTheme="minorHAnsi" w:cstheme="minorHAnsi"/>
                <w:sz w:val="22"/>
                <w:szCs w:val="22"/>
              </w:rPr>
              <w:t xml:space="preserve"> zijn er over de bemensing bij SVB en beschikbaarheid in uren?</w:t>
            </w:r>
          </w:p>
        </w:tc>
      </w:tr>
      <w:tr w:rsidR="005A2517" w:rsidRPr="006E0AED" w14:paraId="134FADFE" w14:textId="77777777" w:rsidTr="00784818">
        <w:tc>
          <w:tcPr>
            <w:tcW w:w="1245" w:type="dxa"/>
            <w:shd w:val="clear" w:color="auto" w:fill="C5E0B3" w:themeFill="accent6" w:themeFillTint="66"/>
          </w:tcPr>
          <w:p w14:paraId="54ED41E9" w14:textId="77777777" w:rsidR="005A2517" w:rsidRPr="006E0AED" w:rsidRDefault="005A2517" w:rsidP="008D7F2D">
            <w:pPr>
              <w:rPr>
                <w:rFonts w:ascii="Calibri" w:hAnsi="Calibri"/>
                <w:b/>
              </w:rPr>
            </w:pPr>
            <w:r w:rsidRPr="006E0AED">
              <w:rPr>
                <w:rFonts w:ascii="Calibri" w:hAnsi="Calibri"/>
                <w:b/>
              </w:rPr>
              <w:t>Antwoord</w:t>
            </w:r>
          </w:p>
        </w:tc>
        <w:tc>
          <w:tcPr>
            <w:tcW w:w="8383" w:type="dxa"/>
            <w:shd w:val="clear" w:color="auto" w:fill="auto"/>
          </w:tcPr>
          <w:p w14:paraId="2D066B73" w14:textId="77777777" w:rsidR="005A2517" w:rsidRPr="006E0AED" w:rsidRDefault="005A2517" w:rsidP="008D7F2D">
            <w:pPr>
              <w:rPr>
                <w:rFonts w:ascii="Calibri" w:hAnsi="Calibri"/>
                <w:b/>
              </w:rPr>
            </w:pPr>
          </w:p>
          <w:p w14:paraId="6A54F284" w14:textId="77777777" w:rsidR="005A2517" w:rsidRPr="006E0AED" w:rsidRDefault="005A2517" w:rsidP="008D7F2D">
            <w:pPr>
              <w:rPr>
                <w:rFonts w:ascii="Calibri" w:hAnsi="Calibri"/>
                <w:b/>
              </w:rPr>
            </w:pPr>
          </w:p>
          <w:p w14:paraId="57E8A6B1" w14:textId="77777777" w:rsidR="005A2517" w:rsidRPr="006E0AED" w:rsidRDefault="005A2517" w:rsidP="008D7F2D">
            <w:pPr>
              <w:rPr>
                <w:rFonts w:ascii="Calibri" w:hAnsi="Calibri"/>
                <w:b/>
              </w:rPr>
            </w:pPr>
          </w:p>
        </w:tc>
      </w:tr>
    </w:tbl>
    <w:p w14:paraId="1F9876B5" w14:textId="77777777" w:rsidR="00E773F1" w:rsidRDefault="00E773F1" w:rsidP="008D7F2D">
      <w:pPr>
        <w:rPr>
          <w:rFonts w:ascii="Calibri" w:hAnsi="Calibri"/>
          <w:b/>
        </w:rPr>
      </w:pPr>
    </w:p>
    <w:p w14:paraId="15E2AA0E" w14:textId="77777777" w:rsidR="00DB12EC" w:rsidRDefault="00DB12EC">
      <w:pPr>
        <w:rPr>
          <w:rFonts w:ascii="Calibri" w:hAnsi="Calibri"/>
          <w:b/>
        </w:rPr>
      </w:pPr>
      <w:r>
        <w:rPr>
          <w:rFonts w:ascii="Calibri" w:hAnsi="Calibri"/>
          <w:b/>
        </w:rPr>
        <w:br w:type="page"/>
      </w:r>
    </w:p>
    <w:p w14:paraId="3372D35A" w14:textId="3DC6FCF2" w:rsidR="00B95143" w:rsidRDefault="00B95143" w:rsidP="008D7F2D">
      <w:pPr>
        <w:rPr>
          <w:rFonts w:ascii="Calibri" w:hAnsi="Calibri"/>
          <w:b/>
        </w:rPr>
      </w:pPr>
      <w:r>
        <w:rPr>
          <w:rFonts w:ascii="Calibri" w:hAnsi="Calibri"/>
          <w:b/>
        </w:rPr>
        <w:lastRenderedPageBreak/>
        <w:t>M</w:t>
      </w:r>
      <w:r w:rsidRPr="00B95143">
        <w:rPr>
          <w:rFonts w:ascii="Calibri" w:hAnsi="Calibri"/>
          <w:b/>
        </w:rPr>
        <w:t>igratie</w:t>
      </w:r>
    </w:p>
    <w:p w14:paraId="73A3CBC1" w14:textId="77777777" w:rsidR="005A2517" w:rsidRDefault="005A2517"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8323"/>
      </w:tblGrid>
      <w:tr w:rsidR="007014C0" w:rsidRPr="006E0AED" w14:paraId="30473865" w14:textId="77777777" w:rsidTr="007543DA">
        <w:tc>
          <w:tcPr>
            <w:tcW w:w="1305" w:type="dxa"/>
            <w:shd w:val="clear" w:color="auto" w:fill="C5E0B3" w:themeFill="accent6" w:themeFillTint="66"/>
          </w:tcPr>
          <w:p w14:paraId="626CDDC2" w14:textId="3BA1E57F" w:rsidR="007014C0" w:rsidRPr="006E0AED" w:rsidRDefault="007014C0" w:rsidP="008D7F2D">
            <w:pPr>
              <w:rPr>
                <w:rFonts w:ascii="Calibri" w:hAnsi="Calibri"/>
                <w:b/>
                <w:bCs/>
              </w:rPr>
            </w:pPr>
            <w:r w:rsidRPr="7D02244A">
              <w:rPr>
                <w:rFonts w:ascii="Calibri" w:hAnsi="Calibri"/>
                <w:b/>
                <w:bCs/>
              </w:rPr>
              <w:t xml:space="preserve">Vraag </w:t>
            </w:r>
            <w:r w:rsidR="00A02318">
              <w:rPr>
                <w:rFonts w:ascii="Calibri" w:hAnsi="Calibri"/>
                <w:b/>
                <w:bCs/>
              </w:rPr>
              <w:t>1</w:t>
            </w:r>
            <w:r w:rsidR="00AD2A31">
              <w:rPr>
                <w:rFonts w:ascii="Calibri" w:hAnsi="Calibri"/>
                <w:b/>
                <w:bCs/>
              </w:rPr>
              <w:t>9</w:t>
            </w:r>
          </w:p>
          <w:p w14:paraId="058450BE" w14:textId="77777777" w:rsidR="007014C0" w:rsidRPr="006E0AED" w:rsidRDefault="007014C0" w:rsidP="008D7F2D">
            <w:pPr>
              <w:rPr>
                <w:rFonts w:ascii="Calibri" w:hAnsi="Calibri"/>
                <w:b/>
              </w:rPr>
            </w:pPr>
          </w:p>
          <w:p w14:paraId="401A46C4" w14:textId="77777777" w:rsidR="007014C0" w:rsidRPr="006E0AED" w:rsidRDefault="007014C0" w:rsidP="008D7F2D">
            <w:pPr>
              <w:rPr>
                <w:rFonts w:ascii="Calibri" w:hAnsi="Calibri"/>
                <w:b/>
              </w:rPr>
            </w:pPr>
          </w:p>
        </w:tc>
        <w:tc>
          <w:tcPr>
            <w:tcW w:w="8323" w:type="dxa"/>
            <w:shd w:val="clear" w:color="auto" w:fill="auto"/>
          </w:tcPr>
          <w:p w14:paraId="4B199A74" w14:textId="758D1F45" w:rsidR="007014C0" w:rsidRPr="00E346E7" w:rsidRDefault="006530F1" w:rsidP="002C2CB6">
            <w:pPr>
              <w:spacing w:line="259" w:lineRule="auto"/>
              <w:contextualSpacing/>
              <w:rPr>
                <w:rFonts w:ascii="Calibri" w:hAnsi="Calibri"/>
                <w:sz w:val="22"/>
                <w:szCs w:val="22"/>
              </w:rPr>
            </w:pPr>
            <w:r w:rsidRPr="3A1D5B8A">
              <w:rPr>
                <w:rFonts w:asciiTheme="minorHAnsi" w:hAnsiTheme="minorHAnsi" w:cstheme="minorBidi"/>
                <w:sz w:val="22"/>
                <w:szCs w:val="22"/>
              </w:rPr>
              <w:t>Een grootschalige migratie van informatie van bijvoorbeeld een netwerkschijf (waar slechts beperkte metadata beschikbaar is) naar de juiste plek in een document managementsysteem (DMS) wordt als een grote uitdaging gezien</w:t>
            </w:r>
            <w:r w:rsidR="715FE695" w:rsidRPr="3A1D5B8A">
              <w:rPr>
                <w:rFonts w:asciiTheme="minorHAnsi" w:hAnsiTheme="minorHAnsi" w:cstheme="minorBidi"/>
                <w:sz w:val="22"/>
                <w:szCs w:val="22"/>
              </w:rPr>
              <w:t xml:space="preserve"> door de SVB</w:t>
            </w:r>
            <w:r w:rsidR="2A7E70E4" w:rsidRPr="3A1D5B8A">
              <w:rPr>
                <w:rFonts w:asciiTheme="minorHAnsi" w:hAnsiTheme="minorHAnsi" w:cstheme="minorBidi"/>
                <w:sz w:val="22"/>
                <w:szCs w:val="22"/>
              </w:rPr>
              <w:t>.</w:t>
            </w:r>
            <w:r w:rsidRPr="3A1D5B8A">
              <w:rPr>
                <w:rFonts w:asciiTheme="minorHAnsi" w:hAnsiTheme="minorHAnsi" w:cstheme="minorBidi"/>
                <w:sz w:val="22"/>
                <w:szCs w:val="22"/>
              </w:rPr>
              <w:t xml:space="preserve"> </w:t>
            </w:r>
            <w:r w:rsidR="00EC51E3" w:rsidRPr="3A1D5B8A">
              <w:rPr>
                <w:rFonts w:asciiTheme="minorHAnsi" w:hAnsiTheme="minorHAnsi" w:cstheme="minorBidi"/>
                <w:sz w:val="22"/>
                <w:szCs w:val="22"/>
              </w:rPr>
              <w:t xml:space="preserve">Heeft u ervaring met dergelijke </w:t>
            </w:r>
            <w:r w:rsidR="00683BB4" w:rsidRPr="3A1D5B8A">
              <w:rPr>
                <w:rFonts w:asciiTheme="minorHAnsi" w:hAnsiTheme="minorHAnsi" w:cstheme="minorBidi"/>
                <w:sz w:val="22"/>
                <w:szCs w:val="22"/>
              </w:rPr>
              <w:t xml:space="preserve">grootschalige </w:t>
            </w:r>
            <w:r w:rsidR="0D3D8E8F" w:rsidRPr="3A1D5B8A">
              <w:rPr>
                <w:rFonts w:asciiTheme="minorHAnsi" w:hAnsiTheme="minorHAnsi" w:cstheme="minorBidi"/>
                <w:sz w:val="22"/>
                <w:szCs w:val="22"/>
              </w:rPr>
              <w:t>migratie</w:t>
            </w:r>
            <w:r w:rsidR="6287615E" w:rsidRPr="3A1D5B8A">
              <w:rPr>
                <w:rFonts w:asciiTheme="minorHAnsi" w:hAnsiTheme="minorHAnsi" w:cstheme="minorBidi"/>
                <w:sz w:val="22"/>
                <w:szCs w:val="22"/>
              </w:rPr>
              <w:t>s</w:t>
            </w:r>
            <w:r w:rsidR="00683BB4" w:rsidRPr="3A1D5B8A">
              <w:rPr>
                <w:rFonts w:asciiTheme="minorHAnsi" w:hAnsiTheme="minorHAnsi" w:cstheme="minorBidi"/>
                <w:sz w:val="22"/>
                <w:szCs w:val="22"/>
              </w:rPr>
              <w:t xml:space="preserve"> van informatie van bijvoorbeeld een netwerkschijf naar </w:t>
            </w:r>
            <w:r w:rsidR="048855D7" w:rsidRPr="3A1D5B8A">
              <w:rPr>
                <w:rFonts w:asciiTheme="minorHAnsi" w:hAnsiTheme="minorHAnsi" w:cstheme="minorBidi"/>
                <w:sz w:val="22"/>
                <w:szCs w:val="22"/>
              </w:rPr>
              <w:t>een DMS (Microsoft SharePoint)</w:t>
            </w:r>
            <w:r w:rsidR="6C19F6A0" w:rsidRPr="3A1D5B8A">
              <w:rPr>
                <w:rFonts w:asciiTheme="minorHAnsi" w:hAnsiTheme="minorHAnsi" w:cstheme="minorBidi"/>
                <w:sz w:val="22"/>
                <w:szCs w:val="22"/>
              </w:rPr>
              <w:t>?</w:t>
            </w:r>
            <w:r w:rsidR="00AB3A14" w:rsidRPr="3A1D5B8A">
              <w:rPr>
                <w:rFonts w:asciiTheme="minorHAnsi" w:hAnsiTheme="minorHAnsi" w:cstheme="minorBidi"/>
                <w:sz w:val="22"/>
                <w:szCs w:val="22"/>
              </w:rPr>
              <w:t xml:space="preserve"> Wat zijn </w:t>
            </w:r>
            <w:r w:rsidR="00402941" w:rsidRPr="3A1D5B8A">
              <w:rPr>
                <w:rFonts w:asciiTheme="minorHAnsi" w:hAnsiTheme="minorHAnsi" w:cstheme="minorBidi"/>
                <w:sz w:val="22"/>
                <w:szCs w:val="22"/>
              </w:rPr>
              <w:t>uw</w:t>
            </w:r>
            <w:r w:rsidR="00AB3A14" w:rsidRPr="3A1D5B8A">
              <w:rPr>
                <w:rFonts w:asciiTheme="minorHAnsi" w:hAnsiTheme="minorHAnsi" w:cstheme="minorBidi"/>
                <w:sz w:val="22"/>
                <w:szCs w:val="22"/>
              </w:rPr>
              <w:t xml:space="preserve"> </w:t>
            </w:r>
            <w:proofErr w:type="spellStart"/>
            <w:r w:rsidR="00AB3A14" w:rsidRPr="3A1D5B8A">
              <w:rPr>
                <w:rFonts w:asciiTheme="minorHAnsi" w:hAnsiTheme="minorHAnsi" w:cstheme="minorBidi"/>
                <w:sz w:val="22"/>
                <w:szCs w:val="22"/>
              </w:rPr>
              <w:t>lessons</w:t>
            </w:r>
            <w:proofErr w:type="spellEnd"/>
            <w:r w:rsidR="00AB3A14" w:rsidRPr="3A1D5B8A">
              <w:rPr>
                <w:rFonts w:asciiTheme="minorHAnsi" w:hAnsiTheme="minorHAnsi" w:cstheme="minorBidi"/>
                <w:sz w:val="22"/>
                <w:szCs w:val="22"/>
              </w:rPr>
              <w:t xml:space="preserve"> </w:t>
            </w:r>
            <w:proofErr w:type="spellStart"/>
            <w:r w:rsidR="00AB3A14" w:rsidRPr="3A1D5B8A">
              <w:rPr>
                <w:rFonts w:asciiTheme="minorHAnsi" w:hAnsiTheme="minorHAnsi" w:cstheme="minorBidi"/>
                <w:sz w:val="22"/>
                <w:szCs w:val="22"/>
              </w:rPr>
              <w:t>learned</w:t>
            </w:r>
            <w:proofErr w:type="spellEnd"/>
            <w:r w:rsidR="00AB3A14" w:rsidRPr="3A1D5B8A">
              <w:rPr>
                <w:rFonts w:asciiTheme="minorHAnsi" w:hAnsiTheme="minorHAnsi" w:cstheme="minorBidi"/>
                <w:sz w:val="22"/>
                <w:szCs w:val="22"/>
              </w:rPr>
              <w:t xml:space="preserve"> uit dergelijke trajecten?</w:t>
            </w:r>
          </w:p>
        </w:tc>
      </w:tr>
      <w:tr w:rsidR="007014C0" w:rsidRPr="006E0AED" w14:paraId="20262E60" w14:textId="77777777" w:rsidTr="007543DA">
        <w:tc>
          <w:tcPr>
            <w:tcW w:w="1305" w:type="dxa"/>
            <w:shd w:val="clear" w:color="auto" w:fill="C5E0B3" w:themeFill="accent6" w:themeFillTint="66"/>
          </w:tcPr>
          <w:p w14:paraId="374B55E1" w14:textId="77777777" w:rsidR="007014C0" w:rsidRPr="006E0AED" w:rsidRDefault="007014C0" w:rsidP="008D7F2D">
            <w:pPr>
              <w:rPr>
                <w:rFonts w:ascii="Calibri" w:hAnsi="Calibri"/>
                <w:b/>
              </w:rPr>
            </w:pPr>
            <w:r w:rsidRPr="006E0AED">
              <w:rPr>
                <w:rFonts w:ascii="Calibri" w:hAnsi="Calibri"/>
                <w:b/>
              </w:rPr>
              <w:t>Antwoord</w:t>
            </w:r>
          </w:p>
        </w:tc>
        <w:tc>
          <w:tcPr>
            <w:tcW w:w="8323" w:type="dxa"/>
            <w:shd w:val="clear" w:color="auto" w:fill="auto"/>
          </w:tcPr>
          <w:p w14:paraId="602A74C0" w14:textId="77777777" w:rsidR="007014C0" w:rsidRPr="006E0AED" w:rsidRDefault="007014C0" w:rsidP="008D7F2D">
            <w:pPr>
              <w:rPr>
                <w:rFonts w:ascii="Calibri" w:hAnsi="Calibri"/>
                <w:b/>
              </w:rPr>
            </w:pPr>
          </w:p>
          <w:p w14:paraId="57CDC5B0" w14:textId="77777777" w:rsidR="007014C0" w:rsidRPr="006E0AED" w:rsidRDefault="007014C0" w:rsidP="008D7F2D">
            <w:pPr>
              <w:rPr>
                <w:rFonts w:ascii="Calibri" w:hAnsi="Calibri"/>
                <w:b/>
              </w:rPr>
            </w:pPr>
          </w:p>
          <w:p w14:paraId="0C25C5E9" w14:textId="77777777" w:rsidR="007014C0" w:rsidRPr="006E0AED" w:rsidRDefault="007014C0" w:rsidP="008D7F2D">
            <w:pPr>
              <w:rPr>
                <w:rFonts w:ascii="Calibri" w:hAnsi="Calibri"/>
                <w:b/>
              </w:rPr>
            </w:pPr>
          </w:p>
        </w:tc>
      </w:tr>
    </w:tbl>
    <w:p w14:paraId="756CB30A" w14:textId="77777777" w:rsidR="007014C0" w:rsidRDefault="007014C0" w:rsidP="008D7F2D">
      <w:pPr>
        <w:rPr>
          <w:rFonts w:ascii="Calibri" w:hAnsi="Calibri"/>
          <w:b/>
        </w:rPr>
      </w:pPr>
    </w:p>
    <w:p w14:paraId="7C861CFC" w14:textId="50C3F9C0" w:rsidR="00BA2FCA" w:rsidRDefault="00BA2FCA" w:rsidP="008D7F2D">
      <w:pPr>
        <w:rPr>
          <w:rFonts w:ascii="Calibri" w:hAnsi="Calibri"/>
          <w:b/>
        </w:rPr>
      </w:pPr>
      <w:r>
        <w:rPr>
          <w:rFonts w:ascii="Calibri" w:hAnsi="Calibri"/>
          <w:b/>
        </w:rPr>
        <w:t xml:space="preserve">Maatwerk of </w:t>
      </w:r>
      <w:r w:rsidR="00ED28EE">
        <w:rPr>
          <w:rFonts w:ascii="Calibri" w:hAnsi="Calibri"/>
          <w:b/>
        </w:rPr>
        <w:t>standaard</w:t>
      </w:r>
    </w:p>
    <w:p w14:paraId="30119B42" w14:textId="77777777" w:rsidR="00BA2FCA" w:rsidRDefault="00BA2FCA"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EF7D29" w:rsidRPr="00EF7D29" w14:paraId="72129EDE" w14:textId="77777777" w:rsidTr="00C02233">
        <w:tc>
          <w:tcPr>
            <w:tcW w:w="1395" w:type="dxa"/>
            <w:shd w:val="clear" w:color="auto" w:fill="C5E0B3" w:themeFill="accent6" w:themeFillTint="66"/>
          </w:tcPr>
          <w:p w14:paraId="51340E7A" w14:textId="7B0F3F83" w:rsidR="00BA2FCA" w:rsidRPr="00EF7D29" w:rsidRDefault="00BA2FCA" w:rsidP="008D7F2D">
            <w:pPr>
              <w:rPr>
                <w:rFonts w:ascii="Calibri" w:hAnsi="Calibri"/>
                <w:b/>
                <w:bCs/>
              </w:rPr>
            </w:pPr>
            <w:r w:rsidRPr="00EF7D29">
              <w:rPr>
                <w:rFonts w:ascii="Calibri" w:hAnsi="Calibri"/>
                <w:b/>
                <w:bCs/>
              </w:rPr>
              <w:t xml:space="preserve">Vraag </w:t>
            </w:r>
            <w:r w:rsidR="00AD2A31" w:rsidRPr="00EF7D29">
              <w:rPr>
                <w:rFonts w:ascii="Calibri" w:hAnsi="Calibri"/>
                <w:b/>
                <w:bCs/>
              </w:rPr>
              <w:t>20</w:t>
            </w:r>
          </w:p>
          <w:p w14:paraId="551C44E5" w14:textId="77777777" w:rsidR="00BA2FCA" w:rsidRPr="00EF7D29" w:rsidRDefault="00BA2FCA" w:rsidP="008D7F2D">
            <w:pPr>
              <w:rPr>
                <w:rFonts w:ascii="Calibri" w:hAnsi="Calibri"/>
                <w:b/>
              </w:rPr>
            </w:pPr>
          </w:p>
          <w:p w14:paraId="388BF895" w14:textId="77777777" w:rsidR="00BA2FCA" w:rsidRPr="00EF7D29" w:rsidRDefault="00BA2FCA" w:rsidP="008D7F2D">
            <w:pPr>
              <w:rPr>
                <w:rFonts w:ascii="Calibri" w:hAnsi="Calibri"/>
                <w:b/>
              </w:rPr>
            </w:pPr>
          </w:p>
        </w:tc>
        <w:tc>
          <w:tcPr>
            <w:tcW w:w="8233" w:type="dxa"/>
            <w:shd w:val="clear" w:color="auto" w:fill="auto"/>
          </w:tcPr>
          <w:p w14:paraId="6CCC3B7A" w14:textId="52156501" w:rsidR="00BA2FCA" w:rsidRPr="00EF7D29" w:rsidRDefault="00BA2FCA" w:rsidP="007F7002">
            <w:pPr>
              <w:contextualSpacing/>
              <w:rPr>
                <w:rFonts w:asciiTheme="minorHAnsi" w:hAnsiTheme="minorHAnsi" w:cstheme="minorBidi"/>
                <w:sz w:val="22"/>
                <w:szCs w:val="22"/>
              </w:rPr>
            </w:pPr>
            <w:r w:rsidRPr="00EF7D29">
              <w:rPr>
                <w:rFonts w:asciiTheme="minorHAnsi" w:hAnsiTheme="minorHAnsi" w:cstheme="minorBidi"/>
                <w:sz w:val="22"/>
                <w:szCs w:val="22"/>
              </w:rPr>
              <w:t xml:space="preserve">Betreft uw </w:t>
            </w:r>
            <w:proofErr w:type="spellStart"/>
            <w:r w:rsidRPr="00EF7D29">
              <w:rPr>
                <w:rFonts w:asciiTheme="minorHAnsi" w:hAnsiTheme="minorHAnsi" w:cstheme="minorBidi"/>
                <w:sz w:val="22"/>
                <w:szCs w:val="22"/>
              </w:rPr>
              <w:t>tooling</w:t>
            </w:r>
            <w:proofErr w:type="spellEnd"/>
            <w:r w:rsidR="007F7002" w:rsidRPr="00EF7D29">
              <w:rPr>
                <w:rFonts w:asciiTheme="minorHAnsi" w:hAnsiTheme="minorHAnsi" w:cstheme="minorBidi"/>
                <w:sz w:val="22"/>
                <w:szCs w:val="22"/>
              </w:rPr>
              <w:t xml:space="preserve"> -</w:t>
            </w:r>
            <w:r w:rsidR="00CA37F5" w:rsidRPr="00EF7D29">
              <w:rPr>
                <w:rFonts w:asciiTheme="minorHAnsi" w:hAnsiTheme="minorHAnsi" w:cstheme="minorBidi"/>
                <w:sz w:val="22"/>
                <w:szCs w:val="22"/>
              </w:rPr>
              <w:t xml:space="preserve"> </w:t>
            </w:r>
            <w:r w:rsidRPr="00EF7D29">
              <w:rPr>
                <w:rFonts w:asciiTheme="minorHAnsi" w:hAnsiTheme="minorHAnsi" w:cstheme="minorBidi"/>
                <w:sz w:val="22"/>
                <w:szCs w:val="22"/>
              </w:rPr>
              <w:t>in relatie tot de scope van deze mar</w:t>
            </w:r>
            <w:r w:rsidR="00DB12EC" w:rsidRPr="00EF7D29">
              <w:rPr>
                <w:rFonts w:asciiTheme="minorHAnsi" w:hAnsiTheme="minorHAnsi" w:cstheme="minorBidi"/>
                <w:sz w:val="22"/>
                <w:szCs w:val="22"/>
              </w:rPr>
              <w:t>ktconsultatie</w:t>
            </w:r>
            <w:r w:rsidR="00CA37F5" w:rsidRPr="00EF7D29">
              <w:rPr>
                <w:rFonts w:asciiTheme="minorHAnsi" w:hAnsiTheme="minorHAnsi" w:cstheme="minorBidi"/>
                <w:sz w:val="22"/>
                <w:szCs w:val="22"/>
              </w:rPr>
              <w:t xml:space="preserve"> (</w:t>
            </w:r>
            <w:r w:rsidRPr="00EF7D29">
              <w:rPr>
                <w:rFonts w:asciiTheme="minorHAnsi" w:hAnsiTheme="minorHAnsi" w:cstheme="minorBidi"/>
                <w:sz w:val="22"/>
                <w:szCs w:val="22"/>
              </w:rPr>
              <w:t xml:space="preserve">zie </w:t>
            </w:r>
            <w:r w:rsidR="00C211B4" w:rsidRPr="00EF7D29">
              <w:rPr>
                <w:rFonts w:asciiTheme="minorHAnsi" w:hAnsiTheme="minorHAnsi" w:cstheme="minorBidi"/>
                <w:sz w:val="22"/>
                <w:szCs w:val="22"/>
              </w:rPr>
              <w:t>hoofdstuk</w:t>
            </w:r>
            <w:r w:rsidRPr="00EF7D29">
              <w:rPr>
                <w:rFonts w:asciiTheme="minorHAnsi" w:hAnsiTheme="minorHAnsi" w:cstheme="minorBidi"/>
                <w:sz w:val="22"/>
                <w:szCs w:val="22"/>
              </w:rPr>
              <w:t xml:space="preserve"> 3 van het markt</w:t>
            </w:r>
            <w:r w:rsidR="00DB12EC" w:rsidRPr="00EF7D29">
              <w:rPr>
                <w:rFonts w:asciiTheme="minorHAnsi" w:hAnsiTheme="minorHAnsi" w:cstheme="minorBidi"/>
                <w:sz w:val="22"/>
                <w:szCs w:val="22"/>
              </w:rPr>
              <w:t>consultatie</w:t>
            </w:r>
            <w:r w:rsidR="000359F2" w:rsidRPr="00EF7D29">
              <w:rPr>
                <w:rFonts w:asciiTheme="minorHAnsi" w:hAnsiTheme="minorHAnsi" w:cstheme="minorBidi"/>
                <w:sz w:val="22"/>
                <w:szCs w:val="22"/>
              </w:rPr>
              <w:t xml:space="preserve"> </w:t>
            </w:r>
            <w:r w:rsidRPr="00EF7D29">
              <w:rPr>
                <w:rFonts w:asciiTheme="minorHAnsi" w:hAnsiTheme="minorHAnsi" w:cstheme="minorBidi"/>
                <w:sz w:val="22"/>
                <w:szCs w:val="22"/>
              </w:rPr>
              <w:t>document)</w:t>
            </w:r>
            <w:r w:rsidR="00CA37F5" w:rsidRPr="00EF7D29">
              <w:rPr>
                <w:rFonts w:asciiTheme="minorHAnsi" w:hAnsiTheme="minorHAnsi" w:cstheme="minorBidi"/>
                <w:sz w:val="22"/>
                <w:szCs w:val="22"/>
              </w:rPr>
              <w:t xml:space="preserve"> -</w:t>
            </w:r>
            <w:r w:rsidRPr="00EF7D29">
              <w:rPr>
                <w:rFonts w:asciiTheme="minorHAnsi" w:hAnsiTheme="minorHAnsi" w:cstheme="minorBidi"/>
                <w:sz w:val="22"/>
                <w:szCs w:val="22"/>
              </w:rPr>
              <w:t xml:space="preserve"> standaard software of komt er maatwerk aan te pas? </w:t>
            </w:r>
            <w:r w:rsidR="3590D951" w:rsidRPr="00EF7D29">
              <w:rPr>
                <w:rFonts w:asciiTheme="minorHAnsi" w:hAnsiTheme="minorHAnsi" w:cstheme="minorBidi"/>
                <w:sz w:val="22"/>
                <w:szCs w:val="22"/>
              </w:rPr>
              <w:t>Bij welk onderdeel verwacht u eventueel</w:t>
            </w:r>
            <w:r w:rsidRPr="00EF7D29">
              <w:rPr>
                <w:rFonts w:asciiTheme="minorHAnsi" w:hAnsiTheme="minorHAnsi" w:cstheme="minorBidi"/>
                <w:sz w:val="22"/>
                <w:szCs w:val="22"/>
              </w:rPr>
              <w:t xml:space="preserve"> maatwerk</w:t>
            </w:r>
            <w:r w:rsidR="3590D951" w:rsidRPr="00EF7D29">
              <w:rPr>
                <w:rFonts w:asciiTheme="minorHAnsi" w:hAnsiTheme="minorHAnsi" w:cstheme="minorBidi"/>
                <w:sz w:val="22"/>
                <w:szCs w:val="22"/>
              </w:rPr>
              <w:t xml:space="preserve"> en</w:t>
            </w:r>
            <w:r w:rsidRPr="00EF7D29">
              <w:rPr>
                <w:rFonts w:asciiTheme="minorHAnsi" w:hAnsiTheme="minorHAnsi" w:cstheme="minorBidi"/>
                <w:sz w:val="22"/>
                <w:szCs w:val="22"/>
              </w:rPr>
              <w:t xml:space="preserve"> hoe groot is dit component?</w:t>
            </w:r>
            <w:r w:rsidR="00DC65D2" w:rsidRPr="00EF7D29">
              <w:rPr>
                <w:rFonts w:asciiTheme="minorHAnsi" w:hAnsiTheme="minorHAnsi" w:cstheme="minorBidi"/>
                <w:sz w:val="22"/>
                <w:szCs w:val="22"/>
              </w:rPr>
              <w:t xml:space="preserve"> Voert u zelf dit maatwerk uit of </w:t>
            </w:r>
            <w:r w:rsidR="00BF0B62" w:rsidRPr="00EF7D29">
              <w:rPr>
                <w:rFonts w:asciiTheme="minorHAnsi" w:hAnsiTheme="minorHAnsi" w:cstheme="minorBidi"/>
                <w:sz w:val="22"/>
                <w:szCs w:val="22"/>
              </w:rPr>
              <w:t>wordt dit gedaan door anderen?</w:t>
            </w:r>
          </w:p>
        </w:tc>
      </w:tr>
      <w:tr w:rsidR="00EF7D29" w:rsidRPr="00EF7D29" w14:paraId="7FAC46C7" w14:textId="77777777" w:rsidTr="00C02233">
        <w:tc>
          <w:tcPr>
            <w:tcW w:w="1395" w:type="dxa"/>
            <w:shd w:val="clear" w:color="auto" w:fill="C5E0B3" w:themeFill="accent6" w:themeFillTint="66"/>
          </w:tcPr>
          <w:p w14:paraId="4F65AC0D" w14:textId="77777777" w:rsidR="00BA2FCA" w:rsidRPr="00EF7D29" w:rsidRDefault="00BA2FCA" w:rsidP="008D7F2D">
            <w:pPr>
              <w:rPr>
                <w:rFonts w:ascii="Calibri" w:hAnsi="Calibri"/>
                <w:b/>
              </w:rPr>
            </w:pPr>
            <w:r w:rsidRPr="00EF7D29">
              <w:rPr>
                <w:rFonts w:ascii="Calibri" w:hAnsi="Calibri"/>
                <w:b/>
              </w:rPr>
              <w:t>Antwoord</w:t>
            </w:r>
          </w:p>
        </w:tc>
        <w:tc>
          <w:tcPr>
            <w:tcW w:w="8233" w:type="dxa"/>
            <w:shd w:val="clear" w:color="auto" w:fill="auto"/>
          </w:tcPr>
          <w:p w14:paraId="0A863CE0" w14:textId="77777777" w:rsidR="00BA2FCA" w:rsidRPr="00EF7D29" w:rsidRDefault="00BA2FCA" w:rsidP="008D7F2D">
            <w:pPr>
              <w:rPr>
                <w:rFonts w:ascii="Calibri" w:hAnsi="Calibri"/>
                <w:b/>
              </w:rPr>
            </w:pPr>
          </w:p>
          <w:p w14:paraId="5ADA2228" w14:textId="77777777" w:rsidR="00BA2FCA" w:rsidRPr="00EF7D29" w:rsidRDefault="00BA2FCA" w:rsidP="008D7F2D">
            <w:pPr>
              <w:rPr>
                <w:rFonts w:ascii="Calibri" w:hAnsi="Calibri"/>
                <w:b/>
              </w:rPr>
            </w:pPr>
          </w:p>
          <w:p w14:paraId="7D5D4EFD" w14:textId="77777777" w:rsidR="00BA2FCA" w:rsidRPr="00EF7D29" w:rsidRDefault="00BA2FCA" w:rsidP="008D7F2D">
            <w:pPr>
              <w:rPr>
                <w:rFonts w:ascii="Calibri" w:hAnsi="Calibri"/>
                <w:b/>
              </w:rPr>
            </w:pPr>
          </w:p>
        </w:tc>
      </w:tr>
    </w:tbl>
    <w:p w14:paraId="1AEEAB73" w14:textId="77777777" w:rsidR="00BA2FCA" w:rsidRPr="00EF7D29" w:rsidRDefault="00BA2FCA" w:rsidP="008D7F2D">
      <w:pPr>
        <w:rPr>
          <w:rFonts w:ascii="Calibri" w:hAnsi="Calibri"/>
          <w:b/>
        </w:rPr>
      </w:pPr>
    </w:p>
    <w:p w14:paraId="27DB21F9" w14:textId="6FE0D5F4" w:rsidR="00D64C70" w:rsidRPr="00EF7D29" w:rsidRDefault="00591C64" w:rsidP="008D7F2D">
      <w:pPr>
        <w:rPr>
          <w:rFonts w:ascii="Calibri" w:hAnsi="Calibri"/>
          <w:b/>
          <w:lang w:val="en-US"/>
        </w:rPr>
      </w:pPr>
      <w:proofErr w:type="spellStart"/>
      <w:r w:rsidRPr="00EF7D29">
        <w:rPr>
          <w:rFonts w:ascii="Calibri" w:hAnsi="Calibri"/>
          <w:b/>
          <w:lang w:val="en-US"/>
        </w:rPr>
        <w:t>K</w:t>
      </w:r>
      <w:r w:rsidR="00A91508" w:rsidRPr="00EF7D29">
        <w:rPr>
          <w:rFonts w:ascii="Calibri" w:hAnsi="Calibri"/>
          <w:b/>
          <w:lang w:val="en-US"/>
        </w:rPr>
        <w:t>osten</w:t>
      </w:r>
      <w:proofErr w:type="spellEnd"/>
      <w:r w:rsidRPr="00EF7D29">
        <w:rPr>
          <w:rFonts w:ascii="Calibri" w:hAnsi="Calibri"/>
          <w:b/>
          <w:lang w:val="en-US"/>
        </w:rPr>
        <w:t xml:space="preserve"> en </w:t>
      </w:r>
      <w:proofErr w:type="spellStart"/>
      <w:r w:rsidRPr="00EF7D29">
        <w:rPr>
          <w:rFonts w:ascii="Calibri" w:hAnsi="Calibri"/>
          <w:b/>
          <w:lang w:val="en-US"/>
        </w:rPr>
        <w:t>prijsmodel</w:t>
      </w:r>
      <w:proofErr w:type="spellEnd"/>
    </w:p>
    <w:p w14:paraId="1CB32739" w14:textId="77777777" w:rsidR="001B61BA" w:rsidRPr="00EF7D29" w:rsidRDefault="001B61BA" w:rsidP="008D7F2D">
      <w:pPr>
        <w:rPr>
          <w:rFonts w:ascii="Calibri" w:hAnsi="Calibri"/>
          <w:b/>
          <w:lang w:val="en-US"/>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8383"/>
      </w:tblGrid>
      <w:tr w:rsidR="00EF7D29" w:rsidRPr="00EF7D29" w14:paraId="3954FA76" w14:textId="77777777" w:rsidTr="0006768A">
        <w:tc>
          <w:tcPr>
            <w:tcW w:w="1245" w:type="dxa"/>
            <w:shd w:val="clear" w:color="auto" w:fill="C5E0B3" w:themeFill="accent6" w:themeFillTint="66"/>
          </w:tcPr>
          <w:p w14:paraId="1FF4806A" w14:textId="2E7E5C0B" w:rsidR="001B580E" w:rsidRPr="00EF7D29" w:rsidRDefault="001B580E" w:rsidP="008D7F2D">
            <w:pPr>
              <w:rPr>
                <w:rFonts w:ascii="Calibri" w:hAnsi="Calibri"/>
                <w:b/>
                <w:bCs/>
              </w:rPr>
            </w:pPr>
            <w:r w:rsidRPr="00EF7D29">
              <w:rPr>
                <w:rFonts w:ascii="Calibri" w:hAnsi="Calibri"/>
                <w:b/>
                <w:bCs/>
              </w:rPr>
              <w:t xml:space="preserve">Vraag </w:t>
            </w:r>
            <w:r w:rsidR="00BD6094" w:rsidRPr="00EF7D29">
              <w:rPr>
                <w:rFonts w:ascii="Calibri" w:hAnsi="Calibri"/>
                <w:b/>
                <w:bCs/>
              </w:rPr>
              <w:t>2</w:t>
            </w:r>
            <w:r w:rsidR="00AD2A31" w:rsidRPr="00EF7D29">
              <w:rPr>
                <w:rFonts w:ascii="Calibri" w:hAnsi="Calibri"/>
                <w:b/>
                <w:bCs/>
              </w:rPr>
              <w:t>1</w:t>
            </w:r>
          </w:p>
          <w:p w14:paraId="01EF19A9" w14:textId="77777777" w:rsidR="001B580E" w:rsidRPr="00EF7D29" w:rsidRDefault="001B580E" w:rsidP="008D7F2D">
            <w:pPr>
              <w:rPr>
                <w:rFonts w:ascii="Calibri" w:hAnsi="Calibri"/>
                <w:b/>
              </w:rPr>
            </w:pPr>
          </w:p>
          <w:p w14:paraId="4CB80FE2" w14:textId="77777777" w:rsidR="001B580E" w:rsidRPr="00EF7D29" w:rsidRDefault="001B580E" w:rsidP="008D7F2D">
            <w:pPr>
              <w:rPr>
                <w:rFonts w:ascii="Calibri" w:hAnsi="Calibri"/>
                <w:b/>
              </w:rPr>
            </w:pPr>
          </w:p>
        </w:tc>
        <w:tc>
          <w:tcPr>
            <w:tcW w:w="8383" w:type="dxa"/>
            <w:shd w:val="clear" w:color="auto" w:fill="auto"/>
          </w:tcPr>
          <w:p w14:paraId="4C462061" w14:textId="0875394F" w:rsidR="001B580E" w:rsidRPr="00EF7D29" w:rsidRDefault="00D11231" w:rsidP="008D7F2D">
            <w:pPr>
              <w:rPr>
                <w:rFonts w:ascii="Calibri" w:hAnsi="Calibri"/>
                <w:sz w:val="22"/>
                <w:szCs w:val="22"/>
              </w:rPr>
            </w:pPr>
            <w:r w:rsidRPr="00EF7D29">
              <w:rPr>
                <w:rFonts w:asciiTheme="minorHAnsi" w:hAnsiTheme="minorHAnsi" w:cstheme="minorHAnsi"/>
                <w:sz w:val="22"/>
                <w:szCs w:val="22"/>
              </w:rPr>
              <w:t>Kunt u een</w:t>
            </w:r>
            <w:r w:rsidR="0043256B" w:rsidRPr="00EF7D29">
              <w:rPr>
                <w:rFonts w:asciiTheme="minorHAnsi" w:hAnsiTheme="minorHAnsi" w:cstheme="minorHAnsi"/>
                <w:sz w:val="22"/>
                <w:szCs w:val="22"/>
              </w:rPr>
              <w:t xml:space="preserve"> niet bindende</w:t>
            </w:r>
            <w:r w:rsidRPr="00EF7D29">
              <w:rPr>
                <w:rFonts w:asciiTheme="minorHAnsi" w:hAnsiTheme="minorHAnsi" w:cstheme="minorHAnsi"/>
                <w:sz w:val="22"/>
                <w:szCs w:val="22"/>
              </w:rPr>
              <w:t xml:space="preserve"> indicatieve bandbreedte aangeven voor het budget dat </w:t>
            </w:r>
            <w:r w:rsidR="00496DD3" w:rsidRPr="00EF7D29">
              <w:rPr>
                <w:rFonts w:asciiTheme="minorHAnsi" w:hAnsiTheme="minorHAnsi" w:cstheme="minorHAnsi"/>
                <w:sz w:val="22"/>
                <w:szCs w:val="22"/>
              </w:rPr>
              <w:t xml:space="preserve">de </w:t>
            </w:r>
            <w:r w:rsidRPr="00EF7D29">
              <w:rPr>
                <w:rFonts w:asciiTheme="minorHAnsi" w:hAnsiTheme="minorHAnsi" w:cstheme="minorHAnsi"/>
                <w:sz w:val="22"/>
                <w:szCs w:val="22"/>
              </w:rPr>
              <w:t xml:space="preserve">SVB </w:t>
            </w:r>
            <w:r w:rsidR="00214AAE" w:rsidRPr="00EF7D29">
              <w:rPr>
                <w:rFonts w:asciiTheme="minorHAnsi" w:hAnsiTheme="minorHAnsi" w:cstheme="minorHAnsi"/>
                <w:sz w:val="22"/>
                <w:szCs w:val="22"/>
              </w:rPr>
              <w:t xml:space="preserve">zou </w:t>
            </w:r>
            <w:r w:rsidRPr="00EF7D29">
              <w:rPr>
                <w:rFonts w:asciiTheme="minorHAnsi" w:hAnsiTheme="minorHAnsi" w:cstheme="minorHAnsi"/>
                <w:sz w:val="22"/>
                <w:szCs w:val="22"/>
              </w:rPr>
              <w:t>moet</w:t>
            </w:r>
            <w:r w:rsidR="00214AAE" w:rsidRPr="00EF7D29">
              <w:rPr>
                <w:rFonts w:asciiTheme="minorHAnsi" w:hAnsiTheme="minorHAnsi" w:cstheme="minorHAnsi"/>
                <w:sz w:val="22"/>
                <w:szCs w:val="22"/>
              </w:rPr>
              <w:t>en</w:t>
            </w:r>
            <w:r w:rsidRPr="00EF7D29">
              <w:rPr>
                <w:rFonts w:asciiTheme="minorHAnsi" w:hAnsiTheme="minorHAnsi" w:cstheme="minorHAnsi"/>
                <w:sz w:val="22"/>
                <w:szCs w:val="22"/>
              </w:rPr>
              <w:t xml:space="preserve"> reserveren </w:t>
            </w:r>
            <w:r w:rsidR="00496DD3" w:rsidRPr="00EF7D29">
              <w:rPr>
                <w:rFonts w:asciiTheme="minorHAnsi" w:hAnsiTheme="minorHAnsi" w:cstheme="minorHAnsi"/>
                <w:sz w:val="22"/>
                <w:szCs w:val="22"/>
              </w:rPr>
              <w:t xml:space="preserve">voor </w:t>
            </w:r>
            <w:r w:rsidR="005A2517" w:rsidRPr="00EF7D29">
              <w:rPr>
                <w:rFonts w:asciiTheme="minorHAnsi" w:hAnsiTheme="minorHAnsi" w:cstheme="minorHAnsi"/>
                <w:sz w:val="22"/>
                <w:szCs w:val="22"/>
              </w:rPr>
              <w:t>de</w:t>
            </w:r>
            <w:r w:rsidR="008E2B74" w:rsidRPr="00EF7D29">
              <w:rPr>
                <w:rFonts w:asciiTheme="minorHAnsi" w:hAnsiTheme="minorHAnsi" w:cstheme="minorHAnsi"/>
                <w:sz w:val="22"/>
                <w:szCs w:val="22"/>
              </w:rPr>
              <w:t xml:space="preserve"> </w:t>
            </w:r>
            <w:proofErr w:type="spellStart"/>
            <w:r w:rsidR="008E2B74" w:rsidRPr="00EF7D29">
              <w:rPr>
                <w:rFonts w:asciiTheme="minorHAnsi" w:hAnsiTheme="minorHAnsi" w:cstheme="minorHAnsi"/>
                <w:sz w:val="22"/>
                <w:szCs w:val="22"/>
              </w:rPr>
              <w:t>tooling</w:t>
            </w:r>
            <w:proofErr w:type="spellEnd"/>
            <w:r w:rsidR="0043256B" w:rsidRPr="00EF7D29">
              <w:rPr>
                <w:rFonts w:asciiTheme="minorHAnsi" w:hAnsiTheme="minorHAnsi" w:cstheme="minorHAnsi"/>
                <w:sz w:val="22"/>
                <w:szCs w:val="22"/>
              </w:rPr>
              <w:t xml:space="preserve"> </w:t>
            </w:r>
            <w:r w:rsidR="005A2517" w:rsidRPr="00EF7D29">
              <w:rPr>
                <w:rFonts w:asciiTheme="minorHAnsi" w:hAnsiTheme="minorHAnsi" w:cstheme="minorHAnsi"/>
                <w:sz w:val="22"/>
                <w:szCs w:val="22"/>
              </w:rPr>
              <w:t>zoals omschreven?</w:t>
            </w:r>
          </w:p>
        </w:tc>
      </w:tr>
      <w:tr w:rsidR="001B580E" w:rsidRPr="006E0AED" w14:paraId="04FA7049" w14:textId="77777777" w:rsidTr="0006768A">
        <w:tc>
          <w:tcPr>
            <w:tcW w:w="1245" w:type="dxa"/>
            <w:shd w:val="clear" w:color="auto" w:fill="C5E0B3" w:themeFill="accent6" w:themeFillTint="66"/>
          </w:tcPr>
          <w:p w14:paraId="0C1956D0" w14:textId="77777777" w:rsidR="001B580E" w:rsidRPr="006E0AED" w:rsidRDefault="001B580E" w:rsidP="008D7F2D">
            <w:pPr>
              <w:rPr>
                <w:rFonts w:ascii="Calibri" w:hAnsi="Calibri"/>
                <w:b/>
              </w:rPr>
            </w:pPr>
            <w:r w:rsidRPr="006E0AED">
              <w:rPr>
                <w:rFonts w:ascii="Calibri" w:hAnsi="Calibri"/>
                <w:b/>
              </w:rPr>
              <w:t>Antwoord</w:t>
            </w:r>
          </w:p>
        </w:tc>
        <w:tc>
          <w:tcPr>
            <w:tcW w:w="8383" w:type="dxa"/>
            <w:shd w:val="clear" w:color="auto" w:fill="auto"/>
          </w:tcPr>
          <w:p w14:paraId="43242A27" w14:textId="77777777" w:rsidR="001B580E" w:rsidRPr="006E0AED" w:rsidRDefault="001B580E" w:rsidP="008D7F2D">
            <w:pPr>
              <w:rPr>
                <w:rFonts w:ascii="Calibri" w:hAnsi="Calibri"/>
                <w:b/>
              </w:rPr>
            </w:pPr>
          </w:p>
          <w:p w14:paraId="5D71E3AC" w14:textId="77777777" w:rsidR="001B580E" w:rsidRPr="006E0AED" w:rsidRDefault="001B580E" w:rsidP="008D7F2D">
            <w:pPr>
              <w:rPr>
                <w:rFonts w:ascii="Calibri" w:hAnsi="Calibri"/>
                <w:b/>
              </w:rPr>
            </w:pPr>
          </w:p>
          <w:p w14:paraId="75381E97" w14:textId="77777777" w:rsidR="001B580E" w:rsidRPr="006E0AED" w:rsidRDefault="001B580E" w:rsidP="008D7F2D">
            <w:pPr>
              <w:rPr>
                <w:rFonts w:ascii="Calibri" w:hAnsi="Calibri"/>
                <w:b/>
              </w:rPr>
            </w:pPr>
          </w:p>
        </w:tc>
      </w:tr>
    </w:tbl>
    <w:p w14:paraId="16B24384" w14:textId="4ACA22B1" w:rsidR="001B580E" w:rsidRDefault="001B580E"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8338"/>
      </w:tblGrid>
      <w:tr w:rsidR="00EF7D29" w:rsidRPr="00EF7D29" w14:paraId="30B5BA1D" w14:textId="77777777" w:rsidTr="00C02233">
        <w:tc>
          <w:tcPr>
            <w:tcW w:w="1290" w:type="dxa"/>
            <w:shd w:val="clear" w:color="auto" w:fill="C5E0B3" w:themeFill="accent6" w:themeFillTint="66"/>
          </w:tcPr>
          <w:p w14:paraId="19972A75" w14:textId="05BADEED" w:rsidR="00AE4747" w:rsidRPr="00EF7D29" w:rsidRDefault="00AE4747" w:rsidP="008D7F2D">
            <w:pPr>
              <w:rPr>
                <w:rFonts w:ascii="Calibri" w:hAnsi="Calibri"/>
                <w:b/>
              </w:rPr>
            </w:pPr>
            <w:r w:rsidRPr="00EF7D29">
              <w:rPr>
                <w:rFonts w:ascii="Calibri" w:hAnsi="Calibri"/>
                <w:b/>
              </w:rPr>
              <w:t>Vraag 2</w:t>
            </w:r>
            <w:r w:rsidR="00AD2A31" w:rsidRPr="00EF7D29">
              <w:rPr>
                <w:rFonts w:ascii="Calibri" w:hAnsi="Calibri"/>
                <w:b/>
              </w:rPr>
              <w:t>2</w:t>
            </w:r>
          </w:p>
          <w:p w14:paraId="57447E34" w14:textId="77777777" w:rsidR="00AE4747" w:rsidRPr="00EF7D29" w:rsidRDefault="00AE4747" w:rsidP="008D7F2D">
            <w:pPr>
              <w:rPr>
                <w:rFonts w:ascii="Calibri" w:hAnsi="Calibri"/>
                <w:b/>
              </w:rPr>
            </w:pPr>
          </w:p>
          <w:p w14:paraId="79AA7777" w14:textId="77777777" w:rsidR="00AE4747" w:rsidRPr="00EF7D29" w:rsidRDefault="00AE4747" w:rsidP="008D7F2D">
            <w:pPr>
              <w:rPr>
                <w:rFonts w:ascii="Calibri" w:hAnsi="Calibri"/>
                <w:b/>
              </w:rPr>
            </w:pPr>
          </w:p>
        </w:tc>
        <w:tc>
          <w:tcPr>
            <w:tcW w:w="8338" w:type="dxa"/>
            <w:shd w:val="clear" w:color="auto" w:fill="auto"/>
          </w:tcPr>
          <w:p w14:paraId="1BB6039F" w14:textId="1F81A71C" w:rsidR="00AE4747" w:rsidRPr="00EF7D29" w:rsidRDefault="00AE4747" w:rsidP="008D7F2D">
            <w:pPr>
              <w:rPr>
                <w:rFonts w:ascii="Calibri" w:hAnsi="Calibri"/>
                <w:sz w:val="22"/>
                <w:szCs w:val="22"/>
              </w:rPr>
            </w:pPr>
            <w:r w:rsidRPr="00EF7D29">
              <w:rPr>
                <w:rFonts w:ascii="Calibri" w:hAnsi="Calibri"/>
                <w:sz w:val="22"/>
                <w:szCs w:val="22"/>
              </w:rPr>
              <w:t xml:space="preserve">Kunt u een niet bindende indicatieve bandbreedte aangeven voor het budget dat de SVB zou moeten reserveren voor de implementatie van de </w:t>
            </w:r>
            <w:proofErr w:type="spellStart"/>
            <w:r w:rsidR="008E2B74" w:rsidRPr="00EF7D29">
              <w:rPr>
                <w:rFonts w:ascii="Calibri" w:hAnsi="Calibri"/>
                <w:sz w:val="22"/>
                <w:szCs w:val="22"/>
              </w:rPr>
              <w:t>tooling</w:t>
            </w:r>
            <w:proofErr w:type="spellEnd"/>
            <w:r w:rsidRPr="00EF7D29">
              <w:rPr>
                <w:rFonts w:ascii="Calibri" w:hAnsi="Calibri"/>
                <w:sz w:val="22"/>
                <w:szCs w:val="22"/>
              </w:rPr>
              <w:t xml:space="preserve"> en uitvoering </w:t>
            </w:r>
            <w:r w:rsidR="00AD1FC0" w:rsidRPr="00EF7D29">
              <w:rPr>
                <w:rFonts w:ascii="Calibri" w:hAnsi="Calibri"/>
                <w:sz w:val="22"/>
                <w:szCs w:val="22"/>
              </w:rPr>
              <w:t xml:space="preserve">van </w:t>
            </w:r>
            <w:r w:rsidR="007408C1" w:rsidRPr="00EF7D29">
              <w:rPr>
                <w:rFonts w:ascii="Calibri" w:hAnsi="Calibri"/>
                <w:sz w:val="22"/>
                <w:szCs w:val="22"/>
              </w:rPr>
              <w:t xml:space="preserve">de </w:t>
            </w:r>
            <w:r w:rsidR="00103D5F" w:rsidRPr="00EF7D29">
              <w:rPr>
                <w:rFonts w:ascii="Calibri" w:hAnsi="Calibri"/>
                <w:sz w:val="22"/>
                <w:szCs w:val="22"/>
              </w:rPr>
              <w:t>werkzaamheden (begeleiding)</w:t>
            </w:r>
            <w:r w:rsidR="007408C1" w:rsidRPr="00EF7D29">
              <w:rPr>
                <w:rFonts w:ascii="Calibri" w:hAnsi="Calibri"/>
                <w:sz w:val="22"/>
                <w:szCs w:val="22"/>
              </w:rPr>
              <w:t>?</w:t>
            </w:r>
          </w:p>
        </w:tc>
      </w:tr>
      <w:tr w:rsidR="00EF7D29" w:rsidRPr="00EF7D29" w14:paraId="14C378AD" w14:textId="77777777" w:rsidTr="00C02233">
        <w:trPr>
          <w:trHeight w:val="182"/>
        </w:trPr>
        <w:tc>
          <w:tcPr>
            <w:tcW w:w="1290" w:type="dxa"/>
            <w:shd w:val="clear" w:color="auto" w:fill="C5E0B3" w:themeFill="accent6" w:themeFillTint="66"/>
          </w:tcPr>
          <w:p w14:paraId="46B1ABB9" w14:textId="77777777" w:rsidR="00AE4747" w:rsidRPr="00EF7D29" w:rsidRDefault="00AE4747" w:rsidP="008D7F2D">
            <w:pPr>
              <w:rPr>
                <w:rFonts w:ascii="Calibri" w:hAnsi="Calibri"/>
                <w:b/>
              </w:rPr>
            </w:pPr>
            <w:r w:rsidRPr="00EF7D29">
              <w:rPr>
                <w:rFonts w:ascii="Calibri" w:hAnsi="Calibri"/>
                <w:b/>
              </w:rPr>
              <w:t>Antwoord</w:t>
            </w:r>
          </w:p>
        </w:tc>
        <w:tc>
          <w:tcPr>
            <w:tcW w:w="8338" w:type="dxa"/>
            <w:shd w:val="clear" w:color="auto" w:fill="auto"/>
          </w:tcPr>
          <w:p w14:paraId="2915B319" w14:textId="77777777" w:rsidR="00AE4747" w:rsidRPr="00EF7D29" w:rsidRDefault="00AE4747" w:rsidP="008D7F2D">
            <w:pPr>
              <w:rPr>
                <w:rFonts w:ascii="Calibri" w:hAnsi="Calibri"/>
                <w:b/>
              </w:rPr>
            </w:pPr>
          </w:p>
          <w:p w14:paraId="40848639" w14:textId="77777777" w:rsidR="00AE4747" w:rsidRPr="00EF7D29" w:rsidRDefault="00AE4747" w:rsidP="008D7F2D">
            <w:pPr>
              <w:rPr>
                <w:rFonts w:ascii="Calibri" w:hAnsi="Calibri"/>
                <w:b/>
              </w:rPr>
            </w:pPr>
          </w:p>
          <w:p w14:paraId="371DFEC4" w14:textId="77777777" w:rsidR="00AE4747" w:rsidRPr="00EF7D29" w:rsidRDefault="00AE4747" w:rsidP="008D7F2D">
            <w:pPr>
              <w:rPr>
                <w:rFonts w:ascii="Calibri" w:hAnsi="Calibri"/>
                <w:b/>
              </w:rPr>
            </w:pPr>
          </w:p>
        </w:tc>
      </w:tr>
    </w:tbl>
    <w:p w14:paraId="789B481E" w14:textId="77777777" w:rsidR="00AE4747" w:rsidRPr="00EF7D29" w:rsidRDefault="00AE4747"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45"/>
        <w:gridCol w:w="8338"/>
      </w:tblGrid>
      <w:tr w:rsidR="00EF7D29" w:rsidRPr="00EF7D29" w14:paraId="51378833" w14:textId="77777777" w:rsidTr="007543DA">
        <w:tc>
          <w:tcPr>
            <w:tcW w:w="1290" w:type="dxa"/>
            <w:gridSpan w:val="2"/>
            <w:shd w:val="clear" w:color="auto" w:fill="C5E0B3" w:themeFill="accent6" w:themeFillTint="66"/>
          </w:tcPr>
          <w:p w14:paraId="3585BF14" w14:textId="3BF07C41" w:rsidR="0043256B" w:rsidRPr="00EF7D29" w:rsidRDefault="0043256B" w:rsidP="008D7F2D">
            <w:pPr>
              <w:rPr>
                <w:rFonts w:ascii="Calibri" w:hAnsi="Calibri"/>
                <w:b/>
              </w:rPr>
            </w:pPr>
            <w:r w:rsidRPr="00EF7D29">
              <w:rPr>
                <w:rFonts w:ascii="Calibri" w:hAnsi="Calibri"/>
                <w:b/>
              </w:rPr>
              <w:t xml:space="preserve">Vraag </w:t>
            </w:r>
            <w:r w:rsidR="00055405" w:rsidRPr="00EF7D29">
              <w:rPr>
                <w:rFonts w:ascii="Calibri" w:hAnsi="Calibri"/>
                <w:b/>
              </w:rPr>
              <w:t>2</w:t>
            </w:r>
            <w:r w:rsidR="00AD2A31" w:rsidRPr="00EF7D29">
              <w:rPr>
                <w:rFonts w:ascii="Calibri" w:hAnsi="Calibri"/>
                <w:b/>
              </w:rPr>
              <w:t>3</w:t>
            </w:r>
          </w:p>
          <w:p w14:paraId="67003343" w14:textId="77777777" w:rsidR="0043256B" w:rsidRPr="00EF7D29" w:rsidRDefault="0043256B" w:rsidP="008D7F2D">
            <w:pPr>
              <w:rPr>
                <w:rFonts w:ascii="Calibri" w:hAnsi="Calibri"/>
                <w:b/>
              </w:rPr>
            </w:pPr>
          </w:p>
          <w:p w14:paraId="0DBB78BF" w14:textId="77777777" w:rsidR="0043256B" w:rsidRPr="00EF7D29" w:rsidRDefault="0043256B" w:rsidP="008D7F2D">
            <w:pPr>
              <w:rPr>
                <w:rFonts w:ascii="Calibri" w:hAnsi="Calibri"/>
                <w:b/>
              </w:rPr>
            </w:pPr>
          </w:p>
        </w:tc>
        <w:tc>
          <w:tcPr>
            <w:tcW w:w="8338" w:type="dxa"/>
            <w:shd w:val="clear" w:color="auto" w:fill="auto"/>
          </w:tcPr>
          <w:p w14:paraId="6C13DDF9" w14:textId="34AEBCBC" w:rsidR="0043256B" w:rsidRPr="00EF7D29" w:rsidRDefault="0043256B" w:rsidP="008D7F2D">
            <w:pPr>
              <w:rPr>
                <w:rFonts w:ascii="Calibri" w:hAnsi="Calibri"/>
                <w:sz w:val="22"/>
                <w:szCs w:val="22"/>
              </w:rPr>
            </w:pPr>
            <w:r w:rsidRPr="00EF7D29">
              <w:rPr>
                <w:rFonts w:ascii="Calibri" w:hAnsi="Calibri"/>
                <w:sz w:val="22"/>
                <w:szCs w:val="22"/>
              </w:rPr>
              <w:t xml:space="preserve">Kunt u een niet bindende indicatieve bandbreedte aangeven voor het budget dat de SVB zou moeten reserveren voor </w:t>
            </w:r>
            <w:r w:rsidR="00103D5F" w:rsidRPr="00EF7D29">
              <w:rPr>
                <w:rFonts w:ascii="Calibri" w:hAnsi="Calibri"/>
                <w:sz w:val="22"/>
                <w:szCs w:val="22"/>
              </w:rPr>
              <w:t>het totaal</w:t>
            </w:r>
            <w:r w:rsidR="00B75F6B" w:rsidRPr="00EF7D29">
              <w:rPr>
                <w:rFonts w:ascii="Calibri" w:hAnsi="Calibri"/>
                <w:sz w:val="22"/>
                <w:szCs w:val="22"/>
              </w:rPr>
              <w:t>, waarin</w:t>
            </w:r>
            <w:r w:rsidR="00A46F50" w:rsidRPr="00EF7D29">
              <w:rPr>
                <w:rFonts w:ascii="Calibri" w:hAnsi="Calibri"/>
                <w:sz w:val="22"/>
                <w:szCs w:val="22"/>
              </w:rPr>
              <w:t xml:space="preserve"> </w:t>
            </w:r>
            <w:r w:rsidRPr="00EF7D29">
              <w:rPr>
                <w:rFonts w:ascii="Calibri" w:hAnsi="Calibri"/>
                <w:sz w:val="22"/>
                <w:szCs w:val="22"/>
              </w:rPr>
              <w:t>de implementatie</w:t>
            </w:r>
            <w:r w:rsidR="008F2E27" w:rsidRPr="00EF7D29">
              <w:rPr>
                <w:rFonts w:ascii="Calibri" w:hAnsi="Calibri"/>
                <w:sz w:val="22"/>
                <w:szCs w:val="22"/>
              </w:rPr>
              <w:t xml:space="preserve"> </w:t>
            </w:r>
            <w:r w:rsidR="00A46F50" w:rsidRPr="00EF7D29">
              <w:rPr>
                <w:rFonts w:ascii="Calibri" w:hAnsi="Calibri"/>
                <w:sz w:val="22"/>
                <w:szCs w:val="22"/>
              </w:rPr>
              <w:t xml:space="preserve">van de </w:t>
            </w:r>
            <w:proofErr w:type="spellStart"/>
            <w:r w:rsidR="00A46F50" w:rsidRPr="00EF7D29">
              <w:rPr>
                <w:rFonts w:ascii="Calibri" w:hAnsi="Calibri"/>
                <w:sz w:val="22"/>
                <w:szCs w:val="22"/>
              </w:rPr>
              <w:t>tooling</w:t>
            </w:r>
            <w:proofErr w:type="spellEnd"/>
            <w:r w:rsidR="00A46F50" w:rsidRPr="00EF7D29">
              <w:rPr>
                <w:rFonts w:ascii="Calibri" w:hAnsi="Calibri"/>
                <w:sz w:val="22"/>
                <w:szCs w:val="22"/>
              </w:rPr>
              <w:t>, uitvoering van de werkzaamheden (begeleiding</w:t>
            </w:r>
            <w:r w:rsidR="008F2E27" w:rsidRPr="00EF7D29">
              <w:rPr>
                <w:rFonts w:ascii="Calibri" w:hAnsi="Calibri"/>
                <w:sz w:val="22"/>
                <w:szCs w:val="22"/>
              </w:rPr>
              <w:t xml:space="preserve"> en migratie</w:t>
            </w:r>
            <w:r w:rsidR="00ED502E" w:rsidRPr="00EF7D29">
              <w:rPr>
                <w:rFonts w:ascii="Calibri" w:hAnsi="Calibri"/>
                <w:sz w:val="22"/>
                <w:szCs w:val="22"/>
              </w:rPr>
              <w:t>)</w:t>
            </w:r>
            <w:r w:rsidR="00A46F50" w:rsidRPr="00EF7D29">
              <w:rPr>
                <w:rFonts w:ascii="Calibri" w:hAnsi="Calibri"/>
                <w:sz w:val="22"/>
                <w:szCs w:val="22"/>
              </w:rPr>
              <w:t xml:space="preserve"> in wordt meegenomen</w:t>
            </w:r>
            <w:r w:rsidRPr="00EF7D29">
              <w:rPr>
                <w:rFonts w:ascii="Calibri" w:hAnsi="Calibri"/>
                <w:sz w:val="22"/>
                <w:szCs w:val="22"/>
              </w:rPr>
              <w:t>?</w:t>
            </w:r>
          </w:p>
        </w:tc>
      </w:tr>
      <w:tr w:rsidR="0043256B" w:rsidRPr="006E0AED" w14:paraId="64BA1BFF" w14:textId="77777777" w:rsidTr="007543DA">
        <w:trPr>
          <w:trHeight w:val="182"/>
        </w:trPr>
        <w:tc>
          <w:tcPr>
            <w:tcW w:w="1290" w:type="dxa"/>
            <w:gridSpan w:val="2"/>
            <w:shd w:val="clear" w:color="auto" w:fill="C5E0B3" w:themeFill="accent6" w:themeFillTint="66"/>
          </w:tcPr>
          <w:p w14:paraId="5A70F859" w14:textId="77777777" w:rsidR="0043256B" w:rsidRPr="006E0AED" w:rsidRDefault="0043256B" w:rsidP="008D7F2D">
            <w:pPr>
              <w:rPr>
                <w:rFonts w:ascii="Calibri" w:hAnsi="Calibri"/>
                <w:b/>
              </w:rPr>
            </w:pPr>
            <w:r w:rsidRPr="006E0AED">
              <w:rPr>
                <w:rFonts w:ascii="Calibri" w:hAnsi="Calibri"/>
                <w:b/>
              </w:rPr>
              <w:t>Antwoord</w:t>
            </w:r>
          </w:p>
        </w:tc>
        <w:tc>
          <w:tcPr>
            <w:tcW w:w="8338" w:type="dxa"/>
            <w:shd w:val="clear" w:color="auto" w:fill="auto"/>
          </w:tcPr>
          <w:p w14:paraId="3AF456C8" w14:textId="77777777" w:rsidR="0043256B" w:rsidRPr="006E0AED" w:rsidRDefault="0043256B" w:rsidP="008D7F2D">
            <w:pPr>
              <w:rPr>
                <w:rFonts w:ascii="Calibri" w:hAnsi="Calibri"/>
                <w:b/>
              </w:rPr>
            </w:pPr>
          </w:p>
          <w:p w14:paraId="4AB21870" w14:textId="77777777" w:rsidR="0043256B" w:rsidRPr="006E0AED" w:rsidRDefault="0043256B" w:rsidP="008D7F2D">
            <w:pPr>
              <w:rPr>
                <w:rFonts w:ascii="Calibri" w:hAnsi="Calibri"/>
                <w:b/>
              </w:rPr>
            </w:pPr>
          </w:p>
          <w:p w14:paraId="2D605C1A" w14:textId="77777777" w:rsidR="0043256B" w:rsidRPr="006E0AED" w:rsidRDefault="0043256B" w:rsidP="008D7F2D">
            <w:pPr>
              <w:rPr>
                <w:rFonts w:ascii="Calibri" w:hAnsi="Calibri"/>
                <w:b/>
              </w:rPr>
            </w:pPr>
          </w:p>
        </w:tc>
      </w:tr>
      <w:tr w:rsidR="00792488" w:rsidRPr="006E0AED" w14:paraId="198FB2C1" w14:textId="77777777" w:rsidTr="0006768A">
        <w:tc>
          <w:tcPr>
            <w:tcW w:w="1245" w:type="dxa"/>
            <w:shd w:val="clear" w:color="auto" w:fill="C5E0B3" w:themeFill="accent6" w:themeFillTint="66"/>
          </w:tcPr>
          <w:p w14:paraId="4FD4CBC2" w14:textId="6D006077" w:rsidR="00792488" w:rsidRPr="006E0AED" w:rsidRDefault="4A442189" w:rsidP="008D7F2D">
            <w:pPr>
              <w:rPr>
                <w:rFonts w:ascii="Calibri" w:hAnsi="Calibri"/>
                <w:b/>
                <w:bCs/>
              </w:rPr>
            </w:pPr>
            <w:r w:rsidRPr="7D02244A">
              <w:rPr>
                <w:rFonts w:ascii="Calibri" w:hAnsi="Calibri"/>
                <w:b/>
                <w:bCs/>
              </w:rPr>
              <w:lastRenderedPageBreak/>
              <w:t xml:space="preserve">Vraag </w:t>
            </w:r>
            <w:r w:rsidR="3876CCF0" w:rsidRPr="7D02244A">
              <w:rPr>
                <w:rFonts w:ascii="Calibri" w:hAnsi="Calibri"/>
                <w:b/>
                <w:bCs/>
              </w:rPr>
              <w:t>2</w:t>
            </w:r>
            <w:r w:rsidR="00AD2A31">
              <w:rPr>
                <w:rFonts w:ascii="Calibri" w:hAnsi="Calibri"/>
                <w:b/>
                <w:bCs/>
              </w:rPr>
              <w:t>4</w:t>
            </w:r>
          </w:p>
          <w:p w14:paraId="3199C325" w14:textId="77777777" w:rsidR="00792488" w:rsidRPr="006E0AED" w:rsidRDefault="00792488" w:rsidP="008D7F2D">
            <w:pPr>
              <w:rPr>
                <w:rFonts w:ascii="Calibri" w:hAnsi="Calibri"/>
                <w:b/>
              </w:rPr>
            </w:pPr>
          </w:p>
          <w:p w14:paraId="72E02AF8" w14:textId="77777777" w:rsidR="00792488" w:rsidRPr="006E0AED" w:rsidRDefault="00792488" w:rsidP="008D7F2D">
            <w:pPr>
              <w:rPr>
                <w:rFonts w:ascii="Calibri" w:hAnsi="Calibri"/>
                <w:b/>
              </w:rPr>
            </w:pPr>
          </w:p>
        </w:tc>
        <w:tc>
          <w:tcPr>
            <w:tcW w:w="8383" w:type="dxa"/>
            <w:gridSpan w:val="2"/>
            <w:shd w:val="clear" w:color="auto" w:fill="auto"/>
          </w:tcPr>
          <w:p w14:paraId="1CDD65B4" w14:textId="320A2C3B" w:rsidR="00792488" w:rsidRDefault="53B4E5DC" w:rsidP="008D7F2D">
            <w:pPr>
              <w:rPr>
                <w:rFonts w:ascii="Calibri" w:hAnsi="Calibri"/>
                <w:sz w:val="22"/>
                <w:szCs w:val="22"/>
              </w:rPr>
            </w:pPr>
            <w:r w:rsidRPr="369E6F01">
              <w:rPr>
                <w:rFonts w:ascii="Calibri" w:hAnsi="Calibri"/>
                <w:sz w:val="22"/>
                <w:szCs w:val="22"/>
              </w:rPr>
              <w:t>Welke soorten vaste kosten</w:t>
            </w:r>
            <w:r w:rsidR="4701E613" w:rsidRPr="369E6F01">
              <w:rPr>
                <w:rFonts w:ascii="Calibri" w:hAnsi="Calibri"/>
                <w:sz w:val="22"/>
                <w:szCs w:val="22"/>
              </w:rPr>
              <w:t xml:space="preserve"> (p</w:t>
            </w:r>
            <w:r w:rsidRPr="369E6F01">
              <w:rPr>
                <w:rFonts w:ascii="Calibri" w:hAnsi="Calibri"/>
                <w:sz w:val="22"/>
                <w:szCs w:val="22"/>
              </w:rPr>
              <w:t>er maand</w:t>
            </w:r>
            <w:r w:rsidR="4701E613" w:rsidRPr="369E6F01">
              <w:rPr>
                <w:rFonts w:ascii="Calibri" w:hAnsi="Calibri"/>
                <w:sz w:val="22"/>
                <w:szCs w:val="22"/>
              </w:rPr>
              <w:t>)</w:t>
            </w:r>
            <w:r w:rsidRPr="369E6F01">
              <w:rPr>
                <w:rFonts w:ascii="Calibri" w:hAnsi="Calibri"/>
                <w:sz w:val="22"/>
                <w:szCs w:val="22"/>
              </w:rPr>
              <w:t xml:space="preserve"> en welke variabele kosten zullen er voor de</w:t>
            </w:r>
            <w:r w:rsidR="009B00F6">
              <w:rPr>
                <w:rFonts w:ascii="Calibri" w:hAnsi="Calibri"/>
                <w:sz w:val="22"/>
                <w:szCs w:val="22"/>
              </w:rPr>
              <w:t xml:space="preserve"> </w:t>
            </w:r>
            <w:proofErr w:type="spellStart"/>
            <w:r w:rsidR="0007028A">
              <w:rPr>
                <w:rFonts w:ascii="Calibri" w:hAnsi="Calibri"/>
                <w:sz w:val="22"/>
                <w:szCs w:val="22"/>
              </w:rPr>
              <w:t>tooling</w:t>
            </w:r>
            <w:proofErr w:type="spellEnd"/>
            <w:r w:rsidR="0007028A">
              <w:rPr>
                <w:rFonts w:ascii="Calibri" w:hAnsi="Calibri"/>
                <w:sz w:val="22"/>
                <w:szCs w:val="22"/>
              </w:rPr>
              <w:t xml:space="preserve"> </w:t>
            </w:r>
            <w:r w:rsidRPr="009B00F6">
              <w:rPr>
                <w:rFonts w:ascii="Calibri" w:hAnsi="Calibri"/>
                <w:sz w:val="22"/>
                <w:szCs w:val="22"/>
              </w:rPr>
              <w:t xml:space="preserve">in rekening </w:t>
            </w:r>
            <w:r w:rsidRPr="369E6F01">
              <w:rPr>
                <w:rFonts w:ascii="Calibri" w:hAnsi="Calibri"/>
                <w:sz w:val="22"/>
                <w:szCs w:val="22"/>
              </w:rPr>
              <w:t xml:space="preserve">worden gebracht? Met andere woorden, wat is een gangbaar afrekenmodel voor deze </w:t>
            </w:r>
            <w:proofErr w:type="spellStart"/>
            <w:r w:rsidR="0007028A">
              <w:rPr>
                <w:rFonts w:ascii="Calibri" w:hAnsi="Calibri"/>
                <w:sz w:val="22"/>
                <w:szCs w:val="22"/>
              </w:rPr>
              <w:t>tooling</w:t>
            </w:r>
            <w:proofErr w:type="spellEnd"/>
            <w:r w:rsidR="0007028A">
              <w:rPr>
                <w:rFonts w:ascii="Calibri" w:hAnsi="Calibri"/>
                <w:sz w:val="22"/>
                <w:szCs w:val="22"/>
              </w:rPr>
              <w:t xml:space="preserve"> </w:t>
            </w:r>
            <w:r w:rsidRPr="369E6F01">
              <w:rPr>
                <w:rFonts w:ascii="Calibri" w:hAnsi="Calibri"/>
                <w:sz w:val="22"/>
                <w:szCs w:val="22"/>
              </w:rPr>
              <w:t>uitgaande van de scope zoals deze beschreven is in de uitnodiging van de markt</w:t>
            </w:r>
            <w:r w:rsidR="00242705">
              <w:rPr>
                <w:rFonts w:ascii="Calibri" w:hAnsi="Calibri"/>
                <w:sz w:val="22"/>
                <w:szCs w:val="22"/>
              </w:rPr>
              <w:t>consultatie</w:t>
            </w:r>
            <w:r w:rsidRPr="369E6F01">
              <w:rPr>
                <w:rFonts w:ascii="Calibri" w:hAnsi="Calibri"/>
                <w:sz w:val="22"/>
                <w:szCs w:val="22"/>
              </w:rPr>
              <w:t>?</w:t>
            </w:r>
          </w:p>
          <w:p w14:paraId="74937CBC" w14:textId="77777777" w:rsidR="00E300C4" w:rsidRDefault="00E300C4" w:rsidP="008D7F2D">
            <w:pPr>
              <w:rPr>
                <w:rFonts w:ascii="Calibri" w:hAnsi="Calibri"/>
                <w:sz w:val="22"/>
                <w:szCs w:val="22"/>
              </w:rPr>
            </w:pPr>
          </w:p>
          <w:p w14:paraId="53345437" w14:textId="66ECC62E" w:rsidR="00E300C4" w:rsidRPr="00B66AE8" w:rsidRDefault="002051D7" w:rsidP="008D7F2D">
            <w:pPr>
              <w:rPr>
                <w:rFonts w:ascii="Calibri" w:hAnsi="Calibri"/>
                <w:sz w:val="22"/>
                <w:szCs w:val="22"/>
              </w:rPr>
            </w:pPr>
            <w:r>
              <w:rPr>
                <w:rFonts w:ascii="Calibri" w:hAnsi="Calibri"/>
                <w:sz w:val="22"/>
                <w:szCs w:val="22"/>
              </w:rPr>
              <w:t xml:space="preserve">Voegt u eventueel een </w:t>
            </w:r>
            <w:r w:rsidR="00E300C4">
              <w:rPr>
                <w:rFonts w:ascii="Calibri" w:hAnsi="Calibri"/>
                <w:sz w:val="22"/>
                <w:szCs w:val="22"/>
              </w:rPr>
              <w:t xml:space="preserve">prijsmodel </w:t>
            </w:r>
            <w:r>
              <w:rPr>
                <w:rFonts w:ascii="Calibri" w:hAnsi="Calibri"/>
                <w:sz w:val="22"/>
                <w:szCs w:val="22"/>
              </w:rPr>
              <w:t xml:space="preserve">toe </w:t>
            </w:r>
            <w:r w:rsidR="00E300C4">
              <w:rPr>
                <w:rFonts w:ascii="Calibri" w:hAnsi="Calibri"/>
                <w:sz w:val="22"/>
                <w:szCs w:val="22"/>
              </w:rPr>
              <w:t xml:space="preserve">zoals </w:t>
            </w:r>
            <w:r>
              <w:rPr>
                <w:rFonts w:ascii="Calibri" w:hAnsi="Calibri"/>
                <w:sz w:val="22"/>
                <w:szCs w:val="22"/>
              </w:rPr>
              <w:t xml:space="preserve">u </w:t>
            </w:r>
            <w:r w:rsidR="00E300C4">
              <w:rPr>
                <w:rFonts w:ascii="Calibri" w:hAnsi="Calibri"/>
                <w:sz w:val="22"/>
                <w:szCs w:val="22"/>
              </w:rPr>
              <w:t xml:space="preserve">dit voor deze </w:t>
            </w:r>
            <w:proofErr w:type="spellStart"/>
            <w:r w:rsidR="0007028A">
              <w:rPr>
                <w:rFonts w:ascii="Calibri" w:hAnsi="Calibri"/>
                <w:sz w:val="22"/>
                <w:szCs w:val="22"/>
              </w:rPr>
              <w:t>tooling</w:t>
            </w:r>
            <w:proofErr w:type="spellEnd"/>
            <w:r w:rsidR="00E300C4">
              <w:rPr>
                <w:rFonts w:ascii="Calibri" w:hAnsi="Calibri"/>
                <w:sz w:val="22"/>
                <w:szCs w:val="22"/>
              </w:rPr>
              <w:t xml:space="preserve"> hanteert.</w:t>
            </w:r>
          </w:p>
        </w:tc>
      </w:tr>
      <w:tr w:rsidR="00792488" w:rsidRPr="006E0AED" w14:paraId="3597AE12" w14:textId="77777777" w:rsidTr="0006768A">
        <w:tc>
          <w:tcPr>
            <w:tcW w:w="1245" w:type="dxa"/>
            <w:shd w:val="clear" w:color="auto" w:fill="C5E0B3" w:themeFill="accent6" w:themeFillTint="66"/>
          </w:tcPr>
          <w:p w14:paraId="38C94864" w14:textId="77777777" w:rsidR="00792488" w:rsidRPr="006E0AED" w:rsidRDefault="00792488" w:rsidP="008D7F2D">
            <w:pPr>
              <w:rPr>
                <w:rFonts w:ascii="Calibri" w:hAnsi="Calibri"/>
                <w:b/>
              </w:rPr>
            </w:pPr>
            <w:r w:rsidRPr="006E0AED">
              <w:rPr>
                <w:rFonts w:ascii="Calibri" w:hAnsi="Calibri"/>
                <w:b/>
              </w:rPr>
              <w:t>Antwoord</w:t>
            </w:r>
          </w:p>
        </w:tc>
        <w:tc>
          <w:tcPr>
            <w:tcW w:w="8383" w:type="dxa"/>
            <w:gridSpan w:val="2"/>
            <w:shd w:val="clear" w:color="auto" w:fill="auto"/>
          </w:tcPr>
          <w:p w14:paraId="1CEAF999" w14:textId="77777777" w:rsidR="00792488" w:rsidRPr="006E0AED" w:rsidRDefault="00792488" w:rsidP="008D7F2D">
            <w:pPr>
              <w:rPr>
                <w:rFonts w:ascii="Calibri" w:hAnsi="Calibri"/>
                <w:b/>
              </w:rPr>
            </w:pPr>
          </w:p>
          <w:p w14:paraId="7D76312E" w14:textId="77777777" w:rsidR="00792488" w:rsidRPr="006E0AED" w:rsidRDefault="00792488" w:rsidP="008D7F2D">
            <w:pPr>
              <w:rPr>
                <w:rFonts w:ascii="Calibri" w:hAnsi="Calibri"/>
                <w:b/>
              </w:rPr>
            </w:pPr>
          </w:p>
          <w:p w14:paraId="3A49A04E" w14:textId="77777777" w:rsidR="00792488" w:rsidRPr="006E0AED" w:rsidRDefault="00792488" w:rsidP="008D7F2D">
            <w:pPr>
              <w:rPr>
                <w:rFonts w:ascii="Calibri" w:hAnsi="Calibri"/>
                <w:b/>
              </w:rPr>
            </w:pPr>
          </w:p>
        </w:tc>
      </w:tr>
    </w:tbl>
    <w:p w14:paraId="16FDCB4C" w14:textId="77777777" w:rsidR="00792488" w:rsidRDefault="00792488" w:rsidP="008D7F2D">
      <w:pPr>
        <w:rPr>
          <w:rFonts w:ascii="Calibri" w:hAnsi="Calibri"/>
          <w:b/>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8383"/>
      </w:tblGrid>
      <w:tr w:rsidR="002051D7" w:rsidRPr="00B66AE8" w14:paraId="677F3EAB" w14:textId="77777777" w:rsidTr="002C2FFB">
        <w:tc>
          <w:tcPr>
            <w:tcW w:w="1245" w:type="dxa"/>
            <w:shd w:val="clear" w:color="auto" w:fill="C5E0B3" w:themeFill="accent6" w:themeFillTint="66"/>
          </w:tcPr>
          <w:p w14:paraId="216CE586" w14:textId="019F1D2B" w:rsidR="002051D7" w:rsidRPr="006E0AED" w:rsidRDefault="002051D7" w:rsidP="008D7F2D">
            <w:pPr>
              <w:rPr>
                <w:rFonts w:ascii="Calibri" w:hAnsi="Calibri"/>
                <w:b/>
              </w:rPr>
            </w:pPr>
            <w:r w:rsidRPr="006E0AED">
              <w:rPr>
                <w:rFonts w:ascii="Calibri" w:hAnsi="Calibri"/>
                <w:b/>
              </w:rPr>
              <w:t xml:space="preserve">Vraag </w:t>
            </w:r>
            <w:r>
              <w:rPr>
                <w:rFonts w:ascii="Calibri" w:hAnsi="Calibri"/>
                <w:b/>
              </w:rPr>
              <w:t>2</w:t>
            </w:r>
            <w:r w:rsidR="00AD2A31">
              <w:rPr>
                <w:rFonts w:ascii="Calibri" w:hAnsi="Calibri"/>
                <w:b/>
              </w:rPr>
              <w:t>5</w:t>
            </w:r>
          </w:p>
          <w:p w14:paraId="69AE0105" w14:textId="77777777" w:rsidR="002051D7" w:rsidRPr="006E0AED" w:rsidRDefault="002051D7" w:rsidP="008D7F2D">
            <w:pPr>
              <w:rPr>
                <w:rFonts w:ascii="Calibri" w:hAnsi="Calibri"/>
                <w:b/>
              </w:rPr>
            </w:pPr>
          </w:p>
          <w:p w14:paraId="536A179F" w14:textId="77777777" w:rsidR="002051D7" w:rsidRPr="006E0AED" w:rsidRDefault="002051D7" w:rsidP="008D7F2D">
            <w:pPr>
              <w:rPr>
                <w:rFonts w:ascii="Calibri" w:hAnsi="Calibri"/>
                <w:b/>
              </w:rPr>
            </w:pPr>
          </w:p>
        </w:tc>
        <w:tc>
          <w:tcPr>
            <w:tcW w:w="8383" w:type="dxa"/>
            <w:shd w:val="clear" w:color="auto" w:fill="auto"/>
          </w:tcPr>
          <w:p w14:paraId="281923CD" w14:textId="59BDAA3E" w:rsidR="002051D7" w:rsidRPr="00B66AE8" w:rsidRDefault="002051D7" w:rsidP="008D7F2D">
            <w:pPr>
              <w:rPr>
                <w:rFonts w:ascii="Calibri" w:hAnsi="Calibri"/>
                <w:sz w:val="22"/>
                <w:szCs w:val="22"/>
              </w:rPr>
            </w:pPr>
            <w:r>
              <w:rPr>
                <w:rFonts w:ascii="Calibri" w:hAnsi="Calibri"/>
                <w:sz w:val="22"/>
                <w:szCs w:val="22"/>
              </w:rPr>
              <w:t xml:space="preserve">Welke informatie heeft u van de SVB nodig in </w:t>
            </w:r>
            <w:r w:rsidR="00EE2B81">
              <w:rPr>
                <w:rFonts w:ascii="Calibri" w:hAnsi="Calibri"/>
                <w:sz w:val="22"/>
                <w:szCs w:val="22"/>
              </w:rPr>
              <w:t>een eventuele</w:t>
            </w:r>
            <w:r>
              <w:rPr>
                <w:rFonts w:ascii="Calibri" w:hAnsi="Calibri"/>
                <w:sz w:val="22"/>
                <w:szCs w:val="22"/>
              </w:rPr>
              <w:t xml:space="preserve"> Europese aanbesteding om tot een </w:t>
            </w:r>
            <w:r w:rsidR="00EE006A">
              <w:rPr>
                <w:rFonts w:ascii="Calibri" w:hAnsi="Calibri"/>
                <w:sz w:val="22"/>
                <w:szCs w:val="22"/>
              </w:rPr>
              <w:t>(</w:t>
            </w:r>
            <w:r>
              <w:rPr>
                <w:rFonts w:ascii="Calibri" w:hAnsi="Calibri"/>
                <w:sz w:val="22"/>
                <w:szCs w:val="22"/>
              </w:rPr>
              <w:t>offertestelling</w:t>
            </w:r>
            <w:r w:rsidR="00EE006A">
              <w:rPr>
                <w:rFonts w:ascii="Calibri" w:hAnsi="Calibri"/>
                <w:sz w:val="22"/>
                <w:szCs w:val="22"/>
              </w:rPr>
              <w:t>)</w:t>
            </w:r>
            <w:r>
              <w:rPr>
                <w:rFonts w:ascii="Calibri" w:hAnsi="Calibri"/>
                <w:sz w:val="22"/>
                <w:szCs w:val="22"/>
              </w:rPr>
              <w:t xml:space="preserve"> </w:t>
            </w:r>
            <w:r w:rsidR="00EE006A">
              <w:rPr>
                <w:rFonts w:ascii="Calibri" w:hAnsi="Calibri"/>
                <w:sz w:val="22"/>
                <w:szCs w:val="22"/>
              </w:rPr>
              <w:t>‘</w:t>
            </w:r>
            <w:r>
              <w:rPr>
                <w:rFonts w:ascii="Calibri" w:hAnsi="Calibri"/>
                <w:sz w:val="22"/>
                <w:szCs w:val="22"/>
              </w:rPr>
              <w:t>financiële</w:t>
            </w:r>
            <w:r w:rsidR="00EE006A">
              <w:rPr>
                <w:rFonts w:ascii="Calibri" w:hAnsi="Calibri"/>
                <w:sz w:val="22"/>
                <w:szCs w:val="22"/>
              </w:rPr>
              <w:t>’</w:t>
            </w:r>
            <w:r>
              <w:rPr>
                <w:rFonts w:ascii="Calibri" w:hAnsi="Calibri"/>
                <w:sz w:val="22"/>
                <w:szCs w:val="22"/>
              </w:rPr>
              <w:t xml:space="preserve"> inschrijving te komen</w:t>
            </w:r>
            <w:r w:rsidR="009364C0" w:rsidRPr="00AF5339">
              <w:rPr>
                <w:rFonts w:ascii="Calibri" w:hAnsi="Calibri"/>
                <w:sz w:val="22"/>
                <w:szCs w:val="22"/>
              </w:rPr>
              <w:t>? Denk hierbij</w:t>
            </w:r>
            <w:r w:rsidR="006E0D98" w:rsidRPr="00AF5339">
              <w:rPr>
                <w:rFonts w:ascii="Calibri" w:hAnsi="Calibri"/>
                <w:sz w:val="22"/>
                <w:szCs w:val="22"/>
              </w:rPr>
              <w:t xml:space="preserve"> aan het</w:t>
            </w:r>
            <w:r w:rsidR="009364C0" w:rsidRPr="00AF5339">
              <w:rPr>
                <w:rFonts w:ascii="Calibri" w:hAnsi="Calibri"/>
                <w:sz w:val="22"/>
                <w:szCs w:val="22"/>
              </w:rPr>
              <w:t xml:space="preserve"> </w:t>
            </w:r>
            <w:r w:rsidR="007C5649" w:rsidRPr="00AF5339">
              <w:rPr>
                <w:rFonts w:ascii="Calibri" w:hAnsi="Calibri"/>
                <w:sz w:val="22"/>
                <w:szCs w:val="22"/>
              </w:rPr>
              <w:t xml:space="preserve">aantal </w:t>
            </w:r>
            <w:r w:rsidR="009364C0" w:rsidRPr="00AF5339">
              <w:rPr>
                <w:rFonts w:ascii="Calibri" w:hAnsi="Calibri"/>
                <w:sz w:val="22"/>
                <w:szCs w:val="22"/>
              </w:rPr>
              <w:t xml:space="preserve">gebruikers, </w:t>
            </w:r>
            <w:r w:rsidR="009D13F2" w:rsidRPr="00AF5339">
              <w:rPr>
                <w:rFonts w:ascii="Calibri" w:hAnsi="Calibri"/>
                <w:sz w:val="22"/>
                <w:szCs w:val="22"/>
              </w:rPr>
              <w:t xml:space="preserve">mailboxen, </w:t>
            </w:r>
            <w:r w:rsidR="00EE6057" w:rsidRPr="00AF5339">
              <w:rPr>
                <w:rFonts w:ascii="Calibri" w:hAnsi="Calibri"/>
                <w:sz w:val="22"/>
                <w:szCs w:val="22"/>
              </w:rPr>
              <w:t xml:space="preserve">netwerkschijven, </w:t>
            </w:r>
            <w:r w:rsidR="009364C0" w:rsidRPr="00AF5339">
              <w:rPr>
                <w:rFonts w:ascii="Calibri" w:hAnsi="Calibri"/>
                <w:sz w:val="22"/>
                <w:szCs w:val="22"/>
              </w:rPr>
              <w:t>systemen, e.d.</w:t>
            </w:r>
          </w:p>
        </w:tc>
      </w:tr>
      <w:tr w:rsidR="002051D7" w:rsidRPr="006E0AED" w14:paraId="23B0775B" w14:textId="77777777" w:rsidTr="002C2FFB">
        <w:tc>
          <w:tcPr>
            <w:tcW w:w="1245" w:type="dxa"/>
            <w:shd w:val="clear" w:color="auto" w:fill="C5E0B3" w:themeFill="accent6" w:themeFillTint="66"/>
          </w:tcPr>
          <w:p w14:paraId="1794261A" w14:textId="77777777" w:rsidR="002051D7" w:rsidRPr="006E0AED" w:rsidRDefault="002051D7" w:rsidP="008D7F2D">
            <w:pPr>
              <w:rPr>
                <w:rFonts w:ascii="Calibri" w:hAnsi="Calibri"/>
                <w:b/>
              </w:rPr>
            </w:pPr>
            <w:r w:rsidRPr="006E0AED">
              <w:rPr>
                <w:rFonts w:ascii="Calibri" w:hAnsi="Calibri"/>
                <w:b/>
              </w:rPr>
              <w:t>Antwoord</w:t>
            </w:r>
          </w:p>
        </w:tc>
        <w:tc>
          <w:tcPr>
            <w:tcW w:w="8383" w:type="dxa"/>
            <w:shd w:val="clear" w:color="auto" w:fill="auto"/>
          </w:tcPr>
          <w:p w14:paraId="29867037" w14:textId="77777777" w:rsidR="002051D7" w:rsidRPr="006E0AED" w:rsidRDefault="002051D7" w:rsidP="008D7F2D">
            <w:pPr>
              <w:rPr>
                <w:rFonts w:ascii="Calibri" w:hAnsi="Calibri"/>
                <w:b/>
              </w:rPr>
            </w:pPr>
          </w:p>
          <w:p w14:paraId="258BAD5F" w14:textId="77777777" w:rsidR="002051D7" w:rsidRPr="006E0AED" w:rsidRDefault="002051D7" w:rsidP="008D7F2D">
            <w:pPr>
              <w:rPr>
                <w:rFonts w:ascii="Calibri" w:hAnsi="Calibri"/>
                <w:b/>
              </w:rPr>
            </w:pPr>
          </w:p>
          <w:p w14:paraId="7A86E29C" w14:textId="77777777" w:rsidR="002051D7" w:rsidRPr="006E0AED" w:rsidRDefault="002051D7" w:rsidP="008D7F2D">
            <w:pPr>
              <w:rPr>
                <w:rFonts w:ascii="Calibri" w:hAnsi="Calibri"/>
                <w:b/>
              </w:rPr>
            </w:pPr>
          </w:p>
        </w:tc>
      </w:tr>
    </w:tbl>
    <w:p w14:paraId="43DF9B20" w14:textId="77777777" w:rsidR="002051D7" w:rsidRDefault="002051D7" w:rsidP="008D7F2D">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8338"/>
      </w:tblGrid>
      <w:tr w:rsidR="369E6F01" w14:paraId="66DBCCAA" w14:textId="77777777" w:rsidTr="0027109E">
        <w:tc>
          <w:tcPr>
            <w:tcW w:w="1290" w:type="dxa"/>
            <w:shd w:val="clear" w:color="auto" w:fill="C5E0B3" w:themeFill="accent6" w:themeFillTint="66"/>
          </w:tcPr>
          <w:p w14:paraId="2066A1EA" w14:textId="26CEC9CE" w:rsidR="369E6F01" w:rsidRDefault="369E6F01" w:rsidP="008D7F2D">
            <w:pPr>
              <w:rPr>
                <w:rFonts w:ascii="Calibri" w:hAnsi="Calibri"/>
                <w:b/>
                <w:bCs/>
              </w:rPr>
            </w:pPr>
            <w:r w:rsidRPr="369E6F01">
              <w:rPr>
                <w:rFonts w:ascii="Calibri" w:hAnsi="Calibri"/>
                <w:b/>
                <w:bCs/>
              </w:rPr>
              <w:t>Vraag 2</w:t>
            </w:r>
            <w:r w:rsidR="00AD2A31">
              <w:rPr>
                <w:rFonts w:ascii="Calibri" w:hAnsi="Calibri"/>
                <w:b/>
                <w:bCs/>
              </w:rPr>
              <w:t>6</w:t>
            </w:r>
          </w:p>
          <w:p w14:paraId="510E8F54" w14:textId="77777777" w:rsidR="369E6F01" w:rsidRDefault="369E6F01" w:rsidP="008D7F2D">
            <w:pPr>
              <w:rPr>
                <w:rFonts w:ascii="Calibri" w:hAnsi="Calibri"/>
                <w:b/>
                <w:bCs/>
              </w:rPr>
            </w:pPr>
          </w:p>
          <w:p w14:paraId="3E0852F3" w14:textId="77777777" w:rsidR="369E6F01" w:rsidRDefault="369E6F01" w:rsidP="008D7F2D">
            <w:pPr>
              <w:rPr>
                <w:rFonts w:ascii="Calibri" w:hAnsi="Calibri"/>
                <w:b/>
                <w:bCs/>
              </w:rPr>
            </w:pPr>
          </w:p>
        </w:tc>
        <w:tc>
          <w:tcPr>
            <w:tcW w:w="8338" w:type="dxa"/>
            <w:shd w:val="clear" w:color="auto" w:fill="auto"/>
          </w:tcPr>
          <w:p w14:paraId="2E49667A" w14:textId="0E2CC0A1" w:rsidR="3CBAE7E0" w:rsidRDefault="3CBAE7E0" w:rsidP="008D7F2D">
            <w:pPr>
              <w:rPr>
                <w:rFonts w:ascii="Calibri" w:hAnsi="Calibri"/>
                <w:sz w:val="22"/>
                <w:szCs w:val="22"/>
              </w:rPr>
            </w:pPr>
            <w:r w:rsidRPr="369E6F01">
              <w:rPr>
                <w:rFonts w:ascii="Calibri" w:hAnsi="Calibri"/>
                <w:sz w:val="22"/>
                <w:szCs w:val="22"/>
              </w:rPr>
              <w:t>Welke vraag hebben we niet gesteld maar zou volgens u wel gesteld moeten worden? Wat zou uw antwoord dan zijn op dez</w:t>
            </w:r>
            <w:r w:rsidR="4BABDF09" w:rsidRPr="369E6F01">
              <w:rPr>
                <w:rFonts w:ascii="Calibri" w:hAnsi="Calibri"/>
                <w:sz w:val="22"/>
                <w:szCs w:val="22"/>
              </w:rPr>
              <w:t>e vraag?</w:t>
            </w:r>
          </w:p>
        </w:tc>
      </w:tr>
      <w:tr w:rsidR="369E6F01" w14:paraId="3A72B21E" w14:textId="77777777" w:rsidTr="0027109E">
        <w:tc>
          <w:tcPr>
            <w:tcW w:w="1290" w:type="dxa"/>
            <w:shd w:val="clear" w:color="auto" w:fill="C5E0B3" w:themeFill="accent6" w:themeFillTint="66"/>
          </w:tcPr>
          <w:p w14:paraId="5C863A0D" w14:textId="77777777" w:rsidR="369E6F01" w:rsidRDefault="369E6F01" w:rsidP="008D7F2D">
            <w:pPr>
              <w:rPr>
                <w:rFonts w:ascii="Calibri" w:hAnsi="Calibri"/>
                <w:b/>
                <w:bCs/>
              </w:rPr>
            </w:pPr>
            <w:r w:rsidRPr="369E6F01">
              <w:rPr>
                <w:rFonts w:ascii="Calibri" w:hAnsi="Calibri"/>
                <w:b/>
                <w:bCs/>
              </w:rPr>
              <w:t>Antwoord</w:t>
            </w:r>
          </w:p>
        </w:tc>
        <w:tc>
          <w:tcPr>
            <w:tcW w:w="8338" w:type="dxa"/>
            <w:shd w:val="clear" w:color="auto" w:fill="auto"/>
          </w:tcPr>
          <w:p w14:paraId="571EB665" w14:textId="77777777" w:rsidR="369E6F01" w:rsidRDefault="369E6F01" w:rsidP="008D7F2D">
            <w:pPr>
              <w:rPr>
                <w:rFonts w:ascii="Calibri" w:hAnsi="Calibri"/>
                <w:b/>
                <w:bCs/>
              </w:rPr>
            </w:pPr>
          </w:p>
          <w:p w14:paraId="7FEE0502" w14:textId="77777777" w:rsidR="369E6F01" w:rsidRDefault="369E6F01" w:rsidP="008D7F2D">
            <w:pPr>
              <w:rPr>
                <w:rFonts w:ascii="Calibri" w:hAnsi="Calibri"/>
                <w:b/>
                <w:bCs/>
              </w:rPr>
            </w:pPr>
          </w:p>
          <w:p w14:paraId="06B14080" w14:textId="77777777" w:rsidR="369E6F01" w:rsidRDefault="369E6F01" w:rsidP="008D7F2D">
            <w:pPr>
              <w:rPr>
                <w:rFonts w:ascii="Calibri" w:hAnsi="Calibri"/>
                <w:b/>
                <w:bCs/>
              </w:rPr>
            </w:pPr>
          </w:p>
        </w:tc>
      </w:tr>
    </w:tbl>
    <w:p w14:paraId="07E17354" w14:textId="194360FE" w:rsidR="00990D65" w:rsidRPr="00E775ED" w:rsidRDefault="00990D65" w:rsidP="008D7F2D">
      <w:pPr>
        <w:spacing w:after="160" w:line="259" w:lineRule="auto"/>
        <w:contextualSpacing/>
        <w:rPr>
          <w:rFonts w:ascii="Calibri" w:hAnsi="Calibri" w:cs="Calibri"/>
          <w:color w:val="000000" w:themeColor="text1"/>
          <w:sz w:val="22"/>
          <w:szCs w:val="22"/>
          <w:lang w:eastAsia="nl-NL"/>
        </w:rPr>
      </w:pPr>
    </w:p>
    <w:sectPr w:rsidR="00990D65" w:rsidRPr="00E775ED" w:rsidSect="00901512">
      <w:headerReference w:type="default" r:id="rId11"/>
      <w:footerReference w:type="default" r:id="rId12"/>
      <w:pgSz w:w="11906" w:h="16838" w:code="9"/>
      <w:pgMar w:top="96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FEB21" w14:textId="77777777" w:rsidR="00437277" w:rsidRDefault="00437277">
      <w:r>
        <w:separator/>
      </w:r>
    </w:p>
  </w:endnote>
  <w:endnote w:type="continuationSeparator" w:id="0">
    <w:p w14:paraId="29C32AB9" w14:textId="77777777" w:rsidR="00437277" w:rsidRDefault="00437277">
      <w:r>
        <w:continuationSeparator/>
      </w:r>
    </w:p>
  </w:endnote>
  <w:endnote w:type="continuationNotice" w:id="1">
    <w:p w14:paraId="3471A3D1" w14:textId="77777777" w:rsidR="00437277" w:rsidRDefault="00437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1BC7" w14:textId="3024C8DC" w:rsidR="001760AA" w:rsidRPr="00AD5BE3" w:rsidRDefault="006824FB" w:rsidP="00901512">
    <w:pPr>
      <w:pStyle w:val="Voettekst"/>
      <w:rPr>
        <w:rFonts w:asciiTheme="minorHAnsi" w:hAnsiTheme="minorHAnsi" w:cstheme="minorHAnsi"/>
        <w:sz w:val="16"/>
        <w:szCs w:val="16"/>
      </w:rPr>
    </w:pPr>
    <w:r>
      <w:rPr>
        <w:rFonts w:asciiTheme="minorHAnsi" w:hAnsiTheme="minorHAnsi" w:cstheme="minorHAnsi"/>
        <w:sz w:val="16"/>
        <w:szCs w:val="16"/>
      </w:rPr>
      <w:t xml:space="preserve">Bijlage B: Vragenlijst </w:t>
    </w:r>
    <w:r w:rsidR="001760AA" w:rsidRPr="00AD5BE3">
      <w:rPr>
        <w:rFonts w:asciiTheme="minorHAnsi" w:hAnsiTheme="minorHAnsi" w:cstheme="minorHAnsi"/>
        <w:sz w:val="16"/>
        <w:szCs w:val="16"/>
      </w:rPr>
      <w:t>Markt</w:t>
    </w:r>
    <w:r w:rsidR="00BD6094">
      <w:rPr>
        <w:rFonts w:asciiTheme="minorHAnsi" w:hAnsiTheme="minorHAnsi" w:cstheme="minorHAnsi"/>
        <w:sz w:val="16"/>
        <w:szCs w:val="16"/>
      </w:rPr>
      <w:t>consultatie</w:t>
    </w:r>
    <w:r w:rsidR="001760AA" w:rsidRPr="00AD5BE3">
      <w:rPr>
        <w:rFonts w:asciiTheme="minorHAnsi" w:hAnsiTheme="minorHAnsi" w:cstheme="minorHAnsi"/>
        <w:sz w:val="16"/>
        <w:szCs w:val="16"/>
      </w:rPr>
      <w:t xml:space="preserve"> </w:t>
    </w:r>
    <w:r w:rsidR="00AD5BE3">
      <w:rPr>
        <w:rFonts w:asciiTheme="minorHAnsi" w:hAnsiTheme="minorHAnsi" w:cstheme="minorHAnsi"/>
        <w:sz w:val="16"/>
        <w:szCs w:val="16"/>
      </w:rPr>
      <w:t>Veiligstellen van SVB-informatie</w:t>
    </w:r>
    <w:r w:rsidR="001760AA" w:rsidRPr="00AD5BE3">
      <w:rPr>
        <w:rStyle w:val="Paginanummer"/>
        <w:rFonts w:asciiTheme="minorHAnsi" w:hAnsiTheme="minorHAnsi" w:cstheme="minorHAnsi"/>
        <w:sz w:val="16"/>
        <w:szCs w:val="16"/>
      </w:rPr>
      <w:tab/>
    </w:r>
    <w:r w:rsidR="001760AA" w:rsidRPr="00AD5BE3">
      <w:rPr>
        <w:rFonts w:asciiTheme="minorHAnsi" w:hAnsiTheme="minorHAnsi" w:cstheme="minorHAnsi"/>
        <w:sz w:val="16"/>
        <w:szCs w:val="16"/>
      </w:rPr>
      <w:t xml:space="preserve">Pagina </w:t>
    </w:r>
    <w:r w:rsidR="001760AA" w:rsidRPr="00AD5BE3">
      <w:rPr>
        <w:rFonts w:asciiTheme="minorHAnsi" w:hAnsiTheme="minorHAnsi" w:cstheme="minorHAnsi"/>
        <w:sz w:val="16"/>
        <w:szCs w:val="16"/>
      </w:rPr>
      <w:fldChar w:fldCharType="begin"/>
    </w:r>
    <w:r w:rsidR="001760AA" w:rsidRPr="00AD5BE3">
      <w:rPr>
        <w:rFonts w:asciiTheme="minorHAnsi" w:hAnsiTheme="minorHAnsi" w:cstheme="minorHAnsi"/>
        <w:sz w:val="16"/>
        <w:szCs w:val="16"/>
      </w:rPr>
      <w:instrText xml:space="preserve"> PAGE </w:instrText>
    </w:r>
    <w:r w:rsidR="001760AA" w:rsidRPr="00AD5BE3">
      <w:rPr>
        <w:rFonts w:asciiTheme="minorHAnsi" w:hAnsiTheme="minorHAnsi" w:cstheme="minorHAnsi"/>
        <w:sz w:val="16"/>
        <w:szCs w:val="16"/>
      </w:rPr>
      <w:fldChar w:fldCharType="separate"/>
    </w:r>
    <w:r w:rsidR="00FD297E" w:rsidRPr="00AD5BE3">
      <w:rPr>
        <w:rFonts w:asciiTheme="minorHAnsi" w:hAnsiTheme="minorHAnsi" w:cstheme="minorHAnsi"/>
        <w:noProof/>
        <w:sz w:val="16"/>
        <w:szCs w:val="16"/>
      </w:rPr>
      <w:t>1</w:t>
    </w:r>
    <w:r w:rsidR="001760AA" w:rsidRPr="00AD5BE3">
      <w:rPr>
        <w:rFonts w:asciiTheme="minorHAnsi" w:hAnsiTheme="minorHAnsi" w:cstheme="minorHAnsi"/>
        <w:sz w:val="16"/>
        <w:szCs w:val="16"/>
      </w:rPr>
      <w:fldChar w:fldCharType="end"/>
    </w:r>
    <w:r w:rsidR="001760AA" w:rsidRPr="00AD5BE3">
      <w:rPr>
        <w:rFonts w:asciiTheme="minorHAnsi" w:hAnsiTheme="minorHAnsi" w:cstheme="minorHAnsi"/>
        <w:sz w:val="16"/>
        <w:szCs w:val="16"/>
      </w:rPr>
      <w:t xml:space="preserve"> van </w:t>
    </w:r>
    <w:r w:rsidR="001760AA" w:rsidRPr="00AD5BE3">
      <w:rPr>
        <w:rFonts w:asciiTheme="minorHAnsi" w:hAnsiTheme="minorHAnsi" w:cstheme="minorHAnsi"/>
        <w:sz w:val="16"/>
        <w:szCs w:val="16"/>
      </w:rPr>
      <w:fldChar w:fldCharType="begin"/>
    </w:r>
    <w:r w:rsidR="001760AA" w:rsidRPr="00AD5BE3">
      <w:rPr>
        <w:rFonts w:asciiTheme="minorHAnsi" w:hAnsiTheme="minorHAnsi" w:cstheme="minorHAnsi"/>
        <w:sz w:val="16"/>
        <w:szCs w:val="16"/>
      </w:rPr>
      <w:instrText xml:space="preserve"> NUMPAGES </w:instrText>
    </w:r>
    <w:r w:rsidR="001760AA" w:rsidRPr="00AD5BE3">
      <w:rPr>
        <w:rFonts w:asciiTheme="minorHAnsi" w:hAnsiTheme="minorHAnsi" w:cstheme="minorHAnsi"/>
        <w:sz w:val="16"/>
        <w:szCs w:val="16"/>
      </w:rPr>
      <w:fldChar w:fldCharType="separate"/>
    </w:r>
    <w:r w:rsidR="00FD297E" w:rsidRPr="00AD5BE3">
      <w:rPr>
        <w:rFonts w:asciiTheme="minorHAnsi" w:hAnsiTheme="minorHAnsi" w:cstheme="minorHAnsi"/>
        <w:noProof/>
        <w:sz w:val="16"/>
        <w:szCs w:val="16"/>
      </w:rPr>
      <w:t>5</w:t>
    </w:r>
    <w:r w:rsidR="001760AA" w:rsidRPr="00AD5BE3">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E48A" w14:textId="77777777" w:rsidR="00437277" w:rsidRDefault="00437277">
      <w:r>
        <w:separator/>
      </w:r>
    </w:p>
  </w:footnote>
  <w:footnote w:type="continuationSeparator" w:id="0">
    <w:p w14:paraId="2C42BD07" w14:textId="77777777" w:rsidR="00437277" w:rsidRDefault="00437277">
      <w:r>
        <w:continuationSeparator/>
      </w:r>
    </w:p>
  </w:footnote>
  <w:footnote w:type="continuationNotice" w:id="1">
    <w:p w14:paraId="077DBCD0" w14:textId="77777777" w:rsidR="00437277" w:rsidRDefault="004372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DD26" w14:textId="77777777" w:rsidR="001760AA" w:rsidRDefault="001760AA" w:rsidP="00901512">
    <w:pPr>
      <w:pStyle w:val="Koptekst"/>
      <w:ind w:left="-85" w:hanging="539"/>
    </w:pPr>
  </w:p>
  <w:p w14:paraId="698FF888" w14:textId="77777777" w:rsidR="001760AA" w:rsidRDefault="001760AA" w:rsidP="00901512">
    <w:pPr>
      <w:pStyle w:val="Koptekst"/>
      <w:ind w:left="-85" w:hanging="539"/>
    </w:pPr>
  </w:p>
  <w:p w14:paraId="1DA134CC" w14:textId="660E4724" w:rsidR="001760AA" w:rsidRDefault="00571191" w:rsidP="00C546DB">
    <w:pPr>
      <w:pStyle w:val="Koptekst"/>
      <w:ind w:left="-85" w:hanging="539"/>
    </w:pPr>
    <w:r>
      <w:rPr>
        <w:noProof/>
      </w:rPr>
      <w:drawing>
        <wp:anchor distT="0" distB="0" distL="114300" distR="114300" simplePos="0" relativeHeight="251658240" behindDoc="0" locked="0" layoutInCell="1" allowOverlap="1" wp14:anchorId="4CEAEAC9" wp14:editId="27348009">
          <wp:simplePos x="0" y="0"/>
          <wp:positionH relativeFrom="column">
            <wp:posOffset>-150495</wp:posOffset>
          </wp:positionH>
          <wp:positionV relativeFrom="paragraph">
            <wp:posOffset>-1270</wp:posOffset>
          </wp:positionV>
          <wp:extent cx="3139440" cy="6819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9440"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C784A" w14:textId="77777777" w:rsidR="001760AA" w:rsidRPr="00886575" w:rsidRDefault="001760AA" w:rsidP="00901512">
    <w:pPr>
      <w:pStyle w:val="Koptekst"/>
      <w:ind w:left="-85" w:hanging="539"/>
      <w:rPr>
        <w:sz w:val="22"/>
        <w:szCs w:val="22"/>
      </w:rPr>
    </w:pPr>
  </w:p>
  <w:p w14:paraId="2F7F7518" w14:textId="77777777" w:rsidR="001760AA" w:rsidRDefault="001760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348"/>
    <w:multiLevelType w:val="hybridMultilevel"/>
    <w:tmpl w:val="31700F2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4F50D3"/>
    <w:multiLevelType w:val="multilevel"/>
    <w:tmpl w:val="4FDE751E"/>
    <w:lvl w:ilvl="0">
      <w:start w:val="1"/>
      <w:numFmt w:val="decimal"/>
      <w:lvlText w:val="%1"/>
      <w:lvlJc w:val="left"/>
      <w:pPr>
        <w:tabs>
          <w:tab w:val="num" w:pos="360"/>
        </w:tabs>
        <w:ind w:left="357" w:hanging="357"/>
      </w:pPr>
    </w:lvl>
    <w:lvl w:ilvl="1">
      <w:start w:val="1"/>
      <w:numFmt w:val="decimal"/>
      <w:lvlText w:val="%1.%2"/>
      <w:lvlJc w:val="left"/>
      <w:pPr>
        <w:tabs>
          <w:tab w:val="num" w:pos="794"/>
        </w:tabs>
        <w:ind w:left="794" w:hanging="794"/>
      </w:pPr>
    </w:lvl>
    <w:lvl w:ilvl="2">
      <w:start w:val="1"/>
      <w:numFmt w:val="decimal"/>
      <w:lvlText w:val="%1.%2.%3"/>
      <w:lvlJc w:val="left"/>
      <w:pPr>
        <w:tabs>
          <w:tab w:val="num" w:pos="1225"/>
        </w:tabs>
        <w:ind w:left="1225" w:hanging="1225"/>
      </w:pPr>
    </w:lvl>
    <w:lvl w:ilvl="3">
      <w:start w:val="1"/>
      <w:numFmt w:val="decimal"/>
      <w:lvlText w:val="%1.%2.%3.%4"/>
      <w:lvlJc w:val="left"/>
      <w:pPr>
        <w:tabs>
          <w:tab w:val="num" w:pos="1729"/>
        </w:tabs>
        <w:ind w:left="1729" w:hanging="1729"/>
      </w:pPr>
    </w:lvl>
    <w:lvl w:ilvl="4">
      <w:start w:val="1"/>
      <w:numFmt w:val="decimal"/>
      <w:pStyle w:val="Kop5"/>
      <w:lvlText w:val="%1.%2.%3.%4.%5"/>
      <w:lvlJc w:val="left"/>
      <w:pPr>
        <w:tabs>
          <w:tab w:val="num" w:pos="2234"/>
        </w:tabs>
        <w:ind w:left="2234" w:hanging="223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 w15:restartNumberingAfterBreak="0">
    <w:nsid w:val="07EF078E"/>
    <w:multiLevelType w:val="hybridMultilevel"/>
    <w:tmpl w:val="214CA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50FC5"/>
    <w:multiLevelType w:val="hybridMultilevel"/>
    <w:tmpl w:val="51EC27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7B7B83"/>
    <w:multiLevelType w:val="multilevel"/>
    <w:tmpl w:val="5E8E00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7624191"/>
    <w:multiLevelType w:val="multilevel"/>
    <w:tmpl w:val="91E6B75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02D7E26"/>
    <w:multiLevelType w:val="hybridMultilevel"/>
    <w:tmpl w:val="776E19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6345F6"/>
    <w:multiLevelType w:val="hybridMultilevel"/>
    <w:tmpl w:val="44B647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ED942EA"/>
    <w:multiLevelType w:val="hybridMultilevel"/>
    <w:tmpl w:val="BE4AC868"/>
    <w:lvl w:ilvl="0" w:tplc="92566D1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5359B5"/>
    <w:multiLevelType w:val="hybridMultilevel"/>
    <w:tmpl w:val="57FE2AEA"/>
    <w:lvl w:ilvl="0" w:tplc="05388F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7C69A1"/>
    <w:multiLevelType w:val="hybridMultilevel"/>
    <w:tmpl w:val="1658B1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1F5F729"/>
    <w:multiLevelType w:val="hybridMultilevel"/>
    <w:tmpl w:val="96CED634"/>
    <w:lvl w:ilvl="0" w:tplc="212A9808">
      <w:start w:val="1"/>
      <w:numFmt w:val="bullet"/>
      <w:lvlText w:val=""/>
      <w:lvlJc w:val="left"/>
      <w:pPr>
        <w:ind w:left="720" w:hanging="360"/>
      </w:pPr>
      <w:rPr>
        <w:rFonts w:ascii="Symbol" w:hAnsi="Symbol" w:hint="default"/>
      </w:rPr>
    </w:lvl>
    <w:lvl w:ilvl="1" w:tplc="18282AEC">
      <w:start w:val="1"/>
      <w:numFmt w:val="bullet"/>
      <w:lvlText w:val="o"/>
      <w:lvlJc w:val="left"/>
      <w:pPr>
        <w:ind w:left="1440" w:hanging="360"/>
      </w:pPr>
      <w:rPr>
        <w:rFonts w:ascii="Courier New" w:hAnsi="Courier New" w:hint="default"/>
      </w:rPr>
    </w:lvl>
    <w:lvl w:ilvl="2" w:tplc="E3CC9A5A">
      <w:start w:val="1"/>
      <w:numFmt w:val="bullet"/>
      <w:lvlText w:val=""/>
      <w:lvlJc w:val="left"/>
      <w:pPr>
        <w:ind w:left="2160" w:hanging="360"/>
      </w:pPr>
      <w:rPr>
        <w:rFonts w:ascii="Wingdings" w:hAnsi="Wingdings" w:hint="default"/>
      </w:rPr>
    </w:lvl>
    <w:lvl w:ilvl="3" w:tplc="F7F2974E">
      <w:start w:val="1"/>
      <w:numFmt w:val="bullet"/>
      <w:lvlText w:val=""/>
      <w:lvlJc w:val="left"/>
      <w:pPr>
        <w:ind w:left="2880" w:hanging="360"/>
      </w:pPr>
      <w:rPr>
        <w:rFonts w:ascii="Symbol" w:hAnsi="Symbol" w:hint="default"/>
      </w:rPr>
    </w:lvl>
    <w:lvl w:ilvl="4" w:tplc="18668690">
      <w:start w:val="1"/>
      <w:numFmt w:val="bullet"/>
      <w:lvlText w:val="o"/>
      <w:lvlJc w:val="left"/>
      <w:pPr>
        <w:ind w:left="3600" w:hanging="360"/>
      </w:pPr>
      <w:rPr>
        <w:rFonts w:ascii="Courier New" w:hAnsi="Courier New" w:hint="default"/>
      </w:rPr>
    </w:lvl>
    <w:lvl w:ilvl="5" w:tplc="B3B0E128">
      <w:start w:val="1"/>
      <w:numFmt w:val="bullet"/>
      <w:lvlText w:val=""/>
      <w:lvlJc w:val="left"/>
      <w:pPr>
        <w:ind w:left="4320" w:hanging="360"/>
      </w:pPr>
      <w:rPr>
        <w:rFonts w:ascii="Wingdings" w:hAnsi="Wingdings" w:hint="default"/>
      </w:rPr>
    </w:lvl>
    <w:lvl w:ilvl="6" w:tplc="745A2ABA">
      <w:start w:val="1"/>
      <w:numFmt w:val="bullet"/>
      <w:lvlText w:val=""/>
      <w:lvlJc w:val="left"/>
      <w:pPr>
        <w:ind w:left="5040" w:hanging="360"/>
      </w:pPr>
      <w:rPr>
        <w:rFonts w:ascii="Symbol" w:hAnsi="Symbol" w:hint="default"/>
      </w:rPr>
    </w:lvl>
    <w:lvl w:ilvl="7" w:tplc="9A8675A6">
      <w:start w:val="1"/>
      <w:numFmt w:val="bullet"/>
      <w:lvlText w:val="o"/>
      <w:lvlJc w:val="left"/>
      <w:pPr>
        <w:ind w:left="5760" w:hanging="360"/>
      </w:pPr>
      <w:rPr>
        <w:rFonts w:ascii="Courier New" w:hAnsi="Courier New" w:hint="default"/>
      </w:rPr>
    </w:lvl>
    <w:lvl w:ilvl="8" w:tplc="C6B6A5F6">
      <w:start w:val="1"/>
      <w:numFmt w:val="bullet"/>
      <w:lvlText w:val=""/>
      <w:lvlJc w:val="left"/>
      <w:pPr>
        <w:ind w:left="6480" w:hanging="360"/>
      </w:pPr>
      <w:rPr>
        <w:rFonts w:ascii="Wingdings" w:hAnsi="Wingdings" w:hint="default"/>
      </w:rPr>
    </w:lvl>
  </w:abstractNum>
  <w:abstractNum w:abstractNumId="12" w15:restartNumberingAfterBreak="0">
    <w:nsid w:val="64DD2E46"/>
    <w:multiLevelType w:val="hybridMultilevel"/>
    <w:tmpl w:val="E7847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551031"/>
    <w:multiLevelType w:val="hybridMultilevel"/>
    <w:tmpl w:val="BE183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1921C1"/>
    <w:multiLevelType w:val="hybridMultilevel"/>
    <w:tmpl w:val="23B65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9A7B5B"/>
    <w:multiLevelType w:val="hybridMultilevel"/>
    <w:tmpl w:val="8D1AC704"/>
    <w:lvl w:ilvl="0" w:tplc="BCCC85D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69184">
    <w:abstractNumId w:val="5"/>
  </w:num>
  <w:num w:numId="2" w16cid:durableId="1518695566">
    <w:abstractNumId w:val="4"/>
  </w:num>
  <w:num w:numId="3" w16cid:durableId="2113939292">
    <w:abstractNumId w:val="1"/>
  </w:num>
  <w:num w:numId="4" w16cid:durableId="629357599">
    <w:abstractNumId w:val="9"/>
  </w:num>
  <w:num w:numId="5" w16cid:durableId="1250701158">
    <w:abstractNumId w:val="8"/>
  </w:num>
  <w:num w:numId="6" w16cid:durableId="1487431728">
    <w:abstractNumId w:val="6"/>
  </w:num>
  <w:num w:numId="7" w16cid:durableId="2137404492">
    <w:abstractNumId w:val="0"/>
  </w:num>
  <w:num w:numId="8" w16cid:durableId="910652275">
    <w:abstractNumId w:val="15"/>
  </w:num>
  <w:num w:numId="9" w16cid:durableId="680860081">
    <w:abstractNumId w:val="10"/>
  </w:num>
  <w:num w:numId="10" w16cid:durableId="700134258">
    <w:abstractNumId w:val="14"/>
  </w:num>
  <w:num w:numId="11" w16cid:durableId="717709360">
    <w:abstractNumId w:val="13"/>
  </w:num>
  <w:num w:numId="12" w16cid:durableId="572275431">
    <w:abstractNumId w:val="7"/>
  </w:num>
  <w:num w:numId="13" w16cid:durableId="1771007376">
    <w:abstractNumId w:val="11"/>
  </w:num>
  <w:num w:numId="14" w16cid:durableId="335692424">
    <w:abstractNumId w:val="12"/>
  </w:num>
  <w:num w:numId="15" w16cid:durableId="373121877">
    <w:abstractNumId w:val="2"/>
  </w:num>
  <w:num w:numId="16" w16cid:durableId="179058734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8C"/>
    <w:rsid w:val="000017CD"/>
    <w:rsid w:val="00002CE8"/>
    <w:rsid w:val="00004A92"/>
    <w:rsid w:val="000112C4"/>
    <w:rsid w:val="00013EC9"/>
    <w:rsid w:val="00017144"/>
    <w:rsid w:val="000174C9"/>
    <w:rsid w:val="0001786A"/>
    <w:rsid w:val="00020151"/>
    <w:rsid w:val="00023A73"/>
    <w:rsid w:val="00023AEC"/>
    <w:rsid w:val="00027CE7"/>
    <w:rsid w:val="0003103A"/>
    <w:rsid w:val="000318AA"/>
    <w:rsid w:val="0003319C"/>
    <w:rsid w:val="00033E50"/>
    <w:rsid w:val="000346C3"/>
    <w:rsid w:val="000359F2"/>
    <w:rsid w:val="00037D24"/>
    <w:rsid w:val="00040D18"/>
    <w:rsid w:val="00042550"/>
    <w:rsid w:val="00044781"/>
    <w:rsid w:val="00045007"/>
    <w:rsid w:val="00046016"/>
    <w:rsid w:val="00050A01"/>
    <w:rsid w:val="0005383E"/>
    <w:rsid w:val="0005463F"/>
    <w:rsid w:val="00055405"/>
    <w:rsid w:val="000569EF"/>
    <w:rsid w:val="00056D85"/>
    <w:rsid w:val="000664AE"/>
    <w:rsid w:val="00066964"/>
    <w:rsid w:val="00067340"/>
    <w:rsid w:val="0006759E"/>
    <w:rsid w:val="0006768A"/>
    <w:rsid w:val="00067744"/>
    <w:rsid w:val="000679BE"/>
    <w:rsid w:val="00067CEA"/>
    <w:rsid w:val="0007028A"/>
    <w:rsid w:val="00070295"/>
    <w:rsid w:val="00070607"/>
    <w:rsid w:val="0007154B"/>
    <w:rsid w:val="00075F8D"/>
    <w:rsid w:val="00076063"/>
    <w:rsid w:val="0007734B"/>
    <w:rsid w:val="0007759E"/>
    <w:rsid w:val="000821ED"/>
    <w:rsid w:val="00082876"/>
    <w:rsid w:val="000834A8"/>
    <w:rsid w:val="00084652"/>
    <w:rsid w:val="0008547F"/>
    <w:rsid w:val="000856A0"/>
    <w:rsid w:val="00090B55"/>
    <w:rsid w:val="00090DF5"/>
    <w:rsid w:val="00090E6D"/>
    <w:rsid w:val="0009748A"/>
    <w:rsid w:val="000975EF"/>
    <w:rsid w:val="000A0726"/>
    <w:rsid w:val="000A45E1"/>
    <w:rsid w:val="000A7D3B"/>
    <w:rsid w:val="000B0F6E"/>
    <w:rsid w:val="000B15A7"/>
    <w:rsid w:val="000B35E1"/>
    <w:rsid w:val="000B47FB"/>
    <w:rsid w:val="000B4F18"/>
    <w:rsid w:val="000B694E"/>
    <w:rsid w:val="000C0AC2"/>
    <w:rsid w:val="000C7B49"/>
    <w:rsid w:val="000D0094"/>
    <w:rsid w:val="000D130F"/>
    <w:rsid w:val="000D4182"/>
    <w:rsid w:val="000D655E"/>
    <w:rsid w:val="000E043B"/>
    <w:rsid w:val="000E587D"/>
    <w:rsid w:val="000F3089"/>
    <w:rsid w:val="000F490D"/>
    <w:rsid w:val="000F5663"/>
    <w:rsid w:val="000F7FB2"/>
    <w:rsid w:val="00100998"/>
    <w:rsid w:val="00103D5F"/>
    <w:rsid w:val="001048B2"/>
    <w:rsid w:val="0010561A"/>
    <w:rsid w:val="00107BD2"/>
    <w:rsid w:val="00110320"/>
    <w:rsid w:val="00113F69"/>
    <w:rsid w:val="00117FF1"/>
    <w:rsid w:val="00121821"/>
    <w:rsid w:val="00121BBF"/>
    <w:rsid w:val="00122D0E"/>
    <w:rsid w:val="00123712"/>
    <w:rsid w:val="00123B8E"/>
    <w:rsid w:val="00124694"/>
    <w:rsid w:val="001308B3"/>
    <w:rsid w:val="00134710"/>
    <w:rsid w:val="00135581"/>
    <w:rsid w:val="00135C19"/>
    <w:rsid w:val="00135E4C"/>
    <w:rsid w:val="00150946"/>
    <w:rsid w:val="001521A4"/>
    <w:rsid w:val="001535F2"/>
    <w:rsid w:val="0015572C"/>
    <w:rsid w:val="00156FA6"/>
    <w:rsid w:val="001602B6"/>
    <w:rsid w:val="0016032E"/>
    <w:rsid w:val="00160938"/>
    <w:rsid w:val="00162742"/>
    <w:rsid w:val="00166A88"/>
    <w:rsid w:val="0016783E"/>
    <w:rsid w:val="001735E4"/>
    <w:rsid w:val="00174035"/>
    <w:rsid w:val="0017547F"/>
    <w:rsid w:val="001760AA"/>
    <w:rsid w:val="00180883"/>
    <w:rsid w:val="0018176E"/>
    <w:rsid w:val="00183201"/>
    <w:rsid w:val="00184A9C"/>
    <w:rsid w:val="00184E7A"/>
    <w:rsid w:val="00191D5A"/>
    <w:rsid w:val="00193126"/>
    <w:rsid w:val="00193808"/>
    <w:rsid w:val="001948DB"/>
    <w:rsid w:val="00194D67"/>
    <w:rsid w:val="0019583E"/>
    <w:rsid w:val="0019617D"/>
    <w:rsid w:val="001A3BAF"/>
    <w:rsid w:val="001A4AB8"/>
    <w:rsid w:val="001A6A1D"/>
    <w:rsid w:val="001A77FE"/>
    <w:rsid w:val="001B01DC"/>
    <w:rsid w:val="001B2FA0"/>
    <w:rsid w:val="001B580E"/>
    <w:rsid w:val="001B61BA"/>
    <w:rsid w:val="001B6404"/>
    <w:rsid w:val="001C00D5"/>
    <w:rsid w:val="001C21B7"/>
    <w:rsid w:val="001C62E4"/>
    <w:rsid w:val="001C64D2"/>
    <w:rsid w:val="001C6F98"/>
    <w:rsid w:val="001D3FC6"/>
    <w:rsid w:val="001D43C7"/>
    <w:rsid w:val="001D47E7"/>
    <w:rsid w:val="001D67FF"/>
    <w:rsid w:val="001E0913"/>
    <w:rsid w:val="001E3B06"/>
    <w:rsid w:val="001E49E6"/>
    <w:rsid w:val="001E55D4"/>
    <w:rsid w:val="001E6706"/>
    <w:rsid w:val="001E6907"/>
    <w:rsid w:val="001F1783"/>
    <w:rsid w:val="001F54EC"/>
    <w:rsid w:val="00200B76"/>
    <w:rsid w:val="002025A6"/>
    <w:rsid w:val="002051D7"/>
    <w:rsid w:val="0020581E"/>
    <w:rsid w:val="00210041"/>
    <w:rsid w:val="00212730"/>
    <w:rsid w:val="00212CD1"/>
    <w:rsid w:val="00214AAE"/>
    <w:rsid w:val="002161C3"/>
    <w:rsid w:val="002178DC"/>
    <w:rsid w:val="00217F46"/>
    <w:rsid w:val="0022071E"/>
    <w:rsid w:val="00220E81"/>
    <w:rsid w:val="00222F15"/>
    <w:rsid w:val="00226057"/>
    <w:rsid w:val="00226776"/>
    <w:rsid w:val="00226A49"/>
    <w:rsid w:val="00227834"/>
    <w:rsid w:val="0023010C"/>
    <w:rsid w:val="00230EEF"/>
    <w:rsid w:val="00231509"/>
    <w:rsid w:val="00231B88"/>
    <w:rsid w:val="002322C6"/>
    <w:rsid w:val="00240B1A"/>
    <w:rsid w:val="00241169"/>
    <w:rsid w:val="00241AC4"/>
    <w:rsid w:val="00242063"/>
    <w:rsid w:val="00242705"/>
    <w:rsid w:val="00243490"/>
    <w:rsid w:val="002454B0"/>
    <w:rsid w:val="00246853"/>
    <w:rsid w:val="002515E4"/>
    <w:rsid w:val="002529D3"/>
    <w:rsid w:val="0025463D"/>
    <w:rsid w:val="00257E86"/>
    <w:rsid w:val="00261EE3"/>
    <w:rsid w:val="00263645"/>
    <w:rsid w:val="00263F64"/>
    <w:rsid w:val="00264260"/>
    <w:rsid w:val="0026733C"/>
    <w:rsid w:val="0027109E"/>
    <w:rsid w:val="00271965"/>
    <w:rsid w:val="002728F2"/>
    <w:rsid w:val="00275C22"/>
    <w:rsid w:val="002826F1"/>
    <w:rsid w:val="002836E4"/>
    <w:rsid w:val="00283FAE"/>
    <w:rsid w:val="0028774E"/>
    <w:rsid w:val="00290915"/>
    <w:rsid w:val="00291F2E"/>
    <w:rsid w:val="002945A4"/>
    <w:rsid w:val="002962B8"/>
    <w:rsid w:val="00296E95"/>
    <w:rsid w:val="002A3F38"/>
    <w:rsid w:val="002A5816"/>
    <w:rsid w:val="002A595E"/>
    <w:rsid w:val="002B2525"/>
    <w:rsid w:val="002B26C4"/>
    <w:rsid w:val="002C2012"/>
    <w:rsid w:val="002C2CB6"/>
    <w:rsid w:val="002C2FFB"/>
    <w:rsid w:val="002C3B77"/>
    <w:rsid w:val="002C52E6"/>
    <w:rsid w:val="002C5BFD"/>
    <w:rsid w:val="002C5D42"/>
    <w:rsid w:val="002D2AB0"/>
    <w:rsid w:val="002D35D5"/>
    <w:rsid w:val="002D372F"/>
    <w:rsid w:val="002D391E"/>
    <w:rsid w:val="002D533C"/>
    <w:rsid w:val="002D63A9"/>
    <w:rsid w:val="002E0455"/>
    <w:rsid w:val="002E0AF6"/>
    <w:rsid w:val="002E1120"/>
    <w:rsid w:val="002E3ACE"/>
    <w:rsid w:val="002E3FBB"/>
    <w:rsid w:val="002F173D"/>
    <w:rsid w:val="002F2D30"/>
    <w:rsid w:val="002F56ED"/>
    <w:rsid w:val="002F56F7"/>
    <w:rsid w:val="002F794C"/>
    <w:rsid w:val="00300F5A"/>
    <w:rsid w:val="00300FAB"/>
    <w:rsid w:val="00304E7C"/>
    <w:rsid w:val="00304F93"/>
    <w:rsid w:val="00307046"/>
    <w:rsid w:val="00307479"/>
    <w:rsid w:val="003174D6"/>
    <w:rsid w:val="00320A67"/>
    <w:rsid w:val="00321727"/>
    <w:rsid w:val="003228FF"/>
    <w:rsid w:val="00323BBA"/>
    <w:rsid w:val="00324AA4"/>
    <w:rsid w:val="00330235"/>
    <w:rsid w:val="00334DEF"/>
    <w:rsid w:val="00335A89"/>
    <w:rsid w:val="003376A9"/>
    <w:rsid w:val="00337BC2"/>
    <w:rsid w:val="00341066"/>
    <w:rsid w:val="0034362A"/>
    <w:rsid w:val="003505FF"/>
    <w:rsid w:val="00351269"/>
    <w:rsid w:val="00351C2B"/>
    <w:rsid w:val="003554C0"/>
    <w:rsid w:val="003611DE"/>
    <w:rsid w:val="00361AFC"/>
    <w:rsid w:val="00364ED4"/>
    <w:rsid w:val="003671C9"/>
    <w:rsid w:val="00371A4F"/>
    <w:rsid w:val="00375196"/>
    <w:rsid w:val="003804D6"/>
    <w:rsid w:val="00380FE0"/>
    <w:rsid w:val="0038194D"/>
    <w:rsid w:val="00383B00"/>
    <w:rsid w:val="00384AED"/>
    <w:rsid w:val="00385274"/>
    <w:rsid w:val="00385F4D"/>
    <w:rsid w:val="00392C3F"/>
    <w:rsid w:val="00394444"/>
    <w:rsid w:val="00396684"/>
    <w:rsid w:val="003A1E7E"/>
    <w:rsid w:val="003A34B3"/>
    <w:rsid w:val="003A53BC"/>
    <w:rsid w:val="003A6AFD"/>
    <w:rsid w:val="003B739F"/>
    <w:rsid w:val="003C0934"/>
    <w:rsid w:val="003C13F5"/>
    <w:rsid w:val="003C21FA"/>
    <w:rsid w:val="003C4746"/>
    <w:rsid w:val="003C55F5"/>
    <w:rsid w:val="003C697E"/>
    <w:rsid w:val="003C7A78"/>
    <w:rsid w:val="003D10BB"/>
    <w:rsid w:val="003D39CA"/>
    <w:rsid w:val="003D4DC3"/>
    <w:rsid w:val="003D6C80"/>
    <w:rsid w:val="003E0199"/>
    <w:rsid w:val="003E13FF"/>
    <w:rsid w:val="003E1DBE"/>
    <w:rsid w:val="003E3705"/>
    <w:rsid w:val="003E5780"/>
    <w:rsid w:val="003E7555"/>
    <w:rsid w:val="003F03F1"/>
    <w:rsid w:val="003F2CC1"/>
    <w:rsid w:val="0040224B"/>
    <w:rsid w:val="004023C0"/>
    <w:rsid w:val="00402941"/>
    <w:rsid w:val="00404BB5"/>
    <w:rsid w:val="00406ADA"/>
    <w:rsid w:val="00406D06"/>
    <w:rsid w:val="00407227"/>
    <w:rsid w:val="0041286D"/>
    <w:rsid w:val="0042086D"/>
    <w:rsid w:val="00430EA8"/>
    <w:rsid w:val="00431AEC"/>
    <w:rsid w:val="0043256B"/>
    <w:rsid w:val="00433319"/>
    <w:rsid w:val="00434157"/>
    <w:rsid w:val="00437277"/>
    <w:rsid w:val="00437BCC"/>
    <w:rsid w:val="00441F40"/>
    <w:rsid w:val="00443C17"/>
    <w:rsid w:val="0044562A"/>
    <w:rsid w:val="00450AE8"/>
    <w:rsid w:val="00451CE7"/>
    <w:rsid w:val="00454670"/>
    <w:rsid w:val="00455E41"/>
    <w:rsid w:val="004570CD"/>
    <w:rsid w:val="004571DE"/>
    <w:rsid w:val="004643B3"/>
    <w:rsid w:val="00465C01"/>
    <w:rsid w:val="00466445"/>
    <w:rsid w:val="00466B14"/>
    <w:rsid w:val="004730F1"/>
    <w:rsid w:val="00474AE2"/>
    <w:rsid w:val="0047635D"/>
    <w:rsid w:val="0047734E"/>
    <w:rsid w:val="0048257C"/>
    <w:rsid w:val="004832FA"/>
    <w:rsid w:val="004840F8"/>
    <w:rsid w:val="00484624"/>
    <w:rsid w:val="004864C4"/>
    <w:rsid w:val="004922D1"/>
    <w:rsid w:val="00492F4C"/>
    <w:rsid w:val="00496260"/>
    <w:rsid w:val="00496DD3"/>
    <w:rsid w:val="00496F8C"/>
    <w:rsid w:val="00497A37"/>
    <w:rsid w:val="004A0519"/>
    <w:rsid w:val="004A087F"/>
    <w:rsid w:val="004A290A"/>
    <w:rsid w:val="004A2A38"/>
    <w:rsid w:val="004A328F"/>
    <w:rsid w:val="004A566E"/>
    <w:rsid w:val="004A5D92"/>
    <w:rsid w:val="004A7B03"/>
    <w:rsid w:val="004B0990"/>
    <w:rsid w:val="004B30D9"/>
    <w:rsid w:val="004B716E"/>
    <w:rsid w:val="004B7E34"/>
    <w:rsid w:val="004B7E5D"/>
    <w:rsid w:val="004C0887"/>
    <w:rsid w:val="004C1FB3"/>
    <w:rsid w:val="004C36C1"/>
    <w:rsid w:val="004C6252"/>
    <w:rsid w:val="004C689F"/>
    <w:rsid w:val="004C6FAA"/>
    <w:rsid w:val="004C7071"/>
    <w:rsid w:val="004D3C37"/>
    <w:rsid w:val="004D4AD7"/>
    <w:rsid w:val="004D53CA"/>
    <w:rsid w:val="004D5414"/>
    <w:rsid w:val="004D6079"/>
    <w:rsid w:val="004D6BEB"/>
    <w:rsid w:val="004D7515"/>
    <w:rsid w:val="004E2649"/>
    <w:rsid w:val="004E3170"/>
    <w:rsid w:val="004E3FED"/>
    <w:rsid w:val="004F338B"/>
    <w:rsid w:val="004F3B09"/>
    <w:rsid w:val="004F677D"/>
    <w:rsid w:val="004F7567"/>
    <w:rsid w:val="004F756A"/>
    <w:rsid w:val="00501D62"/>
    <w:rsid w:val="00511C1E"/>
    <w:rsid w:val="00513B08"/>
    <w:rsid w:val="00515240"/>
    <w:rsid w:val="00515583"/>
    <w:rsid w:val="0051578D"/>
    <w:rsid w:val="005173D0"/>
    <w:rsid w:val="00520D9C"/>
    <w:rsid w:val="00523C73"/>
    <w:rsid w:val="00527496"/>
    <w:rsid w:val="005347A7"/>
    <w:rsid w:val="00534A9E"/>
    <w:rsid w:val="005363D8"/>
    <w:rsid w:val="00536410"/>
    <w:rsid w:val="0054071A"/>
    <w:rsid w:val="00547837"/>
    <w:rsid w:val="00550244"/>
    <w:rsid w:val="00557FE7"/>
    <w:rsid w:val="00560625"/>
    <w:rsid w:val="00564CC2"/>
    <w:rsid w:val="00565B4C"/>
    <w:rsid w:val="005704F4"/>
    <w:rsid w:val="00571191"/>
    <w:rsid w:val="0057181E"/>
    <w:rsid w:val="00571872"/>
    <w:rsid w:val="00572604"/>
    <w:rsid w:val="00573111"/>
    <w:rsid w:val="005735C9"/>
    <w:rsid w:val="0057682D"/>
    <w:rsid w:val="005830B1"/>
    <w:rsid w:val="005834C0"/>
    <w:rsid w:val="00583F25"/>
    <w:rsid w:val="00585577"/>
    <w:rsid w:val="00586139"/>
    <w:rsid w:val="00586D4B"/>
    <w:rsid w:val="0058737F"/>
    <w:rsid w:val="0059014D"/>
    <w:rsid w:val="0059084A"/>
    <w:rsid w:val="00591C64"/>
    <w:rsid w:val="00591E7F"/>
    <w:rsid w:val="005935AC"/>
    <w:rsid w:val="005951AA"/>
    <w:rsid w:val="005971E5"/>
    <w:rsid w:val="00597E76"/>
    <w:rsid w:val="005A1FC5"/>
    <w:rsid w:val="005A2517"/>
    <w:rsid w:val="005A2E8D"/>
    <w:rsid w:val="005A3514"/>
    <w:rsid w:val="005A4ADD"/>
    <w:rsid w:val="005B006E"/>
    <w:rsid w:val="005B1560"/>
    <w:rsid w:val="005B4967"/>
    <w:rsid w:val="005B5A4C"/>
    <w:rsid w:val="005B73CE"/>
    <w:rsid w:val="005C4098"/>
    <w:rsid w:val="005C423B"/>
    <w:rsid w:val="005C5F11"/>
    <w:rsid w:val="005C6D07"/>
    <w:rsid w:val="005D04CD"/>
    <w:rsid w:val="005D2CC7"/>
    <w:rsid w:val="005D5218"/>
    <w:rsid w:val="005D691F"/>
    <w:rsid w:val="005D713D"/>
    <w:rsid w:val="005E7834"/>
    <w:rsid w:val="005E7965"/>
    <w:rsid w:val="005F2C07"/>
    <w:rsid w:val="005F7E6E"/>
    <w:rsid w:val="00603182"/>
    <w:rsid w:val="00605EBF"/>
    <w:rsid w:val="0060712D"/>
    <w:rsid w:val="00610E3F"/>
    <w:rsid w:val="00612046"/>
    <w:rsid w:val="00615E05"/>
    <w:rsid w:val="00616515"/>
    <w:rsid w:val="00617867"/>
    <w:rsid w:val="006204F2"/>
    <w:rsid w:val="00620985"/>
    <w:rsid w:val="0062246E"/>
    <w:rsid w:val="00623246"/>
    <w:rsid w:val="006252BB"/>
    <w:rsid w:val="00625528"/>
    <w:rsid w:val="00626494"/>
    <w:rsid w:val="006270F1"/>
    <w:rsid w:val="006271D4"/>
    <w:rsid w:val="006276D0"/>
    <w:rsid w:val="006311EB"/>
    <w:rsid w:val="006322E5"/>
    <w:rsid w:val="00633E57"/>
    <w:rsid w:val="00634CC8"/>
    <w:rsid w:val="00635873"/>
    <w:rsid w:val="00635C5E"/>
    <w:rsid w:val="00637254"/>
    <w:rsid w:val="0064079C"/>
    <w:rsid w:val="0065108C"/>
    <w:rsid w:val="00651A1F"/>
    <w:rsid w:val="00651B2C"/>
    <w:rsid w:val="00651FC4"/>
    <w:rsid w:val="006530F1"/>
    <w:rsid w:val="0065317C"/>
    <w:rsid w:val="0065319B"/>
    <w:rsid w:val="00655AF8"/>
    <w:rsid w:val="00656E8D"/>
    <w:rsid w:val="00657B26"/>
    <w:rsid w:val="00660B46"/>
    <w:rsid w:val="006640BC"/>
    <w:rsid w:val="0066505F"/>
    <w:rsid w:val="0067010C"/>
    <w:rsid w:val="00671C48"/>
    <w:rsid w:val="006772C7"/>
    <w:rsid w:val="0067788F"/>
    <w:rsid w:val="006823B5"/>
    <w:rsid w:val="006824FB"/>
    <w:rsid w:val="006830CC"/>
    <w:rsid w:val="00683BB4"/>
    <w:rsid w:val="006900CF"/>
    <w:rsid w:val="00693C99"/>
    <w:rsid w:val="006952AF"/>
    <w:rsid w:val="00697B9D"/>
    <w:rsid w:val="006A2268"/>
    <w:rsid w:val="006A69BC"/>
    <w:rsid w:val="006A6BFE"/>
    <w:rsid w:val="006B2DA6"/>
    <w:rsid w:val="006B460F"/>
    <w:rsid w:val="006B59B1"/>
    <w:rsid w:val="006B718C"/>
    <w:rsid w:val="006B71CC"/>
    <w:rsid w:val="006B7C33"/>
    <w:rsid w:val="006C04CD"/>
    <w:rsid w:val="006C06D3"/>
    <w:rsid w:val="006C0DBD"/>
    <w:rsid w:val="006C39EF"/>
    <w:rsid w:val="006C6B1D"/>
    <w:rsid w:val="006D0887"/>
    <w:rsid w:val="006D0D98"/>
    <w:rsid w:val="006D4F03"/>
    <w:rsid w:val="006D61DB"/>
    <w:rsid w:val="006D6527"/>
    <w:rsid w:val="006E0AED"/>
    <w:rsid w:val="006E0D98"/>
    <w:rsid w:val="006E30FF"/>
    <w:rsid w:val="006E3646"/>
    <w:rsid w:val="006F1094"/>
    <w:rsid w:val="006F2621"/>
    <w:rsid w:val="006F4BAB"/>
    <w:rsid w:val="007014C0"/>
    <w:rsid w:val="00701529"/>
    <w:rsid w:val="0070477E"/>
    <w:rsid w:val="00706244"/>
    <w:rsid w:val="00710743"/>
    <w:rsid w:val="00711136"/>
    <w:rsid w:val="00711598"/>
    <w:rsid w:val="007123D6"/>
    <w:rsid w:val="00714D81"/>
    <w:rsid w:val="00715FA5"/>
    <w:rsid w:val="007166BF"/>
    <w:rsid w:val="007173BF"/>
    <w:rsid w:val="00720556"/>
    <w:rsid w:val="00720CF8"/>
    <w:rsid w:val="00720F9A"/>
    <w:rsid w:val="0072179C"/>
    <w:rsid w:val="00722497"/>
    <w:rsid w:val="0072381F"/>
    <w:rsid w:val="007250AB"/>
    <w:rsid w:val="00727B14"/>
    <w:rsid w:val="00732241"/>
    <w:rsid w:val="007325FC"/>
    <w:rsid w:val="00733F6A"/>
    <w:rsid w:val="0073456B"/>
    <w:rsid w:val="007359BF"/>
    <w:rsid w:val="00736F52"/>
    <w:rsid w:val="0074064A"/>
    <w:rsid w:val="007408C1"/>
    <w:rsid w:val="00744060"/>
    <w:rsid w:val="007446C8"/>
    <w:rsid w:val="00751D08"/>
    <w:rsid w:val="007543DA"/>
    <w:rsid w:val="00754D05"/>
    <w:rsid w:val="00755961"/>
    <w:rsid w:val="007569FA"/>
    <w:rsid w:val="00756FB5"/>
    <w:rsid w:val="00757164"/>
    <w:rsid w:val="00763C71"/>
    <w:rsid w:val="00764289"/>
    <w:rsid w:val="00765FED"/>
    <w:rsid w:val="00766D29"/>
    <w:rsid w:val="00770C83"/>
    <w:rsid w:val="007713F3"/>
    <w:rsid w:val="007743E3"/>
    <w:rsid w:val="0077616D"/>
    <w:rsid w:val="007767B7"/>
    <w:rsid w:val="0077709D"/>
    <w:rsid w:val="00780534"/>
    <w:rsid w:val="00782CE9"/>
    <w:rsid w:val="00782E37"/>
    <w:rsid w:val="007843A0"/>
    <w:rsid w:val="00784575"/>
    <w:rsid w:val="007846A4"/>
    <w:rsid w:val="00784818"/>
    <w:rsid w:val="00784B79"/>
    <w:rsid w:val="00786318"/>
    <w:rsid w:val="007876E1"/>
    <w:rsid w:val="00792250"/>
    <w:rsid w:val="00792488"/>
    <w:rsid w:val="007924C1"/>
    <w:rsid w:val="00792AB7"/>
    <w:rsid w:val="00795F95"/>
    <w:rsid w:val="00796375"/>
    <w:rsid w:val="00796751"/>
    <w:rsid w:val="00797AAF"/>
    <w:rsid w:val="007A0EFF"/>
    <w:rsid w:val="007A1D4F"/>
    <w:rsid w:val="007A1E31"/>
    <w:rsid w:val="007A1FC4"/>
    <w:rsid w:val="007A2A74"/>
    <w:rsid w:val="007A2B45"/>
    <w:rsid w:val="007A3855"/>
    <w:rsid w:val="007B08F1"/>
    <w:rsid w:val="007B1088"/>
    <w:rsid w:val="007B63E1"/>
    <w:rsid w:val="007C0093"/>
    <w:rsid w:val="007C19E4"/>
    <w:rsid w:val="007C21AE"/>
    <w:rsid w:val="007C5649"/>
    <w:rsid w:val="007C69BC"/>
    <w:rsid w:val="007C6F72"/>
    <w:rsid w:val="007C7164"/>
    <w:rsid w:val="007C7FEA"/>
    <w:rsid w:val="007D08CC"/>
    <w:rsid w:val="007D0A47"/>
    <w:rsid w:val="007D3BC7"/>
    <w:rsid w:val="007D7A70"/>
    <w:rsid w:val="007E2135"/>
    <w:rsid w:val="007E4571"/>
    <w:rsid w:val="007E5A23"/>
    <w:rsid w:val="007F3B5C"/>
    <w:rsid w:val="007F3B94"/>
    <w:rsid w:val="007F4E0A"/>
    <w:rsid w:val="007F7002"/>
    <w:rsid w:val="007F7277"/>
    <w:rsid w:val="00802EF9"/>
    <w:rsid w:val="008036A6"/>
    <w:rsid w:val="0080557D"/>
    <w:rsid w:val="00805690"/>
    <w:rsid w:val="0081060D"/>
    <w:rsid w:val="008126C8"/>
    <w:rsid w:val="00814921"/>
    <w:rsid w:val="008152B6"/>
    <w:rsid w:val="00815F30"/>
    <w:rsid w:val="008166C0"/>
    <w:rsid w:val="00817175"/>
    <w:rsid w:val="00817724"/>
    <w:rsid w:val="008205A9"/>
    <w:rsid w:val="00820FA3"/>
    <w:rsid w:val="00823A85"/>
    <w:rsid w:val="00823ADF"/>
    <w:rsid w:val="00827489"/>
    <w:rsid w:val="00827CA0"/>
    <w:rsid w:val="008338D7"/>
    <w:rsid w:val="008339C2"/>
    <w:rsid w:val="00834018"/>
    <w:rsid w:val="008364F7"/>
    <w:rsid w:val="008366BE"/>
    <w:rsid w:val="00836DDC"/>
    <w:rsid w:val="008411FB"/>
    <w:rsid w:val="00841F43"/>
    <w:rsid w:val="00845BBD"/>
    <w:rsid w:val="00846390"/>
    <w:rsid w:val="00853014"/>
    <w:rsid w:val="00853387"/>
    <w:rsid w:val="00853572"/>
    <w:rsid w:val="00855C95"/>
    <w:rsid w:val="00856D7B"/>
    <w:rsid w:val="0085740B"/>
    <w:rsid w:val="00863941"/>
    <w:rsid w:val="00864386"/>
    <w:rsid w:val="008667A4"/>
    <w:rsid w:val="00866C1E"/>
    <w:rsid w:val="008738DC"/>
    <w:rsid w:val="00877DB2"/>
    <w:rsid w:val="008827CA"/>
    <w:rsid w:val="00882CD2"/>
    <w:rsid w:val="00883AAB"/>
    <w:rsid w:val="00886040"/>
    <w:rsid w:val="00892A74"/>
    <w:rsid w:val="00893142"/>
    <w:rsid w:val="00893BB9"/>
    <w:rsid w:val="008A1589"/>
    <w:rsid w:val="008A2D22"/>
    <w:rsid w:val="008A3D71"/>
    <w:rsid w:val="008A7F2A"/>
    <w:rsid w:val="008B0661"/>
    <w:rsid w:val="008B465B"/>
    <w:rsid w:val="008B4C51"/>
    <w:rsid w:val="008B53FC"/>
    <w:rsid w:val="008B6561"/>
    <w:rsid w:val="008B65ED"/>
    <w:rsid w:val="008C0470"/>
    <w:rsid w:val="008C192C"/>
    <w:rsid w:val="008C4322"/>
    <w:rsid w:val="008C4DDB"/>
    <w:rsid w:val="008C5930"/>
    <w:rsid w:val="008D18DB"/>
    <w:rsid w:val="008D60CC"/>
    <w:rsid w:val="008D6F7E"/>
    <w:rsid w:val="008D7F2D"/>
    <w:rsid w:val="008E086D"/>
    <w:rsid w:val="008E2B74"/>
    <w:rsid w:val="008E5B0F"/>
    <w:rsid w:val="008E646C"/>
    <w:rsid w:val="008E6658"/>
    <w:rsid w:val="008E7059"/>
    <w:rsid w:val="008F1C88"/>
    <w:rsid w:val="008F2E27"/>
    <w:rsid w:val="008F3E20"/>
    <w:rsid w:val="008F4906"/>
    <w:rsid w:val="008F4D57"/>
    <w:rsid w:val="008F4E26"/>
    <w:rsid w:val="009011C7"/>
    <w:rsid w:val="00901512"/>
    <w:rsid w:val="00902F7B"/>
    <w:rsid w:val="009043E1"/>
    <w:rsid w:val="00905396"/>
    <w:rsid w:val="00906260"/>
    <w:rsid w:val="00911857"/>
    <w:rsid w:val="00911DBD"/>
    <w:rsid w:val="00911DBF"/>
    <w:rsid w:val="009130DE"/>
    <w:rsid w:val="009136A9"/>
    <w:rsid w:val="00914276"/>
    <w:rsid w:val="00914926"/>
    <w:rsid w:val="00915AB9"/>
    <w:rsid w:val="00915B54"/>
    <w:rsid w:val="00916AC6"/>
    <w:rsid w:val="00924941"/>
    <w:rsid w:val="0092674C"/>
    <w:rsid w:val="00926C93"/>
    <w:rsid w:val="00931343"/>
    <w:rsid w:val="00931556"/>
    <w:rsid w:val="00932C08"/>
    <w:rsid w:val="00932D2C"/>
    <w:rsid w:val="00933C55"/>
    <w:rsid w:val="009364C0"/>
    <w:rsid w:val="009401F1"/>
    <w:rsid w:val="00940636"/>
    <w:rsid w:val="0094281C"/>
    <w:rsid w:val="00942BA5"/>
    <w:rsid w:val="009448C5"/>
    <w:rsid w:val="009448F8"/>
    <w:rsid w:val="00945955"/>
    <w:rsid w:val="00950422"/>
    <w:rsid w:val="00950ED7"/>
    <w:rsid w:val="0095147D"/>
    <w:rsid w:val="0095157D"/>
    <w:rsid w:val="00952B07"/>
    <w:rsid w:val="009532AF"/>
    <w:rsid w:val="00953765"/>
    <w:rsid w:val="009540BB"/>
    <w:rsid w:val="00955E54"/>
    <w:rsid w:val="00963877"/>
    <w:rsid w:val="00964F8C"/>
    <w:rsid w:val="00966867"/>
    <w:rsid w:val="0097348A"/>
    <w:rsid w:val="00974660"/>
    <w:rsid w:val="00974CC9"/>
    <w:rsid w:val="00975874"/>
    <w:rsid w:val="00980607"/>
    <w:rsid w:val="00980A98"/>
    <w:rsid w:val="009829DA"/>
    <w:rsid w:val="00990D65"/>
    <w:rsid w:val="0099280E"/>
    <w:rsid w:val="00992A87"/>
    <w:rsid w:val="00995508"/>
    <w:rsid w:val="009A258A"/>
    <w:rsid w:val="009A2C2A"/>
    <w:rsid w:val="009A4695"/>
    <w:rsid w:val="009B00F6"/>
    <w:rsid w:val="009B2EDB"/>
    <w:rsid w:val="009B58DC"/>
    <w:rsid w:val="009B7F4C"/>
    <w:rsid w:val="009C3537"/>
    <w:rsid w:val="009C4A90"/>
    <w:rsid w:val="009C586A"/>
    <w:rsid w:val="009C5DC0"/>
    <w:rsid w:val="009C750C"/>
    <w:rsid w:val="009C7608"/>
    <w:rsid w:val="009D13F2"/>
    <w:rsid w:val="009D28F3"/>
    <w:rsid w:val="009D3A39"/>
    <w:rsid w:val="009D549F"/>
    <w:rsid w:val="009D5539"/>
    <w:rsid w:val="009D5A59"/>
    <w:rsid w:val="009D610F"/>
    <w:rsid w:val="009E0DA9"/>
    <w:rsid w:val="009E1969"/>
    <w:rsid w:val="009E40F5"/>
    <w:rsid w:val="009E7A32"/>
    <w:rsid w:val="009F434A"/>
    <w:rsid w:val="009F442B"/>
    <w:rsid w:val="009F4C75"/>
    <w:rsid w:val="00A0168B"/>
    <w:rsid w:val="00A02318"/>
    <w:rsid w:val="00A038E1"/>
    <w:rsid w:val="00A0391B"/>
    <w:rsid w:val="00A06D47"/>
    <w:rsid w:val="00A06F91"/>
    <w:rsid w:val="00A103F3"/>
    <w:rsid w:val="00A11F4E"/>
    <w:rsid w:val="00A12C36"/>
    <w:rsid w:val="00A1507A"/>
    <w:rsid w:val="00A227EA"/>
    <w:rsid w:val="00A2362D"/>
    <w:rsid w:val="00A23953"/>
    <w:rsid w:val="00A239FF"/>
    <w:rsid w:val="00A300A7"/>
    <w:rsid w:val="00A300DB"/>
    <w:rsid w:val="00A3081C"/>
    <w:rsid w:val="00A32CC9"/>
    <w:rsid w:val="00A40BBF"/>
    <w:rsid w:val="00A42361"/>
    <w:rsid w:val="00A44B8E"/>
    <w:rsid w:val="00A46AA8"/>
    <w:rsid w:val="00A46F50"/>
    <w:rsid w:val="00A578FC"/>
    <w:rsid w:val="00A57F5F"/>
    <w:rsid w:val="00A622A8"/>
    <w:rsid w:val="00A724B9"/>
    <w:rsid w:val="00A727C0"/>
    <w:rsid w:val="00A73019"/>
    <w:rsid w:val="00A77DA7"/>
    <w:rsid w:val="00A8582B"/>
    <w:rsid w:val="00A91508"/>
    <w:rsid w:val="00A91598"/>
    <w:rsid w:val="00A93755"/>
    <w:rsid w:val="00A956E4"/>
    <w:rsid w:val="00A97F03"/>
    <w:rsid w:val="00AA27D9"/>
    <w:rsid w:val="00AA37A7"/>
    <w:rsid w:val="00AB11AA"/>
    <w:rsid w:val="00AB1731"/>
    <w:rsid w:val="00AB217C"/>
    <w:rsid w:val="00AB302A"/>
    <w:rsid w:val="00AB3A14"/>
    <w:rsid w:val="00AB5F44"/>
    <w:rsid w:val="00AB7074"/>
    <w:rsid w:val="00AC069F"/>
    <w:rsid w:val="00AC0DFC"/>
    <w:rsid w:val="00AC1836"/>
    <w:rsid w:val="00AC2180"/>
    <w:rsid w:val="00AC3BC3"/>
    <w:rsid w:val="00AC4242"/>
    <w:rsid w:val="00AC57F7"/>
    <w:rsid w:val="00AC5A45"/>
    <w:rsid w:val="00AC6747"/>
    <w:rsid w:val="00AC7F97"/>
    <w:rsid w:val="00AD0338"/>
    <w:rsid w:val="00AD1014"/>
    <w:rsid w:val="00AD1FC0"/>
    <w:rsid w:val="00AD216B"/>
    <w:rsid w:val="00AD22E8"/>
    <w:rsid w:val="00AD2A31"/>
    <w:rsid w:val="00AD2F59"/>
    <w:rsid w:val="00AD4693"/>
    <w:rsid w:val="00AD5B65"/>
    <w:rsid w:val="00AD5BE3"/>
    <w:rsid w:val="00AD7700"/>
    <w:rsid w:val="00AE019F"/>
    <w:rsid w:val="00AE1E10"/>
    <w:rsid w:val="00AE2616"/>
    <w:rsid w:val="00AE4747"/>
    <w:rsid w:val="00AE6B1F"/>
    <w:rsid w:val="00AF0814"/>
    <w:rsid w:val="00AF41EE"/>
    <w:rsid w:val="00AF47A2"/>
    <w:rsid w:val="00AF5339"/>
    <w:rsid w:val="00B003E3"/>
    <w:rsid w:val="00B00BF1"/>
    <w:rsid w:val="00B04783"/>
    <w:rsid w:val="00B05F6A"/>
    <w:rsid w:val="00B06682"/>
    <w:rsid w:val="00B07A70"/>
    <w:rsid w:val="00B10028"/>
    <w:rsid w:val="00B12231"/>
    <w:rsid w:val="00B1265F"/>
    <w:rsid w:val="00B136C5"/>
    <w:rsid w:val="00B150EA"/>
    <w:rsid w:val="00B15DFD"/>
    <w:rsid w:val="00B166FE"/>
    <w:rsid w:val="00B209DB"/>
    <w:rsid w:val="00B2173A"/>
    <w:rsid w:val="00B23507"/>
    <w:rsid w:val="00B30A3F"/>
    <w:rsid w:val="00B32B65"/>
    <w:rsid w:val="00B32F88"/>
    <w:rsid w:val="00B33DE9"/>
    <w:rsid w:val="00B33E36"/>
    <w:rsid w:val="00B346B0"/>
    <w:rsid w:val="00B347D7"/>
    <w:rsid w:val="00B37862"/>
    <w:rsid w:val="00B42A3A"/>
    <w:rsid w:val="00B45531"/>
    <w:rsid w:val="00B4618A"/>
    <w:rsid w:val="00B47FA4"/>
    <w:rsid w:val="00B511DE"/>
    <w:rsid w:val="00B51E02"/>
    <w:rsid w:val="00B522AA"/>
    <w:rsid w:val="00B56EE3"/>
    <w:rsid w:val="00B602BF"/>
    <w:rsid w:val="00B602FB"/>
    <w:rsid w:val="00B6361E"/>
    <w:rsid w:val="00B6415A"/>
    <w:rsid w:val="00B65960"/>
    <w:rsid w:val="00B66AE8"/>
    <w:rsid w:val="00B717E5"/>
    <w:rsid w:val="00B723A9"/>
    <w:rsid w:val="00B72D16"/>
    <w:rsid w:val="00B7333E"/>
    <w:rsid w:val="00B74D02"/>
    <w:rsid w:val="00B74D1E"/>
    <w:rsid w:val="00B75F6B"/>
    <w:rsid w:val="00B775BD"/>
    <w:rsid w:val="00B77D9F"/>
    <w:rsid w:val="00B87C48"/>
    <w:rsid w:val="00B87D71"/>
    <w:rsid w:val="00B9122C"/>
    <w:rsid w:val="00B93B5B"/>
    <w:rsid w:val="00B9421D"/>
    <w:rsid w:val="00B95143"/>
    <w:rsid w:val="00BA0D6D"/>
    <w:rsid w:val="00BA169A"/>
    <w:rsid w:val="00BA1B27"/>
    <w:rsid w:val="00BA2057"/>
    <w:rsid w:val="00BA247B"/>
    <w:rsid w:val="00BA2FCA"/>
    <w:rsid w:val="00BA4390"/>
    <w:rsid w:val="00BA575C"/>
    <w:rsid w:val="00BB6547"/>
    <w:rsid w:val="00BB6FCB"/>
    <w:rsid w:val="00BC12D4"/>
    <w:rsid w:val="00BC1434"/>
    <w:rsid w:val="00BC225C"/>
    <w:rsid w:val="00BC2794"/>
    <w:rsid w:val="00BC3C67"/>
    <w:rsid w:val="00BC4A92"/>
    <w:rsid w:val="00BC6C0A"/>
    <w:rsid w:val="00BC787B"/>
    <w:rsid w:val="00BD00FF"/>
    <w:rsid w:val="00BD10D4"/>
    <w:rsid w:val="00BD6094"/>
    <w:rsid w:val="00BD62C6"/>
    <w:rsid w:val="00BE0013"/>
    <w:rsid w:val="00BE0FE1"/>
    <w:rsid w:val="00BE14E3"/>
    <w:rsid w:val="00BE4540"/>
    <w:rsid w:val="00BE5BDF"/>
    <w:rsid w:val="00BF0997"/>
    <w:rsid w:val="00BF0B62"/>
    <w:rsid w:val="00BF140E"/>
    <w:rsid w:val="00BF2F9C"/>
    <w:rsid w:val="00BF5DCC"/>
    <w:rsid w:val="00C019E5"/>
    <w:rsid w:val="00C02233"/>
    <w:rsid w:val="00C050B3"/>
    <w:rsid w:val="00C05D11"/>
    <w:rsid w:val="00C06957"/>
    <w:rsid w:val="00C1111D"/>
    <w:rsid w:val="00C117DF"/>
    <w:rsid w:val="00C146AC"/>
    <w:rsid w:val="00C14EAF"/>
    <w:rsid w:val="00C15FE9"/>
    <w:rsid w:val="00C16430"/>
    <w:rsid w:val="00C20174"/>
    <w:rsid w:val="00C211B4"/>
    <w:rsid w:val="00C21FB9"/>
    <w:rsid w:val="00C228A0"/>
    <w:rsid w:val="00C24475"/>
    <w:rsid w:val="00C24994"/>
    <w:rsid w:val="00C25079"/>
    <w:rsid w:val="00C309EF"/>
    <w:rsid w:val="00C30D65"/>
    <w:rsid w:val="00C31F51"/>
    <w:rsid w:val="00C3235B"/>
    <w:rsid w:val="00C34980"/>
    <w:rsid w:val="00C3643D"/>
    <w:rsid w:val="00C37FA2"/>
    <w:rsid w:val="00C4144A"/>
    <w:rsid w:val="00C41C81"/>
    <w:rsid w:val="00C42243"/>
    <w:rsid w:val="00C42938"/>
    <w:rsid w:val="00C44BE6"/>
    <w:rsid w:val="00C46249"/>
    <w:rsid w:val="00C50542"/>
    <w:rsid w:val="00C50644"/>
    <w:rsid w:val="00C51627"/>
    <w:rsid w:val="00C51ABF"/>
    <w:rsid w:val="00C5393E"/>
    <w:rsid w:val="00C54043"/>
    <w:rsid w:val="00C546DB"/>
    <w:rsid w:val="00C5568F"/>
    <w:rsid w:val="00C613BB"/>
    <w:rsid w:val="00C63193"/>
    <w:rsid w:val="00C63DDD"/>
    <w:rsid w:val="00C6491C"/>
    <w:rsid w:val="00C64C57"/>
    <w:rsid w:val="00C679C6"/>
    <w:rsid w:val="00C74233"/>
    <w:rsid w:val="00C74479"/>
    <w:rsid w:val="00C7452C"/>
    <w:rsid w:val="00C74A5A"/>
    <w:rsid w:val="00C75D53"/>
    <w:rsid w:val="00C76215"/>
    <w:rsid w:val="00C76839"/>
    <w:rsid w:val="00C80B9B"/>
    <w:rsid w:val="00C81883"/>
    <w:rsid w:val="00C83F79"/>
    <w:rsid w:val="00C87470"/>
    <w:rsid w:val="00C979E4"/>
    <w:rsid w:val="00C97FA6"/>
    <w:rsid w:val="00CA0B63"/>
    <w:rsid w:val="00CA0D28"/>
    <w:rsid w:val="00CA37F5"/>
    <w:rsid w:val="00CA5CFA"/>
    <w:rsid w:val="00CA63FD"/>
    <w:rsid w:val="00CA681D"/>
    <w:rsid w:val="00CA6A5E"/>
    <w:rsid w:val="00CA70E4"/>
    <w:rsid w:val="00CB0B81"/>
    <w:rsid w:val="00CB1D5E"/>
    <w:rsid w:val="00CB566B"/>
    <w:rsid w:val="00CB5D68"/>
    <w:rsid w:val="00CB75F2"/>
    <w:rsid w:val="00CC1295"/>
    <w:rsid w:val="00CC1AFD"/>
    <w:rsid w:val="00CC28AD"/>
    <w:rsid w:val="00CC428B"/>
    <w:rsid w:val="00CC4325"/>
    <w:rsid w:val="00CC4519"/>
    <w:rsid w:val="00CC4741"/>
    <w:rsid w:val="00CC7A48"/>
    <w:rsid w:val="00CD032A"/>
    <w:rsid w:val="00CD0BC2"/>
    <w:rsid w:val="00CD0E3A"/>
    <w:rsid w:val="00CD3133"/>
    <w:rsid w:val="00CD7A48"/>
    <w:rsid w:val="00CD7B35"/>
    <w:rsid w:val="00CE5014"/>
    <w:rsid w:val="00CE652C"/>
    <w:rsid w:val="00CF177B"/>
    <w:rsid w:val="00D006BB"/>
    <w:rsid w:val="00D054CB"/>
    <w:rsid w:val="00D05550"/>
    <w:rsid w:val="00D111C1"/>
    <w:rsid w:val="00D11231"/>
    <w:rsid w:val="00D15D72"/>
    <w:rsid w:val="00D17333"/>
    <w:rsid w:val="00D17FEE"/>
    <w:rsid w:val="00D20962"/>
    <w:rsid w:val="00D20CDC"/>
    <w:rsid w:val="00D24957"/>
    <w:rsid w:val="00D25C8E"/>
    <w:rsid w:val="00D26C2A"/>
    <w:rsid w:val="00D320AF"/>
    <w:rsid w:val="00D32B62"/>
    <w:rsid w:val="00D42821"/>
    <w:rsid w:val="00D507A1"/>
    <w:rsid w:val="00D51EB3"/>
    <w:rsid w:val="00D52BFD"/>
    <w:rsid w:val="00D53BDC"/>
    <w:rsid w:val="00D55A95"/>
    <w:rsid w:val="00D56E4A"/>
    <w:rsid w:val="00D57981"/>
    <w:rsid w:val="00D636BA"/>
    <w:rsid w:val="00D64C70"/>
    <w:rsid w:val="00D65BE8"/>
    <w:rsid w:val="00D67D10"/>
    <w:rsid w:val="00D711CB"/>
    <w:rsid w:val="00D74DCB"/>
    <w:rsid w:val="00D752EA"/>
    <w:rsid w:val="00D75C46"/>
    <w:rsid w:val="00D77C8C"/>
    <w:rsid w:val="00D77E83"/>
    <w:rsid w:val="00D81CBE"/>
    <w:rsid w:val="00D84C2A"/>
    <w:rsid w:val="00D87684"/>
    <w:rsid w:val="00D91045"/>
    <w:rsid w:val="00D930A8"/>
    <w:rsid w:val="00D94AD8"/>
    <w:rsid w:val="00DA3279"/>
    <w:rsid w:val="00DA51DE"/>
    <w:rsid w:val="00DA655C"/>
    <w:rsid w:val="00DA7959"/>
    <w:rsid w:val="00DB12EC"/>
    <w:rsid w:val="00DB2D9A"/>
    <w:rsid w:val="00DB38B7"/>
    <w:rsid w:val="00DB47D5"/>
    <w:rsid w:val="00DB4FCD"/>
    <w:rsid w:val="00DB4FDD"/>
    <w:rsid w:val="00DB4FFB"/>
    <w:rsid w:val="00DB75D5"/>
    <w:rsid w:val="00DC035D"/>
    <w:rsid w:val="00DC22D3"/>
    <w:rsid w:val="00DC3CF2"/>
    <w:rsid w:val="00DC6388"/>
    <w:rsid w:val="00DC65D2"/>
    <w:rsid w:val="00DC65DA"/>
    <w:rsid w:val="00DD5CED"/>
    <w:rsid w:val="00DE5BB0"/>
    <w:rsid w:val="00DE755E"/>
    <w:rsid w:val="00DE7B2E"/>
    <w:rsid w:val="00DE7B34"/>
    <w:rsid w:val="00DE7BE1"/>
    <w:rsid w:val="00DF1DF1"/>
    <w:rsid w:val="00DF1F9F"/>
    <w:rsid w:val="00DF29F6"/>
    <w:rsid w:val="00DF6E36"/>
    <w:rsid w:val="00E0132A"/>
    <w:rsid w:val="00E024A8"/>
    <w:rsid w:val="00E03FC7"/>
    <w:rsid w:val="00E04AD2"/>
    <w:rsid w:val="00E05AB9"/>
    <w:rsid w:val="00E05E8E"/>
    <w:rsid w:val="00E06E82"/>
    <w:rsid w:val="00E129F2"/>
    <w:rsid w:val="00E14815"/>
    <w:rsid w:val="00E15932"/>
    <w:rsid w:val="00E201DE"/>
    <w:rsid w:val="00E22DD9"/>
    <w:rsid w:val="00E23F24"/>
    <w:rsid w:val="00E25E76"/>
    <w:rsid w:val="00E300C4"/>
    <w:rsid w:val="00E30878"/>
    <w:rsid w:val="00E31FA8"/>
    <w:rsid w:val="00E34203"/>
    <w:rsid w:val="00E346E7"/>
    <w:rsid w:val="00E361E6"/>
    <w:rsid w:val="00E37A38"/>
    <w:rsid w:val="00E40609"/>
    <w:rsid w:val="00E41CB2"/>
    <w:rsid w:val="00E42D1A"/>
    <w:rsid w:val="00E43BF8"/>
    <w:rsid w:val="00E52672"/>
    <w:rsid w:val="00E550FF"/>
    <w:rsid w:val="00E5704C"/>
    <w:rsid w:val="00E57614"/>
    <w:rsid w:val="00E618DB"/>
    <w:rsid w:val="00E62D9D"/>
    <w:rsid w:val="00E70D26"/>
    <w:rsid w:val="00E7188C"/>
    <w:rsid w:val="00E7306B"/>
    <w:rsid w:val="00E74099"/>
    <w:rsid w:val="00E76962"/>
    <w:rsid w:val="00E773F1"/>
    <w:rsid w:val="00E775ED"/>
    <w:rsid w:val="00E8182F"/>
    <w:rsid w:val="00E8652F"/>
    <w:rsid w:val="00E86585"/>
    <w:rsid w:val="00E8719D"/>
    <w:rsid w:val="00E907B5"/>
    <w:rsid w:val="00E91E70"/>
    <w:rsid w:val="00E94D68"/>
    <w:rsid w:val="00E9655D"/>
    <w:rsid w:val="00EA0ECD"/>
    <w:rsid w:val="00EA1929"/>
    <w:rsid w:val="00EA49F6"/>
    <w:rsid w:val="00EA4DFB"/>
    <w:rsid w:val="00EB242A"/>
    <w:rsid w:val="00EB3241"/>
    <w:rsid w:val="00EB3E3B"/>
    <w:rsid w:val="00EC209A"/>
    <w:rsid w:val="00EC51E3"/>
    <w:rsid w:val="00EC642E"/>
    <w:rsid w:val="00EC7291"/>
    <w:rsid w:val="00EC782F"/>
    <w:rsid w:val="00ED0C22"/>
    <w:rsid w:val="00ED2104"/>
    <w:rsid w:val="00ED28EE"/>
    <w:rsid w:val="00ED3CE4"/>
    <w:rsid w:val="00ED502E"/>
    <w:rsid w:val="00ED617E"/>
    <w:rsid w:val="00EE006A"/>
    <w:rsid w:val="00EE1AC5"/>
    <w:rsid w:val="00EE2B81"/>
    <w:rsid w:val="00EE3C3B"/>
    <w:rsid w:val="00EE6057"/>
    <w:rsid w:val="00EE713B"/>
    <w:rsid w:val="00EF3D00"/>
    <w:rsid w:val="00EF4054"/>
    <w:rsid w:val="00EF5BC1"/>
    <w:rsid w:val="00EF7D29"/>
    <w:rsid w:val="00F00956"/>
    <w:rsid w:val="00F03491"/>
    <w:rsid w:val="00F03692"/>
    <w:rsid w:val="00F03E7E"/>
    <w:rsid w:val="00F109E4"/>
    <w:rsid w:val="00F13E3C"/>
    <w:rsid w:val="00F14286"/>
    <w:rsid w:val="00F2029F"/>
    <w:rsid w:val="00F20FC3"/>
    <w:rsid w:val="00F217BF"/>
    <w:rsid w:val="00F21C62"/>
    <w:rsid w:val="00F22205"/>
    <w:rsid w:val="00F2438A"/>
    <w:rsid w:val="00F25843"/>
    <w:rsid w:val="00F2766E"/>
    <w:rsid w:val="00F27C00"/>
    <w:rsid w:val="00F27E69"/>
    <w:rsid w:val="00F35FA6"/>
    <w:rsid w:val="00F4255C"/>
    <w:rsid w:val="00F43D38"/>
    <w:rsid w:val="00F44744"/>
    <w:rsid w:val="00F4480C"/>
    <w:rsid w:val="00F47343"/>
    <w:rsid w:val="00F51086"/>
    <w:rsid w:val="00F52F23"/>
    <w:rsid w:val="00F53F14"/>
    <w:rsid w:val="00F6779C"/>
    <w:rsid w:val="00F70CAA"/>
    <w:rsid w:val="00F77397"/>
    <w:rsid w:val="00F77636"/>
    <w:rsid w:val="00F77A89"/>
    <w:rsid w:val="00F80CA6"/>
    <w:rsid w:val="00F81FDD"/>
    <w:rsid w:val="00F83261"/>
    <w:rsid w:val="00F842E4"/>
    <w:rsid w:val="00F85DC4"/>
    <w:rsid w:val="00F9014B"/>
    <w:rsid w:val="00F91565"/>
    <w:rsid w:val="00F94015"/>
    <w:rsid w:val="00F94949"/>
    <w:rsid w:val="00F94D8F"/>
    <w:rsid w:val="00FA06AD"/>
    <w:rsid w:val="00FA309F"/>
    <w:rsid w:val="00FA4DEA"/>
    <w:rsid w:val="00FA76C1"/>
    <w:rsid w:val="00FA7CD1"/>
    <w:rsid w:val="00FB01BC"/>
    <w:rsid w:val="00FB06A3"/>
    <w:rsid w:val="00FB4566"/>
    <w:rsid w:val="00FB4B19"/>
    <w:rsid w:val="00FB4D9F"/>
    <w:rsid w:val="00FB581F"/>
    <w:rsid w:val="00FC0867"/>
    <w:rsid w:val="00FC5802"/>
    <w:rsid w:val="00FC5EBB"/>
    <w:rsid w:val="00FC7F2C"/>
    <w:rsid w:val="00FD0520"/>
    <w:rsid w:val="00FD297E"/>
    <w:rsid w:val="00FE1DF3"/>
    <w:rsid w:val="00FE2B33"/>
    <w:rsid w:val="00FE3F73"/>
    <w:rsid w:val="00FE51B9"/>
    <w:rsid w:val="00FE5DCC"/>
    <w:rsid w:val="00FE60FA"/>
    <w:rsid w:val="00FE6915"/>
    <w:rsid w:val="00FE7537"/>
    <w:rsid w:val="00FF18B8"/>
    <w:rsid w:val="00FF2BB2"/>
    <w:rsid w:val="00FF2C51"/>
    <w:rsid w:val="00FF2DB7"/>
    <w:rsid w:val="00FF3369"/>
    <w:rsid w:val="00FF4D00"/>
    <w:rsid w:val="00FF66F7"/>
    <w:rsid w:val="00FF7D65"/>
    <w:rsid w:val="01E80FCB"/>
    <w:rsid w:val="023E93F9"/>
    <w:rsid w:val="030BBA31"/>
    <w:rsid w:val="03D943C8"/>
    <w:rsid w:val="048855D7"/>
    <w:rsid w:val="04C6924A"/>
    <w:rsid w:val="05040CCB"/>
    <w:rsid w:val="057AA641"/>
    <w:rsid w:val="06341087"/>
    <w:rsid w:val="0707550F"/>
    <w:rsid w:val="07F5EDFE"/>
    <w:rsid w:val="083A0FF8"/>
    <w:rsid w:val="086A250F"/>
    <w:rsid w:val="08FC8B5E"/>
    <w:rsid w:val="0903218C"/>
    <w:rsid w:val="0B8BC46C"/>
    <w:rsid w:val="0CD6A881"/>
    <w:rsid w:val="0D3D8E8F"/>
    <w:rsid w:val="0E8871DC"/>
    <w:rsid w:val="0FAD383E"/>
    <w:rsid w:val="0FC8BADC"/>
    <w:rsid w:val="1014DB4B"/>
    <w:rsid w:val="11265FDD"/>
    <w:rsid w:val="11727C15"/>
    <w:rsid w:val="121FF784"/>
    <w:rsid w:val="1265F836"/>
    <w:rsid w:val="130983E5"/>
    <w:rsid w:val="13ED3B1E"/>
    <w:rsid w:val="15E93569"/>
    <w:rsid w:val="166E7AFF"/>
    <w:rsid w:val="176C71FC"/>
    <w:rsid w:val="18035AF4"/>
    <w:rsid w:val="18286092"/>
    <w:rsid w:val="18AD752A"/>
    <w:rsid w:val="18CAC41E"/>
    <w:rsid w:val="19106BC5"/>
    <w:rsid w:val="1C1E3C31"/>
    <w:rsid w:val="1CEF233E"/>
    <w:rsid w:val="1CFC41B5"/>
    <w:rsid w:val="1D10D3BF"/>
    <w:rsid w:val="1DD16BD0"/>
    <w:rsid w:val="1ECB9118"/>
    <w:rsid w:val="1F140B8E"/>
    <w:rsid w:val="1F20D104"/>
    <w:rsid w:val="20524C69"/>
    <w:rsid w:val="20727068"/>
    <w:rsid w:val="2192769E"/>
    <w:rsid w:val="229B6F7C"/>
    <w:rsid w:val="256D6CAD"/>
    <w:rsid w:val="28C7B34A"/>
    <w:rsid w:val="291770DC"/>
    <w:rsid w:val="294F8312"/>
    <w:rsid w:val="2A1532D9"/>
    <w:rsid w:val="2A25533F"/>
    <w:rsid w:val="2A34F292"/>
    <w:rsid w:val="2A491291"/>
    <w:rsid w:val="2A7E70E4"/>
    <w:rsid w:val="2A8990C1"/>
    <w:rsid w:val="2B2FD7C7"/>
    <w:rsid w:val="2C0B847D"/>
    <w:rsid w:val="2CA37003"/>
    <w:rsid w:val="2D36AC2D"/>
    <w:rsid w:val="2E0502B7"/>
    <w:rsid w:val="2E520FCD"/>
    <w:rsid w:val="2E598FE0"/>
    <w:rsid w:val="2E8C5FB1"/>
    <w:rsid w:val="2F03E66D"/>
    <w:rsid w:val="2F52AD80"/>
    <w:rsid w:val="306AC51B"/>
    <w:rsid w:val="30F6535F"/>
    <w:rsid w:val="312F5D25"/>
    <w:rsid w:val="31FCF3A8"/>
    <w:rsid w:val="3202956C"/>
    <w:rsid w:val="320FDECC"/>
    <w:rsid w:val="326FDC11"/>
    <w:rsid w:val="32751202"/>
    <w:rsid w:val="330D054E"/>
    <w:rsid w:val="33C17411"/>
    <w:rsid w:val="33C7E473"/>
    <w:rsid w:val="35212DBF"/>
    <w:rsid w:val="352762C5"/>
    <w:rsid w:val="3590D951"/>
    <w:rsid w:val="36878F10"/>
    <w:rsid w:val="369E6F01"/>
    <w:rsid w:val="37499602"/>
    <w:rsid w:val="37810101"/>
    <w:rsid w:val="37D1E8DE"/>
    <w:rsid w:val="37E6BA22"/>
    <w:rsid w:val="3876CCF0"/>
    <w:rsid w:val="38A99DD6"/>
    <w:rsid w:val="38B03578"/>
    <w:rsid w:val="3916C09E"/>
    <w:rsid w:val="3A01B3DD"/>
    <w:rsid w:val="3A1D5B8A"/>
    <w:rsid w:val="3AA4339D"/>
    <w:rsid w:val="3B03A28F"/>
    <w:rsid w:val="3B9B3080"/>
    <w:rsid w:val="3BB78B5B"/>
    <w:rsid w:val="3BF4301D"/>
    <w:rsid w:val="3BFEBA95"/>
    <w:rsid w:val="3C59817D"/>
    <w:rsid w:val="3CBAE7E0"/>
    <w:rsid w:val="3CCD6C91"/>
    <w:rsid w:val="3D9D5CAF"/>
    <w:rsid w:val="3E5D51B4"/>
    <w:rsid w:val="3E8C7A45"/>
    <w:rsid w:val="3EADA552"/>
    <w:rsid w:val="3EE538B2"/>
    <w:rsid w:val="3F9FA8DF"/>
    <w:rsid w:val="402301AA"/>
    <w:rsid w:val="40632900"/>
    <w:rsid w:val="40AF82F6"/>
    <w:rsid w:val="414FB36A"/>
    <w:rsid w:val="418F79DC"/>
    <w:rsid w:val="4259987F"/>
    <w:rsid w:val="4270C5D6"/>
    <w:rsid w:val="43D9955A"/>
    <w:rsid w:val="43E723B8"/>
    <w:rsid w:val="443AEAA5"/>
    <w:rsid w:val="443B68EA"/>
    <w:rsid w:val="45268FD0"/>
    <w:rsid w:val="45B878F2"/>
    <w:rsid w:val="463B4C75"/>
    <w:rsid w:val="4662F45D"/>
    <w:rsid w:val="46A0E328"/>
    <w:rsid w:val="4701E613"/>
    <w:rsid w:val="472D09A2"/>
    <w:rsid w:val="47B29550"/>
    <w:rsid w:val="47DEA3B0"/>
    <w:rsid w:val="480C5356"/>
    <w:rsid w:val="48532A18"/>
    <w:rsid w:val="486EAE8F"/>
    <w:rsid w:val="48C8DA03"/>
    <w:rsid w:val="498C13F6"/>
    <w:rsid w:val="49952AC6"/>
    <w:rsid w:val="49B4831A"/>
    <w:rsid w:val="4A205760"/>
    <w:rsid w:val="4A442189"/>
    <w:rsid w:val="4A93C74E"/>
    <w:rsid w:val="4B1D8E2C"/>
    <w:rsid w:val="4BABDF09"/>
    <w:rsid w:val="4C6F3D9A"/>
    <w:rsid w:val="4D978663"/>
    <w:rsid w:val="4DCB6810"/>
    <w:rsid w:val="4EB90BFD"/>
    <w:rsid w:val="4FFE5DBD"/>
    <w:rsid w:val="507FF34C"/>
    <w:rsid w:val="51A425D4"/>
    <w:rsid w:val="52CF1204"/>
    <w:rsid w:val="52ED9B7F"/>
    <w:rsid w:val="52F6E030"/>
    <w:rsid w:val="53B4E5DC"/>
    <w:rsid w:val="542D6C75"/>
    <w:rsid w:val="54CF5A13"/>
    <w:rsid w:val="551F93DE"/>
    <w:rsid w:val="5534F751"/>
    <w:rsid w:val="55B44B23"/>
    <w:rsid w:val="5604502E"/>
    <w:rsid w:val="5684E057"/>
    <w:rsid w:val="56A92705"/>
    <w:rsid w:val="580FB459"/>
    <w:rsid w:val="59556CDC"/>
    <w:rsid w:val="595D7694"/>
    <w:rsid w:val="5A1B0EA6"/>
    <w:rsid w:val="5B690D65"/>
    <w:rsid w:val="5BA22A24"/>
    <w:rsid w:val="5BD3CBAB"/>
    <w:rsid w:val="5C18A2B7"/>
    <w:rsid w:val="5C876562"/>
    <w:rsid w:val="5D73B81B"/>
    <w:rsid w:val="5E360A96"/>
    <w:rsid w:val="5E7DEFA9"/>
    <w:rsid w:val="5F6D99BB"/>
    <w:rsid w:val="60D8D4DB"/>
    <w:rsid w:val="61201D08"/>
    <w:rsid w:val="6139A96D"/>
    <w:rsid w:val="61AAE100"/>
    <w:rsid w:val="627CDDFD"/>
    <w:rsid w:val="6287615E"/>
    <w:rsid w:val="632E20E9"/>
    <w:rsid w:val="633B392E"/>
    <w:rsid w:val="63B233D6"/>
    <w:rsid w:val="63B53F07"/>
    <w:rsid w:val="6425BE72"/>
    <w:rsid w:val="646FF5D9"/>
    <w:rsid w:val="65BAEB7C"/>
    <w:rsid w:val="66047197"/>
    <w:rsid w:val="6656D00E"/>
    <w:rsid w:val="66660659"/>
    <w:rsid w:val="66AA798B"/>
    <w:rsid w:val="679BB8C6"/>
    <w:rsid w:val="684E6DBD"/>
    <w:rsid w:val="6A5AFF2A"/>
    <w:rsid w:val="6AE7D1D0"/>
    <w:rsid w:val="6B1F9D53"/>
    <w:rsid w:val="6B2B1F71"/>
    <w:rsid w:val="6C16C2BF"/>
    <w:rsid w:val="6C19F6A0"/>
    <w:rsid w:val="6C55920A"/>
    <w:rsid w:val="6CBE1D1E"/>
    <w:rsid w:val="6D17EE09"/>
    <w:rsid w:val="6D1EB3C4"/>
    <w:rsid w:val="6EE1F17A"/>
    <w:rsid w:val="6F8ED49E"/>
    <w:rsid w:val="702A529C"/>
    <w:rsid w:val="702C4CCD"/>
    <w:rsid w:val="705C9542"/>
    <w:rsid w:val="70FCAF17"/>
    <w:rsid w:val="715FE695"/>
    <w:rsid w:val="731C64F7"/>
    <w:rsid w:val="74322D8B"/>
    <w:rsid w:val="743C8DF4"/>
    <w:rsid w:val="7466AD16"/>
    <w:rsid w:val="750677E6"/>
    <w:rsid w:val="7506E70A"/>
    <w:rsid w:val="75BE3F7F"/>
    <w:rsid w:val="75FE9C8B"/>
    <w:rsid w:val="7617A05D"/>
    <w:rsid w:val="768EBF36"/>
    <w:rsid w:val="771896E4"/>
    <w:rsid w:val="779E6A75"/>
    <w:rsid w:val="790089AD"/>
    <w:rsid w:val="7915370F"/>
    <w:rsid w:val="7945FDCF"/>
    <w:rsid w:val="7955EB20"/>
    <w:rsid w:val="7AE541AA"/>
    <w:rsid w:val="7B98D3D5"/>
    <w:rsid w:val="7D02244A"/>
    <w:rsid w:val="7D73FAD3"/>
    <w:rsid w:val="7DE72EFF"/>
    <w:rsid w:val="7E8AE630"/>
    <w:rsid w:val="7ED6CED2"/>
    <w:rsid w:val="7F44DE79"/>
    <w:rsid w:val="7FBA02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C81BA"/>
  <w15:chartTrackingRefBased/>
  <w15:docId w15:val="{1F90127B-4927-4070-A7C9-175FBE05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D26"/>
    <w:rPr>
      <w:sz w:val="24"/>
      <w:lang w:eastAsia="en-US"/>
    </w:rPr>
  </w:style>
  <w:style w:type="paragraph" w:styleId="Kop1">
    <w:name w:val="heading 1"/>
    <w:basedOn w:val="Standaard"/>
    <w:next w:val="Standaard"/>
    <w:qFormat/>
    <w:pPr>
      <w:keepNext/>
      <w:numPr>
        <w:numId w:val="2"/>
      </w:numPr>
      <w:spacing w:before="240" w:after="60"/>
      <w:outlineLvl w:val="0"/>
    </w:pPr>
    <w:rPr>
      <w:b/>
      <w:kern w:val="28"/>
      <w:sz w:val="28"/>
    </w:rPr>
  </w:style>
  <w:style w:type="paragraph" w:styleId="Kop2">
    <w:name w:val="heading 2"/>
    <w:basedOn w:val="Standaard"/>
    <w:next w:val="Standaard"/>
    <w:qFormat/>
    <w:pPr>
      <w:keepNext/>
      <w:numPr>
        <w:ilvl w:val="1"/>
        <w:numId w:val="2"/>
      </w:numPr>
      <w:spacing w:before="240" w:after="60"/>
      <w:outlineLvl w:val="1"/>
    </w:pPr>
    <w:rPr>
      <w:b/>
      <w:sz w:val="26"/>
    </w:rPr>
  </w:style>
  <w:style w:type="paragraph" w:styleId="Kop3">
    <w:name w:val="heading 3"/>
    <w:basedOn w:val="Standaard"/>
    <w:next w:val="Standaard"/>
    <w:qFormat/>
    <w:pPr>
      <w:keepNext/>
      <w:numPr>
        <w:ilvl w:val="2"/>
        <w:numId w:val="2"/>
      </w:numPr>
      <w:spacing w:before="240" w:after="60"/>
      <w:outlineLvl w:val="2"/>
    </w:pPr>
    <w:rPr>
      <w:b/>
    </w:rPr>
  </w:style>
  <w:style w:type="paragraph" w:styleId="Kop4">
    <w:name w:val="heading 4"/>
    <w:basedOn w:val="Standaard"/>
    <w:next w:val="Standaard"/>
    <w:qFormat/>
    <w:pPr>
      <w:keepNext/>
      <w:numPr>
        <w:ilvl w:val="3"/>
        <w:numId w:val="1"/>
      </w:numPr>
      <w:spacing w:before="240" w:after="60"/>
      <w:outlineLvl w:val="3"/>
    </w:pPr>
    <w:rPr>
      <w:b/>
    </w:rPr>
  </w:style>
  <w:style w:type="paragraph" w:styleId="Kop5">
    <w:name w:val="heading 5"/>
    <w:basedOn w:val="Standaard"/>
    <w:next w:val="Standaard"/>
    <w:qFormat/>
    <w:pPr>
      <w:numPr>
        <w:ilvl w:val="4"/>
        <w:numId w:val="3"/>
      </w:numPr>
      <w:spacing w:before="240" w:after="60"/>
      <w:outlineLvl w:val="4"/>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Documentstructuur">
    <w:name w:val="Document Map"/>
    <w:basedOn w:val="Standaard"/>
    <w:semiHidden/>
    <w:rsid w:val="0065108C"/>
    <w:pPr>
      <w:shd w:val="clear" w:color="auto" w:fill="000080"/>
    </w:pPr>
    <w:rPr>
      <w:rFonts w:ascii="Tahoma" w:hAnsi="Tahoma" w:cs="Tahoma"/>
      <w:sz w:val="20"/>
    </w:rPr>
  </w:style>
  <w:style w:type="table" w:styleId="Tabelraster">
    <w:name w:val="Table Grid"/>
    <w:basedOn w:val="Standaardtabel"/>
    <w:rsid w:val="0065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108C"/>
    <w:pPr>
      <w:autoSpaceDE w:val="0"/>
      <w:autoSpaceDN w:val="0"/>
      <w:adjustRightInd w:val="0"/>
    </w:pPr>
    <w:rPr>
      <w:rFonts w:ascii="Verdana" w:hAnsi="Verdana" w:cs="Verdana"/>
      <w:color w:val="000000"/>
      <w:sz w:val="24"/>
      <w:szCs w:val="24"/>
      <w:lang w:val="en-US" w:eastAsia="en-US"/>
    </w:rPr>
  </w:style>
  <w:style w:type="paragraph" w:customStyle="1" w:styleId="paxa">
    <w:name w:val="paxa"/>
    <w:basedOn w:val="Standaard"/>
    <w:rsid w:val="0065108C"/>
    <w:pPr>
      <w:spacing w:before="100" w:beforeAutospacing="1" w:after="100" w:afterAutospacing="1"/>
    </w:pPr>
    <w:rPr>
      <w:szCs w:val="24"/>
      <w:lang w:val="en-US"/>
    </w:rPr>
  </w:style>
  <w:style w:type="paragraph" w:customStyle="1" w:styleId="paxd">
    <w:name w:val="paxd"/>
    <w:basedOn w:val="Standaard"/>
    <w:rsid w:val="0065108C"/>
    <w:pPr>
      <w:spacing w:before="100" w:beforeAutospacing="1" w:after="100" w:afterAutospacing="1"/>
    </w:pPr>
    <w:rPr>
      <w:szCs w:val="24"/>
      <w:lang w:val="en-US"/>
    </w:rPr>
  </w:style>
  <w:style w:type="paragraph" w:styleId="Inhopg1">
    <w:name w:val="toc 1"/>
    <w:basedOn w:val="Standaard"/>
    <w:next w:val="Standaard"/>
    <w:autoRedefine/>
    <w:semiHidden/>
    <w:rsid w:val="004676FD"/>
  </w:style>
  <w:style w:type="paragraph" w:styleId="Inhopg2">
    <w:name w:val="toc 2"/>
    <w:basedOn w:val="Standaard"/>
    <w:next w:val="Standaard"/>
    <w:autoRedefine/>
    <w:semiHidden/>
    <w:rsid w:val="004676FD"/>
    <w:pPr>
      <w:ind w:left="240"/>
    </w:pPr>
  </w:style>
  <w:style w:type="paragraph" w:styleId="Inhopg3">
    <w:name w:val="toc 3"/>
    <w:basedOn w:val="Standaard"/>
    <w:next w:val="Standaard"/>
    <w:autoRedefine/>
    <w:semiHidden/>
    <w:rsid w:val="004676FD"/>
    <w:pPr>
      <w:ind w:left="480"/>
    </w:pPr>
  </w:style>
  <w:style w:type="paragraph" w:styleId="Normaalweb">
    <w:name w:val="Normal (Web)"/>
    <w:basedOn w:val="Standaard"/>
    <w:rsid w:val="00590F2B"/>
    <w:pPr>
      <w:spacing w:before="100" w:beforeAutospacing="1" w:after="100" w:afterAutospacing="1"/>
    </w:pPr>
    <w:rPr>
      <w:szCs w:val="24"/>
      <w:lang w:val="en-US"/>
    </w:rPr>
  </w:style>
  <w:style w:type="character" w:styleId="Hyperlink">
    <w:name w:val="Hyperlink"/>
    <w:rsid w:val="007B2D15"/>
    <w:rPr>
      <w:color w:val="480050"/>
      <w:u w:val="single"/>
    </w:rPr>
  </w:style>
  <w:style w:type="paragraph" w:styleId="Ballontekst">
    <w:name w:val="Balloon Text"/>
    <w:basedOn w:val="Standaard"/>
    <w:semiHidden/>
    <w:rsid w:val="006711A7"/>
    <w:rPr>
      <w:rFonts w:ascii="Tahoma" w:hAnsi="Tahoma" w:cs="Tahoma"/>
      <w:sz w:val="16"/>
      <w:szCs w:val="16"/>
    </w:rPr>
  </w:style>
  <w:style w:type="table" w:styleId="Professioneletabel">
    <w:name w:val="Table Professional"/>
    <w:basedOn w:val="Standaardtabel"/>
    <w:rsid w:val="00441F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auto"/>
      </w:rPr>
      <w:tblPr/>
      <w:tcPr>
        <w:shd w:val="clear" w:color="auto" w:fill="E0E0E0"/>
      </w:tcPr>
    </w:tblStylePr>
  </w:style>
  <w:style w:type="paragraph" w:customStyle="1" w:styleId="view">
    <w:name w:val="view"/>
    <w:basedOn w:val="Standaard"/>
    <w:rsid w:val="007359BF"/>
    <w:pPr>
      <w:spacing w:before="100" w:beforeAutospacing="1" w:after="100" w:afterAutospacing="1"/>
    </w:pPr>
    <w:rPr>
      <w:szCs w:val="24"/>
      <w:lang w:val="en-US"/>
    </w:rPr>
  </w:style>
  <w:style w:type="paragraph" w:styleId="Plattetekst">
    <w:name w:val="Body Text"/>
    <w:basedOn w:val="Standaard"/>
    <w:rsid w:val="00D77E83"/>
  </w:style>
  <w:style w:type="character" w:styleId="Verwijzingopmerking">
    <w:name w:val="annotation reference"/>
    <w:rsid w:val="00291F2E"/>
    <w:rPr>
      <w:sz w:val="16"/>
      <w:szCs w:val="16"/>
    </w:rPr>
  </w:style>
  <w:style w:type="paragraph" w:styleId="Tekstopmerking">
    <w:name w:val="annotation text"/>
    <w:basedOn w:val="Standaard"/>
    <w:link w:val="TekstopmerkingChar"/>
    <w:uiPriority w:val="99"/>
    <w:rsid w:val="00291F2E"/>
    <w:rPr>
      <w:sz w:val="20"/>
    </w:rPr>
  </w:style>
  <w:style w:type="paragraph" w:styleId="Onderwerpvanopmerking">
    <w:name w:val="annotation subject"/>
    <w:basedOn w:val="Tekstopmerking"/>
    <w:next w:val="Tekstopmerking"/>
    <w:semiHidden/>
    <w:rsid w:val="00291F2E"/>
    <w:rPr>
      <w:b/>
      <w:bCs/>
    </w:rPr>
  </w:style>
  <w:style w:type="character" w:styleId="Nadruk">
    <w:name w:val="Emphasis"/>
    <w:qFormat/>
    <w:rsid w:val="009448F8"/>
    <w:rPr>
      <w:b/>
      <w:bCs/>
      <w:i w:val="0"/>
      <w:iCs w:val="0"/>
    </w:rPr>
  </w:style>
  <w:style w:type="paragraph" w:styleId="Lijst2">
    <w:name w:val="List 2"/>
    <w:basedOn w:val="Standaard"/>
    <w:rsid w:val="009B58DC"/>
    <w:pPr>
      <w:ind w:left="566" w:hanging="283"/>
    </w:pPr>
    <w:rPr>
      <w:rFonts w:ascii="Arial" w:hAnsi="Arial"/>
      <w:sz w:val="19"/>
    </w:rPr>
  </w:style>
  <w:style w:type="paragraph" w:styleId="Plattetekstinspringen">
    <w:name w:val="Body Text Indent"/>
    <w:basedOn w:val="Standaard"/>
    <w:rsid w:val="009B58DC"/>
    <w:pPr>
      <w:spacing w:after="120"/>
      <w:ind w:left="283"/>
    </w:pPr>
    <w:rPr>
      <w:rFonts w:ascii="Arial" w:hAnsi="Arial"/>
      <w:sz w:val="19"/>
    </w:rPr>
  </w:style>
  <w:style w:type="character" w:styleId="Voetnootmarkering">
    <w:name w:val="footnote reference"/>
    <w:semiHidden/>
    <w:rsid w:val="009B58DC"/>
    <w:rPr>
      <w:rFonts w:ascii="Arial" w:hAnsi="Arial"/>
      <w:b w:val="0"/>
      <w:i w:val="0"/>
      <w:caps w:val="0"/>
      <w:smallCaps w:val="0"/>
      <w:strike w:val="0"/>
      <w:dstrike w:val="0"/>
      <w:vanish w:val="0"/>
      <w:color w:val="000000"/>
      <w:w w:val="100"/>
      <w:kern w:val="0"/>
      <w:sz w:val="19"/>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Voetnoottekst">
    <w:name w:val="footnote text"/>
    <w:basedOn w:val="Standaard"/>
    <w:semiHidden/>
    <w:rsid w:val="009B58DC"/>
    <w:rPr>
      <w:rFonts w:ascii="Arial" w:hAnsi="Arial"/>
      <w:sz w:val="19"/>
    </w:rPr>
  </w:style>
  <w:style w:type="paragraph" w:customStyle="1" w:styleId="StandaardTekst">
    <w:name w:val="Standaard Tekst"/>
    <w:basedOn w:val="Standaard"/>
    <w:link w:val="StandaardTekstCharChar"/>
    <w:rsid w:val="00DF1DF1"/>
    <w:pPr>
      <w:spacing w:before="120"/>
    </w:pPr>
    <w:rPr>
      <w:rFonts w:ascii="Calibri" w:hAnsi="Calibri" w:cs="Arial"/>
      <w:sz w:val="20"/>
      <w:lang w:val="en-US" w:eastAsia="nl-NL"/>
    </w:rPr>
  </w:style>
  <w:style w:type="character" w:customStyle="1" w:styleId="StandaardTekstCharChar">
    <w:name w:val="Standaard Tekst Char Char"/>
    <w:link w:val="StandaardTekst"/>
    <w:locked/>
    <w:rsid w:val="00DF1DF1"/>
    <w:rPr>
      <w:rFonts w:ascii="Calibri" w:hAnsi="Calibri" w:cs="Arial"/>
      <w:lang w:val="en-US"/>
    </w:rPr>
  </w:style>
  <w:style w:type="character" w:customStyle="1" w:styleId="TekstopmerkingChar">
    <w:name w:val="Tekst opmerking Char"/>
    <w:link w:val="Tekstopmerking"/>
    <w:uiPriority w:val="99"/>
    <w:rsid w:val="00C42938"/>
    <w:rPr>
      <w:lang w:eastAsia="en-US"/>
    </w:rPr>
  </w:style>
  <w:style w:type="paragraph" w:styleId="Lijstalinea">
    <w:name w:val="List Paragraph"/>
    <w:aliases w:val="_Opsomming algemeen,Lijstalinea niv 1,LijstalineaEHM,Bulletlijst NS,Bullet Number,List Paragraph1,lp1,lp11,List Paragraph11,Use Case List Paragraph,Num Bullet 1,Bullet List,FooterText,Num List Paragraph,Heading2,Bullet for no #'s"/>
    <w:basedOn w:val="Standaard"/>
    <w:link w:val="LijstalineaChar"/>
    <w:uiPriority w:val="34"/>
    <w:qFormat/>
    <w:rsid w:val="007843A0"/>
    <w:pPr>
      <w:spacing w:after="160" w:line="259" w:lineRule="auto"/>
      <w:ind w:left="720"/>
      <w:contextualSpacing/>
    </w:pPr>
    <w:rPr>
      <w:rFonts w:ascii="Calibri" w:eastAsia="Calibri" w:hAnsi="Calibri"/>
      <w:sz w:val="22"/>
      <w:szCs w:val="22"/>
    </w:rPr>
  </w:style>
  <w:style w:type="character" w:customStyle="1" w:styleId="LijstalineaChar">
    <w:name w:val="Lijstalinea Char"/>
    <w:aliases w:val="_Opsomming algemeen Char,Lijstalinea niv 1 Char,LijstalineaEHM Char,Bulletlijst NS Char,Bullet Number Char,List Paragraph1 Char,lp1 Char,lp11 Char,List Paragraph11 Char,Use Case List Paragraph Char,Num Bullet 1 Char,Bullet List Char"/>
    <w:link w:val="Lijstalinea"/>
    <w:uiPriority w:val="34"/>
    <w:locked/>
    <w:rsid w:val="00385F4D"/>
    <w:rPr>
      <w:rFonts w:ascii="Calibri" w:eastAsia="Calibri" w:hAnsi="Calibri"/>
      <w:sz w:val="22"/>
      <w:szCs w:val="22"/>
      <w:lang w:eastAsia="en-US"/>
    </w:rPr>
  </w:style>
  <w:style w:type="paragraph" w:styleId="Revisie">
    <w:name w:val="Revision"/>
    <w:hidden/>
    <w:uiPriority w:val="99"/>
    <w:semiHidden/>
    <w:rsid w:val="00F03491"/>
    <w:rPr>
      <w:sz w:val="24"/>
      <w:lang w:eastAsia="en-US"/>
    </w:rPr>
  </w:style>
  <w:style w:type="character" w:styleId="Vermelding">
    <w:name w:val="Mention"/>
    <w:basedOn w:val="Standaardalinea-lettertype"/>
    <w:uiPriority w:val="99"/>
    <w:unhideWhenUsed/>
    <w:rsid w:val="002C5D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95025">
      <w:bodyDiv w:val="1"/>
      <w:marLeft w:val="0"/>
      <w:marRight w:val="0"/>
      <w:marTop w:val="0"/>
      <w:marBottom w:val="0"/>
      <w:divBdr>
        <w:top w:val="none" w:sz="0" w:space="0" w:color="auto"/>
        <w:left w:val="none" w:sz="0" w:space="0" w:color="auto"/>
        <w:bottom w:val="none" w:sz="0" w:space="0" w:color="auto"/>
        <w:right w:val="none" w:sz="0" w:space="0" w:color="auto"/>
      </w:divBdr>
    </w:div>
    <w:div w:id="360711837">
      <w:bodyDiv w:val="1"/>
      <w:marLeft w:val="0"/>
      <w:marRight w:val="0"/>
      <w:marTop w:val="0"/>
      <w:marBottom w:val="0"/>
      <w:divBdr>
        <w:top w:val="none" w:sz="0" w:space="0" w:color="auto"/>
        <w:left w:val="none" w:sz="0" w:space="0" w:color="auto"/>
        <w:bottom w:val="none" w:sz="0" w:space="0" w:color="auto"/>
        <w:right w:val="none" w:sz="0" w:space="0" w:color="auto"/>
      </w:divBdr>
    </w:div>
    <w:div w:id="1102534335">
      <w:bodyDiv w:val="1"/>
      <w:marLeft w:val="0"/>
      <w:marRight w:val="0"/>
      <w:marTop w:val="0"/>
      <w:marBottom w:val="0"/>
      <w:divBdr>
        <w:top w:val="none" w:sz="0" w:space="0" w:color="auto"/>
        <w:left w:val="none" w:sz="0" w:space="0" w:color="auto"/>
        <w:bottom w:val="none" w:sz="0" w:space="0" w:color="auto"/>
        <w:right w:val="none" w:sz="0" w:space="0" w:color="auto"/>
      </w:divBdr>
    </w:div>
    <w:div w:id="1188711695">
      <w:bodyDiv w:val="1"/>
      <w:marLeft w:val="33"/>
      <w:marRight w:val="0"/>
      <w:marTop w:val="0"/>
      <w:marBottom w:val="0"/>
      <w:divBdr>
        <w:top w:val="none" w:sz="0" w:space="0" w:color="auto"/>
        <w:left w:val="none" w:sz="0" w:space="0" w:color="auto"/>
        <w:bottom w:val="none" w:sz="0" w:space="0" w:color="auto"/>
        <w:right w:val="none" w:sz="0" w:space="0" w:color="auto"/>
      </w:divBdr>
      <w:divsChild>
        <w:div w:id="1696810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945589">
      <w:bodyDiv w:val="1"/>
      <w:marLeft w:val="0"/>
      <w:marRight w:val="0"/>
      <w:marTop w:val="0"/>
      <w:marBottom w:val="0"/>
      <w:divBdr>
        <w:top w:val="none" w:sz="0" w:space="0" w:color="auto"/>
        <w:left w:val="none" w:sz="0" w:space="0" w:color="auto"/>
        <w:bottom w:val="none" w:sz="0" w:space="0" w:color="auto"/>
        <w:right w:val="none" w:sz="0" w:space="0" w:color="auto"/>
      </w:divBdr>
      <w:divsChild>
        <w:div w:id="1613130217">
          <w:marLeft w:val="0"/>
          <w:marRight w:val="0"/>
          <w:marTop w:val="0"/>
          <w:marBottom w:val="0"/>
          <w:divBdr>
            <w:top w:val="none" w:sz="0" w:space="0" w:color="auto"/>
            <w:left w:val="none" w:sz="0" w:space="0" w:color="auto"/>
            <w:bottom w:val="none" w:sz="0" w:space="0" w:color="auto"/>
            <w:right w:val="none" w:sz="0" w:space="0" w:color="auto"/>
          </w:divBdr>
          <w:divsChild>
            <w:div w:id="822433814">
              <w:marLeft w:val="0"/>
              <w:marRight w:val="0"/>
              <w:marTop w:val="0"/>
              <w:marBottom w:val="0"/>
              <w:divBdr>
                <w:top w:val="none" w:sz="0" w:space="0" w:color="auto"/>
                <w:left w:val="none" w:sz="0" w:space="0" w:color="auto"/>
                <w:bottom w:val="none" w:sz="0" w:space="0" w:color="auto"/>
                <w:right w:val="none" w:sz="0" w:space="0" w:color="auto"/>
              </w:divBdr>
              <w:divsChild>
                <w:div w:id="351535752">
                  <w:marLeft w:val="0"/>
                  <w:marRight w:val="0"/>
                  <w:marTop w:val="0"/>
                  <w:marBottom w:val="0"/>
                  <w:divBdr>
                    <w:top w:val="none" w:sz="0" w:space="0" w:color="auto"/>
                    <w:left w:val="none" w:sz="0" w:space="0" w:color="auto"/>
                    <w:bottom w:val="none" w:sz="0" w:space="0" w:color="auto"/>
                    <w:right w:val="none" w:sz="0" w:space="0" w:color="auto"/>
                  </w:divBdr>
                  <w:divsChild>
                    <w:div w:id="5676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978516">
      <w:bodyDiv w:val="1"/>
      <w:marLeft w:val="0"/>
      <w:marRight w:val="0"/>
      <w:marTop w:val="0"/>
      <w:marBottom w:val="0"/>
      <w:divBdr>
        <w:top w:val="none" w:sz="0" w:space="0" w:color="auto"/>
        <w:left w:val="none" w:sz="0" w:space="0" w:color="auto"/>
        <w:bottom w:val="none" w:sz="0" w:space="0" w:color="auto"/>
        <w:right w:val="none" w:sz="0" w:space="0" w:color="auto"/>
      </w:divBdr>
    </w:div>
    <w:div w:id="1523008917">
      <w:bodyDiv w:val="1"/>
      <w:marLeft w:val="0"/>
      <w:marRight w:val="0"/>
      <w:marTop w:val="0"/>
      <w:marBottom w:val="0"/>
      <w:divBdr>
        <w:top w:val="none" w:sz="0" w:space="0" w:color="auto"/>
        <w:left w:val="none" w:sz="0" w:space="0" w:color="auto"/>
        <w:bottom w:val="none" w:sz="0" w:space="0" w:color="auto"/>
        <w:right w:val="none" w:sz="0" w:space="0" w:color="auto"/>
      </w:divBdr>
    </w:div>
    <w:div w:id="1561164469">
      <w:bodyDiv w:val="1"/>
      <w:marLeft w:val="0"/>
      <w:marRight w:val="0"/>
      <w:marTop w:val="0"/>
      <w:marBottom w:val="0"/>
      <w:divBdr>
        <w:top w:val="none" w:sz="0" w:space="0" w:color="auto"/>
        <w:left w:val="none" w:sz="0" w:space="0" w:color="auto"/>
        <w:bottom w:val="none" w:sz="0" w:space="0" w:color="auto"/>
        <w:right w:val="none" w:sz="0" w:space="0" w:color="auto"/>
      </w:divBdr>
    </w:div>
    <w:div w:id="1650937374">
      <w:bodyDiv w:val="1"/>
      <w:marLeft w:val="0"/>
      <w:marRight w:val="0"/>
      <w:marTop w:val="0"/>
      <w:marBottom w:val="0"/>
      <w:divBdr>
        <w:top w:val="none" w:sz="0" w:space="0" w:color="auto"/>
        <w:left w:val="none" w:sz="0" w:space="0" w:color="auto"/>
        <w:bottom w:val="none" w:sz="0" w:space="0" w:color="auto"/>
        <w:right w:val="none" w:sz="0" w:space="0" w:color="auto"/>
      </w:divBdr>
      <w:divsChild>
        <w:div w:id="319626421">
          <w:marLeft w:val="0"/>
          <w:marRight w:val="0"/>
          <w:marTop w:val="0"/>
          <w:marBottom w:val="0"/>
          <w:divBdr>
            <w:top w:val="none" w:sz="0" w:space="0" w:color="auto"/>
            <w:left w:val="none" w:sz="0" w:space="0" w:color="auto"/>
            <w:bottom w:val="none" w:sz="0" w:space="0" w:color="auto"/>
            <w:right w:val="none" w:sz="0" w:space="0" w:color="auto"/>
          </w:divBdr>
          <w:divsChild>
            <w:div w:id="1915050221">
              <w:marLeft w:val="0"/>
              <w:marRight w:val="0"/>
              <w:marTop w:val="0"/>
              <w:marBottom w:val="0"/>
              <w:divBdr>
                <w:top w:val="none" w:sz="0" w:space="0" w:color="auto"/>
                <w:left w:val="none" w:sz="0" w:space="0" w:color="auto"/>
                <w:bottom w:val="none" w:sz="0" w:space="0" w:color="auto"/>
                <w:right w:val="none" w:sz="0" w:space="0" w:color="auto"/>
              </w:divBdr>
              <w:divsChild>
                <w:div w:id="494343616">
                  <w:marLeft w:val="0"/>
                  <w:marRight w:val="0"/>
                  <w:marTop w:val="0"/>
                  <w:marBottom w:val="0"/>
                  <w:divBdr>
                    <w:top w:val="none" w:sz="0" w:space="0" w:color="auto"/>
                    <w:left w:val="none" w:sz="0" w:space="0" w:color="auto"/>
                    <w:bottom w:val="none" w:sz="0" w:space="0" w:color="auto"/>
                    <w:right w:val="none" w:sz="0" w:space="0" w:color="auto"/>
                  </w:divBdr>
                  <w:divsChild>
                    <w:div w:id="256253544">
                      <w:marLeft w:val="0"/>
                      <w:marRight w:val="0"/>
                      <w:marTop w:val="0"/>
                      <w:marBottom w:val="0"/>
                      <w:divBdr>
                        <w:top w:val="none" w:sz="0" w:space="0" w:color="auto"/>
                        <w:left w:val="none" w:sz="0" w:space="0" w:color="auto"/>
                        <w:bottom w:val="none" w:sz="0" w:space="0" w:color="auto"/>
                        <w:right w:val="none" w:sz="0" w:space="0" w:color="auto"/>
                      </w:divBdr>
                      <w:divsChild>
                        <w:div w:id="1519930654">
                          <w:marLeft w:val="0"/>
                          <w:marRight w:val="0"/>
                          <w:marTop w:val="0"/>
                          <w:marBottom w:val="0"/>
                          <w:divBdr>
                            <w:top w:val="none" w:sz="0" w:space="0" w:color="auto"/>
                            <w:left w:val="none" w:sz="0" w:space="0" w:color="auto"/>
                            <w:bottom w:val="none" w:sz="0" w:space="0" w:color="auto"/>
                            <w:right w:val="none" w:sz="0" w:space="0" w:color="auto"/>
                          </w:divBdr>
                          <w:divsChild>
                            <w:div w:id="719672349">
                              <w:marLeft w:val="0"/>
                              <w:marRight w:val="0"/>
                              <w:marTop w:val="0"/>
                              <w:marBottom w:val="0"/>
                              <w:divBdr>
                                <w:top w:val="none" w:sz="0" w:space="0" w:color="auto"/>
                                <w:left w:val="none" w:sz="0" w:space="0" w:color="auto"/>
                                <w:bottom w:val="none" w:sz="0" w:space="0" w:color="auto"/>
                                <w:right w:val="none" w:sz="0" w:space="0" w:color="auto"/>
                              </w:divBdr>
                            </w:div>
                            <w:div w:id="1632248942">
                              <w:marLeft w:val="0"/>
                              <w:marRight w:val="0"/>
                              <w:marTop w:val="0"/>
                              <w:marBottom w:val="0"/>
                              <w:divBdr>
                                <w:top w:val="none" w:sz="0" w:space="0" w:color="auto"/>
                                <w:left w:val="none" w:sz="0" w:space="0" w:color="auto"/>
                                <w:bottom w:val="none" w:sz="0" w:space="0" w:color="auto"/>
                                <w:right w:val="none" w:sz="0" w:space="0" w:color="auto"/>
                              </w:divBdr>
                              <w:divsChild>
                                <w:div w:id="429662563">
                                  <w:marLeft w:val="0"/>
                                  <w:marRight w:val="0"/>
                                  <w:marTop w:val="0"/>
                                  <w:marBottom w:val="0"/>
                                  <w:divBdr>
                                    <w:top w:val="none" w:sz="0" w:space="0" w:color="auto"/>
                                    <w:left w:val="none" w:sz="0" w:space="0" w:color="auto"/>
                                    <w:bottom w:val="none" w:sz="0" w:space="0" w:color="auto"/>
                                    <w:right w:val="none" w:sz="0" w:space="0" w:color="auto"/>
                                  </w:divBdr>
                                  <w:divsChild>
                                    <w:div w:id="1298149513">
                                      <w:marLeft w:val="0"/>
                                      <w:marRight w:val="0"/>
                                      <w:marTop w:val="0"/>
                                      <w:marBottom w:val="0"/>
                                      <w:divBdr>
                                        <w:top w:val="none" w:sz="0" w:space="0" w:color="auto"/>
                                        <w:left w:val="none" w:sz="0" w:space="0" w:color="auto"/>
                                        <w:bottom w:val="none" w:sz="0" w:space="0" w:color="auto"/>
                                        <w:right w:val="none" w:sz="0" w:space="0" w:color="auto"/>
                                      </w:divBdr>
                                    </w:div>
                                    <w:div w:id="2073187214">
                                      <w:marLeft w:val="0"/>
                                      <w:marRight w:val="0"/>
                                      <w:marTop w:val="0"/>
                                      <w:marBottom w:val="0"/>
                                      <w:divBdr>
                                        <w:top w:val="none" w:sz="0" w:space="0" w:color="auto"/>
                                        <w:left w:val="none" w:sz="0" w:space="0" w:color="auto"/>
                                        <w:bottom w:val="none" w:sz="0" w:space="0" w:color="auto"/>
                                        <w:right w:val="none" w:sz="0" w:space="0" w:color="auto"/>
                                      </w:divBdr>
                                    </w:div>
                                  </w:divsChild>
                                </w:div>
                                <w:div w:id="766737084">
                                  <w:marLeft w:val="0"/>
                                  <w:marRight w:val="0"/>
                                  <w:marTop w:val="0"/>
                                  <w:marBottom w:val="0"/>
                                  <w:divBdr>
                                    <w:top w:val="none" w:sz="0" w:space="0" w:color="auto"/>
                                    <w:left w:val="none" w:sz="0" w:space="0" w:color="auto"/>
                                    <w:bottom w:val="none" w:sz="0" w:space="0" w:color="auto"/>
                                    <w:right w:val="none" w:sz="0" w:space="0" w:color="auto"/>
                                  </w:divBdr>
                                  <w:divsChild>
                                    <w:div w:id="1374814681">
                                      <w:marLeft w:val="0"/>
                                      <w:marRight w:val="0"/>
                                      <w:marTop w:val="0"/>
                                      <w:marBottom w:val="0"/>
                                      <w:divBdr>
                                        <w:top w:val="none" w:sz="0" w:space="0" w:color="auto"/>
                                        <w:left w:val="none" w:sz="0" w:space="0" w:color="auto"/>
                                        <w:bottom w:val="none" w:sz="0" w:space="0" w:color="auto"/>
                                        <w:right w:val="none" w:sz="0" w:space="0" w:color="auto"/>
                                      </w:divBdr>
                                    </w:div>
                                    <w:div w:id="2057123251">
                                      <w:marLeft w:val="0"/>
                                      <w:marRight w:val="0"/>
                                      <w:marTop w:val="0"/>
                                      <w:marBottom w:val="0"/>
                                      <w:divBdr>
                                        <w:top w:val="none" w:sz="0" w:space="0" w:color="auto"/>
                                        <w:left w:val="none" w:sz="0" w:space="0" w:color="auto"/>
                                        <w:bottom w:val="none" w:sz="0" w:space="0" w:color="auto"/>
                                        <w:right w:val="none" w:sz="0" w:space="0" w:color="auto"/>
                                      </w:divBdr>
                                    </w:div>
                                  </w:divsChild>
                                </w:div>
                                <w:div w:id="910894319">
                                  <w:marLeft w:val="0"/>
                                  <w:marRight w:val="0"/>
                                  <w:marTop w:val="0"/>
                                  <w:marBottom w:val="0"/>
                                  <w:divBdr>
                                    <w:top w:val="none" w:sz="0" w:space="0" w:color="auto"/>
                                    <w:left w:val="none" w:sz="0" w:space="0" w:color="auto"/>
                                    <w:bottom w:val="none" w:sz="0" w:space="0" w:color="auto"/>
                                    <w:right w:val="none" w:sz="0" w:space="0" w:color="auto"/>
                                  </w:divBdr>
                                  <w:divsChild>
                                    <w:div w:id="628052021">
                                      <w:marLeft w:val="0"/>
                                      <w:marRight w:val="0"/>
                                      <w:marTop w:val="0"/>
                                      <w:marBottom w:val="0"/>
                                      <w:divBdr>
                                        <w:top w:val="none" w:sz="0" w:space="0" w:color="auto"/>
                                        <w:left w:val="none" w:sz="0" w:space="0" w:color="auto"/>
                                        <w:bottom w:val="none" w:sz="0" w:space="0" w:color="auto"/>
                                        <w:right w:val="none" w:sz="0" w:space="0" w:color="auto"/>
                                      </w:divBdr>
                                    </w:div>
                                    <w:div w:id="707492490">
                                      <w:marLeft w:val="0"/>
                                      <w:marRight w:val="0"/>
                                      <w:marTop w:val="0"/>
                                      <w:marBottom w:val="0"/>
                                      <w:divBdr>
                                        <w:top w:val="none" w:sz="0" w:space="0" w:color="auto"/>
                                        <w:left w:val="none" w:sz="0" w:space="0" w:color="auto"/>
                                        <w:bottom w:val="none" w:sz="0" w:space="0" w:color="auto"/>
                                        <w:right w:val="none" w:sz="0" w:space="0" w:color="auto"/>
                                      </w:divBdr>
                                    </w:div>
                                  </w:divsChild>
                                </w:div>
                                <w:div w:id="1120802689">
                                  <w:marLeft w:val="0"/>
                                  <w:marRight w:val="0"/>
                                  <w:marTop w:val="0"/>
                                  <w:marBottom w:val="0"/>
                                  <w:divBdr>
                                    <w:top w:val="none" w:sz="0" w:space="0" w:color="auto"/>
                                    <w:left w:val="none" w:sz="0" w:space="0" w:color="auto"/>
                                    <w:bottom w:val="none" w:sz="0" w:space="0" w:color="auto"/>
                                    <w:right w:val="none" w:sz="0" w:space="0" w:color="auto"/>
                                  </w:divBdr>
                                  <w:divsChild>
                                    <w:div w:id="274336787">
                                      <w:marLeft w:val="0"/>
                                      <w:marRight w:val="0"/>
                                      <w:marTop w:val="0"/>
                                      <w:marBottom w:val="0"/>
                                      <w:divBdr>
                                        <w:top w:val="none" w:sz="0" w:space="0" w:color="auto"/>
                                        <w:left w:val="none" w:sz="0" w:space="0" w:color="auto"/>
                                        <w:bottom w:val="none" w:sz="0" w:space="0" w:color="auto"/>
                                        <w:right w:val="none" w:sz="0" w:space="0" w:color="auto"/>
                                      </w:divBdr>
                                    </w:div>
                                    <w:div w:id="1289047414">
                                      <w:marLeft w:val="0"/>
                                      <w:marRight w:val="0"/>
                                      <w:marTop w:val="0"/>
                                      <w:marBottom w:val="0"/>
                                      <w:divBdr>
                                        <w:top w:val="none" w:sz="0" w:space="0" w:color="auto"/>
                                        <w:left w:val="none" w:sz="0" w:space="0" w:color="auto"/>
                                        <w:bottom w:val="none" w:sz="0" w:space="0" w:color="auto"/>
                                        <w:right w:val="none" w:sz="0" w:space="0" w:color="auto"/>
                                      </w:divBdr>
                                    </w:div>
                                  </w:divsChild>
                                </w:div>
                                <w:div w:id="1687976224">
                                  <w:marLeft w:val="0"/>
                                  <w:marRight w:val="0"/>
                                  <w:marTop w:val="0"/>
                                  <w:marBottom w:val="0"/>
                                  <w:divBdr>
                                    <w:top w:val="none" w:sz="0" w:space="0" w:color="auto"/>
                                    <w:left w:val="none" w:sz="0" w:space="0" w:color="auto"/>
                                    <w:bottom w:val="none" w:sz="0" w:space="0" w:color="auto"/>
                                    <w:right w:val="none" w:sz="0" w:space="0" w:color="auto"/>
                                  </w:divBdr>
                                  <w:divsChild>
                                    <w:div w:id="712580661">
                                      <w:marLeft w:val="0"/>
                                      <w:marRight w:val="0"/>
                                      <w:marTop w:val="0"/>
                                      <w:marBottom w:val="0"/>
                                      <w:divBdr>
                                        <w:top w:val="none" w:sz="0" w:space="0" w:color="auto"/>
                                        <w:left w:val="none" w:sz="0" w:space="0" w:color="auto"/>
                                        <w:bottom w:val="none" w:sz="0" w:space="0" w:color="auto"/>
                                        <w:right w:val="none" w:sz="0" w:space="0" w:color="auto"/>
                                      </w:divBdr>
                                    </w:div>
                                    <w:div w:id="1812092802">
                                      <w:marLeft w:val="0"/>
                                      <w:marRight w:val="0"/>
                                      <w:marTop w:val="0"/>
                                      <w:marBottom w:val="0"/>
                                      <w:divBdr>
                                        <w:top w:val="none" w:sz="0" w:space="0" w:color="auto"/>
                                        <w:left w:val="none" w:sz="0" w:space="0" w:color="auto"/>
                                        <w:bottom w:val="none" w:sz="0" w:space="0" w:color="auto"/>
                                        <w:right w:val="none" w:sz="0" w:space="0" w:color="auto"/>
                                      </w:divBdr>
                                    </w:div>
                                  </w:divsChild>
                                </w:div>
                                <w:div w:id="1917543594">
                                  <w:marLeft w:val="0"/>
                                  <w:marRight w:val="0"/>
                                  <w:marTop w:val="0"/>
                                  <w:marBottom w:val="0"/>
                                  <w:divBdr>
                                    <w:top w:val="none" w:sz="0" w:space="0" w:color="auto"/>
                                    <w:left w:val="none" w:sz="0" w:space="0" w:color="auto"/>
                                    <w:bottom w:val="none" w:sz="0" w:space="0" w:color="auto"/>
                                    <w:right w:val="none" w:sz="0" w:space="0" w:color="auto"/>
                                  </w:divBdr>
                                </w:div>
                                <w:div w:id="1993024915">
                                  <w:marLeft w:val="0"/>
                                  <w:marRight w:val="0"/>
                                  <w:marTop w:val="0"/>
                                  <w:marBottom w:val="0"/>
                                  <w:divBdr>
                                    <w:top w:val="none" w:sz="0" w:space="0" w:color="auto"/>
                                    <w:left w:val="none" w:sz="0" w:space="0" w:color="auto"/>
                                    <w:bottom w:val="none" w:sz="0" w:space="0" w:color="auto"/>
                                    <w:right w:val="none" w:sz="0" w:space="0" w:color="auto"/>
                                  </w:divBdr>
                                  <w:divsChild>
                                    <w:div w:id="392580635">
                                      <w:marLeft w:val="0"/>
                                      <w:marRight w:val="0"/>
                                      <w:marTop w:val="0"/>
                                      <w:marBottom w:val="0"/>
                                      <w:divBdr>
                                        <w:top w:val="none" w:sz="0" w:space="0" w:color="auto"/>
                                        <w:left w:val="none" w:sz="0" w:space="0" w:color="auto"/>
                                        <w:bottom w:val="none" w:sz="0" w:space="0" w:color="auto"/>
                                        <w:right w:val="none" w:sz="0" w:space="0" w:color="auto"/>
                                      </w:divBdr>
                                    </w:div>
                                    <w:div w:id="9490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386214">
      <w:bodyDiv w:val="1"/>
      <w:marLeft w:val="33"/>
      <w:marRight w:val="0"/>
      <w:marTop w:val="0"/>
      <w:marBottom w:val="0"/>
      <w:divBdr>
        <w:top w:val="none" w:sz="0" w:space="0" w:color="auto"/>
        <w:left w:val="none" w:sz="0" w:space="0" w:color="auto"/>
        <w:bottom w:val="none" w:sz="0" w:space="0" w:color="auto"/>
        <w:right w:val="none" w:sz="0" w:space="0" w:color="auto"/>
      </w:divBdr>
      <w:divsChild>
        <w:div w:id="1098214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8040545">
      <w:bodyDiv w:val="1"/>
      <w:marLeft w:val="0"/>
      <w:marRight w:val="0"/>
      <w:marTop w:val="0"/>
      <w:marBottom w:val="0"/>
      <w:divBdr>
        <w:top w:val="none" w:sz="0" w:space="0" w:color="auto"/>
        <w:left w:val="none" w:sz="0" w:space="0" w:color="auto"/>
        <w:bottom w:val="none" w:sz="0" w:space="0" w:color="auto"/>
        <w:right w:val="none" w:sz="0" w:space="0" w:color="auto"/>
      </w:divBdr>
    </w:div>
    <w:div w:id="1750930241">
      <w:bodyDiv w:val="1"/>
      <w:marLeft w:val="0"/>
      <w:marRight w:val="0"/>
      <w:marTop w:val="0"/>
      <w:marBottom w:val="0"/>
      <w:divBdr>
        <w:top w:val="none" w:sz="0" w:space="0" w:color="auto"/>
        <w:left w:val="none" w:sz="0" w:space="0" w:color="auto"/>
        <w:bottom w:val="none" w:sz="0" w:space="0" w:color="auto"/>
        <w:right w:val="none" w:sz="0" w:space="0" w:color="auto"/>
      </w:divBdr>
    </w:div>
    <w:div w:id="1756777160">
      <w:bodyDiv w:val="1"/>
      <w:marLeft w:val="0"/>
      <w:marRight w:val="0"/>
      <w:marTop w:val="0"/>
      <w:marBottom w:val="0"/>
      <w:divBdr>
        <w:top w:val="none" w:sz="0" w:space="0" w:color="auto"/>
        <w:left w:val="none" w:sz="0" w:space="0" w:color="auto"/>
        <w:bottom w:val="none" w:sz="0" w:space="0" w:color="auto"/>
        <w:right w:val="none" w:sz="0" w:space="0" w:color="auto"/>
      </w:divBdr>
    </w:div>
    <w:div w:id="1810703465">
      <w:bodyDiv w:val="1"/>
      <w:marLeft w:val="33"/>
      <w:marRight w:val="0"/>
      <w:marTop w:val="0"/>
      <w:marBottom w:val="0"/>
      <w:divBdr>
        <w:top w:val="none" w:sz="0" w:space="0" w:color="auto"/>
        <w:left w:val="none" w:sz="0" w:space="0" w:color="auto"/>
        <w:bottom w:val="none" w:sz="0" w:space="0" w:color="auto"/>
        <w:right w:val="none" w:sz="0" w:space="0" w:color="auto"/>
      </w:divBdr>
      <w:divsChild>
        <w:div w:id="970289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0123855">
              <w:marLeft w:val="0"/>
              <w:marRight w:val="0"/>
              <w:marTop w:val="0"/>
              <w:marBottom w:val="0"/>
              <w:divBdr>
                <w:top w:val="none" w:sz="0" w:space="0" w:color="auto"/>
                <w:left w:val="none" w:sz="0" w:space="0" w:color="auto"/>
                <w:bottom w:val="none" w:sz="0" w:space="0" w:color="auto"/>
                <w:right w:val="none" w:sz="0" w:space="0" w:color="auto"/>
              </w:divBdr>
            </w:div>
            <w:div w:id="868840450">
              <w:marLeft w:val="0"/>
              <w:marRight w:val="0"/>
              <w:marTop w:val="0"/>
              <w:marBottom w:val="0"/>
              <w:divBdr>
                <w:top w:val="none" w:sz="0" w:space="0" w:color="auto"/>
                <w:left w:val="none" w:sz="0" w:space="0" w:color="auto"/>
                <w:bottom w:val="none" w:sz="0" w:space="0" w:color="auto"/>
                <w:right w:val="none" w:sz="0" w:space="0" w:color="auto"/>
              </w:divBdr>
            </w:div>
            <w:div w:id="20391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654">
      <w:bodyDiv w:val="1"/>
      <w:marLeft w:val="0"/>
      <w:marRight w:val="0"/>
      <w:marTop w:val="0"/>
      <w:marBottom w:val="0"/>
      <w:divBdr>
        <w:top w:val="none" w:sz="0" w:space="0" w:color="auto"/>
        <w:left w:val="none" w:sz="0" w:space="0" w:color="auto"/>
        <w:bottom w:val="none" w:sz="0" w:space="0" w:color="auto"/>
        <w:right w:val="none" w:sz="0" w:space="0" w:color="auto"/>
      </w:divBdr>
    </w:div>
    <w:div w:id="2079548499">
      <w:bodyDiv w:val="1"/>
      <w:marLeft w:val="0"/>
      <w:marRight w:val="0"/>
      <w:marTop w:val="0"/>
      <w:marBottom w:val="0"/>
      <w:divBdr>
        <w:top w:val="none" w:sz="0" w:space="0" w:color="auto"/>
        <w:left w:val="none" w:sz="0" w:space="0" w:color="auto"/>
        <w:bottom w:val="none" w:sz="0" w:space="0" w:color="auto"/>
        <w:right w:val="none" w:sz="0" w:space="0" w:color="auto"/>
      </w:divBdr>
    </w:div>
    <w:div w:id="209292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Microsoft%20Office\Sjablonen\Notitie.dot" TargetMode="External"/></Relationships>
</file>

<file path=word/documenttasks/documenttasks1.xml><?xml version="1.0" encoding="utf-8"?>
<t:Tasks xmlns:t="http://schemas.microsoft.com/office/tasks/2019/documenttasks" xmlns:oel="http://schemas.microsoft.com/office/2019/extlst">
  <t:Task id="{88D00463-EC45-4D5E-880A-827C655E5B78}">
    <t:Anchor>
      <t:Comment id="663197028"/>
    </t:Anchor>
    <t:History>
      <t:Event id="{B08360C7-1C87-481C-AE2E-0545F4BABBFE}" time="2023-02-06T08:10:35.732Z">
        <t:Attribution userId="S::plaan@svb.nl::eede2a29-2a98-447a-8ba8-6c7f18f8e189" userProvider="AD" userName="Laan, Pieter (AV)"/>
        <t:Anchor>
          <t:Comment id="1435617729"/>
        </t:Anchor>
        <t:Create/>
      </t:Event>
      <t:Event id="{5792793A-77C0-4B3D-935F-2632E8565ADD}" time="2023-02-06T08:10:35.732Z">
        <t:Attribution userId="S::plaan@svb.nl::eede2a29-2a98-447a-8ba8-6c7f18f8e189" userProvider="AD" userName="Laan, Pieter (AV)"/>
        <t:Anchor>
          <t:Comment id="1435617729"/>
        </t:Anchor>
        <t:Assign userId="S::DNettenbreijer@svb.nl::edaf1d57-092e-4dca-9205-ebcad6a34d66" userProvider="AD" userName="Nettenbreijer, Denise (AV)"/>
      </t:Event>
      <t:Event id="{46DFC545-FE39-46FB-B4D5-FFE03F88527F}" time="2023-02-06T08:10:35.732Z">
        <t:Attribution userId="S::plaan@svb.nl::eede2a29-2a98-447a-8ba8-6c7f18f8e189" userProvider="AD" userName="Laan, Pieter (AV)"/>
        <t:Anchor>
          <t:Comment id="1435617729"/>
        </t:Anchor>
        <t:SetTitle title="Frau @Nettenbreijer, Denise (AV), Wat mij betreft staat dit al in de uitnodiging en laten we het hier weg :P. Als hier echter iets moet staan, dan zou ik het hoogover houden en verwijzen naar de uitnodiging voor meer info. Bijvoorbeeld: &quot;De …"/>
      </t:Event>
    </t:History>
  </t:Task>
  <t:Task id="{12FF677B-C451-4BF3-BC0D-99FCF8197242}">
    <t:Anchor>
      <t:Comment id="1833107508"/>
    </t:Anchor>
    <t:History>
      <t:Event id="{27D5DB1B-55E6-4AD3-8974-91245AA0AB86}" time="2023-02-09T12:50:55.335Z">
        <t:Attribution userId="S::skaramath@svb.nl::cce12340-c3f2-4dda-9829-7a4b99d6b19b" userProvider="AD" userName="Karamath, Shariff (AV)"/>
        <t:Anchor>
          <t:Comment id="1833107508"/>
        </t:Anchor>
        <t:Create/>
      </t:Event>
      <t:Event id="{C27254A1-7DC1-4A90-B875-548003A23BB4}" time="2023-02-09T12:50:55.335Z">
        <t:Attribution userId="S::skaramath@svb.nl::cce12340-c3f2-4dda-9829-7a4b99d6b19b" userProvider="AD" userName="Karamath, Shariff (AV)"/>
        <t:Anchor>
          <t:Comment id="1833107508"/>
        </t:Anchor>
        <t:Assign userId="S::DNettenbreijer@svb.nl::edaf1d57-092e-4dca-9205-ebcad6a34d66" userProvider="AD" userName="Nettenbreijer, Denise (AV)"/>
      </t:Event>
      <t:Event id="{70A69A1A-B3C2-4AC6-AA7C-4732346BB4D1}" time="2023-02-09T12:50:55.335Z">
        <t:Attribution userId="S::skaramath@svb.nl::cce12340-c3f2-4dda-9829-7a4b99d6b19b" userProvider="AD" userName="Karamath, Shariff (AV)"/>
        <t:Anchor>
          <t:Comment id="1833107508"/>
        </t:Anchor>
        <t:SetTitle title="@Nettenbreijer, Denise (AV) Ik ben wel benieuwd naar de impact van het scannen op het dagelijkse gebruik. Vaak wordt door het gebruik van scantools, de &quot;performance&quot; negatief beïnvloed. Dat doet afbruik aan de gebruikers ervaring van bv offic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4f5e86e-aeb3-470b-8356-e74787c6cf9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5BB8A90C6AF42ACC9A3EC764D3820" ma:contentTypeVersion="4" ma:contentTypeDescription="Een nieuw document maken." ma:contentTypeScope="" ma:versionID="c2e76f0ea3e2d8ca15f78bd8e763dd24">
  <xsd:schema xmlns:xsd="http://www.w3.org/2001/XMLSchema" xmlns:xs="http://www.w3.org/2001/XMLSchema" xmlns:p="http://schemas.microsoft.com/office/2006/metadata/properties" xmlns:ns2="29e701e1-7b2f-4c5d-802b-b909303c17e9" xmlns:ns3="24f5e86e-aeb3-470b-8356-e74787c6cf9c" targetNamespace="http://schemas.microsoft.com/office/2006/metadata/properties" ma:root="true" ma:fieldsID="10cbf374dc738197a539f5897521c1df" ns2:_="" ns3:_="">
    <xsd:import namespace="29e701e1-7b2f-4c5d-802b-b909303c17e9"/>
    <xsd:import namespace="24f5e86e-aeb3-470b-8356-e74787c6cf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701e1-7b2f-4c5d-802b-b909303c1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5e86e-aeb3-470b-8356-e74787c6cf9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647D6-EA7A-4C9D-AD80-9A1FB5CF7D04}">
  <ds:schemaRefs>
    <ds:schemaRef ds:uri="http://schemas.microsoft.com/office/2006/metadata/properties"/>
    <ds:schemaRef ds:uri="http://schemas.microsoft.com/office/infopath/2007/PartnerControls"/>
    <ds:schemaRef ds:uri="24f5e86e-aeb3-470b-8356-e74787c6cf9c"/>
  </ds:schemaRefs>
</ds:datastoreItem>
</file>

<file path=customXml/itemProps2.xml><?xml version="1.0" encoding="utf-8"?>
<ds:datastoreItem xmlns:ds="http://schemas.openxmlformats.org/officeDocument/2006/customXml" ds:itemID="{7C176690-5A71-402E-9A8B-F27C6F070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701e1-7b2f-4c5d-802b-b909303c17e9"/>
    <ds:schemaRef ds:uri="24f5e86e-aeb3-470b-8356-e74787c6c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AE75A-AFFE-40E4-9523-D4F07D5E2A8D}">
  <ds:schemaRefs>
    <ds:schemaRef ds:uri="http://schemas.openxmlformats.org/officeDocument/2006/bibliography"/>
  </ds:schemaRefs>
</ds:datastoreItem>
</file>

<file path=customXml/itemProps4.xml><?xml version="1.0" encoding="utf-8"?>
<ds:datastoreItem xmlns:ds="http://schemas.openxmlformats.org/officeDocument/2006/customXml" ds:itemID="{ABA0D107-F503-4767-AA9C-360C2DFF7DF2}">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Notitie</Template>
  <TotalTime>1</TotalTime>
  <Pages>6</Pages>
  <Words>1212</Words>
  <Characters>6671</Characters>
  <Application>Microsoft Office Word</Application>
  <DocSecurity>0</DocSecurity>
  <Lines>55</Lines>
  <Paragraphs>15</Paragraphs>
  <ScaleCrop>false</ScaleCrop>
  <Company>Sociale Verzekeringsbank</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Truijens</dc:creator>
  <cp:keywords/>
  <cp:lastModifiedBy>Wolferen, Luka van (AV)</cp:lastModifiedBy>
  <cp:revision>11</cp:revision>
  <cp:lastPrinted>2009-11-09T22:41:00Z</cp:lastPrinted>
  <dcterms:created xsi:type="dcterms:W3CDTF">2023-03-09T10:50:00Z</dcterms:created>
  <dcterms:modified xsi:type="dcterms:W3CDTF">2023-03-10T08:51:00Z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0x010100E345BB8A90C6AF42ACC9A3EC764D3820</vt:lpwstr>
  </property>
  <property fmtid="{D5CDD505-2E9C-101B-9397-08002B2CF9AE}" pid="3" name="MSIP_Label_7e2842e1-665b-484c-aece-8136836bf73a_Enabled">
    <vt:lpwstr>true</vt:lpwstr>
  </property>
  <property fmtid="{D5CDD505-2E9C-101B-9397-08002B2CF9AE}" pid="4" name="MSIP_Label_7e2842e1-665b-484c-aece-8136836bf73a_SetDate">
    <vt:lpwstr>2021-07-06T06:11:25Z</vt:lpwstr>
  </property>
  <property fmtid="{D5CDD505-2E9C-101B-9397-08002B2CF9AE}" pid="5" name="MSIP_Label_7e2842e1-665b-484c-aece-8136836bf73a_Method">
    <vt:lpwstr>Privileged</vt:lpwstr>
  </property>
  <property fmtid="{D5CDD505-2E9C-101B-9397-08002B2CF9AE}" pid="6" name="MSIP_Label_7e2842e1-665b-484c-aece-8136836bf73a_Name">
    <vt:lpwstr>Openbaar</vt:lpwstr>
  </property>
  <property fmtid="{D5CDD505-2E9C-101B-9397-08002B2CF9AE}" pid="7" name="MSIP_Label_7e2842e1-665b-484c-aece-8136836bf73a_SiteId">
    <vt:lpwstr>f6eb77fb-3a22-43b2-99fd-eb5d61fccc02</vt:lpwstr>
  </property>
  <property fmtid="{D5CDD505-2E9C-101B-9397-08002B2CF9AE}" pid="8" name="MSIP_Label_7e2842e1-665b-484c-aece-8136836bf73a_ActionId">
    <vt:lpwstr>73628b79-842f-41f6-8718-20d1e3925208</vt:lpwstr>
  </property>
  <property fmtid="{D5CDD505-2E9C-101B-9397-08002B2CF9AE}" pid="9" name="MSIP_Label_7e2842e1-665b-484c-aece-8136836bf73a_ContentBits">
    <vt:lpwstr>0</vt:lpwstr>
  </property>
  <property fmtid="{D5CDD505-2E9C-101B-9397-08002B2CF9AE}" pid="10" name="Order">
    <vt:r8>48300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_activity">
    <vt:lpwstr>{"FileActivityType":"6","FileActivityTimeStamp":"2023-02-03T09:45:37.957Z","FileActivityUsersOnPage":[{"DisplayName":"Wolferen, Luka van (AV)","Id":"lvanwolferen@svb.nl"}],"FileActivityNavigationId":null}</vt:lpwstr>
  </property>
</Properties>
</file>