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9417B" w14:textId="77777777" w:rsidR="00A56CC3" w:rsidRPr="00121EB2" w:rsidRDefault="00A56CC3"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76F1CC7E" w14:textId="77777777" w:rsidR="00A56CC3" w:rsidRPr="00121EB2" w:rsidRDefault="00A56CC3"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353F028C" w14:textId="77777777" w:rsidR="00A56CC3" w:rsidRPr="002146DC" w:rsidRDefault="00A56CC3" w:rsidP="00895F3A">
      <w:pPr>
        <w:rPr>
          <w:rFonts w:asciiTheme="minorHAnsi" w:hAnsiTheme="minorHAnsi" w:cstheme="minorHAnsi"/>
          <w:b/>
          <w:sz w:val="22"/>
          <w:szCs w:val="22"/>
        </w:rPr>
      </w:pPr>
    </w:p>
    <w:p w14:paraId="3EB01C16" w14:textId="77777777" w:rsidR="004C10B1" w:rsidRDefault="00A56CC3" w:rsidP="004C10B1">
      <w:pPr>
        <w:jc w:val="both"/>
        <w:rPr>
          <w:rFonts w:ascii="Calibri" w:hAnsi="Calibri" w:cs="Arial"/>
          <w:b/>
          <w:sz w:val="24"/>
          <w:szCs w:val="24"/>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met betrekking tot de </w:t>
      </w:r>
      <w:r w:rsidRPr="00DE4824">
        <w:rPr>
          <w:rFonts w:ascii="Calibri" w:hAnsi="Calibri" w:cs="Arial"/>
          <w:b/>
          <w:sz w:val="24"/>
          <w:szCs w:val="24"/>
        </w:rPr>
        <w:t>Europese</w:t>
      </w:r>
      <w:r w:rsidR="00DE4824" w:rsidRPr="00DE4824">
        <w:rPr>
          <w:rFonts w:ascii="Calibri" w:hAnsi="Calibri" w:cs="Arial"/>
          <w:b/>
          <w:sz w:val="24"/>
          <w:szCs w:val="24"/>
        </w:rPr>
        <w:t xml:space="preserve"> </w:t>
      </w:r>
      <w:r w:rsidRPr="00DE4824">
        <w:rPr>
          <w:rFonts w:ascii="Calibri" w:hAnsi="Calibri" w:cs="Arial"/>
          <w:b/>
          <w:sz w:val="24"/>
          <w:szCs w:val="24"/>
        </w:rPr>
        <w:t xml:space="preserve">Aanbesteding </w:t>
      </w:r>
      <w:r w:rsidR="004C10B1">
        <w:rPr>
          <w:rFonts w:ascii="Calibri" w:hAnsi="Calibri" w:cs="Arial"/>
          <w:b/>
          <w:sz w:val="24"/>
          <w:szCs w:val="24"/>
        </w:rPr>
        <w:t xml:space="preserve">School- en Kantoormeubilair </w:t>
      </w:r>
      <w:r w:rsidR="00DE4824" w:rsidRPr="00DE4824">
        <w:rPr>
          <w:rFonts w:ascii="Calibri" w:hAnsi="Calibri" w:cs="Arial"/>
          <w:b/>
          <w:sz w:val="24"/>
          <w:szCs w:val="24"/>
        </w:rPr>
        <w:t>2023-ME1201</w:t>
      </w:r>
      <w:r w:rsidRPr="00DE4824">
        <w:rPr>
          <w:rFonts w:ascii="Calibri" w:hAnsi="Calibri" w:cs="Arial"/>
          <w:b/>
          <w:sz w:val="24"/>
          <w:szCs w:val="24"/>
        </w:rPr>
        <w:t xml:space="preserve"> ten behoeve van </w:t>
      </w:r>
      <w:r w:rsidR="00DE4824" w:rsidRPr="00DE4824">
        <w:rPr>
          <w:rFonts w:ascii="Calibri" w:hAnsi="Calibri" w:cs="Arial"/>
          <w:b/>
          <w:sz w:val="24"/>
          <w:szCs w:val="24"/>
        </w:rPr>
        <w:t>SKPCPO</w:t>
      </w:r>
      <w:r w:rsidRPr="00DE4824">
        <w:rPr>
          <w:rFonts w:ascii="Calibri" w:hAnsi="Calibri" w:cs="Arial"/>
          <w:b/>
          <w:sz w:val="24"/>
          <w:szCs w:val="24"/>
        </w:rPr>
        <w:t>.</w:t>
      </w:r>
    </w:p>
    <w:p w14:paraId="4D51899A" w14:textId="05323BF5" w:rsidR="00A56CC3" w:rsidRDefault="00A56CC3" w:rsidP="004C10B1">
      <w:pPr>
        <w:jc w:val="both"/>
        <w:rPr>
          <w:rFonts w:asciiTheme="minorHAnsi" w:hAnsiTheme="minorHAnsi" w:cstheme="minorHAnsi"/>
          <w:sz w:val="22"/>
          <w:szCs w:val="22"/>
        </w:rPr>
      </w:pPr>
    </w:p>
    <w:p w14:paraId="4C18C37E" w14:textId="77777777" w:rsidR="00A56CC3" w:rsidRPr="002146DC" w:rsidRDefault="00A56CC3" w:rsidP="004C10B1">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6D109DD9" w14:textId="77777777" w:rsidR="00A56CC3" w:rsidRPr="002146DC" w:rsidRDefault="00A56CC3" w:rsidP="004C10B1">
      <w:pPr>
        <w:jc w:val="both"/>
        <w:rPr>
          <w:rFonts w:asciiTheme="minorHAnsi" w:hAnsiTheme="minorHAnsi" w:cstheme="minorHAnsi"/>
          <w:sz w:val="22"/>
          <w:szCs w:val="22"/>
        </w:rPr>
      </w:pPr>
    </w:p>
    <w:p w14:paraId="31848F4F" w14:textId="77777777" w:rsidR="00A56CC3" w:rsidRPr="002146DC" w:rsidRDefault="00A56CC3" w:rsidP="004C10B1">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457A9EBE" w14:textId="77777777" w:rsidR="00A56CC3" w:rsidRPr="002146DC" w:rsidRDefault="00A56CC3" w:rsidP="004C10B1">
      <w:pPr>
        <w:keepNext/>
        <w:jc w:val="both"/>
        <w:outlineLvl w:val="5"/>
        <w:rPr>
          <w:rFonts w:asciiTheme="minorHAnsi" w:hAnsiTheme="minorHAnsi" w:cstheme="minorHAnsi"/>
          <w:b/>
          <w:bCs/>
          <w:sz w:val="22"/>
          <w:szCs w:val="22"/>
        </w:rPr>
      </w:pPr>
    </w:p>
    <w:p w14:paraId="0C28BF16" w14:textId="77777777" w:rsidR="00A56CC3" w:rsidRPr="002146DC" w:rsidRDefault="00A56CC3" w:rsidP="004C10B1">
      <w:pPr>
        <w:numPr>
          <w:ilvl w:val="0"/>
          <w:numId w:val="2"/>
        </w:numPr>
        <w:jc w:val="both"/>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12375D3A" w14:textId="77777777" w:rsidR="00A56CC3" w:rsidRDefault="00A56CC3" w:rsidP="004C10B1">
      <w:pPr>
        <w:numPr>
          <w:ilvl w:val="0"/>
          <w:numId w:val="2"/>
        </w:numPr>
        <w:jc w:val="both"/>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71003051" w14:textId="77777777" w:rsidR="00A56CC3" w:rsidRPr="002146DC" w:rsidRDefault="00A56CC3" w:rsidP="004C10B1">
      <w:pPr>
        <w:numPr>
          <w:ilvl w:val="0"/>
          <w:numId w:val="2"/>
        </w:numPr>
        <w:jc w:val="both"/>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2F4A80BF" w14:textId="77777777" w:rsidR="00A56CC3" w:rsidRPr="002146DC" w:rsidRDefault="00A56CC3" w:rsidP="004C10B1">
      <w:pPr>
        <w:jc w:val="both"/>
        <w:rPr>
          <w:rFonts w:asciiTheme="minorHAnsi" w:hAnsiTheme="minorHAnsi" w:cstheme="minorHAnsi"/>
          <w:sz w:val="22"/>
          <w:szCs w:val="22"/>
        </w:rPr>
      </w:pPr>
    </w:p>
    <w:p w14:paraId="5839F9D3" w14:textId="77777777" w:rsidR="00A56CC3" w:rsidRPr="002146DC" w:rsidRDefault="00A56CC3" w:rsidP="004C10B1">
      <w:pPr>
        <w:jc w:val="both"/>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4331F6B5" w14:textId="77777777" w:rsidR="00A56CC3" w:rsidRPr="002146DC" w:rsidRDefault="00A56CC3" w:rsidP="004C10B1">
      <w:pPr>
        <w:jc w:val="both"/>
        <w:rPr>
          <w:rFonts w:asciiTheme="minorHAnsi" w:eastAsia="MS Mincho" w:hAnsiTheme="minorHAnsi" w:cstheme="minorHAnsi"/>
          <w:bCs/>
          <w:sz w:val="22"/>
          <w:szCs w:val="22"/>
        </w:rPr>
      </w:pPr>
    </w:p>
    <w:p w14:paraId="6ED25C89" w14:textId="77777777" w:rsidR="00A56CC3" w:rsidRPr="00C0118D" w:rsidRDefault="00A56CC3" w:rsidP="004C10B1">
      <w:pPr>
        <w:numPr>
          <w:ilvl w:val="1"/>
          <w:numId w:val="2"/>
        </w:numPr>
        <w:tabs>
          <w:tab w:val="clear" w:pos="928"/>
          <w:tab w:val="num" w:pos="426"/>
        </w:tabs>
        <w:ind w:left="426" w:hanging="426"/>
        <w:jc w:val="both"/>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1734EB5C" w14:textId="77777777" w:rsidR="00A56CC3" w:rsidRPr="00C0118D" w:rsidRDefault="00A56CC3" w:rsidP="004C10B1">
      <w:pPr>
        <w:ind w:left="426"/>
        <w:jc w:val="both"/>
        <w:rPr>
          <w:rFonts w:asciiTheme="minorHAnsi" w:eastAsia="MS Mincho" w:hAnsiTheme="minorHAnsi" w:cstheme="minorHAnsi"/>
          <w:bCs/>
          <w:sz w:val="22"/>
          <w:szCs w:val="22"/>
        </w:rPr>
      </w:pPr>
    </w:p>
    <w:p w14:paraId="6435D800" w14:textId="77777777" w:rsidR="00A56CC3" w:rsidRPr="00C0118D" w:rsidRDefault="00A56CC3" w:rsidP="004C10B1">
      <w:pPr>
        <w:ind w:left="426"/>
        <w:jc w:val="both"/>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00AC5EF5" w14:textId="77777777" w:rsidR="00A56CC3" w:rsidRPr="00C0118D" w:rsidRDefault="00A56CC3" w:rsidP="004C10B1">
      <w:pPr>
        <w:ind w:left="426"/>
        <w:jc w:val="both"/>
        <w:rPr>
          <w:rFonts w:asciiTheme="minorHAnsi" w:eastAsia="MS Mincho" w:hAnsiTheme="minorHAnsi" w:cstheme="minorHAnsi"/>
          <w:bCs/>
          <w:sz w:val="22"/>
          <w:szCs w:val="22"/>
        </w:rPr>
      </w:pPr>
    </w:p>
    <w:p w14:paraId="6FC38025" w14:textId="77777777" w:rsidR="00A56CC3" w:rsidRPr="000E2408" w:rsidRDefault="00A56CC3" w:rsidP="004C10B1">
      <w:pPr>
        <w:numPr>
          <w:ilvl w:val="0"/>
          <w:numId w:val="3"/>
        </w:numPr>
        <w:jc w:val="both"/>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circa </w:t>
      </w:r>
      <w:r w:rsidRPr="00DE4824">
        <w:rPr>
          <w:rFonts w:asciiTheme="minorHAnsi" w:eastAsia="MS Mincho" w:hAnsiTheme="minorHAnsi" w:cstheme="minorHAnsi"/>
          <w:bCs/>
          <w:sz w:val="22"/>
          <w:szCs w:val="22"/>
        </w:rPr>
        <w:t>60</w:t>
      </w:r>
      <w:r w:rsidRPr="00C0118D">
        <w:rPr>
          <w:rFonts w:asciiTheme="minorHAnsi" w:eastAsia="MS Mincho" w:hAnsiTheme="minorHAnsi" w:cstheme="minorHAnsi"/>
          <w:bCs/>
          <w:sz w:val="22"/>
          <w:szCs w:val="22"/>
        </w:rPr>
        <w:t>% is van de onderhavige opdracht gelet op aard, omzet en omvang.</w:t>
      </w:r>
    </w:p>
    <w:p w14:paraId="3A17EC8D" w14:textId="77777777" w:rsidR="00A56CC3" w:rsidRDefault="00A56CC3" w:rsidP="004C10B1">
      <w:pPr>
        <w:tabs>
          <w:tab w:val="left" w:pos="2268"/>
        </w:tabs>
        <w:ind w:left="1560" w:hanging="1560"/>
        <w:jc w:val="both"/>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A56CC3" w14:paraId="14630CD7"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42DAABD3" w14:textId="77777777" w:rsidR="00A56CC3" w:rsidRPr="00BF5D75" w:rsidRDefault="00A56CC3"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59FE85E2" w14:textId="77777777" w:rsidR="00A56CC3" w:rsidRDefault="00A56CC3"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A56CC3" w14:paraId="713BFAD9"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36F05080" w14:textId="77777777" w:rsidR="00A56CC3" w:rsidRPr="00BF5D75" w:rsidRDefault="00A56CC3"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3C4D0169" w14:textId="77777777" w:rsidR="00A56CC3" w:rsidRDefault="00A56CC3"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A56CC3" w14:paraId="52319FAF"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251351A4" w14:textId="77777777" w:rsidR="00A56CC3" w:rsidRPr="00BF5D75" w:rsidRDefault="00A56CC3"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712FCF53" w14:textId="77777777" w:rsidR="00A56CC3" w:rsidRDefault="00A56CC3"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A56CC3" w14:paraId="1643B052"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54C7D237" w14:textId="77777777" w:rsidR="00A56CC3" w:rsidRPr="00BF5D75" w:rsidRDefault="00A56CC3"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10D8796D" w14:textId="77777777" w:rsidR="00A56CC3" w:rsidRDefault="00A56CC3"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5BB6FE39" w14:textId="77777777" w:rsidR="00A56CC3" w:rsidRDefault="00A56CC3"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3DCFE493" w14:textId="77777777" w:rsidR="00A56CC3" w:rsidRDefault="00A56CC3" w:rsidP="00BE1A92">
      <w:pPr>
        <w:pStyle w:val="Koptekst"/>
        <w:tabs>
          <w:tab w:val="clear" w:pos="4536"/>
          <w:tab w:val="clear" w:pos="9072"/>
          <w:tab w:val="left" w:pos="1276"/>
        </w:tabs>
        <w:rPr>
          <w:rFonts w:ascii="Calibri" w:hAnsi="Calibri" w:cs="Arial"/>
          <w:sz w:val="22"/>
          <w:szCs w:val="22"/>
        </w:rPr>
        <w:sectPr w:rsidR="00A56CC3" w:rsidSect="00584A86">
          <w:headerReference w:type="default" r:id="rId8"/>
          <w:footerReference w:type="default" r:id="rId9"/>
          <w:pgSz w:w="11906" w:h="16838" w:code="9"/>
          <w:pgMar w:top="1985" w:right="926" w:bottom="567" w:left="1418" w:header="708" w:footer="708" w:gutter="0"/>
          <w:pgNumType w:start="1"/>
          <w:cols w:space="708"/>
        </w:sectPr>
      </w:pPr>
    </w:p>
    <w:p w14:paraId="6B80AA60" w14:textId="77777777" w:rsidR="00A56CC3" w:rsidRPr="005A61C6" w:rsidRDefault="00A56CC3" w:rsidP="00BE1A92">
      <w:pPr>
        <w:pStyle w:val="Koptekst"/>
        <w:tabs>
          <w:tab w:val="clear" w:pos="4536"/>
          <w:tab w:val="clear" w:pos="9072"/>
          <w:tab w:val="left" w:pos="1276"/>
        </w:tabs>
        <w:rPr>
          <w:rFonts w:ascii="Calibri" w:hAnsi="Calibri" w:cs="Arial"/>
          <w:sz w:val="22"/>
          <w:szCs w:val="22"/>
        </w:rPr>
      </w:pPr>
    </w:p>
    <w:sectPr w:rsidR="00A56CC3" w:rsidRPr="005A61C6" w:rsidSect="00A56CC3">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1B22C" w14:textId="77777777" w:rsidR="00A56CC3" w:rsidRDefault="00A56CC3">
      <w:r>
        <w:separator/>
      </w:r>
    </w:p>
  </w:endnote>
  <w:endnote w:type="continuationSeparator" w:id="0">
    <w:p w14:paraId="34F83E4A" w14:textId="77777777" w:rsidR="00A56CC3" w:rsidRDefault="00A56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9C298" w14:textId="77777777" w:rsidR="00A56CC3" w:rsidRDefault="00A56CC3">
    <w:pPr>
      <w:pStyle w:val="Voettekst"/>
    </w:pPr>
    <w:r>
      <w:rPr>
        <w:noProof/>
      </w:rPr>
      <w:drawing>
        <wp:anchor distT="0" distB="0" distL="114300" distR="114300" simplePos="0" relativeHeight="251663360" behindDoc="1" locked="0" layoutInCell="1" allowOverlap="1" wp14:anchorId="586E5DCE" wp14:editId="1D118127">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EDFC8" w14:textId="77777777" w:rsidR="00BF5D75" w:rsidRDefault="00121EB2">
    <w:pPr>
      <w:pStyle w:val="Voettekst"/>
    </w:pPr>
    <w:r>
      <w:rPr>
        <w:noProof/>
      </w:rPr>
      <w:drawing>
        <wp:anchor distT="0" distB="0" distL="114300" distR="114300" simplePos="0" relativeHeight="251660288" behindDoc="1" locked="0" layoutInCell="1" allowOverlap="1" wp14:anchorId="636A03D4" wp14:editId="7521D360">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50FF3" w14:textId="77777777" w:rsidR="00A56CC3" w:rsidRDefault="00A56CC3">
      <w:r>
        <w:separator/>
      </w:r>
    </w:p>
  </w:footnote>
  <w:footnote w:type="continuationSeparator" w:id="0">
    <w:p w14:paraId="692CA847" w14:textId="77777777" w:rsidR="00A56CC3" w:rsidRDefault="00A56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72058" w14:textId="77777777" w:rsidR="00A56CC3" w:rsidRDefault="00A56CC3">
    <w:pPr>
      <w:pStyle w:val="Koptekst"/>
    </w:pPr>
    <w:r>
      <w:rPr>
        <w:noProof/>
      </w:rPr>
      <w:drawing>
        <wp:anchor distT="0" distB="0" distL="114300" distR="114300" simplePos="0" relativeHeight="251662336" behindDoc="1" locked="0" layoutInCell="1" allowOverlap="1" wp14:anchorId="5B08F0D8" wp14:editId="010C859C">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70590" w14:textId="77777777" w:rsidR="00121EB2" w:rsidRDefault="00121EB2">
    <w:pPr>
      <w:pStyle w:val="Koptekst"/>
    </w:pPr>
    <w:r>
      <w:rPr>
        <w:noProof/>
      </w:rPr>
      <w:drawing>
        <wp:anchor distT="0" distB="0" distL="114300" distR="114300" simplePos="0" relativeHeight="251659264" behindDoc="1" locked="0" layoutInCell="1" allowOverlap="1" wp14:anchorId="439487E4" wp14:editId="342DFDAF">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98216977">
    <w:abstractNumId w:val="2"/>
  </w:num>
  <w:num w:numId="2" w16cid:durableId="98137061">
    <w:abstractNumId w:val="1"/>
  </w:num>
  <w:num w:numId="3" w16cid:durableId="343870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9409E"/>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10B1"/>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23969"/>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56CC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824"/>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52FDBE"/>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verklaring.dot</Template>
  <TotalTime>2</TotalTime>
  <Pages>1</Pages>
  <Words>236</Words>
  <Characters>1447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Jan Veenstra</cp:lastModifiedBy>
  <cp:revision>4</cp:revision>
  <cp:lastPrinted>2011-04-29T11:47:00Z</cp:lastPrinted>
  <dcterms:created xsi:type="dcterms:W3CDTF">2023-02-08T08:48:00Z</dcterms:created>
  <dcterms:modified xsi:type="dcterms:W3CDTF">2023-03-07T10:56:00Z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