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8EF1" w14:textId="779CD989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DC5D6A">
        <w:rPr>
          <w:rFonts w:ascii="Corbel" w:hAnsi="Corbel"/>
          <w:b/>
          <w:sz w:val="24"/>
          <w:szCs w:val="24"/>
        </w:rPr>
        <w:t>s</w:t>
      </w:r>
    </w:p>
    <w:p w14:paraId="0A0B3925" w14:textId="77777777" w:rsidR="00DC5D6A" w:rsidRDefault="00DC5D6A" w:rsidP="00FE135A">
      <w:pPr>
        <w:rPr>
          <w:rFonts w:ascii="Corbel" w:hAnsi="Corbel"/>
          <w:b/>
          <w:sz w:val="24"/>
          <w:szCs w:val="24"/>
        </w:rPr>
      </w:pPr>
    </w:p>
    <w:p w14:paraId="57F4FB09" w14:textId="6AF7B935" w:rsidR="00DC5D6A" w:rsidRPr="00DC5D6A" w:rsidRDefault="00DC5D6A" w:rsidP="00FE135A">
      <w:pPr>
        <w:rPr>
          <w:rFonts w:ascii="Corbel" w:hAnsi="Corbel"/>
          <w:bCs/>
          <w:szCs w:val="18"/>
        </w:rPr>
      </w:pPr>
      <w:r w:rsidRPr="00DC5D6A">
        <w:rPr>
          <w:rFonts w:ascii="Corbel" w:hAnsi="Corbel"/>
          <w:bCs/>
          <w:szCs w:val="18"/>
        </w:rPr>
        <w:t xml:space="preserve">Naam Inschrijver: </w:t>
      </w:r>
      <w:r w:rsidRPr="00DC5D6A">
        <w:rPr>
          <w:rFonts w:ascii="Corbel" w:hAnsi="Corbel"/>
          <w:bCs/>
          <w:szCs w:val="18"/>
          <w:highlight w:val="lightGray"/>
        </w:rPr>
        <w:t>&lt;…….&gt;</w:t>
      </w:r>
    </w:p>
    <w:p w14:paraId="263C927D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7D836C6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CCC7E34" w14:textId="11276FA2" w:rsidR="00A57DF0" w:rsidRPr="00BB5BDB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</w:pPr>
            <w:r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Kerncompetentie</w:t>
            </w:r>
            <w:r w:rsidR="00641DF9"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 1</w:t>
            </w:r>
            <w:r w:rsidR="008D133E"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:</w:t>
            </w:r>
            <w:r w:rsidR="00773E87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 Diervoeding</w:t>
            </w:r>
          </w:p>
          <w:p w14:paraId="55AD696B" w14:textId="7D1E88AE" w:rsidR="007F54F4" w:rsidRPr="007F54F4" w:rsidRDefault="007F54F4" w:rsidP="007F54F4">
            <w:pPr>
              <w:spacing w:line="276" w:lineRule="auto"/>
              <w:jc w:val="both"/>
              <w:rPr>
                <w:rFonts w:ascii="Corbel" w:hAnsi="Corbel"/>
                <w:szCs w:val="18"/>
                <w:lang w:eastAsia="en-US"/>
              </w:rPr>
            </w:pPr>
            <w:r w:rsidRPr="007F54F4">
              <w:rPr>
                <w:rFonts w:ascii="Corbel" w:hAnsi="Corbel"/>
                <w:szCs w:val="18"/>
                <w:lang w:eastAsia="en-US"/>
              </w:rPr>
              <w:t xml:space="preserve">Inschrijver heeft in de afgelopen 36 maanden bij </w:t>
            </w:r>
            <w:r w:rsidR="00773E87">
              <w:rPr>
                <w:rFonts w:ascii="Corbel" w:hAnsi="Corbel"/>
                <w:szCs w:val="18"/>
                <w:lang w:eastAsia="en-US"/>
              </w:rPr>
              <w:t>ee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n </w:t>
            </w:r>
            <w:r w:rsidR="00773E87">
              <w:rPr>
                <w:rFonts w:ascii="Corbel" w:hAnsi="Corbel"/>
                <w:szCs w:val="18"/>
                <w:lang w:eastAsia="en-US"/>
              </w:rPr>
              <w:t xml:space="preserve">of meerdere </w:t>
            </w:r>
            <w:r w:rsidR="0021623D">
              <w:rPr>
                <w:rFonts w:ascii="Corbel" w:hAnsi="Corbel"/>
                <w:szCs w:val="18"/>
                <w:lang w:eastAsia="en-US"/>
              </w:rPr>
              <w:t>referentie-organisaties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bij herhaling </w:t>
            </w:r>
            <w:r w:rsidR="00773E87">
              <w:rPr>
                <w:rFonts w:ascii="Corbel" w:hAnsi="Corbel"/>
                <w:szCs w:val="18"/>
                <w:lang w:eastAsia="en-US"/>
              </w:rPr>
              <w:t xml:space="preserve">grote volumes </w:t>
            </w:r>
            <w:r w:rsidRPr="007F54F4">
              <w:rPr>
                <w:rFonts w:ascii="Corbel" w:hAnsi="Corbel"/>
                <w:szCs w:val="18"/>
                <w:lang w:eastAsia="en-US"/>
              </w:rPr>
              <w:t>diervoeding naar tevredenheid geleverd</w:t>
            </w:r>
            <w:r w:rsidR="0021623D">
              <w:rPr>
                <w:rFonts w:ascii="Corbel" w:hAnsi="Corbel"/>
                <w:szCs w:val="18"/>
                <w:lang w:eastAsia="en-US"/>
              </w:rPr>
              <w:t>, waarbij de minimale afname 2.000 kg per referentie-organisatie per jaar is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. Hierbij dient het totale volume op jaarbasis </w:t>
            </w:r>
            <w:r w:rsidR="00F1230F">
              <w:rPr>
                <w:rFonts w:ascii="Corbel" w:hAnsi="Corbel"/>
                <w:szCs w:val="18"/>
                <w:lang w:eastAsia="en-US"/>
              </w:rPr>
              <w:t xml:space="preserve">van alle referenties opgeteld 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minimaal 10.000 </w:t>
            </w:r>
            <w:r w:rsidR="00493648">
              <w:rPr>
                <w:rFonts w:ascii="Corbel" w:hAnsi="Corbel"/>
                <w:szCs w:val="18"/>
                <w:lang w:eastAsia="en-US"/>
              </w:rPr>
              <w:t>kg diervoeding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te bedragen</w:t>
            </w:r>
            <w:r w:rsidR="00B537DB">
              <w:rPr>
                <w:rFonts w:ascii="Corbel" w:hAnsi="Corbel"/>
                <w:szCs w:val="18"/>
                <w:lang w:eastAsia="en-US"/>
              </w:rPr>
              <w:t>. Het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pakket aan leveringen </w:t>
            </w:r>
            <w:r w:rsidR="00B537DB">
              <w:rPr>
                <w:rFonts w:ascii="Corbel" w:hAnsi="Corbel"/>
                <w:szCs w:val="18"/>
                <w:lang w:eastAsia="en-US"/>
              </w:rPr>
              <w:t xml:space="preserve">dient </w:t>
            </w:r>
            <w:r w:rsidRPr="007F54F4">
              <w:rPr>
                <w:rFonts w:ascii="Corbel" w:hAnsi="Corbel"/>
                <w:szCs w:val="18"/>
                <w:lang w:eastAsia="en-US"/>
              </w:rPr>
              <w:t>in ieder geval te bestaan uit:</w:t>
            </w:r>
          </w:p>
          <w:p w14:paraId="681EC9CC" w14:textId="77777777" w:rsidR="006E3880" w:rsidRPr="00BB5BDB" w:rsidRDefault="007F54F4" w:rsidP="006E3880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r w:rsidRPr="00BB5BDB">
              <w:rPr>
                <w:rFonts w:ascii="Corbel" w:hAnsi="Corbel"/>
                <w:sz w:val="18"/>
                <w:szCs w:val="18"/>
                <w:lang w:val="nl-NL"/>
              </w:rPr>
              <w:t>Koe- schaap- en geitenbrokken (alle drie);</w:t>
            </w:r>
          </w:p>
          <w:p w14:paraId="108FD646" w14:textId="77777777" w:rsidR="00B537DB" w:rsidRDefault="00B537DB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</w:p>
          <w:p w14:paraId="4C1284F4" w14:textId="0F97A146" w:rsidR="00B537DB" w:rsidRPr="00564417" w:rsidRDefault="00B537DB" w:rsidP="00EE619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</w:pPr>
            <w:r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 xml:space="preserve">Voor deze kerncompetentie mogen maximaal </w:t>
            </w:r>
            <w:r w:rsidR="00EE6195"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>5</w:t>
            </w:r>
            <w:r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 xml:space="preserve"> referenties overlegd worden, waarbij de referentie-organisatie minimaal 2.000 kg diervoeding per jaar heeft afgenomen. </w:t>
            </w:r>
            <w:r w:rsidR="00A73A85"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 xml:space="preserve"> </w:t>
            </w:r>
            <w:r w:rsidR="00EE6195"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>Indien u meerdere referenties overlegt, dient u dit format herhaaldelijk in te vullen.</w:t>
            </w:r>
          </w:p>
        </w:tc>
      </w:tr>
      <w:tr w:rsidR="00D82414" w:rsidRPr="001A17B8" w14:paraId="746171B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E30E4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2A87A1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808F01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5468B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6435D8D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68AED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529414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9EF3E6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38E68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F0BA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13989B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ABAC21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9B5097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81BB4E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6485F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67380A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EA727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9F6DB4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470DD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0E9CD7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35B052" w14:textId="3B0C258E" w:rsidR="00D82414" w:rsidRPr="008D133E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8D133E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D133E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5BA0E0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B842D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1093CB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7CE689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76A5037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82C31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5A90BB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33EAD6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7FC4EEC7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26822D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A6BB644" w14:textId="083F434E" w:rsidR="00D86320" w:rsidRPr="00702A25" w:rsidRDefault="008B3B4C" w:rsidP="005F7F8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F7F87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0404BF">
              <w:rPr>
                <w:rFonts w:ascii="Corbel" w:hAnsi="Corbel"/>
                <w:sz w:val="16"/>
                <w:szCs w:val="16"/>
              </w:rPr>
              <w:t xml:space="preserve">bij herhaling </w:t>
            </w:r>
            <w:r w:rsidR="004B5D5A">
              <w:rPr>
                <w:rFonts w:ascii="Corbel" w:hAnsi="Corbel"/>
                <w:sz w:val="16"/>
                <w:szCs w:val="16"/>
              </w:rPr>
              <w:t xml:space="preserve">grote volumes </w:t>
            </w:r>
            <w:r w:rsidR="000404BF">
              <w:rPr>
                <w:rFonts w:ascii="Corbel" w:hAnsi="Corbel"/>
                <w:sz w:val="16"/>
                <w:szCs w:val="16"/>
              </w:rPr>
              <w:t>diervoeding</w:t>
            </w:r>
            <w:r w:rsidR="004B5D5A">
              <w:rPr>
                <w:rFonts w:ascii="Corbel" w:hAnsi="Corbel"/>
                <w:sz w:val="16"/>
                <w:szCs w:val="16"/>
              </w:rPr>
              <w:t xml:space="preserve"> </w:t>
            </w:r>
            <w:r w:rsidR="000404BF">
              <w:rPr>
                <w:rFonts w:ascii="Corbel" w:hAnsi="Corbel"/>
                <w:sz w:val="16"/>
                <w:szCs w:val="16"/>
              </w:rPr>
              <w:t>naar tevredenheid geleverd</w:t>
            </w:r>
            <w:r w:rsidR="00696430">
              <w:rPr>
                <w:rFonts w:ascii="Corbel" w:hAnsi="Corbel"/>
                <w:sz w:val="16"/>
                <w:szCs w:val="16"/>
              </w:rPr>
              <w:t xml:space="preserve">, waarbij </w:t>
            </w:r>
            <w:r w:rsidR="0099617A">
              <w:rPr>
                <w:rFonts w:ascii="Corbel" w:hAnsi="Corbel"/>
                <w:sz w:val="16"/>
                <w:szCs w:val="16"/>
              </w:rPr>
              <w:t xml:space="preserve">de minimale afname 2.000 kg </w:t>
            </w:r>
            <w:r w:rsidR="00532ABE">
              <w:rPr>
                <w:rFonts w:ascii="Corbel" w:hAnsi="Corbel"/>
                <w:sz w:val="16"/>
                <w:szCs w:val="16"/>
              </w:rPr>
              <w:t xml:space="preserve">per jaar </w:t>
            </w:r>
            <w:r w:rsidR="00243DAA">
              <w:rPr>
                <w:rFonts w:ascii="Corbel" w:hAnsi="Corbel"/>
                <w:sz w:val="16"/>
                <w:szCs w:val="16"/>
              </w:rPr>
              <w:t>wa</w:t>
            </w:r>
            <w:r w:rsidR="00532ABE">
              <w:rPr>
                <w:rFonts w:ascii="Corbel" w:hAnsi="Corbel"/>
                <w:sz w:val="16"/>
                <w:szCs w:val="16"/>
              </w:rPr>
              <w:t>s?</w:t>
            </w:r>
            <w:r w:rsidR="00696430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313C0A7F" w14:textId="70FD649D" w:rsidR="00702A25" w:rsidRPr="003854EA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3854EA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532ABE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532ABE" w:rsidRPr="00532ABE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532ABE">
              <w:rPr>
                <w:rFonts w:ascii="Corbel" w:eastAsia="MS Gothic" w:hAnsi="Corbel"/>
                <w:sz w:val="16"/>
                <w:szCs w:val="16"/>
              </w:rPr>
              <w:t xml:space="preserve"> kg per jaar</w:t>
            </w:r>
          </w:p>
          <w:p w14:paraId="676B8207" w14:textId="77777777" w:rsidR="00702A25" w:rsidRPr="00133F0C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3854E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3854EA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696430" w:rsidRPr="001A17B8" w14:paraId="24CFA01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D066CC8" w14:textId="77777777" w:rsidR="00696430" w:rsidRDefault="00696430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Bestond het pakket aan leveringen in ieder geval uit:</w:t>
            </w:r>
          </w:p>
          <w:p w14:paraId="25EBC7B8" w14:textId="63B02F8B" w:rsidR="00696430" w:rsidRDefault="00696430" w:rsidP="00696430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  <w:lang w:val="nl-NL"/>
              </w:rPr>
            </w:pPr>
            <w:r w:rsidRPr="006E3880">
              <w:rPr>
                <w:rFonts w:ascii="Corbel" w:hAnsi="Corbel"/>
                <w:sz w:val="16"/>
                <w:szCs w:val="16"/>
                <w:lang w:val="nl-NL"/>
              </w:rPr>
              <w:t xml:space="preserve">Koe- schaap- en geitenbrokken </w:t>
            </w:r>
            <w:r w:rsidRPr="00A31FE4">
              <w:rPr>
                <w:rFonts w:ascii="Corbel" w:hAnsi="Corbel"/>
                <w:sz w:val="16"/>
                <w:szCs w:val="16"/>
                <w:u w:val="single"/>
                <w:lang w:val="nl-NL"/>
              </w:rPr>
              <w:t>(alle drie)</w:t>
            </w:r>
            <w:r w:rsidR="00542E93">
              <w:rPr>
                <w:rFonts w:ascii="Corbel" w:hAnsi="Corbel"/>
                <w:sz w:val="16"/>
                <w:szCs w:val="16"/>
                <w:u w:val="single"/>
                <w:lang w:val="nl-NL"/>
              </w:rPr>
              <w:t>.</w:t>
            </w:r>
          </w:p>
          <w:p w14:paraId="4DDF4473" w14:textId="1D935EA4" w:rsidR="00696430" w:rsidRPr="00696430" w:rsidRDefault="00696430" w:rsidP="00532ABE">
            <w:p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</w:p>
        </w:tc>
        <w:tc>
          <w:tcPr>
            <w:tcW w:w="3941" w:type="dxa"/>
            <w:shd w:val="clear" w:color="auto" w:fill="auto"/>
          </w:tcPr>
          <w:p w14:paraId="16876A9B" w14:textId="3992EB0E" w:rsidR="00696430" w:rsidRDefault="00000000" w:rsidP="0069643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34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430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96430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9D2373">
              <w:rPr>
                <w:rFonts w:ascii="Corbel" w:eastAsia="MS Gothic" w:hAnsi="Corbel"/>
                <w:sz w:val="16"/>
                <w:szCs w:val="16"/>
              </w:rPr>
              <w:t>, koe-schaap- en geitenbrokken</w:t>
            </w:r>
          </w:p>
          <w:p w14:paraId="0951DE73" w14:textId="64118057" w:rsidR="00696430" w:rsidRDefault="00000000" w:rsidP="0069643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706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430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96430" w:rsidRPr="003854EA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96430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96430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04EFABB0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E7E5DE8" w14:textId="5C0996EB" w:rsidR="00376FA8" w:rsidRPr="008D133E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8D133E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0E57176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3E9016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42A7C21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E8B343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31F0CC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293EA0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99A2FCA" w14:textId="6DBC9A73" w:rsidR="009870C1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B2842B5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A091536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F84F07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41206A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97FA39D" w14:textId="76EFA982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30B4A690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D66A4C7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5CC1E31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2AF049D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F50A11A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485554E" w14:textId="77777777" w:rsidR="00287178" w:rsidRDefault="00287178" w:rsidP="007650B2">
      <w:pPr>
        <w:spacing w:after="200" w:line="276" w:lineRule="auto"/>
      </w:pPr>
    </w:p>
    <w:p w14:paraId="79D99993" w14:textId="77777777" w:rsidR="00F04643" w:rsidRDefault="00F04643" w:rsidP="00F04643">
      <w:pPr>
        <w:rPr>
          <w:rFonts w:ascii="Corbel" w:hAnsi="Corbel"/>
          <w:bCs/>
          <w:szCs w:val="18"/>
        </w:rPr>
      </w:pPr>
      <w:r w:rsidRPr="00DC5D6A">
        <w:rPr>
          <w:rFonts w:ascii="Corbel" w:hAnsi="Corbel"/>
          <w:bCs/>
          <w:szCs w:val="18"/>
        </w:rPr>
        <w:lastRenderedPageBreak/>
        <w:t xml:space="preserve">Naam Inschrijver: </w:t>
      </w:r>
      <w:r w:rsidRPr="00DC5D6A">
        <w:rPr>
          <w:rFonts w:ascii="Corbel" w:hAnsi="Corbel"/>
          <w:bCs/>
          <w:szCs w:val="18"/>
          <w:highlight w:val="lightGray"/>
        </w:rPr>
        <w:t>&lt;…….&gt;</w:t>
      </w:r>
    </w:p>
    <w:p w14:paraId="3E693D63" w14:textId="77777777" w:rsidR="00243DAA" w:rsidRPr="00DC5D6A" w:rsidRDefault="00243DAA" w:rsidP="00F04643">
      <w:pPr>
        <w:rPr>
          <w:rFonts w:ascii="Corbel" w:hAnsi="Corbel"/>
          <w:bCs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F27E65" w:rsidRPr="00CF3901" w14:paraId="5676028A" w14:textId="77777777" w:rsidTr="0002526B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CBCC583" w14:textId="1E7C0FCE" w:rsidR="00F27E65" w:rsidRPr="00BB5BDB" w:rsidRDefault="00F27E65" w:rsidP="0002526B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</w:pPr>
            <w:r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2</w:t>
            </w:r>
            <w:r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 xml:space="preserve"> Verpakte bodembedekking</w:t>
            </w:r>
          </w:p>
          <w:p w14:paraId="30F1F61A" w14:textId="00CB09F3" w:rsidR="00F27E65" w:rsidRPr="007F54F4" w:rsidRDefault="00F27E65" w:rsidP="0002526B">
            <w:pPr>
              <w:spacing w:line="276" w:lineRule="auto"/>
              <w:jc w:val="both"/>
              <w:rPr>
                <w:rFonts w:ascii="Corbel" w:hAnsi="Corbel"/>
                <w:szCs w:val="18"/>
                <w:lang w:eastAsia="en-US"/>
              </w:rPr>
            </w:pPr>
            <w:r w:rsidRPr="007F54F4">
              <w:rPr>
                <w:rFonts w:ascii="Corbel" w:hAnsi="Corbel"/>
                <w:szCs w:val="18"/>
                <w:lang w:eastAsia="en-US"/>
              </w:rPr>
              <w:t xml:space="preserve">Inschrijver heeft in de afgelopen 36 maanden bij </w:t>
            </w:r>
            <w:r>
              <w:rPr>
                <w:rFonts w:ascii="Corbel" w:hAnsi="Corbel"/>
                <w:szCs w:val="18"/>
                <w:lang w:eastAsia="en-US"/>
              </w:rPr>
              <w:t>ee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n </w:t>
            </w:r>
            <w:r>
              <w:rPr>
                <w:rFonts w:ascii="Corbel" w:hAnsi="Corbel"/>
                <w:szCs w:val="18"/>
                <w:lang w:eastAsia="en-US"/>
              </w:rPr>
              <w:t>of meerdere referentie-organisaties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bij herhaling </w:t>
            </w:r>
            <w:r>
              <w:rPr>
                <w:rFonts w:ascii="Corbel" w:hAnsi="Corbel"/>
                <w:szCs w:val="18"/>
                <w:lang w:eastAsia="en-US"/>
              </w:rPr>
              <w:t>grote volumes</w:t>
            </w:r>
            <w:r w:rsidR="00F04643">
              <w:rPr>
                <w:rFonts w:ascii="Corbel" w:hAnsi="Corbel"/>
                <w:szCs w:val="18"/>
                <w:lang w:eastAsia="en-US"/>
              </w:rPr>
              <w:t xml:space="preserve"> verpakte bodembedekking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naar tevredenheid geleverd</w:t>
            </w:r>
            <w:r>
              <w:rPr>
                <w:rFonts w:ascii="Corbel" w:hAnsi="Corbel"/>
                <w:szCs w:val="18"/>
                <w:lang w:eastAsia="en-US"/>
              </w:rPr>
              <w:t>, waarbij de minimale afname 2.000 kg per referentie-organisatie per jaar is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. Hierbij dient het totale volume op jaarbasis </w:t>
            </w:r>
            <w:r w:rsidR="00F1230F">
              <w:rPr>
                <w:rFonts w:ascii="Corbel" w:hAnsi="Corbel"/>
                <w:szCs w:val="18"/>
                <w:lang w:eastAsia="en-US"/>
              </w:rPr>
              <w:t>van alle referenties opgeteld</w:t>
            </w:r>
            <w:r>
              <w:rPr>
                <w:rFonts w:ascii="Corbel" w:hAnsi="Corbel"/>
                <w:szCs w:val="18"/>
                <w:lang w:eastAsia="en-US"/>
              </w:rPr>
              <w:t xml:space="preserve"> 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minimaal 10.000 </w:t>
            </w:r>
            <w:r>
              <w:rPr>
                <w:rFonts w:ascii="Corbel" w:hAnsi="Corbel"/>
                <w:szCs w:val="18"/>
                <w:lang w:eastAsia="en-US"/>
              </w:rPr>
              <w:t xml:space="preserve">kg </w:t>
            </w:r>
            <w:r w:rsidR="00EE3C5C">
              <w:rPr>
                <w:rFonts w:ascii="Corbel" w:hAnsi="Corbel"/>
                <w:szCs w:val="18"/>
                <w:lang w:eastAsia="en-US"/>
              </w:rPr>
              <w:t>verpakte bodembedekking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te bedragen</w:t>
            </w:r>
            <w:r>
              <w:rPr>
                <w:rFonts w:ascii="Corbel" w:hAnsi="Corbel"/>
                <w:szCs w:val="18"/>
                <w:lang w:eastAsia="en-US"/>
              </w:rPr>
              <w:t>. Het</w:t>
            </w:r>
            <w:r w:rsidRPr="007F54F4">
              <w:rPr>
                <w:rFonts w:ascii="Corbel" w:hAnsi="Corbel"/>
                <w:szCs w:val="18"/>
                <w:lang w:eastAsia="en-US"/>
              </w:rPr>
              <w:t xml:space="preserve"> pakket aan leveringen </w:t>
            </w:r>
            <w:r>
              <w:rPr>
                <w:rFonts w:ascii="Corbel" w:hAnsi="Corbel"/>
                <w:szCs w:val="18"/>
                <w:lang w:eastAsia="en-US"/>
              </w:rPr>
              <w:t xml:space="preserve">dient </w:t>
            </w:r>
            <w:r w:rsidRPr="007F54F4">
              <w:rPr>
                <w:rFonts w:ascii="Corbel" w:hAnsi="Corbel"/>
                <w:szCs w:val="18"/>
                <w:lang w:eastAsia="en-US"/>
              </w:rPr>
              <w:t>in ieder geval te bestaan uit</w:t>
            </w:r>
            <w:r w:rsidR="00EE3C5C">
              <w:rPr>
                <w:rFonts w:ascii="Corbel" w:hAnsi="Corbel"/>
                <w:szCs w:val="18"/>
                <w:lang w:eastAsia="en-US"/>
              </w:rPr>
              <w:t xml:space="preserve"> minimaal twee van de volgende soorten</w:t>
            </w:r>
            <w:r w:rsidRPr="007F54F4">
              <w:rPr>
                <w:rFonts w:ascii="Corbel" w:hAnsi="Corbel"/>
                <w:szCs w:val="18"/>
                <w:lang w:eastAsia="en-US"/>
              </w:rPr>
              <w:t>:</w:t>
            </w:r>
          </w:p>
          <w:p w14:paraId="4D7B102C" w14:textId="444328F5" w:rsidR="00F27E65" w:rsidRDefault="00EE3C5C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r>
              <w:rPr>
                <w:rFonts w:ascii="Corbel" w:hAnsi="Corbel"/>
                <w:sz w:val="18"/>
                <w:szCs w:val="18"/>
                <w:lang w:val="nl-NL"/>
              </w:rPr>
              <w:t>Gehakseld stro;</w:t>
            </w:r>
          </w:p>
          <w:p w14:paraId="5E777521" w14:textId="4BE42C1D" w:rsidR="00EE3C5C" w:rsidRDefault="00EE3C5C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r>
              <w:rPr>
                <w:rFonts w:ascii="Corbel" w:hAnsi="Corbel"/>
                <w:sz w:val="18"/>
                <w:szCs w:val="18"/>
                <w:lang w:val="nl-NL"/>
              </w:rPr>
              <w:t>Houtsnippers;</w:t>
            </w:r>
          </w:p>
          <w:p w14:paraId="5DE1799B" w14:textId="1C6F909E" w:rsidR="00EE3C5C" w:rsidRDefault="00EE3C5C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r>
              <w:rPr>
                <w:rFonts w:ascii="Corbel" w:hAnsi="Corbel"/>
                <w:sz w:val="18"/>
                <w:szCs w:val="18"/>
                <w:lang w:val="nl-NL"/>
              </w:rPr>
              <w:t>Beukensnippers;</w:t>
            </w:r>
          </w:p>
          <w:p w14:paraId="7DF7D9C5" w14:textId="3E10FDFA" w:rsidR="00EE3C5C" w:rsidRDefault="00EE3C5C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r>
              <w:rPr>
                <w:rFonts w:ascii="Corbel" w:hAnsi="Corbel"/>
                <w:sz w:val="18"/>
                <w:szCs w:val="18"/>
                <w:lang w:val="nl-NL"/>
              </w:rPr>
              <w:t>Zaagsel;</w:t>
            </w:r>
          </w:p>
          <w:p w14:paraId="7D24FD4C" w14:textId="20361B4F" w:rsidR="00EE3C5C" w:rsidRPr="00BB5BDB" w:rsidRDefault="00EE3C5C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Corbel" w:hAnsi="Corbel"/>
                <w:sz w:val="18"/>
                <w:szCs w:val="18"/>
                <w:lang w:val="nl-NL"/>
              </w:rPr>
              <w:t>Aubiose</w:t>
            </w:r>
            <w:proofErr w:type="spellEnd"/>
            <w:r>
              <w:rPr>
                <w:rFonts w:ascii="Corbel" w:hAnsi="Corbel"/>
                <w:sz w:val="18"/>
                <w:szCs w:val="18"/>
                <w:lang w:val="nl-NL"/>
              </w:rPr>
              <w:t>.</w:t>
            </w:r>
          </w:p>
          <w:p w14:paraId="052841D4" w14:textId="77777777" w:rsidR="00F27E65" w:rsidRDefault="00F27E65" w:rsidP="0002526B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</w:p>
          <w:p w14:paraId="74720D52" w14:textId="0D6F37FB" w:rsidR="00F27E65" w:rsidRPr="00564417" w:rsidRDefault="00F27E65" w:rsidP="0002526B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</w:pPr>
            <w:r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 xml:space="preserve">Voor deze kerncompetentie mogen maximaal 5 referenties overlegd worden, waarbij de referentie-organisatie minimaal 2.000 kg </w:t>
            </w:r>
            <w:r w:rsidR="001A3BE4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>verpakte bodembedekking</w:t>
            </w:r>
            <w:r w:rsidRPr="00564417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 xml:space="preserve"> per jaar heeft afgenomen.  Indien u meerdere referenties overlegt, dient u dit format herhaaldelijk in te vullen.</w:t>
            </w:r>
          </w:p>
        </w:tc>
      </w:tr>
      <w:tr w:rsidR="00F27E65" w:rsidRPr="001A17B8" w14:paraId="72A8433B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084C5CCD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490D0D4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33D43B1A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3C283621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B16807" w14:textId="77777777" w:rsidR="00F27E65" w:rsidRPr="001E36FF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F0BECB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7E65" w:rsidRPr="001A17B8" w14:paraId="769928D9" w14:textId="77777777" w:rsidTr="0002526B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EC279D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B8A3B3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6CF8FF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7E65" w:rsidRPr="001A17B8" w14:paraId="73D8C6F1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6CC10158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35D7831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6267C43E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5E54EEE7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5E0EB9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2CEB7639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41E0743C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D80959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40FF72C9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602328D8" w14:textId="77777777" w:rsidR="00F27E65" w:rsidRPr="008D133E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FE2D2E4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BC1484B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7E65" w:rsidRPr="001A17B8" w14:paraId="23713840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22E36782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09069B94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8B3CD4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A97678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32B130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C43EE0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ACF94E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9E50EB0" w14:textId="77777777" w:rsidR="00F27E65" w:rsidRPr="00376FA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0A075774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4987BF93" w14:textId="0C0616A6" w:rsidR="00F27E65" w:rsidRPr="00702A2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F7F87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>
              <w:rPr>
                <w:rFonts w:ascii="Corbel" w:hAnsi="Corbel"/>
                <w:sz w:val="16"/>
                <w:szCs w:val="16"/>
              </w:rPr>
              <w:t xml:space="preserve">bij herhaling </w:t>
            </w:r>
            <w:r w:rsidR="00D27B2D">
              <w:rPr>
                <w:rFonts w:ascii="Corbel" w:hAnsi="Corbel"/>
                <w:sz w:val="16"/>
                <w:szCs w:val="16"/>
              </w:rPr>
              <w:t>grote volumes</w:t>
            </w:r>
            <w:r>
              <w:rPr>
                <w:rFonts w:ascii="Corbel" w:hAnsi="Corbel"/>
                <w:sz w:val="16"/>
                <w:szCs w:val="16"/>
              </w:rPr>
              <w:t xml:space="preserve"> verpakte bodembedekking naar tevredenheid geleverd, </w:t>
            </w:r>
            <w:r w:rsidR="00D27B2D">
              <w:rPr>
                <w:rFonts w:ascii="Corbel" w:hAnsi="Corbel"/>
                <w:sz w:val="16"/>
                <w:szCs w:val="16"/>
              </w:rPr>
              <w:t xml:space="preserve">waarbij de minimale afname 2.000 kg per jaar </w:t>
            </w:r>
            <w:r w:rsidR="00243DAA">
              <w:rPr>
                <w:rFonts w:ascii="Corbel" w:hAnsi="Corbel"/>
                <w:sz w:val="16"/>
                <w:szCs w:val="16"/>
              </w:rPr>
              <w:t>was?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77CD3973" w14:textId="3BEB4285" w:rsidR="00F27E65" w:rsidRPr="003854EA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7534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994B4B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994B4B" w:rsidRPr="00532ABE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 w:rsidR="00994B4B">
              <w:rPr>
                <w:rFonts w:ascii="Corbel" w:eastAsia="MS Gothic" w:hAnsi="Corbel"/>
                <w:sz w:val="16"/>
                <w:szCs w:val="16"/>
              </w:rPr>
              <w:t xml:space="preserve"> kg per jaar</w:t>
            </w:r>
          </w:p>
          <w:p w14:paraId="1721E2D2" w14:textId="77777777" w:rsidR="00F27E65" w:rsidRPr="00133F0C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6128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27E65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F27E65" w:rsidRPr="001A17B8" w14:paraId="3545AC08" w14:textId="77777777" w:rsidTr="0002526B">
        <w:trPr>
          <w:jc w:val="center"/>
        </w:trPr>
        <w:tc>
          <w:tcPr>
            <w:tcW w:w="5076" w:type="dxa"/>
            <w:shd w:val="clear" w:color="auto" w:fill="auto"/>
          </w:tcPr>
          <w:p w14:paraId="56B2A35A" w14:textId="77777777" w:rsidR="00F27E65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Bestond het pakket aan leveringen in ieder geval uit:</w:t>
            </w:r>
          </w:p>
          <w:p w14:paraId="71B8A847" w14:textId="77777777" w:rsidR="00F27E65" w:rsidRPr="006E3880" w:rsidRDefault="00F27E65" w:rsidP="0002526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  <w:lang w:val="nl-NL"/>
              </w:rPr>
            </w:pPr>
            <w:r w:rsidRPr="006E3880">
              <w:rPr>
                <w:rFonts w:ascii="Corbel" w:hAnsi="Corbel"/>
                <w:sz w:val="16"/>
                <w:szCs w:val="16"/>
                <w:lang w:val="nl-NL"/>
              </w:rPr>
              <w:t xml:space="preserve">Bodembedekking waarvan </w:t>
            </w:r>
            <w:r w:rsidRPr="00A31FE4">
              <w:rPr>
                <w:rFonts w:ascii="Corbel" w:hAnsi="Corbel"/>
                <w:sz w:val="16"/>
                <w:szCs w:val="16"/>
                <w:u w:val="single"/>
                <w:lang w:val="nl-NL"/>
              </w:rPr>
              <w:t>minimaal twee</w:t>
            </w:r>
            <w:r w:rsidRPr="006E3880">
              <w:rPr>
                <w:rFonts w:ascii="Corbel" w:hAnsi="Corbel"/>
                <w:sz w:val="16"/>
                <w:szCs w:val="16"/>
                <w:lang w:val="nl-NL"/>
              </w:rPr>
              <w:t xml:space="preserve"> van de volgende soorten:</w:t>
            </w:r>
          </w:p>
          <w:p w14:paraId="541CAACC" w14:textId="77777777" w:rsidR="00F27E65" w:rsidRPr="007F54F4" w:rsidRDefault="00F27E65" w:rsidP="0002526B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  <w:r w:rsidRPr="007F54F4">
              <w:rPr>
                <w:rFonts w:ascii="Corbel" w:eastAsia="Calibri" w:hAnsi="Corbel"/>
                <w:sz w:val="16"/>
                <w:szCs w:val="16"/>
                <w:lang w:eastAsia="en-US"/>
              </w:rPr>
              <w:t xml:space="preserve">gehakseld stro; </w:t>
            </w:r>
          </w:p>
          <w:p w14:paraId="6AD12973" w14:textId="77777777" w:rsidR="00F27E65" w:rsidRPr="007F54F4" w:rsidRDefault="00F27E65" w:rsidP="0002526B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  <w:r w:rsidRPr="007F54F4">
              <w:rPr>
                <w:rFonts w:ascii="Corbel" w:eastAsia="Calibri" w:hAnsi="Corbel"/>
                <w:sz w:val="16"/>
                <w:szCs w:val="16"/>
                <w:lang w:eastAsia="en-US"/>
              </w:rPr>
              <w:t xml:space="preserve">houtsnippers; </w:t>
            </w:r>
          </w:p>
          <w:p w14:paraId="75301CB5" w14:textId="77777777" w:rsidR="00F27E65" w:rsidRPr="007F54F4" w:rsidRDefault="00F27E65" w:rsidP="0002526B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  <w:r w:rsidRPr="007F54F4">
              <w:rPr>
                <w:rFonts w:ascii="Corbel" w:eastAsia="Calibri" w:hAnsi="Corbel"/>
                <w:sz w:val="16"/>
                <w:szCs w:val="16"/>
                <w:lang w:eastAsia="en-US"/>
              </w:rPr>
              <w:t xml:space="preserve">beukensnippers; </w:t>
            </w:r>
          </w:p>
          <w:p w14:paraId="51CA3660" w14:textId="77777777" w:rsidR="00F27E65" w:rsidRPr="006E3880" w:rsidRDefault="00F27E65" w:rsidP="0002526B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  <w:r w:rsidRPr="007F54F4">
              <w:rPr>
                <w:rFonts w:ascii="Corbel" w:eastAsia="Calibri" w:hAnsi="Corbel"/>
                <w:sz w:val="16"/>
                <w:szCs w:val="16"/>
                <w:lang w:eastAsia="en-US"/>
              </w:rPr>
              <w:t>zaagsel;</w:t>
            </w:r>
          </w:p>
          <w:p w14:paraId="5594ECFF" w14:textId="2219487C" w:rsidR="00F27E65" w:rsidRPr="00696430" w:rsidRDefault="00F27E65" w:rsidP="0002526B">
            <w:pPr>
              <w:numPr>
                <w:ilvl w:val="1"/>
                <w:numId w:val="3"/>
              </w:numPr>
              <w:spacing w:line="276" w:lineRule="auto"/>
              <w:jc w:val="both"/>
              <w:rPr>
                <w:rFonts w:ascii="Corbel" w:eastAsia="Calibri" w:hAnsi="Corbel"/>
                <w:sz w:val="16"/>
                <w:szCs w:val="16"/>
                <w:lang w:eastAsia="en-US"/>
              </w:rPr>
            </w:pPr>
            <w:proofErr w:type="spellStart"/>
            <w:r w:rsidRPr="006E3880">
              <w:rPr>
                <w:rFonts w:ascii="Corbel" w:hAnsi="Corbel"/>
                <w:sz w:val="16"/>
                <w:szCs w:val="16"/>
                <w:lang w:eastAsia="en-US"/>
              </w:rPr>
              <w:t>aubiose</w:t>
            </w:r>
            <w:proofErr w:type="spellEnd"/>
            <w:r w:rsidR="008F7ED9">
              <w:rPr>
                <w:rFonts w:ascii="Corbel" w:hAnsi="Corbe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49D34EE1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3342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27E65">
              <w:rPr>
                <w:rFonts w:ascii="Corbel" w:eastAsia="MS Gothic" w:hAnsi="Corbel"/>
                <w:sz w:val="16"/>
                <w:szCs w:val="16"/>
              </w:rPr>
              <w:t>, gehakseld stro</w:t>
            </w:r>
          </w:p>
          <w:p w14:paraId="4A85EAA6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2346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27E65">
              <w:rPr>
                <w:rFonts w:ascii="Corbel" w:eastAsia="MS Gothic" w:hAnsi="Corbel"/>
                <w:sz w:val="16"/>
                <w:szCs w:val="16"/>
              </w:rPr>
              <w:t>, houtsnippers</w:t>
            </w:r>
          </w:p>
          <w:p w14:paraId="0E87C523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085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27E65">
              <w:rPr>
                <w:rFonts w:ascii="Corbel" w:eastAsia="MS Gothic" w:hAnsi="Corbel"/>
                <w:sz w:val="16"/>
                <w:szCs w:val="16"/>
              </w:rPr>
              <w:t>, beukensnippers</w:t>
            </w:r>
          </w:p>
          <w:p w14:paraId="09A29999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8686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27E65">
              <w:rPr>
                <w:rFonts w:ascii="Corbel" w:eastAsia="MS Gothic" w:hAnsi="Corbel"/>
                <w:sz w:val="16"/>
                <w:szCs w:val="16"/>
              </w:rPr>
              <w:t>, zaagsel</w:t>
            </w:r>
          </w:p>
          <w:p w14:paraId="3DEB39CE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8057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27E65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proofErr w:type="spellStart"/>
            <w:r w:rsidR="00F27E65">
              <w:rPr>
                <w:rFonts w:ascii="Corbel" w:eastAsia="MS Gothic" w:hAnsi="Corbel"/>
                <w:sz w:val="16"/>
                <w:szCs w:val="16"/>
              </w:rPr>
              <w:t>aubiose</w:t>
            </w:r>
            <w:proofErr w:type="spellEnd"/>
          </w:p>
          <w:p w14:paraId="041568A9" w14:textId="77777777" w:rsidR="00F27E65" w:rsidRPr="003854EA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445CC02F" w14:textId="77777777" w:rsidR="00F27E65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0442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27E65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27E65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F27E65" w:rsidRPr="001A17B8" w14:paraId="005C164D" w14:textId="77777777" w:rsidTr="0002526B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CE58A65" w14:textId="77777777" w:rsidR="00F27E65" w:rsidRPr="008D133E" w:rsidRDefault="00F27E65" w:rsidP="000252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CFB1637" w14:textId="77777777" w:rsidR="00F27E65" w:rsidRPr="00A019E4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4789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790076E" w14:textId="77777777" w:rsidR="00F27E65" w:rsidRPr="00A019E4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4625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F27E6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F27E6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27E6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B7A03CB" w14:textId="77777777" w:rsidR="00F27E65" w:rsidRPr="00A019E4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F04DC0" w14:textId="77777777" w:rsidR="00F27E65" w:rsidRPr="00A019E4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E391C5" w14:textId="77777777" w:rsidR="00F27E65" w:rsidRPr="00376FA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7E65" w:rsidRPr="001A17B8" w14:paraId="0EBC22C9" w14:textId="77777777" w:rsidTr="0002526B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D03261" w14:textId="77777777" w:rsidR="00F27E65" w:rsidRPr="001A17B8" w:rsidRDefault="00F27E65" w:rsidP="000252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929AC1A" w14:textId="77777777" w:rsidR="00F27E65" w:rsidRPr="00376FA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F27E65" w:rsidRPr="001A17B8" w14:paraId="2BE9BBF2" w14:textId="77777777" w:rsidTr="0002526B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28F3B7B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F27E65" w:rsidRPr="001A17B8" w14:paraId="195B6FDD" w14:textId="77777777" w:rsidTr="0002526B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0DBF9B9" w14:textId="77777777" w:rsidR="00F27E65" w:rsidRPr="001A17B8" w:rsidRDefault="00F27E65" w:rsidP="000252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5207FAA2" w14:textId="77777777" w:rsidR="00F27E65" w:rsidRPr="001A17B8" w:rsidRDefault="00F27E65" w:rsidP="000252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726FD2F" w14:textId="77777777" w:rsidR="00F27E65" w:rsidRPr="00376FA8" w:rsidRDefault="00F27E65" w:rsidP="0002526B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DCBAFDE" w14:textId="77777777" w:rsidR="00F27E65" w:rsidRPr="00A019E4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0116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A26AF8B" w14:textId="77777777" w:rsidR="00F27E65" w:rsidRPr="001A17B8" w:rsidRDefault="00000000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6695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6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E6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F27E6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F27E6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27E6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9291D71" w14:textId="77777777" w:rsidR="00F27E65" w:rsidRPr="001A17B8" w:rsidRDefault="00F27E65" w:rsidP="000252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BB2729F" w14:textId="77777777" w:rsidR="00F27E65" w:rsidRDefault="00F27E65">
      <w:pPr>
        <w:spacing w:after="200" w:line="276" w:lineRule="auto"/>
        <w:rPr>
          <w:rFonts w:ascii="Corbel" w:hAnsi="Corbel"/>
          <w:bCs/>
          <w:szCs w:val="18"/>
        </w:rPr>
      </w:pPr>
      <w:r>
        <w:rPr>
          <w:rFonts w:ascii="Corbel" w:hAnsi="Corbel"/>
          <w:bCs/>
          <w:szCs w:val="18"/>
        </w:rPr>
        <w:br w:type="page"/>
      </w:r>
    </w:p>
    <w:p w14:paraId="3FA92D3B" w14:textId="487C82CB" w:rsidR="007B42FF" w:rsidRDefault="007B42FF" w:rsidP="007B42FF">
      <w:pPr>
        <w:rPr>
          <w:rFonts w:ascii="Corbel" w:hAnsi="Corbel"/>
          <w:bCs/>
          <w:szCs w:val="18"/>
        </w:rPr>
      </w:pPr>
      <w:r w:rsidRPr="00DC5D6A">
        <w:rPr>
          <w:rFonts w:ascii="Corbel" w:hAnsi="Corbel"/>
          <w:bCs/>
          <w:szCs w:val="18"/>
        </w:rPr>
        <w:t xml:space="preserve">Naam Inschrijver: </w:t>
      </w:r>
      <w:r w:rsidRPr="00DC5D6A">
        <w:rPr>
          <w:rFonts w:ascii="Corbel" w:hAnsi="Corbel"/>
          <w:bCs/>
          <w:szCs w:val="18"/>
          <w:highlight w:val="lightGray"/>
        </w:rPr>
        <w:t>&lt;…….&gt;</w:t>
      </w:r>
    </w:p>
    <w:p w14:paraId="2E174051" w14:textId="77777777" w:rsidR="007B42FF" w:rsidRPr="00DC5D6A" w:rsidRDefault="007B42FF" w:rsidP="007B42FF">
      <w:pPr>
        <w:rPr>
          <w:rFonts w:ascii="Corbel" w:hAnsi="Corbel"/>
          <w:bCs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B087E" w:rsidRPr="00CF3901" w14:paraId="7F1905B8" w14:textId="77777777" w:rsidTr="00801AE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743BA5E" w14:textId="134B127E" w:rsidR="00CB087E" w:rsidRPr="00BB5BDB" w:rsidRDefault="00CB087E" w:rsidP="00801AE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</w:pPr>
            <w:r w:rsidRPr="00BB5BDB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Kerncompetentie 2:</w:t>
            </w:r>
          </w:p>
          <w:p w14:paraId="3F88689B" w14:textId="2F8A8101" w:rsidR="00CB087E" w:rsidRPr="00BB5BDB" w:rsidRDefault="00D142CE" w:rsidP="00801AE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BB5BDB">
              <w:rPr>
                <w:rFonts w:ascii="Corbel" w:hAnsi="Corbel" w:cs="Verdana"/>
                <w:bCs/>
                <w:color w:val="FFFFFF" w:themeColor="background1"/>
                <w:szCs w:val="18"/>
              </w:rPr>
              <w:t>Inschrijver heeft kennis van de samenstelling van diervoeding en heeft in de afgelopen 36 maanden één opdrachtgever met een diversiteit aan dieren (minimaal 3 soorten) naar tevredenheid geadviseerd over het kiezen van de juiste diervoeding.</w:t>
            </w:r>
          </w:p>
          <w:p w14:paraId="355AEAD1" w14:textId="77777777" w:rsidR="00CB087E" w:rsidRPr="00BB5BDB" w:rsidRDefault="00CB087E" w:rsidP="00801AE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</w:p>
          <w:p w14:paraId="6F21CF42" w14:textId="197625D3" w:rsidR="00846A29" w:rsidRPr="008F7ED9" w:rsidRDefault="00846A29" w:rsidP="00801AE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8F7ED9"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  <w:t>Deze kerncompetentie moet als geheel binnen één referentieopdracht vallen. Er mag daarom maximaal één referentie worden overlegd.</w:t>
            </w:r>
          </w:p>
        </w:tc>
      </w:tr>
      <w:tr w:rsidR="00CB087E" w:rsidRPr="001A17B8" w14:paraId="0ACB53FC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7DFD4FAA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E61548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715ECDF5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3561A285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DA49617" w14:textId="77777777" w:rsidR="00CB087E" w:rsidRPr="001E36FF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E1EDF07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B087E" w:rsidRPr="001A17B8" w14:paraId="72035CA7" w14:textId="77777777" w:rsidTr="00801AE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D10159B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D19C0D6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07B04D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B087E" w:rsidRPr="001A17B8" w14:paraId="719EA059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0606550D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F99A3B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57E9C401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6D7A6B25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C6D4B2D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0E1BBBA2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3E113F38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B30D8D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71D9B807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58F9EE6C" w14:textId="77777777" w:rsidR="00CB087E" w:rsidRPr="008D133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73C8466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AFE465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B087E" w:rsidRPr="001A17B8" w14:paraId="3A6F648C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4875CD5E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A546D7B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F8FBD3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E195F5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42BCB6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4E4A63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B88A19D" w14:textId="77777777" w:rsidR="00CB087E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3ACE239" w14:textId="77777777" w:rsidR="00CB087E" w:rsidRPr="00376FA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6CC105F3" w14:textId="77777777" w:rsidTr="00801AE0">
        <w:trPr>
          <w:jc w:val="center"/>
        </w:trPr>
        <w:tc>
          <w:tcPr>
            <w:tcW w:w="5076" w:type="dxa"/>
            <w:shd w:val="clear" w:color="auto" w:fill="auto"/>
          </w:tcPr>
          <w:p w14:paraId="5E711F68" w14:textId="131FB648" w:rsidR="00CB087E" w:rsidRPr="00702A25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F7F87">
              <w:rPr>
                <w:rFonts w:ascii="Corbel" w:hAnsi="Corbel"/>
                <w:sz w:val="16"/>
                <w:szCs w:val="16"/>
              </w:rPr>
              <w:t xml:space="preserve">Heeft u de referentie-organisatie </w:t>
            </w:r>
            <w:r w:rsidR="00D142CE">
              <w:rPr>
                <w:rFonts w:ascii="Corbel" w:hAnsi="Corbel"/>
                <w:sz w:val="16"/>
                <w:szCs w:val="16"/>
              </w:rPr>
              <w:t xml:space="preserve">naar tevredenheid </w:t>
            </w:r>
            <w:r w:rsidR="00953E07">
              <w:rPr>
                <w:rFonts w:ascii="Corbel" w:hAnsi="Corbel"/>
                <w:sz w:val="16"/>
                <w:szCs w:val="16"/>
              </w:rPr>
              <w:t>geadviseerd over het kiezen van de juiste diervoeding</w:t>
            </w:r>
            <w:r w:rsidR="00B90B7B">
              <w:rPr>
                <w:rFonts w:ascii="Corbel" w:hAnsi="Corbel"/>
                <w:sz w:val="16"/>
                <w:szCs w:val="16"/>
              </w:rPr>
              <w:t xml:space="preserve"> voor 3 verschillende soorten dieren</w:t>
            </w:r>
            <w:r w:rsidR="00953E07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34CEBCBD" w14:textId="2FDC0F9A" w:rsidR="00CB087E" w:rsidRPr="003854EA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3021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3854E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84706B">
              <w:rPr>
                <w:rFonts w:ascii="Corbel" w:eastAsia="MS Gothic" w:hAnsi="Corbel"/>
                <w:sz w:val="16"/>
                <w:szCs w:val="16"/>
              </w:rPr>
              <w:t xml:space="preserve">, namelijk </w:t>
            </w:r>
            <w:r w:rsidR="0084706B" w:rsidRPr="0084706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&lt;……………………………………..&gt;</w:t>
            </w:r>
          </w:p>
          <w:p w14:paraId="7A2B5DF9" w14:textId="77777777" w:rsidR="00CB087E" w:rsidRPr="00133F0C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534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3854EA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CB087E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B087E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B087E" w:rsidRPr="001A17B8" w14:paraId="72C85983" w14:textId="77777777" w:rsidTr="00801AE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88D4004" w14:textId="77777777" w:rsidR="00CB087E" w:rsidRPr="008D133E" w:rsidRDefault="00CB087E" w:rsidP="00801A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DDDB8E9" w14:textId="77777777" w:rsidR="00CB087E" w:rsidRPr="00A019E4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025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E0BAC37" w14:textId="77777777" w:rsidR="00CB087E" w:rsidRPr="00A019E4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3628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B087E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B087E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B087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0DAB7A2" w14:textId="77777777" w:rsidR="00CB087E" w:rsidRPr="00A019E4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C3B337" w14:textId="77777777" w:rsidR="00CB087E" w:rsidRPr="00A019E4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BF3E5C" w14:textId="77777777" w:rsidR="00CB087E" w:rsidRPr="00376FA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B087E" w:rsidRPr="001A17B8" w14:paraId="54CE6E40" w14:textId="77777777" w:rsidTr="00801AE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B1EEDCE" w14:textId="77777777" w:rsidR="00CB087E" w:rsidRPr="001A17B8" w:rsidRDefault="00CB087E" w:rsidP="00801A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C95AB03" w14:textId="77777777" w:rsidR="00CB087E" w:rsidRPr="00376FA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B087E" w:rsidRPr="001A17B8" w14:paraId="58AED35A" w14:textId="77777777" w:rsidTr="00801AE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E687721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B087E" w:rsidRPr="001A17B8" w14:paraId="15A26AD5" w14:textId="77777777" w:rsidTr="00801AE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5EEFD89" w14:textId="77777777" w:rsidR="00CB087E" w:rsidRPr="001A17B8" w:rsidRDefault="00CB087E" w:rsidP="00801A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7C814270" w14:textId="77777777" w:rsidR="00CB087E" w:rsidRPr="001A17B8" w:rsidRDefault="00CB087E" w:rsidP="00801A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5DEC272" w14:textId="77777777" w:rsidR="00CB087E" w:rsidRPr="00376FA8" w:rsidRDefault="00CB087E" w:rsidP="00801AE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DD6375A" w14:textId="77777777" w:rsidR="00CB087E" w:rsidRPr="00A019E4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579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E164A6B" w14:textId="77777777" w:rsidR="00CB087E" w:rsidRPr="001A17B8" w:rsidRDefault="00000000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5676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87E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B087E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B087E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CB087E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B087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831B2BB" w14:textId="77777777" w:rsidR="00CB087E" w:rsidRPr="001A17B8" w:rsidRDefault="00CB087E" w:rsidP="00801A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B052045" w14:textId="77777777" w:rsidR="00CB087E" w:rsidRDefault="00CB087E" w:rsidP="007650B2">
      <w:pPr>
        <w:spacing w:after="200" w:line="276" w:lineRule="auto"/>
      </w:pPr>
    </w:p>
    <w:sectPr w:rsidR="00CB087E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1235" w14:textId="77777777" w:rsidR="00626171" w:rsidRDefault="00626171" w:rsidP="00A57DF0">
      <w:pPr>
        <w:spacing w:line="240" w:lineRule="auto"/>
      </w:pPr>
      <w:r>
        <w:separator/>
      </w:r>
    </w:p>
  </w:endnote>
  <w:endnote w:type="continuationSeparator" w:id="0">
    <w:p w14:paraId="55A8C5B3" w14:textId="77777777" w:rsidR="00626171" w:rsidRDefault="00626171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C2B5660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59D7E9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171A" w14:textId="77777777" w:rsidR="00626171" w:rsidRDefault="00626171" w:rsidP="00A57DF0">
      <w:pPr>
        <w:spacing w:line="240" w:lineRule="auto"/>
      </w:pPr>
      <w:r>
        <w:separator/>
      </w:r>
    </w:p>
  </w:footnote>
  <w:footnote w:type="continuationSeparator" w:id="0">
    <w:p w14:paraId="6F8FCA9F" w14:textId="77777777" w:rsidR="00626171" w:rsidRDefault="00626171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EA6DBC"/>
    <w:multiLevelType w:val="hybridMultilevel"/>
    <w:tmpl w:val="05E68612"/>
    <w:lvl w:ilvl="0" w:tplc="98D6CD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F443B"/>
    <w:multiLevelType w:val="hybridMultilevel"/>
    <w:tmpl w:val="E6109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3"/>
  </w:num>
  <w:num w:numId="3" w16cid:durableId="1497962675">
    <w:abstractNumId w:val="2"/>
  </w:num>
  <w:num w:numId="4" w16cid:durableId="186766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68"/>
    <w:rsid w:val="000404BF"/>
    <w:rsid w:val="00044F9C"/>
    <w:rsid w:val="00064E11"/>
    <w:rsid w:val="000735E7"/>
    <w:rsid w:val="00087AF2"/>
    <w:rsid w:val="000A5C56"/>
    <w:rsid w:val="000D6B4A"/>
    <w:rsid w:val="00100A15"/>
    <w:rsid w:val="00125F21"/>
    <w:rsid w:val="00133F0C"/>
    <w:rsid w:val="001A3BE4"/>
    <w:rsid w:val="001E36FF"/>
    <w:rsid w:val="0021623D"/>
    <w:rsid w:val="00243DAA"/>
    <w:rsid w:val="00287178"/>
    <w:rsid w:val="003265BB"/>
    <w:rsid w:val="00334994"/>
    <w:rsid w:val="00376002"/>
    <w:rsid w:val="00376FA8"/>
    <w:rsid w:val="003854EA"/>
    <w:rsid w:val="004045F0"/>
    <w:rsid w:val="00456068"/>
    <w:rsid w:val="00474833"/>
    <w:rsid w:val="0047548D"/>
    <w:rsid w:val="00493648"/>
    <w:rsid w:val="004B5D5A"/>
    <w:rsid w:val="00520270"/>
    <w:rsid w:val="00532ABE"/>
    <w:rsid w:val="00542E93"/>
    <w:rsid w:val="00564417"/>
    <w:rsid w:val="005F7F87"/>
    <w:rsid w:val="00626171"/>
    <w:rsid w:val="00632837"/>
    <w:rsid w:val="00641DF9"/>
    <w:rsid w:val="00696430"/>
    <w:rsid w:val="006E3880"/>
    <w:rsid w:val="00702A25"/>
    <w:rsid w:val="007576F1"/>
    <w:rsid w:val="007650B2"/>
    <w:rsid w:val="00773E87"/>
    <w:rsid w:val="007B2A9F"/>
    <w:rsid w:val="007B42FF"/>
    <w:rsid w:val="007F54F4"/>
    <w:rsid w:val="00846A29"/>
    <w:rsid w:val="0084706B"/>
    <w:rsid w:val="008717DD"/>
    <w:rsid w:val="008A5C68"/>
    <w:rsid w:val="008A7BDB"/>
    <w:rsid w:val="008B3B4C"/>
    <w:rsid w:val="008D133E"/>
    <w:rsid w:val="008F7ED9"/>
    <w:rsid w:val="00904410"/>
    <w:rsid w:val="0094239F"/>
    <w:rsid w:val="00953E07"/>
    <w:rsid w:val="009870C1"/>
    <w:rsid w:val="00994B4B"/>
    <w:rsid w:val="0099617A"/>
    <w:rsid w:val="009D2373"/>
    <w:rsid w:val="00A019E4"/>
    <w:rsid w:val="00A31FE4"/>
    <w:rsid w:val="00A57DF0"/>
    <w:rsid w:val="00A73A85"/>
    <w:rsid w:val="00A938C8"/>
    <w:rsid w:val="00B537DB"/>
    <w:rsid w:val="00B90B7B"/>
    <w:rsid w:val="00BB5BDB"/>
    <w:rsid w:val="00C12F22"/>
    <w:rsid w:val="00C3192D"/>
    <w:rsid w:val="00CB087E"/>
    <w:rsid w:val="00CE7F7A"/>
    <w:rsid w:val="00D06D74"/>
    <w:rsid w:val="00D142CE"/>
    <w:rsid w:val="00D155E8"/>
    <w:rsid w:val="00D27B2D"/>
    <w:rsid w:val="00D44148"/>
    <w:rsid w:val="00D82414"/>
    <w:rsid w:val="00D86320"/>
    <w:rsid w:val="00DC5D6A"/>
    <w:rsid w:val="00E76EC8"/>
    <w:rsid w:val="00EE3515"/>
    <w:rsid w:val="00EE3C5C"/>
    <w:rsid w:val="00EE6195"/>
    <w:rsid w:val="00F04643"/>
    <w:rsid w:val="00F1230F"/>
    <w:rsid w:val="00F27E65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CCD63"/>
  <w15:docId w15:val="{2A3C35EF-628A-42F7-B659-8E8E6EDF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13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133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133E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13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133E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114</TotalTime>
  <Pages>4</Pages>
  <Words>1261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Loek van Beurden</cp:lastModifiedBy>
  <cp:revision>44</cp:revision>
  <dcterms:created xsi:type="dcterms:W3CDTF">2022-11-17T09:22:00Z</dcterms:created>
  <dcterms:modified xsi:type="dcterms:W3CDTF">2022-11-25T09:12:00Z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