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tasks.xml" ContentType="application/vnd.ms-office.documenttask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70C4D" w14:textId="4BBF8BFF" w:rsidR="00EF5B3B" w:rsidRDefault="00EF5B3B" w:rsidP="614B520A">
      <w:pPr>
        <w:pStyle w:val="Kop2"/>
        <w:rPr>
          <w:rStyle w:val="normaltextrun"/>
          <w:rFonts w:ascii="Calibri Light" w:hAnsi="Calibri Light" w:cs="Calibri Light"/>
          <w:sz w:val="21"/>
          <w:szCs w:val="21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</w:rPr>
        <w:t xml:space="preserve">Bijlage </w:t>
      </w:r>
      <w:r w:rsidR="2B7DB27E" w:rsidRPr="09BBA25C">
        <w:rPr>
          <w:rStyle w:val="normaltextrun"/>
          <w:rFonts w:ascii="Calibri Light" w:hAnsi="Calibri Light" w:cs="Calibri Light"/>
          <w:sz w:val="21"/>
          <w:szCs w:val="21"/>
        </w:rPr>
        <w:t>7</w:t>
      </w:r>
      <w:r w:rsidRPr="09BBA25C">
        <w:rPr>
          <w:rStyle w:val="normaltextrun"/>
          <w:rFonts w:ascii="Calibri Light" w:hAnsi="Calibri Light" w:cs="Calibri Light"/>
          <w:sz w:val="21"/>
          <w:szCs w:val="21"/>
        </w:rPr>
        <w:t xml:space="preserve"> – Vragen ten behoeve van de mar</w:t>
      </w:r>
      <w:r w:rsidR="0361B9D3" w:rsidRPr="09BBA25C">
        <w:rPr>
          <w:rStyle w:val="normaltextrun"/>
          <w:rFonts w:ascii="Calibri Light" w:hAnsi="Calibri Light" w:cs="Calibri Light"/>
          <w:sz w:val="21"/>
          <w:szCs w:val="21"/>
        </w:rPr>
        <w:t>kt</w:t>
      </w:r>
      <w:r w:rsidRPr="09BBA25C">
        <w:rPr>
          <w:rStyle w:val="normaltextrun"/>
          <w:rFonts w:ascii="Calibri Light" w:hAnsi="Calibri Light" w:cs="Calibri Light"/>
          <w:sz w:val="21"/>
          <w:szCs w:val="21"/>
        </w:rPr>
        <w:t>consultatie</w:t>
      </w:r>
    </w:p>
    <w:p w14:paraId="0014023B" w14:textId="270C44F5" w:rsidR="00EF5B3B" w:rsidRDefault="00444498" w:rsidP="614B52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Hieronder treft u vragen die het Erasmus MC – Sophia heeft opgesteld om meer te weten te komen over de huidige markt en de mogelijkheden. U kunt deze vragen beantwoorden door uw antwoord onder </w:t>
      </w:r>
      <w:r w:rsidR="0B047CA2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de </w:t>
      </w:r>
      <w:r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vraag op te nemen</w:t>
      </w:r>
      <w:r w:rsidR="05221860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.</w:t>
      </w:r>
    </w:p>
    <w:p w14:paraId="06DAB3BC" w14:textId="2128853A" w:rsidR="00EF5B3B" w:rsidRDefault="00EF5B3B" w:rsidP="614B52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i/>
          <w:iCs/>
          <w:sz w:val="21"/>
          <w:szCs w:val="21"/>
          <w:lang w:val="nl-NL"/>
        </w:rPr>
      </w:pPr>
    </w:p>
    <w:p w14:paraId="2E463D74" w14:textId="03B970C6" w:rsidR="00ED2B61" w:rsidRDefault="00EF5B3B" w:rsidP="3835B9E0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bookmarkStart w:id="0" w:name="_GoBack"/>
      <w:bookmarkEnd w:id="0"/>
      <w:r w:rsidRPr="3835B9E0">
        <w:rPr>
          <w:rStyle w:val="normaltextrun"/>
          <w:rFonts w:ascii="Calibri Light" w:hAnsi="Calibri Light" w:cs="Calibri Light"/>
          <w:sz w:val="21"/>
          <w:szCs w:val="21"/>
          <w:lang w:val="nl-NL"/>
        </w:rPr>
        <w:t>Welke mogelijkheden zijn er in type bedden en matrassen, passend bij onze pati</w:t>
      </w:r>
      <w:r w:rsidR="6FB0C681" w:rsidRPr="3835B9E0">
        <w:rPr>
          <w:rStyle w:val="normaltextrun"/>
          <w:rFonts w:ascii="Calibri Light" w:hAnsi="Calibri Light" w:cs="Calibri Light"/>
          <w:sz w:val="21"/>
          <w:szCs w:val="21"/>
          <w:lang w:val="nl-NL"/>
        </w:rPr>
        <w:t>ë</w:t>
      </w:r>
      <w:r w:rsidRPr="3835B9E0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ntpopulatie en </w:t>
      </w:r>
    </w:p>
    <w:p w14:paraId="6F348425" w14:textId="1C0CB346" w:rsidR="00EF5B3B" w:rsidRDefault="00EF5B3B" w:rsidP="00ED2B61">
      <w:pPr>
        <w:pStyle w:val="paragraph"/>
        <w:spacing w:before="0" w:beforeAutospacing="0" w:after="0" w:afterAutospacing="0"/>
        <w:ind w:left="360" w:firstLine="348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>
        <w:rPr>
          <w:rStyle w:val="normaltextrun"/>
          <w:rFonts w:ascii="Calibri Light" w:hAnsi="Calibri Light" w:cs="Calibri Light"/>
          <w:sz w:val="21"/>
          <w:szCs w:val="21"/>
          <w:lang w:val="nl-NL"/>
        </w:rPr>
        <w:t>rekening houdend met eventuele innovaties in de toekomst</w:t>
      </w:r>
      <w:r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>?</w:t>
      </w:r>
    </w:p>
    <w:p w14:paraId="4CBE717B" w14:textId="77777777" w:rsidR="00EF5B3B" w:rsidRDefault="00EF5B3B" w:rsidP="00ED2B6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41146735" w14:textId="77777777" w:rsidR="00EF5B3B" w:rsidRPr="00EF5B3B" w:rsidRDefault="00EF5B3B" w:rsidP="00ED2B61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> </w:t>
      </w:r>
      <w:r w:rsidRPr="00EF5B3B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328C9869" w14:textId="77777777" w:rsidR="00444498" w:rsidRDefault="00ED2B61" w:rsidP="00444498">
      <w:pPr>
        <w:pStyle w:val="paragraph"/>
        <w:spacing w:before="0" w:beforeAutospacing="0" w:after="0" w:afterAutospacing="0"/>
        <w:ind w:left="360" w:firstLine="36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1a. </w:t>
      </w:r>
      <w:r w:rsidR="00EF5B3B"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>Meer specifiek, zijn er uitkomsten (matras/type bed/</w:t>
      </w:r>
      <w:r w:rsidR="00A90D85"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>accessoires</w:t>
      </w:r>
      <w:r w:rsidR="00EF5B3B"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) voor kinderen </w:t>
      </w:r>
      <w:r w:rsid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onder de 40 </w:t>
      </w:r>
      <w:r w:rsidR="00444498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</w:t>
      </w:r>
    </w:p>
    <w:p w14:paraId="02313F2B" w14:textId="3A290939" w:rsidR="00A90D85" w:rsidRDefault="7BA5909E" w:rsidP="614B520A">
      <w:pPr>
        <w:pStyle w:val="paragraph"/>
        <w:spacing w:before="0" w:beforeAutospacing="0" w:after="0" w:afterAutospacing="0"/>
        <w:ind w:left="360" w:firstLine="36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k</w:t>
      </w:r>
      <w:r w:rsidR="00EF5B3B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g</w:t>
      </w:r>
      <w:r w:rsidR="00A90D85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die </w:t>
      </w:r>
      <w:r w:rsidR="00EF5B3B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nu in een volwassenbed liggen?</w:t>
      </w:r>
      <w:r w:rsidR="00EF5B3B" w:rsidRPr="614B520A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  <w:r w:rsidR="00EF5B3B" w:rsidRPr="00C86644">
        <w:rPr>
          <w:lang w:val="nl-NL"/>
        </w:rPr>
        <w:tab/>
      </w:r>
    </w:p>
    <w:p w14:paraId="2F6788CA" w14:textId="31F76CA0" w:rsidR="00A90D85" w:rsidRDefault="00A90D85" w:rsidP="00A90D85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7C0EF549" w14:textId="1347C8E2" w:rsidR="00A90D85" w:rsidRDefault="00A90D85" w:rsidP="00A90D85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357A8C91" w14:textId="6E5D1B56" w:rsidR="00A90D85" w:rsidRPr="00EF5B3B" w:rsidRDefault="00A90D85" w:rsidP="614B520A">
      <w:pPr>
        <w:pStyle w:val="paragraph"/>
        <w:spacing w:before="0" w:beforeAutospacing="0" w:after="0" w:afterAutospacing="0"/>
        <w:ind w:left="708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614B520A">
        <w:rPr>
          <w:rStyle w:val="eop"/>
          <w:rFonts w:ascii="Calibri Light" w:hAnsi="Calibri Light" w:cs="Calibri Light"/>
          <w:sz w:val="21"/>
          <w:szCs w:val="21"/>
          <w:lang w:val="nl-NL"/>
        </w:rPr>
        <w:t>1b.</w:t>
      </w:r>
      <w:r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Aan welke oplossingen kan het Erasmus MC denken voor kinderen groter dan 146 cm </w:t>
      </w:r>
      <w:r w:rsidR="505A3A36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met een verhoogd risico op de</w:t>
      </w:r>
      <w:r w:rsidR="7FF9B6DF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cubitus? </w:t>
      </w:r>
    </w:p>
    <w:p w14:paraId="2CECFE22" w14:textId="11130E13" w:rsidR="00A90D85" w:rsidRPr="00EF5B3B" w:rsidRDefault="00A90D85" w:rsidP="614B520A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6230760A" w14:textId="597CFDA3" w:rsidR="00A90D85" w:rsidRPr="00EF5B3B" w:rsidRDefault="00A90D85" w:rsidP="614B520A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2BCF16FD" w14:textId="4EA75EED" w:rsidR="00A90D85" w:rsidRPr="00EF5B3B" w:rsidRDefault="7FF9B6DF" w:rsidP="614B520A">
      <w:pPr>
        <w:pStyle w:val="paragraph"/>
        <w:spacing w:before="0" w:beforeAutospacing="0" w:after="0" w:afterAutospacing="0"/>
        <w:ind w:left="708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1c. Welke oplossing is er voor </w:t>
      </w:r>
      <w:r w:rsidR="00A90D85"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kinderen met een meervoudige beperking met een verhoogd risico op decubitus? </w:t>
      </w:r>
      <w:r w:rsidR="00A90D85" w:rsidRPr="614B520A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2A3AE59A" w14:textId="5312295F" w:rsidR="00A90D85" w:rsidRDefault="00A90D85" w:rsidP="00A90D85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4E2F8712" w14:textId="77777777" w:rsidR="00EF5B3B" w:rsidRPr="00EF5B3B" w:rsidRDefault="00EF5B3B" w:rsidP="00EF5B3B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43A48C69" w14:textId="77777777" w:rsidR="00ED2B61" w:rsidRDefault="00EF5B3B" w:rsidP="00EF5B3B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Welke opties heeft de leverancier ten opzichte van het elektrisch verstellen van het bed zowel in </w:t>
      </w:r>
    </w:p>
    <w:p w14:paraId="105D962F" w14:textId="0180C224" w:rsidR="00EF5B3B" w:rsidRDefault="00EF5B3B" w:rsidP="00ED2B61">
      <w:pPr>
        <w:pStyle w:val="paragraph"/>
        <w:spacing w:before="0" w:beforeAutospacing="0" w:after="0" w:afterAutospacing="0"/>
        <w:ind w:left="360" w:firstLine="348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hoogte (voor zorgprofessionals en ouders) als in houding (voor </w:t>
      </w:r>
      <w:r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de </w:t>
      </w:r>
      <w:r w:rsidRPr="00EF5B3B">
        <w:rPr>
          <w:rStyle w:val="normaltextrun"/>
          <w:rFonts w:ascii="Calibri Light" w:hAnsi="Calibri Light" w:cs="Calibri Light"/>
          <w:sz w:val="21"/>
          <w:szCs w:val="21"/>
          <w:lang w:val="nl-NL"/>
        </w:rPr>
        <w:t>patiënt)? </w:t>
      </w:r>
      <w:r w:rsidRPr="00EF5B3B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715737FA" w14:textId="77777777" w:rsidR="00EF5B3B" w:rsidRDefault="00EF5B3B" w:rsidP="00EF5B3B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3A0B66C9" w14:textId="77777777" w:rsidR="00EF5B3B" w:rsidRDefault="00EF5B3B" w:rsidP="00EF5B3B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4D8EA1DB" w14:textId="4C5128DF" w:rsidR="00EF5B3B" w:rsidRPr="00EF5B3B" w:rsidRDefault="00EF5B3B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614B520A">
        <w:rPr>
          <w:rStyle w:val="normaltextrun"/>
          <w:rFonts w:ascii="Calibri Light" w:hAnsi="Calibri Light" w:cs="Calibri Light"/>
          <w:sz w:val="21"/>
          <w:szCs w:val="21"/>
          <w:lang w:val="nl-NL"/>
        </w:rPr>
        <w:t>Welke verschillende bedden accessoires zijn er per type kinderbed?</w:t>
      </w:r>
      <w:r w:rsidR="00A90D85" w:rsidRPr="614B520A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 </w:t>
      </w:r>
    </w:p>
    <w:p w14:paraId="4049D89E" w14:textId="29270CE4" w:rsidR="00EF5B3B" w:rsidRPr="00EF5B3B" w:rsidRDefault="00EF5B3B" w:rsidP="614B52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5B85BFC1" w14:textId="4CE23A66" w:rsidR="00EF5B3B" w:rsidRPr="00EF5B3B" w:rsidRDefault="00EF5B3B" w:rsidP="614B52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7B4551B3" w14:textId="16E105D1" w:rsidR="00EF5B3B" w:rsidRPr="00EF5B3B" w:rsidRDefault="562FACB6" w:rsidP="614B520A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3</w:t>
      </w:r>
      <w:r w:rsidR="211D64EC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a. </w:t>
      </w:r>
      <w:r w:rsidR="00A90D85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Z</w:t>
      </w:r>
      <w:r w:rsidR="00260440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ijn er</w:t>
      </w:r>
      <w:r w:rsidR="00A90D85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 </w:t>
      </w:r>
      <w:r w:rsidR="00260440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mogelijkheden voor het afnemen van een</w:t>
      </w:r>
      <w:r w:rsidR="3BAD49F7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 </w:t>
      </w:r>
      <w:r w:rsidR="10226BE3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antidecubitus</w:t>
      </w:r>
      <w:r w:rsidR="00260440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 zitkussen voor kinderen? </w:t>
      </w:r>
    </w:p>
    <w:p w14:paraId="39109D1E" w14:textId="7AB523C8" w:rsidR="00EF5B3B" w:rsidRPr="00EF5B3B" w:rsidRDefault="00EF5B3B" w:rsidP="614B520A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3691042C" w14:textId="0DB5BD11" w:rsidR="00EF5B3B" w:rsidRPr="00EF5B3B" w:rsidRDefault="00EF5B3B" w:rsidP="614B520A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6272F553" w14:textId="64DFE23C" w:rsidR="00EF5B3B" w:rsidRPr="00EF5B3B" w:rsidRDefault="03AC4688" w:rsidP="614B520A">
      <w:pPr>
        <w:pStyle w:val="paragraph"/>
        <w:spacing w:before="0" w:beforeAutospacing="0" w:after="0" w:afterAutospacing="0" w:line="259" w:lineRule="auto"/>
        <w:ind w:firstLine="708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3</w:t>
      </w:r>
      <w:r w:rsidR="00F30AC6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b. Is </w:t>
      </w:r>
      <w:r w:rsidR="00A90D85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het mogelijk om </w:t>
      </w:r>
      <w:r w:rsidR="7426DCDE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bed voor </w:t>
      </w:r>
      <w:r w:rsidR="1325674D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patiënten</w:t>
      </w:r>
      <w:r w:rsidR="7426DCDE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 met een meervoudige beperking (</w:t>
      </w:r>
      <w:r w:rsidR="00A90D85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bedbox</w:t>
      </w:r>
      <w:r w:rsidR="2C652BAC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)</w:t>
      </w:r>
      <w:r w:rsidR="00A90D85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 xml:space="preserve"> af te sluiten </w:t>
      </w:r>
      <w:r w:rsidR="00EF5B3B" w:rsidRPr="00C86644">
        <w:rPr>
          <w:lang w:val="nl-NL"/>
        </w:rPr>
        <w:tab/>
      </w:r>
      <w:r w:rsidR="02A4782B" w:rsidRPr="3835B9E0">
        <w:rPr>
          <w:rStyle w:val="eop"/>
          <w:rFonts w:ascii="Calibri Light" w:hAnsi="Calibri Light" w:cs="Calibri Light"/>
          <w:sz w:val="21"/>
          <w:szCs w:val="21"/>
          <w:lang w:val="nl-NL"/>
        </w:rPr>
        <w:t>aan de bovenzijde?</w:t>
      </w:r>
    </w:p>
    <w:p w14:paraId="6F3A55DA" w14:textId="77777777" w:rsidR="00EF5B3B" w:rsidRDefault="00EF5B3B" w:rsidP="00EF5B3B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2BFC9132" w14:textId="77777777" w:rsidR="00B14C53" w:rsidRDefault="00B14C53" w:rsidP="00EF5B3B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362744AD" w14:textId="0A4E9B22" w:rsidR="00B14C53" w:rsidRDefault="02A4782B" w:rsidP="09BBA25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Kunnen de kinderbedden en matrassen </w:t>
      </w:r>
      <w:r w:rsidR="00B14C53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machinaal </w:t>
      </w:r>
      <w:r w:rsidR="3F14BCB6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ge</w:t>
      </w:r>
      <w:r w:rsidR="00B14C53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reinig</w:t>
      </w:r>
      <w:r w:rsidR="0335ECDE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d worden, conform </w:t>
      </w:r>
      <w:r w:rsidR="00260440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geldende </w:t>
      </w:r>
      <w:r w:rsidR="00B14C53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infectierichtlijnen? </w:t>
      </w:r>
      <w:r w:rsidR="00B14C53" w:rsidRPr="09BBA25C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15CF8FEA" w14:textId="22DEE81C" w:rsidR="09BBA25C" w:rsidRDefault="09BBA25C" w:rsidP="09BBA25C">
      <w:pPr>
        <w:pStyle w:val="paragraph"/>
        <w:spacing w:before="0" w:beforeAutospacing="0" w:after="0" w:afterAutospacing="0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189E005A" w14:textId="1DD5A4C9" w:rsidR="00444498" w:rsidRPr="00444498" w:rsidRDefault="00444498" w:rsidP="09BBA2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31920DB6" w14:textId="23D3E11C" w:rsidR="00444498" w:rsidRPr="00444498" w:rsidRDefault="00444498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Met welke ontwikkel- en productietijden moet het Erasmus MC – Sophia rekening houden na </w:t>
      </w:r>
    </w:p>
    <w:p w14:paraId="4B24C1E1" w14:textId="77777777" w:rsidR="00444498" w:rsidRPr="00444498" w:rsidRDefault="00444498" w:rsidP="00444498">
      <w:pPr>
        <w:pStyle w:val="paragraph"/>
        <w:spacing w:before="0" w:beforeAutospacing="0" w:after="0" w:afterAutospacing="0"/>
        <w:ind w:left="360" w:firstLine="348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0444498">
        <w:rPr>
          <w:rStyle w:val="normaltextrun"/>
          <w:rFonts w:ascii="Calibri Light" w:hAnsi="Calibri Light" w:cs="Calibri Light"/>
          <w:sz w:val="21"/>
          <w:szCs w:val="21"/>
          <w:lang w:val="nl-NL"/>
        </w:rPr>
        <w:t>gunning?  </w:t>
      </w:r>
      <w:r w:rsidRPr="00444498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5C2EA882" w14:textId="77777777" w:rsidR="00444498" w:rsidRDefault="00444498" w:rsidP="00444498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05035FEB" w14:textId="77777777" w:rsidR="00444498" w:rsidRDefault="00444498" w:rsidP="00444498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6D8361EE" w14:textId="7B0CC74E" w:rsidR="00444498" w:rsidRDefault="00444498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Met welke prijsindicatie per type bed en matras kan het Erasmus MC – Sophia rekening houden? </w:t>
      </w:r>
      <w:r w:rsidRPr="09BBA25C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6450E411" w14:textId="77777777" w:rsidR="00444498" w:rsidRDefault="00444498" w:rsidP="00444498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0E4A3CB7" w14:textId="77777777" w:rsidR="00444498" w:rsidRPr="00EF5B3B" w:rsidRDefault="00444498" w:rsidP="00444498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09D7A4D1" w14:textId="27EAAA0C" w:rsidR="00444498" w:rsidRDefault="00444498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Welke prijsindicatie kan de leverancier geven voor zowel preventief als correctief onderhoud?</w:t>
      </w:r>
    </w:p>
    <w:p w14:paraId="1E19633E" w14:textId="3C7DB298" w:rsidR="00444498" w:rsidRDefault="00444498" w:rsidP="614B52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3439EB24" w14:textId="4FEE4AE6" w:rsidR="00444498" w:rsidRDefault="00444498" w:rsidP="614B52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171DED65" w14:textId="040436E6" w:rsidR="00444498" w:rsidRDefault="1884CB0D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Welke contractopties kan de leverancier het Erasmus MC – Sophia bieden </w:t>
      </w:r>
      <w:r w:rsidR="3341BB18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in het </w:t>
      </w: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zorgen voor voldoende (bedden- en matrassen)capaciteit en het preventieve en correctieve onderhoud?</w:t>
      </w:r>
    </w:p>
    <w:p w14:paraId="2C51A69E" w14:textId="01A9B22E" w:rsidR="00444498" w:rsidRDefault="00444498" w:rsidP="614B52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5A1A13CE" w14:textId="77777777" w:rsidR="00444498" w:rsidRDefault="00444498" w:rsidP="614B52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5107F878" w14:textId="12D0568C" w:rsidR="00444498" w:rsidRDefault="1884CB0D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lastRenderedPageBreak/>
        <w:t>Op welke wijze is uw organisatie in staat om gedurende de overeenkomst prestaties te verbeteren en welke KPI’s acht u bij deze opdracht van belang?    </w:t>
      </w:r>
    </w:p>
    <w:p w14:paraId="464FB128" w14:textId="2AAAE9B2" w:rsidR="09BBA25C" w:rsidRDefault="09BBA25C" w:rsidP="09BBA25C">
      <w:pPr>
        <w:pStyle w:val="paragraph"/>
        <w:spacing w:before="0" w:beforeAutospacing="0" w:after="0" w:afterAutospacing="0"/>
        <w:rPr>
          <w:rFonts w:ascii="Calibri Light" w:hAnsi="Calibri Light" w:cs="Calibri Light"/>
          <w:sz w:val="21"/>
          <w:szCs w:val="21"/>
          <w:lang w:val="nl-NL"/>
        </w:rPr>
      </w:pPr>
    </w:p>
    <w:p w14:paraId="1C230EB8" w14:textId="63798A94" w:rsidR="00444498" w:rsidRDefault="00444498" w:rsidP="004444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iCs/>
          <w:sz w:val="21"/>
          <w:szCs w:val="21"/>
          <w:lang w:val="nl-NL"/>
        </w:rPr>
      </w:pPr>
    </w:p>
    <w:p w14:paraId="5B5806F3" w14:textId="4E65C1FF" w:rsidR="00444498" w:rsidRPr="00444498" w:rsidRDefault="6E1F0659" w:rsidP="09BBA25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Wat zijn de mogelijkheden om de inzet van hoogwaardige basismatrassen (2021) door het Erasmus MC – Sophia her te gebruiken?</w:t>
      </w:r>
    </w:p>
    <w:p w14:paraId="57FDAF17" w14:textId="3C7FCD12" w:rsidR="00444498" w:rsidRPr="00444498" w:rsidRDefault="00444498" w:rsidP="09BBA25C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77BB03AC" w14:textId="77777777" w:rsidR="00444498" w:rsidRPr="00444498" w:rsidRDefault="00444498" w:rsidP="09BBA25C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0114788A" w14:textId="6CD0FC34" w:rsidR="00444498" w:rsidRPr="00444498" w:rsidRDefault="6E1F0659" w:rsidP="09BBA25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Wat zijn de mogelijkheden in het recyclen en/of hergebruik van de huidige bedden van het Erasmus MC – Sophia? </w:t>
      </w:r>
    </w:p>
    <w:p w14:paraId="476B064C" w14:textId="31C66C0B" w:rsidR="00444498" w:rsidRPr="00444498" w:rsidRDefault="00444498" w:rsidP="09BBA25C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5DBF3EED" w14:textId="1C7C47CA" w:rsidR="00444498" w:rsidRPr="00444498" w:rsidRDefault="00444498" w:rsidP="09BBA25C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0F742B46" w14:textId="580E4E82" w:rsidR="00444498" w:rsidRPr="00444498" w:rsidRDefault="6E1F0659" w:rsidP="09BBA25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Fonts w:ascii="Calibri Light" w:hAnsi="Calibri Light" w:cs="Calibri Light"/>
          <w:sz w:val="21"/>
          <w:szCs w:val="21"/>
          <w:lang w:val="nl-NL"/>
        </w:rPr>
        <w:t>Welke andere ideeën heeft u voor duurzame productie en gebruik in de levenscyclus van (kinder)bedden?</w:t>
      </w:r>
    </w:p>
    <w:p w14:paraId="48C646FA" w14:textId="2A51F93C" w:rsidR="00444498" w:rsidRPr="00444498" w:rsidRDefault="00444498" w:rsidP="09BBA2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5F5F7F38" w14:textId="26A8D80E" w:rsidR="09BBA25C" w:rsidRDefault="09BBA25C" w:rsidP="09BBA25C">
      <w:pPr>
        <w:pStyle w:val="paragraph"/>
        <w:spacing w:before="0" w:beforeAutospacing="0" w:after="0" w:afterAutospacing="0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</w:p>
    <w:p w14:paraId="18AFAAAD" w14:textId="1CDBFFA5" w:rsidR="00444498" w:rsidRDefault="6C51179D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Welke</w:t>
      </w:r>
      <w:r w:rsidR="00444498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problemen en/of uitdagingen </w:t>
      </w:r>
      <w:r w:rsidR="12942DB1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ziet u </w:t>
      </w:r>
      <w:r w:rsidR="00444498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op basis van de huidige situatie en wat het Erasmus MC – Sophia zoekt? </w:t>
      </w:r>
      <w:r w:rsidR="00444498" w:rsidRPr="09BBA25C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1AFDCE47" w14:textId="18B98539" w:rsidR="614B520A" w:rsidRDefault="614B520A" w:rsidP="614B520A">
      <w:pPr>
        <w:pStyle w:val="paragraph"/>
        <w:spacing w:before="0" w:beforeAutospacing="0" w:after="0" w:afterAutospacing="0"/>
        <w:rPr>
          <w:rStyle w:val="eop"/>
          <w:rFonts w:ascii="Calibri Light" w:hAnsi="Calibri Light" w:cs="Calibri Light"/>
          <w:sz w:val="21"/>
          <w:szCs w:val="21"/>
          <w:lang w:val="nl-NL"/>
        </w:rPr>
      </w:pPr>
    </w:p>
    <w:p w14:paraId="26337BCD" w14:textId="77777777" w:rsidR="00444498" w:rsidRDefault="00444498" w:rsidP="614B520A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3CCC9C68" w14:textId="30CFDA02" w:rsidR="77D034E9" w:rsidRDefault="77D034E9" w:rsidP="614B520A">
      <w:pPr>
        <w:pStyle w:val="paragraph"/>
        <w:numPr>
          <w:ilvl w:val="0"/>
          <w:numId w:val="4"/>
        </w:numPr>
        <w:spacing w:before="0" w:beforeAutospacing="0" w:after="0" w:afterAutospacing="0"/>
        <w:rPr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Fonts w:ascii="Calibri Light" w:hAnsi="Calibri Light" w:cs="Calibri Light"/>
          <w:sz w:val="21"/>
          <w:szCs w:val="21"/>
          <w:lang w:val="nl-NL"/>
        </w:rPr>
        <w:t>Welke ervaring heeft u met het aanbieden, leveren en onderhouden van kinderbedden en matrassen in andere kinderziekenhuizen?</w:t>
      </w:r>
    </w:p>
    <w:p w14:paraId="00E8DEFD" w14:textId="0D964153" w:rsidR="614B520A" w:rsidRDefault="614B520A" w:rsidP="614B520A">
      <w:pPr>
        <w:pStyle w:val="paragraph"/>
        <w:spacing w:before="0" w:beforeAutospacing="0" w:after="0" w:afterAutospacing="0"/>
        <w:rPr>
          <w:rFonts w:ascii="Calibri Light" w:hAnsi="Calibri Light" w:cs="Calibri Light"/>
          <w:sz w:val="21"/>
          <w:szCs w:val="21"/>
          <w:lang w:val="nl-NL"/>
        </w:rPr>
      </w:pPr>
    </w:p>
    <w:p w14:paraId="5F18EE1F" w14:textId="03B146AE" w:rsidR="614B520A" w:rsidRDefault="614B520A" w:rsidP="614B520A">
      <w:pPr>
        <w:pStyle w:val="paragraph"/>
        <w:spacing w:before="0" w:beforeAutospacing="0" w:after="0" w:afterAutospacing="0"/>
        <w:rPr>
          <w:rFonts w:ascii="Calibri Light" w:hAnsi="Calibri Light" w:cs="Calibri Light"/>
          <w:sz w:val="21"/>
          <w:szCs w:val="21"/>
          <w:lang w:val="nl-NL"/>
        </w:rPr>
      </w:pPr>
    </w:p>
    <w:p w14:paraId="3435A9DE" w14:textId="708650FE" w:rsidR="00444498" w:rsidRDefault="00444498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Hoe kan het Erasmus MC – Sophia deze opdracht het beste in de markt zetten, denkend aan eventuele percelen of heeft de leverancier ander advies over de te volgen route?</w:t>
      </w:r>
      <w:r w:rsidR="71E6A049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Op basis van welke criteria </w:t>
      </w:r>
      <w:r w:rsidR="1EC5EF2E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adviseert u </w:t>
      </w:r>
      <w:r w:rsidR="71E6A049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het Erasmus MC – Sophia het voorstel</w:t>
      </w:r>
      <w:r w:rsidR="37D7DB3B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te</w:t>
      </w:r>
      <w:r w:rsidR="71E6A049"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 xml:space="preserve"> beoordelen?</w:t>
      </w:r>
    </w:p>
    <w:p w14:paraId="60EB13C6" w14:textId="092EA15E" w:rsidR="00A90D85" w:rsidRDefault="00A90D85" w:rsidP="00EF5B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i/>
          <w:iCs/>
          <w:sz w:val="21"/>
          <w:szCs w:val="21"/>
          <w:lang w:val="nl-NL"/>
        </w:rPr>
      </w:pPr>
    </w:p>
    <w:p w14:paraId="5CF14BA5" w14:textId="77777777" w:rsidR="00444498" w:rsidRDefault="00444498" w:rsidP="00EF5B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i/>
          <w:iCs/>
          <w:sz w:val="21"/>
          <w:szCs w:val="21"/>
          <w:lang w:val="nl-NL"/>
        </w:rPr>
      </w:pPr>
    </w:p>
    <w:p w14:paraId="00EBA490" w14:textId="28C33013" w:rsidR="00EF5B3B" w:rsidRDefault="00EF5B3B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Kunt u uw interesse aangeven voor deelname aan een toekomstige aanbesteding? </w:t>
      </w:r>
      <w:r w:rsidRPr="09BBA25C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0F8C2FE4" w14:textId="08625EEA" w:rsidR="00A90D85" w:rsidRDefault="00A90D85" w:rsidP="09BBA25C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05A018A8" w14:textId="6FA602A8" w:rsidR="00A90D85" w:rsidRPr="00EF5B3B" w:rsidRDefault="00A90D85" w:rsidP="00A90D85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6B14E321" w14:textId="17215DD6" w:rsidR="00EF5B3B" w:rsidRDefault="00EF5B3B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Wat zijn de redenen om wel of niet deel te nemen? </w:t>
      </w:r>
      <w:r w:rsidRPr="09BBA25C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2048E9C3" w14:textId="5CA982DA" w:rsidR="00A90D85" w:rsidRDefault="00A90D85" w:rsidP="614B520A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0913C1EE" w14:textId="77777777" w:rsidR="00A90D85" w:rsidRPr="00EF5B3B" w:rsidRDefault="00A90D85" w:rsidP="00A90D85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</w:p>
    <w:p w14:paraId="7423D54C" w14:textId="2854B28B" w:rsidR="00EF5B3B" w:rsidRPr="00EF5B3B" w:rsidRDefault="00EF5B3B" w:rsidP="614B520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sz w:val="21"/>
          <w:szCs w:val="21"/>
          <w:lang w:val="nl-NL"/>
        </w:rPr>
      </w:pPr>
      <w:r w:rsidRPr="09BBA25C">
        <w:rPr>
          <w:rStyle w:val="normaltextrun"/>
          <w:rFonts w:ascii="Calibri Light" w:hAnsi="Calibri Light" w:cs="Calibri Light"/>
          <w:sz w:val="21"/>
          <w:szCs w:val="21"/>
          <w:lang w:val="nl-NL"/>
        </w:rPr>
        <w:t>Welke procesinformatie ontbreekt of dient verder uitgewerkt te worden?  </w:t>
      </w:r>
      <w:r w:rsidRPr="09BBA25C">
        <w:rPr>
          <w:rStyle w:val="eop"/>
          <w:rFonts w:ascii="Calibri Light" w:hAnsi="Calibri Light" w:cs="Calibri Light"/>
          <w:sz w:val="21"/>
          <w:szCs w:val="21"/>
          <w:lang w:val="nl-NL"/>
        </w:rPr>
        <w:t> </w:t>
      </w:r>
    </w:p>
    <w:p w14:paraId="1DBAB681" w14:textId="2C1B59DD" w:rsidR="00B649FD" w:rsidRDefault="00E107C2"/>
    <w:p w14:paraId="3053384C" w14:textId="77777777" w:rsidR="00444498" w:rsidRDefault="00444498"/>
    <w:sectPr w:rsidR="0044449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0042782" w16cex:dateUtc="2023-02-27T11:17:42.264Z"/>
  <w16cex:commentExtensible w16cex:durableId="1172D582" w16cex:dateUtc="2023-02-27T11:18:53.4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197B19F" w16cid:durableId="50042782"/>
  <w16cid:commentId w16cid:paraId="321B9D77" w16cid:durableId="1172D5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25F03" w14:textId="77777777" w:rsidR="00E107C2" w:rsidRDefault="00E107C2" w:rsidP="00512DD1">
      <w:r>
        <w:separator/>
      </w:r>
    </w:p>
  </w:endnote>
  <w:endnote w:type="continuationSeparator" w:id="0">
    <w:p w14:paraId="51D885A2" w14:textId="77777777" w:rsidR="00E107C2" w:rsidRDefault="00E107C2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EC31C" w14:textId="77777777" w:rsidR="00E107C2" w:rsidRDefault="00E107C2" w:rsidP="00512DD1">
      <w:r>
        <w:separator/>
      </w:r>
    </w:p>
  </w:footnote>
  <w:footnote w:type="continuationSeparator" w:id="0">
    <w:p w14:paraId="0060FE18" w14:textId="77777777" w:rsidR="00E107C2" w:rsidRDefault="00E107C2" w:rsidP="00512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29C81" w14:textId="77777777" w:rsidR="00512DD1" w:rsidRDefault="00512DD1">
    <w:pPr>
      <w:pStyle w:val="Koptekst"/>
    </w:pPr>
    <w:r>
      <w:rPr>
        <w:noProof/>
        <w:color w:val="2B579A"/>
        <w:shd w:val="clear" w:color="auto" w:fill="E6E6E6"/>
        <w:lang w:val="en-US"/>
      </w:rPr>
      <w:drawing>
        <wp:anchor distT="0" distB="0" distL="114300" distR="114300" simplePos="0" relativeHeight="251658240" behindDoc="1" locked="0" layoutInCell="1" allowOverlap="1" wp14:anchorId="364FF66C" wp14:editId="34AD5C5C">
          <wp:simplePos x="0" y="0"/>
          <wp:positionH relativeFrom="column">
            <wp:posOffset>5222950</wp:posOffset>
          </wp:positionH>
          <wp:positionV relativeFrom="paragraph">
            <wp:posOffset>-302260</wp:posOffset>
          </wp:positionV>
          <wp:extent cx="1235561" cy="642007"/>
          <wp:effectExtent l="0" t="0" r="0" b="0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561" cy="642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0D9A"/>
    <w:multiLevelType w:val="multilevel"/>
    <w:tmpl w:val="DDC0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60E5"/>
    <w:multiLevelType w:val="multilevel"/>
    <w:tmpl w:val="0E44C2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B1773"/>
    <w:multiLevelType w:val="multilevel"/>
    <w:tmpl w:val="AE56B7F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D5768"/>
    <w:multiLevelType w:val="multilevel"/>
    <w:tmpl w:val="103E99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40F40"/>
    <w:multiLevelType w:val="multilevel"/>
    <w:tmpl w:val="7F0ED8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42EDC"/>
    <w:multiLevelType w:val="multilevel"/>
    <w:tmpl w:val="DAEE9D9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DA4221"/>
    <w:multiLevelType w:val="multilevel"/>
    <w:tmpl w:val="605639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121B8"/>
    <w:multiLevelType w:val="multilevel"/>
    <w:tmpl w:val="9C04B5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23FA7"/>
    <w:multiLevelType w:val="multilevel"/>
    <w:tmpl w:val="42E237F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A5431"/>
    <w:multiLevelType w:val="multilevel"/>
    <w:tmpl w:val="283E56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C6BE4"/>
    <w:multiLevelType w:val="multilevel"/>
    <w:tmpl w:val="A24A74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2E1E05"/>
    <w:multiLevelType w:val="multilevel"/>
    <w:tmpl w:val="9FEA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904F44"/>
    <w:multiLevelType w:val="multilevel"/>
    <w:tmpl w:val="6A4C4D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E74CE"/>
    <w:multiLevelType w:val="multilevel"/>
    <w:tmpl w:val="103E99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DF2A33"/>
    <w:multiLevelType w:val="multilevel"/>
    <w:tmpl w:val="3D98834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D6777"/>
    <w:multiLevelType w:val="multilevel"/>
    <w:tmpl w:val="2BEEB4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B4075B"/>
    <w:multiLevelType w:val="multilevel"/>
    <w:tmpl w:val="A5B22D1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B00B7E"/>
    <w:multiLevelType w:val="multilevel"/>
    <w:tmpl w:val="103E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DF23FD"/>
    <w:multiLevelType w:val="hybridMultilevel"/>
    <w:tmpl w:val="82C66B62"/>
    <w:lvl w:ilvl="0" w:tplc="1F7E787E">
      <w:start w:val="1"/>
      <w:numFmt w:val="decimal"/>
      <w:lvlText w:val="%1."/>
      <w:lvlJc w:val="left"/>
      <w:pPr>
        <w:ind w:left="720" w:hanging="360"/>
      </w:pPr>
    </w:lvl>
    <w:lvl w:ilvl="1" w:tplc="D8885862">
      <w:start w:val="1"/>
      <w:numFmt w:val="lowerLetter"/>
      <w:lvlText w:val="%2."/>
      <w:lvlJc w:val="left"/>
      <w:pPr>
        <w:ind w:left="1440" w:hanging="360"/>
      </w:pPr>
    </w:lvl>
    <w:lvl w:ilvl="2" w:tplc="2BDC1B52">
      <w:start w:val="1"/>
      <w:numFmt w:val="lowerRoman"/>
      <w:lvlText w:val="%3."/>
      <w:lvlJc w:val="right"/>
      <w:pPr>
        <w:ind w:left="2160" w:hanging="180"/>
      </w:pPr>
    </w:lvl>
    <w:lvl w:ilvl="3" w:tplc="87FE8D12">
      <w:start w:val="1"/>
      <w:numFmt w:val="decimal"/>
      <w:lvlText w:val="%4."/>
      <w:lvlJc w:val="left"/>
      <w:pPr>
        <w:ind w:left="2880" w:hanging="360"/>
      </w:pPr>
    </w:lvl>
    <w:lvl w:ilvl="4" w:tplc="926CB21E">
      <w:start w:val="1"/>
      <w:numFmt w:val="lowerLetter"/>
      <w:lvlText w:val="%5."/>
      <w:lvlJc w:val="left"/>
      <w:pPr>
        <w:ind w:left="3600" w:hanging="360"/>
      </w:pPr>
    </w:lvl>
    <w:lvl w:ilvl="5" w:tplc="A3708D44">
      <w:start w:val="1"/>
      <w:numFmt w:val="lowerRoman"/>
      <w:lvlText w:val="%6."/>
      <w:lvlJc w:val="right"/>
      <w:pPr>
        <w:ind w:left="4320" w:hanging="180"/>
      </w:pPr>
    </w:lvl>
    <w:lvl w:ilvl="6" w:tplc="E6D655FC">
      <w:start w:val="1"/>
      <w:numFmt w:val="decimal"/>
      <w:lvlText w:val="%7."/>
      <w:lvlJc w:val="left"/>
      <w:pPr>
        <w:ind w:left="5040" w:hanging="360"/>
      </w:pPr>
    </w:lvl>
    <w:lvl w:ilvl="7" w:tplc="12B64F36">
      <w:start w:val="1"/>
      <w:numFmt w:val="lowerLetter"/>
      <w:lvlText w:val="%8."/>
      <w:lvlJc w:val="left"/>
      <w:pPr>
        <w:ind w:left="5760" w:hanging="360"/>
      </w:pPr>
    </w:lvl>
    <w:lvl w:ilvl="8" w:tplc="389AC8E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473DD"/>
    <w:multiLevelType w:val="multilevel"/>
    <w:tmpl w:val="5E26385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EC4361"/>
    <w:multiLevelType w:val="multilevel"/>
    <w:tmpl w:val="3946B1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3B096F"/>
    <w:multiLevelType w:val="multilevel"/>
    <w:tmpl w:val="164A79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4A0AFB"/>
    <w:multiLevelType w:val="multilevel"/>
    <w:tmpl w:val="D0C0020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3630EB"/>
    <w:multiLevelType w:val="multilevel"/>
    <w:tmpl w:val="B3E4A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A60D6D"/>
    <w:multiLevelType w:val="multilevel"/>
    <w:tmpl w:val="92FE9D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E7606D"/>
    <w:multiLevelType w:val="multilevel"/>
    <w:tmpl w:val="0122E1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416964"/>
    <w:multiLevelType w:val="multilevel"/>
    <w:tmpl w:val="D6B46E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755548"/>
    <w:multiLevelType w:val="hybridMultilevel"/>
    <w:tmpl w:val="9E18A6A0"/>
    <w:lvl w:ilvl="0" w:tplc="FAD0C274">
      <w:start w:val="1"/>
      <w:numFmt w:val="decimal"/>
      <w:lvlText w:val="%1."/>
      <w:lvlJc w:val="left"/>
      <w:pPr>
        <w:ind w:left="720" w:hanging="360"/>
      </w:pPr>
    </w:lvl>
    <w:lvl w:ilvl="1" w:tplc="94EA5A44">
      <w:start w:val="1"/>
      <w:numFmt w:val="lowerLetter"/>
      <w:lvlText w:val="%2."/>
      <w:lvlJc w:val="left"/>
      <w:pPr>
        <w:ind w:left="1440" w:hanging="360"/>
      </w:pPr>
    </w:lvl>
    <w:lvl w:ilvl="2" w:tplc="7F2E6FB2">
      <w:start w:val="1"/>
      <w:numFmt w:val="lowerRoman"/>
      <w:lvlText w:val="%3."/>
      <w:lvlJc w:val="right"/>
      <w:pPr>
        <w:ind w:left="2160" w:hanging="180"/>
      </w:pPr>
    </w:lvl>
    <w:lvl w:ilvl="3" w:tplc="995835F6">
      <w:start w:val="1"/>
      <w:numFmt w:val="decimal"/>
      <w:lvlText w:val="%4."/>
      <w:lvlJc w:val="left"/>
      <w:pPr>
        <w:ind w:left="2880" w:hanging="360"/>
      </w:pPr>
    </w:lvl>
    <w:lvl w:ilvl="4" w:tplc="8E224EEE">
      <w:start w:val="1"/>
      <w:numFmt w:val="lowerLetter"/>
      <w:lvlText w:val="%5."/>
      <w:lvlJc w:val="left"/>
      <w:pPr>
        <w:ind w:left="3600" w:hanging="360"/>
      </w:pPr>
    </w:lvl>
    <w:lvl w:ilvl="5" w:tplc="54F48184">
      <w:start w:val="1"/>
      <w:numFmt w:val="lowerRoman"/>
      <w:lvlText w:val="%6."/>
      <w:lvlJc w:val="right"/>
      <w:pPr>
        <w:ind w:left="4320" w:hanging="180"/>
      </w:pPr>
    </w:lvl>
    <w:lvl w:ilvl="6" w:tplc="154678F8">
      <w:start w:val="1"/>
      <w:numFmt w:val="decimal"/>
      <w:lvlText w:val="%7."/>
      <w:lvlJc w:val="left"/>
      <w:pPr>
        <w:ind w:left="5040" w:hanging="360"/>
      </w:pPr>
    </w:lvl>
    <w:lvl w:ilvl="7" w:tplc="3F3C57EC">
      <w:start w:val="1"/>
      <w:numFmt w:val="lowerLetter"/>
      <w:lvlText w:val="%8."/>
      <w:lvlJc w:val="left"/>
      <w:pPr>
        <w:ind w:left="5760" w:hanging="360"/>
      </w:pPr>
    </w:lvl>
    <w:lvl w:ilvl="8" w:tplc="6298C67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71318"/>
    <w:multiLevelType w:val="multilevel"/>
    <w:tmpl w:val="726E68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44659A"/>
    <w:multiLevelType w:val="multilevel"/>
    <w:tmpl w:val="12EE8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E2908"/>
    <w:multiLevelType w:val="multilevel"/>
    <w:tmpl w:val="BE1E3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7"/>
  </w:num>
  <w:num w:numId="3">
    <w:abstractNumId w:val="0"/>
  </w:num>
  <w:num w:numId="4">
    <w:abstractNumId w:val="11"/>
  </w:num>
  <w:num w:numId="5">
    <w:abstractNumId w:val="23"/>
  </w:num>
  <w:num w:numId="6">
    <w:abstractNumId w:val="17"/>
  </w:num>
  <w:num w:numId="7">
    <w:abstractNumId w:val="29"/>
  </w:num>
  <w:num w:numId="8">
    <w:abstractNumId w:val="25"/>
  </w:num>
  <w:num w:numId="9">
    <w:abstractNumId w:val="28"/>
  </w:num>
  <w:num w:numId="10">
    <w:abstractNumId w:val="30"/>
  </w:num>
  <w:num w:numId="11">
    <w:abstractNumId w:val="21"/>
  </w:num>
  <w:num w:numId="12">
    <w:abstractNumId w:val="12"/>
  </w:num>
  <w:num w:numId="13">
    <w:abstractNumId w:val="7"/>
  </w:num>
  <w:num w:numId="14">
    <w:abstractNumId w:val="10"/>
  </w:num>
  <w:num w:numId="15">
    <w:abstractNumId w:val="20"/>
  </w:num>
  <w:num w:numId="16">
    <w:abstractNumId w:val="26"/>
  </w:num>
  <w:num w:numId="17">
    <w:abstractNumId w:val="15"/>
  </w:num>
  <w:num w:numId="18">
    <w:abstractNumId w:val="1"/>
  </w:num>
  <w:num w:numId="19">
    <w:abstractNumId w:val="4"/>
  </w:num>
  <w:num w:numId="20">
    <w:abstractNumId w:val="24"/>
  </w:num>
  <w:num w:numId="21">
    <w:abstractNumId w:val="5"/>
  </w:num>
  <w:num w:numId="22">
    <w:abstractNumId w:val="2"/>
  </w:num>
  <w:num w:numId="23">
    <w:abstractNumId w:val="16"/>
  </w:num>
  <w:num w:numId="24">
    <w:abstractNumId w:val="9"/>
  </w:num>
  <w:num w:numId="25">
    <w:abstractNumId w:val="14"/>
  </w:num>
  <w:num w:numId="26">
    <w:abstractNumId w:val="22"/>
  </w:num>
  <w:num w:numId="27">
    <w:abstractNumId w:val="8"/>
  </w:num>
  <w:num w:numId="28">
    <w:abstractNumId w:val="19"/>
  </w:num>
  <w:num w:numId="29">
    <w:abstractNumId w:val="6"/>
  </w:num>
  <w:num w:numId="30">
    <w:abstractNumId w:val="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3B"/>
    <w:rsid w:val="001E31EF"/>
    <w:rsid w:val="00210C8D"/>
    <w:rsid w:val="00260440"/>
    <w:rsid w:val="0029528A"/>
    <w:rsid w:val="002C1A2C"/>
    <w:rsid w:val="00341184"/>
    <w:rsid w:val="00444498"/>
    <w:rsid w:val="0046468E"/>
    <w:rsid w:val="00512DD1"/>
    <w:rsid w:val="007F302D"/>
    <w:rsid w:val="00951547"/>
    <w:rsid w:val="009C578A"/>
    <w:rsid w:val="00A90D85"/>
    <w:rsid w:val="00B14C53"/>
    <w:rsid w:val="00B55708"/>
    <w:rsid w:val="00C15BA6"/>
    <w:rsid w:val="00C86644"/>
    <w:rsid w:val="00CC55D4"/>
    <w:rsid w:val="00E107C2"/>
    <w:rsid w:val="00ED2B61"/>
    <w:rsid w:val="00EF5B3B"/>
    <w:rsid w:val="00F30AC6"/>
    <w:rsid w:val="02A4782B"/>
    <w:rsid w:val="0335ECDE"/>
    <w:rsid w:val="0361B9D3"/>
    <w:rsid w:val="03AC4688"/>
    <w:rsid w:val="05221860"/>
    <w:rsid w:val="094A9A49"/>
    <w:rsid w:val="09BBA25C"/>
    <w:rsid w:val="0B047CA2"/>
    <w:rsid w:val="0C34C019"/>
    <w:rsid w:val="0CAFFC09"/>
    <w:rsid w:val="0E1E0B6C"/>
    <w:rsid w:val="0FB9DBCD"/>
    <w:rsid w:val="10226BE3"/>
    <w:rsid w:val="113C83D1"/>
    <w:rsid w:val="1155AC2E"/>
    <w:rsid w:val="12942DB1"/>
    <w:rsid w:val="1325674D"/>
    <w:rsid w:val="154A634E"/>
    <w:rsid w:val="1884CB0D"/>
    <w:rsid w:val="1EC5EF2E"/>
    <w:rsid w:val="211D64EC"/>
    <w:rsid w:val="2166CDFE"/>
    <w:rsid w:val="23676D95"/>
    <w:rsid w:val="24C874B7"/>
    <w:rsid w:val="2860B523"/>
    <w:rsid w:val="29AEF60F"/>
    <w:rsid w:val="2B7DB27E"/>
    <w:rsid w:val="2BCBA074"/>
    <w:rsid w:val="2C652BAC"/>
    <w:rsid w:val="2F91208B"/>
    <w:rsid w:val="32789395"/>
    <w:rsid w:val="3341BB18"/>
    <w:rsid w:val="33857EE5"/>
    <w:rsid w:val="371E472B"/>
    <w:rsid w:val="374C04B8"/>
    <w:rsid w:val="37CECB7F"/>
    <w:rsid w:val="37D7DB3B"/>
    <w:rsid w:val="3835B9E0"/>
    <w:rsid w:val="38B672AD"/>
    <w:rsid w:val="38BA9505"/>
    <w:rsid w:val="3A83A57A"/>
    <w:rsid w:val="3BAD49F7"/>
    <w:rsid w:val="3F14BCB6"/>
    <w:rsid w:val="400E62CA"/>
    <w:rsid w:val="41640165"/>
    <w:rsid w:val="4346038C"/>
    <w:rsid w:val="44327546"/>
    <w:rsid w:val="44E1D3ED"/>
    <w:rsid w:val="4599180D"/>
    <w:rsid w:val="4905E669"/>
    <w:rsid w:val="4B9B226F"/>
    <w:rsid w:val="501A94E9"/>
    <w:rsid w:val="5027AE8F"/>
    <w:rsid w:val="505A3A36"/>
    <w:rsid w:val="54B9B377"/>
    <w:rsid w:val="54EE060C"/>
    <w:rsid w:val="54FF61AD"/>
    <w:rsid w:val="562FACB6"/>
    <w:rsid w:val="569BB59E"/>
    <w:rsid w:val="614B520A"/>
    <w:rsid w:val="63249176"/>
    <w:rsid w:val="645C1C68"/>
    <w:rsid w:val="661AA767"/>
    <w:rsid w:val="667E4DD7"/>
    <w:rsid w:val="6843B81E"/>
    <w:rsid w:val="6ACB5DEC"/>
    <w:rsid w:val="6C51179D"/>
    <w:rsid w:val="6E1F0659"/>
    <w:rsid w:val="6EB2F9A2"/>
    <w:rsid w:val="6FB0C681"/>
    <w:rsid w:val="71E6A049"/>
    <w:rsid w:val="7292A7D2"/>
    <w:rsid w:val="7426DCDE"/>
    <w:rsid w:val="77D034E9"/>
    <w:rsid w:val="7BA5909E"/>
    <w:rsid w:val="7C4A1637"/>
    <w:rsid w:val="7FD0F816"/>
    <w:rsid w:val="7FF9B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B5B6D"/>
  <w15:chartTrackingRefBased/>
  <w15:docId w15:val="{5B31DDC7-55ED-4FEF-8C8E-D7FF1879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F5B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Tabel Erasmus MC"/>
    <w:basedOn w:val="Standaardtabe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jsttabel6kleurrijk-Accent2">
    <w:name w:val="List Table 6 Colorful Accent 2"/>
    <w:basedOn w:val="Standaardtabe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2DD1"/>
  </w:style>
  <w:style w:type="paragraph" w:styleId="Voettekst">
    <w:name w:val="footer"/>
    <w:basedOn w:val="Standaard"/>
    <w:link w:val="Voet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2DD1"/>
  </w:style>
  <w:style w:type="paragraph" w:customStyle="1" w:styleId="paragraph">
    <w:name w:val="paragraph"/>
    <w:basedOn w:val="Standaard"/>
    <w:rsid w:val="00EF5B3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EF5B3B"/>
  </w:style>
  <w:style w:type="character" w:customStyle="1" w:styleId="eop">
    <w:name w:val="eop"/>
    <w:basedOn w:val="Standaardalinea-lettertype"/>
    <w:rsid w:val="00EF5B3B"/>
  </w:style>
  <w:style w:type="character" w:customStyle="1" w:styleId="Kop2Char">
    <w:name w:val="Kop 2 Char"/>
    <w:basedOn w:val="Standaardalinea-lettertype"/>
    <w:link w:val="Kop2"/>
    <w:uiPriority w:val="9"/>
    <w:rsid w:val="00EF5B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ention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664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6644"/>
    <w:rPr>
      <w:rFonts w:ascii="Segoe UI" w:hAnsi="Segoe UI" w:cs="Segoe UI"/>
      <w:sz w:val="18"/>
      <w:szCs w:val="18"/>
    </w:rPr>
  </w:style>
</w:styles>
</file>

<file path=word/tasks.xml><?xml version="1.0" encoding="utf-8"?>
<t:Tasks xmlns:t="http://schemas.microsoft.com/office/tasks/2019/documenttasks" xmlns:oel="http://schemas.microsoft.com/office/2019/extlst">
  <t:Task id="{74FF4DD9-03ED-4BFB-8005-2F543D9C81EE}">
    <t:Anchor>
      <t:Comment id="1342449538"/>
    </t:Anchor>
    <t:History>
      <t:Event id="{846E8826-F0D6-4503-8BA5-F76E5339D980}" time="2023-02-27T11:17:42.32Z">
        <t:Attribution userId="S::lianne.vanrijn@erasmusmc.nl::88f10c52-afca-4261-a8b6-a7c9a6541e2f" userProvider="AD" userName="Lianne van Rijn"/>
        <t:Anchor>
          <t:Comment id="1342449538"/>
        </t:Anchor>
        <t:Create/>
      </t:Event>
      <t:Event id="{80D82C3C-E57D-46EA-9169-0E25AC4B4DC4}" time="2023-02-27T11:17:42.32Z">
        <t:Attribution userId="S::lianne.vanrijn@erasmusmc.nl::88f10c52-afca-4261-a8b6-a7c9a6541e2f" userProvider="AD" userName="Lianne van Rijn"/>
        <t:Anchor>
          <t:Comment id="1342449538"/>
        </t:Anchor>
        <t:Assign userId="S::n.buissing@erasmusmc.nl::5f575976-bd43-4abc-b921-47e6fd732c5d" userProvider="AD" userName="Liam Buissing"/>
      </t:Event>
      <t:Event id="{92D5150F-080F-4167-B989-5436E6629FD4}" time="2023-02-27T11:17:42.32Z">
        <t:Attribution userId="S::lianne.vanrijn@erasmusmc.nl::88f10c52-afca-4261-a8b6-a7c9a6541e2f" userProvider="AD" userName="Lianne van Rijn"/>
        <t:Anchor>
          <t:Comment id="1342449538"/>
        </t:Anchor>
        <t:SetTitle title="@Liam Buissing we 'moeten' niets. Eerder omvormen naar: Op basis van welke criteria adviseert u..."/>
      </t:Event>
      <t:Event id="{4051472C-24E7-4F4E-9758-9BA4662DBB13}" time="2023-02-27T12:56:13.461Z">
        <t:Attribution userId="S::n.buissing@erasmusmc.nl::5f575976-bd43-4abc-b921-47e6fd732c5d" userProvider="AD" userName="Liam Buissing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9690d6f8b7b84614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d2753abe579d4459" Type="http://schemas.microsoft.com/office/2019/05/relationships/documenttasks" Target="tasks.xml"/><Relationship Id="rId5" Type="http://schemas.openxmlformats.org/officeDocument/2006/relationships/customXml" Target="../customXml/item5.xml"/><Relationship Id="R14eb5c730ca14929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3050\AppData\Local\Temp\Templafy\WordVsto\ris2cea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0dce5b-7ca5-43ee-9a71-01fffc04bad1">
      <UserInfo>
        <DisplayName/>
        <AccountId xsi:nil="true"/>
        <AccountType/>
      </UserInfo>
    </SharedWithUsers>
    <lcf76f155ced4ddcb4097134ff3c332f xmlns="e662577e-a998-4d43-bcc0-d60ab2a724e1">
      <Terms xmlns="http://schemas.microsoft.com/office/infopath/2007/PartnerControls"/>
    </lcf76f155ced4ddcb4097134ff3c332f>
    <TaxCatchAll xmlns="630dce5b-7ca5-43ee-9a71-01fffc04b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10" ma:contentTypeDescription="Een nieuw document maken." ma:contentTypeScope="" ma:versionID="4d39829ada92054954d6a7625dbce1f1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02b2333f4bc5127f5c6b0a0f15ba0e4a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063da5-7d39-4ba4-bc71-c5d2ff40fe6c}" ma:internalName="TaxCatchAll" ma:showField="CatchAllData" ma:web="630dce5b-7ca5-43ee-9a71-01fffc04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FormConfiguration><![CDATA[{"formFields":[],"formDataEntries":[]}]]></TemplafyFormConfiguration>
</file>

<file path=customXml/item5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216D550-5E4C-439E-95B0-255D114B65BD}">
  <ds:schemaRefs>
    <ds:schemaRef ds:uri="http://schemas.microsoft.com/office/2006/metadata/properties"/>
    <ds:schemaRef ds:uri="http://schemas.microsoft.com/office/infopath/2007/PartnerControls"/>
    <ds:schemaRef ds:uri="630dce5b-7ca5-43ee-9a71-01fffc04bad1"/>
    <ds:schemaRef ds:uri="e662577e-a998-4d43-bcc0-d60ab2a724e1"/>
  </ds:schemaRefs>
</ds:datastoreItem>
</file>

<file path=customXml/itemProps2.xml><?xml version="1.0" encoding="utf-8"?>
<ds:datastoreItem xmlns:ds="http://schemas.openxmlformats.org/officeDocument/2006/customXml" ds:itemID="{A24A001F-DFC3-46E7-823C-DFF881B5E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C8439-5162-46C6-8B68-CA28B693A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2F8E7-CF5B-439E-A7AE-FB42C17106FF}">
  <ds:schemaRefs/>
</ds:datastoreItem>
</file>

<file path=customXml/itemProps5.xml><?xml version="1.0" encoding="utf-8"?>
<ds:datastoreItem xmlns:ds="http://schemas.openxmlformats.org/officeDocument/2006/customXml" ds:itemID="{88410EE0-F98B-4058-BA2A-4A6D59726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ris2cean.dotx</Template>
  <TotalTime>1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N.W. Buissing</dc:creator>
  <cp:keywords/>
  <dc:description/>
  <cp:lastModifiedBy>Liam Buissing</cp:lastModifiedBy>
  <cp:revision>9</cp:revision>
  <dcterms:created xsi:type="dcterms:W3CDTF">2023-02-21T07:23:00Z</dcterms:created>
  <dcterms:modified xsi:type="dcterms:W3CDTF">2023-03-06T10:59:00Z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638058507567287981</vt:lpwstr>
  </property>
  <property fmtid="{D5CDD505-2E9C-101B-9397-08002B2CF9AE}" pid="11" name="TemplafyUserProfileId">
    <vt:lpwstr>637738554257478263</vt:lpwstr>
  </property>
  <property fmtid="{D5CDD505-2E9C-101B-9397-08002B2CF9AE}" pid="12" name="TemplafyFromBlank">
    <vt:bool>true</vt:bool>
  </property>
  <property fmtid="{D5CDD505-2E9C-101B-9397-08002B2CF9AE}" pid="13" name="ContentTypeId">
    <vt:lpwstr>0x010100DA47C093356F2E42B42EF3AB0527DC32</vt:lpwstr>
  </property>
  <property fmtid="{D5CDD505-2E9C-101B-9397-08002B2CF9AE}" pid="14" name="Order">
    <vt:r8>7200</vt:r8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MediaServiceImageTags">
    <vt:lpwstr/>
  </property>
</Properties>
</file>