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ED864" w14:textId="77777777" w:rsidR="00623D2D" w:rsidRPr="00AA1848" w:rsidRDefault="00623D2D" w:rsidP="00623D2D">
      <w:pPr>
        <w:pStyle w:val="Voetnoottekst"/>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5"/>
        <w:gridCol w:w="5545"/>
      </w:tblGrid>
      <w:tr w:rsidR="00590159" w14:paraId="5CB835B3" w14:textId="77777777" w:rsidTr="00481954">
        <w:trPr>
          <w:trHeight w:val="1134"/>
        </w:trPr>
        <w:tc>
          <w:tcPr>
            <w:tcW w:w="5000" w:type="pct"/>
            <w:gridSpan w:val="2"/>
            <w:tcBorders>
              <w:top w:val="nil"/>
              <w:left w:val="nil"/>
              <w:bottom w:val="nil"/>
              <w:right w:val="nil"/>
            </w:tcBorders>
          </w:tcPr>
          <w:tbl>
            <w:tblPr>
              <w:tblpPr w:leftFromText="141" w:rightFromText="141" w:vertAnchor="page" w:horzAnchor="margin" w:tblpXSpec="center" w:tblpY="91"/>
              <w:tblOverlap w:val="never"/>
              <w:tblW w:w="8520" w:type="dxa"/>
              <w:tblCellMar>
                <w:left w:w="0" w:type="dxa"/>
                <w:right w:w="0" w:type="dxa"/>
              </w:tblCellMar>
              <w:tblLook w:val="0000" w:firstRow="0" w:lastRow="0" w:firstColumn="0" w:lastColumn="0" w:noHBand="0" w:noVBand="0"/>
            </w:tblPr>
            <w:tblGrid>
              <w:gridCol w:w="2828"/>
              <w:gridCol w:w="2828"/>
              <w:gridCol w:w="2829"/>
              <w:gridCol w:w="35"/>
            </w:tblGrid>
            <w:tr w:rsidR="00E25ADE" w:rsidRPr="003733A9" w14:paraId="29D4F413" w14:textId="77777777" w:rsidTr="008A6C20">
              <w:trPr>
                <w:cantSplit/>
                <w:trHeight w:val="1853"/>
              </w:trPr>
              <w:tc>
                <w:tcPr>
                  <w:tcW w:w="2828" w:type="dxa"/>
                </w:tcPr>
                <w:p w14:paraId="40407907" w14:textId="795C4AB0" w:rsidR="00E25ADE" w:rsidRPr="00E25ADE" w:rsidRDefault="003A2BDB" w:rsidP="00E25ADE">
                  <w:pPr>
                    <w:pStyle w:val="Plattetekst"/>
                    <w:rPr>
                      <w:rFonts w:cs="Arial"/>
                      <w:b w:val="0"/>
                      <w:sz w:val="18"/>
                      <w:szCs w:val="18"/>
                    </w:rPr>
                  </w:pPr>
                  <w:r w:rsidRPr="00717586">
                    <w:rPr>
                      <w:noProof/>
                    </w:rPr>
                    <w:drawing>
                      <wp:inline distT="0" distB="0" distL="0" distR="0" wp14:anchorId="4D3DBECF" wp14:editId="6B133A48">
                        <wp:extent cx="1724025" cy="1047750"/>
                        <wp:effectExtent l="0" t="0" r="0" b="0"/>
                        <wp:docPr id="1" name="Afbeelding 1" descr="Afbeeldin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1047750"/>
                                </a:xfrm>
                                <a:prstGeom prst="rect">
                                  <a:avLst/>
                                </a:prstGeom>
                                <a:noFill/>
                                <a:ln>
                                  <a:noFill/>
                                </a:ln>
                              </pic:spPr>
                            </pic:pic>
                          </a:graphicData>
                        </a:graphic>
                      </wp:inline>
                    </w:drawing>
                  </w:r>
                  <w:r w:rsidR="009A0D7D">
                    <w:t xml:space="preserve"> </w:t>
                  </w:r>
                </w:p>
              </w:tc>
              <w:tc>
                <w:tcPr>
                  <w:tcW w:w="2828" w:type="dxa"/>
                </w:tcPr>
                <w:p w14:paraId="046FCF66" w14:textId="51349B45" w:rsidR="00E25ADE" w:rsidRPr="0060025D" w:rsidRDefault="003A2BDB" w:rsidP="0060025D">
                  <w:pPr>
                    <w:jc w:val="center"/>
                  </w:pPr>
                  <w:r w:rsidRPr="00717586">
                    <w:rPr>
                      <w:noProof/>
                    </w:rPr>
                    <w:drawing>
                      <wp:inline distT="0" distB="0" distL="0" distR="0" wp14:anchorId="54CDF54C" wp14:editId="0A0732CD">
                        <wp:extent cx="1609725" cy="1047750"/>
                        <wp:effectExtent l="0" t="0" r="0" b="0"/>
                        <wp:docPr id="2" name="Afbeelding 2" descr="Afbeeldin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Afbeelding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047750"/>
                                </a:xfrm>
                                <a:prstGeom prst="rect">
                                  <a:avLst/>
                                </a:prstGeom>
                                <a:noFill/>
                                <a:ln>
                                  <a:noFill/>
                                </a:ln>
                              </pic:spPr>
                            </pic:pic>
                          </a:graphicData>
                        </a:graphic>
                      </wp:inline>
                    </w:drawing>
                  </w:r>
                </w:p>
              </w:tc>
              <w:tc>
                <w:tcPr>
                  <w:tcW w:w="2829" w:type="dxa"/>
                </w:tcPr>
                <w:p w14:paraId="507424F7" w14:textId="53A65991" w:rsidR="00E25ADE" w:rsidRPr="00E25ADE" w:rsidRDefault="003A2BDB" w:rsidP="00E25ADE">
                  <w:pPr>
                    <w:pStyle w:val="Plattetekst"/>
                    <w:rPr>
                      <w:rFonts w:cs="Arial"/>
                      <w:b w:val="0"/>
                      <w:sz w:val="18"/>
                      <w:szCs w:val="18"/>
                    </w:rPr>
                  </w:pPr>
                  <w:r w:rsidRPr="00717586">
                    <w:rPr>
                      <w:noProof/>
                    </w:rPr>
                    <w:drawing>
                      <wp:inline distT="0" distB="0" distL="0" distR="0" wp14:anchorId="7C48463D" wp14:editId="746C8B25">
                        <wp:extent cx="1771650" cy="1053148"/>
                        <wp:effectExtent l="0" t="0" r="0" b="0"/>
                        <wp:docPr id="3" name="Afbeelding 3" descr="Afbeeldin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2185" cy="1053466"/>
                                </a:xfrm>
                                <a:prstGeom prst="rect">
                                  <a:avLst/>
                                </a:prstGeom>
                                <a:noFill/>
                                <a:ln>
                                  <a:noFill/>
                                </a:ln>
                              </pic:spPr>
                            </pic:pic>
                          </a:graphicData>
                        </a:graphic>
                      </wp:inline>
                    </w:drawing>
                  </w:r>
                </w:p>
              </w:tc>
              <w:tc>
                <w:tcPr>
                  <w:tcW w:w="35" w:type="dxa"/>
                </w:tcPr>
                <w:p w14:paraId="12BAF851" w14:textId="77777777" w:rsidR="00E25ADE" w:rsidRPr="003733A9" w:rsidRDefault="00E25ADE" w:rsidP="00481954">
                  <w:pPr>
                    <w:pStyle w:val="Plattetekst"/>
                    <w:rPr>
                      <w:rFonts w:cs="Arial"/>
                      <w:sz w:val="18"/>
                    </w:rPr>
                  </w:pPr>
                </w:p>
              </w:tc>
            </w:tr>
          </w:tbl>
          <w:p w14:paraId="69A43CAA" w14:textId="77777777" w:rsidR="00590159" w:rsidRDefault="00590159" w:rsidP="00481954"/>
        </w:tc>
      </w:tr>
      <w:tr w:rsidR="00590159" w:rsidRPr="008906F0" w14:paraId="350456C0" w14:textId="77777777" w:rsidTr="00481954">
        <w:trPr>
          <w:trHeight w:val="3402"/>
        </w:trPr>
        <w:tc>
          <w:tcPr>
            <w:tcW w:w="5000" w:type="pct"/>
            <w:gridSpan w:val="2"/>
            <w:tcBorders>
              <w:top w:val="nil"/>
              <w:left w:val="nil"/>
              <w:bottom w:val="nil"/>
              <w:right w:val="nil"/>
            </w:tcBorders>
            <w:vAlign w:val="center"/>
          </w:tcPr>
          <w:p w14:paraId="21F0FC1B" w14:textId="19849D19" w:rsidR="00590159" w:rsidRPr="008906F0" w:rsidRDefault="008A6C20" w:rsidP="00D32DD7">
            <w:pPr>
              <w:rPr>
                <w:b/>
                <w:sz w:val="40"/>
                <w:szCs w:val="40"/>
              </w:rPr>
            </w:pPr>
            <w:r w:rsidRPr="000C30C0">
              <w:rPr>
                <w:b/>
                <w:sz w:val="40"/>
                <w:szCs w:val="40"/>
              </w:rPr>
              <w:t>Europese aanbesteding</w:t>
            </w:r>
            <w:r w:rsidRPr="008906F0">
              <w:rPr>
                <w:b/>
                <w:sz w:val="40"/>
                <w:szCs w:val="40"/>
              </w:rPr>
              <w:t xml:space="preserve"> </w:t>
            </w:r>
            <w:r w:rsidRPr="00D77F3A">
              <w:rPr>
                <w:b/>
                <w:sz w:val="40"/>
                <w:szCs w:val="40"/>
              </w:rPr>
              <w:t>Bouwteampartner Huisvesting Buitendienst Bolsward</w:t>
            </w:r>
          </w:p>
        </w:tc>
      </w:tr>
      <w:tr w:rsidR="00590159" w:rsidRPr="008906F0" w14:paraId="2254D777" w14:textId="77777777" w:rsidTr="00481954">
        <w:trPr>
          <w:trHeight w:val="1701"/>
        </w:trPr>
        <w:tc>
          <w:tcPr>
            <w:tcW w:w="5000" w:type="pct"/>
            <w:gridSpan w:val="2"/>
            <w:tcBorders>
              <w:top w:val="nil"/>
              <w:left w:val="nil"/>
              <w:bottom w:val="nil"/>
              <w:right w:val="nil"/>
            </w:tcBorders>
            <w:vAlign w:val="center"/>
          </w:tcPr>
          <w:p w14:paraId="07A1F28B" w14:textId="77777777" w:rsidR="00590159" w:rsidRDefault="00590159" w:rsidP="00481954">
            <w:pPr>
              <w:rPr>
                <w:b/>
                <w:sz w:val="40"/>
                <w:szCs w:val="40"/>
              </w:rPr>
            </w:pPr>
            <w:r w:rsidRPr="00115AC1">
              <w:rPr>
                <w:b/>
                <w:sz w:val="40"/>
                <w:szCs w:val="40"/>
              </w:rPr>
              <w:t>Selectieleidraad N</w:t>
            </w:r>
            <w:r w:rsidR="002705C6">
              <w:rPr>
                <w:b/>
                <w:sz w:val="40"/>
                <w:szCs w:val="40"/>
              </w:rPr>
              <w:t>iet Openbare Procedure</w:t>
            </w:r>
          </w:p>
          <w:p w14:paraId="0280CD69" w14:textId="01B6D0E6" w:rsidR="00367FCC" w:rsidRPr="008906F0" w:rsidRDefault="00367FCC" w:rsidP="00481954">
            <w:pPr>
              <w:rPr>
                <w:sz w:val="32"/>
                <w:szCs w:val="32"/>
              </w:rPr>
            </w:pPr>
            <w:r>
              <w:rPr>
                <w:b/>
                <w:sz w:val="40"/>
                <w:szCs w:val="40"/>
              </w:rPr>
              <w:t>Bijlagenboek</w:t>
            </w:r>
          </w:p>
        </w:tc>
      </w:tr>
      <w:tr w:rsidR="00590159" w:rsidRPr="008906F0" w14:paraId="6D2E8696" w14:textId="77777777" w:rsidTr="00481954">
        <w:trPr>
          <w:trHeight w:val="1547"/>
        </w:trPr>
        <w:tc>
          <w:tcPr>
            <w:tcW w:w="5000" w:type="pct"/>
            <w:gridSpan w:val="2"/>
            <w:tcBorders>
              <w:top w:val="nil"/>
              <w:left w:val="nil"/>
              <w:bottom w:val="nil"/>
              <w:right w:val="nil"/>
            </w:tcBorders>
          </w:tcPr>
          <w:p w14:paraId="2BDAAB0E" w14:textId="77777777" w:rsidR="00590159" w:rsidRPr="008906F0" w:rsidRDefault="00590159" w:rsidP="00481954">
            <w:pPr>
              <w:rPr>
                <w:rFonts w:cs="Arial"/>
                <w:bCs/>
                <w:sz w:val="24"/>
              </w:rPr>
            </w:pPr>
          </w:p>
          <w:p w14:paraId="7EE0F2C0" w14:textId="7F77E3EC" w:rsidR="00590159" w:rsidRPr="00115AC1" w:rsidRDefault="00590159" w:rsidP="00481954">
            <w:pPr>
              <w:rPr>
                <w:rFonts w:cs="Arial"/>
                <w:sz w:val="24"/>
              </w:rPr>
            </w:pPr>
            <w:r w:rsidRPr="008906F0">
              <w:rPr>
                <w:rFonts w:cs="Arial"/>
                <w:bCs/>
                <w:sz w:val="24"/>
              </w:rPr>
              <w:t>Intern</w:t>
            </w:r>
            <w:r w:rsidRPr="00115AC1">
              <w:rPr>
                <w:rFonts w:cs="Arial"/>
                <w:sz w:val="24"/>
              </w:rPr>
              <w:t xml:space="preserve"> </w:t>
            </w:r>
            <w:r w:rsidRPr="008906F0">
              <w:rPr>
                <w:rFonts w:cs="Arial"/>
                <w:bCs/>
                <w:sz w:val="24"/>
              </w:rPr>
              <w:t>kenmerk</w:t>
            </w:r>
            <w:r w:rsidRPr="00115AC1">
              <w:rPr>
                <w:rFonts w:cs="Arial"/>
                <w:sz w:val="24"/>
              </w:rPr>
              <w:t>:</w:t>
            </w:r>
            <w:r w:rsidR="009A0D7D">
              <w:rPr>
                <w:rFonts w:cs="Arial"/>
                <w:sz w:val="24"/>
              </w:rPr>
              <w:t xml:space="preserve"> </w:t>
            </w:r>
            <w:r w:rsidR="008A6C20">
              <w:rPr>
                <w:rFonts w:cs="Arial"/>
                <w:sz w:val="24"/>
              </w:rPr>
              <w:t>SWF 23019</w:t>
            </w:r>
          </w:p>
          <w:p w14:paraId="16CDB892" w14:textId="77777777" w:rsidR="00590159" w:rsidRPr="008906F0" w:rsidRDefault="00590159" w:rsidP="00481954"/>
        </w:tc>
      </w:tr>
      <w:tr w:rsidR="00590159" w:rsidRPr="008906F0" w14:paraId="4799269D" w14:textId="77777777" w:rsidTr="00481954">
        <w:tc>
          <w:tcPr>
            <w:tcW w:w="5000" w:type="pct"/>
            <w:gridSpan w:val="2"/>
            <w:tcBorders>
              <w:top w:val="nil"/>
              <w:left w:val="nil"/>
              <w:bottom w:val="nil"/>
              <w:right w:val="nil"/>
            </w:tcBorders>
          </w:tcPr>
          <w:p w14:paraId="2CEE289F" w14:textId="77777777" w:rsidR="00590159" w:rsidRPr="008906F0" w:rsidRDefault="00590159" w:rsidP="00481954">
            <w:pPr>
              <w:rPr>
                <w:rFonts w:cs="Arial"/>
                <w:i/>
                <w:iCs/>
              </w:rPr>
            </w:pPr>
            <w:r w:rsidRPr="008906F0">
              <w:rPr>
                <w:rFonts w:cs="Arial"/>
                <w:i/>
                <w:iCs/>
              </w:rPr>
              <w:t>Gemeente Súdwest-Fryslân,</w:t>
            </w:r>
          </w:p>
        </w:tc>
      </w:tr>
      <w:tr w:rsidR="00590159" w:rsidRPr="008906F0" w14:paraId="02959AA9" w14:textId="77777777" w:rsidTr="00481954">
        <w:tc>
          <w:tcPr>
            <w:tcW w:w="5000" w:type="pct"/>
            <w:gridSpan w:val="2"/>
            <w:tcBorders>
              <w:top w:val="nil"/>
              <w:left w:val="nil"/>
              <w:bottom w:val="nil"/>
              <w:right w:val="nil"/>
            </w:tcBorders>
          </w:tcPr>
          <w:p w14:paraId="596B407B" w14:textId="7AA99749" w:rsidR="00590159" w:rsidRPr="008906F0" w:rsidRDefault="00590159" w:rsidP="00481954">
            <w:pPr>
              <w:rPr>
                <w:rFonts w:cs="Arial"/>
                <w:i/>
                <w:iCs/>
              </w:rPr>
            </w:pPr>
            <w:r w:rsidRPr="008906F0">
              <w:rPr>
                <w:rFonts w:cs="Arial"/>
                <w:i/>
                <w:iCs/>
              </w:rPr>
              <w:t xml:space="preserve">Domein </w:t>
            </w:r>
            <w:r w:rsidR="008A6C20">
              <w:rPr>
                <w:rFonts w:cs="Arial"/>
                <w:i/>
                <w:iCs/>
              </w:rPr>
              <w:t>Openbare ruimte</w:t>
            </w:r>
          </w:p>
        </w:tc>
      </w:tr>
      <w:tr w:rsidR="00590159" w:rsidRPr="008906F0" w14:paraId="7B91C5A0" w14:textId="77777777" w:rsidTr="00481954">
        <w:tc>
          <w:tcPr>
            <w:tcW w:w="5000" w:type="pct"/>
            <w:gridSpan w:val="2"/>
            <w:tcBorders>
              <w:top w:val="nil"/>
              <w:left w:val="nil"/>
              <w:bottom w:val="nil"/>
              <w:right w:val="nil"/>
            </w:tcBorders>
          </w:tcPr>
          <w:p w14:paraId="405AEF0E" w14:textId="61ECB5E6" w:rsidR="00590159" w:rsidRPr="008906F0" w:rsidRDefault="00590159" w:rsidP="00481954">
            <w:pPr>
              <w:rPr>
                <w:rFonts w:cs="Arial"/>
                <w:i/>
                <w:iCs/>
              </w:rPr>
            </w:pPr>
            <w:r w:rsidRPr="008906F0">
              <w:rPr>
                <w:rFonts w:cs="Arial"/>
                <w:i/>
                <w:iCs/>
              </w:rPr>
              <w:t xml:space="preserve">Team </w:t>
            </w:r>
            <w:r w:rsidR="008A6C20">
              <w:rPr>
                <w:rFonts w:cs="Arial"/>
                <w:i/>
                <w:iCs/>
              </w:rPr>
              <w:t>Vastgoed</w:t>
            </w:r>
          </w:p>
        </w:tc>
      </w:tr>
      <w:tr w:rsidR="00590159" w:rsidRPr="008906F0" w14:paraId="1194BDC5" w14:textId="77777777" w:rsidTr="00481954">
        <w:tc>
          <w:tcPr>
            <w:tcW w:w="5000" w:type="pct"/>
            <w:gridSpan w:val="2"/>
            <w:tcBorders>
              <w:top w:val="nil"/>
              <w:left w:val="nil"/>
              <w:bottom w:val="nil"/>
              <w:right w:val="nil"/>
            </w:tcBorders>
          </w:tcPr>
          <w:p w14:paraId="22577E4B" w14:textId="203E5987" w:rsidR="00590159" w:rsidRPr="008906F0" w:rsidRDefault="00590159" w:rsidP="00481954">
            <w:pPr>
              <w:rPr>
                <w:rFonts w:cs="Arial"/>
              </w:rPr>
            </w:pPr>
            <w:r w:rsidRPr="008906F0">
              <w:rPr>
                <w:rFonts w:cs="Arial"/>
                <w:i/>
                <w:iCs/>
              </w:rPr>
              <w:t xml:space="preserve">Datum: </w:t>
            </w:r>
            <w:r w:rsidR="008A6C20">
              <w:rPr>
                <w:rFonts w:cs="Arial"/>
                <w:i/>
                <w:iCs/>
              </w:rPr>
              <w:t>17 maart 2023</w:t>
            </w:r>
          </w:p>
        </w:tc>
      </w:tr>
      <w:tr w:rsidR="00590159" w:rsidRPr="008906F0" w14:paraId="5D607AD9" w14:textId="77777777" w:rsidTr="00481954">
        <w:tc>
          <w:tcPr>
            <w:tcW w:w="5000" w:type="pct"/>
            <w:gridSpan w:val="2"/>
            <w:tcBorders>
              <w:top w:val="nil"/>
              <w:left w:val="nil"/>
              <w:bottom w:val="nil"/>
              <w:right w:val="nil"/>
            </w:tcBorders>
          </w:tcPr>
          <w:p w14:paraId="1240DCBA" w14:textId="77777777" w:rsidR="00590159" w:rsidRPr="008906F0" w:rsidRDefault="00590159" w:rsidP="00481954">
            <w:pPr>
              <w:rPr>
                <w:lang w:val="en-GB"/>
              </w:rPr>
            </w:pPr>
          </w:p>
        </w:tc>
      </w:tr>
      <w:tr w:rsidR="00590159" w:rsidRPr="008906F0" w14:paraId="1A838B7B" w14:textId="77777777" w:rsidTr="00481954">
        <w:tc>
          <w:tcPr>
            <w:tcW w:w="1943" w:type="pct"/>
            <w:tcBorders>
              <w:top w:val="nil"/>
              <w:left w:val="nil"/>
              <w:bottom w:val="nil"/>
              <w:right w:val="nil"/>
            </w:tcBorders>
          </w:tcPr>
          <w:p w14:paraId="5955C846" w14:textId="77777777" w:rsidR="00590159" w:rsidRPr="008906F0" w:rsidRDefault="00590159" w:rsidP="00481954">
            <w:pPr>
              <w:rPr>
                <w:lang w:val="en-GB"/>
              </w:rPr>
            </w:pPr>
          </w:p>
        </w:tc>
        <w:tc>
          <w:tcPr>
            <w:tcW w:w="3057" w:type="pct"/>
            <w:tcBorders>
              <w:top w:val="nil"/>
              <w:left w:val="nil"/>
              <w:bottom w:val="nil"/>
              <w:right w:val="nil"/>
            </w:tcBorders>
          </w:tcPr>
          <w:p w14:paraId="4AF0FF6B" w14:textId="77777777" w:rsidR="00590159" w:rsidRPr="008906F0" w:rsidRDefault="00590159" w:rsidP="00481954">
            <w:pPr>
              <w:rPr>
                <w:lang w:val="en-GB"/>
              </w:rPr>
            </w:pPr>
          </w:p>
        </w:tc>
      </w:tr>
    </w:tbl>
    <w:p w14:paraId="438ABED5" w14:textId="12CA137E" w:rsidR="00367FCC" w:rsidRPr="00C736DB" w:rsidRDefault="00726F5F" w:rsidP="00367FCC">
      <w:r w:rsidRPr="00115AC1">
        <w:br w:type="page"/>
      </w:r>
      <w:bookmarkStart w:id="0" w:name="_Toc372289008"/>
      <w:bookmarkStart w:id="1" w:name="_Toc102551474"/>
      <w:bookmarkStart w:id="2" w:name="_Toc215301790"/>
      <w:bookmarkStart w:id="3" w:name="_Toc53970441"/>
    </w:p>
    <w:p w14:paraId="6271550F" w14:textId="44797822" w:rsidR="00193DD5" w:rsidRPr="00BC3A95" w:rsidRDefault="00193DD5" w:rsidP="00C736DB">
      <w:pPr>
        <w:pStyle w:val="StijlKop1"/>
      </w:pPr>
      <w:r w:rsidRPr="00C736DB">
        <w:lastRenderedPageBreak/>
        <w:t>Checklist</w:t>
      </w:r>
      <w:r w:rsidRPr="00BC3A95">
        <w:t xml:space="preserve"> in te leveren documenten</w:t>
      </w:r>
      <w:bookmarkEnd w:id="0"/>
      <w:bookmarkEnd w:id="1"/>
      <w:r w:rsidRPr="00BC3A95">
        <w:t xml:space="preserve"> </w:t>
      </w:r>
    </w:p>
    <w:p w14:paraId="4BE82320" w14:textId="77777777" w:rsidR="008A6C20" w:rsidRPr="00BC3A95" w:rsidRDefault="008A6C20" w:rsidP="008A6C20">
      <w:bookmarkStart w:id="4" w:name="_Toc200530482"/>
      <w:r w:rsidRPr="00BC3A95">
        <w:t>Deze checklist dient volledig ingevuld te worden door de Gegadigde en te worden toegevoegd aan de Aanvraag tot deelname. Er dient een vinkje gezet te worden indien de betreffende stukken zijn bijgevoegd.</w:t>
      </w:r>
    </w:p>
    <w:p w14:paraId="23986528" w14:textId="77777777" w:rsidR="008A6C20" w:rsidRPr="00BC3A95" w:rsidRDefault="008A6C20" w:rsidP="008A6C20"/>
    <w:tbl>
      <w:tblPr>
        <w:tblpPr w:leftFromText="141" w:rightFromText="141" w:vertAnchor="text" w:horzAnchor="margin" w:tblpXSpec="center" w:tblpY="62"/>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4"/>
        <w:gridCol w:w="4962"/>
        <w:gridCol w:w="1314"/>
      </w:tblGrid>
      <w:tr w:rsidR="008A6C20" w:rsidRPr="00BC3A95" w14:paraId="702D43A7" w14:textId="77777777" w:rsidTr="00613D2D">
        <w:trPr>
          <w:trHeight w:val="694"/>
        </w:trPr>
        <w:tc>
          <w:tcPr>
            <w:tcW w:w="2904" w:type="dxa"/>
            <w:tcBorders>
              <w:top w:val="single" w:sz="4" w:space="0" w:color="auto"/>
              <w:left w:val="single" w:sz="4" w:space="0" w:color="auto"/>
              <w:bottom w:val="single" w:sz="4" w:space="0" w:color="auto"/>
              <w:right w:val="nil"/>
            </w:tcBorders>
            <w:shd w:val="clear" w:color="auto" w:fill="808080"/>
          </w:tcPr>
          <w:p w14:paraId="286D83E7" w14:textId="77777777" w:rsidR="008A6C20" w:rsidRPr="00294C52" w:rsidRDefault="008A6C20" w:rsidP="00613D2D">
            <w:pPr>
              <w:rPr>
                <w:b/>
                <w:color w:val="FFFFFF"/>
                <w:szCs w:val="20"/>
              </w:rPr>
            </w:pPr>
            <w:r w:rsidRPr="00294C52">
              <w:rPr>
                <w:b/>
                <w:color w:val="FFFFFF"/>
                <w:szCs w:val="20"/>
              </w:rPr>
              <w:t>Inleveren</w:t>
            </w:r>
          </w:p>
        </w:tc>
        <w:tc>
          <w:tcPr>
            <w:tcW w:w="4962" w:type="dxa"/>
            <w:tcBorders>
              <w:top w:val="single" w:sz="4" w:space="0" w:color="auto"/>
              <w:left w:val="nil"/>
              <w:bottom w:val="single" w:sz="4" w:space="0" w:color="auto"/>
              <w:right w:val="nil"/>
            </w:tcBorders>
            <w:shd w:val="clear" w:color="auto" w:fill="808080"/>
          </w:tcPr>
          <w:p w14:paraId="0C69FCA1" w14:textId="77777777" w:rsidR="008A6C20" w:rsidRPr="00294C52" w:rsidRDefault="008A6C20" w:rsidP="00613D2D">
            <w:pPr>
              <w:rPr>
                <w:b/>
                <w:color w:val="FFFFFF"/>
                <w:szCs w:val="20"/>
              </w:rPr>
            </w:pPr>
            <w:r w:rsidRPr="00294C52">
              <w:rPr>
                <w:b/>
                <w:color w:val="FFFFFF"/>
                <w:szCs w:val="20"/>
              </w:rPr>
              <w:t>Omschrijving vraag/gevraagde</w:t>
            </w:r>
          </w:p>
        </w:tc>
        <w:tc>
          <w:tcPr>
            <w:tcW w:w="1314" w:type="dxa"/>
            <w:tcBorders>
              <w:top w:val="single" w:sz="4" w:space="0" w:color="auto"/>
              <w:left w:val="nil"/>
              <w:bottom w:val="single" w:sz="4" w:space="0" w:color="auto"/>
              <w:right w:val="single" w:sz="4" w:space="0" w:color="auto"/>
            </w:tcBorders>
            <w:shd w:val="clear" w:color="auto" w:fill="808080"/>
          </w:tcPr>
          <w:p w14:paraId="590D5972" w14:textId="77777777" w:rsidR="008A6C20" w:rsidRPr="00294C52" w:rsidRDefault="008A6C20" w:rsidP="00613D2D">
            <w:pPr>
              <w:rPr>
                <w:b/>
                <w:color w:val="FFFFFF"/>
                <w:szCs w:val="20"/>
              </w:rPr>
            </w:pPr>
            <w:r w:rsidRPr="00294C52">
              <w:rPr>
                <w:b/>
                <w:color w:val="FFFFFF"/>
                <w:szCs w:val="20"/>
              </w:rPr>
              <w:t>Bijgevoegd</w:t>
            </w:r>
          </w:p>
        </w:tc>
      </w:tr>
      <w:tr w:rsidR="008A6C20" w:rsidRPr="00BC3A95" w14:paraId="53E54798" w14:textId="77777777" w:rsidTr="00613D2D">
        <w:trPr>
          <w:trHeight w:val="397"/>
        </w:trPr>
        <w:tc>
          <w:tcPr>
            <w:tcW w:w="2904" w:type="dxa"/>
            <w:tcBorders>
              <w:top w:val="single" w:sz="4" w:space="0" w:color="auto"/>
            </w:tcBorders>
            <w:vAlign w:val="center"/>
          </w:tcPr>
          <w:p w14:paraId="13894453" w14:textId="77777777" w:rsidR="008A6C20" w:rsidRPr="00BC3A95" w:rsidRDefault="008A6C20" w:rsidP="00613D2D"/>
        </w:tc>
        <w:tc>
          <w:tcPr>
            <w:tcW w:w="4962" w:type="dxa"/>
            <w:tcBorders>
              <w:top w:val="single" w:sz="4" w:space="0" w:color="auto"/>
            </w:tcBorders>
            <w:vAlign w:val="center"/>
          </w:tcPr>
          <w:p w14:paraId="140ED1F0" w14:textId="1912D771" w:rsidR="008A6C20" w:rsidRPr="00BC3A95" w:rsidRDefault="008A6C20" w:rsidP="00613D2D">
            <w:r w:rsidRPr="00BC3A95">
              <w:t>Aanbiedingsbrief</w:t>
            </w:r>
            <w:r w:rsidR="00512678">
              <w:t xml:space="preserve"> (niet verplicht)</w:t>
            </w:r>
          </w:p>
        </w:tc>
        <w:tc>
          <w:tcPr>
            <w:tcW w:w="1314" w:type="dxa"/>
            <w:tcBorders>
              <w:top w:val="single" w:sz="4" w:space="0" w:color="auto"/>
            </w:tcBorders>
            <w:vAlign w:val="center"/>
          </w:tcPr>
          <w:p w14:paraId="179896FE" w14:textId="77777777" w:rsidR="008A6C20" w:rsidRPr="008906F0" w:rsidRDefault="008A6C20" w:rsidP="00613D2D">
            <w:pPr>
              <w:jc w:val="center"/>
            </w:pPr>
            <w:r>
              <w:rPr>
                <w:rFonts w:ascii="MS Gothic" w:eastAsia="MS Gothic" w:hAnsi="MS Gothic" w:hint="eastAsia"/>
              </w:rPr>
              <w:t>☐</w:t>
            </w:r>
          </w:p>
        </w:tc>
      </w:tr>
      <w:tr w:rsidR="008A6C20" w:rsidRPr="00BC3A95" w14:paraId="78F4DB3A" w14:textId="77777777" w:rsidTr="00613D2D">
        <w:trPr>
          <w:trHeight w:val="397"/>
        </w:trPr>
        <w:tc>
          <w:tcPr>
            <w:tcW w:w="2904" w:type="dxa"/>
            <w:vAlign w:val="center"/>
          </w:tcPr>
          <w:p w14:paraId="1DF86A56" w14:textId="77777777" w:rsidR="008A6C20" w:rsidRPr="00BC3A95" w:rsidRDefault="008A6C20" w:rsidP="00613D2D">
            <w:r w:rsidRPr="00BC3A95">
              <w:t>Bijlage 1</w:t>
            </w:r>
          </w:p>
        </w:tc>
        <w:tc>
          <w:tcPr>
            <w:tcW w:w="4962" w:type="dxa"/>
            <w:vAlign w:val="center"/>
          </w:tcPr>
          <w:p w14:paraId="5E143018" w14:textId="77777777" w:rsidR="008A6C20" w:rsidRPr="00BC3A95" w:rsidRDefault="008A6C20" w:rsidP="00613D2D">
            <w:r w:rsidRPr="00BC3A95">
              <w:t>Checklist in te leveren documenten</w:t>
            </w:r>
          </w:p>
        </w:tc>
        <w:tc>
          <w:tcPr>
            <w:tcW w:w="1314" w:type="dxa"/>
            <w:vAlign w:val="center"/>
          </w:tcPr>
          <w:p w14:paraId="4785F42A" w14:textId="77777777" w:rsidR="008A6C20" w:rsidRPr="008906F0" w:rsidRDefault="008A6C20" w:rsidP="00613D2D">
            <w:pPr>
              <w:jc w:val="center"/>
            </w:pPr>
            <w:r>
              <w:rPr>
                <w:rFonts w:ascii="MS Gothic" w:eastAsia="MS Gothic" w:hAnsi="MS Gothic" w:hint="eastAsia"/>
              </w:rPr>
              <w:t>☐</w:t>
            </w:r>
          </w:p>
        </w:tc>
      </w:tr>
      <w:tr w:rsidR="008A6C20" w:rsidRPr="00BC3A95" w14:paraId="28C12268" w14:textId="77777777" w:rsidTr="00613D2D">
        <w:trPr>
          <w:trHeight w:val="397"/>
        </w:trPr>
        <w:tc>
          <w:tcPr>
            <w:tcW w:w="2904" w:type="dxa"/>
            <w:vAlign w:val="center"/>
          </w:tcPr>
          <w:p w14:paraId="648B3675" w14:textId="77777777" w:rsidR="008A6C20" w:rsidRPr="00BC3A95" w:rsidRDefault="008A6C20" w:rsidP="00613D2D">
            <w:r w:rsidRPr="00BC3A95">
              <w:t>Bijlage 2</w:t>
            </w:r>
          </w:p>
        </w:tc>
        <w:tc>
          <w:tcPr>
            <w:tcW w:w="4962" w:type="dxa"/>
            <w:vAlign w:val="center"/>
          </w:tcPr>
          <w:p w14:paraId="4BB5000B" w14:textId="77777777" w:rsidR="008A6C20" w:rsidRPr="00BC3A95" w:rsidRDefault="008A6C20" w:rsidP="00613D2D">
            <w:r w:rsidRPr="00BC3A95">
              <w:t>Eigen Verklaring</w:t>
            </w:r>
          </w:p>
        </w:tc>
        <w:tc>
          <w:tcPr>
            <w:tcW w:w="1314" w:type="dxa"/>
            <w:vAlign w:val="center"/>
          </w:tcPr>
          <w:p w14:paraId="79CF8228" w14:textId="77777777" w:rsidR="008A6C20" w:rsidRPr="008906F0" w:rsidRDefault="008A6C20" w:rsidP="00613D2D">
            <w:pPr>
              <w:jc w:val="center"/>
            </w:pPr>
            <w:r>
              <w:rPr>
                <w:rFonts w:ascii="MS Gothic" w:eastAsia="MS Gothic" w:hAnsi="MS Gothic" w:hint="eastAsia"/>
              </w:rPr>
              <w:t>☐</w:t>
            </w:r>
          </w:p>
        </w:tc>
      </w:tr>
      <w:tr w:rsidR="008A6C20" w:rsidRPr="00BC3A95" w14:paraId="0578E06E" w14:textId="77777777" w:rsidTr="00613D2D">
        <w:trPr>
          <w:trHeight w:val="397"/>
        </w:trPr>
        <w:tc>
          <w:tcPr>
            <w:tcW w:w="2904" w:type="dxa"/>
            <w:vAlign w:val="center"/>
          </w:tcPr>
          <w:p w14:paraId="1451BC96" w14:textId="77777777" w:rsidR="008A6C20" w:rsidRPr="00BC3A95" w:rsidRDefault="008A6C20" w:rsidP="00613D2D">
            <w:r w:rsidRPr="00BC3A95">
              <w:t xml:space="preserve">Bijlage 3 </w:t>
            </w:r>
          </w:p>
        </w:tc>
        <w:tc>
          <w:tcPr>
            <w:tcW w:w="4962" w:type="dxa"/>
            <w:vAlign w:val="center"/>
          </w:tcPr>
          <w:p w14:paraId="1EBC80F0" w14:textId="77777777" w:rsidR="008A6C20" w:rsidRPr="00BC3A95" w:rsidRDefault="008A6C20" w:rsidP="00613D2D">
            <w:proofErr w:type="spellStart"/>
            <w:r w:rsidRPr="00BC3A95">
              <w:t>Conformiteitenlijst</w:t>
            </w:r>
            <w:proofErr w:type="spellEnd"/>
          </w:p>
        </w:tc>
        <w:tc>
          <w:tcPr>
            <w:tcW w:w="1314" w:type="dxa"/>
            <w:vAlign w:val="center"/>
          </w:tcPr>
          <w:p w14:paraId="40AB44BD" w14:textId="77777777" w:rsidR="008A6C20" w:rsidRPr="008906F0" w:rsidRDefault="008A6C20" w:rsidP="00613D2D">
            <w:pPr>
              <w:jc w:val="center"/>
            </w:pPr>
            <w:r>
              <w:rPr>
                <w:rFonts w:ascii="MS Gothic" w:eastAsia="MS Gothic" w:hAnsi="MS Gothic" w:hint="eastAsia"/>
              </w:rPr>
              <w:t>☐</w:t>
            </w:r>
          </w:p>
        </w:tc>
      </w:tr>
      <w:tr w:rsidR="008A6C20" w:rsidRPr="00BC3A95" w14:paraId="03B63FE8" w14:textId="77777777" w:rsidTr="00613D2D">
        <w:trPr>
          <w:trHeight w:val="397"/>
        </w:trPr>
        <w:tc>
          <w:tcPr>
            <w:tcW w:w="2904" w:type="dxa"/>
            <w:vAlign w:val="center"/>
          </w:tcPr>
          <w:p w14:paraId="0946804E" w14:textId="77777777" w:rsidR="008A6C20" w:rsidRPr="00BC3A95" w:rsidRDefault="008A6C20" w:rsidP="00613D2D">
            <w:r w:rsidRPr="00BC3A95">
              <w:t xml:space="preserve">Bijlage </w:t>
            </w:r>
            <w:r>
              <w:t>4</w:t>
            </w:r>
          </w:p>
        </w:tc>
        <w:tc>
          <w:tcPr>
            <w:tcW w:w="4962" w:type="dxa"/>
            <w:vAlign w:val="center"/>
          </w:tcPr>
          <w:p w14:paraId="70B4E77B" w14:textId="77777777" w:rsidR="008A6C20" w:rsidRPr="00BC3A95" w:rsidRDefault="008A6C20" w:rsidP="00613D2D">
            <w:r>
              <w:t>Verklaring financieel-economische draagkracht</w:t>
            </w:r>
          </w:p>
        </w:tc>
        <w:tc>
          <w:tcPr>
            <w:tcW w:w="1314" w:type="dxa"/>
            <w:vAlign w:val="center"/>
          </w:tcPr>
          <w:p w14:paraId="67214DE5" w14:textId="77777777" w:rsidR="008A6C20" w:rsidRPr="008906F0" w:rsidRDefault="008A6C20" w:rsidP="00613D2D">
            <w:pPr>
              <w:jc w:val="center"/>
            </w:pPr>
            <w:r>
              <w:rPr>
                <w:rFonts w:ascii="MS Gothic" w:eastAsia="MS Gothic" w:hAnsi="MS Gothic" w:hint="eastAsia"/>
              </w:rPr>
              <w:t>☐</w:t>
            </w:r>
          </w:p>
        </w:tc>
      </w:tr>
      <w:tr w:rsidR="008A6C20" w:rsidRPr="00BC3A95" w14:paraId="573FFD7E" w14:textId="77777777" w:rsidTr="00613D2D">
        <w:trPr>
          <w:trHeight w:val="397"/>
        </w:trPr>
        <w:tc>
          <w:tcPr>
            <w:tcW w:w="2904" w:type="dxa"/>
            <w:vAlign w:val="center"/>
          </w:tcPr>
          <w:p w14:paraId="01BE6879" w14:textId="77777777" w:rsidR="008A6C20" w:rsidRPr="00BC3A95" w:rsidRDefault="008A6C20" w:rsidP="00613D2D">
            <w:r>
              <w:t>Bijlage 5</w:t>
            </w:r>
          </w:p>
        </w:tc>
        <w:tc>
          <w:tcPr>
            <w:tcW w:w="4962" w:type="dxa"/>
            <w:vAlign w:val="center"/>
          </w:tcPr>
          <w:p w14:paraId="00BA9E7C" w14:textId="77777777" w:rsidR="008A6C20" w:rsidRPr="00BC3A95" w:rsidRDefault="008A6C20" w:rsidP="00613D2D">
            <w:r>
              <w:t>Verklaring opgave referentieprojecten</w:t>
            </w:r>
          </w:p>
        </w:tc>
        <w:tc>
          <w:tcPr>
            <w:tcW w:w="1314" w:type="dxa"/>
            <w:vAlign w:val="center"/>
          </w:tcPr>
          <w:p w14:paraId="125EBB31" w14:textId="77777777" w:rsidR="008A6C20" w:rsidRPr="008906F0" w:rsidRDefault="008A6C20" w:rsidP="00613D2D">
            <w:pPr>
              <w:jc w:val="center"/>
            </w:pPr>
            <w:r>
              <w:rPr>
                <w:rFonts w:ascii="MS Gothic" w:eastAsia="MS Gothic" w:hAnsi="MS Gothic" w:hint="eastAsia"/>
              </w:rPr>
              <w:t>☐</w:t>
            </w:r>
          </w:p>
        </w:tc>
      </w:tr>
      <w:tr w:rsidR="008A6C20" w:rsidRPr="00BC3A95" w14:paraId="78F79FB1" w14:textId="77777777" w:rsidTr="00613D2D">
        <w:trPr>
          <w:trHeight w:val="397"/>
        </w:trPr>
        <w:tc>
          <w:tcPr>
            <w:tcW w:w="2904" w:type="dxa"/>
            <w:vAlign w:val="center"/>
          </w:tcPr>
          <w:p w14:paraId="4CECA86A" w14:textId="77777777" w:rsidR="008A6C20" w:rsidRPr="00BC3A95" w:rsidRDefault="008A6C20" w:rsidP="00613D2D">
            <w:r w:rsidRPr="00BC3A95">
              <w:t xml:space="preserve">Bijlage </w:t>
            </w:r>
            <w:r>
              <w:t>6</w:t>
            </w:r>
          </w:p>
        </w:tc>
        <w:tc>
          <w:tcPr>
            <w:tcW w:w="4962" w:type="dxa"/>
            <w:vAlign w:val="center"/>
          </w:tcPr>
          <w:p w14:paraId="2E05CE2A" w14:textId="77777777" w:rsidR="008A6C20" w:rsidRDefault="008A6C20" w:rsidP="00613D2D">
            <w:r>
              <w:t xml:space="preserve">Model referentieprojecten kerncompetenties en selectiecriteria </w:t>
            </w:r>
          </w:p>
          <w:p w14:paraId="2FC2EB10" w14:textId="77777777" w:rsidR="008A6C20" w:rsidRDefault="008A6C20" w:rsidP="00613D2D">
            <w:pPr>
              <w:pStyle w:val="Lijstalinea"/>
              <w:numPr>
                <w:ilvl w:val="0"/>
                <w:numId w:val="36"/>
              </w:numPr>
              <w:ind w:left="388" w:hanging="283"/>
            </w:pPr>
            <w:r>
              <w:t>1 formulier per kerncompetentie, maximaal 6 kerncompetenties</w:t>
            </w:r>
          </w:p>
          <w:p w14:paraId="63C09B6E" w14:textId="77777777" w:rsidR="008A6C20" w:rsidRPr="005262DD" w:rsidRDefault="008A6C20" w:rsidP="00613D2D">
            <w:pPr>
              <w:pStyle w:val="Lijstalinea"/>
              <w:numPr>
                <w:ilvl w:val="0"/>
                <w:numId w:val="36"/>
              </w:numPr>
              <w:ind w:left="388" w:hanging="283"/>
            </w:pPr>
            <w:r>
              <w:t>1 formulier per selectiecriterium, maximaal 4 selectiecriteria</w:t>
            </w:r>
          </w:p>
        </w:tc>
        <w:tc>
          <w:tcPr>
            <w:tcW w:w="1314" w:type="dxa"/>
            <w:vAlign w:val="center"/>
          </w:tcPr>
          <w:p w14:paraId="6F17A3E6" w14:textId="77777777" w:rsidR="008A6C20" w:rsidRPr="008906F0" w:rsidRDefault="008A6C20" w:rsidP="00613D2D">
            <w:pPr>
              <w:jc w:val="center"/>
            </w:pPr>
            <w:r>
              <w:rPr>
                <w:rFonts w:ascii="MS Gothic" w:eastAsia="MS Gothic" w:hAnsi="MS Gothic" w:hint="eastAsia"/>
              </w:rPr>
              <w:t>☐</w:t>
            </w:r>
          </w:p>
        </w:tc>
      </w:tr>
      <w:tr w:rsidR="008A6C20" w:rsidRPr="00BC3A95" w14:paraId="33AFFA36" w14:textId="77777777" w:rsidTr="00613D2D">
        <w:trPr>
          <w:trHeight w:val="397"/>
        </w:trPr>
        <w:tc>
          <w:tcPr>
            <w:tcW w:w="2904" w:type="dxa"/>
            <w:vAlign w:val="center"/>
          </w:tcPr>
          <w:p w14:paraId="4EB6544B" w14:textId="77777777" w:rsidR="008A6C20" w:rsidRPr="00BC3A95" w:rsidRDefault="008A6C20" w:rsidP="00613D2D">
            <w:r>
              <w:t>Paragraaf 4.2.2 en 4.3</w:t>
            </w:r>
          </w:p>
        </w:tc>
        <w:tc>
          <w:tcPr>
            <w:tcW w:w="4962" w:type="dxa"/>
            <w:vAlign w:val="center"/>
          </w:tcPr>
          <w:p w14:paraId="43CC98FD" w14:textId="77777777" w:rsidR="008A6C20" w:rsidRDefault="008A6C20" w:rsidP="00613D2D">
            <w:r>
              <w:t xml:space="preserve">Onderbouwing referentieprojecten kerncompetenties en selectiecriteria. Maximaal 2 A4 per referentieproject, inclusief afbeeldingen. </w:t>
            </w:r>
          </w:p>
        </w:tc>
        <w:tc>
          <w:tcPr>
            <w:tcW w:w="1314" w:type="dxa"/>
            <w:vAlign w:val="center"/>
          </w:tcPr>
          <w:p w14:paraId="1B15F04A" w14:textId="77777777" w:rsidR="008A6C20" w:rsidRDefault="008A6C20" w:rsidP="00613D2D">
            <w:pPr>
              <w:jc w:val="center"/>
              <w:rPr>
                <w:rFonts w:ascii="MS Gothic" w:eastAsia="MS Gothic" w:hAnsi="MS Gothic"/>
              </w:rPr>
            </w:pPr>
            <w:r>
              <w:rPr>
                <w:rFonts w:ascii="MS Gothic" w:eastAsia="MS Gothic" w:hAnsi="MS Gothic" w:hint="eastAsia"/>
              </w:rPr>
              <w:t>☐</w:t>
            </w:r>
          </w:p>
        </w:tc>
      </w:tr>
      <w:tr w:rsidR="008A6C20" w:rsidRPr="00BC3A95" w14:paraId="2CF91492" w14:textId="77777777" w:rsidTr="00613D2D">
        <w:trPr>
          <w:trHeight w:val="397"/>
        </w:trPr>
        <w:tc>
          <w:tcPr>
            <w:tcW w:w="2904" w:type="dxa"/>
            <w:vAlign w:val="center"/>
          </w:tcPr>
          <w:p w14:paraId="011EAD5B" w14:textId="77777777" w:rsidR="008A6C20" w:rsidRDefault="008A6C20" w:rsidP="00613D2D">
            <w:r>
              <w:t>Paragraaf 4.2.3</w:t>
            </w:r>
          </w:p>
        </w:tc>
        <w:tc>
          <w:tcPr>
            <w:tcW w:w="4962" w:type="dxa"/>
            <w:vAlign w:val="center"/>
          </w:tcPr>
          <w:p w14:paraId="10ED3754" w14:textId="77777777" w:rsidR="008A6C20" w:rsidRDefault="008A6C20" w:rsidP="00613D2D">
            <w:r>
              <w:t>Certificaat ISO 9001:2018 (geldig op datum van inschrijving) of een gelijkwaardig certificaat</w:t>
            </w:r>
          </w:p>
        </w:tc>
        <w:tc>
          <w:tcPr>
            <w:tcW w:w="1314" w:type="dxa"/>
            <w:vAlign w:val="center"/>
          </w:tcPr>
          <w:p w14:paraId="77705EFD" w14:textId="77777777" w:rsidR="008A6C20" w:rsidRDefault="008A6C20" w:rsidP="00613D2D">
            <w:pPr>
              <w:jc w:val="center"/>
              <w:rPr>
                <w:rFonts w:ascii="MS Gothic" w:eastAsia="MS Gothic" w:hAnsi="MS Gothic"/>
              </w:rPr>
            </w:pPr>
            <w:r>
              <w:rPr>
                <w:rFonts w:ascii="MS Gothic" w:eastAsia="MS Gothic" w:hAnsi="MS Gothic" w:hint="eastAsia"/>
              </w:rPr>
              <w:t>☐</w:t>
            </w:r>
          </w:p>
        </w:tc>
      </w:tr>
      <w:tr w:rsidR="008A6C20" w:rsidRPr="00BC3A95" w14:paraId="269AA823" w14:textId="77777777" w:rsidTr="00613D2D">
        <w:trPr>
          <w:trHeight w:val="397"/>
        </w:trPr>
        <w:tc>
          <w:tcPr>
            <w:tcW w:w="2904" w:type="dxa"/>
            <w:vAlign w:val="center"/>
          </w:tcPr>
          <w:p w14:paraId="6A97029F" w14:textId="77777777" w:rsidR="008A6C20" w:rsidRPr="00BC3A95" w:rsidRDefault="008A6C20" w:rsidP="00613D2D">
            <w:r>
              <w:t>Paragraaf 4.2.4</w:t>
            </w:r>
          </w:p>
        </w:tc>
        <w:tc>
          <w:tcPr>
            <w:tcW w:w="4962" w:type="dxa"/>
            <w:vAlign w:val="center"/>
          </w:tcPr>
          <w:p w14:paraId="3E4C88F2" w14:textId="77777777" w:rsidR="008A6C20" w:rsidRDefault="008A6C20" w:rsidP="00613D2D">
            <w:r>
              <w:t>Uittreksel KVK waaruit bevoegdheid tot rechtsgeldig ondertekenen blijkt, max 6 maanden oud</w:t>
            </w:r>
          </w:p>
        </w:tc>
        <w:tc>
          <w:tcPr>
            <w:tcW w:w="1314" w:type="dxa"/>
            <w:vAlign w:val="center"/>
          </w:tcPr>
          <w:p w14:paraId="192E7712" w14:textId="77777777" w:rsidR="008A6C20" w:rsidRDefault="008A6C20" w:rsidP="00613D2D">
            <w:pPr>
              <w:jc w:val="center"/>
              <w:rPr>
                <w:rFonts w:ascii="MS Gothic" w:eastAsia="MS Gothic" w:hAnsi="MS Gothic"/>
              </w:rPr>
            </w:pPr>
            <w:r>
              <w:rPr>
                <w:rFonts w:ascii="MS Gothic" w:eastAsia="MS Gothic" w:hAnsi="MS Gothic" w:hint="eastAsia"/>
              </w:rPr>
              <w:t>☐</w:t>
            </w:r>
          </w:p>
        </w:tc>
      </w:tr>
    </w:tbl>
    <w:p w14:paraId="1630FBD8" w14:textId="77777777" w:rsidR="008A6C20" w:rsidRDefault="008A6C20" w:rsidP="008A6C20"/>
    <w:tbl>
      <w:tblPr>
        <w:tblpPr w:leftFromText="141" w:rightFromText="141" w:vertAnchor="text" w:horzAnchor="margin" w:tblpXSpec="center" w:tblpY="62"/>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6520"/>
      </w:tblGrid>
      <w:tr w:rsidR="008A6C20" w:rsidRPr="00294C52" w14:paraId="538A4B18" w14:textId="77777777" w:rsidTr="00613D2D">
        <w:trPr>
          <w:trHeight w:val="416"/>
        </w:trPr>
        <w:tc>
          <w:tcPr>
            <w:tcW w:w="2689" w:type="dxa"/>
            <w:tcBorders>
              <w:top w:val="single" w:sz="4" w:space="0" w:color="auto"/>
              <w:left w:val="single" w:sz="4" w:space="0" w:color="auto"/>
              <w:bottom w:val="single" w:sz="4" w:space="0" w:color="auto"/>
              <w:right w:val="nil"/>
            </w:tcBorders>
            <w:shd w:val="clear" w:color="auto" w:fill="808080"/>
          </w:tcPr>
          <w:p w14:paraId="703A38A0" w14:textId="77777777" w:rsidR="008A6C20" w:rsidRPr="00294C52" w:rsidRDefault="008A6C20" w:rsidP="00613D2D">
            <w:pPr>
              <w:rPr>
                <w:b/>
                <w:color w:val="FFFFFF"/>
                <w:szCs w:val="20"/>
              </w:rPr>
            </w:pPr>
            <w:r>
              <w:rPr>
                <w:b/>
                <w:color w:val="FFFFFF"/>
                <w:szCs w:val="20"/>
              </w:rPr>
              <w:t>Later opvraagbaar</w:t>
            </w:r>
          </w:p>
        </w:tc>
        <w:tc>
          <w:tcPr>
            <w:tcW w:w="6520" w:type="dxa"/>
            <w:tcBorders>
              <w:top w:val="single" w:sz="4" w:space="0" w:color="auto"/>
              <w:left w:val="nil"/>
              <w:bottom w:val="single" w:sz="4" w:space="0" w:color="auto"/>
              <w:right w:val="single" w:sz="4" w:space="0" w:color="auto"/>
            </w:tcBorders>
            <w:shd w:val="clear" w:color="auto" w:fill="808080"/>
          </w:tcPr>
          <w:p w14:paraId="049B43F2" w14:textId="77777777" w:rsidR="008A6C20" w:rsidRPr="00294C52" w:rsidRDefault="008A6C20" w:rsidP="00613D2D">
            <w:pPr>
              <w:rPr>
                <w:b/>
                <w:color w:val="FFFFFF"/>
                <w:szCs w:val="20"/>
              </w:rPr>
            </w:pPr>
            <w:r w:rsidRPr="00294C52">
              <w:rPr>
                <w:b/>
                <w:color w:val="FFFFFF"/>
                <w:szCs w:val="20"/>
              </w:rPr>
              <w:t>Omschrijving vraag/gevraagde</w:t>
            </w:r>
          </w:p>
        </w:tc>
      </w:tr>
      <w:tr w:rsidR="008A6C20" w:rsidRPr="008906F0" w14:paraId="406D1AB5" w14:textId="77777777" w:rsidTr="00613D2D">
        <w:trPr>
          <w:trHeight w:val="397"/>
        </w:trPr>
        <w:tc>
          <w:tcPr>
            <w:tcW w:w="2689" w:type="dxa"/>
          </w:tcPr>
          <w:p w14:paraId="7B6FA9B0" w14:textId="77777777" w:rsidR="008A6C20" w:rsidRPr="00BC3A95" w:rsidRDefault="008A6C20" w:rsidP="00613D2D">
            <w:r w:rsidRPr="009A20A4">
              <w:t> 4.1.3. - Vervalsing van mededinging</w:t>
            </w:r>
          </w:p>
        </w:tc>
        <w:tc>
          <w:tcPr>
            <w:tcW w:w="6520" w:type="dxa"/>
          </w:tcPr>
          <w:p w14:paraId="05CDBA34" w14:textId="77777777" w:rsidR="008A6C20" w:rsidRPr="00BC3A95" w:rsidRDefault="008A6C20" w:rsidP="00613D2D">
            <w:r w:rsidRPr="009A20A4">
              <w:t> GVA</w:t>
            </w:r>
          </w:p>
        </w:tc>
      </w:tr>
      <w:tr w:rsidR="008A6C20" w:rsidRPr="008906F0" w14:paraId="79B5396A" w14:textId="77777777" w:rsidTr="00613D2D">
        <w:trPr>
          <w:trHeight w:val="397"/>
        </w:trPr>
        <w:tc>
          <w:tcPr>
            <w:tcW w:w="2689" w:type="dxa"/>
          </w:tcPr>
          <w:p w14:paraId="34A665F9" w14:textId="77777777" w:rsidR="008A6C20" w:rsidRPr="00BC3A95" w:rsidRDefault="008A6C20" w:rsidP="00613D2D">
            <w:r w:rsidRPr="009A20A4">
              <w:t> 4.2.1. - Zekerheidsstelling</w:t>
            </w:r>
          </w:p>
        </w:tc>
        <w:tc>
          <w:tcPr>
            <w:tcW w:w="6520" w:type="dxa"/>
          </w:tcPr>
          <w:p w14:paraId="6EA2E196" w14:textId="77777777" w:rsidR="008A6C20" w:rsidRPr="00BC3A95" w:rsidRDefault="008A6C20" w:rsidP="00613D2D">
            <w:r w:rsidRPr="009A20A4">
              <w:t>Geldige beroepsaansprakelijkheid verzekeringspolis of -certificaat of een bereidheidsverklaring</w:t>
            </w:r>
          </w:p>
        </w:tc>
      </w:tr>
      <w:tr w:rsidR="008A6C20" w:rsidRPr="008906F0" w14:paraId="325B4A65" w14:textId="77777777" w:rsidTr="00613D2D">
        <w:trPr>
          <w:trHeight w:val="397"/>
        </w:trPr>
        <w:tc>
          <w:tcPr>
            <w:tcW w:w="2689" w:type="dxa"/>
          </w:tcPr>
          <w:p w14:paraId="38689683" w14:textId="77777777" w:rsidR="008A6C20" w:rsidRPr="00BC3A95" w:rsidRDefault="008A6C20" w:rsidP="00613D2D">
            <w:r w:rsidRPr="009A20A4">
              <w:t> 4.2.1. - Accountantsverklaring</w:t>
            </w:r>
          </w:p>
        </w:tc>
        <w:tc>
          <w:tcPr>
            <w:tcW w:w="6520" w:type="dxa"/>
          </w:tcPr>
          <w:p w14:paraId="1F62F4EF" w14:textId="77777777" w:rsidR="008A6C20" w:rsidRPr="00BC3A95" w:rsidRDefault="008A6C20" w:rsidP="00613D2D">
            <w:r w:rsidRPr="009A20A4">
              <w:t>Goedgekeurde accountantsverklaring bij meest recente jaarrekening</w:t>
            </w:r>
          </w:p>
        </w:tc>
      </w:tr>
      <w:tr w:rsidR="008A6C20" w:rsidRPr="008906F0" w14:paraId="398AB95D" w14:textId="77777777" w:rsidTr="00613D2D">
        <w:trPr>
          <w:trHeight w:val="397"/>
        </w:trPr>
        <w:tc>
          <w:tcPr>
            <w:tcW w:w="2689" w:type="dxa"/>
          </w:tcPr>
          <w:p w14:paraId="7341C8CC" w14:textId="77777777" w:rsidR="008A6C20" w:rsidRPr="00BC3A95" w:rsidRDefault="008A6C20" w:rsidP="00613D2D">
            <w:r w:rsidRPr="009A20A4">
              <w:t>4.2.2. - Kerncompetenties</w:t>
            </w:r>
          </w:p>
        </w:tc>
        <w:tc>
          <w:tcPr>
            <w:tcW w:w="6520" w:type="dxa"/>
          </w:tcPr>
          <w:p w14:paraId="3DC13E95" w14:textId="77777777" w:rsidR="008A6C20" w:rsidRPr="00BC3A95" w:rsidRDefault="008A6C20" w:rsidP="00613D2D">
            <w:r w:rsidRPr="009A20A4">
              <w:t>Tevredenheidsverklaring per aangeleverde referentie</w:t>
            </w:r>
          </w:p>
        </w:tc>
      </w:tr>
      <w:tr w:rsidR="008A6C20" w:rsidRPr="008906F0" w14:paraId="355B0E0B" w14:textId="77777777" w:rsidTr="00613D2D">
        <w:trPr>
          <w:trHeight w:val="397"/>
        </w:trPr>
        <w:tc>
          <w:tcPr>
            <w:tcW w:w="2689" w:type="dxa"/>
          </w:tcPr>
          <w:p w14:paraId="19F5F975" w14:textId="77777777" w:rsidR="008A6C20" w:rsidRPr="00BC3A95" w:rsidRDefault="008A6C20" w:rsidP="00613D2D">
            <w:r w:rsidRPr="009A20A4">
              <w:t>4.3 - Selectiecriteria</w:t>
            </w:r>
          </w:p>
        </w:tc>
        <w:tc>
          <w:tcPr>
            <w:tcW w:w="6520" w:type="dxa"/>
          </w:tcPr>
          <w:p w14:paraId="0C6FBAB9" w14:textId="77777777" w:rsidR="008A6C20" w:rsidRPr="00BC3A95" w:rsidRDefault="008A6C20" w:rsidP="00613D2D">
            <w:r w:rsidRPr="009A20A4">
              <w:t>Tevredenheidsverklaring per aangeleverde referentie</w:t>
            </w:r>
          </w:p>
        </w:tc>
      </w:tr>
    </w:tbl>
    <w:p w14:paraId="013696BD" w14:textId="77777777" w:rsidR="008A6C20" w:rsidRDefault="008A6C20" w:rsidP="008A6C20"/>
    <w:p w14:paraId="264182DD" w14:textId="77777777" w:rsidR="008A6C20" w:rsidRPr="00BC3A95" w:rsidRDefault="008A6C20" w:rsidP="008A6C20"/>
    <w:p w14:paraId="3A462696" w14:textId="77777777" w:rsidR="008A6C20" w:rsidRPr="00BC3A95" w:rsidRDefault="008A6C20" w:rsidP="008A6C20">
      <w:pPr>
        <w:rPr>
          <w:b/>
        </w:rPr>
      </w:pPr>
      <w:r w:rsidRPr="00BC3A95">
        <w:rPr>
          <w:b/>
        </w:rPr>
        <w:t>Getekend voor akkoord:</w:t>
      </w: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3"/>
        <w:gridCol w:w="7166"/>
      </w:tblGrid>
      <w:tr w:rsidR="008A6C20" w:rsidRPr="00BC3A95" w14:paraId="44640548" w14:textId="77777777" w:rsidTr="00613D2D">
        <w:trPr>
          <w:trHeight w:val="393"/>
        </w:trPr>
        <w:tc>
          <w:tcPr>
            <w:tcW w:w="2073" w:type="dxa"/>
            <w:shd w:val="clear" w:color="auto" w:fill="auto"/>
            <w:vAlign w:val="center"/>
          </w:tcPr>
          <w:p w14:paraId="304326B7" w14:textId="77777777" w:rsidR="008A6C20" w:rsidRPr="00115AC1" w:rsidRDefault="008A6C20" w:rsidP="00613D2D">
            <w:r w:rsidRPr="00115AC1">
              <w:t xml:space="preserve">Naam </w:t>
            </w:r>
            <w:r>
              <w:t>gegadigde</w:t>
            </w:r>
          </w:p>
        </w:tc>
        <w:tc>
          <w:tcPr>
            <w:tcW w:w="7166" w:type="dxa"/>
            <w:vAlign w:val="center"/>
          </w:tcPr>
          <w:p w14:paraId="1B3110F3"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4B8D080A" w14:textId="77777777" w:rsidTr="00613D2D">
        <w:trPr>
          <w:trHeight w:val="413"/>
        </w:trPr>
        <w:tc>
          <w:tcPr>
            <w:tcW w:w="2073" w:type="dxa"/>
            <w:shd w:val="clear" w:color="auto" w:fill="auto"/>
            <w:vAlign w:val="center"/>
          </w:tcPr>
          <w:p w14:paraId="4C2B6E2D" w14:textId="77777777" w:rsidR="008A6C20" w:rsidRPr="00115AC1" w:rsidRDefault="008A6C20" w:rsidP="00613D2D">
            <w:r w:rsidRPr="00115AC1">
              <w:t>Naam tekenbevoegde</w:t>
            </w:r>
          </w:p>
        </w:tc>
        <w:tc>
          <w:tcPr>
            <w:tcW w:w="7166" w:type="dxa"/>
            <w:vAlign w:val="center"/>
          </w:tcPr>
          <w:p w14:paraId="392E9814"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2A8BDF32" w14:textId="77777777" w:rsidTr="00613D2D">
        <w:trPr>
          <w:trHeight w:val="561"/>
        </w:trPr>
        <w:tc>
          <w:tcPr>
            <w:tcW w:w="2073" w:type="dxa"/>
            <w:shd w:val="clear" w:color="auto" w:fill="auto"/>
            <w:vAlign w:val="center"/>
          </w:tcPr>
          <w:p w14:paraId="7C7A3A20" w14:textId="77777777" w:rsidR="008A6C20" w:rsidRPr="00115AC1" w:rsidRDefault="008A6C20" w:rsidP="00613D2D">
            <w:r w:rsidRPr="00115AC1">
              <w:t>Handtekening</w:t>
            </w:r>
          </w:p>
        </w:tc>
        <w:tc>
          <w:tcPr>
            <w:tcW w:w="7166" w:type="dxa"/>
            <w:vAlign w:val="center"/>
          </w:tcPr>
          <w:p w14:paraId="7814DD4D" w14:textId="77777777" w:rsidR="008A6C20" w:rsidRDefault="008A6C20" w:rsidP="00613D2D">
            <w:pPr>
              <w:pStyle w:val="AliBijlageNum"/>
              <w:numPr>
                <w:ilvl w:val="0"/>
                <w:numId w:val="0"/>
              </w:numPr>
              <w:spacing w:before="0"/>
              <w:rPr>
                <w:rFonts w:ascii="Trebuchet MS" w:hAnsi="Trebuchet MS" w:cs="Arial"/>
              </w:rPr>
            </w:pPr>
          </w:p>
          <w:p w14:paraId="537AC098" w14:textId="77777777" w:rsidR="008A6C20" w:rsidRDefault="008A6C20" w:rsidP="00613D2D">
            <w:pPr>
              <w:pStyle w:val="AliBijlageNum"/>
              <w:numPr>
                <w:ilvl w:val="0"/>
                <w:numId w:val="0"/>
              </w:numPr>
              <w:spacing w:before="0"/>
              <w:rPr>
                <w:rFonts w:ascii="Trebuchet MS" w:hAnsi="Trebuchet MS" w:cs="Arial"/>
              </w:rPr>
            </w:pPr>
          </w:p>
          <w:p w14:paraId="273B572B"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324C883D" w14:textId="77777777" w:rsidTr="00613D2D">
        <w:trPr>
          <w:trHeight w:val="411"/>
        </w:trPr>
        <w:tc>
          <w:tcPr>
            <w:tcW w:w="2073" w:type="dxa"/>
            <w:shd w:val="clear" w:color="auto" w:fill="auto"/>
            <w:vAlign w:val="center"/>
          </w:tcPr>
          <w:p w14:paraId="52FE3B15" w14:textId="77777777" w:rsidR="008A6C20" w:rsidRPr="00115AC1" w:rsidRDefault="008A6C20" w:rsidP="00613D2D">
            <w:r w:rsidRPr="00115AC1">
              <w:t>Datum</w:t>
            </w:r>
          </w:p>
        </w:tc>
        <w:tc>
          <w:tcPr>
            <w:tcW w:w="7166" w:type="dxa"/>
            <w:vAlign w:val="center"/>
          </w:tcPr>
          <w:p w14:paraId="7E2D7E20" w14:textId="77777777" w:rsidR="008A6C20" w:rsidRPr="00BC3A95" w:rsidRDefault="008A6C20" w:rsidP="00613D2D">
            <w:pPr>
              <w:pStyle w:val="AliBijlageNum"/>
              <w:numPr>
                <w:ilvl w:val="0"/>
                <w:numId w:val="0"/>
              </w:numPr>
              <w:spacing w:before="0"/>
              <w:rPr>
                <w:rFonts w:ascii="Trebuchet MS" w:hAnsi="Trebuchet MS" w:cs="Arial"/>
              </w:rPr>
            </w:pPr>
          </w:p>
        </w:tc>
      </w:tr>
    </w:tbl>
    <w:p w14:paraId="5F289B2D" w14:textId="0AB5CDDD" w:rsidR="00193DD5" w:rsidRPr="00BC3A95" w:rsidRDefault="008A6C20" w:rsidP="00C736DB">
      <w:pPr>
        <w:pStyle w:val="StijlKop1"/>
      </w:pPr>
      <w:r w:rsidRPr="00BC3A95">
        <w:br w:type="page"/>
      </w:r>
      <w:bookmarkStart w:id="5" w:name="_Toc372289009"/>
      <w:bookmarkStart w:id="6" w:name="_Toc102551475"/>
      <w:bookmarkEnd w:id="4"/>
      <w:r w:rsidR="00193DD5" w:rsidRPr="00BC3A95">
        <w:lastRenderedPageBreak/>
        <w:t>Eigen verklaring</w:t>
      </w:r>
      <w:bookmarkEnd w:id="5"/>
      <w:bookmarkEnd w:id="6"/>
      <w:r w:rsidR="009A0D7D">
        <w:t xml:space="preserve"> </w:t>
      </w:r>
    </w:p>
    <w:p w14:paraId="72638622" w14:textId="77777777" w:rsidR="003B0427" w:rsidRDefault="003B0427" w:rsidP="00193DD5">
      <w:pPr>
        <w:rPr>
          <w:highlight w:val="yellow"/>
        </w:rPr>
      </w:pPr>
    </w:p>
    <w:p w14:paraId="6F1DC13B" w14:textId="77777777" w:rsidR="00193DD5" w:rsidRPr="00BC3A95" w:rsidRDefault="00193DD5" w:rsidP="00193DD5">
      <w:r w:rsidRPr="008A6C20">
        <w:t xml:space="preserve">Is als aparte bijlage toegevoegd aan deze </w:t>
      </w:r>
      <w:r w:rsidR="00BB1E7B" w:rsidRPr="008A6C20">
        <w:t>S</w:t>
      </w:r>
      <w:r w:rsidR="009D2285" w:rsidRPr="008A6C20">
        <w:t>electieleidraad</w:t>
      </w:r>
      <w:r w:rsidRPr="008A6C20">
        <w:t>.</w:t>
      </w:r>
    </w:p>
    <w:p w14:paraId="638AF070" w14:textId="77777777" w:rsidR="00193DD5" w:rsidRPr="00BC3A95" w:rsidRDefault="00193DD5" w:rsidP="00193DD5"/>
    <w:p w14:paraId="6436EA34" w14:textId="77777777" w:rsidR="00193DD5" w:rsidRPr="00BC3A95" w:rsidRDefault="00193DD5" w:rsidP="0085428B">
      <w:pPr>
        <w:pStyle w:val="StijlKop1"/>
      </w:pPr>
      <w:bookmarkStart w:id="7" w:name="_Toc252781820"/>
      <w:r w:rsidRPr="00BC3A95">
        <w:br w:type="page"/>
      </w:r>
      <w:bookmarkStart w:id="8" w:name="_Toc372289012"/>
      <w:bookmarkStart w:id="9" w:name="_Toc102551476"/>
      <w:bookmarkStart w:id="10" w:name="_Toc200163759"/>
      <w:bookmarkStart w:id="11" w:name="_Toc200164208"/>
      <w:bookmarkStart w:id="12" w:name="_Toc200530486"/>
      <w:bookmarkEnd w:id="7"/>
      <w:proofErr w:type="spellStart"/>
      <w:r w:rsidRPr="00BC3A95">
        <w:lastRenderedPageBreak/>
        <w:t>Conformiteitenlijst</w:t>
      </w:r>
      <w:bookmarkEnd w:id="8"/>
      <w:bookmarkEnd w:id="9"/>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A6C20" w:rsidRPr="00BC3A95" w14:paraId="580E3E71" w14:textId="77777777" w:rsidTr="00613D2D">
        <w:tc>
          <w:tcPr>
            <w:tcW w:w="9211" w:type="dxa"/>
            <w:shd w:val="clear" w:color="auto" w:fill="auto"/>
          </w:tcPr>
          <w:p w14:paraId="5905982F" w14:textId="77777777" w:rsidR="008A6C20" w:rsidRPr="00BC3A95" w:rsidRDefault="008A6C20" w:rsidP="00613D2D">
            <w:pPr>
              <w:rPr>
                <w:b/>
                <w:szCs w:val="18"/>
              </w:rPr>
            </w:pPr>
            <w:r w:rsidRPr="00BC3A95">
              <w:rPr>
                <w:b/>
                <w:szCs w:val="18"/>
              </w:rPr>
              <w:t xml:space="preserve">Het formulier dient door de Gegadigde naar waarheid te worden ingevuld en dient te worden ondertekend door een persoon die blijkens het handelsregister of een volmacht van degene die blijkens het handelsregister bevoegd is om Gegadigde te vertegenwoordigen en om namens Gegadigde dit formulier te ondertekenen. </w:t>
            </w:r>
          </w:p>
          <w:p w14:paraId="46AC38DD" w14:textId="77777777" w:rsidR="008A6C20" w:rsidRPr="00BC3A95" w:rsidRDefault="008A6C20" w:rsidP="00613D2D">
            <w:pPr>
              <w:rPr>
                <w:b/>
                <w:szCs w:val="18"/>
              </w:rPr>
            </w:pPr>
            <w:r w:rsidRPr="00BC3A95">
              <w:rPr>
                <w:b/>
              </w:rPr>
              <w:t>Indien een eis of vraag met “nee” wordt beantwoord zal de Aanvraag tot deelname voor verdere beoordeling worden uitgesloten.</w:t>
            </w:r>
          </w:p>
        </w:tc>
      </w:tr>
    </w:tbl>
    <w:p w14:paraId="357E4BD2" w14:textId="77777777" w:rsidR="008A6C20" w:rsidRPr="00BC3A95" w:rsidRDefault="008A6C20" w:rsidP="008A6C20">
      <w:pPr>
        <w:rPr>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8A6C20" w:rsidRPr="00BC3A95" w14:paraId="3D13DC5F" w14:textId="77777777" w:rsidTr="00613D2D">
        <w:trPr>
          <w:trHeight w:val="248"/>
        </w:trPr>
        <w:tc>
          <w:tcPr>
            <w:tcW w:w="9142" w:type="dxa"/>
            <w:gridSpan w:val="4"/>
            <w:shd w:val="clear" w:color="auto" w:fill="808080" w:themeFill="background1" w:themeFillShade="80"/>
          </w:tcPr>
          <w:p w14:paraId="492F77CD" w14:textId="77777777" w:rsidR="008A6C20" w:rsidRPr="00BC3A95" w:rsidRDefault="008A6C20" w:rsidP="00613D2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proofErr w:type="spellStart"/>
            <w:r w:rsidRPr="00BC3A95">
              <w:rPr>
                <w:b/>
                <w:color w:val="FFFFFF"/>
                <w:szCs w:val="18"/>
              </w:rPr>
              <w:t>Conformiteitenlijst</w:t>
            </w:r>
            <w:proofErr w:type="spellEnd"/>
          </w:p>
        </w:tc>
      </w:tr>
      <w:tr w:rsidR="008A6C20" w:rsidRPr="00BC3A95" w14:paraId="2CC13AFE" w14:textId="77777777" w:rsidTr="00613D2D">
        <w:trPr>
          <w:trHeight w:val="488"/>
        </w:trPr>
        <w:tc>
          <w:tcPr>
            <w:tcW w:w="637" w:type="dxa"/>
            <w:shd w:val="clear" w:color="auto" w:fill="auto"/>
          </w:tcPr>
          <w:p w14:paraId="3DFA0DBE" w14:textId="77777777" w:rsidR="008A6C20" w:rsidRPr="00BC3A95" w:rsidRDefault="008A6C20" w:rsidP="00613D2D">
            <w:pPr>
              <w:pStyle w:val="Lijstalinea"/>
              <w:numPr>
                <w:ilvl w:val="0"/>
                <w:numId w:val="4"/>
              </w:numPr>
              <w:jc w:val="center"/>
            </w:pPr>
          </w:p>
        </w:tc>
        <w:tc>
          <w:tcPr>
            <w:tcW w:w="7088" w:type="dxa"/>
          </w:tcPr>
          <w:p w14:paraId="3CEDF4B6" w14:textId="77777777" w:rsidR="008A6C20" w:rsidRDefault="008A6C20" w:rsidP="00613D2D">
            <w:r w:rsidRPr="00BC3A95">
              <w:t xml:space="preserve">Het indienen van een Aanvraag tot deelname houdt in dat door Gegadigde onvoorwaardelijk met de bepalingen, eisen en voorwaarden van deze Selectieleidraad en de Nota van inlichtingen wordt ingestemd. </w:t>
            </w:r>
          </w:p>
          <w:p w14:paraId="0FD1B6EC" w14:textId="77777777" w:rsidR="008A6C20" w:rsidRPr="00BC3A95" w:rsidRDefault="008A6C20" w:rsidP="00613D2D"/>
        </w:tc>
        <w:tc>
          <w:tcPr>
            <w:tcW w:w="709" w:type="dxa"/>
          </w:tcPr>
          <w:p w14:paraId="7B63362D" w14:textId="77777777" w:rsidR="008A6C20" w:rsidRPr="00B96EC4" w:rsidRDefault="008A6C20" w:rsidP="00613D2D">
            <w:pPr>
              <w:jc w:val="center"/>
            </w:pPr>
            <w:r w:rsidRPr="00B96EC4">
              <w:t>Ja</w:t>
            </w:r>
          </w:p>
          <w:p w14:paraId="28225043" w14:textId="77777777" w:rsidR="008A6C20" w:rsidRPr="00B96EC4" w:rsidRDefault="008A6C20" w:rsidP="00613D2D">
            <w:pPr>
              <w:jc w:val="center"/>
            </w:pPr>
            <w:r w:rsidRPr="00B96EC4">
              <w:fldChar w:fldCharType="begin">
                <w:ffData>
                  <w:name w:val="Selectievakje1"/>
                  <w:enabled/>
                  <w:calcOnExit w:val="0"/>
                  <w:checkBox>
                    <w:sizeAuto/>
                    <w:default w:val="0"/>
                  </w:checkBox>
                </w:ffData>
              </w:fldChar>
            </w:r>
            <w:r w:rsidRPr="00B96EC4">
              <w:instrText xml:space="preserve"> FORMCHECKBOX </w:instrText>
            </w:r>
            <w:r w:rsidR="00512678">
              <w:fldChar w:fldCharType="separate"/>
            </w:r>
            <w:r w:rsidRPr="00B96EC4">
              <w:fldChar w:fldCharType="end"/>
            </w:r>
          </w:p>
        </w:tc>
        <w:tc>
          <w:tcPr>
            <w:tcW w:w="708" w:type="dxa"/>
          </w:tcPr>
          <w:p w14:paraId="476DF42E" w14:textId="77777777" w:rsidR="008A6C20" w:rsidRPr="00B96EC4" w:rsidRDefault="008A6C20" w:rsidP="00613D2D">
            <w:pPr>
              <w:jc w:val="center"/>
            </w:pPr>
            <w:r w:rsidRPr="00B96EC4">
              <w:t>Nee</w:t>
            </w:r>
          </w:p>
          <w:p w14:paraId="603D5A62" w14:textId="77777777" w:rsidR="008A6C20" w:rsidRPr="00B96EC4" w:rsidRDefault="008A6C20" w:rsidP="00613D2D">
            <w:pPr>
              <w:jc w:val="center"/>
            </w:pPr>
            <w:r w:rsidRPr="00B96EC4">
              <w:fldChar w:fldCharType="begin">
                <w:ffData>
                  <w:name w:val="Selectievakje1"/>
                  <w:enabled/>
                  <w:calcOnExit w:val="0"/>
                  <w:checkBox>
                    <w:sizeAuto/>
                    <w:default w:val="0"/>
                  </w:checkBox>
                </w:ffData>
              </w:fldChar>
            </w:r>
            <w:r w:rsidRPr="00B96EC4">
              <w:instrText xml:space="preserve"> FORMCHECKBOX </w:instrText>
            </w:r>
            <w:r w:rsidR="00512678">
              <w:fldChar w:fldCharType="separate"/>
            </w:r>
            <w:r w:rsidRPr="00B96EC4">
              <w:fldChar w:fldCharType="end"/>
            </w:r>
          </w:p>
        </w:tc>
      </w:tr>
      <w:tr w:rsidR="008A6C20" w:rsidRPr="00BC3A95" w14:paraId="64D41BB4" w14:textId="77777777" w:rsidTr="00613D2D">
        <w:trPr>
          <w:trHeight w:val="488"/>
        </w:trPr>
        <w:tc>
          <w:tcPr>
            <w:tcW w:w="637" w:type="dxa"/>
            <w:shd w:val="clear" w:color="auto" w:fill="auto"/>
          </w:tcPr>
          <w:p w14:paraId="0C00F081" w14:textId="77777777" w:rsidR="008A6C20" w:rsidRPr="00BC3A95" w:rsidRDefault="008A6C20" w:rsidP="00613D2D">
            <w:pPr>
              <w:pStyle w:val="Lijstalinea"/>
              <w:numPr>
                <w:ilvl w:val="0"/>
                <w:numId w:val="4"/>
              </w:numPr>
              <w:jc w:val="center"/>
            </w:pPr>
          </w:p>
        </w:tc>
        <w:tc>
          <w:tcPr>
            <w:tcW w:w="7088" w:type="dxa"/>
            <w:tcBorders>
              <w:bottom w:val="single" w:sz="4" w:space="0" w:color="auto"/>
            </w:tcBorders>
          </w:tcPr>
          <w:p w14:paraId="1B172A41" w14:textId="77777777" w:rsidR="008A6C20" w:rsidRDefault="008A6C20" w:rsidP="00613D2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Gegadigde</w:t>
            </w:r>
            <w:r w:rsidRPr="008906F0">
              <w:t xml:space="preserve"> verklaart zich onvoorwaardelijk akkoord met de Algemene voorwaarden van </w:t>
            </w:r>
            <w:r>
              <w:t xml:space="preserve">de </w:t>
            </w:r>
            <w:r w:rsidRPr="008906F0">
              <w:t xml:space="preserve">gemeente Súdwest-Fryslân voor </w:t>
            </w:r>
            <w:r>
              <w:t>Werken en verklaart dat de eigen voorwaarden niet van toepassing zijn</w:t>
            </w:r>
            <w:r w:rsidRPr="008906F0">
              <w:t>.</w:t>
            </w:r>
          </w:p>
          <w:p w14:paraId="62BCCB97" w14:textId="77777777" w:rsidR="008A6C20" w:rsidRPr="00BC3A95" w:rsidRDefault="008A6C20" w:rsidP="00613D2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p>
        </w:tc>
        <w:tc>
          <w:tcPr>
            <w:tcW w:w="709" w:type="dxa"/>
          </w:tcPr>
          <w:p w14:paraId="7FDB40BC" w14:textId="77777777" w:rsidR="008A6C20" w:rsidRPr="00B96EC4" w:rsidRDefault="008A6C20" w:rsidP="00613D2D">
            <w:pPr>
              <w:jc w:val="center"/>
            </w:pPr>
            <w:r w:rsidRPr="00B96EC4">
              <w:t>Ja</w:t>
            </w:r>
          </w:p>
          <w:p w14:paraId="194F672F" w14:textId="77777777" w:rsidR="008A6C20" w:rsidRPr="00B96EC4" w:rsidRDefault="008A6C20" w:rsidP="00613D2D">
            <w:pPr>
              <w:jc w:val="center"/>
            </w:pPr>
            <w:r w:rsidRPr="00B96EC4">
              <w:fldChar w:fldCharType="begin">
                <w:ffData>
                  <w:name w:val="Selectievakje1"/>
                  <w:enabled/>
                  <w:calcOnExit w:val="0"/>
                  <w:checkBox>
                    <w:sizeAuto/>
                    <w:default w:val="0"/>
                  </w:checkBox>
                </w:ffData>
              </w:fldChar>
            </w:r>
            <w:r w:rsidRPr="00B96EC4">
              <w:instrText xml:space="preserve"> FORMCHECKBOX </w:instrText>
            </w:r>
            <w:r w:rsidR="00512678">
              <w:fldChar w:fldCharType="separate"/>
            </w:r>
            <w:r w:rsidRPr="00B96EC4">
              <w:fldChar w:fldCharType="end"/>
            </w:r>
          </w:p>
        </w:tc>
        <w:tc>
          <w:tcPr>
            <w:tcW w:w="708" w:type="dxa"/>
          </w:tcPr>
          <w:p w14:paraId="1636255B" w14:textId="77777777" w:rsidR="008A6C20" w:rsidRPr="00B96EC4" w:rsidRDefault="008A6C20" w:rsidP="00613D2D">
            <w:pPr>
              <w:jc w:val="center"/>
            </w:pPr>
            <w:r w:rsidRPr="00B96EC4">
              <w:t>Nee</w:t>
            </w:r>
          </w:p>
          <w:p w14:paraId="3643DF23" w14:textId="77777777" w:rsidR="008A6C20" w:rsidRPr="00B96EC4" w:rsidRDefault="008A6C20" w:rsidP="00613D2D">
            <w:pPr>
              <w:jc w:val="center"/>
            </w:pPr>
            <w:r w:rsidRPr="00B96EC4">
              <w:fldChar w:fldCharType="begin">
                <w:ffData>
                  <w:name w:val="Selectievakje1"/>
                  <w:enabled/>
                  <w:calcOnExit w:val="0"/>
                  <w:checkBox>
                    <w:sizeAuto/>
                    <w:default w:val="0"/>
                  </w:checkBox>
                </w:ffData>
              </w:fldChar>
            </w:r>
            <w:r w:rsidRPr="00B96EC4">
              <w:instrText xml:space="preserve"> FORMCHECKBOX </w:instrText>
            </w:r>
            <w:r w:rsidR="00512678">
              <w:fldChar w:fldCharType="separate"/>
            </w:r>
            <w:r w:rsidRPr="00B96EC4">
              <w:fldChar w:fldCharType="end"/>
            </w:r>
          </w:p>
        </w:tc>
      </w:tr>
      <w:tr w:rsidR="008A6C20" w:rsidRPr="00BC3A95" w14:paraId="45C7B453" w14:textId="77777777" w:rsidTr="00613D2D">
        <w:trPr>
          <w:trHeight w:val="488"/>
        </w:trPr>
        <w:tc>
          <w:tcPr>
            <w:tcW w:w="637" w:type="dxa"/>
            <w:shd w:val="clear" w:color="auto" w:fill="auto"/>
          </w:tcPr>
          <w:p w14:paraId="3837A800" w14:textId="77777777" w:rsidR="008A6C20" w:rsidRPr="00BC3A95" w:rsidRDefault="008A6C20" w:rsidP="00613D2D">
            <w:pPr>
              <w:pStyle w:val="Lijstalinea"/>
              <w:numPr>
                <w:ilvl w:val="0"/>
                <w:numId w:val="4"/>
              </w:numPr>
              <w:jc w:val="center"/>
            </w:pPr>
          </w:p>
        </w:tc>
        <w:tc>
          <w:tcPr>
            <w:tcW w:w="7088" w:type="dxa"/>
            <w:tcBorders>
              <w:bottom w:val="single" w:sz="4" w:space="0" w:color="auto"/>
            </w:tcBorders>
          </w:tcPr>
          <w:p w14:paraId="4A34D926" w14:textId="77777777" w:rsidR="008A6C20" w:rsidRDefault="008A6C20" w:rsidP="00613D2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BC3A95">
              <w:t>Gegadigde verklaart kennis te hebben genomen van de procedurevoorschriften zoals opgenomen in deze Selectieleidraad en gaat met deze voorschriften onverkort akkoord.</w:t>
            </w:r>
          </w:p>
          <w:p w14:paraId="687B55C7" w14:textId="77777777" w:rsidR="008A6C20" w:rsidRPr="00BC3A95" w:rsidRDefault="008A6C20" w:rsidP="00613D2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szCs w:val="18"/>
              </w:rPr>
            </w:pPr>
          </w:p>
        </w:tc>
        <w:tc>
          <w:tcPr>
            <w:tcW w:w="709" w:type="dxa"/>
          </w:tcPr>
          <w:p w14:paraId="5E969E5D" w14:textId="77777777" w:rsidR="008A6C20" w:rsidRPr="00B96EC4" w:rsidRDefault="008A6C20" w:rsidP="00613D2D">
            <w:pPr>
              <w:jc w:val="center"/>
            </w:pPr>
            <w:r w:rsidRPr="00B96EC4">
              <w:t>Ja</w:t>
            </w:r>
          </w:p>
          <w:p w14:paraId="53464547" w14:textId="77777777" w:rsidR="008A6C20" w:rsidRPr="00B96EC4" w:rsidRDefault="008A6C20" w:rsidP="00613D2D">
            <w:pPr>
              <w:jc w:val="center"/>
            </w:pPr>
            <w:r w:rsidRPr="00B96EC4">
              <w:fldChar w:fldCharType="begin">
                <w:ffData>
                  <w:name w:val="Selectievakje1"/>
                  <w:enabled/>
                  <w:calcOnExit w:val="0"/>
                  <w:checkBox>
                    <w:sizeAuto/>
                    <w:default w:val="0"/>
                  </w:checkBox>
                </w:ffData>
              </w:fldChar>
            </w:r>
            <w:r w:rsidRPr="00B96EC4">
              <w:instrText xml:space="preserve"> FORMCHECKBOX </w:instrText>
            </w:r>
            <w:r w:rsidR="00512678">
              <w:fldChar w:fldCharType="separate"/>
            </w:r>
            <w:r w:rsidRPr="00B96EC4">
              <w:fldChar w:fldCharType="end"/>
            </w:r>
          </w:p>
        </w:tc>
        <w:tc>
          <w:tcPr>
            <w:tcW w:w="708" w:type="dxa"/>
          </w:tcPr>
          <w:p w14:paraId="49DC996C" w14:textId="77777777" w:rsidR="008A6C20" w:rsidRPr="00B96EC4" w:rsidRDefault="008A6C20" w:rsidP="00613D2D">
            <w:pPr>
              <w:jc w:val="center"/>
            </w:pPr>
            <w:r w:rsidRPr="00B96EC4">
              <w:t>Nee</w:t>
            </w:r>
          </w:p>
          <w:p w14:paraId="2EF69BE7" w14:textId="77777777" w:rsidR="008A6C20" w:rsidRPr="00B96EC4" w:rsidRDefault="008A6C20" w:rsidP="00613D2D">
            <w:pPr>
              <w:jc w:val="center"/>
            </w:pPr>
            <w:r w:rsidRPr="00B96EC4">
              <w:fldChar w:fldCharType="begin">
                <w:ffData>
                  <w:name w:val="Selectievakje1"/>
                  <w:enabled/>
                  <w:calcOnExit w:val="0"/>
                  <w:checkBox>
                    <w:sizeAuto/>
                    <w:default w:val="0"/>
                  </w:checkBox>
                </w:ffData>
              </w:fldChar>
            </w:r>
            <w:r w:rsidRPr="00B96EC4">
              <w:instrText xml:space="preserve"> FORMCHECKBOX </w:instrText>
            </w:r>
            <w:r w:rsidR="00512678">
              <w:fldChar w:fldCharType="separate"/>
            </w:r>
            <w:r w:rsidRPr="00B96EC4">
              <w:fldChar w:fldCharType="end"/>
            </w:r>
          </w:p>
        </w:tc>
      </w:tr>
      <w:tr w:rsidR="008A6C20" w:rsidRPr="00BC3A95" w14:paraId="0E92820A" w14:textId="77777777" w:rsidTr="00613D2D">
        <w:trPr>
          <w:trHeight w:val="488"/>
        </w:trPr>
        <w:tc>
          <w:tcPr>
            <w:tcW w:w="637" w:type="dxa"/>
            <w:shd w:val="clear" w:color="auto" w:fill="auto"/>
          </w:tcPr>
          <w:p w14:paraId="195DB1F7" w14:textId="77777777" w:rsidR="008A6C20" w:rsidRPr="00BC3A95" w:rsidRDefault="008A6C20" w:rsidP="00613D2D">
            <w:pPr>
              <w:pStyle w:val="Lijstalinea"/>
              <w:numPr>
                <w:ilvl w:val="0"/>
                <w:numId w:val="4"/>
              </w:numPr>
              <w:jc w:val="center"/>
            </w:pPr>
          </w:p>
        </w:tc>
        <w:tc>
          <w:tcPr>
            <w:tcW w:w="7088" w:type="dxa"/>
            <w:shd w:val="clear" w:color="auto" w:fill="FFFFFF"/>
          </w:tcPr>
          <w:p w14:paraId="3A811417" w14:textId="77777777" w:rsidR="008A6C20" w:rsidRDefault="008A6C20" w:rsidP="00613D2D">
            <w:r w:rsidRPr="00BC3A95">
              <w:t>Gegadigde verklaart kennis te hebben genomen van de beoordelingsmethodiek zoals opgenomen in deze Selectieleidraad</w:t>
            </w:r>
            <w:r>
              <w:t xml:space="preserve"> en</w:t>
            </w:r>
            <w:r w:rsidRPr="00BC3A95">
              <w:t xml:space="preserve"> gaat met deze procedure onverkort akkoord.</w:t>
            </w:r>
          </w:p>
          <w:p w14:paraId="04EC9B83" w14:textId="77777777" w:rsidR="008A6C20" w:rsidRPr="00BC3A95" w:rsidRDefault="008A6C20" w:rsidP="00613D2D"/>
        </w:tc>
        <w:tc>
          <w:tcPr>
            <w:tcW w:w="709" w:type="dxa"/>
          </w:tcPr>
          <w:p w14:paraId="0416AC50" w14:textId="77777777" w:rsidR="008A6C20" w:rsidRPr="00B96EC4" w:rsidRDefault="008A6C20" w:rsidP="00613D2D">
            <w:pPr>
              <w:jc w:val="center"/>
            </w:pPr>
            <w:r w:rsidRPr="00B96EC4">
              <w:t>Ja</w:t>
            </w:r>
          </w:p>
          <w:p w14:paraId="74DD239E" w14:textId="77777777" w:rsidR="008A6C20" w:rsidRPr="00B96EC4" w:rsidRDefault="008A6C20" w:rsidP="00613D2D">
            <w:pPr>
              <w:jc w:val="center"/>
            </w:pPr>
            <w:r w:rsidRPr="00B96EC4">
              <w:fldChar w:fldCharType="begin">
                <w:ffData>
                  <w:name w:val="Selectievakje1"/>
                  <w:enabled/>
                  <w:calcOnExit w:val="0"/>
                  <w:checkBox>
                    <w:sizeAuto/>
                    <w:default w:val="0"/>
                  </w:checkBox>
                </w:ffData>
              </w:fldChar>
            </w:r>
            <w:r w:rsidRPr="00B96EC4">
              <w:instrText xml:space="preserve"> FORMCHECKBOX </w:instrText>
            </w:r>
            <w:r w:rsidR="00512678">
              <w:fldChar w:fldCharType="separate"/>
            </w:r>
            <w:r w:rsidRPr="00B96EC4">
              <w:fldChar w:fldCharType="end"/>
            </w:r>
          </w:p>
        </w:tc>
        <w:tc>
          <w:tcPr>
            <w:tcW w:w="708" w:type="dxa"/>
          </w:tcPr>
          <w:p w14:paraId="62AC6B31" w14:textId="77777777" w:rsidR="008A6C20" w:rsidRPr="00B96EC4" w:rsidRDefault="008A6C20" w:rsidP="00613D2D">
            <w:pPr>
              <w:jc w:val="center"/>
            </w:pPr>
            <w:r w:rsidRPr="00B96EC4">
              <w:t>Nee</w:t>
            </w:r>
          </w:p>
          <w:p w14:paraId="0B992E51" w14:textId="77777777" w:rsidR="008A6C20" w:rsidRPr="00B96EC4" w:rsidRDefault="008A6C20" w:rsidP="00613D2D">
            <w:pPr>
              <w:jc w:val="center"/>
            </w:pPr>
            <w:r w:rsidRPr="00B96EC4">
              <w:fldChar w:fldCharType="begin">
                <w:ffData>
                  <w:name w:val="Selectievakje1"/>
                  <w:enabled/>
                  <w:calcOnExit w:val="0"/>
                  <w:checkBox>
                    <w:sizeAuto/>
                    <w:default w:val="0"/>
                  </w:checkBox>
                </w:ffData>
              </w:fldChar>
            </w:r>
            <w:r w:rsidRPr="00B96EC4">
              <w:instrText xml:space="preserve"> FORMCHECKBOX </w:instrText>
            </w:r>
            <w:r w:rsidR="00512678">
              <w:fldChar w:fldCharType="separate"/>
            </w:r>
            <w:r w:rsidRPr="00B96EC4">
              <w:fldChar w:fldCharType="end"/>
            </w:r>
          </w:p>
        </w:tc>
      </w:tr>
      <w:tr w:rsidR="008A6C20" w:rsidRPr="00BC3A95" w14:paraId="3412F360" w14:textId="77777777" w:rsidTr="00613D2D">
        <w:trPr>
          <w:trHeight w:val="488"/>
        </w:trPr>
        <w:tc>
          <w:tcPr>
            <w:tcW w:w="637" w:type="dxa"/>
            <w:shd w:val="clear" w:color="auto" w:fill="auto"/>
          </w:tcPr>
          <w:p w14:paraId="25937E58" w14:textId="77777777" w:rsidR="008A6C20" w:rsidRPr="00BC3A95" w:rsidRDefault="008A6C20" w:rsidP="00613D2D">
            <w:pPr>
              <w:pStyle w:val="Lijstalinea"/>
              <w:numPr>
                <w:ilvl w:val="0"/>
                <w:numId w:val="4"/>
              </w:numPr>
              <w:jc w:val="center"/>
            </w:pPr>
          </w:p>
        </w:tc>
        <w:tc>
          <w:tcPr>
            <w:tcW w:w="7088" w:type="dxa"/>
            <w:shd w:val="clear" w:color="auto" w:fill="FFFFFF"/>
          </w:tcPr>
          <w:p w14:paraId="2662BF1A" w14:textId="77777777" w:rsidR="008A6C20" w:rsidRPr="00BC3A95" w:rsidRDefault="008A6C20" w:rsidP="00613D2D">
            <w:r>
              <w:rPr>
                <w:szCs w:val="20"/>
              </w:rPr>
              <w:t xml:space="preserve">De Gegadigde aan wie de opdracht wordt gegund, zal minimaal 2% van de opdrachtwaarde gedurende de hele contractperiode besteden aan het inzetten van werkeloos-werkzoekenden en/of jongeren. </w:t>
            </w:r>
          </w:p>
        </w:tc>
        <w:tc>
          <w:tcPr>
            <w:tcW w:w="709" w:type="dxa"/>
          </w:tcPr>
          <w:p w14:paraId="354A06B6" w14:textId="77777777" w:rsidR="008A6C20" w:rsidRPr="00B96EC4" w:rsidRDefault="008A6C20" w:rsidP="00613D2D">
            <w:pPr>
              <w:jc w:val="center"/>
            </w:pPr>
            <w:r w:rsidRPr="00B96EC4">
              <w:t>Ja</w:t>
            </w:r>
          </w:p>
          <w:p w14:paraId="73F04BC8" w14:textId="77777777" w:rsidR="008A6C20" w:rsidRPr="00B96EC4" w:rsidRDefault="008A6C20" w:rsidP="00613D2D">
            <w:pPr>
              <w:jc w:val="center"/>
            </w:pPr>
            <w:r w:rsidRPr="00B96EC4">
              <w:fldChar w:fldCharType="begin">
                <w:ffData>
                  <w:name w:val="Selectievakje1"/>
                  <w:enabled/>
                  <w:calcOnExit w:val="0"/>
                  <w:checkBox>
                    <w:sizeAuto/>
                    <w:default w:val="0"/>
                  </w:checkBox>
                </w:ffData>
              </w:fldChar>
            </w:r>
            <w:r w:rsidRPr="00B96EC4">
              <w:instrText xml:space="preserve"> FORMCHECKBOX </w:instrText>
            </w:r>
            <w:r w:rsidR="00512678">
              <w:fldChar w:fldCharType="separate"/>
            </w:r>
            <w:r w:rsidRPr="00B96EC4">
              <w:fldChar w:fldCharType="end"/>
            </w:r>
          </w:p>
        </w:tc>
        <w:tc>
          <w:tcPr>
            <w:tcW w:w="708" w:type="dxa"/>
          </w:tcPr>
          <w:p w14:paraId="6498256D" w14:textId="77777777" w:rsidR="008A6C20" w:rsidRPr="00B96EC4" w:rsidRDefault="008A6C20" w:rsidP="00613D2D">
            <w:pPr>
              <w:jc w:val="center"/>
            </w:pPr>
            <w:r w:rsidRPr="00B96EC4">
              <w:t>Nee</w:t>
            </w:r>
          </w:p>
          <w:p w14:paraId="3BE0A47C" w14:textId="77777777" w:rsidR="008A6C20" w:rsidRPr="00B96EC4" w:rsidRDefault="008A6C20" w:rsidP="00613D2D">
            <w:pPr>
              <w:jc w:val="center"/>
            </w:pPr>
            <w:r w:rsidRPr="00B96EC4">
              <w:fldChar w:fldCharType="begin">
                <w:ffData>
                  <w:name w:val="Selectievakje1"/>
                  <w:enabled/>
                  <w:calcOnExit w:val="0"/>
                  <w:checkBox>
                    <w:sizeAuto/>
                    <w:default w:val="0"/>
                  </w:checkBox>
                </w:ffData>
              </w:fldChar>
            </w:r>
            <w:r w:rsidRPr="00B96EC4">
              <w:instrText xml:space="preserve"> FORMCHECKBOX </w:instrText>
            </w:r>
            <w:r w:rsidR="00512678">
              <w:fldChar w:fldCharType="separate"/>
            </w:r>
            <w:r w:rsidRPr="00B96EC4">
              <w:fldChar w:fldCharType="end"/>
            </w:r>
          </w:p>
        </w:tc>
      </w:tr>
    </w:tbl>
    <w:p w14:paraId="560F8AE8" w14:textId="77777777" w:rsidR="008A6C20" w:rsidRPr="00115AC1" w:rsidRDefault="008A6C20" w:rsidP="008A6C20"/>
    <w:p w14:paraId="2D50C8BD" w14:textId="77777777" w:rsidR="008A6C20" w:rsidRPr="00BC3A95" w:rsidRDefault="008A6C20" w:rsidP="008A6C20">
      <w:pPr>
        <w:rPr>
          <w:b/>
        </w:rPr>
      </w:pPr>
      <w:r w:rsidRPr="00BC3A95">
        <w:rPr>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8A6C20" w:rsidRPr="00BC3A95" w14:paraId="17AE3B87" w14:textId="77777777" w:rsidTr="00613D2D">
        <w:trPr>
          <w:trHeight w:val="448"/>
        </w:trPr>
        <w:tc>
          <w:tcPr>
            <w:tcW w:w="2055" w:type="dxa"/>
            <w:shd w:val="clear" w:color="auto" w:fill="auto"/>
            <w:vAlign w:val="center"/>
          </w:tcPr>
          <w:p w14:paraId="0F31C810" w14:textId="77777777" w:rsidR="008A6C20" w:rsidRPr="00115AC1" w:rsidRDefault="008A6C20" w:rsidP="00613D2D">
            <w:r w:rsidRPr="00115AC1">
              <w:t>Naam Gegadigde</w:t>
            </w:r>
          </w:p>
        </w:tc>
        <w:tc>
          <w:tcPr>
            <w:tcW w:w="7170" w:type="dxa"/>
            <w:vAlign w:val="center"/>
          </w:tcPr>
          <w:p w14:paraId="03D4D9A5"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033C4D0A" w14:textId="77777777" w:rsidTr="00613D2D">
        <w:trPr>
          <w:trHeight w:val="413"/>
        </w:trPr>
        <w:tc>
          <w:tcPr>
            <w:tcW w:w="2055" w:type="dxa"/>
            <w:shd w:val="clear" w:color="auto" w:fill="auto"/>
            <w:vAlign w:val="center"/>
          </w:tcPr>
          <w:p w14:paraId="122E6072" w14:textId="77777777" w:rsidR="008A6C20" w:rsidRPr="00115AC1" w:rsidRDefault="008A6C20" w:rsidP="00613D2D">
            <w:r w:rsidRPr="00115AC1">
              <w:t>Naam tekenbevoegde</w:t>
            </w:r>
          </w:p>
        </w:tc>
        <w:tc>
          <w:tcPr>
            <w:tcW w:w="7170" w:type="dxa"/>
            <w:vAlign w:val="center"/>
          </w:tcPr>
          <w:p w14:paraId="1836A3F3"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1BF07D7E" w14:textId="77777777" w:rsidTr="00613D2D">
        <w:trPr>
          <w:trHeight w:val="419"/>
        </w:trPr>
        <w:tc>
          <w:tcPr>
            <w:tcW w:w="2055" w:type="dxa"/>
            <w:shd w:val="clear" w:color="auto" w:fill="auto"/>
            <w:vAlign w:val="center"/>
          </w:tcPr>
          <w:p w14:paraId="3B642F1B" w14:textId="77777777" w:rsidR="008A6C20" w:rsidRPr="00115AC1" w:rsidRDefault="008A6C20" w:rsidP="00613D2D">
            <w:r w:rsidRPr="00115AC1">
              <w:t>Handtekening</w:t>
            </w:r>
          </w:p>
        </w:tc>
        <w:tc>
          <w:tcPr>
            <w:tcW w:w="7170" w:type="dxa"/>
            <w:vAlign w:val="center"/>
          </w:tcPr>
          <w:p w14:paraId="0D6FFAAD"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4503FD95" w14:textId="77777777" w:rsidTr="00613D2D">
        <w:trPr>
          <w:trHeight w:val="425"/>
        </w:trPr>
        <w:tc>
          <w:tcPr>
            <w:tcW w:w="2055" w:type="dxa"/>
            <w:shd w:val="clear" w:color="auto" w:fill="auto"/>
            <w:vAlign w:val="center"/>
          </w:tcPr>
          <w:p w14:paraId="740AF88D" w14:textId="77777777" w:rsidR="008A6C20" w:rsidRPr="00115AC1" w:rsidRDefault="008A6C20" w:rsidP="00613D2D">
            <w:r w:rsidRPr="00115AC1">
              <w:t>Datum</w:t>
            </w:r>
          </w:p>
        </w:tc>
        <w:tc>
          <w:tcPr>
            <w:tcW w:w="7170" w:type="dxa"/>
            <w:vAlign w:val="center"/>
          </w:tcPr>
          <w:p w14:paraId="63EE38C0" w14:textId="77777777" w:rsidR="008A6C20" w:rsidRPr="00BC3A95" w:rsidRDefault="008A6C20" w:rsidP="00613D2D">
            <w:pPr>
              <w:pStyle w:val="AliBijlageNum"/>
              <w:numPr>
                <w:ilvl w:val="0"/>
                <w:numId w:val="0"/>
              </w:numPr>
              <w:spacing w:before="0"/>
              <w:rPr>
                <w:rFonts w:ascii="Trebuchet MS" w:hAnsi="Trebuchet MS" w:cs="Arial"/>
              </w:rPr>
            </w:pPr>
          </w:p>
        </w:tc>
      </w:tr>
    </w:tbl>
    <w:p w14:paraId="4524232E" w14:textId="77777777" w:rsidR="008A6C20" w:rsidRPr="00115AC1" w:rsidRDefault="008A6C20" w:rsidP="008A6C20"/>
    <w:p w14:paraId="52400A1C" w14:textId="77777777" w:rsidR="00193DD5" w:rsidRPr="00115AC1" w:rsidRDefault="00193DD5" w:rsidP="00115AC1"/>
    <w:p w14:paraId="7DD0B44D" w14:textId="77777777" w:rsidR="00193DD5" w:rsidRPr="00115AC1" w:rsidRDefault="00193DD5" w:rsidP="00115AC1"/>
    <w:p w14:paraId="4AA1EFE6" w14:textId="77777777" w:rsidR="00193DD5" w:rsidRPr="00BC3A95" w:rsidRDefault="00193DD5" w:rsidP="00193DD5"/>
    <w:p w14:paraId="5EC97425" w14:textId="00A4D242" w:rsidR="00367FCC" w:rsidRDefault="00193DD5" w:rsidP="00367FCC">
      <w:pPr>
        <w:pStyle w:val="Basistekstabcnova"/>
      </w:pPr>
      <w:r w:rsidRPr="00B96EC4">
        <w:br w:type="page"/>
      </w:r>
      <w:bookmarkStart w:id="13" w:name="_Toc372289014"/>
      <w:bookmarkStart w:id="14" w:name="_Toc102551477"/>
    </w:p>
    <w:p w14:paraId="4E22ED11" w14:textId="239A6C90" w:rsidR="00367FCC" w:rsidRDefault="007B6010" w:rsidP="00C736DB">
      <w:pPr>
        <w:pStyle w:val="StijlKop1"/>
      </w:pPr>
      <w:r>
        <w:lastRenderedPageBreak/>
        <w:t>Verklaring financieel-economische draagkracht</w:t>
      </w:r>
    </w:p>
    <w:p w14:paraId="0627C980" w14:textId="77777777" w:rsidR="008A6C20" w:rsidRPr="00FD5071" w:rsidRDefault="008A6C20" w:rsidP="008A6C20">
      <w:pPr>
        <w:pStyle w:val="Basistekstabcnova"/>
        <w:rPr>
          <w:szCs w:val="20"/>
        </w:rPr>
      </w:pPr>
      <w:r>
        <w:rPr>
          <w:szCs w:val="20"/>
        </w:rPr>
        <w:t>De G</w:t>
      </w:r>
      <w:r w:rsidRPr="00FD5071">
        <w:rPr>
          <w:szCs w:val="20"/>
        </w:rPr>
        <w:t>egadigde verklaart door deze verklaring over voldoende financiële en economische draagkracht te beschikken voor (continu</w:t>
      </w:r>
      <w:r>
        <w:rPr>
          <w:szCs w:val="20"/>
        </w:rPr>
        <w:t>ïteit in) de uitvoering van de O</w:t>
      </w:r>
      <w:r w:rsidRPr="00FD5071">
        <w:rPr>
          <w:szCs w:val="20"/>
        </w:rPr>
        <w:t xml:space="preserve">pdracht. </w:t>
      </w:r>
    </w:p>
    <w:p w14:paraId="3F69DC7C" w14:textId="77777777" w:rsidR="008A6C20" w:rsidRPr="00FD5071" w:rsidRDefault="008A6C20" w:rsidP="008A6C20">
      <w:pPr>
        <w:pStyle w:val="Basistekstabcnova"/>
        <w:rPr>
          <w:szCs w:val="20"/>
        </w:rPr>
      </w:pPr>
    </w:p>
    <w:p w14:paraId="5B3C6899" w14:textId="77777777" w:rsidR="008A6C20" w:rsidRDefault="008A6C20" w:rsidP="008A6C20">
      <w:pPr>
        <w:pStyle w:val="Basistekstabcnova"/>
        <w:rPr>
          <w:szCs w:val="20"/>
        </w:rPr>
      </w:pPr>
      <w:r>
        <w:rPr>
          <w:szCs w:val="20"/>
        </w:rPr>
        <w:t>D</w:t>
      </w:r>
      <w:r w:rsidRPr="00FD5071">
        <w:rPr>
          <w:szCs w:val="20"/>
        </w:rPr>
        <w:t xml:space="preserve">e </w:t>
      </w:r>
      <w:r>
        <w:rPr>
          <w:szCs w:val="20"/>
        </w:rPr>
        <w:t xml:space="preserve">liquiditeits- </w:t>
      </w:r>
      <w:r w:rsidRPr="00FD5071">
        <w:rPr>
          <w:szCs w:val="20"/>
        </w:rPr>
        <w:t>en solvabiliteitsratio worden berekend met gebruikmaking van onderstaande formules:</w:t>
      </w:r>
    </w:p>
    <w:p w14:paraId="37859079" w14:textId="77777777" w:rsidR="008A6C20" w:rsidRDefault="008A6C20" w:rsidP="008A6C20">
      <w:pPr>
        <w:pStyle w:val="Basistekstabcnova"/>
        <w:rPr>
          <w:szCs w:val="20"/>
        </w:rPr>
      </w:pPr>
    </w:p>
    <w:p w14:paraId="1A043219" w14:textId="77777777" w:rsidR="008A6C20" w:rsidRPr="00BF66F1" w:rsidRDefault="008A6C20" w:rsidP="008A6C20">
      <w:pPr>
        <w:autoSpaceDE w:val="0"/>
        <w:autoSpaceDN w:val="0"/>
        <w:adjustRightInd w:val="0"/>
        <w:rPr>
          <w:iCs/>
        </w:rPr>
      </w:pPr>
      <m:oMathPara>
        <m:oMath>
          <m:r>
            <m:rPr>
              <m:sty m:val="p"/>
            </m:rPr>
            <w:rPr>
              <w:rFonts w:ascii="Cambria Math" w:hAnsi="Cambria Math"/>
            </w:rPr>
            <m:t xml:space="preserve">Liquiditeit= </m:t>
          </m:r>
          <m:f>
            <m:fPr>
              <m:ctrlPr>
                <w:rPr>
                  <w:rFonts w:ascii="Cambria Math" w:hAnsi="Cambria Math"/>
                  <w:iCs/>
                </w:rPr>
              </m:ctrlPr>
            </m:fPr>
            <m:num>
              <m:r>
                <m:rPr>
                  <m:sty m:val="p"/>
                </m:rPr>
                <w:rPr>
                  <w:rFonts w:ascii="Cambria Math" w:hAnsi="Cambria Math"/>
                </w:rPr>
                <m:t>(debiteuren+liquide middelen)</m:t>
              </m:r>
            </m:num>
            <m:den>
              <m:r>
                <m:rPr>
                  <m:sty m:val="p"/>
                </m:rPr>
                <w:rPr>
                  <w:rFonts w:ascii="Cambria Math" w:hAnsi="Cambria Math"/>
                </w:rPr>
                <m:t>kort vreemd vermogen</m:t>
              </m:r>
            </m:den>
          </m:f>
        </m:oMath>
      </m:oMathPara>
    </w:p>
    <w:p w14:paraId="2E02AF24" w14:textId="77777777" w:rsidR="008A6C20" w:rsidRDefault="008A6C20" w:rsidP="008A6C20">
      <w:pPr>
        <w:autoSpaceDE w:val="0"/>
        <w:autoSpaceDN w:val="0"/>
        <w:adjustRightInd w:val="0"/>
      </w:pPr>
    </w:p>
    <w:p w14:paraId="3805CB8D" w14:textId="77777777" w:rsidR="008A6C20" w:rsidRDefault="008A6C20" w:rsidP="008A6C20">
      <w:pPr>
        <w:autoSpaceDE w:val="0"/>
        <w:autoSpaceDN w:val="0"/>
        <w:adjustRightInd w:val="0"/>
      </w:pPr>
    </w:p>
    <w:p w14:paraId="515EA109" w14:textId="77777777" w:rsidR="008A6C20" w:rsidRPr="009A645F" w:rsidRDefault="008A6C20" w:rsidP="008A6C20">
      <w:pPr>
        <w:autoSpaceDE w:val="0"/>
        <w:autoSpaceDN w:val="0"/>
        <w:adjustRightInd w:val="0"/>
        <w:rPr>
          <w:iCs/>
        </w:rPr>
      </w:pPr>
      <m:oMathPara>
        <m:oMath>
          <m:r>
            <m:rPr>
              <m:sty m:val="p"/>
            </m:rPr>
            <w:rPr>
              <w:rFonts w:ascii="Cambria Math" w:hAnsi="Cambria Math"/>
            </w:rPr>
            <m:t xml:space="preserve">Solvabiliteit= </m:t>
          </m:r>
          <m:f>
            <m:fPr>
              <m:ctrlPr>
                <w:rPr>
                  <w:rFonts w:ascii="Cambria Math" w:hAnsi="Cambria Math"/>
                  <w:iCs/>
                </w:rPr>
              </m:ctrlPr>
            </m:fPr>
            <m:num>
              <m:r>
                <m:rPr>
                  <m:sty m:val="p"/>
                </m:rPr>
                <w:rPr>
                  <w:rFonts w:ascii="Cambria Math" w:hAnsi="Cambria Math"/>
                </w:rPr>
                <m:t>totaal eigen vermogen</m:t>
              </m:r>
            </m:num>
            <m:den>
              <m:r>
                <m:rPr>
                  <m:sty m:val="p"/>
                </m:rPr>
                <w:rPr>
                  <w:rFonts w:ascii="Cambria Math" w:hAnsi="Cambria Math"/>
                </w:rPr>
                <m:t>balanstotaal</m:t>
              </m:r>
            </m:den>
          </m:f>
          <m:r>
            <m:rPr>
              <m:sty m:val="p"/>
            </m:rPr>
            <w:rPr>
              <w:rFonts w:ascii="Cambria Math" w:hAnsi="Cambria Math"/>
            </w:rPr>
            <m:t xml:space="preserve"> ×100%</m:t>
          </m:r>
        </m:oMath>
      </m:oMathPara>
    </w:p>
    <w:p w14:paraId="3654B4AE" w14:textId="77777777" w:rsidR="008A6C20" w:rsidRDefault="008A6C20" w:rsidP="008A6C20">
      <w:pPr>
        <w:pStyle w:val="Basistekstabcnova"/>
        <w:rPr>
          <w:szCs w:val="20"/>
        </w:rPr>
      </w:pPr>
    </w:p>
    <w:p w14:paraId="6AA44BF4" w14:textId="77777777" w:rsidR="008A6C20" w:rsidRDefault="008A6C20" w:rsidP="008A6C20">
      <w:pPr>
        <w:pStyle w:val="Basistekstabcnova"/>
        <w:rPr>
          <w:szCs w:val="20"/>
        </w:rPr>
      </w:pPr>
    </w:p>
    <w:p w14:paraId="3C02BA30" w14:textId="77777777" w:rsidR="008A6C20" w:rsidRDefault="008A6C20" w:rsidP="008A6C20">
      <w:pPr>
        <w:pStyle w:val="Basistekstabcnova"/>
        <w:rPr>
          <w:szCs w:val="20"/>
        </w:rPr>
      </w:pPr>
      <w:r>
        <w:rPr>
          <w:szCs w:val="20"/>
        </w:rPr>
        <w:t>De G</w:t>
      </w:r>
      <w:r w:rsidRPr="00FD5071">
        <w:rPr>
          <w:szCs w:val="20"/>
        </w:rPr>
        <w:t>egadigde heeft met betrekking tot de liquiditeit en solvabiliteit over de afgelopen drie boekjaren de o</w:t>
      </w:r>
      <w:r>
        <w:rPr>
          <w:szCs w:val="20"/>
        </w:rPr>
        <w:t xml:space="preserve">nderstaande resultaten bereikt: </w:t>
      </w:r>
    </w:p>
    <w:p w14:paraId="4FADA884" w14:textId="77777777" w:rsidR="008A6C20" w:rsidRPr="00FD5071" w:rsidRDefault="008A6C20" w:rsidP="008A6C20">
      <w:pPr>
        <w:pStyle w:val="Basistekstabcnova"/>
        <w:rPr>
          <w:szCs w:val="20"/>
        </w:rPr>
      </w:pPr>
    </w:p>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552"/>
        <w:gridCol w:w="2410"/>
      </w:tblGrid>
      <w:tr w:rsidR="008A6C20" w:rsidRPr="00CD54F2" w14:paraId="5DF77803" w14:textId="77777777" w:rsidTr="00613D2D">
        <w:trPr>
          <w:trHeight w:val="371"/>
        </w:trPr>
        <w:tc>
          <w:tcPr>
            <w:tcW w:w="1129" w:type="dxa"/>
            <w:shd w:val="clear" w:color="auto" w:fill="808080" w:themeFill="background1" w:themeFillShade="80"/>
          </w:tcPr>
          <w:p w14:paraId="5426AB11" w14:textId="77777777" w:rsidR="008A6C20" w:rsidRPr="00CD54F2" w:rsidRDefault="008A6C20" w:rsidP="00613D2D">
            <w:pPr>
              <w:rPr>
                <w:rFonts w:asciiTheme="minorHAnsi" w:hAnsiTheme="minorHAnsi"/>
                <w:b/>
                <w:color w:val="FFFFFF" w:themeColor="background1"/>
                <w:sz w:val="22"/>
                <w:szCs w:val="22"/>
              </w:rPr>
            </w:pPr>
            <w:r w:rsidRPr="00CD54F2">
              <w:rPr>
                <w:rFonts w:asciiTheme="minorHAnsi" w:hAnsiTheme="minorHAnsi"/>
                <w:b/>
                <w:color w:val="FFFFFF" w:themeColor="background1"/>
                <w:sz w:val="22"/>
                <w:szCs w:val="22"/>
              </w:rPr>
              <w:t>Jaar</w:t>
            </w:r>
          </w:p>
        </w:tc>
        <w:tc>
          <w:tcPr>
            <w:tcW w:w="2552" w:type="dxa"/>
            <w:shd w:val="clear" w:color="auto" w:fill="808080" w:themeFill="background1" w:themeFillShade="80"/>
          </w:tcPr>
          <w:p w14:paraId="6A7D8038" w14:textId="77777777" w:rsidR="008A6C20" w:rsidRPr="00CD54F2" w:rsidRDefault="008A6C20" w:rsidP="00613D2D">
            <w:pPr>
              <w:rPr>
                <w:rFonts w:asciiTheme="minorHAnsi" w:hAnsiTheme="minorHAnsi"/>
                <w:b/>
                <w:color w:val="FFFFFF" w:themeColor="background1"/>
                <w:sz w:val="22"/>
                <w:szCs w:val="22"/>
              </w:rPr>
            </w:pPr>
            <w:r w:rsidRPr="00CD54F2">
              <w:rPr>
                <w:rFonts w:asciiTheme="minorHAnsi" w:hAnsiTheme="minorHAnsi"/>
                <w:b/>
                <w:color w:val="FFFFFF" w:themeColor="background1"/>
                <w:sz w:val="22"/>
                <w:szCs w:val="22"/>
              </w:rPr>
              <w:t>Liquiditeitsratio</w:t>
            </w:r>
          </w:p>
        </w:tc>
        <w:tc>
          <w:tcPr>
            <w:tcW w:w="2410" w:type="dxa"/>
            <w:shd w:val="clear" w:color="auto" w:fill="808080" w:themeFill="background1" w:themeFillShade="80"/>
          </w:tcPr>
          <w:p w14:paraId="6BACC466" w14:textId="77777777" w:rsidR="008A6C20" w:rsidRPr="00CD54F2" w:rsidRDefault="008A6C20" w:rsidP="00613D2D">
            <w:pPr>
              <w:rPr>
                <w:rFonts w:asciiTheme="minorHAnsi" w:hAnsiTheme="minorHAnsi"/>
                <w:b/>
                <w:color w:val="FFFFFF" w:themeColor="background1"/>
                <w:sz w:val="22"/>
                <w:szCs w:val="22"/>
              </w:rPr>
            </w:pPr>
            <w:r w:rsidRPr="00CD54F2">
              <w:rPr>
                <w:rFonts w:asciiTheme="minorHAnsi" w:hAnsiTheme="minorHAnsi"/>
                <w:b/>
                <w:color w:val="FFFFFF" w:themeColor="background1"/>
                <w:sz w:val="22"/>
                <w:szCs w:val="22"/>
              </w:rPr>
              <w:t>Solvabiliteitsratio</w:t>
            </w:r>
          </w:p>
        </w:tc>
      </w:tr>
      <w:tr w:rsidR="008A6C20" w14:paraId="17588C08" w14:textId="77777777" w:rsidTr="00613D2D">
        <w:trPr>
          <w:trHeight w:val="430"/>
        </w:trPr>
        <w:tc>
          <w:tcPr>
            <w:tcW w:w="1129" w:type="dxa"/>
          </w:tcPr>
          <w:p w14:paraId="79C3E7C6" w14:textId="77777777" w:rsidR="008A6C20" w:rsidRDefault="008A6C20" w:rsidP="00613D2D">
            <w:r>
              <w:t>2019</w:t>
            </w:r>
            <w:r>
              <w:rPr>
                <w:rStyle w:val="Voetnootmarkering"/>
              </w:rPr>
              <w:footnoteReference w:id="1"/>
            </w:r>
          </w:p>
        </w:tc>
        <w:tc>
          <w:tcPr>
            <w:tcW w:w="2552" w:type="dxa"/>
          </w:tcPr>
          <w:p w14:paraId="6B9F8B37" w14:textId="77777777" w:rsidR="008A6C20" w:rsidRDefault="008A6C20" w:rsidP="00613D2D"/>
        </w:tc>
        <w:tc>
          <w:tcPr>
            <w:tcW w:w="2410" w:type="dxa"/>
          </w:tcPr>
          <w:p w14:paraId="62ACB996" w14:textId="77777777" w:rsidR="008A6C20" w:rsidRDefault="008A6C20" w:rsidP="00613D2D"/>
        </w:tc>
      </w:tr>
      <w:tr w:rsidR="008A6C20" w14:paraId="0A9BE961" w14:textId="77777777" w:rsidTr="00613D2D">
        <w:trPr>
          <w:trHeight w:val="437"/>
        </w:trPr>
        <w:tc>
          <w:tcPr>
            <w:tcW w:w="1129" w:type="dxa"/>
          </w:tcPr>
          <w:p w14:paraId="3B00CEE5" w14:textId="77777777" w:rsidR="008A6C20" w:rsidRDefault="008A6C20" w:rsidP="00613D2D">
            <w:r>
              <w:t>2020</w:t>
            </w:r>
          </w:p>
        </w:tc>
        <w:tc>
          <w:tcPr>
            <w:tcW w:w="2552" w:type="dxa"/>
          </w:tcPr>
          <w:p w14:paraId="290E05AD" w14:textId="77777777" w:rsidR="008A6C20" w:rsidRDefault="008A6C20" w:rsidP="00613D2D"/>
        </w:tc>
        <w:tc>
          <w:tcPr>
            <w:tcW w:w="2410" w:type="dxa"/>
          </w:tcPr>
          <w:p w14:paraId="19FC9990" w14:textId="77777777" w:rsidR="008A6C20" w:rsidRDefault="008A6C20" w:rsidP="00613D2D"/>
        </w:tc>
      </w:tr>
      <w:tr w:rsidR="008A6C20" w14:paraId="47362B9A" w14:textId="77777777" w:rsidTr="00613D2D">
        <w:trPr>
          <w:trHeight w:val="415"/>
        </w:trPr>
        <w:tc>
          <w:tcPr>
            <w:tcW w:w="1129" w:type="dxa"/>
          </w:tcPr>
          <w:p w14:paraId="1A54ED55" w14:textId="77777777" w:rsidR="008A6C20" w:rsidRDefault="008A6C20" w:rsidP="00613D2D">
            <w:r>
              <w:t>2021</w:t>
            </w:r>
          </w:p>
        </w:tc>
        <w:tc>
          <w:tcPr>
            <w:tcW w:w="2552" w:type="dxa"/>
          </w:tcPr>
          <w:p w14:paraId="4721871B" w14:textId="77777777" w:rsidR="008A6C20" w:rsidRDefault="008A6C20" w:rsidP="00613D2D"/>
        </w:tc>
        <w:tc>
          <w:tcPr>
            <w:tcW w:w="2410" w:type="dxa"/>
          </w:tcPr>
          <w:p w14:paraId="6C48FD9C" w14:textId="77777777" w:rsidR="008A6C20" w:rsidRDefault="008A6C20" w:rsidP="00613D2D"/>
        </w:tc>
      </w:tr>
      <w:tr w:rsidR="008A6C20" w14:paraId="54D82DB3" w14:textId="77777777" w:rsidTr="00613D2D">
        <w:trPr>
          <w:trHeight w:val="415"/>
        </w:trPr>
        <w:tc>
          <w:tcPr>
            <w:tcW w:w="1129" w:type="dxa"/>
          </w:tcPr>
          <w:p w14:paraId="04339C60" w14:textId="77777777" w:rsidR="008A6C20" w:rsidRDefault="008A6C20" w:rsidP="00613D2D">
            <w:r>
              <w:t>2022</w:t>
            </w:r>
          </w:p>
        </w:tc>
        <w:tc>
          <w:tcPr>
            <w:tcW w:w="2552" w:type="dxa"/>
          </w:tcPr>
          <w:p w14:paraId="4B02B1CB" w14:textId="77777777" w:rsidR="008A6C20" w:rsidRDefault="008A6C20" w:rsidP="00613D2D"/>
        </w:tc>
        <w:tc>
          <w:tcPr>
            <w:tcW w:w="2410" w:type="dxa"/>
          </w:tcPr>
          <w:p w14:paraId="416B84F3" w14:textId="77777777" w:rsidR="008A6C20" w:rsidRDefault="008A6C20" w:rsidP="00613D2D"/>
        </w:tc>
      </w:tr>
    </w:tbl>
    <w:p w14:paraId="045E1A8D" w14:textId="77777777" w:rsidR="008A6C20" w:rsidRDefault="008A6C20" w:rsidP="008A6C20"/>
    <w:p w14:paraId="292D43A1" w14:textId="77777777" w:rsidR="008A6C20" w:rsidRDefault="008A6C20" w:rsidP="008A6C20">
      <w:pPr>
        <w:pStyle w:val="Basistekstabcnova"/>
      </w:pPr>
    </w:p>
    <w:p w14:paraId="48883800" w14:textId="77777777" w:rsidR="008A6C20" w:rsidRPr="00BC3A95" w:rsidRDefault="008A6C20" w:rsidP="008A6C20">
      <w:pPr>
        <w:rPr>
          <w:b/>
        </w:rPr>
      </w:pPr>
      <w:r>
        <w:rPr>
          <w:b/>
        </w:rPr>
        <w:t>Rechtsgeldig ondertekend</w:t>
      </w:r>
      <w:r w:rsidRPr="00BC3A95">
        <w:rPr>
          <w:b/>
        </w:rPr>
        <w:t>:</w:t>
      </w: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6834"/>
      </w:tblGrid>
      <w:tr w:rsidR="008A6C20" w:rsidRPr="00BC3A95" w14:paraId="5DDA8DB4" w14:textId="77777777" w:rsidTr="00613D2D">
        <w:trPr>
          <w:trHeight w:val="393"/>
        </w:trPr>
        <w:tc>
          <w:tcPr>
            <w:tcW w:w="2405" w:type="dxa"/>
            <w:shd w:val="clear" w:color="auto" w:fill="auto"/>
            <w:vAlign w:val="center"/>
          </w:tcPr>
          <w:p w14:paraId="2CD940E7" w14:textId="77777777" w:rsidR="008A6C20" w:rsidRPr="00115AC1" w:rsidRDefault="008A6C20" w:rsidP="00613D2D">
            <w:r w:rsidRPr="00115AC1">
              <w:t>Naam Gegadigde</w:t>
            </w:r>
          </w:p>
        </w:tc>
        <w:tc>
          <w:tcPr>
            <w:tcW w:w="6834" w:type="dxa"/>
            <w:vAlign w:val="center"/>
          </w:tcPr>
          <w:p w14:paraId="259B9CC9"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3275853E" w14:textId="77777777" w:rsidTr="00613D2D">
        <w:trPr>
          <w:trHeight w:val="413"/>
        </w:trPr>
        <w:tc>
          <w:tcPr>
            <w:tcW w:w="2405" w:type="dxa"/>
            <w:shd w:val="clear" w:color="auto" w:fill="auto"/>
            <w:vAlign w:val="center"/>
          </w:tcPr>
          <w:p w14:paraId="247B258F" w14:textId="77777777" w:rsidR="008A6C20" w:rsidRPr="00115AC1" w:rsidRDefault="008A6C20" w:rsidP="00613D2D">
            <w:r w:rsidRPr="00115AC1">
              <w:t>Naam tekenbevoegde</w:t>
            </w:r>
          </w:p>
        </w:tc>
        <w:tc>
          <w:tcPr>
            <w:tcW w:w="6834" w:type="dxa"/>
            <w:vAlign w:val="center"/>
          </w:tcPr>
          <w:p w14:paraId="235C9965"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625FF200" w14:textId="77777777" w:rsidTr="00613D2D">
        <w:trPr>
          <w:trHeight w:val="561"/>
        </w:trPr>
        <w:tc>
          <w:tcPr>
            <w:tcW w:w="2405" w:type="dxa"/>
            <w:shd w:val="clear" w:color="auto" w:fill="auto"/>
            <w:vAlign w:val="center"/>
          </w:tcPr>
          <w:p w14:paraId="61857549" w14:textId="77777777" w:rsidR="008A6C20" w:rsidRPr="00115AC1" w:rsidRDefault="008A6C20" w:rsidP="00613D2D">
            <w:r w:rsidRPr="00115AC1">
              <w:t>Handtekening</w:t>
            </w:r>
          </w:p>
        </w:tc>
        <w:tc>
          <w:tcPr>
            <w:tcW w:w="6834" w:type="dxa"/>
            <w:vAlign w:val="center"/>
          </w:tcPr>
          <w:p w14:paraId="57F16296"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41E9A532" w14:textId="77777777" w:rsidTr="00613D2D">
        <w:trPr>
          <w:trHeight w:val="411"/>
        </w:trPr>
        <w:tc>
          <w:tcPr>
            <w:tcW w:w="2405" w:type="dxa"/>
            <w:shd w:val="clear" w:color="auto" w:fill="auto"/>
            <w:vAlign w:val="center"/>
          </w:tcPr>
          <w:p w14:paraId="15D3DE37" w14:textId="77777777" w:rsidR="008A6C20" w:rsidRPr="00115AC1" w:rsidRDefault="008A6C20" w:rsidP="00613D2D">
            <w:r w:rsidRPr="00115AC1">
              <w:t>Datum</w:t>
            </w:r>
          </w:p>
        </w:tc>
        <w:tc>
          <w:tcPr>
            <w:tcW w:w="6834" w:type="dxa"/>
            <w:vAlign w:val="center"/>
          </w:tcPr>
          <w:p w14:paraId="7C00B340" w14:textId="77777777" w:rsidR="008A6C20" w:rsidRPr="00BC3A95" w:rsidRDefault="008A6C20" w:rsidP="00613D2D">
            <w:pPr>
              <w:pStyle w:val="AliBijlageNum"/>
              <w:numPr>
                <w:ilvl w:val="0"/>
                <w:numId w:val="0"/>
              </w:numPr>
              <w:spacing w:before="0"/>
              <w:rPr>
                <w:rFonts w:ascii="Trebuchet MS" w:hAnsi="Trebuchet MS" w:cs="Arial"/>
              </w:rPr>
            </w:pPr>
          </w:p>
        </w:tc>
      </w:tr>
    </w:tbl>
    <w:p w14:paraId="3B734E40" w14:textId="77777777" w:rsidR="008A6C20" w:rsidRDefault="008A6C20" w:rsidP="008A6C20">
      <w:pPr>
        <w:pStyle w:val="Basistekstabcnova"/>
      </w:pPr>
    </w:p>
    <w:p w14:paraId="518DB3FB" w14:textId="77777777" w:rsidR="008A6C20" w:rsidRDefault="008A6C20" w:rsidP="008A6C20">
      <w:pPr>
        <w:pStyle w:val="Basistekstabcnova"/>
      </w:pPr>
    </w:p>
    <w:p w14:paraId="443E9001" w14:textId="77777777" w:rsidR="008A6C20" w:rsidRPr="00B8494C" w:rsidRDefault="008A6C20" w:rsidP="008A6C20">
      <w:pPr>
        <w:pStyle w:val="Basistekstabcnova"/>
        <w:spacing w:line="480" w:lineRule="auto"/>
        <w:rPr>
          <w:sz w:val="16"/>
          <w:szCs w:val="16"/>
        </w:rPr>
      </w:pPr>
      <w:r>
        <w:rPr>
          <w:sz w:val="16"/>
          <w:szCs w:val="16"/>
        </w:rPr>
        <w:t xml:space="preserve">*** </w:t>
      </w:r>
      <w:r w:rsidRPr="00706F42">
        <w:rPr>
          <w:sz w:val="16"/>
          <w:szCs w:val="16"/>
        </w:rPr>
        <w:t>Einde document</w:t>
      </w:r>
      <w:r>
        <w:rPr>
          <w:sz w:val="16"/>
          <w:szCs w:val="16"/>
        </w:rPr>
        <w:t xml:space="preserve"> ***</w:t>
      </w:r>
    </w:p>
    <w:p w14:paraId="68243322" w14:textId="4FCA8195" w:rsidR="00367FCC" w:rsidRDefault="00367FCC">
      <w:r>
        <w:br w:type="page"/>
      </w:r>
    </w:p>
    <w:p w14:paraId="26DA0FFD" w14:textId="77777777" w:rsidR="00367FCC" w:rsidRDefault="00367FCC" w:rsidP="00367FCC">
      <w:pPr>
        <w:pStyle w:val="Basistekstabcnova"/>
      </w:pPr>
    </w:p>
    <w:p w14:paraId="417D2332" w14:textId="13DADE7A" w:rsidR="00193DD5" w:rsidRPr="00BC3A95" w:rsidRDefault="00193DD5" w:rsidP="00C736DB">
      <w:pPr>
        <w:pStyle w:val="StijlKop1"/>
      </w:pPr>
      <w:r w:rsidRPr="00BC3A95">
        <w:t xml:space="preserve">Verklaring </w:t>
      </w:r>
      <w:bookmarkEnd w:id="10"/>
      <w:bookmarkEnd w:id="11"/>
      <w:bookmarkEnd w:id="12"/>
      <w:r w:rsidR="007B6010">
        <w:t xml:space="preserve">opgave </w:t>
      </w:r>
      <w:r w:rsidRPr="00BC3A95">
        <w:t>referentie</w:t>
      </w:r>
      <w:bookmarkEnd w:id="13"/>
      <w:bookmarkEnd w:id="14"/>
      <w:r w:rsidR="007B6010">
        <w:t>projecten</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0"/>
      </w:tblGrid>
      <w:tr w:rsidR="008A6C20" w:rsidRPr="00BC3A95" w14:paraId="7FC54D1B" w14:textId="77777777" w:rsidTr="00613D2D">
        <w:tc>
          <w:tcPr>
            <w:tcW w:w="9211" w:type="dxa"/>
            <w:tcBorders>
              <w:top w:val="single" w:sz="4" w:space="0" w:color="auto"/>
              <w:left w:val="single" w:sz="4" w:space="0" w:color="auto"/>
              <w:bottom w:val="single" w:sz="4" w:space="0" w:color="auto"/>
              <w:right w:val="single" w:sz="4" w:space="0" w:color="auto"/>
            </w:tcBorders>
            <w:shd w:val="clear" w:color="auto" w:fill="auto"/>
          </w:tcPr>
          <w:p w14:paraId="0E0C0FC2" w14:textId="77777777" w:rsidR="008A6C20" w:rsidRPr="00BC3A95" w:rsidRDefault="008A6C20" w:rsidP="00613D2D">
            <w:pPr>
              <w:rPr>
                <w:b/>
              </w:rPr>
            </w:pPr>
            <w:bookmarkStart w:id="15" w:name="_Toc200164209"/>
            <w:bookmarkStart w:id="16" w:name="_Toc102551478"/>
            <w:bookmarkStart w:id="17" w:name="_Toc200530495"/>
            <w:r w:rsidRPr="00BC3A95">
              <w:rPr>
                <w:b/>
              </w:rPr>
              <w:t>Het formulier dient door de Gegadigde naar waarheid te worden ingevuld en dient te worden ondertekend door een persoon die blijkens het handelsregister of een volmacht van degene die blijkens het handelsregister bevoegd is om Gegadigde te vertegenwoordigen en om namens Gegadigde dit formulier te ondertekenen.</w:t>
            </w:r>
          </w:p>
        </w:tc>
      </w:tr>
    </w:tbl>
    <w:p w14:paraId="4F2BF786" w14:textId="77777777" w:rsidR="008A6C20" w:rsidRPr="00BC3A95" w:rsidRDefault="008A6C20" w:rsidP="008A6C20"/>
    <w:bookmarkEnd w:id="15"/>
    <w:p w14:paraId="64C3AD1D" w14:textId="77777777" w:rsidR="008A6C20" w:rsidRPr="00BC3A95" w:rsidRDefault="008A6C20" w:rsidP="008A6C20"/>
    <w:p w14:paraId="41D51EC8" w14:textId="77777777" w:rsidR="008A6C20" w:rsidRDefault="008A6C20" w:rsidP="008A6C20">
      <w:r>
        <w:t xml:space="preserve">De </w:t>
      </w:r>
      <w:r w:rsidRPr="00A1188D">
        <w:t xml:space="preserve">Gegadigde verklaart </w:t>
      </w:r>
      <w:r>
        <w:t>na 20 april 2018, naar be</w:t>
      </w:r>
      <w:r w:rsidRPr="00A1188D">
        <w:t xml:space="preserve">horen en op vakkundige als ook regelmatige wijze te hebben uitgevoerd én tijdig </w:t>
      </w:r>
      <w:r>
        <w:t xml:space="preserve">te </w:t>
      </w:r>
      <w:r w:rsidRPr="00A1188D">
        <w:t>hebben opgeleverd, verleend uitstel daarin begrepen, de o</w:t>
      </w:r>
      <w:r>
        <w:t>nderstaande referentieprojecten:</w:t>
      </w:r>
    </w:p>
    <w:p w14:paraId="280AB20E" w14:textId="77777777" w:rsidR="008A6C20" w:rsidRDefault="008A6C20" w:rsidP="008A6C20"/>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6687"/>
        <w:gridCol w:w="1386"/>
      </w:tblGrid>
      <w:tr w:rsidR="008A6C20" w14:paraId="1EA7ADA6" w14:textId="77777777" w:rsidTr="00613D2D">
        <w:tc>
          <w:tcPr>
            <w:tcW w:w="987" w:type="dxa"/>
            <w:shd w:val="clear" w:color="auto" w:fill="808080" w:themeFill="background1" w:themeFillShade="80"/>
          </w:tcPr>
          <w:p w14:paraId="3D5D7CEE" w14:textId="77777777" w:rsidR="008A6C20" w:rsidRPr="00A1188D" w:rsidRDefault="008A6C20" w:rsidP="00613D2D">
            <w:pPr>
              <w:jc w:val="center"/>
              <w:rPr>
                <w:b/>
                <w:color w:val="FFFFFF" w:themeColor="background1"/>
              </w:rPr>
            </w:pPr>
            <w:r w:rsidRPr="00A1188D">
              <w:rPr>
                <w:b/>
                <w:color w:val="FFFFFF" w:themeColor="background1"/>
              </w:rPr>
              <w:t>RE</w:t>
            </w:r>
            <w:r>
              <w:rPr>
                <w:b/>
                <w:color w:val="FFFFFF" w:themeColor="background1"/>
              </w:rPr>
              <w:t>F</w:t>
            </w:r>
            <w:r w:rsidRPr="00A1188D">
              <w:rPr>
                <w:b/>
                <w:color w:val="FFFFFF" w:themeColor="background1"/>
              </w:rPr>
              <w:t>.NR.</w:t>
            </w:r>
          </w:p>
        </w:tc>
        <w:tc>
          <w:tcPr>
            <w:tcW w:w="6687" w:type="dxa"/>
            <w:shd w:val="clear" w:color="auto" w:fill="808080" w:themeFill="background1" w:themeFillShade="80"/>
          </w:tcPr>
          <w:p w14:paraId="468E98FE" w14:textId="77777777" w:rsidR="008A6C20" w:rsidRPr="00A1188D" w:rsidRDefault="008A6C20" w:rsidP="00613D2D">
            <w:pPr>
              <w:jc w:val="center"/>
              <w:rPr>
                <w:b/>
                <w:color w:val="FFFFFF" w:themeColor="background1"/>
              </w:rPr>
            </w:pPr>
            <w:r w:rsidRPr="00A1188D">
              <w:rPr>
                <w:b/>
                <w:color w:val="FFFFFF" w:themeColor="background1"/>
              </w:rPr>
              <w:t>NAAM PROJECT</w:t>
            </w:r>
          </w:p>
        </w:tc>
        <w:tc>
          <w:tcPr>
            <w:tcW w:w="1386" w:type="dxa"/>
            <w:shd w:val="clear" w:color="auto" w:fill="808080" w:themeFill="background1" w:themeFillShade="80"/>
          </w:tcPr>
          <w:p w14:paraId="67901CA4" w14:textId="77777777" w:rsidR="008A6C20" w:rsidRPr="00A1188D" w:rsidRDefault="008A6C20" w:rsidP="00613D2D">
            <w:pPr>
              <w:jc w:val="center"/>
              <w:rPr>
                <w:b/>
                <w:color w:val="FFFFFF" w:themeColor="background1"/>
              </w:rPr>
            </w:pPr>
            <w:r>
              <w:rPr>
                <w:b/>
                <w:color w:val="FFFFFF" w:themeColor="background1"/>
              </w:rPr>
              <w:t>PAR.</w:t>
            </w:r>
          </w:p>
        </w:tc>
      </w:tr>
      <w:tr w:rsidR="008A6C20" w14:paraId="7BDE7153" w14:textId="77777777" w:rsidTr="00613D2D">
        <w:tc>
          <w:tcPr>
            <w:tcW w:w="987" w:type="dxa"/>
          </w:tcPr>
          <w:p w14:paraId="21BD8CA1" w14:textId="77777777" w:rsidR="008A6C20" w:rsidRPr="002E462E" w:rsidRDefault="008A6C20" w:rsidP="00613D2D">
            <w:pPr>
              <w:rPr>
                <w:i/>
              </w:rPr>
            </w:pPr>
            <w:r>
              <w:rPr>
                <w:i/>
              </w:rPr>
              <w:t>K</w:t>
            </w:r>
            <w:r w:rsidRPr="002E462E">
              <w:rPr>
                <w:i/>
              </w:rPr>
              <w:t>-1</w:t>
            </w:r>
          </w:p>
        </w:tc>
        <w:tc>
          <w:tcPr>
            <w:tcW w:w="6687" w:type="dxa"/>
          </w:tcPr>
          <w:p w14:paraId="7FC8AF5C" w14:textId="77777777" w:rsidR="008A6C20" w:rsidRDefault="008A6C20" w:rsidP="00613D2D"/>
        </w:tc>
        <w:tc>
          <w:tcPr>
            <w:tcW w:w="1386" w:type="dxa"/>
            <w:vMerge w:val="restart"/>
          </w:tcPr>
          <w:p w14:paraId="50FC6970" w14:textId="77777777" w:rsidR="008A6C20" w:rsidRDefault="008A6C20" w:rsidP="00613D2D">
            <w:pPr>
              <w:jc w:val="center"/>
            </w:pPr>
          </w:p>
          <w:p w14:paraId="7E65C1D4" w14:textId="77777777" w:rsidR="008A6C20" w:rsidRDefault="008A6C20" w:rsidP="00613D2D">
            <w:pPr>
              <w:jc w:val="center"/>
            </w:pPr>
          </w:p>
          <w:p w14:paraId="20C9E18C" w14:textId="77777777" w:rsidR="008A6C20" w:rsidRDefault="008A6C20" w:rsidP="00613D2D">
            <w:pPr>
              <w:jc w:val="center"/>
            </w:pPr>
            <w:r w:rsidRPr="00A1451D">
              <w:t>4.</w:t>
            </w:r>
            <w:r>
              <w:t>2.2</w:t>
            </w:r>
          </w:p>
        </w:tc>
      </w:tr>
      <w:tr w:rsidR="008A6C20" w14:paraId="52A9AB35" w14:textId="77777777" w:rsidTr="00613D2D">
        <w:tc>
          <w:tcPr>
            <w:tcW w:w="987" w:type="dxa"/>
          </w:tcPr>
          <w:p w14:paraId="1FAE8992" w14:textId="77777777" w:rsidR="008A6C20" w:rsidRPr="002E462E" w:rsidRDefault="008A6C20" w:rsidP="00613D2D">
            <w:pPr>
              <w:rPr>
                <w:i/>
              </w:rPr>
            </w:pPr>
            <w:r>
              <w:rPr>
                <w:i/>
              </w:rPr>
              <w:t>K</w:t>
            </w:r>
            <w:r w:rsidRPr="002E462E">
              <w:rPr>
                <w:i/>
              </w:rPr>
              <w:t>-</w:t>
            </w:r>
            <w:r>
              <w:rPr>
                <w:i/>
              </w:rPr>
              <w:t>2</w:t>
            </w:r>
          </w:p>
        </w:tc>
        <w:tc>
          <w:tcPr>
            <w:tcW w:w="6687" w:type="dxa"/>
          </w:tcPr>
          <w:p w14:paraId="05E068CE" w14:textId="77777777" w:rsidR="008A6C20" w:rsidRDefault="008A6C20" w:rsidP="00613D2D"/>
        </w:tc>
        <w:tc>
          <w:tcPr>
            <w:tcW w:w="1386" w:type="dxa"/>
            <w:vMerge/>
          </w:tcPr>
          <w:p w14:paraId="0D21543F" w14:textId="77777777" w:rsidR="008A6C20" w:rsidRDefault="008A6C20" w:rsidP="00613D2D"/>
        </w:tc>
      </w:tr>
      <w:tr w:rsidR="008A6C20" w14:paraId="4D9425A5" w14:textId="77777777" w:rsidTr="00613D2D">
        <w:tc>
          <w:tcPr>
            <w:tcW w:w="987" w:type="dxa"/>
          </w:tcPr>
          <w:p w14:paraId="521A048B" w14:textId="77777777" w:rsidR="008A6C20" w:rsidRPr="002E462E" w:rsidRDefault="008A6C20" w:rsidP="00613D2D">
            <w:pPr>
              <w:rPr>
                <w:i/>
              </w:rPr>
            </w:pPr>
            <w:r>
              <w:rPr>
                <w:i/>
              </w:rPr>
              <w:t>K</w:t>
            </w:r>
            <w:r w:rsidRPr="002E462E">
              <w:rPr>
                <w:i/>
              </w:rPr>
              <w:t>-3</w:t>
            </w:r>
          </w:p>
        </w:tc>
        <w:tc>
          <w:tcPr>
            <w:tcW w:w="6687" w:type="dxa"/>
          </w:tcPr>
          <w:p w14:paraId="4B2D1EBD" w14:textId="77777777" w:rsidR="008A6C20" w:rsidRDefault="008A6C20" w:rsidP="00613D2D"/>
        </w:tc>
        <w:tc>
          <w:tcPr>
            <w:tcW w:w="1386" w:type="dxa"/>
            <w:vMerge/>
          </w:tcPr>
          <w:p w14:paraId="1D011520" w14:textId="77777777" w:rsidR="008A6C20" w:rsidRDefault="008A6C20" w:rsidP="00613D2D"/>
        </w:tc>
      </w:tr>
      <w:tr w:rsidR="008A6C20" w14:paraId="79EB3B60" w14:textId="77777777" w:rsidTr="00613D2D">
        <w:tc>
          <w:tcPr>
            <w:tcW w:w="987" w:type="dxa"/>
          </w:tcPr>
          <w:p w14:paraId="47750D8C" w14:textId="77777777" w:rsidR="008A6C20" w:rsidRPr="002E462E" w:rsidRDefault="008A6C20" w:rsidP="00613D2D">
            <w:pPr>
              <w:rPr>
                <w:i/>
              </w:rPr>
            </w:pPr>
            <w:r>
              <w:rPr>
                <w:i/>
              </w:rPr>
              <w:t>K-4</w:t>
            </w:r>
          </w:p>
        </w:tc>
        <w:tc>
          <w:tcPr>
            <w:tcW w:w="6687" w:type="dxa"/>
          </w:tcPr>
          <w:p w14:paraId="70958F32" w14:textId="77777777" w:rsidR="008A6C20" w:rsidRDefault="008A6C20" w:rsidP="00613D2D"/>
        </w:tc>
        <w:tc>
          <w:tcPr>
            <w:tcW w:w="1386" w:type="dxa"/>
            <w:vMerge/>
          </w:tcPr>
          <w:p w14:paraId="34A35B1D" w14:textId="77777777" w:rsidR="008A6C20" w:rsidRDefault="008A6C20" w:rsidP="00613D2D"/>
        </w:tc>
      </w:tr>
      <w:tr w:rsidR="008A6C20" w14:paraId="76FBD47B" w14:textId="77777777" w:rsidTr="00613D2D">
        <w:tc>
          <w:tcPr>
            <w:tcW w:w="987" w:type="dxa"/>
          </w:tcPr>
          <w:p w14:paraId="5051DBE4" w14:textId="77777777" w:rsidR="008A6C20" w:rsidRDefault="008A6C20" w:rsidP="00613D2D">
            <w:pPr>
              <w:rPr>
                <w:i/>
              </w:rPr>
            </w:pPr>
            <w:r>
              <w:rPr>
                <w:i/>
              </w:rPr>
              <w:t>K-5</w:t>
            </w:r>
          </w:p>
        </w:tc>
        <w:tc>
          <w:tcPr>
            <w:tcW w:w="6687" w:type="dxa"/>
          </w:tcPr>
          <w:p w14:paraId="6F6DAA25" w14:textId="77777777" w:rsidR="008A6C20" w:rsidRDefault="008A6C20" w:rsidP="00613D2D"/>
        </w:tc>
        <w:tc>
          <w:tcPr>
            <w:tcW w:w="1386" w:type="dxa"/>
            <w:vMerge/>
          </w:tcPr>
          <w:p w14:paraId="5D2531FE" w14:textId="77777777" w:rsidR="008A6C20" w:rsidRDefault="008A6C20" w:rsidP="00613D2D"/>
        </w:tc>
      </w:tr>
      <w:tr w:rsidR="008A6C20" w14:paraId="377814CD" w14:textId="77777777" w:rsidTr="00613D2D">
        <w:tc>
          <w:tcPr>
            <w:tcW w:w="987" w:type="dxa"/>
          </w:tcPr>
          <w:p w14:paraId="36137283" w14:textId="77777777" w:rsidR="008A6C20" w:rsidRDefault="008A6C20" w:rsidP="00613D2D">
            <w:pPr>
              <w:rPr>
                <w:i/>
              </w:rPr>
            </w:pPr>
            <w:r>
              <w:rPr>
                <w:i/>
              </w:rPr>
              <w:t>K-6</w:t>
            </w:r>
          </w:p>
        </w:tc>
        <w:tc>
          <w:tcPr>
            <w:tcW w:w="6687" w:type="dxa"/>
          </w:tcPr>
          <w:p w14:paraId="231CE0EF" w14:textId="77777777" w:rsidR="008A6C20" w:rsidRDefault="008A6C20" w:rsidP="00613D2D"/>
        </w:tc>
        <w:tc>
          <w:tcPr>
            <w:tcW w:w="1386" w:type="dxa"/>
            <w:vMerge/>
          </w:tcPr>
          <w:p w14:paraId="25EE0665" w14:textId="77777777" w:rsidR="008A6C20" w:rsidRDefault="008A6C20" w:rsidP="00613D2D"/>
        </w:tc>
      </w:tr>
    </w:tbl>
    <w:p w14:paraId="14C2DA96" w14:textId="77777777" w:rsidR="008A6C20" w:rsidRDefault="008A6C20" w:rsidP="008A6C20"/>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6688"/>
        <w:gridCol w:w="1385"/>
      </w:tblGrid>
      <w:tr w:rsidR="008A6C20" w14:paraId="636F6A1E" w14:textId="77777777" w:rsidTr="00613D2D">
        <w:tc>
          <w:tcPr>
            <w:tcW w:w="987" w:type="dxa"/>
            <w:shd w:val="clear" w:color="auto" w:fill="808080" w:themeFill="background1" w:themeFillShade="80"/>
          </w:tcPr>
          <w:p w14:paraId="1248655E" w14:textId="77777777" w:rsidR="008A6C20" w:rsidRPr="00A1188D" w:rsidRDefault="008A6C20" w:rsidP="00613D2D">
            <w:pPr>
              <w:rPr>
                <w:b/>
                <w:color w:val="FFFFFF" w:themeColor="background1"/>
              </w:rPr>
            </w:pPr>
            <w:r w:rsidRPr="00A1188D">
              <w:rPr>
                <w:b/>
                <w:color w:val="FFFFFF" w:themeColor="background1"/>
              </w:rPr>
              <w:t>RE</w:t>
            </w:r>
            <w:r>
              <w:rPr>
                <w:b/>
                <w:color w:val="FFFFFF" w:themeColor="background1"/>
              </w:rPr>
              <w:t>F</w:t>
            </w:r>
            <w:r w:rsidRPr="00A1188D">
              <w:rPr>
                <w:b/>
                <w:color w:val="FFFFFF" w:themeColor="background1"/>
              </w:rPr>
              <w:t>.NR.</w:t>
            </w:r>
          </w:p>
        </w:tc>
        <w:tc>
          <w:tcPr>
            <w:tcW w:w="6688" w:type="dxa"/>
            <w:shd w:val="clear" w:color="auto" w:fill="808080" w:themeFill="background1" w:themeFillShade="80"/>
          </w:tcPr>
          <w:p w14:paraId="7E657573" w14:textId="77777777" w:rsidR="008A6C20" w:rsidRPr="00A1188D" w:rsidRDefault="008A6C20" w:rsidP="00613D2D">
            <w:pPr>
              <w:jc w:val="center"/>
              <w:rPr>
                <w:b/>
                <w:color w:val="FFFFFF" w:themeColor="background1"/>
              </w:rPr>
            </w:pPr>
            <w:r w:rsidRPr="00A1188D">
              <w:rPr>
                <w:b/>
                <w:color w:val="FFFFFF" w:themeColor="background1"/>
              </w:rPr>
              <w:t>NAAM PROJECT</w:t>
            </w:r>
          </w:p>
        </w:tc>
        <w:tc>
          <w:tcPr>
            <w:tcW w:w="1385" w:type="dxa"/>
            <w:shd w:val="clear" w:color="auto" w:fill="808080" w:themeFill="background1" w:themeFillShade="80"/>
          </w:tcPr>
          <w:p w14:paraId="1557C6B9" w14:textId="77777777" w:rsidR="008A6C20" w:rsidRPr="00A1188D" w:rsidRDefault="008A6C20" w:rsidP="00613D2D">
            <w:pPr>
              <w:jc w:val="center"/>
              <w:rPr>
                <w:b/>
                <w:color w:val="FFFFFF" w:themeColor="background1"/>
              </w:rPr>
            </w:pPr>
            <w:r>
              <w:rPr>
                <w:b/>
                <w:color w:val="FFFFFF" w:themeColor="background1"/>
              </w:rPr>
              <w:t>PAR.</w:t>
            </w:r>
          </w:p>
        </w:tc>
      </w:tr>
      <w:tr w:rsidR="008A6C20" w14:paraId="064D037D" w14:textId="77777777" w:rsidTr="00613D2D">
        <w:tc>
          <w:tcPr>
            <w:tcW w:w="987" w:type="dxa"/>
            <w:shd w:val="clear" w:color="auto" w:fill="auto"/>
          </w:tcPr>
          <w:p w14:paraId="4446E29B" w14:textId="77777777" w:rsidR="008A6C20" w:rsidRPr="002E462E" w:rsidRDefault="008A6C20" w:rsidP="00613D2D">
            <w:pPr>
              <w:rPr>
                <w:i/>
              </w:rPr>
            </w:pPr>
            <w:r w:rsidRPr="002E462E">
              <w:rPr>
                <w:i/>
              </w:rPr>
              <w:t>S-1</w:t>
            </w:r>
          </w:p>
        </w:tc>
        <w:tc>
          <w:tcPr>
            <w:tcW w:w="6688" w:type="dxa"/>
            <w:shd w:val="clear" w:color="auto" w:fill="auto"/>
          </w:tcPr>
          <w:p w14:paraId="6E7028C0" w14:textId="77777777" w:rsidR="008A6C20" w:rsidRDefault="008A6C20" w:rsidP="00613D2D"/>
        </w:tc>
        <w:tc>
          <w:tcPr>
            <w:tcW w:w="1385" w:type="dxa"/>
            <w:vMerge w:val="restart"/>
            <w:shd w:val="clear" w:color="auto" w:fill="auto"/>
          </w:tcPr>
          <w:p w14:paraId="5FD842C9" w14:textId="77777777" w:rsidR="008A6C20" w:rsidRDefault="008A6C20" w:rsidP="00613D2D"/>
          <w:p w14:paraId="06870EBC" w14:textId="77777777" w:rsidR="008A6C20" w:rsidRDefault="008A6C20" w:rsidP="00613D2D">
            <w:pPr>
              <w:jc w:val="center"/>
            </w:pPr>
            <w:r>
              <w:t>4</w:t>
            </w:r>
            <w:r w:rsidRPr="00A1451D">
              <w:t>.3</w:t>
            </w:r>
          </w:p>
        </w:tc>
      </w:tr>
      <w:tr w:rsidR="008A6C20" w14:paraId="24C593E0" w14:textId="77777777" w:rsidTr="00613D2D">
        <w:tc>
          <w:tcPr>
            <w:tcW w:w="987" w:type="dxa"/>
            <w:shd w:val="clear" w:color="auto" w:fill="auto"/>
          </w:tcPr>
          <w:p w14:paraId="538B86EF" w14:textId="77777777" w:rsidR="008A6C20" w:rsidRPr="002E462E" w:rsidRDefault="008A6C20" w:rsidP="00613D2D">
            <w:pPr>
              <w:rPr>
                <w:i/>
              </w:rPr>
            </w:pPr>
            <w:r w:rsidRPr="002E462E">
              <w:rPr>
                <w:i/>
              </w:rPr>
              <w:t>S-2</w:t>
            </w:r>
          </w:p>
        </w:tc>
        <w:tc>
          <w:tcPr>
            <w:tcW w:w="6688" w:type="dxa"/>
            <w:shd w:val="clear" w:color="auto" w:fill="auto"/>
          </w:tcPr>
          <w:p w14:paraId="2AC46554" w14:textId="77777777" w:rsidR="008A6C20" w:rsidRDefault="008A6C20" w:rsidP="00613D2D"/>
        </w:tc>
        <w:tc>
          <w:tcPr>
            <w:tcW w:w="1385" w:type="dxa"/>
            <w:vMerge/>
            <w:shd w:val="clear" w:color="auto" w:fill="auto"/>
          </w:tcPr>
          <w:p w14:paraId="4B700D93" w14:textId="77777777" w:rsidR="008A6C20" w:rsidRDefault="008A6C20" w:rsidP="00613D2D"/>
        </w:tc>
      </w:tr>
      <w:tr w:rsidR="008A6C20" w14:paraId="2A0EAAF4" w14:textId="77777777" w:rsidTr="00613D2D">
        <w:tc>
          <w:tcPr>
            <w:tcW w:w="987" w:type="dxa"/>
            <w:shd w:val="clear" w:color="auto" w:fill="auto"/>
          </w:tcPr>
          <w:p w14:paraId="4AC6B930" w14:textId="77777777" w:rsidR="008A6C20" w:rsidRPr="002E462E" w:rsidRDefault="008A6C20" w:rsidP="00613D2D">
            <w:pPr>
              <w:rPr>
                <w:i/>
              </w:rPr>
            </w:pPr>
            <w:r w:rsidRPr="002E462E">
              <w:rPr>
                <w:i/>
              </w:rPr>
              <w:t>S-3</w:t>
            </w:r>
          </w:p>
        </w:tc>
        <w:tc>
          <w:tcPr>
            <w:tcW w:w="6688" w:type="dxa"/>
            <w:shd w:val="clear" w:color="auto" w:fill="auto"/>
          </w:tcPr>
          <w:p w14:paraId="44BB44D9" w14:textId="77777777" w:rsidR="008A6C20" w:rsidRDefault="008A6C20" w:rsidP="00613D2D"/>
        </w:tc>
        <w:tc>
          <w:tcPr>
            <w:tcW w:w="1385" w:type="dxa"/>
            <w:vMerge/>
            <w:shd w:val="clear" w:color="auto" w:fill="auto"/>
          </w:tcPr>
          <w:p w14:paraId="5F4D0D93" w14:textId="77777777" w:rsidR="008A6C20" w:rsidRDefault="008A6C20" w:rsidP="00613D2D"/>
        </w:tc>
      </w:tr>
      <w:tr w:rsidR="008A6C20" w14:paraId="532AC8AD" w14:textId="77777777" w:rsidTr="00613D2D">
        <w:tc>
          <w:tcPr>
            <w:tcW w:w="987" w:type="dxa"/>
            <w:shd w:val="clear" w:color="auto" w:fill="auto"/>
          </w:tcPr>
          <w:p w14:paraId="0FC1115C" w14:textId="77777777" w:rsidR="008A6C20" w:rsidRPr="002E462E" w:rsidRDefault="008A6C20" w:rsidP="00613D2D">
            <w:pPr>
              <w:rPr>
                <w:i/>
              </w:rPr>
            </w:pPr>
            <w:r>
              <w:rPr>
                <w:i/>
              </w:rPr>
              <w:t>S-4</w:t>
            </w:r>
          </w:p>
        </w:tc>
        <w:tc>
          <w:tcPr>
            <w:tcW w:w="6688" w:type="dxa"/>
            <w:shd w:val="clear" w:color="auto" w:fill="auto"/>
          </w:tcPr>
          <w:p w14:paraId="7CC3AB2B" w14:textId="77777777" w:rsidR="008A6C20" w:rsidRDefault="008A6C20" w:rsidP="00613D2D"/>
        </w:tc>
        <w:tc>
          <w:tcPr>
            <w:tcW w:w="1385" w:type="dxa"/>
            <w:vMerge/>
            <w:shd w:val="clear" w:color="auto" w:fill="auto"/>
          </w:tcPr>
          <w:p w14:paraId="798A8C06" w14:textId="77777777" w:rsidR="008A6C20" w:rsidRDefault="008A6C20" w:rsidP="00613D2D">
            <w:pPr>
              <w:jc w:val="center"/>
            </w:pPr>
          </w:p>
        </w:tc>
      </w:tr>
    </w:tbl>
    <w:p w14:paraId="2B61707D" w14:textId="77777777" w:rsidR="008A6C20" w:rsidRDefault="008A6C20" w:rsidP="008A6C20"/>
    <w:p w14:paraId="54252481" w14:textId="77777777" w:rsidR="008A6C20" w:rsidRDefault="008A6C20" w:rsidP="008A6C20"/>
    <w:p w14:paraId="2FF65270" w14:textId="77777777" w:rsidR="008A6C20" w:rsidRPr="00BC3A95" w:rsidRDefault="008A6C20" w:rsidP="008A6C20">
      <w:pPr>
        <w:rPr>
          <w:b/>
        </w:rPr>
      </w:pPr>
      <w:r>
        <w:rPr>
          <w:b/>
        </w:rPr>
        <w:t>Rechtsgeldig ondertekend</w:t>
      </w:r>
      <w:r w:rsidRPr="00BC3A95">
        <w:rPr>
          <w:b/>
        </w:rPr>
        <w:t>:</w:t>
      </w: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6834"/>
      </w:tblGrid>
      <w:tr w:rsidR="008A6C20" w:rsidRPr="00BC3A95" w14:paraId="490EF3B2" w14:textId="77777777" w:rsidTr="00613D2D">
        <w:trPr>
          <w:trHeight w:val="393"/>
        </w:trPr>
        <w:tc>
          <w:tcPr>
            <w:tcW w:w="2405" w:type="dxa"/>
            <w:shd w:val="clear" w:color="auto" w:fill="auto"/>
            <w:vAlign w:val="center"/>
          </w:tcPr>
          <w:p w14:paraId="17C569E8" w14:textId="77777777" w:rsidR="008A6C20" w:rsidRPr="00115AC1" w:rsidRDefault="008A6C20" w:rsidP="00613D2D">
            <w:r w:rsidRPr="00115AC1">
              <w:t>Naam Gegadigde</w:t>
            </w:r>
          </w:p>
        </w:tc>
        <w:tc>
          <w:tcPr>
            <w:tcW w:w="6834" w:type="dxa"/>
            <w:vAlign w:val="center"/>
          </w:tcPr>
          <w:p w14:paraId="0B7CAD3F"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7F9B6C42" w14:textId="77777777" w:rsidTr="00613D2D">
        <w:trPr>
          <w:trHeight w:val="413"/>
        </w:trPr>
        <w:tc>
          <w:tcPr>
            <w:tcW w:w="2405" w:type="dxa"/>
            <w:shd w:val="clear" w:color="auto" w:fill="auto"/>
            <w:vAlign w:val="center"/>
          </w:tcPr>
          <w:p w14:paraId="5DA7DB23" w14:textId="77777777" w:rsidR="008A6C20" w:rsidRPr="00115AC1" w:rsidRDefault="008A6C20" w:rsidP="00613D2D">
            <w:r w:rsidRPr="00115AC1">
              <w:t>Naam tekenbevoegde</w:t>
            </w:r>
          </w:p>
        </w:tc>
        <w:tc>
          <w:tcPr>
            <w:tcW w:w="6834" w:type="dxa"/>
            <w:vAlign w:val="center"/>
          </w:tcPr>
          <w:p w14:paraId="0B8EC800"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34074225" w14:textId="77777777" w:rsidTr="00613D2D">
        <w:trPr>
          <w:trHeight w:val="561"/>
        </w:trPr>
        <w:tc>
          <w:tcPr>
            <w:tcW w:w="2405" w:type="dxa"/>
            <w:shd w:val="clear" w:color="auto" w:fill="auto"/>
            <w:vAlign w:val="center"/>
          </w:tcPr>
          <w:p w14:paraId="08950C07" w14:textId="77777777" w:rsidR="008A6C20" w:rsidRPr="00115AC1" w:rsidRDefault="008A6C20" w:rsidP="00613D2D">
            <w:r w:rsidRPr="00115AC1">
              <w:t>Handtekening</w:t>
            </w:r>
          </w:p>
        </w:tc>
        <w:tc>
          <w:tcPr>
            <w:tcW w:w="6834" w:type="dxa"/>
            <w:vAlign w:val="center"/>
          </w:tcPr>
          <w:p w14:paraId="58FB1952"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5A1DE87F" w14:textId="77777777" w:rsidTr="00613D2D">
        <w:trPr>
          <w:trHeight w:val="411"/>
        </w:trPr>
        <w:tc>
          <w:tcPr>
            <w:tcW w:w="2405" w:type="dxa"/>
            <w:shd w:val="clear" w:color="auto" w:fill="auto"/>
            <w:vAlign w:val="center"/>
          </w:tcPr>
          <w:p w14:paraId="158159BD" w14:textId="77777777" w:rsidR="008A6C20" w:rsidRPr="00115AC1" w:rsidRDefault="008A6C20" w:rsidP="00613D2D">
            <w:r w:rsidRPr="00115AC1">
              <w:t>Datum</w:t>
            </w:r>
          </w:p>
        </w:tc>
        <w:tc>
          <w:tcPr>
            <w:tcW w:w="6834" w:type="dxa"/>
            <w:vAlign w:val="center"/>
          </w:tcPr>
          <w:p w14:paraId="1E5C6867" w14:textId="77777777" w:rsidR="008A6C20" w:rsidRPr="00BC3A95" w:rsidRDefault="008A6C20" w:rsidP="00613D2D">
            <w:pPr>
              <w:pStyle w:val="AliBijlageNum"/>
              <w:numPr>
                <w:ilvl w:val="0"/>
                <w:numId w:val="0"/>
              </w:numPr>
              <w:spacing w:before="0"/>
              <w:rPr>
                <w:rFonts w:ascii="Trebuchet MS" w:hAnsi="Trebuchet MS" w:cs="Arial"/>
              </w:rPr>
            </w:pPr>
          </w:p>
        </w:tc>
      </w:tr>
    </w:tbl>
    <w:p w14:paraId="486D2900" w14:textId="77777777" w:rsidR="008A6C20" w:rsidRDefault="008A6C20" w:rsidP="008A6C20"/>
    <w:p w14:paraId="1ECACF2D" w14:textId="77777777" w:rsidR="008A6C20" w:rsidRDefault="008A6C20" w:rsidP="008A6C20">
      <w:pPr>
        <w:pStyle w:val="Basistekstabcnova"/>
        <w:spacing w:line="480" w:lineRule="auto"/>
        <w:rPr>
          <w:sz w:val="16"/>
          <w:szCs w:val="16"/>
        </w:rPr>
      </w:pPr>
    </w:p>
    <w:p w14:paraId="657AB395" w14:textId="77777777" w:rsidR="008A6C20" w:rsidRDefault="008A6C20" w:rsidP="008A6C20">
      <w:pPr>
        <w:pStyle w:val="Basistekstabcnova"/>
        <w:spacing w:line="480" w:lineRule="auto"/>
        <w:rPr>
          <w:sz w:val="16"/>
          <w:szCs w:val="16"/>
        </w:rPr>
      </w:pPr>
      <w:r>
        <w:rPr>
          <w:sz w:val="16"/>
          <w:szCs w:val="16"/>
        </w:rPr>
        <w:t xml:space="preserve">*** </w:t>
      </w:r>
      <w:r w:rsidRPr="00706F42">
        <w:rPr>
          <w:sz w:val="16"/>
          <w:szCs w:val="16"/>
        </w:rPr>
        <w:t>Einde document</w:t>
      </w:r>
      <w:r>
        <w:rPr>
          <w:sz w:val="16"/>
          <w:szCs w:val="16"/>
        </w:rPr>
        <w:t xml:space="preserve"> ***</w:t>
      </w:r>
    </w:p>
    <w:p w14:paraId="2F484AD9" w14:textId="77777777" w:rsidR="008A6C20" w:rsidRPr="00115AC1" w:rsidRDefault="008A6C20" w:rsidP="008A6C20"/>
    <w:p w14:paraId="2502E532" w14:textId="77777777" w:rsidR="007B6010" w:rsidRDefault="007B6010"/>
    <w:p w14:paraId="471D245E" w14:textId="3830037F" w:rsidR="007B6010" w:rsidRDefault="007B6010">
      <w:pPr>
        <w:rPr>
          <w:b/>
          <w:bCs/>
          <w:sz w:val="28"/>
          <w:szCs w:val="20"/>
        </w:rPr>
      </w:pPr>
      <w:r>
        <w:br w:type="page"/>
      </w:r>
    </w:p>
    <w:bookmarkEnd w:id="16"/>
    <w:p w14:paraId="3759C2F8" w14:textId="0D845232" w:rsidR="00193DD5" w:rsidRPr="00BC3A95" w:rsidRDefault="007B6010" w:rsidP="00C736DB">
      <w:pPr>
        <w:pStyle w:val="StijlKop1"/>
      </w:pPr>
      <w:r>
        <w:lastRenderedPageBreak/>
        <w:t xml:space="preserve">Model referentieproject </w:t>
      </w:r>
      <w:r w:rsidR="000D3BCE">
        <w:t>kerncompetenties</w:t>
      </w:r>
      <w:r>
        <w:t xml:space="preserve"> en selectiecriteria</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0"/>
      </w:tblGrid>
      <w:tr w:rsidR="008A6C20" w:rsidRPr="00BC3A95" w14:paraId="0B0F71F4" w14:textId="77777777" w:rsidTr="00613D2D">
        <w:tc>
          <w:tcPr>
            <w:tcW w:w="9211" w:type="dxa"/>
            <w:tcBorders>
              <w:top w:val="single" w:sz="4" w:space="0" w:color="auto"/>
              <w:left w:val="single" w:sz="4" w:space="0" w:color="auto"/>
              <w:bottom w:val="single" w:sz="4" w:space="0" w:color="auto"/>
              <w:right w:val="single" w:sz="4" w:space="0" w:color="auto"/>
            </w:tcBorders>
            <w:shd w:val="clear" w:color="auto" w:fill="auto"/>
          </w:tcPr>
          <w:bookmarkEnd w:id="17"/>
          <w:bookmarkEnd w:id="2"/>
          <w:bookmarkEnd w:id="3"/>
          <w:p w14:paraId="3010AED2" w14:textId="77777777" w:rsidR="008A6C20" w:rsidRPr="00BC3A95" w:rsidRDefault="008A6C20" w:rsidP="00613D2D">
            <w:pPr>
              <w:rPr>
                <w:b/>
              </w:rPr>
            </w:pPr>
            <w:r w:rsidRPr="00BC3A95">
              <w:rPr>
                <w:b/>
              </w:rPr>
              <w:t>Het formulier dient door de Gegadigde naar waarheid te worden ingevuld en dient te worden ondertekend door een persoon die blijkens het handelsregister of een volmacht van degene die blijkens het handelsregister bevoegd is om Gegadigde te vertegenwoordigen en om namens Gegadigde dit formulier te ondertekenen.</w:t>
            </w:r>
          </w:p>
        </w:tc>
      </w:tr>
    </w:tbl>
    <w:p w14:paraId="6A9351F0" w14:textId="77777777" w:rsidR="008A6C20" w:rsidRPr="00BC3A95" w:rsidRDefault="008A6C20" w:rsidP="008A6C20"/>
    <w:tbl>
      <w:tblPr>
        <w:tblStyle w:val="Tabelrasterlicht"/>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6767"/>
      </w:tblGrid>
      <w:tr w:rsidR="008A6C20" w:rsidRPr="00CD54F2" w14:paraId="1ECAF03A" w14:textId="77777777" w:rsidTr="00613D2D">
        <w:tc>
          <w:tcPr>
            <w:tcW w:w="9209" w:type="dxa"/>
            <w:gridSpan w:val="2"/>
            <w:shd w:val="clear" w:color="auto" w:fill="808080" w:themeFill="background1" w:themeFillShade="80"/>
          </w:tcPr>
          <w:p w14:paraId="30BB5C26" w14:textId="77777777" w:rsidR="008A6C20" w:rsidRPr="00CD54F2" w:rsidRDefault="008A6C20" w:rsidP="00613D2D">
            <w:pPr>
              <w:pStyle w:val="Basistekstabcnova"/>
              <w:rPr>
                <w:color w:val="FFFFFF" w:themeColor="background1"/>
              </w:rPr>
            </w:pPr>
            <w:r w:rsidRPr="00CD54F2">
              <w:rPr>
                <w:b/>
                <w:color w:val="FFFFFF" w:themeColor="background1"/>
              </w:rPr>
              <w:t>OPDRACHTGEVER</w:t>
            </w:r>
          </w:p>
        </w:tc>
      </w:tr>
      <w:tr w:rsidR="008A6C20" w14:paraId="1418F5C0" w14:textId="77777777" w:rsidTr="00613D2D">
        <w:tc>
          <w:tcPr>
            <w:tcW w:w="2122" w:type="dxa"/>
          </w:tcPr>
          <w:p w14:paraId="6A6EB36A" w14:textId="77777777" w:rsidR="008A6C20" w:rsidRPr="004446EB" w:rsidRDefault="008A6C20" w:rsidP="00613D2D">
            <w:pPr>
              <w:pStyle w:val="Basistekstabcnova"/>
              <w:rPr>
                <w:i/>
              </w:rPr>
            </w:pPr>
            <w:r w:rsidRPr="004446EB">
              <w:rPr>
                <w:i/>
              </w:rPr>
              <w:t>Naam opdrachtgever</w:t>
            </w:r>
          </w:p>
        </w:tc>
        <w:tc>
          <w:tcPr>
            <w:tcW w:w="7087" w:type="dxa"/>
          </w:tcPr>
          <w:p w14:paraId="33E5DB40" w14:textId="77777777" w:rsidR="008A6C20" w:rsidRDefault="008A6C20" w:rsidP="00613D2D">
            <w:pPr>
              <w:pStyle w:val="Basistekstabcnova"/>
            </w:pPr>
          </w:p>
        </w:tc>
      </w:tr>
      <w:tr w:rsidR="008A6C20" w14:paraId="228DF812" w14:textId="77777777" w:rsidTr="00613D2D">
        <w:tc>
          <w:tcPr>
            <w:tcW w:w="2122" w:type="dxa"/>
          </w:tcPr>
          <w:p w14:paraId="1C9895E0" w14:textId="77777777" w:rsidR="008A6C20" w:rsidRPr="004446EB" w:rsidRDefault="008A6C20" w:rsidP="00613D2D">
            <w:pPr>
              <w:pStyle w:val="Basistekstabcnova"/>
              <w:rPr>
                <w:i/>
              </w:rPr>
            </w:pPr>
            <w:r w:rsidRPr="004446EB">
              <w:rPr>
                <w:i/>
              </w:rPr>
              <w:t>Adres</w:t>
            </w:r>
          </w:p>
        </w:tc>
        <w:tc>
          <w:tcPr>
            <w:tcW w:w="7087" w:type="dxa"/>
          </w:tcPr>
          <w:p w14:paraId="24BA8506" w14:textId="77777777" w:rsidR="008A6C20" w:rsidRDefault="008A6C20" w:rsidP="00613D2D">
            <w:pPr>
              <w:pStyle w:val="Basistekstabcnova"/>
            </w:pPr>
          </w:p>
        </w:tc>
      </w:tr>
      <w:tr w:rsidR="008A6C20" w14:paraId="791A252C" w14:textId="77777777" w:rsidTr="00613D2D">
        <w:tc>
          <w:tcPr>
            <w:tcW w:w="2122" w:type="dxa"/>
          </w:tcPr>
          <w:p w14:paraId="3B72898E" w14:textId="77777777" w:rsidR="008A6C20" w:rsidRPr="004446EB" w:rsidRDefault="008A6C20" w:rsidP="00613D2D">
            <w:pPr>
              <w:pStyle w:val="Basistekstabcnova"/>
              <w:rPr>
                <w:i/>
              </w:rPr>
            </w:pPr>
            <w:r w:rsidRPr="004446EB">
              <w:rPr>
                <w:i/>
              </w:rPr>
              <w:t>Contactpersoon</w:t>
            </w:r>
          </w:p>
        </w:tc>
        <w:tc>
          <w:tcPr>
            <w:tcW w:w="7087" w:type="dxa"/>
          </w:tcPr>
          <w:p w14:paraId="3413DD36" w14:textId="77777777" w:rsidR="008A6C20" w:rsidRDefault="008A6C20" w:rsidP="00613D2D">
            <w:pPr>
              <w:pStyle w:val="Basistekstabcnova"/>
            </w:pPr>
          </w:p>
        </w:tc>
      </w:tr>
      <w:tr w:rsidR="008A6C20" w14:paraId="33278E1E" w14:textId="77777777" w:rsidTr="00613D2D">
        <w:tc>
          <w:tcPr>
            <w:tcW w:w="2122" w:type="dxa"/>
          </w:tcPr>
          <w:p w14:paraId="7B1110E7" w14:textId="77777777" w:rsidR="008A6C20" w:rsidRPr="004446EB" w:rsidRDefault="008A6C20" w:rsidP="00613D2D">
            <w:pPr>
              <w:pStyle w:val="Basistekstabcnova"/>
              <w:rPr>
                <w:i/>
              </w:rPr>
            </w:pPr>
            <w:r w:rsidRPr="004446EB">
              <w:rPr>
                <w:i/>
              </w:rPr>
              <w:t>Telefoonnummer</w:t>
            </w:r>
          </w:p>
        </w:tc>
        <w:tc>
          <w:tcPr>
            <w:tcW w:w="7087" w:type="dxa"/>
          </w:tcPr>
          <w:p w14:paraId="58C25AF0" w14:textId="77777777" w:rsidR="008A6C20" w:rsidRDefault="008A6C20" w:rsidP="00613D2D">
            <w:pPr>
              <w:pStyle w:val="Basistekstabcnova"/>
            </w:pPr>
          </w:p>
        </w:tc>
      </w:tr>
      <w:tr w:rsidR="008A6C20" w:rsidRPr="00CD54F2" w14:paraId="5184D030" w14:textId="77777777" w:rsidTr="00613D2D">
        <w:tc>
          <w:tcPr>
            <w:tcW w:w="9209" w:type="dxa"/>
            <w:gridSpan w:val="2"/>
            <w:shd w:val="clear" w:color="auto" w:fill="808080" w:themeFill="background1" w:themeFillShade="80"/>
          </w:tcPr>
          <w:p w14:paraId="0F83E214" w14:textId="77777777" w:rsidR="008A6C20" w:rsidRPr="00CD54F2" w:rsidRDefault="008A6C20" w:rsidP="00613D2D">
            <w:pPr>
              <w:pStyle w:val="Basistekstabcnova"/>
              <w:rPr>
                <w:color w:val="FFFFFF" w:themeColor="background1"/>
              </w:rPr>
            </w:pPr>
            <w:r w:rsidRPr="00CD54F2">
              <w:rPr>
                <w:b/>
                <w:color w:val="FFFFFF" w:themeColor="background1"/>
              </w:rPr>
              <w:t>PROJECTINFORMATIE</w:t>
            </w:r>
          </w:p>
        </w:tc>
      </w:tr>
      <w:tr w:rsidR="008A6C20" w14:paraId="6E0A14B6" w14:textId="77777777" w:rsidTr="00613D2D">
        <w:tc>
          <w:tcPr>
            <w:tcW w:w="2122" w:type="dxa"/>
          </w:tcPr>
          <w:p w14:paraId="6F33A0BE" w14:textId="77777777" w:rsidR="008A6C20" w:rsidRPr="004446EB" w:rsidRDefault="008A6C20" w:rsidP="00613D2D">
            <w:pPr>
              <w:pStyle w:val="Basistekstabcnova"/>
              <w:rPr>
                <w:i/>
              </w:rPr>
            </w:pPr>
            <w:r w:rsidRPr="004446EB">
              <w:rPr>
                <w:i/>
              </w:rPr>
              <w:t>Naam project</w:t>
            </w:r>
          </w:p>
        </w:tc>
        <w:tc>
          <w:tcPr>
            <w:tcW w:w="7087" w:type="dxa"/>
          </w:tcPr>
          <w:p w14:paraId="2AAA9B07" w14:textId="77777777" w:rsidR="008A6C20" w:rsidRDefault="008A6C20" w:rsidP="00613D2D">
            <w:pPr>
              <w:pStyle w:val="Basistekstabcnova"/>
            </w:pPr>
          </w:p>
        </w:tc>
      </w:tr>
      <w:tr w:rsidR="008A6C20" w14:paraId="6FE7FDD9" w14:textId="77777777" w:rsidTr="00613D2D">
        <w:tc>
          <w:tcPr>
            <w:tcW w:w="2122" w:type="dxa"/>
          </w:tcPr>
          <w:p w14:paraId="13C97AAA" w14:textId="77777777" w:rsidR="008A6C20" w:rsidRPr="004446EB" w:rsidRDefault="008A6C20" w:rsidP="00613D2D">
            <w:pPr>
              <w:pStyle w:val="Basistekstabcnova"/>
              <w:rPr>
                <w:i/>
              </w:rPr>
            </w:pPr>
            <w:r w:rsidRPr="004446EB">
              <w:rPr>
                <w:i/>
              </w:rPr>
              <w:t>Plaats</w:t>
            </w:r>
          </w:p>
        </w:tc>
        <w:tc>
          <w:tcPr>
            <w:tcW w:w="7087" w:type="dxa"/>
          </w:tcPr>
          <w:p w14:paraId="337378A4" w14:textId="77777777" w:rsidR="008A6C20" w:rsidRDefault="008A6C20" w:rsidP="00613D2D">
            <w:pPr>
              <w:pStyle w:val="Basistekstabcnova"/>
            </w:pPr>
          </w:p>
        </w:tc>
      </w:tr>
      <w:tr w:rsidR="008A6C20" w14:paraId="78092A14" w14:textId="77777777" w:rsidTr="00613D2D">
        <w:tc>
          <w:tcPr>
            <w:tcW w:w="2122" w:type="dxa"/>
          </w:tcPr>
          <w:p w14:paraId="3202589B" w14:textId="77777777" w:rsidR="008A6C20" w:rsidRPr="004446EB" w:rsidRDefault="008A6C20" w:rsidP="00613D2D">
            <w:pPr>
              <w:pStyle w:val="Basistekstabcnova"/>
              <w:rPr>
                <w:i/>
              </w:rPr>
            </w:pPr>
            <w:r w:rsidRPr="004446EB">
              <w:rPr>
                <w:i/>
              </w:rPr>
              <w:t>Gebouwfunctie</w:t>
            </w:r>
          </w:p>
        </w:tc>
        <w:tc>
          <w:tcPr>
            <w:tcW w:w="7087" w:type="dxa"/>
          </w:tcPr>
          <w:p w14:paraId="1F0E0601" w14:textId="77777777" w:rsidR="008A6C20" w:rsidRDefault="008A6C20" w:rsidP="00613D2D">
            <w:pPr>
              <w:pStyle w:val="Basistekstabcnova"/>
            </w:pPr>
          </w:p>
        </w:tc>
      </w:tr>
      <w:tr w:rsidR="008A6C20" w14:paraId="29ED6756" w14:textId="77777777" w:rsidTr="00613D2D">
        <w:tc>
          <w:tcPr>
            <w:tcW w:w="2122" w:type="dxa"/>
          </w:tcPr>
          <w:p w14:paraId="12A039AE" w14:textId="77777777" w:rsidR="008A6C20" w:rsidRPr="004446EB" w:rsidRDefault="008A6C20" w:rsidP="00613D2D">
            <w:pPr>
              <w:pStyle w:val="Basistekstabcnova"/>
              <w:rPr>
                <w:i/>
              </w:rPr>
            </w:pPr>
            <w:r w:rsidRPr="004446EB">
              <w:rPr>
                <w:i/>
              </w:rPr>
              <w:t>Contractvorm</w:t>
            </w:r>
          </w:p>
        </w:tc>
        <w:tc>
          <w:tcPr>
            <w:tcW w:w="7087" w:type="dxa"/>
          </w:tcPr>
          <w:p w14:paraId="27D177CB" w14:textId="77777777" w:rsidR="008A6C20" w:rsidRDefault="008A6C20" w:rsidP="00613D2D">
            <w:pPr>
              <w:pStyle w:val="Basistekstabcnova"/>
            </w:pPr>
          </w:p>
        </w:tc>
      </w:tr>
      <w:tr w:rsidR="008A6C20" w14:paraId="60725A32" w14:textId="77777777" w:rsidTr="00613D2D">
        <w:tc>
          <w:tcPr>
            <w:tcW w:w="2122" w:type="dxa"/>
          </w:tcPr>
          <w:p w14:paraId="13A217C0" w14:textId="77777777" w:rsidR="008A6C20" w:rsidRPr="004446EB" w:rsidRDefault="008A6C20" w:rsidP="00613D2D">
            <w:pPr>
              <w:pStyle w:val="Basistekstabcnova"/>
              <w:rPr>
                <w:i/>
              </w:rPr>
            </w:pPr>
            <w:r w:rsidRPr="004446EB">
              <w:rPr>
                <w:i/>
              </w:rPr>
              <w:t>Omvang project (m2 BVO)</w:t>
            </w:r>
          </w:p>
        </w:tc>
        <w:tc>
          <w:tcPr>
            <w:tcW w:w="7087" w:type="dxa"/>
          </w:tcPr>
          <w:p w14:paraId="4C75DB7E" w14:textId="77777777" w:rsidR="008A6C20" w:rsidRDefault="008A6C20" w:rsidP="00613D2D">
            <w:pPr>
              <w:pStyle w:val="Basistekstabcnova"/>
            </w:pPr>
          </w:p>
        </w:tc>
      </w:tr>
      <w:tr w:rsidR="008A6C20" w14:paraId="0C1B82D8" w14:textId="77777777" w:rsidTr="00613D2D">
        <w:tc>
          <w:tcPr>
            <w:tcW w:w="2122" w:type="dxa"/>
          </w:tcPr>
          <w:p w14:paraId="1DFB1FCF" w14:textId="77777777" w:rsidR="008A6C20" w:rsidRPr="004446EB" w:rsidRDefault="008A6C20" w:rsidP="00613D2D">
            <w:pPr>
              <w:pStyle w:val="Basistekstabcnova"/>
              <w:rPr>
                <w:i/>
              </w:rPr>
            </w:pPr>
            <w:r>
              <w:rPr>
                <w:i/>
              </w:rPr>
              <w:t>Opdrachtsom</w:t>
            </w:r>
          </w:p>
        </w:tc>
        <w:tc>
          <w:tcPr>
            <w:tcW w:w="7087" w:type="dxa"/>
          </w:tcPr>
          <w:p w14:paraId="46001467" w14:textId="77777777" w:rsidR="008A6C20" w:rsidRDefault="008A6C20" w:rsidP="00613D2D">
            <w:pPr>
              <w:pStyle w:val="Basistekstabcnova"/>
            </w:pPr>
          </w:p>
        </w:tc>
      </w:tr>
      <w:tr w:rsidR="008A6C20" w14:paraId="540901B4" w14:textId="77777777" w:rsidTr="00613D2D">
        <w:tc>
          <w:tcPr>
            <w:tcW w:w="2122" w:type="dxa"/>
          </w:tcPr>
          <w:p w14:paraId="167760A1" w14:textId="77777777" w:rsidR="008A6C20" w:rsidRPr="004446EB" w:rsidRDefault="008A6C20" w:rsidP="00613D2D">
            <w:pPr>
              <w:pStyle w:val="Basistekstabcnova"/>
              <w:rPr>
                <w:i/>
              </w:rPr>
            </w:pPr>
            <w:r w:rsidRPr="004446EB">
              <w:rPr>
                <w:i/>
              </w:rPr>
              <w:t>Datum start uitvoering</w:t>
            </w:r>
          </w:p>
        </w:tc>
        <w:tc>
          <w:tcPr>
            <w:tcW w:w="7087" w:type="dxa"/>
          </w:tcPr>
          <w:p w14:paraId="7CC2B0E3" w14:textId="77777777" w:rsidR="008A6C20" w:rsidRDefault="008A6C20" w:rsidP="00613D2D">
            <w:pPr>
              <w:pStyle w:val="Basistekstabcnova"/>
            </w:pPr>
          </w:p>
        </w:tc>
      </w:tr>
      <w:tr w:rsidR="008A6C20" w14:paraId="5295881C" w14:textId="77777777" w:rsidTr="00613D2D">
        <w:tc>
          <w:tcPr>
            <w:tcW w:w="2122" w:type="dxa"/>
          </w:tcPr>
          <w:p w14:paraId="78933F5D" w14:textId="77777777" w:rsidR="008A6C20" w:rsidRPr="004446EB" w:rsidRDefault="008A6C20" w:rsidP="00613D2D">
            <w:pPr>
              <w:pStyle w:val="Basistekstabcnova"/>
              <w:rPr>
                <w:i/>
              </w:rPr>
            </w:pPr>
            <w:r w:rsidRPr="004446EB">
              <w:rPr>
                <w:i/>
              </w:rPr>
              <w:t>Datum oplevering</w:t>
            </w:r>
          </w:p>
        </w:tc>
        <w:tc>
          <w:tcPr>
            <w:tcW w:w="7087" w:type="dxa"/>
          </w:tcPr>
          <w:p w14:paraId="43F2BEFB" w14:textId="77777777" w:rsidR="008A6C20" w:rsidRDefault="008A6C20" w:rsidP="00613D2D">
            <w:pPr>
              <w:pStyle w:val="Basistekstabcnova"/>
            </w:pPr>
          </w:p>
        </w:tc>
      </w:tr>
      <w:tr w:rsidR="008A6C20" w14:paraId="5B59D21D" w14:textId="77777777" w:rsidTr="00613D2D">
        <w:tc>
          <w:tcPr>
            <w:tcW w:w="2122" w:type="dxa"/>
          </w:tcPr>
          <w:p w14:paraId="4D938DB6" w14:textId="77777777" w:rsidR="008A6C20" w:rsidRPr="004446EB" w:rsidRDefault="008A6C20" w:rsidP="00613D2D">
            <w:pPr>
              <w:pStyle w:val="Basistekstabcnova"/>
              <w:rPr>
                <w:i/>
              </w:rPr>
            </w:pPr>
            <w:r>
              <w:rPr>
                <w:i/>
              </w:rPr>
              <w:t>Omschrijving werk</w:t>
            </w:r>
          </w:p>
        </w:tc>
        <w:tc>
          <w:tcPr>
            <w:tcW w:w="7087" w:type="dxa"/>
          </w:tcPr>
          <w:p w14:paraId="30B05C67" w14:textId="77777777" w:rsidR="008A6C20" w:rsidRDefault="008A6C20" w:rsidP="00613D2D">
            <w:pPr>
              <w:pStyle w:val="Basistekstabcnova"/>
            </w:pPr>
          </w:p>
          <w:p w14:paraId="78D5BAB9" w14:textId="77777777" w:rsidR="008A6C20" w:rsidRDefault="008A6C20" w:rsidP="00613D2D">
            <w:pPr>
              <w:pStyle w:val="Basistekstabcnova"/>
            </w:pPr>
          </w:p>
          <w:p w14:paraId="3A694D35" w14:textId="77777777" w:rsidR="008A6C20" w:rsidRDefault="008A6C20" w:rsidP="00613D2D">
            <w:pPr>
              <w:pStyle w:val="Basistekstabcnova"/>
            </w:pPr>
          </w:p>
          <w:p w14:paraId="74C3C9C9" w14:textId="77777777" w:rsidR="008A6C20" w:rsidRDefault="008A6C20" w:rsidP="00613D2D">
            <w:pPr>
              <w:pStyle w:val="Basistekstabcnova"/>
            </w:pPr>
          </w:p>
          <w:p w14:paraId="16211491" w14:textId="77777777" w:rsidR="008A6C20" w:rsidRDefault="008A6C20" w:rsidP="00613D2D">
            <w:pPr>
              <w:pStyle w:val="Basistekstabcnova"/>
            </w:pPr>
          </w:p>
          <w:p w14:paraId="0E1EAB90" w14:textId="77777777" w:rsidR="008A6C20" w:rsidRDefault="008A6C20" w:rsidP="00613D2D">
            <w:pPr>
              <w:pStyle w:val="Basistekstabcnova"/>
            </w:pPr>
          </w:p>
          <w:p w14:paraId="49A85F38" w14:textId="77777777" w:rsidR="008A6C20" w:rsidRDefault="008A6C20" w:rsidP="00613D2D">
            <w:pPr>
              <w:pStyle w:val="Basistekstabcnova"/>
            </w:pPr>
          </w:p>
        </w:tc>
      </w:tr>
      <w:tr w:rsidR="008A6C20" w14:paraId="14F68759" w14:textId="77777777" w:rsidTr="00613D2D">
        <w:tc>
          <w:tcPr>
            <w:tcW w:w="2122" w:type="dxa"/>
          </w:tcPr>
          <w:p w14:paraId="1FDE9C85" w14:textId="77777777" w:rsidR="008A6C20" w:rsidRPr="00DB0DE2" w:rsidRDefault="008A6C20" w:rsidP="00613D2D">
            <w:pPr>
              <w:pStyle w:val="Basistekstabcnova"/>
              <w:rPr>
                <w:b/>
              </w:rPr>
            </w:pPr>
            <w:r w:rsidRPr="00DB0DE2">
              <w:rPr>
                <w:b/>
              </w:rPr>
              <w:t>ALGEMEEN</w:t>
            </w:r>
          </w:p>
        </w:tc>
        <w:tc>
          <w:tcPr>
            <w:tcW w:w="7087" w:type="dxa"/>
          </w:tcPr>
          <w:p w14:paraId="3A276911" w14:textId="77777777" w:rsidR="008A6C20" w:rsidRDefault="008A6C20" w:rsidP="00613D2D">
            <w:pPr>
              <w:pStyle w:val="Basistekstabcnova"/>
            </w:pPr>
          </w:p>
        </w:tc>
      </w:tr>
      <w:tr w:rsidR="008A6C20" w14:paraId="7E49B8BD" w14:textId="77777777" w:rsidTr="00613D2D">
        <w:tc>
          <w:tcPr>
            <w:tcW w:w="2122" w:type="dxa"/>
          </w:tcPr>
          <w:p w14:paraId="50B31076" w14:textId="77777777" w:rsidR="008A6C20" w:rsidRDefault="008A6C20" w:rsidP="00613D2D">
            <w:pPr>
              <w:pStyle w:val="Basistekstabcnova"/>
              <w:rPr>
                <w:i/>
              </w:rPr>
            </w:pPr>
            <w:r>
              <w:rPr>
                <w:i/>
              </w:rPr>
              <w:t>Uitgevoerd door</w:t>
            </w:r>
          </w:p>
        </w:tc>
        <w:tc>
          <w:tcPr>
            <w:tcW w:w="7087" w:type="dxa"/>
          </w:tcPr>
          <w:p w14:paraId="008B6260" w14:textId="77777777" w:rsidR="008A6C20" w:rsidRDefault="008A6C20" w:rsidP="00613D2D">
            <w:pPr>
              <w:pStyle w:val="Basistekstabcnova"/>
            </w:pPr>
            <w:r>
              <w:t>Inschrijver / Samenwerkende partij / Onderaannemer</w:t>
            </w:r>
          </w:p>
        </w:tc>
      </w:tr>
      <w:tr w:rsidR="008A6C20" w14:paraId="64AFC03A" w14:textId="77777777" w:rsidTr="00613D2D">
        <w:tc>
          <w:tcPr>
            <w:tcW w:w="2122" w:type="dxa"/>
          </w:tcPr>
          <w:p w14:paraId="6D412FE2" w14:textId="77777777" w:rsidR="008A6C20" w:rsidRDefault="008A6C20" w:rsidP="00613D2D">
            <w:pPr>
              <w:pStyle w:val="Basistekstabcnova"/>
              <w:rPr>
                <w:i/>
              </w:rPr>
            </w:pPr>
            <w:r>
              <w:rPr>
                <w:i/>
              </w:rPr>
              <w:t>T.b.v. kerncompetentie</w:t>
            </w:r>
          </w:p>
        </w:tc>
        <w:tc>
          <w:tcPr>
            <w:tcW w:w="7087" w:type="dxa"/>
          </w:tcPr>
          <w:p w14:paraId="78D6D4D4" w14:textId="77777777" w:rsidR="008A6C20" w:rsidRDefault="008A6C20" w:rsidP="00613D2D">
            <w:pPr>
              <w:pStyle w:val="Basistekstabcnova"/>
            </w:pPr>
            <w:r>
              <w:t xml:space="preserve">K - … </w:t>
            </w:r>
          </w:p>
        </w:tc>
      </w:tr>
      <w:tr w:rsidR="008A6C20" w14:paraId="7E78BB40" w14:textId="77777777" w:rsidTr="00613D2D">
        <w:tc>
          <w:tcPr>
            <w:tcW w:w="2122" w:type="dxa"/>
          </w:tcPr>
          <w:p w14:paraId="456E4A9C" w14:textId="77777777" w:rsidR="008A6C20" w:rsidRDefault="008A6C20" w:rsidP="00613D2D">
            <w:pPr>
              <w:pStyle w:val="Basistekstabcnova"/>
              <w:rPr>
                <w:i/>
              </w:rPr>
            </w:pPr>
            <w:r>
              <w:rPr>
                <w:i/>
              </w:rPr>
              <w:t>T.b.v. selectiecriterium</w:t>
            </w:r>
          </w:p>
        </w:tc>
        <w:tc>
          <w:tcPr>
            <w:tcW w:w="7087" w:type="dxa"/>
          </w:tcPr>
          <w:p w14:paraId="33311ED6" w14:textId="77777777" w:rsidR="008A6C20" w:rsidRDefault="008A6C20" w:rsidP="00613D2D">
            <w:pPr>
              <w:pStyle w:val="Basistekstabcnova"/>
            </w:pPr>
            <w:r>
              <w:t>S - …</w:t>
            </w:r>
          </w:p>
        </w:tc>
      </w:tr>
      <w:tr w:rsidR="008A6C20" w14:paraId="153F5F2A" w14:textId="77777777" w:rsidTr="00613D2D">
        <w:tc>
          <w:tcPr>
            <w:tcW w:w="2122" w:type="dxa"/>
          </w:tcPr>
          <w:p w14:paraId="78B47956" w14:textId="77777777" w:rsidR="008A6C20" w:rsidRPr="00DB0DE2" w:rsidRDefault="008A6C20" w:rsidP="00613D2D">
            <w:pPr>
              <w:pStyle w:val="Basistekstabcnova"/>
              <w:rPr>
                <w:i/>
              </w:rPr>
            </w:pPr>
            <w:r>
              <w:rPr>
                <w:i/>
              </w:rPr>
              <w:t>Tevredenheidsverklaring</w:t>
            </w:r>
          </w:p>
        </w:tc>
        <w:tc>
          <w:tcPr>
            <w:tcW w:w="7087" w:type="dxa"/>
          </w:tcPr>
          <w:p w14:paraId="3E9FD872" w14:textId="77777777" w:rsidR="008A6C20" w:rsidRDefault="008A6C20" w:rsidP="00613D2D">
            <w:pPr>
              <w:pStyle w:val="Basistekstabcnova"/>
            </w:pPr>
            <w:r>
              <w:t>Opvraagbaar √</w:t>
            </w:r>
          </w:p>
        </w:tc>
      </w:tr>
    </w:tbl>
    <w:p w14:paraId="3B328841" w14:textId="77777777" w:rsidR="008A6C20" w:rsidRDefault="008A6C20" w:rsidP="008A6C20">
      <w:pPr>
        <w:pStyle w:val="Basistekstabcnova"/>
        <w:rPr>
          <w:sz w:val="16"/>
          <w:szCs w:val="16"/>
        </w:rPr>
      </w:pPr>
    </w:p>
    <w:p w14:paraId="1CA1EFB8" w14:textId="77777777" w:rsidR="008A6C20" w:rsidRPr="00BC3A95" w:rsidRDefault="008A6C20" w:rsidP="008A6C20">
      <w:pPr>
        <w:rPr>
          <w:highlight w:val="yellow"/>
        </w:rPr>
      </w:pPr>
    </w:p>
    <w:p w14:paraId="0B7631F9" w14:textId="77777777" w:rsidR="008A6C20" w:rsidRPr="00BC3A95" w:rsidRDefault="008A6C20" w:rsidP="008A6C20">
      <w:pPr>
        <w:rPr>
          <w:b/>
        </w:rPr>
      </w:pPr>
      <w:r>
        <w:rPr>
          <w:b/>
        </w:rPr>
        <w:t>Rechtsgeldig ondertekend</w:t>
      </w:r>
      <w:r w:rsidRPr="00BC3A95">
        <w:rPr>
          <w:b/>
        </w:rPr>
        <w:t>:</w:t>
      </w: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6834"/>
      </w:tblGrid>
      <w:tr w:rsidR="008A6C20" w:rsidRPr="00BC3A95" w14:paraId="46ECDCE9" w14:textId="77777777" w:rsidTr="00613D2D">
        <w:trPr>
          <w:trHeight w:val="393"/>
        </w:trPr>
        <w:tc>
          <w:tcPr>
            <w:tcW w:w="2405" w:type="dxa"/>
            <w:shd w:val="clear" w:color="auto" w:fill="auto"/>
            <w:vAlign w:val="center"/>
          </w:tcPr>
          <w:p w14:paraId="5067E5E9" w14:textId="77777777" w:rsidR="008A6C20" w:rsidRPr="00115AC1" w:rsidRDefault="008A6C20" w:rsidP="00613D2D">
            <w:r w:rsidRPr="00115AC1">
              <w:t>Naam Gegadigde</w:t>
            </w:r>
          </w:p>
        </w:tc>
        <w:tc>
          <w:tcPr>
            <w:tcW w:w="6834" w:type="dxa"/>
            <w:vAlign w:val="center"/>
          </w:tcPr>
          <w:p w14:paraId="3CEC0E49"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6C331411" w14:textId="77777777" w:rsidTr="00613D2D">
        <w:trPr>
          <w:trHeight w:val="413"/>
        </w:trPr>
        <w:tc>
          <w:tcPr>
            <w:tcW w:w="2405" w:type="dxa"/>
            <w:shd w:val="clear" w:color="auto" w:fill="auto"/>
            <w:vAlign w:val="center"/>
          </w:tcPr>
          <w:p w14:paraId="07E3C10C" w14:textId="77777777" w:rsidR="008A6C20" w:rsidRPr="00115AC1" w:rsidRDefault="008A6C20" w:rsidP="00613D2D">
            <w:r w:rsidRPr="00115AC1">
              <w:t>Naam tekenbevoegde</w:t>
            </w:r>
          </w:p>
        </w:tc>
        <w:tc>
          <w:tcPr>
            <w:tcW w:w="6834" w:type="dxa"/>
            <w:vAlign w:val="center"/>
          </w:tcPr>
          <w:p w14:paraId="47719A23"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51540A12" w14:textId="77777777" w:rsidTr="00613D2D">
        <w:trPr>
          <w:trHeight w:val="561"/>
        </w:trPr>
        <w:tc>
          <w:tcPr>
            <w:tcW w:w="2405" w:type="dxa"/>
            <w:shd w:val="clear" w:color="auto" w:fill="auto"/>
            <w:vAlign w:val="center"/>
          </w:tcPr>
          <w:p w14:paraId="7E95CAD4" w14:textId="77777777" w:rsidR="008A6C20" w:rsidRPr="00115AC1" w:rsidRDefault="008A6C20" w:rsidP="00613D2D">
            <w:r w:rsidRPr="00115AC1">
              <w:t>Handtekening</w:t>
            </w:r>
          </w:p>
        </w:tc>
        <w:tc>
          <w:tcPr>
            <w:tcW w:w="6834" w:type="dxa"/>
            <w:vAlign w:val="center"/>
          </w:tcPr>
          <w:p w14:paraId="5393348E" w14:textId="77777777" w:rsidR="008A6C20" w:rsidRPr="00BC3A95" w:rsidRDefault="008A6C20" w:rsidP="00613D2D">
            <w:pPr>
              <w:pStyle w:val="AliBijlageNum"/>
              <w:numPr>
                <w:ilvl w:val="0"/>
                <w:numId w:val="0"/>
              </w:numPr>
              <w:spacing w:before="0"/>
              <w:rPr>
                <w:rFonts w:ascii="Trebuchet MS" w:hAnsi="Trebuchet MS" w:cs="Arial"/>
              </w:rPr>
            </w:pPr>
          </w:p>
        </w:tc>
      </w:tr>
      <w:tr w:rsidR="008A6C20" w:rsidRPr="00BC3A95" w14:paraId="7260EB4C" w14:textId="77777777" w:rsidTr="00613D2D">
        <w:trPr>
          <w:trHeight w:val="411"/>
        </w:trPr>
        <w:tc>
          <w:tcPr>
            <w:tcW w:w="2405" w:type="dxa"/>
            <w:shd w:val="clear" w:color="auto" w:fill="auto"/>
            <w:vAlign w:val="center"/>
          </w:tcPr>
          <w:p w14:paraId="20133041" w14:textId="77777777" w:rsidR="008A6C20" w:rsidRPr="00115AC1" w:rsidRDefault="008A6C20" w:rsidP="00613D2D">
            <w:r w:rsidRPr="00115AC1">
              <w:t>Datum</w:t>
            </w:r>
          </w:p>
        </w:tc>
        <w:tc>
          <w:tcPr>
            <w:tcW w:w="6834" w:type="dxa"/>
            <w:vAlign w:val="center"/>
          </w:tcPr>
          <w:p w14:paraId="1B2EEDAE" w14:textId="77777777" w:rsidR="008A6C20" w:rsidRPr="00BC3A95" w:rsidRDefault="008A6C20" w:rsidP="00613D2D">
            <w:pPr>
              <w:pStyle w:val="AliBijlageNum"/>
              <w:numPr>
                <w:ilvl w:val="0"/>
                <w:numId w:val="0"/>
              </w:numPr>
              <w:spacing w:before="0"/>
              <w:rPr>
                <w:rFonts w:ascii="Trebuchet MS" w:hAnsi="Trebuchet MS" w:cs="Arial"/>
              </w:rPr>
            </w:pPr>
          </w:p>
        </w:tc>
      </w:tr>
    </w:tbl>
    <w:p w14:paraId="0B2FC091" w14:textId="77777777" w:rsidR="008A6C20" w:rsidRPr="00BC3A95" w:rsidRDefault="008A6C20" w:rsidP="008A6C20"/>
    <w:p w14:paraId="41FB3B30" w14:textId="29A6D850" w:rsidR="008A6C20" w:rsidRDefault="008A6C20" w:rsidP="008A6C20">
      <w:pPr>
        <w:pStyle w:val="Basistekstabcnova"/>
        <w:spacing w:line="480" w:lineRule="auto"/>
        <w:rPr>
          <w:sz w:val="16"/>
          <w:szCs w:val="16"/>
        </w:rPr>
      </w:pPr>
      <w:r>
        <w:rPr>
          <w:sz w:val="16"/>
          <w:szCs w:val="16"/>
        </w:rPr>
        <w:t xml:space="preserve">*** </w:t>
      </w:r>
      <w:r w:rsidRPr="00706F42">
        <w:rPr>
          <w:sz w:val="16"/>
          <w:szCs w:val="16"/>
        </w:rPr>
        <w:t>Einde document</w:t>
      </w:r>
      <w:r>
        <w:rPr>
          <w:sz w:val="16"/>
          <w:szCs w:val="16"/>
        </w:rPr>
        <w:t xml:space="preserve"> ***</w:t>
      </w:r>
    </w:p>
    <w:p w14:paraId="00C54A69" w14:textId="2BC44D5A" w:rsidR="00512678" w:rsidRDefault="00512678" w:rsidP="008A6C20">
      <w:pPr>
        <w:pStyle w:val="Basistekstabcnova"/>
        <w:spacing w:line="480" w:lineRule="auto"/>
        <w:rPr>
          <w:sz w:val="16"/>
          <w:szCs w:val="16"/>
        </w:rPr>
      </w:pPr>
    </w:p>
    <w:p w14:paraId="24D839CF" w14:textId="162E7D73" w:rsidR="00512678" w:rsidRDefault="00512678" w:rsidP="008A6C20">
      <w:pPr>
        <w:pStyle w:val="Basistekstabcnova"/>
        <w:spacing w:line="480" w:lineRule="auto"/>
        <w:rPr>
          <w:sz w:val="16"/>
          <w:szCs w:val="16"/>
        </w:rPr>
      </w:pPr>
    </w:p>
    <w:p w14:paraId="108F6C4D" w14:textId="693A74B0" w:rsidR="00512678" w:rsidRDefault="00512678" w:rsidP="008A6C20">
      <w:pPr>
        <w:pStyle w:val="Basistekstabcnova"/>
        <w:spacing w:line="480" w:lineRule="auto"/>
        <w:rPr>
          <w:sz w:val="16"/>
          <w:szCs w:val="16"/>
        </w:rPr>
      </w:pPr>
    </w:p>
    <w:p w14:paraId="029B7AAA" w14:textId="21BD8B26" w:rsidR="00512678" w:rsidRDefault="00512678" w:rsidP="008A6C20">
      <w:pPr>
        <w:pStyle w:val="Basistekstabcnova"/>
        <w:spacing w:line="480" w:lineRule="auto"/>
        <w:rPr>
          <w:sz w:val="16"/>
          <w:szCs w:val="16"/>
        </w:rPr>
      </w:pPr>
    </w:p>
    <w:p w14:paraId="7F8FFDE8" w14:textId="520C9A9A" w:rsidR="00512678" w:rsidRDefault="00512678" w:rsidP="008A6C20">
      <w:pPr>
        <w:pStyle w:val="Basistekstabcnova"/>
        <w:spacing w:line="480" w:lineRule="auto"/>
        <w:rPr>
          <w:sz w:val="16"/>
          <w:szCs w:val="16"/>
        </w:rPr>
      </w:pPr>
    </w:p>
    <w:p w14:paraId="4893E062" w14:textId="6C13F2A8" w:rsidR="00512678" w:rsidRDefault="00512678" w:rsidP="008A6C20">
      <w:pPr>
        <w:pStyle w:val="Basistekstabcnova"/>
        <w:spacing w:line="480" w:lineRule="auto"/>
        <w:rPr>
          <w:sz w:val="16"/>
          <w:szCs w:val="16"/>
        </w:rPr>
      </w:pPr>
    </w:p>
    <w:p w14:paraId="5450F5D1" w14:textId="40F32439" w:rsidR="00512678" w:rsidRDefault="00512678" w:rsidP="008A6C20">
      <w:pPr>
        <w:pStyle w:val="Basistekstabcnova"/>
        <w:spacing w:line="480" w:lineRule="auto"/>
        <w:rPr>
          <w:sz w:val="16"/>
          <w:szCs w:val="16"/>
        </w:rPr>
      </w:pPr>
    </w:p>
    <w:p w14:paraId="7BB03F3A" w14:textId="77777777" w:rsidR="00512678" w:rsidRDefault="00512678" w:rsidP="00512678">
      <w:pPr>
        <w:pStyle w:val="StijlKop1"/>
      </w:pPr>
      <w:bookmarkStart w:id="18" w:name="_Toc129790451"/>
      <w:r w:rsidRPr="008B4C56">
        <w:rPr>
          <w:rFonts w:cs="Arial"/>
        </w:rPr>
        <w:lastRenderedPageBreak/>
        <w:t xml:space="preserve">Algemene voorwaarden </w:t>
      </w:r>
      <w:r>
        <w:rPr>
          <w:rFonts w:cs="Arial"/>
        </w:rPr>
        <w:t xml:space="preserve">Werken </w:t>
      </w:r>
      <w:r w:rsidRPr="008B4C56">
        <w:rPr>
          <w:rFonts w:cs="Arial"/>
        </w:rPr>
        <w:t>gemeente Súdwest-</w:t>
      </w:r>
      <w:r w:rsidRPr="008B4C56">
        <w:t>Fryslân</w:t>
      </w:r>
      <w:bookmarkEnd w:id="18"/>
      <w:r w:rsidRPr="008B4C56">
        <w:t xml:space="preserve"> </w:t>
      </w:r>
    </w:p>
    <w:p w14:paraId="33768450" w14:textId="77777777" w:rsidR="00512678" w:rsidRPr="00BC3A95" w:rsidRDefault="00512678" w:rsidP="00512678">
      <w:r w:rsidRPr="009A20A4">
        <w:t>Is als aparte bijlage toegevoegd aan deze Selectieleidraad.</w:t>
      </w:r>
    </w:p>
    <w:p w14:paraId="4AC17B9E" w14:textId="77777777" w:rsidR="00512678" w:rsidRDefault="00512678" w:rsidP="008A6C20">
      <w:pPr>
        <w:pStyle w:val="Basistekstabcnova"/>
        <w:spacing w:line="480" w:lineRule="auto"/>
        <w:rPr>
          <w:sz w:val="16"/>
          <w:szCs w:val="16"/>
        </w:rPr>
      </w:pPr>
      <w:bookmarkStart w:id="19" w:name="_GoBack"/>
      <w:bookmarkEnd w:id="19"/>
    </w:p>
    <w:sectPr w:rsidR="00512678" w:rsidSect="00BC3A95">
      <w:headerReference w:type="even" r:id="rId11"/>
      <w:headerReference w:type="default" r:id="rId12"/>
      <w:footerReference w:type="default" r:id="rId13"/>
      <w:footerReference w:type="first" r:id="rId14"/>
      <w:pgSz w:w="11906" w:h="16838"/>
      <w:pgMar w:top="1109" w:right="1418" w:bottom="1418" w:left="1418" w:header="709" w:footer="38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C04CA" w14:textId="77777777" w:rsidR="00636716" w:rsidRDefault="00636716">
      <w:r>
        <w:separator/>
      </w:r>
    </w:p>
  </w:endnote>
  <w:endnote w:type="continuationSeparator" w:id="0">
    <w:p w14:paraId="01D1B1A0" w14:textId="77777777" w:rsidR="00636716" w:rsidRDefault="00636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Corbel"/>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882B73" w14:paraId="2976D63E" w14:textId="77777777" w:rsidTr="003A3233">
      <w:trPr>
        <w:trHeight w:val="567"/>
      </w:trPr>
      <w:tc>
        <w:tcPr>
          <w:tcW w:w="5778" w:type="dxa"/>
          <w:tcBorders>
            <w:top w:val="single" w:sz="4" w:space="0" w:color="auto"/>
            <w:left w:val="nil"/>
            <w:bottom w:val="nil"/>
            <w:right w:val="nil"/>
          </w:tcBorders>
          <w:shd w:val="clear" w:color="auto" w:fill="auto"/>
        </w:tcPr>
        <w:p w14:paraId="558027BC" w14:textId="1F6CA3D7" w:rsidR="00882B73" w:rsidRPr="00E727B8" w:rsidRDefault="00882B73" w:rsidP="003A3233">
          <w:pPr>
            <w:pStyle w:val="Voettekst"/>
            <w:rPr>
              <w:rFonts w:ascii="Trebuchet MS" w:hAnsi="Trebuchet MS"/>
              <w:szCs w:val="16"/>
              <w:lang w:val="nl-NL" w:eastAsia="nl-NL"/>
            </w:rPr>
          </w:pPr>
          <w:r w:rsidRPr="00E727B8">
            <w:rPr>
              <w:rFonts w:ascii="Trebuchet MS" w:hAnsi="Trebuchet MS"/>
              <w:szCs w:val="16"/>
              <w:lang w:val="nl-NL" w:eastAsia="nl-NL"/>
            </w:rPr>
            <w:t>Gemeente Súdwest-Fryslân</w:t>
          </w:r>
          <w:r w:rsidRPr="00E727B8">
            <w:rPr>
              <w:rFonts w:ascii="Trebuchet MS" w:hAnsi="Trebuchet MS"/>
              <w:szCs w:val="16"/>
              <w:lang w:val="nl-NL" w:eastAsia="nl-NL"/>
            </w:rPr>
            <w:tab/>
          </w:r>
          <w:r w:rsidRPr="00E727B8">
            <w:rPr>
              <w:rFonts w:ascii="Trebuchet MS" w:hAnsi="Trebuchet MS"/>
              <w:szCs w:val="16"/>
              <w:lang w:val="nl-NL" w:eastAsia="nl-NL"/>
            </w:rPr>
            <w:tab/>
          </w:r>
        </w:p>
        <w:p w14:paraId="21BEEE0D" w14:textId="77777777" w:rsidR="008A6C20" w:rsidRPr="00E727B8" w:rsidRDefault="008A6C20" w:rsidP="008A6C20">
          <w:pPr>
            <w:pStyle w:val="Voettekst"/>
            <w:tabs>
              <w:tab w:val="clear" w:pos="4536"/>
              <w:tab w:val="clear" w:pos="9072"/>
              <w:tab w:val="right" w:pos="8823"/>
            </w:tabs>
            <w:rPr>
              <w:rFonts w:ascii="Trebuchet MS" w:hAnsi="Trebuchet MS"/>
              <w:szCs w:val="16"/>
              <w:lang w:val="nl-NL" w:eastAsia="nl-NL"/>
            </w:rPr>
          </w:pPr>
          <w:r w:rsidRPr="00E727B8">
            <w:rPr>
              <w:rFonts w:ascii="Trebuchet MS" w:hAnsi="Trebuchet MS"/>
              <w:szCs w:val="16"/>
              <w:lang w:val="nl-NL" w:eastAsia="nl-NL"/>
            </w:rPr>
            <w:t xml:space="preserve">Selectieleidraad NOP </w:t>
          </w:r>
          <w:r w:rsidRPr="001B69C4">
            <w:rPr>
              <w:rFonts w:ascii="Trebuchet MS" w:hAnsi="Trebuchet MS"/>
              <w:szCs w:val="16"/>
              <w:lang w:val="nl-NL" w:eastAsia="nl-NL"/>
            </w:rPr>
            <w:t>Bouwteampartner Huisvesting Buitendienst Bolsward</w:t>
          </w:r>
          <w:r w:rsidRPr="00E727B8">
            <w:rPr>
              <w:rFonts w:ascii="Trebuchet MS" w:hAnsi="Trebuchet MS"/>
              <w:szCs w:val="16"/>
              <w:lang w:val="nl-NL" w:eastAsia="nl-NL"/>
            </w:rPr>
            <w:tab/>
          </w:r>
        </w:p>
        <w:p w14:paraId="671BBF53" w14:textId="34BF397F" w:rsidR="00882B73" w:rsidRPr="00E727B8" w:rsidRDefault="008A6C20" w:rsidP="008A6C20">
          <w:pPr>
            <w:pStyle w:val="Voettekst"/>
            <w:rPr>
              <w:szCs w:val="16"/>
              <w:lang w:val="nl-NL" w:eastAsia="nl-NL"/>
            </w:rPr>
          </w:pPr>
          <w:r w:rsidRPr="00E727B8">
            <w:rPr>
              <w:rFonts w:ascii="Trebuchet MS" w:hAnsi="Trebuchet MS"/>
              <w:szCs w:val="16"/>
              <w:lang w:val="nl-NL" w:eastAsia="nl-NL"/>
            </w:rPr>
            <w:t xml:space="preserve">Datum: </w:t>
          </w:r>
          <w:r>
            <w:rPr>
              <w:rFonts w:ascii="Trebuchet MS" w:hAnsi="Trebuchet MS"/>
              <w:szCs w:val="16"/>
              <w:lang w:val="nl-NL" w:eastAsia="nl-NL"/>
            </w:rPr>
            <w:t>1</w:t>
          </w:r>
          <w:r w:rsidRPr="00AC05DF">
            <w:rPr>
              <w:rFonts w:ascii="Trebuchet MS" w:hAnsi="Trebuchet MS"/>
              <w:szCs w:val="16"/>
              <w:lang w:val="nl-NL" w:eastAsia="nl-NL"/>
            </w:rPr>
            <w:t>7-3-2023</w:t>
          </w:r>
        </w:p>
      </w:tc>
      <w:tc>
        <w:tcPr>
          <w:tcW w:w="3402" w:type="dxa"/>
          <w:tcBorders>
            <w:top w:val="single" w:sz="4" w:space="0" w:color="auto"/>
            <w:left w:val="nil"/>
            <w:bottom w:val="nil"/>
            <w:right w:val="nil"/>
          </w:tcBorders>
        </w:tcPr>
        <w:p w14:paraId="2E87C3FF" w14:textId="529CFC75" w:rsidR="00882B73" w:rsidRPr="00E727B8" w:rsidRDefault="003A2BDB" w:rsidP="003A3233">
          <w:pPr>
            <w:pStyle w:val="Voettekst"/>
            <w:jc w:val="right"/>
            <w:rPr>
              <w:szCs w:val="16"/>
              <w:lang w:val="nl-NL" w:eastAsia="nl-NL"/>
            </w:rPr>
          </w:pPr>
          <w:r w:rsidRPr="00E727B8">
            <w:rPr>
              <w:rFonts w:ascii="Trebuchet MS" w:hAnsi="Trebuchet MS"/>
              <w:noProof/>
              <w:lang w:val="nl-NL" w:eastAsia="nl-NL"/>
            </w:rPr>
            <w:drawing>
              <wp:inline distT="0" distB="0" distL="0" distR="0" wp14:anchorId="608BF65C" wp14:editId="177A8715">
                <wp:extent cx="1781175" cy="266700"/>
                <wp:effectExtent l="0" t="0" r="0" b="0"/>
                <wp:docPr id="5" name="Afbeelding 6"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00882B73" w:rsidRPr="00E727B8">
            <w:rPr>
              <w:szCs w:val="16"/>
              <w:lang w:val="nl-NL" w:eastAsia="nl-NL"/>
            </w:rPr>
            <w:t xml:space="preserve"> </w:t>
          </w:r>
        </w:p>
      </w:tc>
    </w:tr>
  </w:tbl>
  <w:p w14:paraId="4F05E2BD" w14:textId="77777777" w:rsidR="00882B73" w:rsidRDefault="00882B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882B73" w14:paraId="490A741A" w14:textId="77777777" w:rsidTr="003A3233">
      <w:trPr>
        <w:trHeight w:val="567"/>
      </w:trPr>
      <w:tc>
        <w:tcPr>
          <w:tcW w:w="5778" w:type="dxa"/>
          <w:tcBorders>
            <w:top w:val="single" w:sz="4" w:space="0" w:color="auto"/>
            <w:left w:val="nil"/>
            <w:bottom w:val="nil"/>
            <w:right w:val="nil"/>
          </w:tcBorders>
          <w:shd w:val="clear" w:color="auto" w:fill="auto"/>
        </w:tcPr>
        <w:p w14:paraId="15550259" w14:textId="0A2833FA" w:rsidR="00882B73" w:rsidRPr="00E727B8" w:rsidRDefault="00882B73" w:rsidP="003A3233">
          <w:pPr>
            <w:pStyle w:val="Voettekst"/>
            <w:rPr>
              <w:rFonts w:ascii="Trebuchet MS" w:hAnsi="Trebuchet MS"/>
              <w:szCs w:val="16"/>
              <w:lang w:val="nl-NL" w:eastAsia="nl-NL"/>
            </w:rPr>
          </w:pPr>
          <w:r w:rsidRPr="00E727B8">
            <w:rPr>
              <w:rFonts w:ascii="Trebuchet MS" w:hAnsi="Trebuchet MS"/>
              <w:szCs w:val="16"/>
              <w:lang w:val="nl-NL" w:eastAsia="nl-NL"/>
            </w:rPr>
            <w:t>Gemeente Súdwest-Fryslân</w:t>
          </w:r>
          <w:r w:rsidRPr="00E727B8">
            <w:rPr>
              <w:rFonts w:ascii="Trebuchet MS" w:hAnsi="Trebuchet MS"/>
              <w:szCs w:val="16"/>
              <w:lang w:val="nl-NL" w:eastAsia="nl-NL"/>
            </w:rPr>
            <w:tab/>
          </w:r>
          <w:r w:rsidRPr="00E727B8">
            <w:rPr>
              <w:rFonts w:ascii="Trebuchet MS" w:hAnsi="Trebuchet MS"/>
              <w:szCs w:val="16"/>
              <w:lang w:val="nl-NL" w:eastAsia="nl-NL"/>
            </w:rPr>
            <w:tab/>
          </w:r>
        </w:p>
        <w:p w14:paraId="06EB0C08" w14:textId="77777777" w:rsidR="008A6C20" w:rsidRPr="00E727B8" w:rsidRDefault="008A6C20" w:rsidP="008A6C20">
          <w:pPr>
            <w:pStyle w:val="Voettekst"/>
            <w:tabs>
              <w:tab w:val="clear" w:pos="4536"/>
              <w:tab w:val="clear" w:pos="9072"/>
              <w:tab w:val="right" w:pos="8823"/>
            </w:tabs>
            <w:rPr>
              <w:rFonts w:ascii="Trebuchet MS" w:hAnsi="Trebuchet MS"/>
              <w:szCs w:val="16"/>
              <w:lang w:val="nl-NL" w:eastAsia="nl-NL"/>
            </w:rPr>
          </w:pPr>
          <w:r w:rsidRPr="00E727B8">
            <w:rPr>
              <w:rFonts w:ascii="Trebuchet MS" w:hAnsi="Trebuchet MS"/>
              <w:szCs w:val="16"/>
              <w:lang w:val="nl-NL" w:eastAsia="nl-NL"/>
            </w:rPr>
            <w:t xml:space="preserve">Selectieleidraad NOP </w:t>
          </w:r>
          <w:r w:rsidRPr="001B69C4">
            <w:rPr>
              <w:rFonts w:ascii="Trebuchet MS" w:hAnsi="Trebuchet MS"/>
              <w:szCs w:val="16"/>
              <w:lang w:val="nl-NL" w:eastAsia="nl-NL"/>
            </w:rPr>
            <w:t>Bouwteampartner Huisvesting Buitendienst Bolsward</w:t>
          </w:r>
          <w:r w:rsidRPr="00E727B8">
            <w:rPr>
              <w:rFonts w:ascii="Trebuchet MS" w:hAnsi="Trebuchet MS"/>
              <w:szCs w:val="16"/>
              <w:lang w:val="nl-NL" w:eastAsia="nl-NL"/>
            </w:rPr>
            <w:tab/>
          </w:r>
        </w:p>
        <w:p w14:paraId="5579BC78" w14:textId="02393234" w:rsidR="00882B73" w:rsidRPr="00E727B8" w:rsidRDefault="008A6C20" w:rsidP="008A6C20">
          <w:pPr>
            <w:pStyle w:val="Voettekst"/>
            <w:rPr>
              <w:szCs w:val="16"/>
              <w:lang w:val="nl-NL" w:eastAsia="nl-NL"/>
            </w:rPr>
          </w:pPr>
          <w:r w:rsidRPr="00E727B8">
            <w:rPr>
              <w:rFonts w:ascii="Trebuchet MS" w:hAnsi="Trebuchet MS"/>
              <w:szCs w:val="16"/>
              <w:lang w:val="nl-NL" w:eastAsia="nl-NL"/>
            </w:rPr>
            <w:t xml:space="preserve">Datum: </w:t>
          </w:r>
          <w:r>
            <w:rPr>
              <w:rFonts w:ascii="Trebuchet MS" w:hAnsi="Trebuchet MS"/>
              <w:szCs w:val="16"/>
              <w:lang w:val="nl-NL" w:eastAsia="nl-NL"/>
            </w:rPr>
            <w:t>1</w:t>
          </w:r>
          <w:r w:rsidRPr="00AC05DF">
            <w:rPr>
              <w:rFonts w:ascii="Trebuchet MS" w:hAnsi="Trebuchet MS"/>
              <w:szCs w:val="16"/>
              <w:lang w:val="nl-NL" w:eastAsia="nl-NL"/>
            </w:rPr>
            <w:t>7-3-2023</w:t>
          </w:r>
        </w:p>
      </w:tc>
      <w:tc>
        <w:tcPr>
          <w:tcW w:w="3402" w:type="dxa"/>
          <w:tcBorders>
            <w:top w:val="single" w:sz="4" w:space="0" w:color="auto"/>
            <w:left w:val="nil"/>
            <w:bottom w:val="nil"/>
            <w:right w:val="nil"/>
          </w:tcBorders>
        </w:tcPr>
        <w:p w14:paraId="3A401FA3" w14:textId="7522D881" w:rsidR="00882B73" w:rsidRPr="00E727B8" w:rsidRDefault="003A2BDB" w:rsidP="003A3233">
          <w:pPr>
            <w:pStyle w:val="Voettekst"/>
            <w:jc w:val="right"/>
            <w:rPr>
              <w:szCs w:val="16"/>
              <w:lang w:val="nl-NL" w:eastAsia="nl-NL"/>
            </w:rPr>
          </w:pPr>
          <w:r w:rsidRPr="00E727B8">
            <w:rPr>
              <w:rFonts w:ascii="Trebuchet MS" w:hAnsi="Trebuchet MS"/>
              <w:noProof/>
              <w:lang w:val="nl-NL" w:eastAsia="nl-NL"/>
            </w:rPr>
            <w:drawing>
              <wp:inline distT="0" distB="0" distL="0" distR="0" wp14:anchorId="7476FF16" wp14:editId="05F07771">
                <wp:extent cx="1781175" cy="266700"/>
                <wp:effectExtent l="0" t="0" r="0" b="0"/>
                <wp:docPr id="6" name="Afbeelding 7"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00882B73" w:rsidRPr="00E727B8">
            <w:rPr>
              <w:szCs w:val="16"/>
              <w:lang w:val="nl-NL" w:eastAsia="nl-NL"/>
            </w:rPr>
            <w:t xml:space="preserve"> </w:t>
          </w:r>
        </w:p>
      </w:tc>
    </w:tr>
  </w:tbl>
  <w:p w14:paraId="3114D2A7" w14:textId="77777777" w:rsidR="00882B73" w:rsidRDefault="00882B73" w:rsidP="00D7354F">
    <w:pPr>
      <w:pStyle w:val="Voettekst"/>
    </w:pPr>
  </w:p>
  <w:p w14:paraId="06E215E8" w14:textId="77777777" w:rsidR="00882B73" w:rsidRDefault="00882B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768CE" w14:textId="77777777" w:rsidR="00636716" w:rsidRDefault="00636716">
      <w:r>
        <w:separator/>
      </w:r>
    </w:p>
  </w:footnote>
  <w:footnote w:type="continuationSeparator" w:id="0">
    <w:p w14:paraId="2968BBC4" w14:textId="77777777" w:rsidR="00636716" w:rsidRDefault="00636716">
      <w:r>
        <w:continuationSeparator/>
      </w:r>
    </w:p>
  </w:footnote>
  <w:footnote w:id="1">
    <w:p w14:paraId="06978429" w14:textId="77777777" w:rsidR="008A6C20" w:rsidRPr="00222C74" w:rsidRDefault="008A6C20" w:rsidP="008A6C20">
      <w:pPr>
        <w:pStyle w:val="Voetnoottekst"/>
        <w:rPr>
          <w:sz w:val="18"/>
          <w:szCs w:val="18"/>
          <w:lang w:val="en-US"/>
        </w:rPr>
      </w:pPr>
      <w:r w:rsidRPr="00222C74">
        <w:rPr>
          <w:rStyle w:val="Voetnootmarkering"/>
          <w:sz w:val="18"/>
          <w:szCs w:val="18"/>
        </w:rPr>
        <w:footnoteRef/>
      </w:r>
      <w:r w:rsidRPr="00222C74">
        <w:rPr>
          <w:sz w:val="18"/>
          <w:szCs w:val="18"/>
        </w:rPr>
        <w:t xml:space="preserve"> </w:t>
      </w:r>
      <w:proofErr w:type="spellStart"/>
      <w:r w:rsidRPr="00222C74">
        <w:rPr>
          <w:sz w:val="18"/>
          <w:szCs w:val="18"/>
          <w:lang w:val="en-US"/>
        </w:rPr>
        <w:t>Indien</w:t>
      </w:r>
      <w:proofErr w:type="spellEnd"/>
      <w:r w:rsidRPr="00222C74">
        <w:rPr>
          <w:sz w:val="18"/>
          <w:szCs w:val="18"/>
          <w:lang w:val="en-US"/>
        </w:rPr>
        <w:t xml:space="preserve"> </w:t>
      </w:r>
      <w:proofErr w:type="spellStart"/>
      <w:r w:rsidRPr="00222C74">
        <w:rPr>
          <w:sz w:val="18"/>
          <w:szCs w:val="18"/>
          <w:lang w:val="en-US"/>
        </w:rPr>
        <w:t>boekjaar</w:t>
      </w:r>
      <w:proofErr w:type="spellEnd"/>
      <w:r w:rsidRPr="00222C74">
        <w:rPr>
          <w:sz w:val="18"/>
          <w:szCs w:val="18"/>
          <w:lang w:val="en-US"/>
        </w:rPr>
        <w:t xml:space="preserve"> 2022 </w:t>
      </w:r>
      <w:proofErr w:type="spellStart"/>
      <w:r w:rsidRPr="00222C74">
        <w:rPr>
          <w:sz w:val="18"/>
          <w:szCs w:val="18"/>
          <w:lang w:val="en-US"/>
        </w:rPr>
        <w:t>nog</w:t>
      </w:r>
      <w:proofErr w:type="spellEnd"/>
      <w:r w:rsidRPr="00222C74">
        <w:rPr>
          <w:sz w:val="18"/>
          <w:szCs w:val="18"/>
          <w:lang w:val="en-US"/>
        </w:rPr>
        <w:t xml:space="preserve"> </w:t>
      </w:r>
      <w:proofErr w:type="spellStart"/>
      <w:r w:rsidRPr="00222C74">
        <w:rPr>
          <w:sz w:val="18"/>
          <w:szCs w:val="18"/>
          <w:lang w:val="en-US"/>
        </w:rPr>
        <w:t>niet</w:t>
      </w:r>
      <w:proofErr w:type="spellEnd"/>
      <w:r w:rsidRPr="00222C74">
        <w:rPr>
          <w:sz w:val="18"/>
          <w:szCs w:val="18"/>
          <w:lang w:val="en-US"/>
        </w:rPr>
        <w:t xml:space="preserve"> </w:t>
      </w:r>
      <w:proofErr w:type="spellStart"/>
      <w:r w:rsidRPr="00222C74">
        <w:rPr>
          <w:sz w:val="18"/>
          <w:szCs w:val="18"/>
          <w:lang w:val="en-US"/>
        </w:rPr>
        <w:t>beschikbaar</w:t>
      </w:r>
      <w:proofErr w:type="spellEnd"/>
      <w:r w:rsidRPr="00222C74">
        <w:rPr>
          <w:sz w:val="18"/>
          <w:szCs w:val="18"/>
          <w:lang w:val="en-US"/>
        </w:rPr>
        <w:t xml:space="preserve"> is, </w:t>
      </w:r>
      <w:proofErr w:type="spellStart"/>
      <w:r w:rsidRPr="00222C74">
        <w:rPr>
          <w:sz w:val="18"/>
          <w:szCs w:val="18"/>
          <w:lang w:val="en-US"/>
        </w:rPr>
        <w:t>dienen</w:t>
      </w:r>
      <w:proofErr w:type="spellEnd"/>
      <w:r w:rsidRPr="00222C74">
        <w:rPr>
          <w:sz w:val="18"/>
          <w:szCs w:val="18"/>
          <w:lang w:val="en-US"/>
        </w:rPr>
        <w:t xml:space="preserve"> de </w:t>
      </w:r>
      <w:proofErr w:type="spellStart"/>
      <w:r w:rsidRPr="00222C74">
        <w:rPr>
          <w:sz w:val="18"/>
          <w:szCs w:val="18"/>
          <w:lang w:val="en-US"/>
        </w:rPr>
        <w:t>cijfers</w:t>
      </w:r>
      <w:proofErr w:type="spellEnd"/>
      <w:r w:rsidRPr="00222C74">
        <w:rPr>
          <w:sz w:val="18"/>
          <w:szCs w:val="18"/>
          <w:lang w:val="en-US"/>
        </w:rPr>
        <w:t xml:space="preserve"> over de </w:t>
      </w:r>
      <w:proofErr w:type="spellStart"/>
      <w:r w:rsidRPr="00222C74">
        <w:rPr>
          <w:sz w:val="18"/>
          <w:szCs w:val="18"/>
          <w:lang w:val="en-US"/>
        </w:rPr>
        <w:t>periode</w:t>
      </w:r>
      <w:proofErr w:type="spellEnd"/>
      <w:r w:rsidRPr="00222C74">
        <w:rPr>
          <w:sz w:val="18"/>
          <w:szCs w:val="18"/>
          <w:lang w:val="en-US"/>
        </w:rPr>
        <w:t xml:space="preserve"> 2019-2021 </w:t>
      </w:r>
      <w:proofErr w:type="spellStart"/>
      <w:r w:rsidRPr="00222C74">
        <w:rPr>
          <w:sz w:val="18"/>
          <w:szCs w:val="18"/>
          <w:lang w:val="en-US"/>
        </w:rPr>
        <w:t>te</w:t>
      </w:r>
      <w:proofErr w:type="spellEnd"/>
      <w:r w:rsidRPr="00222C74">
        <w:rPr>
          <w:sz w:val="18"/>
          <w:szCs w:val="18"/>
          <w:lang w:val="en-US"/>
        </w:rPr>
        <w:t xml:space="preserve"> </w:t>
      </w:r>
      <w:proofErr w:type="spellStart"/>
      <w:r w:rsidRPr="00222C74">
        <w:rPr>
          <w:sz w:val="18"/>
          <w:szCs w:val="18"/>
          <w:lang w:val="en-US"/>
        </w:rPr>
        <w:t>worden</w:t>
      </w:r>
      <w:proofErr w:type="spellEnd"/>
      <w:r w:rsidRPr="00222C74">
        <w:rPr>
          <w:sz w:val="18"/>
          <w:szCs w:val="18"/>
          <w:lang w:val="en-US"/>
        </w:rPr>
        <w:t xml:space="preserve"> </w:t>
      </w:r>
      <w:proofErr w:type="spellStart"/>
      <w:r w:rsidRPr="00222C74">
        <w:rPr>
          <w:sz w:val="18"/>
          <w:szCs w:val="18"/>
          <w:lang w:val="en-US"/>
        </w:rPr>
        <w:t>aangeleverd</w:t>
      </w:r>
      <w:proofErr w:type="spellEnd"/>
      <w:r w:rsidRPr="00222C74">
        <w:rPr>
          <w:sz w:val="18"/>
          <w:szCs w:val="18"/>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ABA30" w14:textId="77777777" w:rsidR="00882B73" w:rsidRDefault="00882B73"/>
  <w:p w14:paraId="0F35A60C" w14:textId="77777777" w:rsidR="00882B73" w:rsidRDefault="00882B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1D9D3" w14:textId="77777777" w:rsidR="00882B73" w:rsidRPr="00346206" w:rsidRDefault="00882B73" w:rsidP="00D7354F">
    <w:pPr>
      <w:pStyle w:val="Koptekst"/>
      <w:tabs>
        <w:tab w:val="clear" w:pos="9072"/>
        <w:tab w:val="left" w:pos="7905"/>
        <w:tab w:val="right" w:pos="9071"/>
      </w:tabs>
      <w:jc w:val="right"/>
      <w:rPr>
        <w:rFonts w:ascii="Trebuchet MS" w:hAnsi="Trebuchet MS"/>
        <w:sz w:val="16"/>
        <w:szCs w:val="16"/>
        <w:lang w:val="en-US"/>
      </w:rPr>
    </w:pPr>
    <w:proofErr w:type="spellStart"/>
    <w:r w:rsidRPr="00346206">
      <w:rPr>
        <w:rFonts w:ascii="Trebuchet MS" w:hAnsi="Trebuchet MS"/>
        <w:sz w:val="16"/>
        <w:szCs w:val="16"/>
        <w:lang w:val="en-US"/>
      </w:rPr>
      <w:t>pagina</w:t>
    </w:r>
    <w:proofErr w:type="spellEnd"/>
    <w:r w:rsidRPr="00346206">
      <w:rPr>
        <w:rFonts w:ascii="Trebuchet MS" w:hAnsi="Trebuchet MS"/>
        <w:sz w:val="16"/>
        <w:szCs w:val="16"/>
        <w:lang w:val="en-US"/>
      </w:rPr>
      <w:t xml:space="preserve"> </w:t>
    </w:r>
    <w:r w:rsidRPr="00346206">
      <w:rPr>
        <w:rFonts w:ascii="Trebuchet MS" w:hAnsi="Trebuchet MS"/>
        <w:sz w:val="16"/>
        <w:szCs w:val="16"/>
      </w:rPr>
      <w:fldChar w:fldCharType="begin"/>
    </w:r>
    <w:r w:rsidRPr="00346206">
      <w:rPr>
        <w:rFonts w:ascii="Trebuchet MS" w:hAnsi="Trebuchet MS"/>
        <w:sz w:val="16"/>
        <w:szCs w:val="16"/>
      </w:rPr>
      <w:instrText xml:space="preserve"> PAGE </w:instrText>
    </w:r>
    <w:r w:rsidRPr="00346206">
      <w:rPr>
        <w:rFonts w:ascii="Trebuchet MS" w:hAnsi="Trebuchet MS"/>
        <w:sz w:val="16"/>
        <w:szCs w:val="16"/>
      </w:rPr>
      <w:fldChar w:fldCharType="separate"/>
    </w:r>
    <w:r w:rsidR="009D58CA">
      <w:rPr>
        <w:rFonts w:ascii="Trebuchet MS" w:hAnsi="Trebuchet MS"/>
        <w:noProof/>
        <w:sz w:val="16"/>
        <w:szCs w:val="16"/>
      </w:rPr>
      <w:t>15</w:t>
    </w:r>
    <w:r w:rsidRPr="00346206">
      <w:rPr>
        <w:rFonts w:ascii="Trebuchet MS" w:hAnsi="Trebuchet MS"/>
        <w:sz w:val="16"/>
        <w:szCs w:val="16"/>
      </w:rPr>
      <w:fldChar w:fldCharType="end"/>
    </w:r>
    <w:r w:rsidRPr="00346206">
      <w:rPr>
        <w:rFonts w:ascii="Trebuchet MS" w:hAnsi="Trebuchet MS"/>
        <w:sz w:val="16"/>
        <w:szCs w:val="16"/>
      </w:rPr>
      <w:t xml:space="preserve"> van </w:t>
    </w:r>
    <w:r w:rsidRPr="00346206">
      <w:rPr>
        <w:rFonts w:ascii="Trebuchet MS" w:hAnsi="Trebuchet MS"/>
        <w:sz w:val="16"/>
        <w:szCs w:val="16"/>
      </w:rPr>
      <w:fldChar w:fldCharType="begin"/>
    </w:r>
    <w:r w:rsidRPr="00346206">
      <w:rPr>
        <w:rFonts w:ascii="Trebuchet MS" w:hAnsi="Trebuchet MS"/>
        <w:sz w:val="16"/>
        <w:szCs w:val="16"/>
      </w:rPr>
      <w:instrText xml:space="preserve"> NUMPAGES </w:instrText>
    </w:r>
    <w:r w:rsidRPr="00346206">
      <w:rPr>
        <w:rFonts w:ascii="Trebuchet MS" w:hAnsi="Trebuchet MS"/>
        <w:sz w:val="16"/>
        <w:szCs w:val="16"/>
      </w:rPr>
      <w:fldChar w:fldCharType="separate"/>
    </w:r>
    <w:r w:rsidR="009D58CA">
      <w:rPr>
        <w:rFonts w:ascii="Trebuchet MS" w:hAnsi="Trebuchet MS"/>
        <w:noProof/>
        <w:sz w:val="16"/>
        <w:szCs w:val="16"/>
      </w:rPr>
      <w:t>31</w:t>
    </w:r>
    <w:r w:rsidRPr="00346206">
      <w:rPr>
        <w:rFonts w:ascii="Trebuchet MS" w:hAnsi="Trebuchet MS"/>
        <w:sz w:val="16"/>
        <w:szCs w:val="16"/>
      </w:rPr>
      <w:fldChar w:fldCharType="end"/>
    </w:r>
  </w:p>
  <w:p w14:paraId="7C7E6DB5" w14:textId="77777777" w:rsidR="00882B73" w:rsidRDefault="00882B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B0A3D"/>
    <w:multiLevelType w:val="multilevel"/>
    <w:tmpl w:val="9E50E438"/>
    <w:styleLink w:val="Opsommingbolletjeabcnova"/>
    <w:lvl w:ilvl="0">
      <w:start w:val="1"/>
      <w:numFmt w:val="bullet"/>
      <w:pStyle w:val="Opsommingbolletje1eniveauabcnova"/>
      <w:lvlText w:val="•"/>
      <w:lvlJc w:val="left"/>
      <w:pPr>
        <w:ind w:left="284" w:hanging="284"/>
      </w:pPr>
      <w:rPr>
        <w:rFonts w:hint="default"/>
      </w:rPr>
    </w:lvl>
    <w:lvl w:ilvl="1">
      <w:start w:val="1"/>
      <w:numFmt w:val="bullet"/>
      <w:pStyle w:val="Opsommingbolletje2eniveauabcnova"/>
      <w:lvlText w:val="•"/>
      <w:lvlJc w:val="left"/>
      <w:pPr>
        <w:ind w:left="568" w:hanging="284"/>
      </w:pPr>
      <w:rPr>
        <w:rFonts w:hint="default"/>
      </w:rPr>
    </w:lvl>
    <w:lvl w:ilvl="2">
      <w:start w:val="1"/>
      <w:numFmt w:val="bullet"/>
      <w:pStyle w:val="Opsommingbollet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 w15:restartNumberingAfterBreak="0">
    <w:nsid w:val="09D61817"/>
    <w:multiLevelType w:val="hybridMultilevel"/>
    <w:tmpl w:val="C046AD3A"/>
    <w:lvl w:ilvl="0" w:tplc="C646E442">
      <w:start w:val="1"/>
      <w:numFmt w:val="bullet"/>
      <w:lvlText w:val=""/>
      <w:lvlJc w:val="left"/>
      <w:pPr>
        <w:ind w:left="720" w:hanging="360"/>
      </w:pPr>
      <w:rPr>
        <w:rFonts w:ascii="Symbol" w:hAnsi="Symbol" w:hint="default"/>
      </w:rPr>
    </w:lvl>
    <w:lvl w:ilvl="1" w:tplc="4A6678F0">
      <w:start w:val="1"/>
      <w:numFmt w:val="bullet"/>
      <w:lvlText w:val="o"/>
      <w:lvlJc w:val="left"/>
      <w:pPr>
        <w:ind w:left="1440" w:hanging="360"/>
      </w:pPr>
      <w:rPr>
        <w:rFonts w:ascii="Courier New" w:hAnsi="Courier New" w:cs="Courier New" w:hint="default"/>
      </w:rPr>
    </w:lvl>
    <w:lvl w:ilvl="2" w:tplc="1AF6BF72" w:tentative="1">
      <w:start w:val="1"/>
      <w:numFmt w:val="bullet"/>
      <w:lvlText w:val=""/>
      <w:lvlJc w:val="left"/>
      <w:pPr>
        <w:ind w:left="2160" w:hanging="360"/>
      </w:pPr>
      <w:rPr>
        <w:rFonts w:ascii="Wingdings" w:hAnsi="Wingdings" w:hint="default"/>
      </w:rPr>
    </w:lvl>
    <w:lvl w:ilvl="3" w:tplc="2E8C29D0" w:tentative="1">
      <w:start w:val="1"/>
      <w:numFmt w:val="bullet"/>
      <w:lvlText w:val=""/>
      <w:lvlJc w:val="left"/>
      <w:pPr>
        <w:ind w:left="2880" w:hanging="360"/>
      </w:pPr>
      <w:rPr>
        <w:rFonts w:ascii="Symbol" w:hAnsi="Symbol" w:hint="default"/>
      </w:rPr>
    </w:lvl>
    <w:lvl w:ilvl="4" w:tplc="899CBCCE" w:tentative="1">
      <w:start w:val="1"/>
      <w:numFmt w:val="bullet"/>
      <w:lvlText w:val="o"/>
      <w:lvlJc w:val="left"/>
      <w:pPr>
        <w:ind w:left="3600" w:hanging="360"/>
      </w:pPr>
      <w:rPr>
        <w:rFonts w:ascii="Courier New" w:hAnsi="Courier New" w:cs="Courier New" w:hint="default"/>
      </w:rPr>
    </w:lvl>
    <w:lvl w:ilvl="5" w:tplc="D4183F06" w:tentative="1">
      <w:start w:val="1"/>
      <w:numFmt w:val="bullet"/>
      <w:lvlText w:val=""/>
      <w:lvlJc w:val="left"/>
      <w:pPr>
        <w:ind w:left="4320" w:hanging="360"/>
      </w:pPr>
      <w:rPr>
        <w:rFonts w:ascii="Wingdings" w:hAnsi="Wingdings" w:hint="default"/>
      </w:rPr>
    </w:lvl>
    <w:lvl w:ilvl="6" w:tplc="4300DDFA" w:tentative="1">
      <w:start w:val="1"/>
      <w:numFmt w:val="bullet"/>
      <w:lvlText w:val=""/>
      <w:lvlJc w:val="left"/>
      <w:pPr>
        <w:ind w:left="5040" w:hanging="360"/>
      </w:pPr>
      <w:rPr>
        <w:rFonts w:ascii="Symbol" w:hAnsi="Symbol" w:hint="default"/>
      </w:rPr>
    </w:lvl>
    <w:lvl w:ilvl="7" w:tplc="684E111C" w:tentative="1">
      <w:start w:val="1"/>
      <w:numFmt w:val="bullet"/>
      <w:lvlText w:val="o"/>
      <w:lvlJc w:val="left"/>
      <w:pPr>
        <w:ind w:left="5760" w:hanging="360"/>
      </w:pPr>
      <w:rPr>
        <w:rFonts w:ascii="Courier New" w:hAnsi="Courier New" w:cs="Courier New" w:hint="default"/>
      </w:rPr>
    </w:lvl>
    <w:lvl w:ilvl="8" w:tplc="B96265DC" w:tentative="1">
      <w:start w:val="1"/>
      <w:numFmt w:val="bullet"/>
      <w:lvlText w:val=""/>
      <w:lvlJc w:val="left"/>
      <w:pPr>
        <w:ind w:left="6480" w:hanging="360"/>
      </w:pPr>
      <w:rPr>
        <w:rFonts w:ascii="Wingdings" w:hAnsi="Wingdings" w:hint="default"/>
      </w:rPr>
    </w:lvl>
  </w:abstractNum>
  <w:abstractNum w:abstractNumId="2" w15:restartNumberingAfterBreak="0">
    <w:nsid w:val="0F9D3EC4"/>
    <w:multiLevelType w:val="hybridMultilevel"/>
    <w:tmpl w:val="51AED546"/>
    <w:lvl w:ilvl="0" w:tplc="04130003">
      <w:start w:val="1"/>
      <w:numFmt w:val="decimal"/>
      <w:lvlText w:val="%1."/>
      <w:lvlJc w:val="left"/>
      <w:pPr>
        <w:ind w:left="720" w:hanging="360"/>
      </w:p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3" w15:restartNumberingAfterBreak="0">
    <w:nsid w:val="113130C5"/>
    <w:multiLevelType w:val="hybridMultilevel"/>
    <w:tmpl w:val="84A8A134"/>
    <w:lvl w:ilvl="0" w:tplc="0413000F">
      <w:start w:val="1"/>
      <w:numFmt w:val="bullet"/>
      <w:lvlText w:val=""/>
      <w:lvlJc w:val="left"/>
      <w:pPr>
        <w:ind w:left="720" w:hanging="360"/>
      </w:pPr>
      <w:rPr>
        <w:rFonts w:ascii="Symbol" w:hAnsi="Symbo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4" w15:restartNumberingAfterBreak="0">
    <w:nsid w:val="16BD79A4"/>
    <w:multiLevelType w:val="hybridMultilevel"/>
    <w:tmpl w:val="D24075A2"/>
    <w:lvl w:ilvl="0" w:tplc="8F820E4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2879C7"/>
    <w:multiLevelType w:val="multilevel"/>
    <w:tmpl w:val="89367262"/>
    <w:numStyleLink w:val="Opsommingnummerabcnova"/>
  </w:abstractNum>
  <w:abstractNum w:abstractNumId="6" w15:restartNumberingAfterBreak="0">
    <w:nsid w:val="182E53A6"/>
    <w:multiLevelType w:val="hybridMultilevel"/>
    <w:tmpl w:val="A20C59B4"/>
    <w:lvl w:ilvl="0" w:tplc="8F820E4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BF5F1C"/>
    <w:multiLevelType w:val="multilevel"/>
    <w:tmpl w:val="B54A66EC"/>
    <w:lvl w:ilvl="0">
      <w:start w:val="1"/>
      <w:numFmt w:val="decimal"/>
      <w:pStyle w:val="Kop1"/>
      <w:lvlText w:val="Hoofdstuk %1."/>
      <w:lvlJc w:val="left"/>
      <w:pPr>
        <w:ind w:left="360" w:hanging="360"/>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1A04325B"/>
    <w:multiLevelType w:val="hybridMultilevel"/>
    <w:tmpl w:val="20D634E8"/>
    <w:lvl w:ilvl="0" w:tplc="CDC8F618">
      <w:start w:val="1"/>
      <w:numFmt w:val="decimal"/>
      <w:pStyle w:val="Lijstalinea"/>
      <w:lvlText w:val="%1."/>
      <w:lvlJc w:val="left"/>
      <w:pPr>
        <w:ind w:left="1429" w:hanging="360"/>
      </w:pPr>
      <w:rPr>
        <w:rFonts w:ascii="Verdana" w:hAnsi="Verdana" w:hint="default"/>
        <w:b w:val="0"/>
        <w:i w:val="0"/>
        <w:sz w:val="18"/>
      </w:rPr>
    </w:lvl>
    <w:lvl w:ilvl="1" w:tplc="B736378A" w:tentative="1">
      <w:start w:val="1"/>
      <w:numFmt w:val="lowerLetter"/>
      <w:lvlText w:val="%2."/>
      <w:lvlJc w:val="left"/>
      <w:pPr>
        <w:ind w:left="2149" w:hanging="360"/>
      </w:pPr>
    </w:lvl>
    <w:lvl w:ilvl="2" w:tplc="2938B586" w:tentative="1">
      <w:start w:val="1"/>
      <w:numFmt w:val="lowerRoman"/>
      <w:lvlText w:val="%3."/>
      <w:lvlJc w:val="right"/>
      <w:pPr>
        <w:ind w:left="2869" w:hanging="180"/>
      </w:pPr>
    </w:lvl>
    <w:lvl w:ilvl="3" w:tplc="4CA82A64" w:tentative="1">
      <w:start w:val="1"/>
      <w:numFmt w:val="decimal"/>
      <w:lvlText w:val="%4."/>
      <w:lvlJc w:val="left"/>
      <w:pPr>
        <w:ind w:left="3589" w:hanging="360"/>
      </w:pPr>
    </w:lvl>
    <w:lvl w:ilvl="4" w:tplc="8F40F402" w:tentative="1">
      <w:start w:val="1"/>
      <w:numFmt w:val="lowerLetter"/>
      <w:lvlText w:val="%5."/>
      <w:lvlJc w:val="left"/>
      <w:pPr>
        <w:ind w:left="4309" w:hanging="360"/>
      </w:pPr>
    </w:lvl>
    <w:lvl w:ilvl="5" w:tplc="857A3EDC" w:tentative="1">
      <w:start w:val="1"/>
      <w:numFmt w:val="lowerRoman"/>
      <w:lvlText w:val="%6."/>
      <w:lvlJc w:val="right"/>
      <w:pPr>
        <w:ind w:left="5029" w:hanging="180"/>
      </w:pPr>
    </w:lvl>
    <w:lvl w:ilvl="6" w:tplc="DE0AADDA" w:tentative="1">
      <w:start w:val="1"/>
      <w:numFmt w:val="decimal"/>
      <w:lvlText w:val="%7."/>
      <w:lvlJc w:val="left"/>
      <w:pPr>
        <w:ind w:left="5749" w:hanging="360"/>
      </w:pPr>
    </w:lvl>
    <w:lvl w:ilvl="7" w:tplc="06124E02" w:tentative="1">
      <w:start w:val="1"/>
      <w:numFmt w:val="lowerLetter"/>
      <w:lvlText w:val="%8."/>
      <w:lvlJc w:val="left"/>
      <w:pPr>
        <w:ind w:left="6469" w:hanging="360"/>
      </w:pPr>
    </w:lvl>
    <w:lvl w:ilvl="8" w:tplc="340617E0" w:tentative="1">
      <w:start w:val="1"/>
      <w:numFmt w:val="lowerRoman"/>
      <w:lvlText w:val="%9."/>
      <w:lvlJc w:val="right"/>
      <w:pPr>
        <w:ind w:left="7189" w:hanging="180"/>
      </w:pPr>
    </w:lvl>
  </w:abstractNum>
  <w:abstractNum w:abstractNumId="9" w15:restartNumberingAfterBreak="0">
    <w:nsid w:val="25806783"/>
    <w:multiLevelType w:val="hybridMultilevel"/>
    <w:tmpl w:val="CA2C87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632067"/>
    <w:multiLevelType w:val="hybridMultilevel"/>
    <w:tmpl w:val="55F0730A"/>
    <w:lvl w:ilvl="0" w:tplc="0413000F">
      <w:start w:val="1"/>
      <w:numFmt w:val="decimal"/>
      <w:pStyle w:val="StijlKop1"/>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1460B5"/>
    <w:multiLevelType w:val="hybridMultilevel"/>
    <w:tmpl w:val="648A8816"/>
    <w:lvl w:ilvl="0" w:tplc="DCF06EFE">
      <w:numFmt w:val="bullet"/>
      <w:lvlText w:val=""/>
      <w:lvlJc w:val="left"/>
      <w:pPr>
        <w:ind w:left="720" w:hanging="360"/>
      </w:pPr>
      <w:rPr>
        <w:rFonts w:ascii="Wingdings" w:eastAsia="Times New Roman" w:hAnsi="Wingdings"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6A579E"/>
    <w:multiLevelType w:val="hybridMultilevel"/>
    <w:tmpl w:val="F7D68710"/>
    <w:lvl w:ilvl="0" w:tplc="FFFFFFFF">
      <w:start w:val="1"/>
      <w:numFmt w:val="lowerLetter"/>
      <w:lvlText w:val="%1)"/>
      <w:lvlJc w:val="left"/>
      <w:pPr>
        <w:ind w:left="1068" w:hanging="360"/>
      </w:pPr>
    </w:lvl>
    <w:lvl w:ilvl="1" w:tplc="04130017">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2EDB3E02"/>
    <w:multiLevelType w:val="hybridMultilevel"/>
    <w:tmpl w:val="3504348C"/>
    <w:lvl w:ilvl="0" w:tplc="D58E42BC">
      <w:start w:val="1"/>
      <w:numFmt w:val="bullet"/>
      <w:lvlText w:val=""/>
      <w:lvlJc w:val="left"/>
      <w:pPr>
        <w:ind w:left="720" w:hanging="360"/>
      </w:pPr>
      <w:rPr>
        <w:rFonts w:ascii="Symbol" w:hAnsi="Symbo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14" w15:restartNumberingAfterBreak="0">
    <w:nsid w:val="34A30DB8"/>
    <w:multiLevelType w:val="hybridMultilevel"/>
    <w:tmpl w:val="70B2C920"/>
    <w:lvl w:ilvl="0" w:tplc="04130001">
      <w:start w:val="1"/>
      <w:numFmt w:val="decimal"/>
      <w:lvlText w:val="%1."/>
      <w:lvlJc w:val="left"/>
      <w:pPr>
        <w:ind w:left="360" w:hanging="360"/>
      </w:pPr>
    </w:lvl>
    <w:lvl w:ilvl="1" w:tplc="04130019">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pStyle w:val="AliBijlageNum"/>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4F719E6"/>
    <w:multiLevelType w:val="hybridMultilevel"/>
    <w:tmpl w:val="7E0CF7F0"/>
    <w:lvl w:ilvl="0" w:tplc="D3DC14EC">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4540E6"/>
    <w:multiLevelType w:val="hybridMultilevel"/>
    <w:tmpl w:val="EFC4D122"/>
    <w:lvl w:ilvl="0" w:tplc="D3DC14EC">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8A2A0C"/>
    <w:multiLevelType w:val="multilevel"/>
    <w:tmpl w:val="89367262"/>
    <w:styleLink w:val="Opsommingnummerabcnova"/>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18" w15:restartNumberingAfterBreak="0">
    <w:nsid w:val="47C634A7"/>
    <w:multiLevelType w:val="hybridMultilevel"/>
    <w:tmpl w:val="6F965DC6"/>
    <w:lvl w:ilvl="0" w:tplc="04130003">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CC73FE"/>
    <w:multiLevelType w:val="hybridMultilevel"/>
    <w:tmpl w:val="F5E4E34E"/>
    <w:lvl w:ilvl="0" w:tplc="73F27FE0">
      <w:start w:val="1"/>
      <w:numFmt w:val="lowerLetter"/>
      <w:lvlText w:val="%1."/>
      <w:lvlJc w:val="left"/>
      <w:pPr>
        <w:ind w:left="1080" w:hanging="360"/>
      </w:pPr>
      <w:rPr>
        <w:rFonts w:hint="default"/>
      </w:rPr>
    </w:lvl>
    <w:lvl w:ilvl="1" w:tplc="D59E953C">
      <w:start w:val="1"/>
      <w:numFmt w:val="lowerLetter"/>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4B181948"/>
    <w:multiLevelType w:val="hybridMultilevel"/>
    <w:tmpl w:val="8F1EDD5C"/>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F7C15B5"/>
    <w:multiLevelType w:val="hybridMultilevel"/>
    <w:tmpl w:val="D7F42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3" w15:restartNumberingAfterBreak="0">
    <w:nsid w:val="599A396C"/>
    <w:multiLevelType w:val="hybridMultilevel"/>
    <w:tmpl w:val="FCAAA4DA"/>
    <w:lvl w:ilvl="0" w:tplc="D3DC14EC">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9AE2E26"/>
    <w:multiLevelType w:val="hybridMultilevel"/>
    <w:tmpl w:val="6A3601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F02D56"/>
    <w:multiLevelType w:val="hybridMultilevel"/>
    <w:tmpl w:val="FECC5F4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F335A0"/>
    <w:multiLevelType w:val="multilevel"/>
    <w:tmpl w:val="8576664C"/>
    <w:styleLink w:val="Opsommingtekenabcnova"/>
    <w:lvl w:ilvl="0">
      <w:start w:val="1"/>
      <w:numFmt w:val="bullet"/>
      <w:pStyle w:val="Opsommingteken1eniveauabcnova"/>
      <w:lvlText w:val="–"/>
      <w:lvlJc w:val="left"/>
      <w:pPr>
        <w:ind w:left="284" w:hanging="284"/>
      </w:pPr>
      <w:rPr>
        <w:rFonts w:hint="default"/>
      </w:rPr>
    </w:lvl>
    <w:lvl w:ilvl="1">
      <w:start w:val="1"/>
      <w:numFmt w:val="bullet"/>
      <w:pStyle w:val="Opsommingteken2eniveauabcnova"/>
      <w:lvlText w:val="•"/>
      <w:lvlJc w:val="left"/>
      <w:pPr>
        <w:ind w:left="568" w:hanging="284"/>
      </w:pPr>
      <w:rPr>
        <w:rFonts w:hint="default"/>
      </w:rPr>
    </w:lvl>
    <w:lvl w:ilvl="2">
      <w:start w:val="1"/>
      <w:numFmt w:val="bullet"/>
      <w:pStyle w:val="Opsommingteken3eniveauabcnova"/>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27" w15:restartNumberingAfterBreak="0">
    <w:nsid w:val="64C92E99"/>
    <w:multiLevelType w:val="hybridMultilevel"/>
    <w:tmpl w:val="C0DE7C44"/>
    <w:lvl w:ilvl="0" w:tplc="8F820E4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8112356"/>
    <w:multiLevelType w:val="hybridMultilevel"/>
    <w:tmpl w:val="983CB380"/>
    <w:lvl w:ilvl="0" w:tplc="6DD4B650">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9CC72D3"/>
    <w:multiLevelType w:val="hybridMultilevel"/>
    <w:tmpl w:val="63F4E576"/>
    <w:lvl w:ilvl="0" w:tplc="0413000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6644DD"/>
    <w:multiLevelType w:val="multilevel"/>
    <w:tmpl w:val="9E50E438"/>
    <w:numStyleLink w:val="Opsommingbolletjeabcnova"/>
  </w:abstractNum>
  <w:abstractNum w:abstractNumId="31" w15:restartNumberingAfterBreak="0">
    <w:nsid w:val="70082D17"/>
    <w:multiLevelType w:val="hybridMultilevel"/>
    <w:tmpl w:val="15CA4340"/>
    <w:lvl w:ilvl="0" w:tplc="FEDE3844">
      <w:start w:val="4"/>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2062F1D"/>
    <w:multiLevelType w:val="hybridMultilevel"/>
    <w:tmpl w:val="35289E5A"/>
    <w:lvl w:ilvl="0" w:tplc="D3DC14EC">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4108C1"/>
    <w:multiLevelType w:val="hybridMultilevel"/>
    <w:tmpl w:val="0D1C692C"/>
    <w:lvl w:ilvl="0" w:tplc="D3DC14EC">
      <w:numFmt w:val="bullet"/>
      <w:lvlText w:val="-"/>
      <w:lvlJc w:val="left"/>
      <w:pPr>
        <w:ind w:left="360" w:hanging="360"/>
      </w:pPr>
      <w:rPr>
        <w:rFonts w:ascii="Corbel" w:eastAsia="Calibri"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6AE427F"/>
    <w:multiLevelType w:val="multilevel"/>
    <w:tmpl w:val="8576664C"/>
    <w:numStyleLink w:val="Opsommingtekenabcnova"/>
  </w:abstractNum>
  <w:abstractNum w:abstractNumId="35" w15:restartNumberingAfterBreak="0">
    <w:nsid w:val="7E7E6E71"/>
    <w:multiLevelType w:val="hybridMultilevel"/>
    <w:tmpl w:val="4E9630AA"/>
    <w:lvl w:ilvl="0" w:tplc="04130001">
      <w:start w:val="1"/>
      <w:numFmt w:val="decimal"/>
      <w:lvlText w:val="%1."/>
      <w:lvlJc w:val="left"/>
      <w:pPr>
        <w:ind w:left="720" w:hanging="360"/>
      </w:p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num w:numId="1">
    <w:abstractNumId w:val="7"/>
  </w:num>
  <w:num w:numId="2">
    <w:abstractNumId w:val="8"/>
  </w:num>
  <w:num w:numId="3">
    <w:abstractNumId w:val="14"/>
  </w:num>
  <w:num w:numId="4">
    <w:abstractNumId w:val="28"/>
  </w:num>
  <w:num w:numId="5">
    <w:abstractNumId w:val="3"/>
  </w:num>
  <w:num w:numId="6">
    <w:abstractNumId w:val="29"/>
  </w:num>
  <w:num w:numId="7">
    <w:abstractNumId w:val="1"/>
  </w:num>
  <w:num w:numId="8">
    <w:abstractNumId w:val="21"/>
  </w:num>
  <w:num w:numId="9">
    <w:abstractNumId w:val="13"/>
  </w:num>
  <w:num w:numId="10">
    <w:abstractNumId w:val="35"/>
  </w:num>
  <w:num w:numId="11">
    <w:abstractNumId w:val="18"/>
  </w:num>
  <w:num w:numId="12">
    <w:abstractNumId w:val="2"/>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2"/>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3"/>
  </w:num>
  <w:num w:numId="20">
    <w:abstractNumId w:val="19"/>
  </w:num>
  <w:num w:numId="21">
    <w:abstractNumId w:val="31"/>
  </w:num>
  <w:num w:numId="22">
    <w:abstractNumId w:val="20"/>
  </w:num>
  <w:num w:numId="23">
    <w:abstractNumId w:val="32"/>
  </w:num>
  <w:num w:numId="24">
    <w:abstractNumId w:val="15"/>
  </w:num>
  <w:num w:numId="25">
    <w:abstractNumId w:val="4"/>
  </w:num>
  <w:num w:numId="26">
    <w:abstractNumId w:val="17"/>
  </w:num>
  <w:num w:numId="27">
    <w:abstractNumId w:val="26"/>
  </w:num>
  <w:num w:numId="28">
    <w:abstractNumId w:val="5"/>
  </w:num>
  <w:num w:numId="29">
    <w:abstractNumId w:val="34"/>
  </w:num>
  <w:num w:numId="30">
    <w:abstractNumId w:val="24"/>
  </w:num>
  <w:num w:numId="31">
    <w:abstractNumId w:val="6"/>
  </w:num>
  <w:num w:numId="32">
    <w:abstractNumId w:val="27"/>
  </w:num>
  <w:num w:numId="33">
    <w:abstractNumId w:val="12"/>
  </w:num>
  <w:num w:numId="34">
    <w:abstractNumId w:val="8"/>
  </w:num>
  <w:num w:numId="35">
    <w:abstractNumId w:val="11"/>
  </w:num>
  <w:num w:numId="36">
    <w:abstractNumId w:val="16"/>
  </w:num>
  <w:num w:numId="37">
    <w:abstractNumId w:val="0"/>
  </w:num>
  <w:num w:numId="38">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Tineke Velting"/>
    <w:docVar w:name="DocDuplex" w:val="DUPLEX_DEFAULT"/>
    <w:docVar w:name="DocIndex" w:val="0000"/>
    <w:docVar w:name="DocPrinter" w:val="NOPRINTER"/>
    <w:docVar w:name="DocReg" w:val="0"/>
    <w:docVar w:name="DocType" w:val="ORG"/>
    <w:docVar w:name="mitStyleTemplates" w:val="Stijl Sudwest Fryslan|"/>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_x0009_&lt;z:row fldFieldID='VV6FD800751897C74A82142D9A3D555EEB'_x000d__x000a__x0009__x0009_ fldFieldName='TmF0aW9uYWxlX29mX0V1cm9wZXNl' fldFieldDescription='bWFhayBlZW4ga2V1emU='_x000d__x000a__x0009__x0009_ fldFieldIndex='2' fldFieldPrompt='TmF0aW9uYWxlIG9mIEV1cm9wZXNlIGFhbmJlc3RlZGluZw=='_x000d__x000a__x0009__x0009_ fldFieldTip='' fldFieldDataType='0' fldFieldFormat='Z2Vlbg=='_x000d__x000a__x0009__x0009_ fldFieldDefault='' fldFieldDocProp='' fldFieldRequired='2'_x000d__x000a__x0009__x0009_ fldFieldDataSource='0' fldFieldDialogRelation='GRDC1E738DBFEE7F4EAE2947FF6DB9E362'_x000d__x000a__x0009__x0009_ fldFieldList='1' fldFieldRun='MA==' fldFieldMerge='False'_x000d__x000a__x0009__x0009_ fldFieldHidden='0' fldFieldLen='-1' fldFieldHelp='' fldFieldXpath=''_x000d__x000a__x0009__x0009_ fldFieldLinkedProp=''/&gt;_x000d__x000a__x0009_&lt;z:row fldFieldID='VV6A5811F10A236D46B364C0A65F83BDA1'_x000d__x000a__x0009__x0009_ fldFieldName='bmFhbV9hYW5iZXN0ZWRpbmc=' fldFieldDescription='RGV6ZSBuYWFtIGlzIHVuaWVrIGVuIGtlbm1lcmtlbmQgaW4gYWxsZSBkb2N1bWVudGVuIHJvbmQgZGV6ZSBhYW5iZXN0ZWRpbmcsIGluY2x1c2llZiBkZSBwdWJsaWNhdGllcy4='_x000d__x000a__x0009__x0009_ fldFieldIndex='3' fldFieldPrompt='bmFhbSBhYW5iZXN0ZWRpbmc='_x000d__x000a__x0009__x0009_ fldFieldTip='' fldFieldDataType='0' fldFieldFormat='Z2Vlbg=='_x000d__x000a__x0009__x0009_ fldFieldDefault='' fldFieldDocProp='' fldFieldRequired='1'_x000d__x000a__x0009__x0009_ fldFieldDataSource='0' fldFieldDialogRelation='GRDC1E738DBFEE7F4EAE2947FF6DB9E362'_x000d__x000a__x0009__x0009_ fldFieldList='0' fldFieldRun='MA==' fldFieldMerge='False'_x000d__x000a__x0009__x0009_ fldFieldHidden='0' fldFieldLen='-1' fldFieldHelp='' fldFieldXpath=''_x000d__x000a__x0009__x0009_ fldFieldLinkedProp=''/&gt;_x000d__x000a__x0009_&lt;z:row fldFieldID='VV5F93A18B90234048A82FA6701CFC43D5'_x000d__x000a__x0009__x0009_ fldFieldName='dW5pZWtfbnVtbWVy' fldFieldDescription='S2FuIHVpdCBlaWdlbiBhZmRlbGluZywgYi52LiBnZWhhbnRlZXJkZSBwcm9qZWN0bnVtbWVycywgbWFhciBrYW4gb29rIGVlbiByZWdpc3RyYXRpZSBvZiBwdWJsaWNhdGllbnVtbWVyIHppam4uIERlbmsgZXIgd2VsIGFhbiBkYXQgYmlqIGRlIGVlcnN0ZSBwdWJsaWNhdGllIGhldCBudW1tZXIgdm9vciBkaXQgZG9jdW1lbnQgdmFzdCBtb2V0IGxpZ2dlbiBlbiBuaWV0IG1lZXIgdmVyYW5kZXJlbiBtb2V0Lg=='_x000d__x000a__x0009__x0009_ fldFieldIndex='4' fldFieldPrompt='dW5pZWsgbnVtbWVy' fldFieldTip=''_x000d__x000a__x0009__x0009_ fldFieldDataType='0' fldFieldFormat='Z2Vlbg==' fldFieldDefault=''_x000d__x000a__x0009__x0009_ fldFieldDocProp='' fldFieldRequired='0' fldFieldDataSource='0'_x000d__x000a__x0009__x0009_ fldFieldDialogRelation='GRDC1E738DBFEE7F4EAE2947FF6DB9E362'_x000d__x000a__x0009__x0009_ fldFieldList='0' fldFieldRun='MA==' fldFieldMerge='False'_x000d__x000a__x0009__x0009_ fldFieldHidden='0' fldFieldLen='-1' fldFieldHelp='' fldFieldXpath=''_x000d__x000a__x0009__x0009_ fldFieldLinkedProp=''/&gt;_x000d__x000a__x0009_&lt;z:row fldFieldID='VVCCC6F23CAC40F740BE4AD4B90FA96ECF'_x000d__x000a__x0009__x0009_ fldFieldName='ZGF0dW1fdm9ldHRla3N0X3Zvb3JibGFk' fldFieldDescription=''_x000d__x000a__x0009__x0009_ fldFieldIndex='5' fldFieldPrompt='ZGF0dW0gdm9ldHRla3N0IHZvb3JibGFk'_x000d__x000a__x0009__x0009_ fldFieldTip='' fldFieldDataType='2' fldFieldFormat='ZCBNTU1NIHl5eXk='_x000d__x000a__x0009__x0009_ fldFieldDefault='MSBqYW51YXJpIDE5MDA=' fldFieldDocProp=''_x000d__x000a__x0009__x0009_ fldFieldRequired='1' fldFieldDataSource='0' fldFieldDialogRelation='GRDC1E738DBFEE7F4EAE2947FF6DB9E362'_x000d__x000a__x0009__x0009_ fldFieldList='0' fldFieldRun='MA==' fldFieldMerge='False'_x000d__x000a__x0009__x0009_ fldFieldHidden='0' fldFieldLen='-1' fldFieldHelp='' fldFieldXpath=''_x000d__x000a__x0009__x0009_ fldFieldLinkedProp=''/&gt;_x000d__x000a__x0009_&lt;z:row fldFieldID='VV798324AE8CBB7F479422C4DD2ACF7D4C'_x000d__x000a__x0009__x0009_ fldFieldName='YWFudGFsX2phcmVuX29mX21hYW5kZW4=' fldFieldDescription='REUgQkFPIHNjaHJpamZ0IHZvb3IsIGRhdCBoZXQgbWF4aW1hYWwgYWFudGFsIGphcmVuIHZvb3IgZWVuIHJhYW1vdmVyZWVua29tc3QgNCBtYWcgYmVkcmFnZW4sIEluY2x1c2llZiBkZSB2ZXJsZW5naW5nLg=='_x000d__x000a__x0009__x0009_ fldFieldIndex='7' fldFieldPrompt='YWFudGFsIGphcmVuIG9mIG1hYW5kZW4='_x000d__x000a__x0009__x0009_ fldFieldTip='' fldFieldDataType='0' fldFieldFormat='Z2Vlbg=='_x000d__x000a__x0009__x0009_ fldFieldDefault='' fldFieldDocProp='' fldFieldRequired='1'_x000d__x000a__x0009__x0009_ fldFieldDataSource='0' fldFieldDialogRelation='GRF0C66ED6AB7FF0479CEAA3E221F914DF'_x000d__x000a__x0009__x0009_ fldFieldList='0' fldFieldRun='MA==' fldFieldMerge='False'_x000d__x000a__x0009__x0009_ fldFieldHidden='0' fldFieldLen='-1' fldFieldHelp='' fldFieldXpath=''_x000d__x000a__x0009__x0009_ fldFieldLinkedProp=''/&gt;_x000d__x000a__x0009_&lt;z:row fldFieldID='VVCE1F4A657D960B48A9FD8B34286A5FED'_x000d__x000a__x0009__x0009_ fldFieldName='YWFudGFsX3hfdmVybGVuaW5n' fldFieldDescription='dnVsIGhpZXIgaGV0IGFhbnRhbCBrZXJlbiB2ZXJsZW5naW5nIGlu'_x000d__x000a__x0009__x0009_ fldFieldIndex='8' fldFieldPrompt='YWFudGFsIHggdmVybGVuaW5n'_x000d__x000a__x0009__x0009_ fldFieldTip='' fldFieldDataType='0' fldFieldFormat='Z2Vlbg=='_x000d__x000a__x0009__x0009_ fldFieldDefault='' fldFieldDocProp='' fldFieldRequired='1'_x000d__x000a__x0009__x0009_ fldFieldDataSource='0' fldFieldDialogRelation='GRF0C66ED6AB7FF0479CEAA3E221F914DF'_x000d__x000a__x0009__x0009_ fldFieldList='0' fldFieldRun='MA==' fldFieldMerge='False'_x000d__x000a__x0009__x0009_ fldFieldHidden='0' fldFieldLen='-1' fldFieldHelp='' fldFieldXpath=''_x000d__x000a__x0009__x0009_ fldFieldLinkedProp=''/&gt;_x000d__x000a__x0009_&lt;z:row fldFieldID='VV53206EBBAED2764481231DCB13943810'_x000d__x000a__x0009__x0009_ fldFieldName='dmVybGVuZ2luZ192YW5fYWFudGFsX2phcmVu' fldFieldDescription='dnVsIGhldCBhYW50YWwgamFyZW4gaW4gd2Fhcm1lZSB2ZXJsZW5nZCBtYWcgd29yZGVuLg=='_x000d__x000a__x0009__x0009_ fldFieldIndex='9' fldFieldPrompt='dmVybGVuZ2luZyB2YW4gYWFudGFsIGphcmVu'_x000d__x000a__x0009__x0009_ fldFieldTip='' fldFieldDataType='0' fldFieldFormat='Z2Vlbg=='_x000d__x000a__x0009__x0009_ fldFieldDefault='' fldFieldDocProp='' fldFieldRequired='1'_x000d__x000a__x0009__x0009_ fldFieldDataSource='0' fldFieldDialogRelation='GRF0C66ED6AB7FF0479CEAA3E221F914DF'_x000d__x000a__x0009__x0009_ fldFieldList='0' fldFieldRun='MA==' fldFieldMerge='False'_x000d__x000a__x0009__x0009_ fldFieldHidden='0' fldFieldLen='-1' fldFieldHelp='' fldFieldXpath=''_x000d__x000a__x0009__x0009_ fldFieldLinkedProp=''/&gt;_x000d__x000a__x0009_&lt;z:row fldFieldID='VV76EEDFA2A0B18E429BED04B9F32B3D50'_x000d__x000a__x0009__x0009_ fldFieldName='b3BkcmFjaHRfb2Zfb3ZlcmVlbmtvbXN0' fldFieldDescription='bWFhayBlZW4ga2V1emUgKHppZSBoZWxwYmVzdGFuZCk='_x000d__x000a__x0009__x0009_ fldFieldIndex='10' fldFieldPrompt='b3BkcmFjaHQgb2Ygb3ZlcmVlbmtvbXN0'_x000d__x000a__x0009__x0009_ fldFieldTip='' fldFieldDataType='0' fldFieldFormat='Z2Vlbg=='_x000d__x000a__x0009__x0009_ fldFieldDefault='' fldFieldDocProp='' fldFieldRequired='2'_x000d__x000a__x0009__x0009_ fldFieldDataSource='0' fldFieldDialogRelation='GRF0C66ED6AB7FF0479CEAA3E221F914DF'_x000d__x000a__x0009__x0009_ fldFieldList='1' fldFieldRun='MA==' fldFieldMerge='False'_x000d__x000a__x0009__x0009_ fldFieldHidden='0' fldFieldLen='-1' fldFieldHelp='TDpcTUlUIE9mZmljZVxTV0ZcU2phYmxvb25cSnVyaWRpc2NoZSBlbiBWZWlsaWdoZWlkc3pha2VuXEJvdXdzdGVuZW5caGVscHRla3N0IG9wZHJhY2h0LW92ZXJlZW5rb21zdCBzZWxlY3RpZWRvY3VtZW50LmRvYw=='_x000d__x000a__x0009__x0009_ fldFieldXpath='' fldFieldLinkedProp=''/&gt;_x000d__x000a__x0009_&lt;z:row fldFieldID='VVB6598E1FCD05FF4CAB4D2C00721D59E6'_x000d__x000a__x0009__x0009_ fldFieldName='bGV2ZXJpbmdfb2ZfdWl0dm9lcmluZw==' fldFieldDescription='bWFhayBlZW4ga2V1emUuIA0KQWZoYW5rZWxpamsgdmFuIGVlbiBkaWVuc3Qgb2YgbGV2ZXJpbmc='_x000d__x000a__x0009__x0009_ fldFieldIndex='12' fldFieldPrompt='bGV2ZXJpbmcgb2YgdWl0dm9lcmluZw=='_x000d__x000a__x0009__x0009_ fldFieldTip='' fldFieldDataType='0' fldFieldFormat='Z2Vlbg=='_x000d__x000a__x0009__x0009_ fldFieldDefault='' fldFieldDocProp='' fldFieldRequired='2'_x000d__x000a__x0009__x0009_ fldFieldDataSource='0' fldFieldDialogRelation='GR8309693E4BF24644A6CD1F4A02C15E16'_x000d__x000a__x0009__x0009_ fldFieldList='1' fldFieldRun='MA==' fldFieldMerge='False'_x000d__x000a__x0009__x0009_ fldFieldHidden='0' fldFieldLen='-1' fldFieldHelp='' fldFieldXpath=''_x000d__x000a__x0009__x0009_ fldFieldLinkedProp=''/&gt;_x000d__x000a__x0009_&lt;z:row fldFieldID='VV3FD7DD9E98E4254E901069BB9BF37056'_x000d__x000a__x0009__x0009_ fldFieldName='b25kZXJ3ZXJwX2FhbmJlc3RlZGluZw==' fldFieldDescription=''_x000d__x000a__x0009__x0009_ fldFieldIndex='13' fldFieldPrompt='b25kZXJ3ZXJwIGFhbmJlc3RlZGluZw=='_x000d__x000a__x0009__x0009_ fldFieldTip='' fldFieldDataType='0' fldFieldFormat='Z2Vlbg=='_x000d__x000a__x0009__x0009_ fldFieldDefault='' fldFieldDocProp='' fldFieldRequired='1'_x000d__x000a__x0009__x0009_ fldFieldDataSource='0' fldFieldDialogRelation='GR8309693E4BF24644A6CD1F4A02C15E16'_x000d__x000a__x0009__x0009_ fldFieldList='0' fldFieldRun='MA==' fldFieldMerge='False'_x000d__x000a__x0009__x0009_ fldFieldHidden='0' fldFieldLen='-1' fldFieldHelp='' fldFieldXpath=''_x000d__x000a__x0009__x0009_ fldFieldLinkedProp=''/&gt;_x000d__x000a__x0009_&lt;z:row fldFieldID='VV0FE829D4E3679A4493D56F8EE160EFCA'_x000d__x000a__x0009__x0009_ fldFieldName='YWFudGFsX2xldmVyYW5jaWVycw==' fldFieldDescription='RGUgQkFPIHNjaHJpamZ0IHZvb3IgZGF0IGRpdCBlciBtaW5pbWFhbCA1IG1vZXRlbiB6aWpuIGJpaiBlZW4gRXVyb3Blc2UgUHJvY2VkdXJlLiBEZSBBUlcgc2NocmlqZnQgYmlqIGVlbiBOYXRpb25hbGUgUHJvY2VkdXJlIHZhbiBlZW4gV2VyayBtaW5pbWFhbCAzIHZvb3Iu'_x000d__x000a__x0009__x0009_ fldFieldIndex='14' fldFieldPrompt='YWFudGFsIHdlbGtlIGRvb3JnYWFuIG5hYXIgMmUgZmFzZQ=='_x000d__x000a__x0009__x0009_ fldFieldTip='' fldFieldDataType='0' fldFieldFormat='Z2Vlbg=='_x000d__x000a__x0009__x0009_ fldFieldDefault='' fldFieldDocProp='' fldFieldRequired='1'_x000d__x000a__x0009__x0009_ fldFieldDataSource='0' fldFieldDialogRelation='GR8309693E4BF24644A6CD1F4A02C15E16'_x000d__x000a__x0009__x0009_ fldFieldList='0' fldFieldRun='MA==' fldFieldMerge='False'_x000d__x000a__x0009__x0009_ fldFieldHidden='0' fldFieldLen='-1' fldFieldHelp='' fldFieldXpath=''_x000d__x000a__x0009__x0009_ fldFieldLinkedProp=''/&gt;_x000d__x000a__x0009_&lt;z:row fldFieldID='VVA7976980F5BDF24E85F16057A0714ED6'_x000d__x000a__x0009__x0009_ fldFieldName='Z3VubmluZ19vcF9iYXNpc192YW4=' fldFieldDescription='bWFhayBlZW4ga2V1emUgb3AgYmFzaXMgd2FhcnZhbiBkZSBvcGRyYWNodCB6YWwgcGxhYXRzdmluZGVu'_x000d__x000a__x0009__x0009_ fldFieldIndex='16' fldFieldPrompt='Z3VubmluZyBvcCBiYXNpcyB2YW4='_x000d__x000a__x0009__x0009_ fldFieldTip='' fldFieldDataType='0' fldFieldFormat='Z2Vlbg=='_x000d__x000a__x0009__x0009_ fldFieldDefault='' fldFieldDocProp='' fldFieldRequired='2'_x000d__x000a__x0009__x0009_ fldFieldDataSource='0' fldFieldDialogRelation='GRB55861EE036FBB4CB3354CD1CF6D6025'_x000d__x000a__x0009__x0009_ fldFieldList='1' fldFieldRun='MA==' fldFieldMerge='False'_x000d__x000a__x0009__x0009_ fldFieldHidden='0' fldFieldLen='-1' fldFieldHelp='' fldFieldXpath=''_x000d__x000a__x0009__x0009_ fldFieldLinkedProp=''/&gt;_x000d__x000a__x0009_&lt;z:row fldFieldID='VV96FF5152B2DD494089B4AFD61971AA88'_x000d__x000a__x0009__x0009_ fldFieldName='bmFhbV9hZmRlbGluZw==' fldFieldDescription='R2VicnVpayBoaWVydm9vciBkZSBvZmZpY2llbGUgYmVuYW1pbmdlbiAobmlldCBkZSBhZmtvcnRpbmdlbikgdWl0IGhldCB0ZWxlZm9vbmJvZWsgdmFuIGRlIGdlbWVlbnRlIFP6ZHdlc3QtRnJ5c2zibi4gVnJhYWcgZXZlbnR1ZWVsIHZvb3IgZGUga2VybnRhYWsgaGV0IGhvb2ZkIHZhbiBkZSBhZmRlbGluZy4='_x000d__x000a__x0009__x0009_ fldFieldIndex='18' fldFieldPrompt='bmFhbSBhZmRlbGluZw=='_x000d__x000a__x0009__x0009_ fldFieldTip='' fldFieldDataType='0' fldFieldFormat='Z2Vlbg=='_x000d__x000a__x0009__x0009_ fldFieldDefault='' fldFieldDocProp='' fldFieldRequired='1'_x000d__x000a__x0009__x0009_ fldFieldDataSource='0' fldFieldDialogRelation='GR55CBFA0A9C2D4B4F91237F30823342A4'_x000d__x000a__x0009__x0009_ fldFieldList='0' fldFieldRun='MA==' fldFieldMerge='False'_x000d__x000a__x0009__x0009_ fldFieldHidden='0' fldFieldLen='-1' fldFieldHelp='' fldFieldXpath=''_x000d__x000a__x0009__x0009_ fldFieldLinkedProp=''/&gt;_x000d__x000a__x0009_&lt;z:row fldFieldID='VVA78E81E16622304F8AB7D278BC5CC3F6'_x000d__x000a__x0009__x0009_ fldFieldName='bmFhbV9zZWN0b3I=' fldFieldDescription='R2VicnVpayBoaWVydm9vciBkZSBvZmZpY2llbGUgYmVuYW1pbmdlbiAobmlldCBkZSBhZmtvcnRpbmdlbikgdWl0IGhldCB0ZWxlZm9vbmJvZWsgdmFuIGRlIGdlbWVlbnRlIFP6ZHdlc3QtRnJ5c2zibi4gVnJhYWcgZXZlbnR1ZWVsIHZvb3IgZGUga2VybnRhYWsgaGV0IGhvb2ZkIHZhbiBkZSBhZmRlbGluZy4='_x000d__x000a__x0009__x0009_ fldFieldIndex='19' fldFieldPrompt='bmFhbSBzZWN0b3I=' fldFieldTip=''_x000d__x000a__x0009__x0009_ fldFieldDataType='0' fldFieldFormat='Z2Vlbg==' fldFieldDefault=''_x000d__x000a__x0009__x0009_ fldFieldDocProp='' fldFieldRequired='1' fldFieldDataSource='0'_x000d__x000a__x0009__x0009_ fldFieldDialogRelation='GR55CBFA0A9C2D4B4F91237F30823342A4'_x000d__x000a__x0009__x0009_ fldFieldList='0' fldFieldRun='MA==' fldFieldMerge='False'_x000d__x000a__x0009__x0009_ fldFieldHidden='0' fldFieldLen='-1' fldFieldHelp='' fldFieldXpath=''_x000d__x000a__x0009__x0009_ fldFieldLinkedProp=''/&gt;_x000d__x000a__x0009_&lt;z:row fldFieldID='VV0324443DB83C414B9CF64376FD9D9E49'_x000d__x000a__x0009__x0009_ fldFieldName='a2VybnRhYWtfdmFuX2RlX2FmZGVsaW5n' fldFieldDescription='R2VicnVpayBoaWVydm9vciBkZSBvZmZpY2llbGUgYmVuYW1pbmdlbiAobmlldCBkZSBhZmtvcnRpbmdlbikgdWl0IGhldCB0ZWxlZm9vbmJvZWsgdmFuIGRlIGdlbWVlbnRlIFP6ZHdlc3QtRnJ5c2zibi4gVnJhYWcgZXZlbnR1ZWVsIHZvb3IgZGUga2VybnRhYWsgaGV0IGhvb2ZkIHZhbiBkZSBhZmRlbGluZy4='_x000d__x000a__x0009__x0009_ fldFieldIndex='20' fldFieldPrompt='a2VybnRhYWsgdmFuIGRlIGFmZGVsaW5n'_x000d__x000a__x0009__x0009_ fldFieldTip='' fldFieldDataType='0' fldFieldFormat='Z2Vlbg=='_x000d__x000a__x0009__x0009_ fldFieldDefault='' fldFieldDocProp='' fldFieldRequired='1'_x000d__x000a__x0009__x0009_ fldFieldDataSource='0' fldFieldDialogRelation='GR55CBFA0A9C2D4B4F91237F30823342A4'_x000d__x000a__x0009__x0009_ fldFieldList='0' fldFieldRun='MA==' fldFieldMerge='False'_x000d__x000a__x0009__x0009_ fldFieldHidden='0' fldFieldLen='-1' fldFieldHelp='' fldFieldXpath=''_x000d__x000a__x0009__x0009_ fldFieldLinkedProp=''/&gt;_x000d__x000a__x0009_&lt;z:row fldFieldID='VV180FC0A49BAE2C43841440763106A3AD'_x000d__x000a__x0009__x0009_ fldFieldName='b21zY2hyaWp2aW5nX2FhbmxlaWRpbmdfYWFuYmVzdGVkaW4='_x000d__x000a__x0009__x0009_ fldFieldDescription='RGUgZ2VnYWRpZ2RlIG1vZXQgZ29lZCBrdW5uZW4gYWZ3ZWdlbiBlbiBpbiBoZXQgZG9jdW1lbnQga3VubmVuIGxlemVuIG9mIGRlIG9wZHJhY2h0IHZvb3IgaGVtL2hhYXIgaW50ZXJlc3NhbnQgaXMgb20gemljaCB0ZSBrdW5uZW4gbWVsZGVuLg0KRGVuayBkYWFyYmlqIGJpanZvb3JiZWVsZCBhYW46DQoiIEJl62luZGlnaW5nIGxvcGVuZGUgb3ZlcmVlbmtvbXN0DQoiIFN0YXJ0ZGF0dW0gbmlldXdlIG92ZXJlZW5rb21zdA0KIiBWZXJ2YW5naW5nIGh1aWRpZ2UgYXBwYXJhdHV1cg0KIiBOaWV1d2JvdXcgaW4gZWVuIHdpams7DQoiIE5pZXV3IChnZW1lZW50ZSBvZiBvdmVyaGVpZHMpYmVsZWlkLg0KIiBFdGMu'_x000d__x000a__x0009__x0009_ fldFieldIndex='22' fldFieldPrompt='b21zY2hyaWp2aW5nIGFhbmxlaWRpbmcgYWFuYmVzdGVkaW4='_x000d__x000a__x0009__x0009_ fldFieldTip='' fldFieldDataType='0' fldFieldFormat='Z2Vlbg=='_x000d__x000a__x0009__x0009_ fldFieldDefault='' fldFieldDocProp='' fldFieldRequired='1'_x000d__x000a__x0009__x0009_ fldFieldDataSource='0' fldFieldDialogRelation='GR97F8746062F4844899B028CC95E15576'_x000d__x000a__x0009__x0009_ fldFieldList='0' fldFieldRun='MA==' fldFieldMerge='False'_x000d__x000a__x0009__x0009_ fldFieldHidden='0' fldFieldLen='-1' fldFieldHelp='' fldFieldXpath=''_x000d__x000a__x0009__x0009_ fldFieldLinkedProp=''/&gt;_x000d__x000a__x0009_&lt;z:row fldFieldID='VVFAF5516ABED5E54EB12EB7DB00EF74AA'_x000d__x000a__x0009__x0009_ fldFieldName='b21zY2hyaWp2aW5nX29wZHJhY2h0' fldFieldDescription='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'_x000d__x000a__x0009__x0009_ fldFieldIndex='24' fldFieldPrompt='b21zY2hyaWp2aW5nIG9wZHJhY2h0'_x000d__x000a__x0009__x0009_ fldFieldTip='' fldFieldDataType='1' fldFieldFormat='Z2Vlbg=='_x000d__x000a__x0009__x0009_ fldFieldDefault='' fldFieldDocProp='' fldFieldRequired='1'_x000d__x000a__x0009__x0009_ fldFieldDataSource='0' fldFieldDialogRelation='GR1FF97E71FF1A784AB1E788C80CBEEA4C'_x000d__x000a__x0009__x0009_ fldFieldList='0' fldFieldRun='MA==' fldFieldMerge='False'_x000d__x000a__x0009__x0009_ fldFieldHidden='0' fldFieldLen='-1' fldFieldHelp='' fldFieldXpath=''_x000d__x000a__x0009__x0009_ fldFieldLinkedProp=''/&gt;_x000d__x000a__x0009_&lt;z:row fldFieldID='VV0A4125D005647F41941AEF831585CB6C'_x000d__x000a__x0009__x0009_ fldFieldName='dmVyZGVsaW5nX29wZHJhY2h0' fldFieldDescription='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'_x000d__x000a__x0009__x0009_ fldFieldIndex='25' fldFieldPrompt='dmVyZGVsaW5nIG9wZHJhY2h0'_x000d__x000a__x0009__x0009_ fldFieldTip='' fldFieldDataType='0' fldFieldFormat='Z2Vlbg=='_x000d__x000a__x0009__x0009_ fldFieldDefault='' fldFieldDocProp='' fldFieldRequired='0'_x000d__x000a__x0009__x0009_ fldFieldDataSource='0' fldFieldDialogRelation='GR1FF97E71FF1A784AB1E788C80CBEEA4C'_x000d__x000a__x0009__x0009_ fldFieldList='0' fldFieldRun='MA==' fldFieldMerge='False'_x000d__x000a__x0009__x0009_ fldFieldHidden='0' fldFieldLen='-1' fldFieldHelp='' fldFieldXpath=''_x000d__x000a__x0009__x0009_ fldFieldLinkedProp=''/&gt;_x000d__x000a__x0009_&lt;z:row fldFieldID='VV17D221083FBA014886682B4D26DFAB8C'_x000d__x000a__x0009__x0009_ fldFieldName='ZXh0cmFfdm9vcndhYXJkZW4=' fldFieldDescription='TWFhayBlZW4ga2V1emUhDQpQZXIgYWFuYmVzdGVkaW5nIGJlcGFsZW4gd2Vsa2UgZXh0cmEgdm9vcndhYXJkZW4gbm9nIHNwZWNpZmllayB2YW4gdG9lcGFzc2luZyB6aWpuLiBDaGVjayBvZiBicmFuY2hlIHNwZWNpZmlla2Ugdm9vcndhYXJkZW4gc3RyaWpkaWcgemlqbiBtZXQgb256ZSBpbmtvb3B2b29yd2FhcmRlbi4gTmVlbSBoaWVydm9vciBhbHRpamQgY29udGFjdCBvcCBtZXQgZGUgaW5rb29wLSBvZiBqdXJpZGlzY2ggYWR2aXNldXIgdmFuIGplIHNlY3Rvci4='_x000d__x000a__x0009__x0009_ fldFieldIndex='27' fldFieldPrompt='ZXh0cmEgdm9vcndhYXJkZW4='_x000d__x000a__x0009__x0009_ fldFieldTip='' fldFieldDataType='0' fldFieldFormat='Z2Vlbg=='_x000d__x000a__x0009__x0009_ fldFieldDefault='' fldFieldDocProp='' fldFieldRequired='2'_x000d__x000a__x0009__x0009_ fldFieldDataSource='0' fldFieldDialogRelation='GREC4C2D99A159404C99F54834F9A29900'_x000d__x000a__x0009__x0009_ fldFieldList='1' fldFieldRun='MA==' fldFieldMerge='False'_x000d__x000a__x0009__x0009_ fldFieldHidden='0' fldFieldLen='-1' fldFieldHelp='' fldFieldXpath=''_x000d__x000a__x0009__x0009_ fldFieldLinkedProp=''/&gt;_x000d__x000a__x0009_&lt;z:row fldFieldID='VVAE70141313E2CE488B1858C2B8EB627B'_x000d__x000a__x0009__x0009_ fldFieldName='dGl0ZWxfcGFyYWdyYWFmXzJfNV8y' fldFieldDescription='SW5kaWVuIHZhbiB0b2VwYXNzaW5nIGhpZXIgZGUgdGl0ZWwgdmFuIGRlIHN1YnBhcmFncmFhZiBpbnZ1bGxlbg=='_x000d__x000a__x0009__x0009_ fldFieldIndex='29' fldFieldPrompt='dGl0ZWwgcGFyYWdyYWFmIDIgNSAy'_x000d__x000a__x0009__x0009_ fldFieldTip='' fldFieldDataType='0' fldFieldFormat='Z2Vlbg=='_x000d__x000a__x0009__x0009_ fldFieldDefault='' fldFieldDocProp='' fldFieldRequired='0'_x000d__x000a__x0009__x0009_ fldFieldDataSource='0' fldFieldDialogRelation='GRCC98FDAF23330E4DA8E1246862999F7F'_x000d__x000a__x0009__x0009_ fldFieldList='0' fldFieldRun='MA==' fldFieldMerge='False'_x000d__x000a__x0009__x0009_ fldFieldHidden='0' fldFieldLen='-1' fldFieldHelp='' fldFieldXpath=''_x000d__x000a__x0009__x0009_ fldFieldLinkedProp=''/&gt;_x000d__x000a__x0009_&lt;z:row fldFieldID='VV4819D2D0BD27D3469AF7D3D62E68C64A'_x000d__x000a__x0009__x0009_ fldFieldName='aW5mb3JtYXRpZQ==' fldFieldDescription='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'_x000d__x000a__x0009__x0009_ fldFieldIndex='30' fldFieldPrompt='aW5mb3JtYXRpZQ==' fldFieldTip=''_x000d__x000a__x0009__x0009_ fldFieldDataType='1' fldFieldFormat='Z2Vlbg==' fldFieldDefault=''_x000d__x000a__x0009__x0009_ fldFieldDocProp='' fldFieldRequired='0' fldFieldDataSource='0'_x000d__x000a__x0009__x0009_ fldFieldDialogRelation='GRCC98FDAF23330E4DA8E1246862999F7F'_x000d__x000a__x0009__x0009_ fldFieldList='0' fldFieldRun='MA==' fldFieldMerge='False'_x000d__x000a__x0009__x0009_ fldFieldHidden='0' fldFieldLen='-1' fldFieldHelp='' fldFieldXpath=''_x000d__x000a__x0009__x0009_ fldFieldLinkedProp=''/&gt;_x000d__x000a__x0009_&lt;z:row fldFieldID='VV793A7BE844C2A946A40661A76150A630'_x000d__x000a__x0009__x0009_ fldFieldName='bmFhbV9wcm9qZWN0bGVpZGVyX29mX2FkdmlzZXVy'_x000d__x000a__x0009__x0009_ fldFieldDescription='' fldFieldIndex='32' fldFieldPrompt='bmFhbSBwcm9qZWN0bGVpZGVyIG9mIGFkdmlzZXVy'_x000d__x000a__x0009__x0009_ fldFieldTip='' fldFieldDataType='0' fldFieldFormat='Z2Vlbg=='_x000d__x000a__x0009__x0009_ fldFieldDefault='' fldFieldDocProp='' fldFieldRequired='1'_x000d__x000a__x0009__x0009_ fldFieldDataSource='0' fldFieldDialogRelation='GR011676C04DBEBD459E6C4B38B0626785'_x000d__x000a__x0009__x0009_ fldFieldList='0' fldFieldRun='MA==' fldFieldMerge='False'_x000d__x000a__x0009__x0009_ fldFieldHidden='0' fldFieldLen='-1' fldFieldHelp='' fldFieldXpath=''_x000d__x000a__x0009__x0009_ fldFieldLinkedProp=''/&gt;_x000d__x000a__x0009_&lt;z:row fldFieldID='VVAE23C045F9C7BD4593645FFBE785369F'_x000d__x000a__x0009__x0009_ fldFieldName='bWFpbGFkcmVzX2NvbnRhY3RwZXJzb29u' fldFieldDescription='dnVsIGdlZGVlbHRlIHZvb3IgQCBpbg=='_x000d__x000a__x0009__x0009_ fldFieldIndex='33' fldFieldPrompt='bWFpbGFkcmVzIGNvbnRhY3RwZXJzb29u'_x000d__x000a__x0009__x0009_ fldFieldTip='' fldFieldDataType='0' fldFieldFormat='Z2Vlbg=='_x000d__x000a__x0009__x0009_ fldFieldDefault='' fldFieldDocProp='' fldFieldRequired='1'_x000d__x000a__x0009__x0009_ fldFieldDataSource='0' fldFieldDialogRelation='GR011676C04DBEBD459E6C4B38B0626785'_x000d__x000a__x0009__x0009_ fldFieldList='0' fldFieldRun='MA==' fldFieldMerge='False'_x000d__x000a__x0009__x0009_ fldFieldHidden='0' fldFieldLen='-1' fldFieldHelp='' fldFieldXpath=''_x000d__x000a__x0009__x0009_ fldFieldLinkedProp=''/&gt;_x000d__x000a__x0009_&lt;z:row fldFieldID='VVC83253989C4B63469E494524F60FA56E'_x000d__x000a__x0009__x0009_ fldFieldName='dGVsbnJfY29udGFjdHBlcnNvb24=' fldFieldDescription='dnVsIGRlIHZpZXIgbGFhdHN0ZSBjaWpmZXJzIHZhbiBoZXQgdGVsZWZvb25udW1tZXIgaW4='_x000d__x000a__x0009__x0009_ fldFieldIndex='34' fldFieldPrompt='dGVsbnIgY29udGFjdHBlcnNvb24='_x000d__x000a__x0009__x0009_ fldFieldTip='' fldFieldDataType='5' fldFieldFormat='R2VuZXJhbCBOdW1iZXI='_x000d__x000a__x0009__x0009_ fldFieldDefault='' fldFieldDocProp='' fldFieldRequired='1'_x000d__x000a__x0009__x0009_ fldFieldDataSource='0' fldFieldDialogRelation='GR011676C04DBEBD459E6C4B38B0626785'_x000d__x000a__x0009__x0009_ fldFieldList='0' fldFieldRun='MA==' fldFieldMerge='False'_x000d__x000a__x0009__x0009_ fldFieldHidden='0' fldFieldLen='-1' fldFieldHelp='' fldFieldXpath=''_x000d__x000a__x0009__x0009_ fldFieldLinkedProp=''/&gt;_x000d__x000a__x0009_&lt;z:row fldFieldID='VV6DBC84F6E51AD8479725E486C655BAAD'_x000d__x000a__x0009__x0009_ fldFieldName='YmV6b2VrYWRyZXM=' fldFieldDescription='bWFhayBlZW4ga2V1emUh'_x000d__x000a__x0009__x0009_ fldFieldIndex='35' fldFieldPrompt='YmV6b2VrYWRyZXM=' fldFieldTip=''_x000d__x000a__x0009__x0009_ fldFieldDataType='0' fldFieldFormat='Z2Vlbg==' fldFieldDefault=''_x000d__x000a__x0009__x0009_ fldFieldDocProp='' fldFieldRequired='2' fldFieldDataSource='0'_x000d__x000a__x0009__x0009_ fldFieldDialogRelation='GR011676C04DBEBD459E6C4B38B0626785'_x000d__x000a__x0009__x0009_ fldFieldList='1' fldFieldRun='MA==' fldFieldMerge='False'_x000d__x000a__x0009__x0009_ fldFieldHidden='0' fldFieldLen='-1' fldFieldHelp='' fldFieldXpath=''_x000d__x000a__x0009__x0009_ fldFieldLinkedProp=''/&gt;_x000d__x000a__x0009_&lt;z:row fldFieldID='VV099D563125A25C459AB3AA33E0445A36'_x000d__x000a__x0009__x0009_ fldFieldName='cG9zdGNvZGVfZW5fcGxhYXRz' fldFieldDescription='bWFhayBlZW4ga2V1emU='_x000d__x000a__x0009__x0009_ fldFieldIndex='36' fldFieldPrompt='cG9zdGNvZGUgZW4gcGxhYXRzIGJlem9la2FkcmVz'_x000d__x000a__x0009__x0009_ fldFieldTip='' fldFieldDataType='0' fldFieldFormat='Z2Vlbg=='_x000d__x000a__x0009__x0009_ fldFieldDefault='' fldFieldDocProp='' fldFieldRequired='2'_x000d__x000a__x0009__x0009_ fldFieldDataSource='0' fldFieldDialogRelation='GR011676C04DBEBD459E6C4B38B0626785'_x000d__x000a__x0009__x0009_ fldFieldList='1' fldFieldRun='MA==' fldFieldMerge='False'_x000d__x000a__x0009__x0009_ fldFieldHidden='0' fldFieldLen='-1' fldFieldHelp='' fldFieldXpath=''_x000d__x000a__x0009__x0009_ fldFieldLinkedProp=''/&gt;_x000d__x000a__x0009_&lt;z:row fldFieldID='VV0F75D398BA3C9946B5E9E711222BA1C0'_x000d__x000a__x0009__x0009_ fldFieldName='b3BkcmFjaHRfb2ZfcGVyY2VsZW4=' fldFieldDescription='TWFhayBlZW4ga2V1emUNCkFscyBpbiBkZSBvZmZlcnRlYWFudnJhYWcgcGVyY2VsZW4gYWFuIGRlIG9yZGUga29tZW4sIG1vZXQgZGF0IGluIGhldCBzZWxlY3RpZWRvY3VtZW50IG9vayBkdWlkZWxpamsgYmVub2VtZCB3b3JkZW4gZW4gbmFhciB2b3JlbiBrb21lbi4gWmllIG9vayBvcHRpZSAxMi4='_x000d__x000a__x0009__x0009_ fldFieldIndex='38' fldFieldPrompt='b3BkcmFjaHQgb2YgcGVyY2VsZW4='_x000d__x000a__x0009__x0009_ fldFieldTip='' fldFieldDataType='0' fldFieldFormat='Z2Vlbg=='_x000d__x000a__x0009__x0009_ fldFieldDefault='' fldFieldDocProp='' fldFieldRequired='2'_x000d__x000a__x0009__x0009_ fldFieldDataSource='0' fldFieldDialogRelation='GRF4951810CF28A947973DC76C30ECD2FC'_x000d__x000a__x0009__x0009_ fldFieldList='1' fldFieldRun='MA==' fldFieldMerge='False'_x000d__x000a__x0009__x0009_ fldFieldHidden='0' fldFieldLen='-1' fldFieldHelp='' fldFieldXpath=''_x000d__x000a__x0009__x0009_ fldFieldLinkedProp=''/&gt;_x000d__x000a__x0009_&lt;z:row fldFieldID='VV8A242B90D5B15E4B9CB98C6134739EAC'_x000d__x000a__x0009__x0009_ fldFieldName='VmVyZ29lZGluZ19rb3N0ZW4=' fldFieldDescription='bWFhayBlZW4ga2V1emUh'_x000d__x000a__x0009__x0009_ fldFieldIndex='39' fldFieldPrompt='VmVyZ29lZGluZyBrb3N0ZW4='_x000d__x000a__x0009__x0009_ fldFieldTip='' fldFieldDataType='1' fldFieldFormat='Z2Vlbg=='_x000d__x000a__x0009__x0009_ fldFieldDefault='' fldFieldDocProp='' fldFieldRequired='2'_x000d__x000a__x0009__x0009_ fldFieldDataSource='0' fldFieldDialogRelation='GRF4951810CF28A947973DC76C30ECD2FC'_x000d__x000a__x0009__x0009_ fldFieldList='1' fldFieldRun='MA==' fldFieldMerge='False'_x000d__x000a__x0009__x0009_ fldFieldHidden='0' fldFieldLen='-1' fldFieldHelp='' fldFieldXpath=''_x000d__x000a__x0009__x0009_ fldFieldLinkedProp=''/&gt;_x000d__x000a__x0009_&lt;z:row fldFieldID='VVA5630B6643A3CA4F82A25C625108784A'_x000d__x000a__x0009__x0009_ fldFieldName='ZGF0dW1faW5fYmV6aXRfemlqbl9hYW52cmFhZw=='_x000d__x000a__x0009__x0009_ fldFieldDescription='' fldFieldIndex='41' fldFieldPrompt='ZGF0dW0gIGluIGJleml0IHppam4gYWFudnJhYWc='_x000d__x000a__x0009__x0009_ fldFieldTip='' fldFieldDataType='2' fldFieldFormat='TG9uZyBEYXRl'_x000d__x000a__x0009__x0009_ fldFieldDefault='bWFhbmRhZyAxIGphbnVhcmkgMTkwMA==' fldFieldDocProp=''_x000d__x000a__x0009__x0009_ fldFieldRequired='1' fldFieldDataSource='0' fldFieldDialogRelation='GR97CBFA271FABD34795D79A0A6AC8FB0D'_x000d__x000a__x0009__x0009_ fldFieldList='0' fldFieldRun='MA==' fldFieldMerge='False'_x000d__x000a__x0009__x0009_ fldFieldHidden='0' fldFieldLen='-1' fldFieldHelp='' fldFieldXpath=''_x000d__x000a__x0009__x0009_ fldFieldLinkedProp=''/&gt;_x000d__x000a__x0009_&lt;z:row fldFieldID='VV03730D0977D486488D4634C68EC6DFA4'_x000d__x000a__x0009__x0009_ fldFieldName='dGlqZHN0aXBfaW5fYmV6aXRfemlqbl9hYW52cmFhZw=='_x000d__x000a__x0009__x0009_ fldFieldDescription='' fldFieldIndex='42' fldFieldPrompt='dGlqZHN0aXAgaW4gYmV6aXQgemlqbiBhYW52cmFhZw=='_x000d__x000a__x0009__x0009_ fldFieldTip='' fldFieldDataType='3' fldFieldFormat='aDptbQ=='_x000d__x000a__x0009__x0009_ fldFieldDefault='' fldFieldDocProp='' fldFieldRequired='1'_x000d__x000a__x0009__x0009_ fldFieldDataSource='0' fldFieldDialogRelation='GR97CBFA271FABD34795D79A0A6AC8FB0D'_x000d__x000a__x0009__x0009_ fldFieldList='0' fldFieldRun='MA==' fldFieldMerge='False'_x000d__x000a__x0009__x0009_ fldFieldHidden='0' fldFieldLen='-1' fldFieldHelp='' fldFieldXpath=''_x000d__x000a__x0009__x0009_ fldFieldLinkedProp=''/&gt;_x000d__x000a__x0009_&lt;z:row fldFieldID='VVD5A3ECFD3CEEE141B98321E8F52D2ED2'_x000d__x000a__x0009__x0009_ fldFieldName='ZGF0dW1fb3ZlcmhhbmRpZ2VuX2FhbnZyYWFn' fldFieldDescription=''_x000d__x000a__x0009__x0009_ fldFieldIndex='43' fldFieldPrompt='ZGF0dW0gb3ZlcmhhbmRpZ2VuIGFhbnZyYWFn'_x000d__x000a__x0009__x0009_ fldFieldTip='' fldFieldDataType='2' fldFieldFormat='ZCBNTU1NIHl5eXk='_x000d__x000a__x0009__x0009_ fldFieldDefault='MSBqYW51YXJpIDE5MDA=' fldFieldDocProp=''_x000d__x000a__x0009__x0009_ fldFieldRequired='1' fldFieldDataSource='0' fldFieldDialogRelation='GR97CBFA271FABD34795D79A0A6AC8FB0D'_x000d__x000a__x0009__x0009_ fldFieldList='0' fldFieldRun='MA==' fldFieldMerge='False'_x000d__x000a__x0009__x0009_ fldFieldHidden='0' fldFieldLen='-1' fldFieldHelp='' fldFieldXpath=''_x000d__x000a__x0009__x0009_ fldFieldLinkedProp=''/&gt;_x000d__x000a__x0009_&lt;z:row fldFieldID='VVBB39A57D528B55498B0F7C79CF0D5C97'_x000d__x000a__x0009__x0009_ fldFieldName='dGlqZHN0aXBfb3ZlcmhhbmRpZ2VuX2FhbnZyYWFn'_x000d__x000a__x0009__x0009_ fldFieldDescription='' fldFieldIndex='44' fldFieldPrompt='dGlqZHN0aXAgaW4gYmV6aXQgemlqbiBhYW52cmFhZw=='_x000d__x000a__x0009__x0009_ fldFieldTip='' fldFieldDataType='3' fldFieldFormat='aDptbQ=='_x000d__x000a__x0009__x0009_ fldFieldDefault='' fldFieldDocProp='' fldFieldRequired='1'_x000d__x000a__x0009__x0009_ fldFieldDataSource='0' fldFieldDialogRelation='GR97CBFA271FABD34795D79A0A6AC8FB0D'_x000d__x000a__x0009__x0009_ fldFieldList='0' fldFieldRun='MA==' fldFieldMerge='False'_x000d__x000a__x0009__x0009_ fldFieldHidden='0' fldFieldLen='-1' fldFieldHelp='' fldFieldXpath=''_x000d__x000a__x0009__x0009_ fldFieldLinkedProp=''/&gt;_x000d__x000a__x0009_&lt;z:row fldFieldID='VV60DF80D2B5245B4381B2E1245B5E0BA0'_x000d__x000a__x0009__x0009_ fldFieldName='dmVybWVsZGluZ19lbnZlbG9wcGU=' fldFieldDescription='dnVsIGRlIGp1aXN0ZSBib3V3c3RlZW4gaW4='_x000d__x000a__x0009__x0009_ fldFieldIndex='45' fldFieldPrompt='dmVybWVsZGluZyBlbnZlbG9wcGU='_x000d__x000a__x0009__x0009_ fldFieldTip='' fldFieldDataType='1' fldFieldFormat='Z2Vlbg=='_x000d__x000a__x0009__x0009_ fldFieldDefault='' fldFieldDocProp='' fldFieldRequired='1'_x000d__x000a__x0009__x0009_ fldFieldDataSource='0' fldFieldDialogRelation='GR97CBFA271FABD34795D79A0A6AC8FB0D'_x000d__x000a__x0009__x0009_ fldFieldList='0' fldFieldRun='MA==' fldFieldMerge='False'_x000d__x000a__x0009__x0009_ fldFieldHidden='0' fldFieldLen='-1' fldFieldHelp='' fldFieldXpath=''_x000d__x000a__x0009__x0009_ fldFieldLinkedProp=''/&gt;_x000d__x000a__x0009_&lt;z:row fldFieldID='VV5E5B769B6F479444B5116BCC7E400806'_x000d__x000a__x0009__x0009_ fldFieldName='ZGF0dW1fZW5fZXZlbnR1ZWVsX3RpamRzdGlw' fldFieldDescription='bmEgZGV6ZSBkYXR1bSB3b3JkZW4gZGUgYmlubmVuZ2Vrb21lbiBhYW52cmFnZW4gZ2VvcGVuZC4='_x000d__x000a__x0009__x0009_ fldFieldIndex='46' fldFieldPrompt='ZGF0dW0gZW4gZXZlbnR1ZWVsIHRpamRzdGlw'_x000d__x000a__x0009__x0009_ fldFieldTip='' fldFieldDataType='0' fldFieldFormat='Z2Vlbg=='_x000d__x000a__x0009__x0009_ fldFieldDefault='' fldFieldDocProp='' fldFieldRequired='1'_x000d__x000a__x0009__x0009_ fldFieldDataSource='0' fldFieldDialogRelation='GR97CBFA271FABD34795D79A0A6AC8FB0D'_x000d__x000a__x0009__x0009_ fldFieldList='0' fldFieldRun='MA==' fldFieldMerge='False'_x000d__x000a__x0009__x0009_ fldFieldHidden='0' fldFieldLen='-1' fldFieldHelp='' fldFieldXpath=''_x000d__x000a__x0009__x0009_ fldFieldLinkedProp=''/&gt;_x000d__x000a__x0009_&lt;z:row fldFieldID='VV48F252D66F0DB44EA45DEF6CCFF222C7'_x000d__x000a__x0009__x0009_ fldFieldName='ZXh0ZXJuZV9kZXNrdW5kaWdlX2phX29mX25lZQ=='_x000d__x000a__x0009__x0009_ fldFieldDescription='TWFhayBlZW4ga2V1emU=' fldFieldIndex='48'_x000d__x000a__x0009__x0009_ fldFieldPrompt='ZXh0ZXJuZSBkZXNrdW5kaWdlIGphIG9mIG5lZQ=='_x000d__x000a__x0009__x0009_ fldFieldTip='' fldFieldDataType='1' fldFieldFormat='Z2Vlbg=='_x000d__x000a__x0009__x0009_ fldFieldDefault='' fldFieldDocProp='' fldFieldRequired='1'_x000d__x000a__x0009__x0009_ fldFieldDataSource='0' fldFieldDialogRelation='GR0949103EB68CAD4DAB3C81CA851B367E'_x000d__x000a__x0009__x0009_ fldFieldList='1' fldFieldRun='MA==' fldFieldMerge='False'_x000d__x000a__x0009__x0009_ fldFieldHidden='0' fldFieldLen='-1' fldFieldHelp='' fldFieldXpath=''_x000d__x000a__x0009__x0009_ fldFieldLinkedProp=''/&gt;_x000d__x000a__x0009_&lt;z:row fldFieldID='VV74AEA972BCA9634BB13E435C8338B8B9'_x000d__x000a__x0009__x0009_ fldFieldName='ZWlzZW5fYmVkcmlqZnNrcml0aXNjaF9wcm9qZWN0'_x000d__x000a__x0009__x0009_ fldFieldDescription='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'_x000d__x000a__x0009__x0009_ fldFieldIndex='50' fldFieldPrompt='ZWlzZW4gYmVkcmlqZnNrcml0aXNjaCBwcm9qZWN0'_x000d__x000a__x0009__x0009_ fldFieldTip='' fldFieldDataType='1' fldFieldFormat='Z2Vlbg=='_x000d__x000a__x0009__x0009_ fldFieldDefault='' fldFieldDocProp='' fldFieldRequired='0'_x000d__x000a__x0009__x0009_ fldFieldDataSource='0' fldFieldDialogRelation='GR346A8F3DC3BB9148A2350C14D8EFACA4'_x000d__x000a__x0009__x0009_ fldFieldList='1' fldFieldRun='MA==' fldFieldMerge='False'_x000d__x000a__x0009__x0009_ fldFieldHidden='0' fldFieldLen='-1' fldFieldHelp='' fldFieldXpath=''_x000d__x000a__x0009__x0009_ fldFieldLinkedProp=''/&gt;_x000d__x000a__x0009_&lt;z:row fldFieldID='VVF6264CDB53EBAC459CB391538B1C11A9'_x000d__x000a__x0009__x0009_ fldFieldName='bWluaW1hbGVfb216ZXQ=' fldFieldDescription=''_x000d__x000a__x0009__x0009_ fldFieldIndex='51' fldFieldPrompt='bWluaW1hbGUgb216ZXQ='_x000d__x000a__x0009__x0009_ fldFieldTip='' fldFieldDataType='6' fldFieldFormat='Q3VycmVuY3k='_x000d__x000a__x0009__x0009_ fldFieldDefault='' fldFieldDocProp='' fldFieldRequired='1'_x000d__x000a__x0009__x0009_ fldFieldDataSource='0' fldFieldDialogRelation='GR346A8F3DC3BB9148A2350C14D8EFACA4'_x000d__x000a__x0009__x0009_ fldFieldList='0' fldFieldRun='MA==' fldFieldMerge='False'_x000d__x000a__x0009__x0009_ fldFieldHidden='0' fldFieldLen='-1' fldFieldHelp='' fldFieldXpath=''_x000d__x000a__x0009__x0009_ fldFieldLinkedProp=''/&gt;_x000d__x000a__x0009_&lt;z:row fldFieldID='VVCD10D0DB88DF1349A3AFE892EAE3B567'_x000d__x000a__x0009__x0009_ fldFieldName='bWluaW11bV9wZXJjZW50YWdlX3NvbHZhYmlsaXRlaXQ='_x000d__x000a__x0009__x0009_ fldFieldDescription='' fldFieldIndex='52' fldFieldPrompt='bWluaW11bSBwZXJjZW50YWdlIHNvbHZhYmlsaXRlaXQ='_x000d__x000a__x0009__x0009_ fldFieldTip='' fldFieldDataType='4' fldFieldFormat='MCU='_x000d__x000a__x0009__x0009_ fldFieldDefault='' fldFieldDocProp='' fldFieldRequired='0'_x000d__x000a__x0009__x0009_ fldFieldDataSource='0' fldFieldDialogRelation='GR346A8F3DC3BB9148A2350C14D8EFACA4'_x000d__x000a__x0009__x0009_ fldFieldList='0' fldFieldRun='MA==' fldFieldMerge='False'_x000d__x000a__x0009__x0009_ fldFieldHidden='0' fldFieldLen='-1' fldFieldHelp='' fldFieldXpath=''_x000d__x000a__x0009__x0009_ fldFieldLinkedProp=''/&gt;_x000d__x000a__x0009_&lt;z:row fldFieldID='VVEDE245131609A742AA837277A0F37D61'_x000d__x000a__x0009__x0009_ fldFieldName='c29sdmFiaWxpdGVpdF9vdmVyX2phYXI=' fldFieldDescription='dnVsIGphYXJ0YWwgaW4='_x000d__x000a__x0009__x0009_ fldFieldIndex='53' fldFieldPrompt='c29sdmFiaWxpdGVpdCBvdmVyIGphYXI='_x000d__x000a__x0009__x0009_ fldFieldTip='' fldFieldDataType='5' fldFieldFormat='R2VuZXJhbCBOdW1iZXI='_x000d__x000a__x0009__x0009_ fldFieldDefault='' fldFieldDocProp='' fldFieldRequired='1'_x000d__x000a__x0009__x0009_ fldFieldDataSource='0' fldFieldDialogRelation='GR346A8F3DC3BB9148A2350C14D8EFACA4'_x000d__x000a__x0009__x0009_ fldFieldList='0' fldFieldRun='MA==' fldFieldMerge='False'_x000d__x000a__x0009__x0009_ fldFieldHidden='0' fldFieldLen='-1' fldFieldHelp='' fldFieldXpath=''_x000d__x000a__x0009__x0009_ fldFieldLinkedProp=''/&gt;_x000d__x000a__x0009_&lt;z:row fldFieldID='VV8CB8A08922FDB7478EA1B5E5126FFFCB'_x000d__x000a__x0009__x0009_ fldFieldName='Y3VycmVudF9yYXRpb19hYW50YWw=' fldFieldDescription=''_x000d__x000a__x0009__x0009_ fldFieldIndex='54' fldFieldPrompt='Y3VycmVudCByYXRpbyBhYW50YWw='_x000d__x000a__x0009__x0009_ fldFieldTip='' fldFieldDataType='5' fldFieldFormat='R2VuZXJhbCBOdW1iZXI='_x000d__x000a__x0009__x0009_ fldFieldDefault='' fldFieldDocProp='' fldFieldRequired='1'_x000d__x000a__x0009__x0009_ fldFieldDataSource='0' fldFieldDialogRelation='GR346A8F3DC3BB9148A2350C14D8EFACA4'_x000d__x000a__x0009__x0009_ fldFieldList='0' fldFieldRun='MA==' fldFieldMerge='False'_x000d__x000a__x0009__x0009_ fldFieldHidden='0' fldFieldLen='-1' fldFieldHelp='' fldFieldXpath=''_x000d__x000a__x0009__x0009_ fldFieldLinkedProp=''/&gt;_x000d__x000a__x0009_&lt;z:row fldFieldID='VV0BC05EF744AFED4AA33070614192FAAF'_x000d__x000a__x0009__x0009_ fldFieldName='Y3VycmVudF9yYXRpb19vdmVyX2phYXI=' fldFieldDescription='dnVsIGphYXJ0YWwgaW4='_x000d__x000a__x0009__x0009_ fldFieldIndex='55' fldFieldPrompt='Y3VycmVudF9yYXRpb19vdmVyX2phYXI='_x000d__x000a__x0009__x0009_ fldFieldTip='' fldFieldDataType='5' fldFieldFormat='R2VuZXJhbCBOdW1iZXI='_x000d__x000a__x0009__x0009_ fldFieldDefault='' fldFieldDocProp='' fldFieldRequired='1'_x000d__x000a__x0009__x0009_ fldFieldDataSource='0' fldFieldDialogRelation='GR346A8F3DC3BB9148A2350C14D8EFACA4'_x000d__x000a__x0009__x0009_ fldFieldList='0' fldFieldRun='MA==' fldFieldMerge='False'_x000d__x000a__x0009__x0009_ fldFieldHidden='0' fldFieldLen='-1' fldFieldHelp='' fldFieldXpath=''_x000d__x000a__x0009__x0009_ fldFieldLinkedProp=''/&gt;_x000d__x000a__x0009_&lt;z:row fldFieldID='VV39A1207FC244494D959CBDD9FD6D5E7F'_x000d__x000a__x0009__x0009_ fldFieldName='YWFudGFsX2phYXI=' fldFieldDescription='TWFhayBlZW4ga2V1emU6IA0KcmVmZXJlbnRpZXByb2plY3RlbiAgb3ZlciBkZSBhZmdlbG9wZW4gdHdlZSBvZiBkcmllIGphYXI='_x000d__x000a__x0009__x0009_ fldFieldIndex='57' fldFieldPrompt='YWFudGFsIGphYXI=' fldFieldTip=''_x000d__x000a__x0009__x0009_ fldFieldDataType='0' fldFieldFormat='Z2Vlbg==' fldFieldDefault=''_x000d__x000a__x0009__x0009_ fldFieldDocProp='' fldFieldRequired='2' fldFieldDataSource='0'_x000d__x000a__x0009__x0009_ fldFieldDialogRelation='GR328CA0E0CE58094FA11B22115C366426'_x000d__x000a__x0009__x0009_ fldFieldList='1' fldFieldRun='MA==' fldFieldMerge='False'_x000d__x000a__x0009__x0009_ fldFieldHidden='0' fldFieldLen='-1' fldFieldHelp='' fldFieldXpath=''_x000d__x000a__x0009__x0009_ fldFieldLinkedProp=''/&gt;_x000d__x000a__x0009_&lt;z:row fldFieldID='VVCD206318452C04448ED49617946AC949'_x000d__x000a__x0009__x0009_ fldFieldName='YWFudGFsX3JlZmVyZW50aWVwcm9qZWN0ZW5fQQ=='_x000d__x000a__x0009__x0009_ fldFieldDescription='' fldFieldIndex='58' fldFieldPrompt='YWFudGFsIHJlZmVyZW50aWVwcm9qZWN0ZW4gQQ=='_x000d__x000a__x0009__x0009_ fldFieldTip='' fldFieldDataType='0' fldFieldFormat='Z2Vlbg=='_x000d__x000a__x0009__x0009_ fldFieldDefault='' fldFieldDocProp='' fldFieldRequired='1'_x000d__x000a__x0009__x0009_ fldFieldDataSource='0' fldFieldDialogRelation='GR328CA0E0CE58094FA11B22115C366426'_x000d__x000a__x0009__x0009_ fldFieldList='1' fldFieldRun='MA==' fldFieldMerge='False'_x000d__x000a__x0009__x0009_ fldFieldHidden='0' fldFieldLen='-1' fldFieldHelp='' fldFieldXpath=''_x000d__x000a__x0009__x0009_ fldFieldLinkedProp=''/&gt;_x000d__x000a__x0009_&lt;z:row fldFieldID='VV50A85A232C60A946B5892285BAB8C39A'_x000d__x000a__x0009__x0009_ fldFieldName='YWFudGFsX3JlZmVyZW50aWVwcm9qZWN0ZW5fQg=='_x000d__x000a__x0009__x0009_ fldFieldDescription='' fldFieldIndex='59' fldFieldPrompt='YWFudGFsIHJlZmVyZW50aWVwcm9qZWN0ZW4gQg=='_x000d__x000a__x0009__x0009_ fldFieldTip='' fldFieldDataType='0' fldFieldFormat='Z2Vlbg=='_x000d__x000a__x0009__x0009_ fldFieldDefault='' fldFieldDocProp='' fldFieldRequired='1'_x000d__x000a__x0009__x0009_ fldFieldDataSource='0' fldFieldDialogRelation='GR328CA0E0CE58094FA11B22115C366426'_x000d__x000a__x0009__x0009_ fldFieldList='1' fldFieldRun='MA==' fldFieldMerge='False'_x000d__x000a__x0009__x0009_ fldFieldHidden='0' fldFieldLen='-1' fldFieldHelp='' fldFieldXpath=''_x000d__x000a__x0009__x0009_ fldFieldLinkedProp=''/&gt;_x000d__x000a__x0009_&lt;z:row fldFieldID='VVED04CB585A6CFB46B26556826A8C929F'_x000d__x000a__x0009__x0009_ fldFieldName='YWFudGFsX3JlZmVyZW50aWVwcm9qZWN0ZW5fQw=='_x000d__x000a__x0009__x0009_ fldFieldDescription='' fldFieldIndex='60' fldFieldPrompt='YWFudGFsIHJlZmVyZW50aWVwcm9qZWN0ZW4gQw=='_x000d__x000a__x0009__x0009_ fldFieldTip='' fldFieldDataType='0' fldFieldFormat='Z2Vlbg=='_x000d__x000a__x0009__x0009_ fldFieldDefault='' fldFieldDocProp='' fldFieldRequired='1'_x000d__x000a__x0009__x0009_ fldFieldDataSource='0' fldFieldDialogRelation='GR328CA0E0CE58094FA11B22115C366426'_x000d__x000a__x0009__x0009_ fldFieldList='1' fldFieldRun='MA==' fldFieldMerge='False'_x000d__x000a__x0009__x0009_ fldFieldHidden='0' fldFieldLen='-1' fldFieldHelp='' fldFieldXpath=''_x000d__x000a__x0009__x0009_ fldFieldLinkedProp=''/&gt;_x000d__x000a__x0009_&lt;z:row fldFieldID='VV69354666BFB03041B33C1A940C7208B7'_x000d__x000a__x0009__x0009_ fldFieldName='c2FtZW52b2VnaW5nX3dlbF9vZl9uaWV0X3RvZXN0YWFu'_x000d__x000a__x0009__x0009_ fldFieldDescription='bWFhayBlZW4ga2V1emU=' fldFieldIndex='61'_x000d__x000a__x0009__x0009_ fldFieldPrompt='c2FtZW52b2VnaW5nIHdlbCBvZiBuaWV0IHRvZXN0YWFu'_x000d__x000a__x0009__x0009_ fldFieldTip='' fldFieldDataType='0' fldFieldFormat='Z2Vlbg=='_x000d__x000a__x0009__x0009_ fldFieldDefault='' fldFieldDocProp='' fldFieldRequired='2'_x000d__x000a__x0009__x0009_ fldFieldDataSource='0' fldFieldDialogRelation='GR328CA0E0CE58094FA11B22115C366426'_x000d__x000a__x0009__x0009_ fldFieldList='1' fldFieldRun='MA==' fldFieldMerge='False'_x000d__x000a__x0009__x0009_ fldFieldHidden='0' fldFieldLen='-1' fldFieldHelp='' fldFieldXpath=''_x000d__x000a__x0009__x0009_ fldFieldLinkedProp=''/&gt;_x000d__x000a__x0009_&lt;z:row fldFieldID='VV36C185A41EB3FB4ABE1D87A6869A8BF2'_x000d__x000a__x0009__x0009_ fldFieldName='ZXZlbnR1ZWxlX2FhbnZ1bGxpbmdfbWV0X2NyaXRlcmlh'_x000d__x000a__x0009__x0009_ fldFieldDescription='VnVsIGV2ZW50dWVlbCBhYW4gbWV0IGRlIGNyaXRlcmlhIGRpZSBvcCBkZSBkZXNiZXRyZWZmZW5kZSBtZW51a2FhcnQgaW4gZGUgdG9vbGtpdCBzdGFhbiB2ZXJtZWxkLCBiaWogJ2RlIGNyaXRlcmlhIHRlIHN0ZWxsZW4gYWFuIGRlIGxldmVyYW5jaWVyJy4NCiEhISBWZXJkZXJlIGVpc2VuIGRpZSBoaWVyIHdvcmRlbiBvcGdlbm9tZW4sIG9vayBpbiBiaWpsYWdlIDQgb3BuZW1lbiE='_x000d__x000a__x0009__x0009_ fldFieldIndex='63' fldFieldPrompt='ZXZlbnR1ZWxlIGFhbnZ1bGxpbmcgbWV0IGNyaXRlcmlh'_x000d__x000a__x0009__x0009_ fldFieldTip='' fldFieldDataType='1' fldFieldFormat='Z2Vlbg=='_x000d__x000a__x0009__x0009_ fldFieldDefault='' fldFieldDocProp='' fldFieldRequired='0'_x000d__x000a__x0009__x0009_ fldFieldDataSource='0' fldFieldDialogRelation='GR2914A715F1DEA24DAFFD468AF4C862CD'_x000d__x000a__x0009__x0009_ fldFieldList='0' fldFieldRun='MA==' fldFieldMerge='False'_x000d__x000a__x0009__x0009_ fldFieldHidden='0' fldFieldLen='-1' fldFieldHelp='' fldFieldXpath=''_x000d__x000a__x0009__x0009_ fldFieldLinkedProp=''/&gt;_x000d__x000a__x0009_&lt;z:row fldFieldID='VVD2B325D225FCD64BA041EBF6C35F7A8D'_x000d__x000a__x0009__x0009_ fldFieldName='Z3VubmluZ2NyaXRlcml1bQ==' fldFieldDescription='bWFhayBlZW4ga2V1emU='_x000d__x000a__x0009__x0009_ fldFieldIndex='65' fldFieldPrompt='Z3VubmluZ2NyaXRlcml1bQ=='_x000d__x000a__x0009__x0009_ fldFieldTip='' fldFieldDataType='0' fldFieldFormat='Z2Vlbg=='_x000d__x000a__x0009__x0009_ fldFieldDefault='' fldFieldDocProp='' fldFieldRequired='2'_x000d__x000a__x0009__x0009_ fldFieldDataSource='0' fldFieldDialogRelation='GRE1C65A2C930CF64B9DDF35FAE2BCC115'_x000d__x000a__x0009__x0009_ fldFieldList='1' fldFieldRun='MA==' fldFieldMerge='False'_x000d__x000a__x0009__x0009_ fldFieldHidden='0' fldFieldLen='-1' fldFieldHelp='' fldFieldXpath=''_x000d__x000a__x0009__x0009_ fldFieldLinkedProp=''/&gt;_x000d__x000a__x0009_&lt;z:row fldFieldID='VV8F4E85B37D22F84D9AB7190DB62D285A'_x000d__x000a__x0009__x0009_ fldFieldName='d2VsX29mX25pZXRfdmVyZ29lZGluZw==' fldFieldDescription='bWFhayBlZW4ga2V1emU='_x000d__x000a__x0009__x0009_ fldFieldIndex='67' fldFieldPrompt='d2VsIG9mIG5pZXQgdmVyZ29lZGluZw=='_x000d__x000a__x0009__x0009_ fldFieldTip='' fldFieldDataType='0' fldFieldFormat='Z2Vlbg=='_x000d__x000a__x0009__x0009_ fldFieldDefault='' fldFieldDocProp='' fldFieldRequired='2'_x000d__x000a__x0009__x0009_ fldFieldDataSource='0' fldFieldDialogRelation='GRD0EEE17E0AC76549B5F24EA2F24F85E3'_x000d__x000a__x0009__x0009_ fldFieldList='1' fldFieldRun='MA==' fldFieldMerge='False'_x000d__x000a__x0009__x0009_ fldFieldHidden='0' fldFieldLen='-1' fldFieldHelp='' fldFieldXpath=''_x000d__x000a__x0009__x0009_ fldFieldLinkedProp=''/&gt;_x000d__x000a__x0009_&lt;z:row fldFieldID='VV7B720E4672CFA14E869717CF5B103496'_x000d__x000a__x0009__x0009_ fldFieldName='cGFyYWdyYWFmX29mX3BhcmFncmF2ZW4=' fldFieldDescription=''_x000d__x000a__x0009__x0009_ fldFieldIndex='69' fldFieldPrompt='cGFyYWdyYWFmIG9mIHBhcmFncmF2ZW4='_x000d__x000a__x0009__x0009_ fldFieldTip='' fldFieldDataType='0' fldFieldFormat='Z2Vlbg=='_x000d__x000a__x0009__x0009_ fldFieldDefault='' fldFieldDocProp='' fldFieldRequired='2'_x000d__x000a__x0009__x0009_ fldFieldDataSource='0' fldFieldDialogRelation='GR8A1E0E0127847D419A667DEF743ED774'_x000d__x000a__x0009__x0009_ fldFieldList='1' fldFieldRun='MA==' fldFieldMerge='False'_x000d__x000a__x0009__x0009_ fldFieldHidden='0' fldFieldLen='-1' fldFieldHelp='' fldFieldXpath=''_x000d__x000a__x0009__x0009_ fldFieldLinkedProp=''/&gt;_x000d__x000a__x0009_&lt;z:row fldFieldID='VV4486C753737FEB41A571A4F817B88F54'_x000d__x000a__x0009__x0009_ fldFieldName='bnJfcGFyYWdyYWFmX3NlbGVjdGllZG9jdW1lbnQ='_x000d__x000a__x0009__x0009_ fldFieldDescription='' fldFieldIndex='70' fldFieldPrompt='bnIgcGFyYWdyYWFmIHNlbGVjdGllZG9jdW1lbnQ='_x000d__x000a__x0009__x0009_ fldFieldTip='' fldFieldDataType='0' fldFieldFormat='Z2Vlbg=='_x000d__x000a__x0009__x0009_ fldFieldDefault='' fldFieldDocProp='' fldFieldRequired='1'_x000d__x000a__x0009__x0009_ fldFieldDataSource='0' fldFieldDialogRelation='GR8A1E0E0127847D419A667DEF743ED774'_x000d__x000a__x0009__x0009_ fldFieldList='0' fldFieldRun='MA==' fldFieldMerge='False'_x000d__x000a__x0009__x0009_ fldFieldHidden='0' fldFieldLen='-1' fldFieldHelp='' fldFieldXpath=''_x000d__x000a__x0009__x0009_ fldFieldLinkedProp=''/&gt;_x000d__x000a__x0009_&lt;z:row fldFieldID='VV1AB8B471FD5FE94CA926BB90BEFE30AA'_x000d__x000a__x0009__x0009_ fldFieldName='b21zY2hyaWp2aW5nX3dlcms=' fldFieldDescription=''_x000d__x000a__x0009__x0009_ fldFieldIndex='71' fldFieldPrompt='b21zY2hyaWp2aW5nIHdlcms='_x000d__x000a__x0009__x0009_ fldFieldTip='' fldFieldDataType='0' fldFieldFormat='Z2Vlbg=='_x000d__x000a__x0009__x0009_ fldFieldDefault='' fldFieldDocProp='' fldFieldRequired='1'_x000d__x000a__x0009__x0009_ fldFieldDataSource='0' fldFieldDialogRelation='GR8A1E0E0127847D419A667DEF743ED774'_x000d__x000a__x0009__x0009_ fldFieldList='0' fldFieldRun='MA==' fldFieldMerge='False'_x000d__x000a__x0009__x0009_ fldFieldHidden='0' fldFieldLen='-1' fldFieldHelp='' fldFieldXpath=''_x000d__x000a__x0009__x0009_ fldFieldLinkedProp=''/&gt;_x000d__x000a__x0009_&lt;z:row fldFieldID='VV4423E337AB3B1A4EA5DDF0D92274B829'_x000d__x000a__x0009__x0009_ fldFieldName='bmFhbV9wYXJ0aWpfMQ==' fldFieldDescription=''_x000d__x000a__x0009__x0009_ fldFieldIndex='73' fldFieldPrompt='bmFhbSBwYXJ0aWogMQ=='_x000d__x000a__x0009__x0009_ fldFieldTip='' fldFieldDataType='0' fldFieldFormat='Z2Vlbg=='_x000d__x000a__x0009__x0009_ fldFieldDefault='' fldFieldDocProp='' fldFieldRequired='1'_x000d__x000a__x0009__x0009_ fldFieldDataSource='0' fldFieldDialogRelation='GR34C7199D83A7294DAD189F5C64218F5F'_x000d__x000a__x0009__x0009_ fldFieldList='0' fldFieldRun='MA==' fldFieldMerge='False'_x000d__x000a__x0009__x0009_ fldFieldHidden='0' fldFieldLen='-1' fldFieldHelp='' fldFieldXpath=''_x000d__x000a__x0009__x0009_ fldFieldLinkedProp=''/&gt;_x000d__x000a__x0009_&lt;z:row fldFieldID='VV5B97C38A89F2DA4281E301F96F6B1C54'_x000d__x000a__x0009__x0009_ fldFieldName='cGxhYXRzbmFhbV92ZXN0aWdpbmdfcGFydGlqXzE='_x000d__x000a__x0009__x0009_ fldFieldDescription='' fldFieldIndex='74' fldFieldPrompt='cGxhYXRzbmFhbSB2ZXN0aWdpbmcgcGFydGlqIDE='_x000d__x000a__x0009__x0009_ fldFieldTip='' fldFieldDataType='0' fldFieldFormat='Z2Vlbg=='_x000d__x000a__x0009__x0009_ fldFieldDefault='' fldFieldDocProp='' fldFieldRequired='1'_x000d__x000a__x0009__x0009_ fldFieldDataSource='0' fldFieldDialogRelation='GR34C7199D83A7294DAD189F5C64218F5F'_x000d__x000a__x0009__x0009_ fldFieldList='0' fldFieldRun='MA==' fldFieldMerge='False'_x000d__x000a__x0009__x0009_ fldFieldHidden='0' fldFieldLen='-1' fldFieldHelp='' fldFieldXpath=''_x000d__x000a__x0009__x0009_ fldFieldLinkedProp=''/&gt;_x000d__x000a__x0009_&lt;z:row fldFieldID='VV474F6B70DD58A243BA0D9752653534EC'_x000d__x000a__x0009__x0009_ fldFieldName='YWRyZXNfa2FudG9vcl9wYXJ0aWpfMQ==' fldFieldDescription=''_x000d__x000a__x0009__x0009_ fldFieldIndex='75' fldFieldPrompt='YWRyZXMga2FudG9vciBwYXJ0aWogMQ=='_x000d__x000a__x0009__x0009_ fldFieldTip='' fldFieldDataType='0' fldFieldFormat='Z2Vlbg=='_x000d__x000a__x0009__x0009_ fldFieldDefault='' fldFieldDocProp='' fldFieldRequired='1'_x000d__x000a__x0009__x0009_ fldFieldDataSource='0' fldFieldDialogRelation='GR34C7199D83A7294DAD189F5C64218F5F'_x000d__x000a__x0009__x0009_ fldFieldList='0' fldFieldRun='MA==' fldFieldMerge='False'_x000d__x000a__x0009__x0009_ fldFieldHidden='0' fldFieldLen='-1' fldFieldHelp='' fldFieldXpath=''_x000d__x000a__x0009__x0009_ fldFieldLinkedProp=''/&gt;_x000d__x000a__x0009_&lt;z:row fldFieldID='VV1FC8AB66D4DD5B41884882F4F9A578F9'_x000d__x000a__x0009__x0009_ fldFieldName='bmFhbV9wYXJ0aWpfMg==' fldFieldDescription=''_x000d__x000a__x0009__x0009_ fldFieldIndex='76' fldFieldPrompt='bmFhbSBwYXJ0aWogMg=='_x000d__x000a__x0009__x0009_ fldFieldTip='' fldFieldDataType='0' fldFieldFormat='Z2Vlbg=='_x000d__x000a__x0009__x0009_ fldFieldDefault='' fldFieldDocProp='' fldFieldRequired='1'_x000d__x000a__x0009__x0009_ fldFieldDataSource='0' fldFieldDialogRelation='GR34C7199D83A7294DAD189F5C64218F5F'_x000d__x000a__x0009__x0009_ fldFieldList='0' fldFieldRun='MA==' fldFieldMerge='False'_x000d__x000a__x0009__x0009_ fldFieldHidden='0' fldFieldLen='-1' fldFieldHelp='' fldFieldXpath=''_x000d__x000a__x0009__x0009_ fldFieldLinkedProp=''/&gt;_x000d__x000a__x0009_&lt;z:row fldFieldID='VVC82AD747AEE63D4B9CECAC2CCBC5AE14'_x000d__x000a__x0009__x0009_ fldFieldName='cG9zdGNvZGVfcGFydGlqXzI=' fldFieldDescription=''_x000d__x000a__x0009__x0009_ fldFieldIndex='77' fldFieldPrompt='cG9zdGNvZGUgcGFydGlqIDI='_x000d__x000a__x0009__x0009_ fldFieldTip='' fldFieldDataType='0' fldFieldFormat='Z2Vlbg=='_x000d__x000a__x0009__x0009_ fldFieldDefault='' fldFieldDocProp='' fldFieldRequired='1'_x000d__x000a__x0009__x0009_ fldFieldDataSource='0' fldFieldDialogRelation='GR34C7199D83A7294DAD189F5C64218F5F'_x000d__x000a__x0009__x0009_ fldFieldList='0' fldFieldRun='MA==' fldFieldMerge='False'_x000d__x000a__x0009__x0009_ fldFieldHidden='0' fldFieldLen='-1' fldFieldHelp='' fldFieldXpath=''_x000d__x000a__x0009__x0009_ fldFieldLinkedProp=''/&gt;_x000d__x000a__x0009_&lt;z:row fldFieldID='VV691B74B12625114784C042E439AE4696'_x000d__x000a__x0009__x0009_ fldFieldName='cGxhYXRzbmFhbV92ZXN0aWdpbmdfcGFydGlqXzI='_x000d__x000a__x0009__x0009_ fldFieldDescription='' fldFieldIndex='78' fldFieldPrompt='cGxhYXRzbmFhbSB2ZXN0aWdpbmcgcGFydGlqIDI='_x000d__x000a__x0009__x0009_ fldFieldTip='' fldFieldDataType='0' fldFieldFormat='Z2Vlbg=='_x000d__x000a__x0009__x0009_ fldFieldDefault='' fldFieldDocProp='' fldFieldRequired='1'_x000d__x000a__x0009__x0009_ fldFieldDataSource='0' fldFieldDialogRelation='GR34C7199D83A7294DAD189F5C64218F5F'_x000d__x000a__x0009__x0009_ fldFieldList='0' fldFieldRun='MA==' fldFieldMerge='False'_x000d__x000a__x0009__x0009_ fldFieldHidden='0' fldFieldLen='-1' fldFieldHelp='' fldFieldXpath=''_x000d__x000a__x0009__x0009_ fldFieldLinkedProp=''/&gt;_x000d__x000a__x0009_&lt;z:row fldFieldID='VV823264D1EA4C024B9D14EEF0998479CD'_x000d__x000a__x0009__x0009_ fldFieldName='YWRyZXNfa2FudG9vcl9wYXJ0aWpfMg==' fldFieldDescription=''_x000d__x000a__x0009__x0009_ fldFieldIndex='79' fldFieldPrompt='YWRyZXMga2FudG9vciBwYXJ0aWogMg=='_x000d__x000a__x0009__x0009_ fldFieldTip='' fldFieldDataType='0' fldFieldFormat='Z2Vlbg=='_x000d__x000a__x0009__x0009_ fldFieldDefault='' fldFieldDocProp='' fldFieldRequired='1'_x000d__x000a__x0009__x0009_ fldFieldDataSource='0' fldFieldDialogRelation='GR34C7199D83A7294DAD189F5C64218F5F'_x000d__x000a__x0009__x0009_ fldFieldList='0' fldFieldRun='MA==' fldFieldMerge='False'_x000d__x000a__x0009__x0009_ fldFieldHidden='0' fldFieldLen='-1' fldFieldHelp='' fldFieldXpath=''_x000d__x000a__x0009__x0009_ fldFieldLinkedProp=''/&gt;_x000d__x000a__x0009_&lt;z:row fldFieldID='VVAEAE85E7FDBBD842931F20F7FA99B347'_x000d__x000a__x0009__x0009_ fldFieldName='dm9vcndlcnBfb3BkcmFjaHQ=' fldFieldDescription=''_x000d__x000a__x0009__x0009_ fldFieldIndex='81' fldFieldPrompt='dm9vcndlcnAgb3BkcmFjaHQ='_x000d__x000a__x0009__x0009_ fldFieldTip='' fldFieldDataType='0' fldFieldFormat='Z2Vlbg=='_x000d__x000a__x0009__x0009_ fldFieldDefault='' fldFieldDocProp='' fldFieldRequired='1'_x000d__x000a__x0009__x0009_ fldFieldDataSource='0' fldFieldDialogRelation='GR2F56F0E76913A74EA46F4CDA26D8E2E2'_x000d__x000a__x0009__x0009_ fldFieldList='0' fldFieldRun='MA==' fldFieldMerge='False'_x000d__x000a__x0009__x0009_ fldFieldHidden='0' fldFieldLen='-1' fldFieldHelp='' fldFieldXpath=''_x000d__x000a__x0009__x0009_ fldFieldLinkedProp=''/&gt;_x000d__x000a__x0009_&lt;z:row fldFieldID='VV7F959F63EDB26A488A90CE67BE6422C9'_x000d__x000a__x0009__x0009_ fldFieldName='aG9vZmRzdHVrbnVtbWVy' fldFieldDescription='aG9vZmRzdHVrbnIgdmFuIGRpdCBzZWxlY3RpZWRvY3VtZW50'_x000d__x000a__x0009__x0009_ fldFieldIndex='82' fldFieldPrompt='aG9vZmRzdHVrbnVtbWVy'_x000d__x000a__x0009__x0009_ fldFieldTip='' fldFieldDataType='0' fldFieldFormat='Z2Vlbg=='_x000d__x000a__x0009__x0009_ fldFieldDefault='' fldFieldDocProp='' fldFieldRequired='1'_x000d__x000a__x0009__x0009_ fldFieldDataSource='0' fldFieldDialogRelation='GR2F56F0E76913A74EA46F4CDA26D8E2E2'_x000d__x000a__x0009__x0009_ fldFieldList='0' fldFieldRun='MA==' fldFieldMerge='False'_x000d__x000a__x0009__x0009_ fldFieldHidden='0' fldFieldLen='-1' fldFieldHelp='' fldFieldXpath=''_x000d__x000a__x0009__x0009_ fldFieldLinkedProp=''/&gt;_x000d__x000a__x0009_&lt;z:row fldFieldID='VVFE5C87768CA909498D20583C58323647'_x000d__x000a__x0009__x0009_ fldFieldName='YXJ0aWtlbG51bW1lcnM=' fldFieldDescription=''_x000d__x000a__x0009__x0009_ fldFieldIndex='83' fldFieldPrompt='YXJ0aWtlbG51bW1lcnM='_x000d__x000a__x0009__x0009_ fldFieldTip='' fldFieldDataType='0' fldFieldFormat='Z2Vlbg=='_x000d__x000a__x0009__x0009_ fldFieldDefault='' fldFieldDocProp='' fldFieldRequired='1'_x000d__x000a__x0009__x0009_ fldFieldDataSource='0' fldFieldDialogRelation='GR2F56F0E76913A74EA46F4CDA26D8E2E2'_x000d__x000a__x0009__x0009_ fldFieldList='0' fldFieldRun='MA==' fldFieldMerge='False'_x000d__x000a__x0009__x0009_ fldFieldHidden='0' fldFieldLen='-1' fldFieldHelp='' fldFieldXpath=''_x000d__x000a__x0009__x0009_ fldFieldLinkedProp=''/&gt;_x000d__x000a__x0009_&lt;z:row fldFieldID='VVC035C32C2C15C74BA4768781509CFCE0'_x000d__x000a__x0009__x0009_ fldFieldName='YXJ0aWtlbG5yX0FhbmJlc3RlZGluZ3Nkb2N1bWVudGVu'_x000d__x000a__x0009__x0009_ fldFieldDescription='' fldFieldIndex='85' fldFieldPrompt='YXJ0aWtlbG5yIEFhbmJlc3RlZGluZ3Nkb2N1bWVudGVu'_x000d__x000a__x0009__x0009_ fldFieldTip='' fldFieldDataType='0' fldFieldFormat='Z2Vlbg=='_x000d__x000a__x0009__x0009_ fldFieldDefault='' fldFieldDocProp='' fldFieldRequired='1'_x000d__x000a__x0009__x0009_ fldFieldDataSource='0' fldFieldDialogRelation='GR0EC360B091C2C942A73B11D09E267BD6'_x000d__x000a__x0009__x0009_ fldFieldList='0' fldFieldRun='MA==' fldFieldMerge='False'_x000d__x000a__x0009__x0009_ fldFieldHidden='0' fldFieldLen='-1' fldFieldHelp='' fldFieldXpath=''_x000d__x000a__x0009__x0009_ fldFieldLinkedProp=''/&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GroupID='GRDC1E738DBFEE7F4EAE2947FF6DB9E362'_x000d__x000a__x0009__x0009_ fldGroupName='VnJhYWd2ZWxkZW4gdm9vcmJsYWQ=' fldGroupDescription=''_x000d__x000a__x0009__x0009_ fldGroupIndex='1'/&gt;_x000d__x000a__x0009_&lt;z:row fldGroupID='GRF0C66ED6AB7FF0479CEAA3E221F914DF'_x000d__x000a__x0009__x0009_ fldGroupName='SW5sZWlkaW5nIDFlIGFsaW5lYQ==' fldGroupDescription=''_x000d__x000a__x0009__x0009_ fldGroupIndex='6'/&gt;_x000d__x000a__x0009_&lt;z:row fldGroupID='GR8309693E4BF24644A6CD1F4A02C15E16'_x000d__x000a__x0009__x0009_ fldGroupName='SW5sZWlkaW5nIDJlIGFsaW5lYQ==' fldGroupDescription=''_x000d__x000a__x0009__x0009_ fldGroupIndex='11'/&gt;_x000d__x000a__x0009_&lt;z:row fldGroupID='GRB55861EE036FBB4CB3354CD1CF6D6025'_x000d__x000a__x0009__x0009_ fldGroupName='SW5sZWlkaW5nIDVlIGFsaW5lYQ==' fldGroupDescription=''_x000d__x000a__x0009__x0009_ fldGroupIndex='15'/&gt;_x000d__x000a__x0009_&lt;z:row fldGroupID='GR55CBFA0A9C2D4B4F91237F30823342A4'_x000d__x000a__x0009__x0009_ fldGroupName='UGFyYWdyYWFnIDEuMg==' fldGroupDescription=''_x000d__x000a__x0009__x0009_ fldGroupIndex='17'/&gt;_x000d__x000a__x0009_&lt;z:row fldGroupID='GR97F8746062F4844899B028CC95E15576'_x000d__x000a__x0009__x0009_ fldGroupName='UGFyYWdyYWFmIDIuMQ==' fldGroupDescription=''_x000d__x000a__x0009__x0009_ fldGroupIndex='21'/&gt;_x000d__x000a__x0009_&lt;z:row fldGroupID='GR1FF97E71FF1A784AB1E788C80CBEEA4C'_x000d__x000a__x0009__x0009_ fldGroupName='UGFyYWdyYWFmIDIuMg==' fldGroupDescription=''_x000d__x000a__x0009__x0009_ fldGroupIndex='23'/&gt;_x000d__x000a__x0009_&lt;z:row fldGroupID='GREC4C2D99A159404C99F54834F9A29900'_x000d__x000a__x0009__x0009_ fldGroupName='UGFyYWdyYWFmIDIuNA==' fldGroupDescription=''_x000d__x000a__x0009__x0009_ fldGroupIndex='26'/&gt;_x000d__x000a__x0009_&lt;z:row fldGroupID='GRCC98FDAF23330E4DA8E1246862999F7F'_x000d__x000a__x0009__x0009_ fldGroupName='UGFyYWdyYWFmIDIuNQ==' fldGroupDescription=''_x000d__x000a__x0009__x0009_ fldGroupIndex='28'/&gt;_x000d__x000a__x0009_&lt;z:row fldGroupID='GR011676C04DBEBD459E6C4B38B0626785'_x000d__x000a__x0009__x0009_ fldGroupName='UGFyYWdyYWFmIDMuMQ==' fldGroupDescription=''_x000d__x000a__x0009__x0009_ fldGroupIndex='31'/&gt;_x000d__x000a__x0009_&lt;z:row fldGroupID='GRF4951810CF28A947973DC76C30ECD2FC'_x000d__x000a__x0009__x0009_ fldGroupName='UGFyYWdyYWFmIDMuNA==' fldGroupDescription=''_x000d__x000a__x0009__x0009_ fldGroupIndex='37'/&gt;_x000d__x000a__x0009_&lt;z:row fldGroupID='GR97CBFA271FABD34795D79A0A6AC8FB0D'_x000d__x000a__x0009__x0009_ fldGroupName='UGFyYWdyYWFmIDMuMTM=' fldGroupDescription=''_x000d__x000a__x0009__x0009_ fldGroupIndex='40'/&gt;_x000d__x000a__x0009_&lt;z:row fldGroupID='GR0949103EB68CAD4DAB3C81CA851B367E'_x000d__x000a__x0009__x0009_ fldGroupName='UGFyYWdyYWFmIDMuMTQ=' fldGroupDescription=''_x000d__x000a__x0009__x0009_ fldGroupIndex='47'/&gt;_x000d__x000a__x0009_&lt;z:row fldGroupID='GR346A8F3DC3BB9148A2350C14D8EFACA4'_x000d__x000a__x0009__x0009_ fldGroupName='UGFyYWdyYWFmIDQuNA==' fldGroupDescription=''_x000d__x000a__x0009__x0009_ fldGroupIndex='49'/&gt;_x000d__x000a__x0009_&lt;z:row fldGroupID='GR328CA0E0CE58094FA11B22115C366426'_x000d__x000a__x0009__x0009_ fldGroupName='UGFyYWdyYWFmIDQuNSAtIEUx' fldGroupDescription=''_x000d__x000a__x0009__x0009_ fldGroupIndex='56'/&gt;_x000d__x000a__x0009_&lt;z:row fldGroupID='GR2914A715F1DEA24DAFFD468AF4C862CD'_x000d__x000a__x0009__x0009_ fldGroupName='UGFyYWdyYWFmIDQuNSAtIEU0' fldGroupDescription=''_x000d__x000a__x0009__x0009_ fldGroupIndex='62'/&gt;_x000d__x000a__x0009_&lt;z:row fldGroupID='GRE1C65A2C930CF64B9DDF35FAE2BCC115'_x000d__x000a__x0009__x0009_ fldGroupName='UGFyYWdyYWFmIDUuMg==' fldGroupDescription=''_x000d__x000a__x0009__x0009_ fldGroupIndex='64'/&gt;_x000d__x000a__x0009_&lt;z:row fldGroupID='GRD0EEE17E0AC76549B5F24EA2F24F85E3'_x000d__x000a__x0009__x0009_ fldGroupName='UGFyYWdyYWFmIDUuMw==' fldGroupDescription=''_x000d__x000a__x0009__x0009_ fldGroupIndex='66'/&gt;_x000d__x000a__x0009_&lt;z:row fldGroupID='GR8A1E0E0127847D419A667DEF743ED774'_x000d__x000a__x0009__x0009_ fldGroupName='QmlqbGFnZSA4' fldGroupDescription='' fldGroupIndex='68'/&gt;_x000d__x000a__x0009_&lt;z:row fldGroupID='GR34C7199D83A7294DAD189F5C64218F5F'_x000d__x000a__x0009__x0009_ fldGroupName='QmlqbGFnZSA5IC0gUGFydGlqZW4=' fldGroupDescription=''_x000d__x000a__x0009__x0009_ fldGroupIndex='72'/&gt;_x000d__x000a__x0009_&lt;z:row fldGroupID='GR2F56F0E76913A74EA46F4CDA26D8E2E2'_x000d__x000a__x0009__x0009_ fldGroupName='QmlqbGFnZSA5IC0gT3ZlcndlZ2luZ2Vu' fldGroupDescription=''_x000d__x000a__x0009__x0009_ fldGroupIndex='80'/&gt;_x000d__x000a__x0009_&lt;z:row fldGroupID='GR0EC360B091C2C942A73B11D09E267BD6'_x000d__x000a__x0009__x0009_ fldGroupName='QmlqbGFnZSA5IC0gVGVyYmVzY2hpa2tpbmdzdGVsbGluZyBrd2FsaXRlaXRlbg=='_x000d__x000a__x0009__x0009_ fldGroupDescription='' fldGroupIndex='84'/&gt;_x000d__x000a_&lt;/rs:data&gt;_x000d__x000a_&lt;/xml&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ValueID='2F0A72616AD47642AFB3455DEFD525D3~0'_x000d__x000a__x0009__x0009_ fldValueParentID='VV6FD800751897C74A82142D9A3D555EEB'_x000d__x000a__x0009__x0009_ fldValueName='TmF0aW9uYWxl' fldValueExValue='' fldValueIndex='1'_x000d__x000a__x0009__x0009_ fldValueType='0'/&gt;_x000d__x000a__x0009_&lt;z:row fldValueID='934CCA8FEF1DD14BA6BD6C1154A14137~0'_x000d__x000a__x0009__x0009_ fldValueParentID='VV76EEDFA2A0B18E429BED04B9F32B3D50'_x000d__x000a__x0009__x0009_ fldValueName='ZWVubWFsaWdlIG9wZHJhY2h0' fldValueExValue=''_x000d__x000a__x0009__x0009_ fldValueIndex='1' fldValueType='0'/&gt;_x000d__x000a__x0009_&lt;z:row fldValueID='F9CD39CEAC58BF41BB632A0AE1312962~0'_x000d__x000a__x0009__x0009_ fldValueParentID='VVB6598E1FCD05FF4CAB4D2C00721D59E6'_x000d__x000a__x0009__x0009_ fldValueName='bGV2ZXJpbmc=' fldValueExValue='' fldValueIndex='1'_x000d__x000a__x0009__x0009_ fldValueType='0'/&gt;_x000d__x000a__x0009_&lt;z:row fldValueID='C1698538FCD79A43A9AAD5FD46777D7D~0'_x000d__x000a__x0009__x0009_ fldValueParentID='VVA7976980F5BDF24E85F16057A0714ED6'_x000d__x000a__x0009__x0009_ fldValueName='bGFhZ3N0ZSBwcmlqcw==' fldValueExValue=''_x000d__x000a__x0009__x0009_ fldValueIndex='1' fldValueType='0'/&gt;_x000d__x000a__x0009_&lt;z:row fldValueID='1508A324336CE84BBD9D3296014AC4F8~0'_x000d__x000a__x0009__x0009_ fldValueParentID='VV6DBC84F6E51AD8479725E486C655BAAD'_x000d__x000a__x0009__x0009_ fldValueName='TWFya3RzdHJhYXQgMTU=' fldValueExValue=''_x000d__x000a__x0009__x0009_ fldValueIndex='1' fldValueType='0'/&gt;_x000d__x000a__x0009_&lt;z:row fldValueID='34B1BA5F676E904CB3A57EF261B0E05D~0'_x000d__x000a__x0009__x0009_ fldValueParentID='VV099D563125A25C459AB3AA33E0445A36'_x000d__x000a__x0009__x0009_ fldValueName='ODYwMSBDUiBTbmVlaw==' fldValueExValue=''_x000d__x000a__x0009__x0009_ fldValueIndex='1' fldValueType='0'/&gt;_x000d__x000a__x0009_&lt;z:row fldValueID='F9D645A31596B94C88C690B927182E84~0'_x000d__x000a__x0009__x0009_ fldValueParentID='VV0F75D398BA3C9946B5E9E711222BA1C0'_x000d__x000a__x0009__x0009_ fldValueName='ZGUgZ2VoZWxlIG9wZHJhY2h0Lg==' fldValueExValue=''_x000d__x000a__x0009__x0009_ fldValueIndex='1' fldValueType='0'/&gt;_x000d__x000a__x0009_&lt;z:row fldValueID='EFA3F2354B057C4DA80D106FF13A1506~1'_x000d__x000a__x0009__x0009_ fldValueParentID='VV8A242B90D5B15E4B9CB98C6134739EAC'_x000d__x000a__x0009__x0009_ fldValueName='R2VlbiByZWNodCBvcCB2ZXJnb2VkaW5n' fldValueExValue='SU5DTFVERSAiTDpcXE1JVCBPZmZpY2VcXFNXRlxcU2phYmxvb25cXEp1cmlkaXNjaGUgZW4gVmVpbGlnaGVpZHN6YWtlblxcQm91d3N0ZW5lblxcUmVjaHQgb3AgdmVyZ29lZGluZywgZ2Vlbi5kb3QiIFwqIE1FUkdFRk9STUFU'_x000d__x000a__x0009__x0009_ fldValueIndex='1' fldValueType='1'/&gt;_x000d__x000a__x0009_&lt;z:row fldValueID='188C20953CE9484EA7A72209E9F98C2E~0'_x000d__x000a__x0009__x0009_ fldValueParentID='VV48F252D66F0DB44EA45DEF6CCFF222C7'_x000d__x000a__x0009__x0009_ fldValueName='ZXh0ZXJuZSBkZXNrdW5kaWdlKG4pOiBKQQ==' fldValueExValue='ZW4gKGVlbikgZXh0ZXJuZSBkZXNrdW5kaWdlKG4p'_x000d__x000a__x0009__x0009_ fldValueIndex='1' fldValueType='0'/&gt;_x000d__x000a__x0009_&lt;z:row fldValueID='79CAD7168A726B428DF8C80201E291F9~0'_x000d__x000a__x0009__x0009_ fldValueParentID='VV74AEA972BCA9634BB13E435C8338B8B9'_x000d__x000a__x0009__x0009_ fldValueName='Y29uY2VybnZlcmtsYXJpbmc=' fldValueExValue='YmlqIGVlbiBiZWRyaWpmc2tyaXRpc2NoIHByb2plY3QgdnJhYWcgamUgaW4gaWVkZXIgZ2V2YWw6IGVlbiBjb25jZXJudmVya2xhcmluZyBlbiBiZXJvZXBzYWFuc3ByYWtlbGlqa2hlaWQ='_x000d__x000a__x0009__x0009_ fldValueIndex='1' fldValueType='1'/&gt;_x000d__x000a__x0009_&lt;z:row fldValueID='D317942E770AD64DAA21C3FC152A7DAD~0'_x000d__x000a__x0009__x0009_ fldValueParentID='VV39A1207FC244494D959CBDD9FD6D5E7F'_x000d__x000a__x0009__x0009_ fldValueName='dHdlZQ==' fldValueExValue='' fldValueIndex='1'_x000d__x000a__x0009__x0009_ fldValueType='0'/&gt;_x000d__x000a__x0009_&lt;z:row fldValueID='8C093D4A6844324988639EC2E032B58B~0'_x000d__x000a__x0009__x0009_ fldValueParentID='VVCD206318452C04448ED49617946AC949'_x000d__x000a__x0009__x0009_ fldValueName='RWVuIHZhbiBkZQ==' fldValueExValue='' fldValueIndex='1'_x000d__x000a__x0009__x0009_ fldValueType='0'/&gt;_x000d__x000a__x0009_&lt;z:row fldValueID='8C093D4A6844324988639EC2E032B58B~0'_x000d__x000a__x0009__x0009_ fldValueParentID='VV50A85A232C60A946B5892285BAB8C39A'_x000d__x000a__x0009__x0009_ fldValueName='RWVuIHZhbiBkZQ==' fldValueExValue='' fldValueIndex='1'_x000d__x000a__x0009__x0009_ fldValueType='0'/&gt;_x000d__x000a__x0009_&lt;z:row fldValueID='8C093D4A6844324988639EC2E032B58B~0'_x000d__x000a__x0009__x0009_ fldValueParentID='VVED04CB585A6CFB46B26556826A8C929F'_x000d__x000a__x0009__x0009_ fldValueName='RWVuIHZhbiBkZQ==' fldValueExValue='' fldValueIndex='1'_x000d__x000a__x0009__x0009_ fldValueType='0'/&gt;_x000d__x000a__x0009_&lt;z:row fldValueID='7E5BD76D60706E428A41126774E0AEEE~0'_x000d__x000a__x0009__x0009_ fldValueParentID='VV69354666BFB03041B33C1A940C7208B7'_x000d__x000a__x0009__x0009_ fldValueName='d2Vs' fldValueExValue='' fldValueIndex='1'_x000d__x000a__x0009__x0009_ fldValueType='0'/&gt;_x000d__x000a__x0009_&lt;z:row fldValueID='E4B07E668817504E95320CB1FA43F323~0'_x000d__x000a__x0009__x0009_ fldValueParentID='VVD2B325D225FCD64BA041EBF6C35F7A8D'_x000d__x000a__x0009__x0009_ fldValueName='ZWNvbm9taXNjaCBtZWVzdCB2b29yZGVsaWdlIGluc2NocmlqdmluZyAoRU1WSSk='_x000d__x000a__x0009__x0009_ fldValueExValue='' fldValueIndex='1' fldValueType='0'/&gt;_x000d__x000a__x0009_&lt;z:row fldValueID='26DBF3FA2E8A3243AF505D064D0690CC~0'_x000d__x000a__x0009__x0009_ fldValueParentID='VV8F4E85B37D22F84D9AB7190DB62D285A'_x000d__x000a__x0009__x0009_ fldValueName='d2Vs' fldValueExValue='' fldValueIndex='1'_x000d__x000a__x0009__x0009_ fldValueType='0'/&gt;_x000d__x000a__x0009_&lt;z:row fldValueID='8212D90113591C489BFAAA7A6C41B02D~0'_x000d__x000a__x0009__x0009_ fldValueParentID='VV7B720E4672CFA14E869717CF5B103496'_x000d__x000a__x0009__x0009_ fldValueName='cGFyYWdyYWFm' fldValueExValue='' fldValueIndex='1'_x000d__x000a__x0009__x0009_ fldValueType='0'/&gt;_x000d__x000a__x0009_&lt;z:row fldValueID='E562FFE4A3149244BAC233A1A0C8DBA3~0'_x000d__x000a__x0009__x0009_ fldValueParentID='VV17D221083FBA014886682B4D26DFAB8C'_x000d__x000a__x0009__x0009_ fldValueName='RGUgTmlldXdlIFJlZ2VsaW5nIChETlIgMjAwNSk='_x000d__x000a__x0009__x0009_ fldValueExValue='' fldValueIndex='1' fldValueType='0'/&gt;_x000d__x000a__x0009_&lt;z:row fldValueID='D588CCA603D9804AB02F940F81FDE060~0'_x000d__x000a__x0009__x0009_ fldValueParentID='VV6FD800751897C74A82142D9A3D555EEB'_x000d__x000a__x0009__x0009_ fldValueName='RXVyb3Blc2U=' fldValueExValue='' fldValueIndex='2'_x000d__x000a__x0009__x0009_ fldValueType='0'/&gt;_x000d__x000a__x0009_&lt;z:row fldValueID='272BE6E1370B75408C8273AAEA211A6C~0'_x000d__x000a__x0009__x0009_ fldValueParentID='VV76EEDFA2A0B18E429BED04B9F32B3D50'_x000d__x000a__x0009__x0009_ fldValueName='cmFhbW92ZXJlZW5rb21zdC9tYW50ZWxvdmVyZWVua29tc3Q='_x000d__x000a__x0009__x0009_ fldValueExValue='' fldValueIndex='2' fldValueType='0'/&gt;_x000d__x000a__x0009_&lt;z:row fldValueID='38D975AF7B4C6742A61C229080284E5B~0'_x000d__x000a__x0009__x0009_ fldValueParentID='VVB6598E1FCD05FF4CAB4D2C00721D59E6'_x000d__x000a__x0009__x0009_ fldValueName='dWl0dm9lcmluZw==' fldValueExValue='' fldValueIndex='2'_x000d__x000a__x0009__x0009_ fldValueType='0'/&gt;_x000d__x000a__x0009_&lt;z:row fldValueID='5D1B264F7978754BA1DD50D9492A4124~0'_x000d__x000a__x0009__x0009_ fldValueParentID='VVA7976980F5BDF24E85F16057A0714ED6'_x000d__x000a__x0009__x0009_ fldValueName='RU1WQSAoRWNvbm9taXNjaCBNZWVzdCBWb29yZGVsaWdlIEFhbmJpZWRpbmcp'_x000d__x000a__x0009__x0009_ fldValueExValue='' fldValueIndex='2' fldValueType='0'/&gt;_x000d__x000a__x0009_&lt;z:row fldValueID='8602877C6C384E4CBACFF3401B746CC7~0'_x000d__x000a__x0009__x0009_ fldValueParentID='VV6DBC84F6E51AD8479725E486C655BAAD'_x000d__x000a__x0009__x0009_ fldValueName='S2Vya3N0cmFhdCAx' fldValueExValue='' fldValueIndex='2'_x000d__x000a__x0009__x0009_ fldValueType='0'/&gt;_x000d__x000a__x0009_&lt;z:row fldValueID='E6D105EE03C094428457955734F32F87~0'_x000d__x000a__x0009__x0009_ fldValueParentID='VV099D563125A25C459AB3AA33E0445A36'_x000d__x000a__x0009__x0009_ fldValueName='ODcwMSBIUCBCb2xzd2FyZA==' fldValueExValue=''_x000d__x000a__x0009__x0009_ fldValueIndex='2' fldValueType='0'/&gt;_x000d__x000a__x0009_&lt;z:row fldValueID='5D831D2EC12B344098DEB3A8040656C6~0'_x000d__x000a__x0009__x0009_ fldValueParentID='VV0F75D398BA3C9946B5E9E711222BA1C0'_x000d__x000a__x0009__x0009_ fldValueName='ZWVuIG9mIG1lZXJkZXJlIGdlaGVsZSBwZXJjZWxlbi4='_x000d__x000a__x0009__x0009_ fldValueExValue='' fldValueIndex='2' fldValueType='0'/&gt;_x000d__x000a__x0009_&lt;z:row fldValueID='61CC45BA3384D241890AD8BF1616CC9B~1'_x000d__x000a__x0009__x0009_ fldValueParentID='VV8A242B90D5B15E4B9CB98C6134739EAC'_x000d__x000a__x0009__x0009_ fldValueName='UmVjaHQgb3AgdmVyZ29lZGluZw==' fldValueExValue='SU5DTFVERSAiTDpcXE1JVCBPZmZpY2VcXFNXRlxcU2phYmxvb25cXEp1cmlkaXNjaGUgZW4gVmVpbGlnaGVpZHN6YWtlblxcQm91d3N0ZW5lblxcUmVjaHQgb3AgdmVyZ29lZGluZywgd2VsLmRvdCIgXCogTUVSR0VGT1JNQVQ='_x000d__x000a__x0009__x0009_ fldValueIndex='2' fldValueType='1'/&gt;_x000d__x000a__x0009_&lt;z:row fldValueID='82C58F6AF3243B459F2AC1BA84933784~0'_x000d__x000a__x0009__x0009_ fldValueParentID='VV48F252D66F0DB44EA45DEF6CCFF222C7'_x000d__x000a__x0009__x0009_ fldValueName='ZXh0ZXJuZSBkZXNrdW5kaWdlKG4pOiBORUU=' fldValueExValue='KG5vZGF0YSk='_x000d__x000a__x0009__x0009_ fldValueIndex='2' fldValueType='0'/&gt;_x000d__x000a__x0009_&lt;z:row fldValueID='6C0D1C1845AB674AACAC15499C19A937~1'_x000d__x000a__x0009__x0009_ fldValueParentID='VV74AEA972BCA9634BB13E435C8338B8B9'_x000d__x000a__x0009__x0009_ fldValueName='cmF0aW8=' fldValueExValue='SU5DTFVERSAiTDpcXE1JVCBPZmZpY2VcXFNXRlxcU2phYmxvb25cXEp1cmlkaXNjaGUgZW4gVmVpbGlnaGVpZHN6YWtlblxcQm91d3N0ZW5lblxcUmF0aW8uZG90IiBcKiBNRVJHRUZPUk1BVA=='_x000d__x000a__x0009__x0009_ fldValueIndex='2' fldValueType='1'/&gt;_x000d__x000a__x0009_&lt;z:row fldValueID='A55E4E835088214E83D79324AAE6D157~0'_x000d__x000a__x0009__x0009_ fldValueParentID='VV39A1207FC244494D959CBDD9FD6D5E7F'_x000d__x000a__x0009__x0009_ fldValueName='ZHJpZQ==' fldValueExValue='' fldValueIndex='2'_x000d__x000a__x0009__x0009_ fldValueType='0'/&gt;_x000d__x000a__x0009_&lt;z:row fldValueID='DC89EC718D06294CA363C39E50548203~0'_x000d__x000a__x0009__x0009_ fldValueParentID='VVCD206318452C04448ED49617946AC949'_x000d__x000a__x0009__x0009_ fldValueName='QmVpZGU=' fldValueExValue='' fldValueIndex='2'_x000d__x000a__x0009__x0009_ fldValueType='0'/&gt;_x000d__x000a__x0009_&lt;z:row fldValueID='DC89EC718D06294CA363C39E50548203~0'_x000d__x000a__x0009__x0009_ fldValueParentID='VV50A85A232C60A946B5892285BAB8C39A'_x000d__x000a__x0009__x0009_ fldValueName='QmVpZGU=' fldValueExValue='' fldValueIndex='2'_x000d__x000a__x0009__x0009_ fldValueType='0'/&gt;_x000d__x000a__x0009_&lt;z:row fldValueID='DC89EC718D06294CA363C39E50548203~0'_x000d__x000a__x0009__x0009_ fldValueParentID='VVED04CB585A6CFB46B26556826A8C929F'_x000d__x000a__x0009__x0009_ fldValueName='QmVpZGU=' fldValueExValue='' fldValueIndex='2'_x000d__x000a__x0009__x0009_ fldValueType='0'/&gt;_x000d__x000a__x0009_&lt;z:row fldValueID='CEF0799C75738B4EBD49BE7F435E145B~0'_x000d__x000a__x0009__x0009_ fldValueParentID='VV69354666BFB03041B33C1A940C7208B7'_x000d__x000a__x0009__x0009_ fldValueName='bmlldA==' fldValueExValue='' fldValueIndex='2'_x000d__x000a__x0009__x0009_ fldValueType='0'/&gt;_x000d__x000a__x0009_&lt;z:row fldValueID='E6D3CA7F7C525140B99DA72ACB5F0ADF~0'_x000d__x000a__x0009__x0009_ fldValueParentID='VVD2B325D225FCD64BA041EBF6C35F7A8D'_x000d__x000a__x0009__x0009_ fldValueName='bGFhZ3N0ZSBwcmlqcyAoTFAp' fldValueExValue=''_x000d__x000a__x0009__x0009_ fldValueIndex='2' fldValueType='0'/&gt;_x000d__x000a__x0009_&lt;z:row fldValueID='E09709B3D6D800479317B2E886703A2A~0'_x000d__x000a__x0009__x0009_ fldValueParentID='VV8F4E85B37D22F84D9AB7190DB62D285A'_x000d__x000a__x0009__x0009_ fldValueName='bmlldA==' fldValueExValue='' fldValueIndex='2'_x000d__x000a__x0009__x0009_ fldValueType='0'/&gt;_x000d__x000a__x0009_&lt;z:row fldValueID='DB3085390A4FDA448B5F3490BF42ED18~0'_x000d__x000a__x0009__x0009_ fldValueParentID='VV7B720E4672CFA14E869717CF5B103496'_x000d__x000a__x0009__x0009_ fldValueName='cGFyYWdyYXZlbg==' fldValueExValue='' fldValueIndex='2'_x000d__x000a__x0009__x0009_ fldValueType='0'/&gt;_x000d__x000a__x0009_&lt;z:row fldValueID='E8962E235F4E9B43A264F0D04DBCBB7B~0'_x000d__x000a__x0009__x0009_ fldValueParentID='VV17D221083FBA014886682B4D26DFAB8C'_x000d__x000a__x0009__x0009_ fldValueName='SGV0IEJhc2lzdmVyZmJlc3RlayAxOTk1' fldValueExValue=''_x000d__x000a__x0009__x0009_ fldValueIndex='2' fldValueType='0'/&gt;_x000d__x000a__x0009_&lt;z:row fldValueID='1A648FAC4C92064E86949D6A1744F328~0'_x000d__x000a__x0009__x0009_ fldValueParentID='VV76EEDFA2A0B18E429BED04B9F32B3D50'_x000d__x000a__x0009__x0009_ fldValueName='Y29uY2Vzc2llb3ZlcmVlbmtvbXN0' fldValueExValue=''_x000d__x000a__x0009__x0009_ fldValueIndex='3' fldValueType='0'/&gt;_x000d__x000a__x0009_&lt;z:row fldValueID='35B62B35A414984BB7D7566CB1310319~0'_x000d__x000a__x0009__x0009_ fldValueParentID='VV6DBC84F6E51AD8479725E486C655BAAD'_x000d__x000a__x0009__x0009_ fldValueName='TWVyayAx' fldValueExValue='' fldValueIndex='3'_x000d__x000a__x0009__x0009_ fldValueType='0'/&gt;_x000d__x000a__x0009_&lt;z:row fldValueID='74D17AB3128DA642940BEBC11370ED39~0'_x000d__x000a__x0009__x0009_ fldValueParentID='VV099D563125A25C459AB3AA33E0445A36'_x000d__x000a__x0009__x0009_ fldValueName='ODcxMSBDTCBMZWV1d2FyZGVu' fldValueExValue=''_x000d__x000a__x0009__x0009_ fldValueIndex='3' fldValueType='0'/&gt;_x000d__x000a__x0009_&lt;z:row fldValueID='90F5B90884BDA54CA38B8B540F09D718~1'_x000d__x000a__x0009__x0009_ fldValueParentID='VV74AEA972BCA9634BB13E435C8338B8B9'_x000d__x000a__x0009__x0009_ fldValueName='dmVybW9nZW4=' fldValueExValue='IElOQ0xVREUgIkw6XFxNSVQgT2ZmaWNlXFxTV0ZcXFNqYWJsb29uXFxKdXJpZGlzY2hlIGVuIFZlaWxpZ2hlaWRzemFrZW5cXEJvdXdzdGVuZW5cXFZlcm1vZ2VuLmRvdCIgXCogTUVSR0VGT1JNQVQg'_x000d__x000a__x0009__x0009_ fldValueIndex='3' fldValueType='1'/&gt;_x000d__x000a__x0009_&lt;z:row fldValueID='7D9921A3D213AA429A726A8E9117A6DB~0'_x000d__x000a__x0009__x0009_ fldValueParentID='VV17D221083FBA014886682B4D26DFAB8C'_x000d__x000a__x0009__x0009_ fldValueName='QWRkZW5kdW0gaW5nZW5pZXVyc2RpZW5zdGVuIHZhbiBkZSBnZW1lZW50ZSBT+mR3ZXN0LUZyeXNs4m4='_x000d__x000a__x0009__x0009_ fldValueExValue='' fldValueIndex='3' fldValueType='0'/&gt;_x000d__x000a__x0009_&lt;z:row fldValueID='3A9CB3220A54B447BF215F0375FA4400~0'_x000d__x000a__x0009__x0009_ fldValueParentID='VV17D221083FBA014886682B4D26DFAB8C'_x000d__x000a__x0009__x0009_ fldValueName='RGUgdm9vcndhYXJkZW4gbGV2ZXJpbmcgc3RhbmRhYXJkcHJvZ3JhbW1hdHV1ciB2YW4gZGUgZ2VtZWVudGUgU/pkd2VzdC1GcnlzbOJu'_x000d__x000a__x0009__x0009_ fldValueExValue='' fldValueIndex='4' fldValueType='0'/&gt;_x000d__x000a__x0009_&lt;z:row fldValueID='265BD79B428C9E459389E1EC81B68628~0'_x000d__x000a__x0009__x0009_ fldValueParentID='VV17D221083FBA014886682B4D26DFAB8C'_x000d__x000a__x0009__x0009_ fldValueName='RGUgdm9vcndhYXJkZW4gb25kZXJob3VkIHN0YW5kYWFyZHByb2dyYW1tYXR1dXIgdmFuIGRlIGdlbWVlbnRlIFP6ZHdlc3QtRnJ5c2zibg=='_x000d__x000a__x0009__x0009_ fldValueExValue='' fldValueIndex='5' fldValueType='0'/&gt;_x000d__x000a__x0009_&lt;z:row fldValueID='12F490E3F82F6D4297C5EC2E5E0FA4EA~0'_x000d__x000a__x0009__x0009_ fldValueParentID='VV17D221083FBA014886682B4D26DFAB8C'_x000d__x000a__x0009__x0009_ fldValueName='RGUgcGxhYXRzZWxpamtlIHBvbGl0aWUtIGVuIGJyYW5kd2VlcnZlcm9yZGVuaW5nZW4='_x000d__x000a__x0009__x0009_ fldValueExValue='' fldValueIndex='6' fldValueType='0'/&gt;_x000d__x000a__x0009_&lt;z:row fldValueID='F4ECA2525FDEDA429BBF8E6F173DB046~0'_x000d__x000a__x0009__x0009_ fldValueParentID='VV17D221083FBA014886682B4D26DFAB8C'_x000d__x000a__x0009__x0009_ fldValueName='RGUgbm9ybWVuLCB2b29yc2NocmlmdGVuIGVuIGFhbndpanppbmdlbiB2YW4gZGUgcGxhYXRzZWxpamsgb3B0cmVkZW5kZSBudXRzYmVkcmlqdmVuIHZvb3IgZ2FzLCBlbGVrdHJhLCBldGMu'_x000d__x000a__x0009__x0009_ fldValueExValue='' fldValueIndex='7' fldValueType='0'/&gt;_x000d__x000a__x0009_&lt;z:row fldValueID='07C1E116DB415041A242CD9A10D3789C~0'_x000d__x000a__x0009__x0009_ fldValueParentID='VV17D221083FBA014886682B4D26DFAB8C'_x000d__x000a__x0009__x0009_ fldValueName='RGUgb2ZmaWNp62xlIGxpanN0IHZhbiBrd2FsaXRlaXRzdmVya2xhcmluZ2VuIGRvb3IgZGUgU3RpY2h0aW5nIEJvdXdrd2FsaXRlaXQgKFNCSyksIG1ldCBkb29yIGRlIFN0aWNodGluZyBSYWFkIEFjY3JlZGl0YXRpZSBlcmtlbmRlIGNlcnRpZmljZXJpbmctIGVuIGF0dGVzdGluc3RlbGxpbmdlbg=='_x000d__x000a__x0009__x0009_ fldValueExValue='' fldValueIndex='8' fldValueType='0'/&gt;_x000d__x000a__x0009_&lt;z:row fldValueID='531A14BABD70634D85CE4C700CA94EA7~0'_x000d__x000a__x0009__x0009_ fldValueParentID='VV17D221083FBA014886682B4D26DFAB8C'_x000d__x000a__x0009__x0009_ fldValueName='U1RBQlUgc3RhbmRhYXJkIDE5OTUsIHVpdGdlZ2V2ZW4gZG9vciBkZSBTdGljaHRpbmcgU1RBQlUgdGUgRWRl'_x000d__x000a__x0009__x0009_ fldValueExValue='' fldValueIndex='9' fldValueType='0'/&gt;_x000d__x000a__x0009_&lt;z:row fldValueID='295589CC7B750042B26356E0DEC54818~0'_x000d__x000a__x0009__x0009_ fldValueParentID='VV17D221083FBA014886682B4D26DFAB8C'_x000d__x000a__x0009__x0009_ fldValueName='RGUgVW5pZm9ybWUgQWRtaW5pc3RyYXRpZXZlIFZvb3J3YWFyZGVuIHZvb3IgZGUgdWl0dm9lcmluZyB2YW4gVGVjaG5pc2NoZSBJbnN0YWxsYXRpZXdlcmtlbiAoVUFWVEkgMTk5Mik='_x000d__x000a__x0009__x0009_ fldValueExValue='' fldValueIndex='10' fldValueType='0'/&gt;_x000d__x000a__x0009_&lt;z:row fldValueID='E590D4B542275D439E61C1EAE988ABEE~0'_x000d__x000a__x0009__x0009_ fldValueParentID='VV17D221083FBA014886682B4D26DFAB8C'_x000d__x000a__x0009__x0009_ fldValueName='RGUgYmlqIGdlbWVlbnRlbGlqa2UgdmVyb3JkZW5pbmcgdmFzdGdlc3RlbGRlIGJvdXd2ZXJvcmRlbmluZywgY29tcGxlZXQgbWV0IGFhbnZ1bGxlbmRlIGVuIGdld2lqemlnZGUgYmVwYWxpbmdlbg=='_x000d__x000a__x0009__x0009_ fldValueExValue='' fldValueIndex='11' fldValueType='0'/&gt;_x000d__x000a_&lt;/rs:data&gt;_x000d__x000a_&lt;/xml&gt;"/>
  </w:docVars>
  <w:rsids>
    <w:rsidRoot w:val="002B0929"/>
    <w:rsid w:val="00001FC3"/>
    <w:rsid w:val="00011E44"/>
    <w:rsid w:val="00011E92"/>
    <w:rsid w:val="0001267F"/>
    <w:rsid w:val="00012FE9"/>
    <w:rsid w:val="00013C97"/>
    <w:rsid w:val="0001567C"/>
    <w:rsid w:val="00017970"/>
    <w:rsid w:val="000200EE"/>
    <w:rsid w:val="0002052A"/>
    <w:rsid w:val="000236E7"/>
    <w:rsid w:val="00024899"/>
    <w:rsid w:val="0002506E"/>
    <w:rsid w:val="000416DA"/>
    <w:rsid w:val="00042332"/>
    <w:rsid w:val="00042D5A"/>
    <w:rsid w:val="0004461C"/>
    <w:rsid w:val="00046E87"/>
    <w:rsid w:val="00054E1A"/>
    <w:rsid w:val="00056AAE"/>
    <w:rsid w:val="0006019D"/>
    <w:rsid w:val="00065F4B"/>
    <w:rsid w:val="0006780A"/>
    <w:rsid w:val="0006799F"/>
    <w:rsid w:val="00067E8C"/>
    <w:rsid w:val="000702CE"/>
    <w:rsid w:val="00070400"/>
    <w:rsid w:val="00071E0C"/>
    <w:rsid w:val="00075003"/>
    <w:rsid w:val="00075A85"/>
    <w:rsid w:val="00075ED8"/>
    <w:rsid w:val="000769C5"/>
    <w:rsid w:val="00087B7B"/>
    <w:rsid w:val="00090C76"/>
    <w:rsid w:val="00093393"/>
    <w:rsid w:val="000C01EE"/>
    <w:rsid w:val="000C0632"/>
    <w:rsid w:val="000C2AF7"/>
    <w:rsid w:val="000C30C0"/>
    <w:rsid w:val="000C5F97"/>
    <w:rsid w:val="000C771A"/>
    <w:rsid w:val="000D33AD"/>
    <w:rsid w:val="000D36E9"/>
    <w:rsid w:val="000D3BCE"/>
    <w:rsid w:val="000D4845"/>
    <w:rsid w:val="000D70C9"/>
    <w:rsid w:val="000E2FCF"/>
    <w:rsid w:val="000F54A7"/>
    <w:rsid w:val="000F708D"/>
    <w:rsid w:val="00101009"/>
    <w:rsid w:val="00103067"/>
    <w:rsid w:val="0010349F"/>
    <w:rsid w:val="00104048"/>
    <w:rsid w:val="00106F27"/>
    <w:rsid w:val="001123E1"/>
    <w:rsid w:val="00113E68"/>
    <w:rsid w:val="0011431D"/>
    <w:rsid w:val="00115AC1"/>
    <w:rsid w:val="001161FF"/>
    <w:rsid w:val="00120AE9"/>
    <w:rsid w:val="00120BBD"/>
    <w:rsid w:val="00125D1D"/>
    <w:rsid w:val="00126772"/>
    <w:rsid w:val="0012792C"/>
    <w:rsid w:val="00140E04"/>
    <w:rsid w:val="00141874"/>
    <w:rsid w:val="00143666"/>
    <w:rsid w:val="001436B9"/>
    <w:rsid w:val="001445DC"/>
    <w:rsid w:val="00152563"/>
    <w:rsid w:val="0015291B"/>
    <w:rsid w:val="00152C96"/>
    <w:rsid w:val="001533F5"/>
    <w:rsid w:val="00154D65"/>
    <w:rsid w:val="00156546"/>
    <w:rsid w:val="00161B4F"/>
    <w:rsid w:val="00166A3D"/>
    <w:rsid w:val="0017267C"/>
    <w:rsid w:val="00175D91"/>
    <w:rsid w:val="0017661F"/>
    <w:rsid w:val="00176B17"/>
    <w:rsid w:val="001777DC"/>
    <w:rsid w:val="00180A37"/>
    <w:rsid w:val="00180D2D"/>
    <w:rsid w:val="00183D6A"/>
    <w:rsid w:val="00186D43"/>
    <w:rsid w:val="0019125C"/>
    <w:rsid w:val="001918EF"/>
    <w:rsid w:val="001922A5"/>
    <w:rsid w:val="00193DD5"/>
    <w:rsid w:val="00194A50"/>
    <w:rsid w:val="00195A2B"/>
    <w:rsid w:val="001A2ADB"/>
    <w:rsid w:val="001A3612"/>
    <w:rsid w:val="001A65B5"/>
    <w:rsid w:val="001A700B"/>
    <w:rsid w:val="001B701C"/>
    <w:rsid w:val="001C2D39"/>
    <w:rsid w:val="001D2745"/>
    <w:rsid w:val="001E3C0F"/>
    <w:rsid w:val="001E3D66"/>
    <w:rsid w:val="00200D8A"/>
    <w:rsid w:val="002061AF"/>
    <w:rsid w:val="00213A43"/>
    <w:rsid w:val="00214125"/>
    <w:rsid w:val="00222A0D"/>
    <w:rsid w:val="00222B6E"/>
    <w:rsid w:val="002247C4"/>
    <w:rsid w:val="002248E5"/>
    <w:rsid w:val="002254B6"/>
    <w:rsid w:val="0023028B"/>
    <w:rsid w:val="00236ADB"/>
    <w:rsid w:val="0024424D"/>
    <w:rsid w:val="00247F3D"/>
    <w:rsid w:val="002507A5"/>
    <w:rsid w:val="00250BC1"/>
    <w:rsid w:val="00250C5F"/>
    <w:rsid w:val="0025313D"/>
    <w:rsid w:val="00254C7E"/>
    <w:rsid w:val="00261521"/>
    <w:rsid w:val="00267A40"/>
    <w:rsid w:val="002705C6"/>
    <w:rsid w:val="0027262A"/>
    <w:rsid w:val="00273384"/>
    <w:rsid w:val="00284AAD"/>
    <w:rsid w:val="00287EC9"/>
    <w:rsid w:val="00291F35"/>
    <w:rsid w:val="00292424"/>
    <w:rsid w:val="00292DBF"/>
    <w:rsid w:val="00294C52"/>
    <w:rsid w:val="002A1BC9"/>
    <w:rsid w:val="002A2663"/>
    <w:rsid w:val="002A4F75"/>
    <w:rsid w:val="002A7BBD"/>
    <w:rsid w:val="002B07CF"/>
    <w:rsid w:val="002B0929"/>
    <w:rsid w:val="002B1859"/>
    <w:rsid w:val="002B2B06"/>
    <w:rsid w:val="002B6BB5"/>
    <w:rsid w:val="002C025E"/>
    <w:rsid w:val="002C681D"/>
    <w:rsid w:val="002C766B"/>
    <w:rsid w:val="002D3242"/>
    <w:rsid w:val="002D6424"/>
    <w:rsid w:val="002E0283"/>
    <w:rsid w:val="002E02EB"/>
    <w:rsid w:val="002E0E7B"/>
    <w:rsid w:val="002E1784"/>
    <w:rsid w:val="002E2000"/>
    <w:rsid w:val="002E4C2E"/>
    <w:rsid w:val="002E7AA1"/>
    <w:rsid w:val="002F20FE"/>
    <w:rsid w:val="003016CF"/>
    <w:rsid w:val="00301B71"/>
    <w:rsid w:val="00302D0C"/>
    <w:rsid w:val="00305663"/>
    <w:rsid w:val="00310A5F"/>
    <w:rsid w:val="00316661"/>
    <w:rsid w:val="00323487"/>
    <w:rsid w:val="003308B0"/>
    <w:rsid w:val="003325ED"/>
    <w:rsid w:val="00335682"/>
    <w:rsid w:val="003370FD"/>
    <w:rsid w:val="00346206"/>
    <w:rsid w:val="00347DA5"/>
    <w:rsid w:val="0035291D"/>
    <w:rsid w:val="00353917"/>
    <w:rsid w:val="00355F13"/>
    <w:rsid w:val="003627EE"/>
    <w:rsid w:val="003629B8"/>
    <w:rsid w:val="00367FCC"/>
    <w:rsid w:val="00374801"/>
    <w:rsid w:val="00376F7A"/>
    <w:rsid w:val="0038164F"/>
    <w:rsid w:val="003836CF"/>
    <w:rsid w:val="00383E26"/>
    <w:rsid w:val="00392537"/>
    <w:rsid w:val="00394509"/>
    <w:rsid w:val="003947FB"/>
    <w:rsid w:val="00397B83"/>
    <w:rsid w:val="003A28AD"/>
    <w:rsid w:val="003A2BDB"/>
    <w:rsid w:val="003A3233"/>
    <w:rsid w:val="003A4476"/>
    <w:rsid w:val="003A7AF0"/>
    <w:rsid w:val="003B0134"/>
    <w:rsid w:val="003B0427"/>
    <w:rsid w:val="003B269A"/>
    <w:rsid w:val="003B2C9F"/>
    <w:rsid w:val="003B3833"/>
    <w:rsid w:val="003B3B8E"/>
    <w:rsid w:val="003B5906"/>
    <w:rsid w:val="003C42C3"/>
    <w:rsid w:val="003C49B9"/>
    <w:rsid w:val="003C50C6"/>
    <w:rsid w:val="003D22FB"/>
    <w:rsid w:val="003D324D"/>
    <w:rsid w:val="003D6EEE"/>
    <w:rsid w:val="003E105F"/>
    <w:rsid w:val="003E3F56"/>
    <w:rsid w:val="003F7D01"/>
    <w:rsid w:val="00401611"/>
    <w:rsid w:val="004025DE"/>
    <w:rsid w:val="004045D5"/>
    <w:rsid w:val="004144BB"/>
    <w:rsid w:val="004145E5"/>
    <w:rsid w:val="00415243"/>
    <w:rsid w:val="00420D3A"/>
    <w:rsid w:val="00421109"/>
    <w:rsid w:val="00424B3A"/>
    <w:rsid w:val="004314CB"/>
    <w:rsid w:val="004406F1"/>
    <w:rsid w:val="00440FE3"/>
    <w:rsid w:val="004442A9"/>
    <w:rsid w:val="00454D9B"/>
    <w:rsid w:val="0045747D"/>
    <w:rsid w:val="00460321"/>
    <w:rsid w:val="00461F1D"/>
    <w:rsid w:val="00462D0E"/>
    <w:rsid w:val="00464915"/>
    <w:rsid w:val="004710EB"/>
    <w:rsid w:val="00471206"/>
    <w:rsid w:val="0047327C"/>
    <w:rsid w:val="00474582"/>
    <w:rsid w:val="0047556B"/>
    <w:rsid w:val="004809DE"/>
    <w:rsid w:val="00481954"/>
    <w:rsid w:val="004877B0"/>
    <w:rsid w:val="004878B5"/>
    <w:rsid w:val="00491D53"/>
    <w:rsid w:val="00492750"/>
    <w:rsid w:val="004928B0"/>
    <w:rsid w:val="004961EF"/>
    <w:rsid w:val="004A0592"/>
    <w:rsid w:val="004A2354"/>
    <w:rsid w:val="004A4286"/>
    <w:rsid w:val="004C1210"/>
    <w:rsid w:val="004C1289"/>
    <w:rsid w:val="004C6CC4"/>
    <w:rsid w:val="004C727E"/>
    <w:rsid w:val="004D1621"/>
    <w:rsid w:val="004D2596"/>
    <w:rsid w:val="004D3C82"/>
    <w:rsid w:val="004D4C19"/>
    <w:rsid w:val="004D4E97"/>
    <w:rsid w:val="004D6229"/>
    <w:rsid w:val="004E789E"/>
    <w:rsid w:val="004F2DC8"/>
    <w:rsid w:val="005033D7"/>
    <w:rsid w:val="00510A31"/>
    <w:rsid w:val="00512678"/>
    <w:rsid w:val="005129CA"/>
    <w:rsid w:val="005129CE"/>
    <w:rsid w:val="00514ADF"/>
    <w:rsid w:val="00515A3A"/>
    <w:rsid w:val="0052295D"/>
    <w:rsid w:val="00522FC6"/>
    <w:rsid w:val="00524E7B"/>
    <w:rsid w:val="00527919"/>
    <w:rsid w:val="005302EB"/>
    <w:rsid w:val="005311D3"/>
    <w:rsid w:val="0053618F"/>
    <w:rsid w:val="005401CB"/>
    <w:rsid w:val="005421D8"/>
    <w:rsid w:val="00543012"/>
    <w:rsid w:val="00543BA9"/>
    <w:rsid w:val="0055029B"/>
    <w:rsid w:val="005518A1"/>
    <w:rsid w:val="00554BE5"/>
    <w:rsid w:val="005563AA"/>
    <w:rsid w:val="00561EF3"/>
    <w:rsid w:val="00570759"/>
    <w:rsid w:val="00573569"/>
    <w:rsid w:val="00573A9B"/>
    <w:rsid w:val="00573AA8"/>
    <w:rsid w:val="00576C85"/>
    <w:rsid w:val="00577BBF"/>
    <w:rsid w:val="00581511"/>
    <w:rsid w:val="005817B7"/>
    <w:rsid w:val="0058278E"/>
    <w:rsid w:val="00587381"/>
    <w:rsid w:val="00590159"/>
    <w:rsid w:val="00590239"/>
    <w:rsid w:val="0059048A"/>
    <w:rsid w:val="00594C76"/>
    <w:rsid w:val="005965C5"/>
    <w:rsid w:val="005A6442"/>
    <w:rsid w:val="005B2BC1"/>
    <w:rsid w:val="005B334B"/>
    <w:rsid w:val="005B49BF"/>
    <w:rsid w:val="005B4CDD"/>
    <w:rsid w:val="005B6B90"/>
    <w:rsid w:val="005C193B"/>
    <w:rsid w:val="005C5CF7"/>
    <w:rsid w:val="005C64BA"/>
    <w:rsid w:val="005D27A9"/>
    <w:rsid w:val="005D3DA1"/>
    <w:rsid w:val="005F39CF"/>
    <w:rsid w:val="005F7816"/>
    <w:rsid w:val="0060025D"/>
    <w:rsid w:val="00600647"/>
    <w:rsid w:val="0060305E"/>
    <w:rsid w:val="00611B13"/>
    <w:rsid w:val="00614120"/>
    <w:rsid w:val="006155B2"/>
    <w:rsid w:val="00617B1B"/>
    <w:rsid w:val="00623D2D"/>
    <w:rsid w:val="00625B1A"/>
    <w:rsid w:val="00631765"/>
    <w:rsid w:val="00631EC4"/>
    <w:rsid w:val="00632670"/>
    <w:rsid w:val="0063368F"/>
    <w:rsid w:val="00635243"/>
    <w:rsid w:val="00636716"/>
    <w:rsid w:val="0064471A"/>
    <w:rsid w:val="006466E9"/>
    <w:rsid w:val="00647E85"/>
    <w:rsid w:val="006512C3"/>
    <w:rsid w:val="006578A3"/>
    <w:rsid w:val="00657941"/>
    <w:rsid w:val="00663B29"/>
    <w:rsid w:val="00665685"/>
    <w:rsid w:val="00665934"/>
    <w:rsid w:val="006667C7"/>
    <w:rsid w:val="00667B92"/>
    <w:rsid w:val="00675086"/>
    <w:rsid w:val="006771C9"/>
    <w:rsid w:val="006773A8"/>
    <w:rsid w:val="00680824"/>
    <w:rsid w:val="00684CA4"/>
    <w:rsid w:val="00691235"/>
    <w:rsid w:val="00695D58"/>
    <w:rsid w:val="00696284"/>
    <w:rsid w:val="0069716E"/>
    <w:rsid w:val="006A00CB"/>
    <w:rsid w:val="006A4702"/>
    <w:rsid w:val="006A4830"/>
    <w:rsid w:val="006A5654"/>
    <w:rsid w:val="006B5D3A"/>
    <w:rsid w:val="006C09F8"/>
    <w:rsid w:val="006C4156"/>
    <w:rsid w:val="006C6166"/>
    <w:rsid w:val="006C61B8"/>
    <w:rsid w:val="006C6659"/>
    <w:rsid w:val="006C6DFE"/>
    <w:rsid w:val="006D13FA"/>
    <w:rsid w:val="006D1A19"/>
    <w:rsid w:val="006D4746"/>
    <w:rsid w:val="006D4DB8"/>
    <w:rsid w:val="006D51F4"/>
    <w:rsid w:val="006D68EA"/>
    <w:rsid w:val="006D78CB"/>
    <w:rsid w:val="006E04E6"/>
    <w:rsid w:val="006E0774"/>
    <w:rsid w:val="006E1924"/>
    <w:rsid w:val="006E332B"/>
    <w:rsid w:val="006E4285"/>
    <w:rsid w:val="006F7A3A"/>
    <w:rsid w:val="00702160"/>
    <w:rsid w:val="00705562"/>
    <w:rsid w:val="00715AEA"/>
    <w:rsid w:val="00722B22"/>
    <w:rsid w:val="00722FDC"/>
    <w:rsid w:val="00725B60"/>
    <w:rsid w:val="00726F5F"/>
    <w:rsid w:val="0072736E"/>
    <w:rsid w:val="00735BFB"/>
    <w:rsid w:val="00735E7E"/>
    <w:rsid w:val="00740EDF"/>
    <w:rsid w:val="007442EE"/>
    <w:rsid w:val="00744626"/>
    <w:rsid w:val="00747095"/>
    <w:rsid w:val="00750118"/>
    <w:rsid w:val="00752099"/>
    <w:rsid w:val="00753525"/>
    <w:rsid w:val="007535E1"/>
    <w:rsid w:val="00756400"/>
    <w:rsid w:val="00756ACD"/>
    <w:rsid w:val="0075735F"/>
    <w:rsid w:val="007579C3"/>
    <w:rsid w:val="00760DB5"/>
    <w:rsid w:val="007610EA"/>
    <w:rsid w:val="007618DA"/>
    <w:rsid w:val="0076251D"/>
    <w:rsid w:val="00766250"/>
    <w:rsid w:val="007736B9"/>
    <w:rsid w:val="00774CAB"/>
    <w:rsid w:val="00774DBE"/>
    <w:rsid w:val="00776173"/>
    <w:rsid w:val="00777014"/>
    <w:rsid w:val="00780E23"/>
    <w:rsid w:val="0078579E"/>
    <w:rsid w:val="00785FD1"/>
    <w:rsid w:val="00791291"/>
    <w:rsid w:val="007917F0"/>
    <w:rsid w:val="00795840"/>
    <w:rsid w:val="00796670"/>
    <w:rsid w:val="007A277C"/>
    <w:rsid w:val="007A380B"/>
    <w:rsid w:val="007B0A15"/>
    <w:rsid w:val="007B3F09"/>
    <w:rsid w:val="007B54FB"/>
    <w:rsid w:val="007B5543"/>
    <w:rsid w:val="007B6010"/>
    <w:rsid w:val="007B7D64"/>
    <w:rsid w:val="007C29E2"/>
    <w:rsid w:val="007D17B6"/>
    <w:rsid w:val="007D4B5A"/>
    <w:rsid w:val="007E55B1"/>
    <w:rsid w:val="007E5DD0"/>
    <w:rsid w:val="007E618C"/>
    <w:rsid w:val="007E67F0"/>
    <w:rsid w:val="007F1725"/>
    <w:rsid w:val="007F1A63"/>
    <w:rsid w:val="00802143"/>
    <w:rsid w:val="008039B4"/>
    <w:rsid w:val="008106D5"/>
    <w:rsid w:val="00811530"/>
    <w:rsid w:val="00821877"/>
    <w:rsid w:val="00824624"/>
    <w:rsid w:val="00826999"/>
    <w:rsid w:val="00826FED"/>
    <w:rsid w:val="00827E8E"/>
    <w:rsid w:val="00832A46"/>
    <w:rsid w:val="00835324"/>
    <w:rsid w:val="008378DF"/>
    <w:rsid w:val="008435D9"/>
    <w:rsid w:val="0085410E"/>
    <w:rsid w:val="0085428B"/>
    <w:rsid w:val="00854ABF"/>
    <w:rsid w:val="008561B1"/>
    <w:rsid w:val="0086107C"/>
    <w:rsid w:val="00865CD4"/>
    <w:rsid w:val="00867E84"/>
    <w:rsid w:val="00870AFA"/>
    <w:rsid w:val="00874F9C"/>
    <w:rsid w:val="00882B73"/>
    <w:rsid w:val="0088454D"/>
    <w:rsid w:val="00884A6F"/>
    <w:rsid w:val="00884F2C"/>
    <w:rsid w:val="00887C85"/>
    <w:rsid w:val="008911E3"/>
    <w:rsid w:val="00895F84"/>
    <w:rsid w:val="00896FA6"/>
    <w:rsid w:val="008A2213"/>
    <w:rsid w:val="008A488D"/>
    <w:rsid w:val="008A6166"/>
    <w:rsid w:val="008A6C20"/>
    <w:rsid w:val="008B0909"/>
    <w:rsid w:val="008B432B"/>
    <w:rsid w:val="008B4EBD"/>
    <w:rsid w:val="008B69DA"/>
    <w:rsid w:val="008C270C"/>
    <w:rsid w:val="008C66A1"/>
    <w:rsid w:val="008D25B5"/>
    <w:rsid w:val="008D7B75"/>
    <w:rsid w:val="008E1708"/>
    <w:rsid w:val="008E4102"/>
    <w:rsid w:val="008E417E"/>
    <w:rsid w:val="008E4E34"/>
    <w:rsid w:val="008F08E7"/>
    <w:rsid w:val="008F2137"/>
    <w:rsid w:val="008F2D02"/>
    <w:rsid w:val="008F55E0"/>
    <w:rsid w:val="008F67BA"/>
    <w:rsid w:val="008F799B"/>
    <w:rsid w:val="009062ED"/>
    <w:rsid w:val="00906E1D"/>
    <w:rsid w:val="00912FAD"/>
    <w:rsid w:val="009160FC"/>
    <w:rsid w:val="0092135E"/>
    <w:rsid w:val="00922664"/>
    <w:rsid w:val="009232C6"/>
    <w:rsid w:val="00925AAD"/>
    <w:rsid w:val="00926CAE"/>
    <w:rsid w:val="00935074"/>
    <w:rsid w:val="00946593"/>
    <w:rsid w:val="00947B13"/>
    <w:rsid w:val="00950EE8"/>
    <w:rsid w:val="00952F27"/>
    <w:rsid w:val="00954398"/>
    <w:rsid w:val="0095703D"/>
    <w:rsid w:val="00960894"/>
    <w:rsid w:val="00962EA4"/>
    <w:rsid w:val="00964EAC"/>
    <w:rsid w:val="00965509"/>
    <w:rsid w:val="00966E16"/>
    <w:rsid w:val="009728A4"/>
    <w:rsid w:val="00974EDD"/>
    <w:rsid w:val="009805C2"/>
    <w:rsid w:val="00997E2C"/>
    <w:rsid w:val="009A0AF1"/>
    <w:rsid w:val="009A0D7D"/>
    <w:rsid w:val="009A22B4"/>
    <w:rsid w:val="009A5D24"/>
    <w:rsid w:val="009A645F"/>
    <w:rsid w:val="009B000E"/>
    <w:rsid w:val="009B50C4"/>
    <w:rsid w:val="009B706E"/>
    <w:rsid w:val="009C6FDB"/>
    <w:rsid w:val="009D2285"/>
    <w:rsid w:val="009D364A"/>
    <w:rsid w:val="009D58CA"/>
    <w:rsid w:val="009E497A"/>
    <w:rsid w:val="009E4A33"/>
    <w:rsid w:val="009E4D33"/>
    <w:rsid w:val="009E6398"/>
    <w:rsid w:val="009F3D64"/>
    <w:rsid w:val="00A032E4"/>
    <w:rsid w:val="00A05203"/>
    <w:rsid w:val="00A066C6"/>
    <w:rsid w:val="00A1030E"/>
    <w:rsid w:val="00A10418"/>
    <w:rsid w:val="00A1064A"/>
    <w:rsid w:val="00A21402"/>
    <w:rsid w:val="00A234A2"/>
    <w:rsid w:val="00A23816"/>
    <w:rsid w:val="00A23F10"/>
    <w:rsid w:val="00A302EE"/>
    <w:rsid w:val="00A3342D"/>
    <w:rsid w:val="00A334B8"/>
    <w:rsid w:val="00A36C5C"/>
    <w:rsid w:val="00A4327B"/>
    <w:rsid w:val="00A438D4"/>
    <w:rsid w:val="00A450F5"/>
    <w:rsid w:val="00A502D2"/>
    <w:rsid w:val="00A52509"/>
    <w:rsid w:val="00A53202"/>
    <w:rsid w:val="00A53C5C"/>
    <w:rsid w:val="00A72628"/>
    <w:rsid w:val="00A73048"/>
    <w:rsid w:val="00A7748D"/>
    <w:rsid w:val="00A82735"/>
    <w:rsid w:val="00A914D2"/>
    <w:rsid w:val="00A916FA"/>
    <w:rsid w:val="00AA0B4E"/>
    <w:rsid w:val="00AA1848"/>
    <w:rsid w:val="00AA37D1"/>
    <w:rsid w:val="00AA4FAD"/>
    <w:rsid w:val="00AB21DC"/>
    <w:rsid w:val="00AB49FC"/>
    <w:rsid w:val="00AB6CB8"/>
    <w:rsid w:val="00AC204A"/>
    <w:rsid w:val="00AC53B9"/>
    <w:rsid w:val="00AC59B7"/>
    <w:rsid w:val="00AC6E2B"/>
    <w:rsid w:val="00AC788B"/>
    <w:rsid w:val="00AD03AA"/>
    <w:rsid w:val="00AD0BAE"/>
    <w:rsid w:val="00AD2E9F"/>
    <w:rsid w:val="00AD3C86"/>
    <w:rsid w:val="00AD44A9"/>
    <w:rsid w:val="00AD5E40"/>
    <w:rsid w:val="00AE2907"/>
    <w:rsid w:val="00AF2628"/>
    <w:rsid w:val="00AF67A9"/>
    <w:rsid w:val="00AF6A00"/>
    <w:rsid w:val="00AF7FFA"/>
    <w:rsid w:val="00B009EC"/>
    <w:rsid w:val="00B00FD5"/>
    <w:rsid w:val="00B0392A"/>
    <w:rsid w:val="00B05B48"/>
    <w:rsid w:val="00B076E1"/>
    <w:rsid w:val="00B10835"/>
    <w:rsid w:val="00B11EC6"/>
    <w:rsid w:val="00B13C7F"/>
    <w:rsid w:val="00B14EAB"/>
    <w:rsid w:val="00B16B73"/>
    <w:rsid w:val="00B26490"/>
    <w:rsid w:val="00B2731E"/>
    <w:rsid w:val="00B32672"/>
    <w:rsid w:val="00B43692"/>
    <w:rsid w:val="00B43C89"/>
    <w:rsid w:val="00B53D8E"/>
    <w:rsid w:val="00B56EAE"/>
    <w:rsid w:val="00B605FA"/>
    <w:rsid w:val="00B60BE0"/>
    <w:rsid w:val="00B65247"/>
    <w:rsid w:val="00B65481"/>
    <w:rsid w:val="00B67287"/>
    <w:rsid w:val="00B6747E"/>
    <w:rsid w:val="00B67AEB"/>
    <w:rsid w:val="00B71802"/>
    <w:rsid w:val="00B7184B"/>
    <w:rsid w:val="00B73AF1"/>
    <w:rsid w:val="00B84722"/>
    <w:rsid w:val="00B90979"/>
    <w:rsid w:val="00B952E8"/>
    <w:rsid w:val="00B962A8"/>
    <w:rsid w:val="00B96EC4"/>
    <w:rsid w:val="00BA0700"/>
    <w:rsid w:val="00BA0F20"/>
    <w:rsid w:val="00BA1691"/>
    <w:rsid w:val="00BA3CFB"/>
    <w:rsid w:val="00BA5DEC"/>
    <w:rsid w:val="00BA775E"/>
    <w:rsid w:val="00BB1E7B"/>
    <w:rsid w:val="00BB5F3D"/>
    <w:rsid w:val="00BB6AA7"/>
    <w:rsid w:val="00BB7977"/>
    <w:rsid w:val="00BC3A95"/>
    <w:rsid w:val="00BC4D27"/>
    <w:rsid w:val="00BC6047"/>
    <w:rsid w:val="00BD20C9"/>
    <w:rsid w:val="00BD3785"/>
    <w:rsid w:val="00BD3F28"/>
    <w:rsid w:val="00BE2B63"/>
    <w:rsid w:val="00BE45CD"/>
    <w:rsid w:val="00BE460C"/>
    <w:rsid w:val="00BE4894"/>
    <w:rsid w:val="00BE4DE5"/>
    <w:rsid w:val="00BF0A3D"/>
    <w:rsid w:val="00BF6566"/>
    <w:rsid w:val="00BF66F1"/>
    <w:rsid w:val="00BF78AC"/>
    <w:rsid w:val="00C0430A"/>
    <w:rsid w:val="00C04AC2"/>
    <w:rsid w:val="00C04EC0"/>
    <w:rsid w:val="00C0754F"/>
    <w:rsid w:val="00C12734"/>
    <w:rsid w:val="00C14EA0"/>
    <w:rsid w:val="00C1505E"/>
    <w:rsid w:val="00C1596B"/>
    <w:rsid w:val="00C1711D"/>
    <w:rsid w:val="00C21A4A"/>
    <w:rsid w:val="00C22468"/>
    <w:rsid w:val="00C227E8"/>
    <w:rsid w:val="00C23D44"/>
    <w:rsid w:val="00C251CE"/>
    <w:rsid w:val="00C268FB"/>
    <w:rsid w:val="00C26924"/>
    <w:rsid w:val="00C31858"/>
    <w:rsid w:val="00C351B0"/>
    <w:rsid w:val="00C35828"/>
    <w:rsid w:val="00C4203F"/>
    <w:rsid w:val="00C423D4"/>
    <w:rsid w:val="00C42F6B"/>
    <w:rsid w:val="00C45083"/>
    <w:rsid w:val="00C478D6"/>
    <w:rsid w:val="00C5162D"/>
    <w:rsid w:val="00C52001"/>
    <w:rsid w:val="00C5362C"/>
    <w:rsid w:val="00C57591"/>
    <w:rsid w:val="00C66A7E"/>
    <w:rsid w:val="00C725B2"/>
    <w:rsid w:val="00C72F9B"/>
    <w:rsid w:val="00C736DB"/>
    <w:rsid w:val="00C7572B"/>
    <w:rsid w:val="00C7701D"/>
    <w:rsid w:val="00C81C49"/>
    <w:rsid w:val="00C81CC2"/>
    <w:rsid w:val="00C85C40"/>
    <w:rsid w:val="00C86346"/>
    <w:rsid w:val="00C86844"/>
    <w:rsid w:val="00C91B12"/>
    <w:rsid w:val="00C957A0"/>
    <w:rsid w:val="00CA00C6"/>
    <w:rsid w:val="00CA0134"/>
    <w:rsid w:val="00CA0BAD"/>
    <w:rsid w:val="00CA1EF9"/>
    <w:rsid w:val="00CA31E4"/>
    <w:rsid w:val="00CA6FE5"/>
    <w:rsid w:val="00CB3C0D"/>
    <w:rsid w:val="00CC0FD4"/>
    <w:rsid w:val="00CC4BE6"/>
    <w:rsid w:val="00CC6FA7"/>
    <w:rsid w:val="00CD0CC1"/>
    <w:rsid w:val="00CD33C5"/>
    <w:rsid w:val="00CD4BCB"/>
    <w:rsid w:val="00CD790C"/>
    <w:rsid w:val="00CE0A4D"/>
    <w:rsid w:val="00CE1474"/>
    <w:rsid w:val="00CE3235"/>
    <w:rsid w:val="00CE3F79"/>
    <w:rsid w:val="00CF02F9"/>
    <w:rsid w:val="00CF1E21"/>
    <w:rsid w:val="00CF2DC6"/>
    <w:rsid w:val="00CF780F"/>
    <w:rsid w:val="00D00D52"/>
    <w:rsid w:val="00D01195"/>
    <w:rsid w:val="00D01519"/>
    <w:rsid w:val="00D03B70"/>
    <w:rsid w:val="00D11182"/>
    <w:rsid w:val="00D1262D"/>
    <w:rsid w:val="00D22C88"/>
    <w:rsid w:val="00D24EDE"/>
    <w:rsid w:val="00D257E2"/>
    <w:rsid w:val="00D26785"/>
    <w:rsid w:val="00D30265"/>
    <w:rsid w:val="00D32DD7"/>
    <w:rsid w:val="00D33246"/>
    <w:rsid w:val="00D35B37"/>
    <w:rsid w:val="00D408D1"/>
    <w:rsid w:val="00D4771F"/>
    <w:rsid w:val="00D5016C"/>
    <w:rsid w:val="00D52F8D"/>
    <w:rsid w:val="00D61648"/>
    <w:rsid w:val="00D61E31"/>
    <w:rsid w:val="00D62DD9"/>
    <w:rsid w:val="00D65D15"/>
    <w:rsid w:val="00D7022D"/>
    <w:rsid w:val="00D7168C"/>
    <w:rsid w:val="00D71BCF"/>
    <w:rsid w:val="00D7274B"/>
    <w:rsid w:val="00D7354F"/>
    <w:rsid w:val="00D74E3F"/>
    <w:rsid w:val="00D766A7"/>
    <w:rsid w:val="00D80F07"/>
    <w:rsid w:val="00D8211B"/>
    <w:rsid w:val="00D8377B"/>
    <w:rsid w:val="00D87FEF"/>
    <w:rsid w:val="00D90D0A"/>
    <w:rsid w:val="00D9254F"/>
    <w:rsid w:val="00D97100"/>
    <w:rsid w:val="00DA09BC"/>
    <w:rsid w:val="00DA290D"/>
    <w:rsid w:val="00DB0CF0"/>
    <w:rsid w:val="00DB1D85"/>
    <w:rsid w:val="00DB320D"/>
    <w:rsid w:val="00DC1565"/>
    <w:rsid w:val="00DC44D3"/>
    <w:rsid w:val="00DC6B52"/>
    <w:rsid w:val="00DD0503"/>
    <w:rsid w:val="00DD2139"/>
    <w:rsid w:val="00DD35AC"/>
    <w:rsid w:val="00DE0B6A"/>
    <w:rsid w:val="00DE3AF1"/>
    <w:rsid w:val="00DE528A"/>
    <w:rsid w:val="00DF0CB9"/>
    <w:rsid w:val="00DF1A10"/>
    <w:rsid w:val="00DF1D27"/>
    <w:rsid w:val="00DF4167"/>
    <w:rsid w:val="00E02FDD"/>
    <w:rsid w:val="00E042C4"/>
    <w:rsid w:val="00E10FE7"/>
    <w:rsid w:val="00E14D95"/>
    <w:rsid w:val="00E16946"/>
    <w:rsid w:val="00E2063A"/>
    <w:rsid w:val="00E20B29"/>
    <w:rsid w:val="00E23A48"/>
    <w:rsid w:val="00E25ADE"/>
    <w:rsid w:val="00E262DA"/>
    <w:rsid w:val="00E338B6"/>
    <w:rsid w:val="00E368F0"/>
    <w:rsid w:val="00E36F3B"/>
    <w:rsid w:val="00E37C49"/>
    <w:rsid w:val="00E40767"/>
    <w:rsid w:val="00E447FE"/>
    <w:rsid w:val="00E4631C"/>
    <w:rsid w:val="00E51CAE"/>
    <w:rsid w:val="00E5231A"/>
    <w:rsid w:val="00E5443B"/>
    <w:rsid w:val="00E5675D"/>
    <w:rsid w:val="00E632D6"/>
    <w:rsid w:val="00E66637"/>
    <w:rsid w:val="00E674FE"/>
    <w:rsid w:val="00E67848"/>
    <w:rsid w:val="00E703C8"/>
    <w:rsid w:val="00E704E2"/>
    <w:rsid w:val="00E727B8"/>
    <w:rsid w:val="00E74B7D"/>
    <w:rsid w:val="00E778AF"/>
    <w:rsid w:val="00E90135"/>
    <w:rsid w:val="00E92097"/>
    <w:rsid w:val="00E93F25"/>
    <w:rsid w:val="00E948CA"/>
    <w:rsid w:val="00E95FB8"/>
    <w:rsid w:val="00E96A2A"/>
    <w:rsid w:val="00E97BC0"/>
    <w:rsid w:val="00EA0419"/>
    <w:rsid w:val="00EA1ED1"/>
    <w:rsid w:val="00EA3D35"/>
    <w:rsid w:val="00EB0643"/>
    <w:rsid w:val="00EB130D"/>
    <w:rsid w:val="00EB2A3A"/>
    <w:rsid w:val="00ED0A89"/>
    <w:rsid w:val="00ED2E7E"/>
    <w:rsid w:val="00ED34A9"/>
    <w:rsid w:val="00ED3941"/>
    <w:rsid w:val="00ED4103"/>
    <w:rsid w:val="00EE1BD0"/>
    <w:rsid w:val="00EF5011"/>
    <w:rsid w:val="00F009FE"/>
    <w:rsid w:val="00F015BC"/>
    <w:rsid w:val="00F05511"/>
    <w:rsid w:val="00F05613"/>
    <w:rsid w:val="00F11906"/>
    <w:rsid w:val="00F119B0"/>
    <w:rsid w:val="00F139FA"/>
    <w:rsid w:val="00F2219B"/>
    <w:rsid w:val="00F233A3"/>
    <w:rsid w:val="00F25D71"/>
    <w:rsid w:val="00F25F51"/>
    <w:rsid w:val="00F27FA6"/>
    <w:rsid w:val="00F30AAB"/>
    <w:rsid w:val="00F318D9"/>
    <w:rsid w:val="00F3423F"/>
    <w:rsid w:val="00F342F3"/>
    <w:rsid w:val="00F34E92"/>
    <w:rsid w:val="00F36988"/>
    <w:rsid w:val="00F37955"/>
    <w:rsid w:val="00F43102"/>
    <w:rsid w:val="00F44CF9"/>
    <w:rsid w:val="00F477C1"/>
    <w:rsid w:val="00F519D8"/>
    <w:rsid w:val="00F51B63"/>
    <w:rsid w:val="00F62379"/>
    <w:rsid w:val="00F635E4"/>
    <w:rsid w:val="00F6558E"/>
    <w:rsid w:val="00F70238"/>
    <w:rsid w:val="00F70E40"/>
    <w:rsid w:val="00F80335"/>
    <w:rsid w:val="00F81FC2"/>
    <w:rsid w:val="00F851BB"/>
    <w:rsid w:val="00F871E2"/>
    <w:rsid w:val="00F93E7A"/>
    <w:rsid w:val="00FA29CF"/>
    <w:rsid w:val="00FA665F"/>
    <w:rsid w:val="00FA795E"/>
    <w:rsid w:val="00FB1A46"/>
    <w:rsid w:val="00FB26B6"/>
    <w:rsid w:val="00FB3B98"/>
    <w:rsid w:val="00FB5596"/>
    <w:rsid w:val="00FC01E7"/>
    <w:rsid w:val="00FD1CE2"/>
    <w:rsid w:val="00FD3933"/>
    <w:rsid w:val="00FD6936"/>
    <w:rsid w:val="00FF46AD"/>
    <w:rsid w:val="00FF5ADE"/>
    <w:rsid w:val="00FF5DA8"/>
    <w:rsid w:val="00FF63DB"/>
    <w:rsid w:val="00FF72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5D8EAAAD"/>
  <w15:chartTrackingRefBased/>
  <w15:docId w15:val="{CD5B203D-09D7-48F4-BE9B-7B04A2C7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4"/>
    <w:lsdException w:name="header" w:uiPriority="99"/>
    <w:lsdException w:name="footer" w:uiPriority="99"/>
    <w:lsdException w:name="caption" w:semiHidden="1" w:unhideWhenUsed="1" w:qFormat="1"/>
    <w:lsdException w:name="footnote reference" w:uiPriority="4"/>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BC3A95"/>
    <w:rPr>
      <w:rFonts w:ascii="Trebuchet MS" w:hAnsi="Trebuchet MS"/>
      <w:szCs w:val="24"/>
    </w:rPr>
  </w:style>
  <w:style w:type="paragraph" w:styleId="Kop1">
    <w:name w:val="heading 1"/>
    <w:aliases w:val="hoofdstuk,Hoofdstuk,h1,ips_Hoofdstuk,H1,Univé Hoofdstuk,Section Heading,sectionHeading,sectionHeading Char"/>
    <w:basedOn w:val="Standaard"/>
    <w:next w:val="Standaard"/>
    <w:qFormat/>
    <w:rsid w:val="00665685"/>
    <w:pPr>
      <w:numPr>
        <w:numId w:val="1"/>
      </w:numPr>
      <w:tabs>
        <w:tab w:val="left" w:pos="567"/>
      </w:tabs>
      <w:spacing w:after="260" w:line="276" w:lineRule="auto"/>
      <w:outlineLvl w:val="0"/>
    </w:pPr>
    <w:rPr>
      <w:rFonts w:cs="Arial"/>
      <w:b/>
      <w:bCs/>
      <w:sz w:val="28"/>
      <w:szCs w:val="28"/>
    </w:rPr>
  </w:style>
  <w:style w:type="paragraph" w:styleId="Kop2">
    <w:name w:val="heading 2"/>
    <w:aliases w:val="Paragraaf,paragraaf,ips_paragraaf,H2,Paragrf 2,1.1Heading 2,2scr,Univé Paragraaf,Reset numbering"/>
    <w:basedOn w:val="Standaard"/>
    <w:next w:val="Standaard"/>
    <w:link w:val="Kop2Char"/>
    <w:qFormat/>
    <w:rsid w:val="00665685"/>
    <w:pPr>
      <w:keepNext/>
      <w:numPr>
        <w:ilvl w:val="1"/>
        <w:numId w:val="1"/>
      </w:numPr>
      <w:spacing w:line="276" w:lineRule="auto"/>
      <w:outlineLvl w:val="1"/>
    </w:pPr>
    <w:rPr>
      <w:b/>
      <w:bCs/>
      <w:iCs/>
      <w:sz w:val="24"/>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C21A4A"/>
    <w:pPr>
      <w:keepNext/>
      <w:numPr>
        <w:ilvl w:val="2"/>
        <w:numId w:val="1"/>
      </w:numPr>
      <w:spacing w:after="60" w:line="276" w:lineRule="auto"/>
      <w:outlineLvl w:val="2"/>
    </w:pPr>
    <w:rPr>
      <w:b/>
      <w:bCs/>
      <w:szCs w:val="20"/>
      <w:lang w:val="x-none" w:eastAsia="x-none"/>
    </w:rPr>
  </w:style>
  <w:style w:type="paragraph" w:styleId="Kop4">
    <w:name w:val="heading 4"/>
    <w:aliases w:val="h4,Level 2 - a"/>
    <w:basedOn w:val="Standaard"/>
    <w:next w:val="Standaard"/>
    <w:link w:val="Kop4Char"/>
    <w:unhideWhenUsed/>
    <w:qFormat/>
    <w:rsid w:val="006D78CB"/>
    <w:pPr>
      <w:keepNext/>
      <w:numPr>
        <w:ilvl w:val="3"/>
        <w:numId w:val="1"/>
      </w:numPr>
      <w:spacing w:before="240" w:after="60"/>
      <w:outlineLvl w:val="3"/>
    </w:pPr>
    <w:rPr>
      <w:rFonts w:ascii="Calibri" w:hAnsi="Calibri"/>
      <w:b/>
      <w:bCs/>
      <w:sz w:val="28"/>
      <w:szCs w:val="28"/>
      <w:lang w:val="x-none" w:eastAsia="x-none"/>
    </w:rPr>
  </w:style>
  <w:style w:type="paragraph" w:styleId="Kop5">
    <w:name w:val="heading 5"/>
    <w:aliases w:val="h5,Level 3 - i"/>
    <w:basedOn w:val="Standaard"/>
    <w:next w:val="Standaard"/>
    <w:qFormat/>
    <w:rsid w:val="00623D2D"/>
    <w:pPr>
      <w:keepNext/>
      <w:numPr>
        <w:ilvl w:val="4"/>
        <w:numId w:val="1"/>
      </w:numPr>
      <w:suppressAutoHyphens/>
      <w:outlineLvl w:val="4"/>
    </w:pPr>
    <w:rPr>
      <w:b/>
      <w:kern w:val="1"/>
      <w:sz w:val="22"/>
    </w:rPr>
  </w:style>
  <w:style w:type="paragraph" w:styleId="Kop6">
    <w:name w:val="heading 6"/>
    <w:aliases w:val="Legal Level 1."/>
    <w:basedOn w:val="Standaard"/>
    <w:next w:val="Standaard"/>
    <w:autoRedefine/>
    <w:qFormat/>
    <w:rsid w:val="00623D2D"/>
    <w:pPr>
      <w:keepNext/>
      <w:numPr>
        <w:ilvl w:val="5"/>
        <w:numId w:val="1"/>
      </w:numPr>
      <w:outlineLvl w:val="5"/>
    </w:pPr>
    <w:rPr>
      <w:b/>
      <w:noProof/>
      <w:sz w:val="22"/>
    </w:rPr>
  </w:style>
  <w:style w:type="paragraph" w:styleId="Kop7">
    <w:name w:val="heading 7"/>
    <w:aliases w:val="h7,Legal Level 1.1."/>
    <w:basedOn w:val="Standaard"/>
    <w:next w:val="Standaard"/>
    <w:qFormat/>
    <w:rsid w:val="006D78CB"/>
    <w:pPr>
      <w:numPr>
        <w:ilvl w:val="6"/>
        <w:numId w:val="1"/>
      </w:numPr>
      <w:spacing w:before="240" w:after="60"/>
      <w:outlineLvl w:val="6"/>
    </w:pPr>
    <w:rPr>
      <w:b/>
      <w:sz w:val="24"/>
    </w:rPr>
  </w:style>
  <w:style w:type="paragraph" w:styleId="Kop8">
    <w:name w:val="heading 8"/>
    <w:aliases w:val="h8,Legal Level 1.1.1.,Legal Level 1.1.1. Char"/>
    <w:basedOn w:val="Standaard"/>
    <w:next w:val="Standaard"/>
    <w:link w:val="Kop8Char"/>
    <w:unhideWhenUsed/>
    <w:qFormat/>
    <w:rsid w:val="006D78CB"/>
    <w:pPr>
      <w:numPr>
        <w:ilvl w:val="7"/>
        <w:numId w:val="1"/>
      </w:numPr>
      <w:spacing w:before="240" w:after="60"/>
      <w:outlineLvl w:val="7"/>
    </w:pPr>
    <w:rPr>
      <w:rFonts w:ascii="Calibri" w:hAnsi="Calibri"/>
      <w:i/>
      <w:iCs/>
      <w:sz w:val="24"/>
      <w:lang w:val="x-none" w:eastAsia="x-none"/>
    </w:rPr>
  </w:style>
  <w:style w:type="paragraph" w:styleId="Kop9">
    <w:name w:val="heading 9"/>
    <w:aliases w:val="h9,RFP Reference,(appendix), (appendix),appendix,Legal Level 1.1.1.1."/>
    <w:basedOn w:val="Standaard"/>
    <w:next w:val="Standaard"/>
    <w:link w:val="Kop9Char"/>
    <w:unhideWhenUsed/>
    <w:qFormat/>
    <w:rsid w:val="006D78CB"/>
    <w:pPr>
      <w:numPr>
        <w:ilvl w:val="8"/>
        <w:numId w:val="1"/>
      </w:numPr>
      <w:spacing w:before="240" w:after="60"/>
      <w:outlineLvl w:val="8"/>
    </w:pPr>
    <w:rPr>
      <w:rFonts w:ascii="Cambria" w:hAnsi="Cambria"/>
      <w:sz w:val="22"/>
      <w:szCs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Paragraaf Char,paragraaf Char,ips_paragraaf Char,H2 Char,Paragrf 2 Char,1.1Heading 2 Char,2scr Char,Univé Paragraaf Char,Reset numbering Char"/>
    <w:link w:val="Kop2"/>
    <w:rsid w:val="00665685"/>
    <w:rPr>
      <w:rFonts w:ascii="Trebuchet MS" w:hAnsi="Trebuchet MS"/>
      <w:b/>
      <w:bCs/>
      <w:iCs/>
      <w:sz w:val="24"/>
      <w:szCs w:val="24"/>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locked/>
    <w:rsid w:val="00C21A4A"/>
    <w:rPr>
      <w:rFonts w:ascii="Trebuchet MS" w:hAnsi="Trebuchet MS"/>
      <w:b/>
      <w:bCs/>
      <w:lang w:val="x-none" w:eastAsia="x-none"/>
    </w:rPr>
  </w:style>
  <w:style w:type="character" w:customStyle="1" w:styleId="Kop4Char">
    <w:name w:val="Kop 4 Char"/>
    <w:aliases w:val="h4 Char,Level 2 - a Char"/>
    <w:link w:val="Kop4"/>
    <w:rsid w:val="006D78CB"/>
    <w:rPr>
      <w:rFonts w:ascii="Calibri" w:hAnsi="Calibri"/>
      <w:b/>
      <w:bCs/>
      <w:sz w:val="28"/>
      <w:szCs w:val="28"/>
      <w:lang w:val="x-none" w:eastAsia="x-none"/>
    </w:rPr>
  </w:style>
  <w:style w:type="character" w:customStyle="1" w:styleId="Kop8Char">
    <w:name w:val="Kop 8 Char"/>
    <w:aliases w:val="h8 Char,Legal Level 1.1.1. Char1,Legal Level 1.1.1. Char Char"/>
    <w:link w:val="Kop8"/>
    <w:rsid w:val="006D78CB"/>
    <w:rPr>
      <w:rFonts w:ascii="Calibri" w:hAnsi="Calibri"/>
      <w:i/>
      <w:iCs/>
      <w:sz w:val="24"/>
      <w:szCs w:val="24"/>
      <w:lang w:val="x-none" w:eastAsia="x-none"/>
    </w:rPr>
  </w:style>
  <w:style w:type="character" w:customStyle="1" w:styleId="Kop9Char">
    <w:name w:val="Kop 9 Char"/>
    <w:aliases w:val="h9 Char,RFP Reference Char,(appendix) Char, (appendix) Char,appendix Char,Legal Level 1.1.1.1. Char"/>
    <w:link w:val="Kop9"/>
    <w:rsid w:val="006D78CB"/>
    <w:rPr>
      <w:rFonts w:ascii="Cambria" w:hAnsi="Cambria"/>
      <w:sz w:val="22"/>
      <w:szCs w:val="22"/>
      <w:lang w:val="x-none" w:eastAsia="x-none"/>
    </w:rPr>
  </w:style>
  <w:style w:type="paragraph" w:styleId="Plattetekst">
    <w:name w:val="Body Text"/>
    <w:basedOn w:val="Standaard"/>
    <w:link w:val="PlattetekstChar"/>
    <w:semiHidden/>
    <w:rsid w:val="00623D2D"/>
    <w:rPr>
      <w:b/>
      <w:sz w:val="22"/>
    </w:rPr>
  </w:style>
  <w:style w:type="paragraph" w:styleId="Plattetekst2">
    <w:name w:val="Body Text 2"/>
    <w:basedOn w:val="Standaard"/>
    <w:semiHidden/>
    <w:rsid w:val="00623D2D"/>
    <w:rPr>
      <w:sz w:val="22"/>
    </w:rPr>
  </w:style>
  <w:style w:type="paragraph" w:styleId="Voetnoottekst">
    <w:name w:val="footnote text"/>
    <w:aliases w:val="Voetnoottekst abcnova"/>
    <w:basedOn w:val="Standaard"/>
    <w:link w:val="VoetnoottekstChar"/>
    <w:uiPriority w:val="4"/>
    <w:rsid w:val="00623D2D"/>
    <w:rPr>
      <w:szCs w:val="20"/>
    </w:rPr>
  </w:style>
  <w:style w:type="character" w:customStyle="1" w:styleId="VoetnoottekstChar">
    <w:name w:val="Voetnoottekst Char"/>
    <w:aliases w:val="Voetnoottekst abcnova Char"/>
    <w:link w:val="Voetnoottekst"/>
    <w:uiPriority w:val="99"/>
    <w:locked/>
    <w:rsid w:val="00623D2D"/>
    <w:rPr>
      <w:rFonts w:ascii="Trebuchet MS" w:hAnsi="Trebuchet MS"/>
      <w:lang w:val="nl-NL" w:eastAsia="nl-NL" w:bidi="ar-SA"/>
    </w:rPr>
  </w:style>
  <w:style w:type="character" w:styleId="Voetnootmarkering">
    <w:name w:val="footnote reference"/>
    <w:aliases w:val="Voetnootmarkering abcnova"/>
    <w:uiPriority w:val="4"/>
    <w:rsid w:val="00623D2D"/>
    <w:rPr>
      <w:rFonts w:cs="Times New Roman"/>
      <w:vertAlign w:val="superscript"/>
    </w:rPr>
  </w:style>
  <w:style w:type="paragraph" w:styleId="Koptekst">
    <w:name w:val="header"/>
    <w:basedOn w:val="Standaard"/>
    <w:link w:val="KoptekstChar"/>
    <w:uiPriority w:val="99"/>
    <w:rsid w:val="00935074"/>
    <w:pPr>
      <w:tabs>
        <w:tab w:val="center" w:pos="4536"/>
        <w:tab w:val="right" w:pos="9072"/>
      </w:tabs>
    </w:pPr>
    <w:rPr>
      <w:rFonts w:ascii="Verdana" w:hAnsi="Verdana"/>
      <w:lang w:val="x-none" w:eastAsia="x-none"/>
    </w:rPr>
  </w:style>
  <w:style w:type="character" w:customStyle="1" w:styleId="KoptekstChar">
    <w:name w:val="Koptekst Char"/>
    <w:link w:val="Koptekst"/>
    <w:uiPriority w:val="99"/>
    <w:locked/>
    <w:rsid w:val="00623D2D"/>
    <w:rPr>
      <w:rFonts w:ascii="Verdana" w:hAnsi="Verdana"/>
      <w:szCs w:val="24"/>
    </w:rPr>
  </w:style>
  <w:style w:type="paragraph" w:styleId="Voettekst">
    <w:name w:val="footer"/>
    <w:basedOn w:val="Standaard"/>
    <w:link w:val="VoettekstChar"/>
    <w:autoRedefine/>
    <w:uiPriority w:val="99"/>
    <w:rsid w:val="00935074"/>
    <w:pPr>
      <w:tabs>
        <w:tab w:val="center" w:pos="4536"/>
        <w:tab w:val="right" w:pos="9072"/>
      </w:tabs>
    </w:pPr>
    <w:rPr>
      <w:rFonts w:ascii="Verdana" w:hAnsi="Verdana"/>
      <w:sz w:val="16"/>
      <w:lang w:val="x-none" w:eastAsia="x-none"/>
    </w:rPr>
  </w:style>
  <w:style w:type="character" w:customStyle="1" w:styleId="VoettekstChar">
    <w:name w:val="Voettekst Char"/>
    <w:link w:val="Voettekst"/>
    <w:uiPriority w:val="99"/>
    <w:locked/>
    <w:rsid w:val="00623D2D"/>
    <w:rPr>
      <w:rFonts w:ascii="Verdana" w:hAnsi="Verdana"/>
      <w:sz w:val="16"/>
      <w:szCs w:val="24"/>
    </w:rPr>
  </w:style>
  <w:style w:type="character" w:styleId="Hyperlink">
    <w:name w:val="Hyperlink"/>
    <w:uiPriority w:val="99"/>
    <w:rsid w:val="00935074"/>
    <w:rPr>
      <w:color w:val="0000FF"/>
      <w:u w:val="single"/>
    </w:rPr>
  </w:style>
  <w:style w:type="paragraph" w:styleId="Inhopg1">
    <w:name w:val="toc 1"/>
    <w:basedOn w:val="Standaard"/>
    <w:next w:val="Standaard"/>
    <w:autoRedefine/>
    <w:uiPriority w:val="39"/>
    <w:rsid w:val="00115AC1"/>
    <w:pPr>
      <w:tabs>
        <w:tab w:val="left" w:pos="1430"/>
        <w:tab w:val="right" w:leader="dot" w:pos="9060"/>
      </w:tabs>
      <w:spacing w:before="80" w:line="276" w:lineRule="auto"/>
      <w:ind w:left="1429" w:hanging="1429"/>
    </w:pPr>
    <w:rPr>
      <w:b/>
      <w:noProof/>
      <w:szCs w:val="18"/>
    </w:rPr>
  </w:style>
  <w:style w:type="paragraph" w:styleId="Inhopg2">
    <w:name w:val="toc 2"/>
    <w:basedOn w:val="Standaard"/>
    <w:next w:val="Standaard"/>
    <w:autoRedefine/>
    <w:uiPriority w:val="39"/>
    <w:rsid w:val="00115AC1"/>
    <w:pPr>
      <w:tabs>
        <w:tab w:val="left" w:pos="1980"/>
        <w:tab w:val="right" w:leader="dot" w:pos="9060"/>
      </w:tabs>
      <w:spacing w:before="60" w:line="276" w:lineRule="auto"/>
      <w:ind w:left="1979" w:hanging="550"/>
    </w:pPr>
    <w:rPr>
      <w:noProof/>
      <w:szCs w:val="18"/>
    </w:rPr>
  </w:style>
  <w:style w:type="paragraph" w:styleId="Ballontekst">
    <w:name w:val="Balloon Text"/>
    <w:basedOn w:val="Standaard"/>
    <w:link w:val="BallontekstChar"/>
    <w:rsid w:val="00B96EC4"/>
    <w:rPr>
      <w:rFonts w:ascii="Tahoma" w:hAnsi="Tahoma"/>
      <w:sz w:val="16"/>
      <w:szCs w:val="16"/>
      <w:lang w:val="x-none" w:eastAsia="x-none"/>
    </w:rPr>
  </w:style>
  <w:style w:type="character" w:customStyle="1" w:styleId="BallontekstChar">
    <w:name w:val="Ballontekst Char"/>
    <w:link w:val="Ballontekst"/>
    <w:rsid w:val="00B96EC4"/>
    <w:rPr>
      <w:rFonts w:ascii="Tahoma" w:hAnsi="Tahoma" w:cs="Tahoma"/>
      <w:sz w:val="16"/>
      <w:szCs w:val="16"/>
    </w:rPr>
  </w:style>
  <w:style w:type="character" w:styleId="Zwaar">
    <w:name w:val="Strong"/>
    <w:qFormat/>
    <w:rsid w:val="00623D2D"/>
    <w:rPr>
      <w:b/>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623D2D"/>
    <w:pPr>
      <w:spacing w:before="240"/>
      <w:ind w:left="851"/>
    </w:pPr>
    <w:rPr>
      <w:rFonts w:ascii="Times New Roman" w:hAnsi="Times New Roman"/>
      <w:sz w:val="24"/>
      <w:lang w:eastAsia="en-US"/>
    </w:rPr>
  </w:style>
  <w:style w:type="paragraph" w:styleId="Lijstopsomteken2">
    <w:name w:val="List Bullet 2"/>
    <w:basedOn w:val="Standaard"/>
    <w:rsid w:val="00623D2D"/>
    <w:pPr>
      <w:contextualSpacing/>
    </w:pPr>
  </w:style>
  <w:style w:type="paragraph" w:customStyle="1" w:styleId="Bijlage">
    <w:name w:val="Bijlage"/>
    <w:basedOn w:val="Standaard"/>
    <w:autoRedefine/>
    <w:rsid w:val="0060025D"/>
    <w:rPr>
      <w:b/>
      <w:sz w:val="22"/>
    </w:rPr>
  </w:style>
  <w:style w:type="table" w:styleId="Tabelraster">
    <w:name w:val="Table Grid"/>
    <w:basedOn w:val="Standaardtabel"/>
    <w:rsid w:val="00935074"/>
    <w:tblPr/>
  </w:style>
  <w:style w:type="paragraph" w:styleId="Lijstalinea">
    <w:name w:val="List Paragraph"/>
    <w:basedOn w:val="Standaard"/>
    <w:next w:val="Standaard"/>
    <w:uiPriority w:val="34"/>
    <w:qFormat/>
    <w:rsid w:val="00104048"/>
    <w:pPr>
      <w:numPr>
        <w:numId w:val="2"/>
      </w:numPr>
      <w:spacing w:line="276" w:lineRule="auto"/>
    </w:pPr>
    <w:rPr>
      <w:szCs w:val="18"/>
      <w:lang w:eastAsia="en-US"/>
    </w:rPr>
  </w:style>
  <w:style w:type="paragraph" w:customStyle="1" w:styleId="AliBijlageNum">
    <w:name w:val="AliBijlageNum"/>
    <w:basedOn w:val="Standaard"/>
    <w:rsid w:val="00FD1CE2"/>
    <w:pPr>
      <w:keepLines/>
      <w:numPr>
        <w:ilvl w:val="5"/>
        <w:numId w:val="3"/>
      </w:numPr>
      <w:tabs>
        <w:tab w:val="left" w:pos="720"/>
      </w:tabs>
      <w:spacing w:before="260" w:line="300" w:lineRule="atLeast"/>
    </w:pPr>
    <w:rPr>
      <w:rFonts w:ascii="Arial" w:hAnsi="Arial"/>
      <w:szCs w:val="20"/>
      <w:lang w:eastAsia="en-US"/>
    </w:rPr>
  </w:style>
  <w:style w:type="character" w:styleId="Verwijzingopmerking">
    <w:name w:val="annotation reference"/>
    <w:rsid w:val="00725B60"/>
    <w:rPr>
      <w:sz w:val="16"/>
      <w:szCs w:val="16"/>
    </w:rPr>
  </w:style>
  <w:style w:type="paragraph" w:customStyle="1" w:styleId="StijlKop1">
    <w:name w:val="Stijl Kop 1"/>
    <w:basedOn w:val="Kop1"/>
    <w:rsid w:val="00C736DB"/>
    <w:pPr>
      <w:numPr>
        <w:numId w:val="13"/>
      </w:numPr>
      <w:tabs>
        <w:tab w:val="clear" w:pos="567"/>
        <w:tab w:val="left" w:pos="1560"/>
      </w:tabs>
      <w:spacing w:line="260" w:lineRule="atLeast"/>
      <w:ind w:left="1560" w:hanging="1560"/>
    </w:pPr>
    <w:rPr>
      <w:rFonts w:cs="Times New Roman"/>
      <w:szCs w:val="20"/>
    </w:rPr>
  </w:style>
  <w:style w:type="paragraph" w:styleId="Tekstopmerking">
    <w:name w:val="annotation text"/>
    <w:basedOn w:val="Standaard"/>
    <w:link w:val="TekstopmerkingChar"/>
    <w:rsid w:val="00FD3933"/>
    <w:rPr>
      <w:szCs w:val="20"/>
      <w:lang w:val="x-none" w:eastAsia="x-none"/>
    </w:rPr>
  </w:style>
  <w:style w:type="character" w:customStyle="1" w:styleId="TekstopmerkingChar">
    <w:name w:val="Tekst opmerking Char"/>
    <w:link w:val="Tekstopmerking"/>
    <w:rsid w:val="00FD3933"/>
    <w:rPr>
      <w:rFonts w:ascii="Trebuchet MS" w:hAnsi="Trebuchet MS"/>
    </w:rPr>
  </w:style>
  <w:style w:type="paragraph" w:styleId="Inhopg3">
    <w:name w:val="toc 3"/>
    <w:basedOn w:val="Standaard"/>
    <w:next w:val="Standaard"/>
    <w:autoRedefine/>
    <w:uiPriority w:val="39"/>
    <w:rsid w:val="00C21A4A"/>
    <w:pPr>
      <w:tabs>
        <w:tab w:val="left" w:pos="2552"/>
        <w:tab w:val="right" w:leader="dot" w:pos="9060"/>
      </w:tabs>
      <w:ind w:left="2552" w:hanging="567"/>
    </w:pPr>
    <w:rPr>
      <w:noProof/>
      <w:szCs w:val="20"/>
    </w:rPr>
  </w:style>
  <w:style w:type="paragraph" w:styleId="Onderwerpvanopmerking">
    <w:name w:val="annotation subject"/>
    <w:basedOn w:val="Tekstopmerking"/>
    <w:next w:val="Tekstopmerking"/>
    <w:link w:val="OnderwerpvanopmerkingChar"/>
    <w:rsid w:val="002A1BC9"/>
    <w:rPr>
      <w:b/>
      <w:bCs/>
      <w:lang w:val="nl-NL" w:eastAsia="nl-NL"/>
    </w:rPr>
  </w:style>
  <w:style w:type="character" w:customStyle="1" w:styleId="OnderwerpvanopmerkingChar">
    <w:name w:val="Onderwerp van opmerking Char"/>
    <w:link w:val="Onderwerpvanopmerking"/>
    <w:rsid w:val="002A1BC9"/>
    <w:rPr>
      <w:rFonts w:ascii="Trebuchet MS" w:hAnsi="Trebuchet MS"/>
      <w:b/>
      <w:bCs/>
    </w:rPr>
  </w:style>
  <w:style w:type="character" w:styleId="GevolgdeHyperlink">
    <w:name w:val="FollowedHyperlink"/>
    <w:rsid w:val="00665685"/>
    <w:rPr>
      <w:color w:val="800080"/>
      <w:u w:val="single"/>
    </w:rPr>
  </w:style>
  <w:style w:type="paragraph" w:styleId="Geenafstand">
    <w:name w:val="No Spacing"/>
    <w:uiPriority w:val="1"/>
    <w:qFormat/>
    <w:rsid w:val="00665685"/>
    <w:rPr>
      <w:rFonts w:ascii="Trebuchet MS" w:hAnsi="Trebuchet MS"/>
      <w:szCs w:val="18"/>
    </w:rPr>
  </w:style>
  <w:style w:type="paragraph" w:customStyle="1" w:styleId="FormLabel">
    <w:name w:val="Form Label"/>
    <w:basedOn w:val="Standaard"/>
    <w:rsid w:val="006D4DB8"/>
    <w:pPr>
      <w:numPr>
        <w:numId w:val="16"/>
      </w:numPr>
      <w:tabs>
        <w:tab w:val="clear" w:pos="1080"/>
      </w:tabs>
      <w:spacing w:line="280" w:lineRule="exact"/>
      <w:ind w:left="0" w:firstLine="0"/>
    </w:pPr>
    <w:rPr>
      <w:rFonts w:ascii="Arial" w:hAnsi="Arial"/>
      <w:szCs w:val="18"/>
      <w:lang w:val="en-GB" w:eastAsia="en-US"/>
    </w:rPr>
  </w:style>
  <w:style w:type="paragraph" w:styleId="Plattetekstinspringen3">
    <w:name w:val="Body Text Indent 3"/>
    <w:basedOn w:val="Standaard"/>
    <w:link w:val="Plattetekstinspringen3Char"/>
    <w:rsid w:val="006E0774"/>
    <w:pPr>
      <w:spacing w:after="120"/>
      <w:ind w:left="283"/>
    </w:pPr>
    <w:rPr>
      <w:sz w:val="16"/>
      <w:szCs w:val="16"/>
    </w:rPr>
  </w:style>
  <w:style w:type="character" w:customStyle="1" w:styleId="Plattetekstinspringen3Char">
    <w:name w:val="Platte tekst inspringen 3 Char"/>
    <w:link w:val="Plattetekstinspringen3"/>
    <w:rsid w:val="006E0774"/>
    <w:rPr>
      <w:rFonts w:ascii="Trebuchet MS" w:hAnsi="Trebuchet MS"/>
      <w:sz w:val="16"/>
      <w:szCs w:val="16"/>
    </w:rPr>
  </w:style>
  <w:style w:type="paragraph" w:customStyle="1" w:styleId="Standard">
    <w:name w:val="Standard"/>
    <w:rsid w:val="00AC204A"/>
    <w:pPr>
      <w:suppressAutoHyphens/>
      <w:autoSpaceDN w:val="0"/>
      <w:textAlignment w:val="baseline"/>
    </w:pPr>
    <w:rPr>
      <w:kern w:val="3"/>
    </w:rPr>
  </w:style>
  <w:style w:type="paragraph" w:customStyle="1" w:styleId="Default">
    <w:name w:val="Default"/>
    <w:rsid w:val="00C725B2"/>
    <w:pPr>
      <w:autoSpaceDE w:val="0"/>
      <w:autoSpaceDN w:val="0"/>
      <w:adjustRightInd w:val="0"/>
    </w:pPr>
    <w:rPr>
      <w:rFonts w:ascii="Arial" w:hAnsi="Arial" w:cs="Arial"/>
      <w:color w:val="000000"/>
      <w:sz w:val="24"/>
      <w:szCs w:val="24"/>
    </w:rPr>
  </w:style>
  <w:style w:type="character" w:customStyle="1" w:styleId="PlattetekstChar">
    <w:name w:val="Platte tekst Char"/>
    <w:link w:val="Plattetekst"/>
    <w:semiHidden/>
    <w:rsid w:val="00D90D0A"/>
    <w:rPr>
      <w:rFonts w:ascii="Trebuchet MS" w:hAnsi="Trebuchet MS"/>
      <w:b/>
      <w:sz w:val="22"/>
      <w:szCs w:val="24"/>
    </w:rPr>
  </w:style>
  <w:style w:type="table" w:styleId="Lijsttabel3">
    <w:name w:val="List Table 3"/>
    <w:basedOn w:val="Standaardtabel"/>
    <w:uiPriority w:val="48"/>
    <w:rsid w:val="00A730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Tekstvantijdelijkeaanduiding">
    <w:name w:val="Placeholder Text"/>
    <w:basedOn w:val="Standaardalinea-lettertype"/>
    <w:uiPriority w:val="99"/>
    <w:semiHidden/>
    <w:rsid w:val="00BF66F1"/>
    <w:rPr>
      <w:color w:val="808080"/>
    </w:rPr>
  </w:style>
  <w:style w:type="paragraph" w:customStyle="1" w:styleId="Basistekstabcnova">
    <w:name w:val="Basistekst abcnova"/>
    <w:basedOn w:val="Standaard"/>
    <w:qFormat/>
    <w:rsid w:val="009A645F"/>
  </w:style>
  <w:style w:type="paragraph" w:customStyle="1" w:styleId="Opsommingteken1eniveauabcnova">
    <w:name w:val="Opsomming teken 1e niveau abcnova"/>
    <w:basedOn w:val="Standaard"/>
    <w:uiPriority w:val="4"/>
    <w:rsid w:val="004045D5"/>
    <w:pPr>
      <w:numPr>
        <w:numId w:val="29"/>
      </w:numPr>
      <w:spacing w:line="300" w:lineRule="atLeast"/>
    </w:pPr>
    <w:rPr>
      <w:rFonts w:ascii="Myriad Pro" w:hAnsi="Myriad Pro" w:cs="Maiandra GD"/>
      <w:sz w:val="18"/>
      <w:szCs w:val="18"/>
    </w:rPr>
  </w:style>
  <w:style w:type="paragraph" w:customStyle="1" w:styleId="Opsommingteken2eniveauabcnova">
    <w:name w:val="Opsomming teken 2e niveau abcnova"/>
    <w:basedOn w:val="Standaard"/>
    <w:uiPriority w:val="4"/>
    <w:rsid w:val="004045D5"/>
    <w:pPr>
      <w:numPr>
        <w:ilvl w:val="1"/>
        <w:numId w:val="29"/>
      </w:numPr>
      <w:spacing w:line="300" w:lineRule="atLeast"/>
    </w:pPr>
    <w:rPr>
      <w:rFonts w:ascii="Myriad Pro" w:hAnsi="Myriad Pro" w:cs="Maiandra GD"/>
      <w:sz w:val="18"/>
      <w:szCs w:val="18"/>
    </w:rPr>
  </w:style>
  <w:style w:type="paragraph" w:customStyle="1" w:styleId="Opsommingteken3eniveauabcnova">
    <w:name w:val="Opsomming teken 3e niveau abcnova"/>
    <w:basedOn w:val="Standaard"/>
    <w:uiPriority w:val="4"/>
    <w:rsid w:val="004045D5"/>
    <w:pPr>
      <w:numPr>
        <w:ilvl w:val="2"/>
        <w:numId w:val="29"/>
      </w:numPr>
      <w:spacing w:line="300" w:lineRule="atLeast"/>
    </w:pPr>
    <w:rPr>
      <w:rFonts w:ascii="Myriad Pro" w:hAnsi="Myriad Pro" w:cs="Maiandra GD"/>
      <w:sz w:val="18"/>
      <w:szCs w:val="18"/>
    </w:rPr>
  </w:style>
  <w:style w:type="paragraph" w:customStyle="1" w:styleId="Opsommingnummer1eniveauabcnova">
    <w:name w:val="Opsomming nummer 1e niveau abcnova"/>
    <w:basedOn w:val="Standaard"/>
    <w:uiPriority w:val="4"/>
    <w:qFormat/>
    <w:rsid w:val="004045D5"/>
    <w:pPr>
      <w:numPr>
        <w:numId w:val="28"/>
      </w:numPr>
      <w:spacing w:line="300" w:lineRule="atLeast"/>
    </w:pPr>
    <w:rPr>
      <w:rFonts w:ascii="Myriad Pro" w:hAnsi="Myriad Pro" w:cs="Maiandra GD"/>
      <w:sz w:val="18"/>
      <w:szCs w:val="18"/>
    </w:rPr>
  </w:style>
  <w:style w:type="paragraph" w:customStyle="1" w:styleId="Opsommingnummer2eniveauabcnova">
    <w:name w:val="Opsomming nummer 2e niveau abcnova"/>
    <w:basedOn w:val="Standaard"/>
    <w:uiPriority w:val="4"/>
    <w:qFormat/>
    <w:rsid w:val="004045D5"/>
    <w:pPr>
      <w:numPr>
        <w:ilvl w:val="1"/>
        <w:numId w:val="28"/>
      </w:numPr>
      <w:spacing w:line="300" w:lineRule="atLeast"/>
    </w:pPr>
    <w:rPr>
      <w:rFonts w:ascii="Myriad Pro" w:hAnsi="Myriad Pro" w:cs="Maiandra GD"/>
      <w:sz w:val="18"/>
      <w:szCs w:val="18"/>
    </w:rPr>
  </w:style>
  <w:style w:type="paragraph" w:customStyle="1" w:styleId="Opsommingnummer3eniveauabcnova">
    <w:name w:val="Opsomming nummer 3e niveau abcnova"/>
    <w:basedOn w:val="Standaard"/>
    <w:uiPriority w:val="4"/>
    <w:qFormat/>
    <w:rsid w:val="004045D5"/>
    <w:pPr>
      <w:numPr>
        <w:ilvl w:val="2"/>
        <w:numId w:val="28"/>
      </w:numPr>
      <w:spacing w:line="300" w:lineRule="atLeast"/>
    </w:pPr>
    <w:rPr>
      <w:rFonts w:ascii="Myriad Pro" w:hAnsi="Myriad Pro" w:cs="Maiandra GD"/>
      <w:sz w:val="18"/>
      <w:szCs w:val="18"/>
    </w:rPr>
  </w:style>
  <w:style w:type="numbering" w:customStyle="1" w:styleId="Opsommingnummerabcnova">
    <w:name w:val="Opsomming nummer abcnova"/>
    <w:uiPriority w:val="4"/>
    <w:semiHidden/>
    <w:rsid w:val="004045D5"/>
    <w:pPr>
      <w:numPr>
        <w:numId w:val="26"/>
      </w:numPr>
    </w:pPr>
  </w:style>
  <w:style w:type="numbering" w:customStyle="1" w:styleId="Opsommingtekenabcnova">
    <w:name w:val="Opsomming teken abcnova"/>
    <w:uiPriority w:val="4"/>
    <w:semiHidden/>
    <w:rsid w:val="004045D5"/>
    <w:pPr>
      <w:numPr>
        <w:numId w:val="27"/>
      </w:numPr>
    </w:pPr>
  </w:style>
  <w:style w:type="table" w:customStyle="1" w:styleId="Tabelstijlturquoiseabcnova">
    <w:name w:val="Tabelstijl turquoise abcnova"/>
    <w:basedOn w:val="Standaardtabel"/>
    <w:uiPriority w:val="99"/>
    <w:rsid w:val="004045D5"/>
    <w:tblPr>
      <w:tblStyleRow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cPr>
      <w:shd w:val="clear" w:color="auto" w:fill="auto"/>
    </w:tcPr>
    <w:tblStylePr w:type="firstRow">
      <w:tblPr/>
      <w:tcPr>
        <w:shd w:val="clear" w:color="auto" w:fill="4472C4" w:themeFill="accent1"/>
      </w:tcPr>
    </w:tblStylePr>
    <w:tblStylePr w:type="band1Horz">
      <w:tblPr/>
      <w:tcPr>
        <w:shd w:val="clear" w:color="auto" w:fill="A5A5A5" w:themeFill="accent3"/>
      </w:tcPr>
    </w:tblStylePr>
  </w:style>
  <w:style w:type="table" w:styleId="Lijsttabel1licht">
    <w:name w:val="List Table 1 Light"/>
    <w:basedOn w:val="Standaardtabel"/>
    <w:uiPriority w:val="46"/>
    <w:rsid w:val="004045D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Opsommingbolletje1eniveauabcnova">
    <w:name w:val="Opsomming bolletje 1e niveau abcnova"/>
    <w:basedOn w:val="Standaard"/>
    <w:uiPriority w:val="4"/>
    <w:qFormat/>
    <w:rsid w:val="00367FCC"/>
    <w:pPr>
      <w:numPr>
        <w:numId w:val="38"/>
      </w:numPr>
      <w:spacing w:line="300" w:lineRule="atLeast"/>
    </w:pPr>
    <w:rPr>
      <w:rFonts w:ascii="Myriad Pro" w:hAnsi="Myriad Pro" w:cs="Maiandra GD"/>
      <w:sz w:val="18"/>
      <w:szCs w:val="18"/>
    </w:rPr>
  </w:style>
  <w:style w:type="paragraph" w:customStyle="1" w:styleId="Opsommingbolletje2eniveauabcnova">
    <w:name w:val="Opsomming bolletje 2e niveau abcnova"/>
    <w:basedOn w:val="Standaard"/>
    <w:uiPriority w:val="4"/>
    <w:qFormat/>
    <w:rsid w:val="00367FCC"/>
    <w:pPr>
      <w:numPr>
        <w:ilvl w:val="1"/>
        <w:numId w:val="38"/>
      </w:numPr>
      <w:spacing w:line="300" w:lineRule="atLeast"/>
    </w:pPr>
    <w:rPr>
      <w:rFonts w:ascii="Myriad Pro" w:hAnsi="Myriad Pro" w:cs="Maiandra GD"/>
      <w:sz w:val="18"/>
      <w:szCs w:val="18"/>
    </w:rPr>
  </w:style>
  <w:style w:type="paragraph" w:customStyle="1" w:styleId="Opsommingbolletje3eniveauabcnova">
    <w:name w:val="Opsomming bolletje 3e niveau abcnova"/>
    <w:basedOn w:val="Standaard"/>
    <w:uiPriority w:val="4"/>
    <w:qFormat/>
    <w:rsid w:val="00367FCC"/>
    <w:pPr>
      <w:numPr>
        <w:ilvl w:val="2"/>
        <w:numId w:val="38"/>
      </w:numPr>
      <w:spacing w:line="300" w:lineRule="atLeast"/>
    </w:pPr>
    <w:rPr>
      <w:rFonts w:ascii="Myriad Pro" w:hAnsi="Myriad Pro" w:cs="Maiandra GD"/>
      <w:sz w:val="18"/>
      <w:szCs w:val="18"/>
    </w:rPr>
  </w:style>
  <w:style w:type="numbering" w:customStyle="1" w:styleId="Opsommingbolletjeabcnova">
    <w:name w:val="Opsomming bolletje abcnova"/>
    <w:uiPriority w:val="4"/>
    <w:semiHidden/>
    <w:rsid w:val="00367FCC"/>
    <w:pPr>
      <w:numPr>
        <w:numId w:val="37"/>
      </w:numPr>
    </w:pPr>
  </w:style>
  <w:style w:type="table" w:styleId="Tabelrasterlicht">
    <w:name w:val="Grid Table Light"/>
    <w:basedOn w:val="Standaardtabel"/>
    <w:uiPriority w:val="40"/>
    <w:rsid w:val="007B60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7B60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347390">
      <w:bodyDiv w:val="1"/>
      <w:marLeft w:val="0"/>
      <w:marRight w:val="0"/>
      <w:marTop w:val="0"/>
      <w:marBottom w:val="0"/>
      <w:divBdr>
        <w:top w:val="none" w:sz="0" w:space="0" w:color="auto"/>
        <w:left w:val="none" w:sz="0" w:space="0" w:color="auto"/>
        <w:bottom w:val="none" w:sz="0" w:space="0" w:color="auto"/>
        <w:right w:val="none" w:sz="0" w:space="0" w:color="auto"/>
      </w:divBdr>
    </w:div>
    <w:div w:id="247422524">
      <w:bodyDiv w:val="1"/>
      <w:marLeft w:val="0"/>
      <w:marRight w:val="0"/>
      <w:marTop w:val="0"/>
      <w:marBottom w:val="0"/>
      <w:divBdr>
        <w:top w:val="none" w:sz="0" w:space="0" w:color="auto"/>
        <w:left w:val="none" w:sz="0" w:space="0" w:color="auto"/>
        <w:bottom w:val="none" w:sz="0" w:space="0" w:color="auto"/>
        <w:right w:val="none" w:sz="0" w:space="0" w:color="auto"/>
      </w:divBdr>
    </w:div>
    <w:div w:id="678239477">
      <w:bodyDiv w:val="1"/>
      <w:marLeft w:val="0"/>
      <w:marRight w:val="0"/>
      <w:marTop w:val="0"/>
      <w:marBottom w:val="0"/>
      <w:divBdr>
        <w:top w:val="none" w:sz="0" w:space="0" w:color="auto"/>
        <w:left w:val="none" w:sz="0" w:space="0" w:color="auto"/>
        <w:bottom w:val="none" w:sz="0" w:space="0" w:color="auto"/>
        <w:right w:val="none" w:sz="0" w:space="0" w:color="auto"/>
      </w:divBdr>
    </w:div>
    <w:div w:id="848523794">
      <w:bodyDiv w:val="1"/>
      <w:marLeft w:val="0"/>
      <w:marRight w:val="0"/>
      <w:marTop w:val="0"/>
      <w:marBottom w:val="0"/>
      <w:divBdr>
        <w:top w:val="none" w:sz="0" w:space="0" w:color="auto"/>
        <w:left w:val="none" w:sz="0" w:space="0" w:color="auto"/>
        <w:bottom w:val="none" w:sz="0" w:space="0" w:color="auto"/>
        <w:right w:val="none" w:sz="0" w:space="0" w:color="auto"/>
      </w:divBdr>
    </w:div>
    <w:div w:id="1036077025">
      <w:bodyDiv w:val="1"/>
      <w:marLeft w:val="0"/>
      <w:marRight w:val="0"/>
      <w:marTop w:val="0"/>
      <w:marBottom w:val="0"/>
      <w:divBdr>
        <w:top w:val="none" w:sz="0" w:space="0" w:color="auto"/>
        <w:left w:val="none" w:sz="0" w:space="0" w:color="auto"/>
        <w:bottom w:val="none" w:sz="0" w:space="0" w:color="auto"/>
        <w:right w:val="none" w:sz="0" w:space="0" w:color="auto"/>
      </w:divBdr>
    </w:div>
    <w:div w:id="1101411227">
      <w:bodyDiv w:val="1"/>
      <w:marLeft w:val="0"/>
      <w:marRight w:val="0"/>
      <w:marTop w:val="0"/>
      <w:marBottom w:val="0"/>
      <w:divBdr>
        <w:top w:val="none" w:sz="0" w:space="0" w:color="auto"/>
        <w:left w:val="none" w:sz="0" w:space="0" w:color="auto"/>
        <w:bottom w:val="none" w:sz="0" w:space="0" w:color="auto"/>
        <w:right w:val="none" w:sz="0" w:space="0" w:color="auto"/>
      </w:divBdr>
    </w:div>
    <w:div w:id="1121921655">
      <w:bodyDiv w:val="1"/>
      <w:marLeft w:val="0"/>
      <w:marRight w:val="0"/>
      <w:marTop w:val="0"/>
      <w:marBottom w:val="0"/>
      <w:divBdr>
        <w:top w:val="none" w:sz="0" w:space="0" w:color="auto"/>
        <w:left w:val="none" w:sz="0" w:space="0" w:color="auto"/>
        <w:bottom w:val="none" w:sz="0" w:space="0" w:color="auto"/>
        <w:right w:val="none" w:sz="0" w:space="0" w:color="auto"/>
      </w:divBdr>
    </w:div>
    <w:div w:id="1311210774">
      <w:bodyDiv w:val="1"/>
      <w:marLeft w:val="0"/>
      <w:marRight w:val="0"/>
      <w:marTop w:val="0"/>
      <w:marBottom w:val="0"/>
      <w:divBdr>
        <w:top w:val="none" w:sz="0" w:space="0" w:color="auto"/>
        <w:left w:val="none" w:sz="0" w:space="0" w:color="auto"/>
        <w:bottom w:val="none" w:sz="0" w:space="0" w:color="auto"/>
        <w:right w:val="none" w:sz="0" w:space="0" w:color="auto"/>
      </w:divBdr>
    </w:div>
    <w:div w:id="1446999861">
      <w:bodyDiv w:val="1"/>
      <w:marLeft w:val="0"/>
      <w:marRight w:val="0"/>
      <w:marTop w:val="0"/>
      <w:marBottom w:val="0"/>
      <w:divBdr>
        <w:top w:val="none" w:sz="0" w:space="0" w:color="auto"/>
        <w:left w:val="none" w:sz="0" w:space="0" w:color="auto"/>
        <w:bottom w:val="none" w:sz="0" w:space="0" w:color="auto"/>
        <w:right w:val="none" w:sz="0" w:space="0" w:color="auto"/>
      </w:divBdr>
    </w:div>
    <w:div w:id="1530265817">
      <w:bodyDiv w:val="1"/>
      <w:marLeft w:val="0"/>
      <w:marRight w:val="0"/>
      <w:marTop w:val="0"/>
      <w:marBottom w:val="0"/>
      <w:divBdr>
        <w:top w:val="none" w:sz="0" w:space="0" w:color="auto"/>
        <w:left w:val="none" w:sz="0" w:space="0" w:color="auto"/>
        <w:bottom w:val="none" w:sz="0" w:space="0" w:color="auto"/>
        <w:right w:val="none" w:sz="0" w:space="0" w:color="auto"/>
      </w:divBdr>
    </w:div>
    <w:div w:id="208590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CA~1.PSI\AppData\Local\Temp\Rar$DI35.088\Selectiedocumen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B1461F-5F7B-4A38-AE6E-96EEA9732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Selectiedocument</Template>
  <TotalTime>2</TotalTime>
  <Pages>8</Pages>
  <Words>789</Words>
  <Characters>5623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6400</CharactersWithSpaces>
  <SharedDoc>false</SharedDoc>
  <HLinks>
    <vt:vector size="288" baseType="variant">
      <vt:variant>
        <vt:i4>3342446</vt:i4>
      </vt:variant>
      <vt:variant>
        <vt:i4>249</vt:i4>
      </vt:variant>
      <vt:variant>
        <vt:i4>0</vt:i4>
      </vt:variant>
      <vt:variant>
        <vt:i4>5</vt:i4>
      </vt:variant>
      <vt:variant>
        <vt:lpwstr>http://www.pianoo.nl/themas/duurzaam-inkopen/productgroepen</vt:lpwstr>
      </vt:variant>
      <vt:variant>
        <vt:lpwstr/>
      </vt:variant>
      <vt:variant>
        <vt:i4>5046387</vt:i4>
      </vt:variant>
      <vt:variant>
        <vt:i4>240</vt:i4>
      </vt:variant>
      <vt:variant>
        <vt:i4>0</vt:i4>
      </vt:variant>
      <vt:variant>
        <vt:i4>5</vt:i4>
      </vt:variant>
      <vt:variant>
        <vt:lpwstr>mailto:inkoop@sudwestfryslan.nl</vt:lpwstr>
      </vt:variant>
      <vt:variant>
        <vt:lpwstr/>
      </vt:variant>
      <vt:variant>
        <vt:i4>262156</vt:i4>
      </vt:variant>
      <vt:variant>
        <vt:i4>237</vt:i4>
      </vt:variant>
      <vt:variant>
        <vt:i4>0</vt:i4>
      </vt:variant>
      <vt:variant>
        <vt:i4>5</vt:i4>
      </vt:variant>
      <vt:variant>
        <vt:lpwstr>https://www.tenderned.nl/contact</vt:lpwstr>
      </vt:variant>
      <vt:variant>
        <vt:lpwstr/>
      </vt:variant>
      <vt:variant>
        <vt:i4>6094868</vt:i4>
      </vt:variant>
      <vt:variant>
        <vt:i4>234</vt:i4>
      </vt:variant>
      <vt:variant>
        <vt:i4>0</vt:i4>
      </vt:variant>
      <vt:variant>
        <vt:i4>5</vt:i4>
      </vt:variant>
      <vt:variant>
        <vt:lpwstr>http://www.tenderned.nl/egids/ON</vt:lpwstr>
      </vt:variant>
      <vt:variant>
        <vt:lpwstr/>
      </vt:variant>
      <vt:variant>
        <vt:i4>5046387</vt:i4>
      </vt:variant>
      <vt:variant>
        <vt:i4>231</vt:i4>
      </vt:variant>
      <vt:variant>
        <vt:i4>0</vt:i4>
      </vt:variant>
      <vt:variant>
        <vt:i4>5</vt:i4>
      </vt:variant>
      <vt:variant>
        <vt:lpwstr>mailto:inkoop@sudwestfryslan.nl</vt:lpwstr>
      </vt:variant>
      <vt:variant>
        <vt:lpwstr/>
      </vt:variant>
      <vt:variant>
        <vt:i4>4259945</vt:i4>
      </vt:variant>
      <vt:variant>
        <vt:i4>228</vt:i4>
      </vt:variant>
      <vt:variant>
        <vt:i4>0</vt:i4>
      </vt:variant>
      <vt:variant>
        <vt:i4>5</vt:i4>
      </vt:variant>
      <vt:variant>
        <vt:lpwstr>mailto:ak@sudwestfryslan.nl</vt:lpwstr>
      </vt:variant>
      <vt:variant>
        <vt:lpwstr/>
      </vt:variant>
      <vt:variant>
        <vt:i4>2031620</vt:i4>
      </vt:variant>
      <vt:variant>
        <vt:i4>225</vt:i4>
      </vt:variant>
      <vt:variant>
        <vt:i4>0</vt:i4>
      </vt:variant>
      <vt:variant>
        <vt:i4>5</vt:i4>
      </vt:variant>
      <vt:variant>
        <vt:lpwstr>http://www.tenderned.nl/</vt:lpwstr>
      </vt:variant>
      <vt:variant>
        <vt:lpwstr/>
      </vt:variant>
      <vt:variant>
        <vt:i4>1310756</vt:i4>
      </vt:variant>
      <vt:variant>
        <vt:i4>222</vt:i4>
      </vt:variant>
      <vt:variant>
        <vt:i4>0</vt:i4>
      </vt:variant>
      <vt:variant>
        <vt:i4>5</vt:i4>
      </vt:variant>
      <vt:variant>
        <vt:lpwstr>mailto:info@sroifryslan.nl</vt:lpwstr>
      </vt:variant>
      <vt:variant>
        <vt:lpwstr/>
      </vt:variant>
      <vt:variant>
        <vt:i4>7012457</vt:i4>
      </vt:variant>
      <vt:variant>
        <vt:i4>219</vt:i4>
      </vt:variant>
      <vt:variant>
        <vt:i4>0</vt:i4>
      </vt:variant>
      <vt:variant>
        <vt:i4>5</vt:i4>
      </vt:variant>
      <vt:variant>
        <vt:lpwstr>http://www.sroifryslan.nl/</vt:lpwstr>
      </vt:variant>
      <vt:variant>
        <vt:lpwstr/>
      </vt:variant>
      <vt:variant>
        <vt:i4>6684773</vt:i4>
      </vt:variant>
      <vt:variant>
        <vt:i4>216</vt:i4>
      </vt:variant>
      <vt:variant>
        <vt:i4>0</vt:i4>
      </vt:variant>
      <vt:variant>
        <vt:i4>5</vt:i4>
      </vt:variant>
      <vt:variant>
        <vt:lpwstr>https://digitaal.sudwestfryslan.nl/formulier/nl-NL/DefaultEnvironment/scSocialreturn.aspx/fSocialReturn</vt:lpwstr>
      </vt:variant>
      <vt:variant>
        <vt:lpwstr/>
      </vt:variant>
      <vt:variant>
        <vt:i4>524290</vt:i4>
      </vt:variant>
      <vt:variant>
        <vt:i4>213</vt:i4>
      </vt:variant>
      <vt:variant>
        <vt:i4>0</vt:i4>
      </vt:variant>
      <vt:variant>
        <vt:i4>5</vt:i4>
      </vt:variant>
      <vt:variant>
        <vt:lpwstr>https://sudwestfryslan.nl/onderwerp/infosocialreturn/</vt:lpwstr>
      </vt:variant>
      <vt:variant>
        <vt:lpwstr/>
      </vt:variant>
      <vt:variant>
        <vt:i4>2031620</vt:i4>
      </vt:variant>
      <vt:variant>
        <vt:i4>210</vt:i4>
      </vt:variant>
      <vt:variant>
        <vt:i4>0</vt:i4>
      </vt:variant>
      <vt:variant>
        <vt:i4>5</vt:i4>
      </vt:variant>
      <vt:variant>
        <vt:lpwstr>http://www.tenderned.nl/</vt:lpwstr>
      </vt:variant>
      <vt:variant>
        <vt:lpwstr/>
      </vt:variant>
      <vt:variant>
        <vt:i4>7995506</vt:i4>
      </vt:variant>
      <vt:variant>
        <vt:i4>195</vt:i4>
      </vt:variant>
      <vt:variant>
        <vt:i4>0</vt:i4>
      </vt:variant>
      <vt:variant>
        <vt:i4>5</vt:i4>
      </vt:variant>
      <vt:variant>
        <vt:lpwstr>http://www.sudwestfryslan.nl/overdegemeente</vt:lpwstr>
      </vt:variant>
      <vt:variant>
        <vt:lpwstr/>
      </vt:variant>
      <vt:variant>
        <vt:i4>1769522</vt:i4>
      </vt:variant>
      <vt:variant>
        <vt:i4>188</vt:i4>
      </vt:variant>
      <vt:variant>
        <vt:i4>0</vt:i4>
      </vt:variant>
      <vt:variant>
        <vt:i4>5</vt:i4>
      </vt:variant>
      <vt:variant>
        <vt:lpwstr/>
      </vt:variant>
      <vt:variant>
        <vt:lpwstr>_Toc102551480</vt:lpwstr>
      </vt:variant>
      <vt:variant>
        <vt:i4>1310770</vt:i4>
      </vt:variant>
      <vt:variant>
        <vt:i4>182</vt:i4>
      </vt:variant>
      <vt:variant>
        <vt:i4>0</vt:i4>
      </vt:variant>
      <vt:variant>
        <vt:i4>5</vt:i4>
      </vt:variant>
      <vt:variant>
        <vt:lpwstr/>
      </vt:variant>
      <vt:variant>
        <vt:lpwstr>_Toc102551479</vt:lpwstr>
      </vt:variant>
      <vt:variant>
        <vt:i4>1310770</vt:i4>
      </vt:variant>
      <vt:variant>
        <vt:i4>176</vt:i4>
      </vt:variant>
      <vt:variant>
        <vt:i4>0</vt:i4>
      </vt:variant>
      <vt:variant>
        <vt:i4>5</vt:i4>
      </vt:variant>
      <vt:variant>
        <vt:lpwstr/>
      </vt:variant>
      <vt:variant>
        <vt:lpwstr>_Toc102551478</vt:lpwstr>
      </vt:variant>
      <vt:variant>
        <vt:i4>1310770</vt:i4>
      </vt:variant>
      <vt:variant>
        <vt:i4>170</vt:i4>
      </vt:variant>
      <vt:variant>
        <vt:i4>0</vt:i4>
      </vt:variant>
      <vt:variant>
        <vt:i4>5</vt:i4>
      </vt:variant>
      <vt:variant>
        <vt:lpwstr/>
      </vt:variant>
      <vt:variant>
        <vt:lpwstr>_Toc102551477</vt:lpwstr>
      </vt:variant>
      <vt:variant>
        <vt:i4>1310770</vt:i4>
      </vt:variant>
      <vt:variant>
        <vt:i4>164</vt:i4>
      </vt:variant>
      <vt:variant>
        <vt:i4>0</vt:i4>
      </vt:variant>
      <vt:variant>
        <vt:i4>5</vt:i4>
      </vt:variant>
      <vt:variant>
        <vt:lpwstr/>
      </vt:variant>
      <vt:variant>
        <vt:lpwstr>_Toc102551476</vt:lpwstr>
      </vt:variant>
      <vt:variant>
        <vt:i4>1310770</vt:i4>
      </vt:variant>
      <vt:variant>
        <vt:i4>158</vt:i4>
      </vt:variant>
      <vt:variant>
        <vt:i4>0</vt:i4>
      </vt:variant>
      <vt:variant>
        <vt:i4>5</vt:i4>
      </vt:variant>
      <vt:variant>
        <vt:lpwstr/>
      </vt:variant>
      <vt:variant>
        <vt:lpwstr>_Toc102551475</vt:lpwstr>
      </vt:variant>
      <vt:variant>
        <vt:i4>1310770</vt:i4>
      </vt:variant>
      <vt:variant>
        <vt:i4>152</vt:i4>
      </vt:variant>
      <vt:variant>
        <vt:i4>0</vt:i4>
      </vt:variant>
      <vt:variant>
        <vt:i4>5</vt:i4>
      </vt:variant>
      <vt:variant>
        <vt:lpwstr/>
      </vt:variant>
      <vt:variant>
        <vt:lpwstr>_Toc102551474</vt:lpwstr>
      </vt:variant>
      <vt:variant>
        <vt:i4>1310770</vt:i4>
      </vt:variant>
      <vt:variant>
        <vt:i4>146</vt:i4>
      </vt:variant>
      <vt:variant>
        <vt:i4>0</vt:i4>
      </vt:variant>
      <vt:variant>
        <vt:i4>5</vt:i4>
      </vt:variant>
      <vt:variant>
        <vt:lpwstr/>
      </vt:variant>
      <vt:variant>
        <vt:lpwstr>_Toc102551473</vt:lpwstr>
      </vt:variant>
      <vt:variant>
        <vt:i4>1310770</vt:i4>
      </vt:variant>
      <vt:variant>
        <vt:i4>140</vt:i4>
      </vt:variant>
      <vt:variant>
        <vt:i4>0</vt:i4>
      </vt:variant>
      <vt:variant>
        <vt:i4>5</vt:i4>
      </vt:variant>
      <vt:variant>
        <vt:lpwstr/>
      </vt:variant>
      <vt:variant>
        <vt:lpwstr>_Toc102551472</vt:lpwstr>
      </vt:variant>
      <vt:variant>
        <vt:i4>1310770</vt:i4>
      </vt:variant>
      <vt:variant>
        <vt:i4>134</vt:i4>
      </vt:variant>
      <vt:variant>
        <vt:i4>0</vt:i4>
      </vt:variant>
      <vt:variant>
        <vt:i4>5</vt:i4>
      </vt:variant>
      <vt:variant>
        <vt:lpwstr/>
      </vt:variant>
      <vt:variant>
        <vt:lpwstr>_Toc102551471</vt:lpwstr>
      </vt:variant>
      <vt:variant>
        <vt:i4>1310770</vt:i4>
      </vt:variant>
      <vt:variant>
        <vt:i4>128</vt:i4>
      </vt:variant>
      <vt:variant>
        <vt:i4>0</vt:i4>
      </vt:variant>
      <vt:variant>
        <vt:i4>5</vt:i4>
      </vt:variant>
      <vt:variant>
        <vt:lpwstr/>
      </vt:variant>
      <vt:variant>
        <vt:lpwstr>_Toc102551470</vt:lpwstr>
      </vt:variant>
      <vt:variant>
        <vt:i4>1376306</vt:i4>
      </vt:variant>
      <vt:variant>
        <vt:i4>122</vt:i4>
      </vt:variant>
      <vt:variant>
        <vt:i4>0</vt:i4>
      </vt:variant>
      <vt:variant>
        <vt:i4>5</vt:i4>
      </vt:variant>
      <vt:variant>
        <vt:lpwstr/>
      </vt:variant>
      <vt:variant>
        <vt:lpwstr>_Toc102551469</vt:lpwstr>
      </vt:variant>
      <vt:variant>
        <vt:i4>1376306</vt:i4>
      </vt:variant>
      <vt:variant>
        <vt:i4>116</vt:i4>
      </vt:variant>
      <vt:variant>
        <vt:i4>0</vt:i4>
      </vt:variant>
      <vt:variant>
        <vt:i4>5</vt:i4>
      </vt:variant>
      <vt:variant>
        <vt:lpwstr/>
      </vt:variant>
      <vt:variant>
        <vt:lpwstr>_Toc102551468</vt:lpwstr>
      </vt:variant>
      <vt:variant>
        <vt:i4>1376306</vt:i4>
      </vt:variant>
      <vt:variant>
        <vt:i4>110</vt:i4>
      </vt:variant>
      <vt:variant>
        <vt:i4>0</vt:i4>
      </vt:variant>
      <vt:variant>
        <vt:i4>5</vt:i4>
      </vt:variant>
      <vt:variant>
        <vt:lpwstr/>
      </vt:variant>
      <vt:variant>
        <vt:lpwstr>_Toc102551467</vt:lpwstr>
      </vt:variant>
      <vt:variant>
        <vt:i4>1376306</vt:i4>
      </vt:variant>
      <vt:variant>
        <vt:i4>104</vt:i4>
      </vt:variant>
      <vt:variant>
        <vt:i4>0</vt:i4>
      </vt:variant>
      <vt:variant>
        <vt:i4>5</vt:i4>
      </vt:variant>
      <vt:variant>
        <vt:lpwstr/>
      </vt:variant>
      <vt:variant>
        <vt:lpwstr>_Toc102551466</vt:lpwstr>
      </vt:variant>
      <vt:variant>
        <vt:i4>1376306</vt:i4>
      </vt:variant>
      <vt:variant>
        <vt:i4>98</vt:i4>
      </vt:variant>
      <vt:variant>
        <vt:i4>0</vt:i4>
      </vt:variant>
      <vt:variant>
        <vt:i4>5</vt:i4>
      </vt:variant>
      <vt:variant>
        <vt:lpwstr/>
      </vt:variant>
      <vt:variant>
        <vt:lpwstr>_Toc102551465</vt:lpwstr>
      </vt:variant>
      <vt:variant>
        <vt:i4>1376306</vt:i4>
      </vt:variant>
      <vt:variant>
        <vt:i4>92</vt:i4>
      </vt:variant>
      <vt:variant>
        <vt:i4>0</vt:i4>
      </vt:variant>
      <vt:variant>
        <vt:i4>5</vt:i4>
      </vt:variant>
      <vt:variant>
        <vt:lpwstr/>
      </vt:variant>
      <vt:variant>
        <vt:lpwstr>_Toc102551464</vt:lpwstr>
      </vt:variant>
      <vt:variant>
        <vt:i4>1376306</vt:i4>
      </vt:variant>
      <vt:variant>
        <vt:i4>86</vt:i4>
      </vt:variant>
      <vt:variant>
        <vt:i4>0</vt:i4>
      </vt:variant>
      <vt:variant>
        <vt:i4>5</vt:i4>
      </vt:variant>
      <vt:variant>
        <vt:lpwstr/>
      </vt:variant>
      <vt:variant>
        <vt:lpwstr>_Toc102551463</vt:lpwstr>
      </vt:variant>
      <vt:variant>
        <vt:i4>1376306</vt:i4>
      </vt:variant>
      <vt:variant>
        <vt:i4>80</vt:i4>
      </vt:variant>
      <vt:variant>
        <vt:i4>0</vt:i4>
      </vt:variant>
      <vt:variant>
        <vt:i4>5</vt:i4>
      </vt:variant>
      <vt:variant>
        <vt:lpwstr/>
      </vt:variant>
      <vt:variant>
        <vt:lpwstr>_Toc102551462</vt:lpwstr>
      </vt:variant>
      <vt:variant>
        <vt:i4>1376306</vt:i4>
      </vt:variant>
      <vt:variant>
        <vt:i4>74</vt:i4>
      </vt:variant>
      <vt:variant>
        <vt:i4>0</vt:i4>
      </vt:variant>
      <vt:variant>
        <vt:i4>5</vt:i4>
      </vt:variant>
      <vt:variant>
        <vt:lpwstr/>
      </vt:variant>
      <vt:variant>
        <vt:lpwstr>_Toc102551461</vt:lpwstr>
      </vt:variant>
      <vt:variant>
        <vt:i4>1376306</vt:i4>
      </vt:variant>
      <vt:variant>
        <vt:i4>68</vt:i4>
      </vt:variant>
      <vt:variant>
        <vt:i4>0</vt:i4>
      </vt:variant>
      <vt:variant>
        <vt:i4>5</vt:i4>
      </vt:variant>
      <vt:variant>
        <vt:lpwstr/>
      </vt:variant>
      <vt:variant>
        <vt:lpwstr>_Toc102551460</vt:lpwstr>
      </vt:variant>
      <vt:variant>
        <vt:i4>1441842</vt:i4>
      </vt:variant>
      <vt:variant>
        <vt:i4>62</vt:i4>
      </vt:variant>
      <vt:variant>
        <vt:i4>0</vt:i4>
      </vt:variant>
      <vt:variant>
        <vt:i4>5</vt:i4>
      </vt:variant>
      <vt:variant>
        <vt:lpwstr/>
      </vt:variant>
      <vt:variant>
        <vt:lpwstr>_Toc102551459</vt:lpwstr>
      </vt:variant>
      <vt:variant>
        <vt:i4>1441842</vt:i4>
      </vt:variant>
      <vt:variant>
        <vt:i4>56</vt:i4>
      </vt:variant>
      <vt:variant>
        <vt:i4>0</vt:i4>
      </vt:variant>
      <vt:variant>
        <vt:i4>5</vt:i4>
      </vt:variant>
      <vt:variant>
        <vt:lpwstr/>
      </vt:variant>
      <vt:variant>
        <vt:lpwstr>_Toc102551458</vt:lpwstr>
      </vt:variant>
      <vt:variant>
        <vt:i4>1441842</vt:i4>
      </vt:variant>
      <vt:variant>
        <vt:i4>50</vt:i4>
      </vt:variant>
      <vt:variant>
        <vt:i4>0</vt:i4>
      </vt:variant>
      <vt:variant>
        <vt:i4>5</vt:i4>
      </vt:variant>
      <vt:variant>
        <vt:lpwstr/>
      </vt:variant>
      <vt:variant>
        <vt:lpwstr>_Toc102551457</vt:lpwstr>
      </vt:variant>
      <vt:variant>
        <vt:i4>1441842</vt:i4>
      </vt:variant>
      <vt:variant>
        <vt:i4>44</vt:i4>
      </vt:variant>
      <vt:variant>
        <vt:i4>0</vt:i4>
      </vt:variant>
      <vt:variant>
        <vt:i4>5</vt:i4>
      </vt:variant>
      <vt:variant>
        <vt:lpwstr/>
      </vt:variant>
      <vt:variant>
        <vt:lpwstr>_Toc102551456</vt:lpwstr>
      </vt:variant>
      <vt:variant>
        <vt:i4>1441842</vt:i4>
      </vt:variant>
      <vt:variant>
        <vt:i4>38</vt:i4>
      </vt:variant>
      <vt:variant>
        <vt:i4>0</vt:i4>
      </vt:variant>
      <vt:variant>
        <vt:i4>5</vt:i4>
      </vt:variant>
      <vt:variant>
        <vt:lpwstr/>
      </vt:variant>
      <vt:variant>
        <vt:lpwstr>_Toc102551455</vt:lpwstr>
      </vt:variant>
      <vt:variant>
        <vt:i4>1441842</vt:i4>
      </vt:variant>
      <vt:variant>
        <vt:i4>32</vt:i4>
      </vt:variant>
      <vt:variant>
        <vt:i4>0</vt:i4>
      </vt:variant>
      <vt:variant>
        <vt:i4>5</vt:i4>
      </vt:variant>
      <vt:variant>
        <vt:lpwstr/>
      </vt:variant>
      <vt:variant>
        <vt:lpwstr>_Toc102551454</vt:lpwstr>
      </vt:variant>
      <vt:variant>
        <vt:i4>1441842</vt:i4>
      </vt:variant>
      <vt:variant>
        <vt:i4>26</vt:i4>
      </vt:variant>
      <vt:variant>
        <vt:i4>0</vt:i4>
      </vt:variant>
      <vt:variant>
        <vt:i4>5</vt:i4>
      </vt:variant>
      <vt:variant>
        <vt:lpwstr/>
      </vt:variant>
      <vt:variant>
        <vt:lpwstr>_Toc102551453</vt:lpwstr>
      </vt:variant>
      <vt:variant>
        <vt:i4>1441842</vt:i4>
      </vt:variant>
      <vt:variant>
        <vt:i4>20</vt:i4>
      </vt:variant>
      <vt:variant>
        <vt:i4>0</vt:i4>
      </vt:variant>
      <vt:variant>
        <vt:i4>5</vt:i4>
      </vt:variant>
      <vt:variant>
        <vt:lpwstr/>
      </vt:variant>
      <vt:variant>
        <vt:lpwstr>_Toc102551452</vt:lpwstr>
      </vt:variant>
      <vt:variant>
        <vt:i4>1441842</vt:i4>
      </vt:variant>
      <vt:variant>
        <vt:i4>14</vt:i4>
      </vt:variant>
      <vt:variant>
        <vt:i4>0</vt:i4>
      </vt:variant>
      <vt:variant>
        <vt:i4>5</vt:i4>
      </vt:variant>
      <vt:variant>
        <vt:lpwstr/>
      </vt:variant>
      <vt:variant>
        <vt:lpwstr>_Toc102551451</vt:lpwstr>
      </vt:variant>
      <vt:variant>
        <vt:i4>1441842</vt:i4>
      </vt:variant>
      <vt:variant>
        <vt:i4>8</vt:i4>
      </vt:variant>
      <vt:variant>
        <vt:i4>0</vt:i4>
      </vt:variant>
      <vt:variant>
        <vt:i4>5</vt:i4>
      </vt:variant>
      <vt:variant>
        <vt:lpwstr/>
      </vt:variant>
      <vt:variant>
        <vt:lpwstr>_Toc102551450</vt:lpwstr>
      </vt:variant>
      <vt:variant>
        <vt:i4>1507378</vt:i4>
      </vt:variant>
      <vt:variant>
        <vt:i4>2</vt:i4>
      </vt:variant>
      <vt:variant>
        <vt:i4>0</vt:i4>
      </vt:variant>
      <vt:variant>
        <vt:i4>5</vt:i4>
      </vt:variant>
      <vt:variant>
        <vt:lpwstr/>
      </vt:variant>
      <vt:variant>
        <vt:lpwstr>_Toc102551449</vt:lpwstr>
      </vt:variant>
      <vt:variant>
        <vt:i4>6684773</vt:i4>
      </vt:variant>
      <vt:variant>
        <vt:i4>3</vt:i4>
      </vt:variant>
      <vt:variant>
        <vt:i4>0</vt:i4>
      </vt:variant>
      <vt:variant>
        <vt:i4>5</vt:i4>
      </vt:variant>
      <vt:variant>
        <vt:lpwstr>https://digitaal.sudwestfryslan.nl/formulier/nl-NL/DefaultEnvironment/scSocialreturn.aspx/fSocialReturn</vt:lpwstr>
      </vt:variant>
      <vt:variant>
        <vt:lpwstr/>
      </vt:variant>
      <vt:variant>
        <vt:i4>524290</vt:i4>
      </vt:variant>
      <vt:variant>
        <vt:i4>0</vt:i4>
      </vt:variant>
      <vt:variant>
        <vt:i4>0</vt:i4>
      </vt:variant>
      <vt:variant>
        <vt:i4>5</vt:i4>
      </vt:variant>
      <vt:variant>
        <vt:lpwstr>https://sudwestfryslan.nl/onderwerp/infosocialreturn/</vt:lpwstr>
      </vt:variant>
      <vt:variant>
        <vt:lpwstr/>
      </vt:variant>
      <vt:variant>
        <vt:i4>3932198</vt:i4>
      </vt:variant>
      <vt:variant>
        <vt:i4>0</vt:i4>
      </vt:variant>
      <vt:variant>
        <vt:i4>0</vt:i4>
      </vt:variant>
      <vt:variant>
        <vt:i4>5</vt:i4>
      </vt:variant>
      <vt:variant>
        <vt:lpwstr>https://vng.nl/onderwerpenindex/arbeidsvoorwaarden-en-personeelsbeleid/nieuws/wet-dba-modelovereenkomsten-zijn-goedgekeurd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cp:lastModifiedBy>Sonja Kimsma</cp:lastModifiedBy>
  <cp:revision>3</cp:revision>
  <dcterms:created xsi:type="dcterms:W3CDTF">2023-03-16T07:48:00Z</dcterms:created>
  <dcterms:modified xsi:type="dcterms:W3CDTF">2023-03-16T07:50:00Z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