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75ABF" w14:textId="31FE0480" w:rsidR="004B4B12" w:rsidRPr="00E43B86" w:rsidRDefault="007E2C3A" w:rsidP="004B4B1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theme="minorHAnsi"/>
          <w:b/>
          <w:bCs/>
          <w:color w:val="2EA2BC"/>
          <w:sz w:val="28"/>
          <w:szCs w:val="22"/>
        </w:rPr>
      </w:pPr>
      <w:bookmarkStart w:id="0" w:name="_GoBack"/>
      <w:bookmarkEnd w:id="0"/>
      <w:r w:rsidRPr="00E43B86">
        <w:rPr>
          <w:rStyle w:val="normaltextrun"/>
          <w:rFonts w:asciiTheme="minorHAnsi" w:eastAsiaTheme="majorEastAsia" w:hAnsiTheme="minorHAnsi" w:cstheme="minorHAnsi"/>
          <w:b/>
          <w:bCs/>
          <w:color w:val="2EA2BC"/>
          <w:sz w:val="28"/>
          <w:szCs w:val="22"/>
        </w:rPr>
        <w:t xml:space="preserve">Bijlage </w:t>
      </w:r>
      <w:r w:rsidR="00E43B86" w:rsidRPr="00E43B86">
        <w:rPr>
          <w:rStyle w:val="normaltextrun"/>
          <w:rFonts w:asciiTheme="minorHAnsi" w:eastAsiaTheme="majorEastAsia" w:hAnsiTheme="minorHAnsi" w:cstheme="minorHAnsi"/>
          <w:b/>
          <w:bCs/>
          <w:color w:val="2EA2BC"/>
          <w:sz w:val="28"/>
          <w:szCs w:val="22"/>
        </w:rPr>
        <w:t>6</w:t>
      </w:r>
      <w:r w:rsidR="004B4B12" w:rsidRPr="00E43B86">
        <w:rPr>
          <w:rStyle w:val="normaltextrun"/>
          <w:rFonts w:asciiTheme="minorHAnsi" w:eastAsiaTheme="majorEastAsia" w:hAnsiTheme="minorHAnsi" w:cstheme="minorHAnsi"/>
          <w:b/>
          <w:bCs/>
          <w:color w:val="2EA2BC"/>
          <w:sz w:val="28"/>
          <w:szCs w:val="22"/>
        </w:rPr>
        <w:t xml:space="preserve"> </w:t>
      </w:r>
      <w:r w:rsidR="00177D5B" w:rsidRPr="00E43B86">
        <w:rPr>
          <w:rStyle w:val="normaltextrun"/>
          <w:rFonts w:asciiTheme="minorHAnsi" w:eastAsiaTheme="majorEastAsia" w:hAnsiTheme="minorHAnsi" w:cstheme="minorHAnsi"/>
          <w:b/>
          <w:bCs/>
          <w:color w:val="2EA2BC"/>
          <w:sz w:val="28"/>
          <w:szCs w:val="22"/>
        </w:rPr>
        <w:t>V</w:t>
      </w:r>
      <w:r w:rsidRPr="00E43B86">
        <w:rPr>
          <w:rStyle w:val="normaltextrun"/>
          <w:rFonts w:asciiTheme="minorHAnsi" w:eastAsiaTheme="majorEastAsia" w:hAnsiTheme="minorHAnsi" w:cstheme="minorHAnsi"/>
          <w:b/>
          <w:bCs/>
          <w:color w:val="2EA2BC"/>
          <w:sz w:val="28"/>
          <w:szCs w:val="22"/>
        </w:rPr>
        <w:t>rag</w:t>
      </w:r>
      <w:r w:rsidR="00177D5B" w:rsidRPr="00E43B86">
        <w:rPr>
          <w:rStyle w:val="normaltextrun"/>
          <w:rFonts w:asciiTheme="minorHAnsi" w:eastAsiaTheme="majorEastAsia" w:hAnsiTheme="minorHAnsi" w:cstheme="minorHAnsi"/>
          <w:b/>
          <w:bCs/>
          <w:color w:val="2EA2BC"/>
          <w:sz w:val="28"/>
          <w:szCs w:val="22"/>
        </w:rPr>
        <w:t xml:space="preserve">enformulier Marktconsultatie ‘De Groene Tuinen’ </w:t>
      </w:r>
      <w:r w:rsidR="00554E1A" w:rsidRPr="00E43B86">
        <w:rPr>
          <w:rStyle w:val="normaltextrun"/>
          <w:rFonts w:asciiTheme="minorHAnsi" w:eastAsiaTheme="majorEastAsia" w:hAnsiTheme="minorHAnsi" w:cstheme="minorHAnsi"/>
          <w:b/>
          <w:bCs/>
          <w:color w:val="2EA2BC"/>
          <w:sz w:val="28"/>
          <w:szCs w:val="22"/>
        </w:rPr>
        <w:t>– Woonopmaat</w:t>
      </w:r>
    </w:p>
    <w:p w14:paraId="40ED2482" w14:textId="630E6E58" w:rsidR="00554E1A" w:rsidRPr="00E43B86" w:rsidRDefault="00554E1A" w:rsidP="004B4B1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theme="minorHAnsi"/>
          <w:b/>
          <w:bCs/>
          <w:color w:val="2EA2BC"/>
          <w:sz w:val="22"/>
          <w:szCs w:val="22"/>
        </w:rPr>
      </w:pPr>
    </w:p>
    <w:tbl>
      <w:tblPr>
        <w:tblStyle w:val="Tabelraster"/>
        <w:tblW w:w="14596" w:type="dxa"/>
        <w:tblLook w:val="04A0" w:firstRow="1" w:lastRow="0" w:firstColumn="1" w:lastColumn="0" w:noHBand="0" w:noVBand="1"/>
      </w:tblPr>
      <w:tblGrid>
        <w:gridCol w:w="4106"/>
        <w:gridCol w:w="10490"/>
      </w:tblGrid>
      <w:tr w:rsidR="00554E1A" w:rsidRPr="00E43B86" w14:paraId="6C0E865E" w14:textId="77777777" w:rsidTr="00E43B86">
        <w:tc>
          <w:tcPr>
            <w:tcW w:w="14596" w:type="dxa"/>
            <w:gridSpan w:val="2"/>
          </w:tcPr>
          <w:p w14:paraId="1B0A0FD8" w14:textId="48EB1184" w:rsidR="00554E1A" w:rsidRPr="00E43B86" w:rsidRDefault="00B35C28" w:rsidP="004B4B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eastAsiaTheme="majorEastAsia" w:hAnsiTheme="minorHAnsi" w:cstheme="minorHAnsi"/>
                <w:b/>
                <w:bCs/>
                <w:color w:val="2EA2BC"/>
                <w:sz w:val="22"/>
                <w:szCs w:val="22"/>
              </w:rPr>
            </w:pPr>
            <w:r w:rsidRPr="00E43B86">
              <w:rPr>
                <w:rStyle w:val="normaltextrun"/>
                <w:rFonts w:asciiTheme="minorHAnsi" w:eastAsiaTheme="majorEastAsia" w:hAnsiTheme="minorHAnsi" w:cstheme="minorHAnsi"/>
                <w:b/>
                <w:bCs/>
                <w:color w:val="2EA2BC"/>
                <w:sz w:val="22"/>
                <w:szCs w:val="22"/>
              </w:rPr>
              <w:t>Contactgegevens</w:t>
            </w:r>
          </w:p>
        </w:tc>
      </w:tr>
      <w:tr w:rsidR="00554E1A" w:rsidRPr="00E43B86" w14:paraId="7475B80C" w14:textId="77777777" w:rsidTr="00E43B86">
        <w:tc>
          <w:tcPr>
            <w:tcW w:w="4106" w:type="dxa"/>
          </w:tcPr>
          <w:p w14:paraId="0445A722" w14:textId="31571024" w:rsidR="00554E1A" w:rsidRPr="00E43B86" w:rsidRDefault="00B35C28" w:rsidP="004B4B1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E43B86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Naam bedrijf</w:t>
            </w:r>
            <w:r w:rsidR="00C10BDB" w:rsidRPr="00E43B86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/organisatie</w:t>
            </w:r>
          </w:p>
        </w:tc>
        <w:tc>
          <w:tcPr>
            <w:tcW w:w="10490" w:type="dxa"/>
          </w:tcPr>
          <w:p w14:paraId="7F2974E0" w14:textId="77777777" w:rsidR="00554E1A" w:rsidRPr="00E43B86" w:rsidRDefault="00554E1A" w:rsidP="004B4B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eastAsiaTheme="majorEastAsia" w:hAnsiTheme="minorHAnsi" w:cstheme="minorHAnsi"/>
                <w:b/>
                <w:bCs/>
                <w:color w:val="2EA2BC"/>
                <w:sz w:val="22"/>
                <w:szCs w:val="22"/>
              </w:rPr>
            </w:pPr>
          </w:p>
        </w:tc>
      </w:tr>
      <w:tr w:rsidR="00554E1A" w:rsidRPr="00E43B86" w14:paraId="182A9E0E" w14:textId="77777777" w:rsidTr="00E43B86">
        <w:tc>
          <w:tcPr>
            <w:tcW w:w="4106" w:type="dxa"/>
          </w:tcPr>
          <w:p w14:paraId="63229C2B" w14:textId="0C45463B" w:rsidR="00554E1A" w:rsidRPr="00E43B86" w:rsidRDefault="00B35C28" w:rsidP="004B4B1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E43B86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Adresgegevens</w:t>
            </w:r>
          </w:p>
        </w:tc>
        <w:tc>
          <w:tcPr>
            <w:tcW w:w="10490" w:type="dxa"/>
          </w:tcPr>
          <w:p w14:paraId="41CE088B" w14:textId="77777777" w:rsidR="00554E1A" w:rsidRPr="00E43B86" w:rsidRDefault="00554E1A" w:rsidP="004B4B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eastAsiaTheme="majorEastAsia" w:hAnsiTheme="minorHAnsi" w:cstheme="minorHAnsi"/>
                <w:b/>
                <w:bCs/>
                <w:color w:val="2EA2BC"/>
                <w:sz w:val="22"/>
                <w:szCs w:val="22"/>
              </w:rPr>
            </w:pPr>
          </w:p>
        </w:tc>
      </w:tr>
      <w:tr w:rsidR="00554E1A" w:rsidRPr="00E43B86" w14:paraId="590BA02A" w14:textId="77777777" w:rsidTr="00E43B86">
        <w:tc>
          <w:tcPr>
            <w:tcW w:w="4106" w:type="dxa"/>
          </w:tcPr>
          <w:p w14:paraId="35FE4598" w14:textId="6FC3A670" w:rsidR="00554E1A" w:rsidRPr="00E43B86" w:rsidRDefault="00C10BDB" w:rsidP="004B4B1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E43B86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Naam contactpersoon</w:t>
            </w:r>
          </w:p>
        </w:tc>
        <w:tc>
          <w:tcPr>
            <w:tcW w:w="10490" w:type="dxa"/>
          </w:tcPr>
          <w:p w14:paraId="76C0AF22" w14:textId="77777777" w:rsidR="00554E1A" w:rsidRPr="00E43B86" w:rsidRDefault="00554E1A" w:rsidP="004B4B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eastAsiaTheme="majorEastAsia" w:hAnsiTheme="minorHAnsi" w:cstheme="minorHAnsi"/>
                <w:b/>
                <w:bCs/>
                <w:color w:val="2EA2BC"/>
                <w:sz w:val="22"/>
                <w:szCs w:val="22"/>
              </w:rPr>
            </w:pPr>
          </w:p>
        </w:tc>
      </w:tr>
      <w:tr w:rsidR="00554E1A" w:rsidRPr="00E43B86" w14:paraId="386F5072" w14:textId="77777777" w:rsidTr="00E43B86">
        <w:tc>
          <w:tcPr>
            <w:tcW w:w="4106" w:type="dxa"/>
          </w:tcPr>
          <w:p w14:paraId="2E0C4BFE" w14:textId="741C3709" w:rsidR="00554E1A" w:rsidRPr="00E43B86" w:rsidRDefault="00C10BDB" w:rsidP="004B4B1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E43B86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Email-adres</w:t>
            </w:r>
          </w:p>
        </w:tc>
        <w:tc>
          <w:tcPr>
            <w:tcW w:w="10490" w:type="dxa"/>
          </w:tcPr>
          <w:p w14:paraId="28CC15DC" w14:textId="77777777" w:rsidR="00554E1A" w:rsidRPr="00E43B86" w:rsidRDefault="00554E1A" w:rsidP="004B4B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eastAsiaTheme="majorEastAsia" w:hAnsiTheme="minorHAnsi" w:cstheme="minorHAnsi"/>
                <w:b/>
                <w:bCs/>
                <w:color w:val="2EA2BC"/>
                <w:sz w:val="22"/>
                <w:szCs w:val="22"/>
              </w:rPr>
            </w:pPr>
          </w:p>
        </w:tc>
      </w:tr>
      <w:tr w:rsidR="00554E1A" w:rsidRPr="00E43B86" w14:paraId="5634548A" w14:textId="77777777" w:rsidTr="00E43B86">
        <w:tc>
          <w:tcPr>
            <w:tcW w:w="4106" w:type="dxa"/>
          </w:tcPr>
          <w:p w14:paraId="216DEFBF" w14:textId="32C4DD29" w:rsidR="00554E1A" w:rsidRPr="00E43B86" w:rsidRDefault="00C10BDB" w:rsidP="004B4B1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E43B86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Telefoonnummer</w:t>
            </w:r>
          </w:p>
        </w:tc>
        <w:tc>
          <w:tcPr>
            <w:tcW w:w="10490" w:type="dxa"/>
          </w:tcPr>
          <w:p w14:paraId="11932D0F" w14:textId="77777777" w:rsidR="00554E1A" w:rsidRPr="00E43B86" w:rsidRDefault="00554E1A" w:rsidP="004B4B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eastAsiaTheme="majorEastAsia" w:hAnsiTheme="minorHAnsi" w:cstheme="minorHAnsi"/>
                <w:b/>
                <w:bCs/>
                <w:color w:val="2EA2BC"/>
                <w:sz w:val="22"/>
                <w:szCs w:val="22"/>
              </w:rPr>
            </w:pPr>
          </w:p>
        </w:tc>
      </w:tr>
    </w:tbl>
    <w:p w14:paraId="3BAC0594" w14:textId="77777777" w:rsidR="00554E1A" w:rsidRPr="00E43B86" w:rsidRDefault="00554E1A" w:rsidP="004B4B1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theme="minorHAnsi"/>
          <w:b/>
          <w:bCs/>
          <w:color w:val="2EA2BC"/>
          <w:sz w:val="22"/>
          <w:szCs w:val="22"/>
        </w:rPr>
      </w:pPr>
    </w:p>
    <w:p w14:paraId="3371399A" w14:textId="6E6870C3" w:rsidR="00973D07" w:rsidRPr="00E43B86" w:rsidRDefault="00973D07" w:rsidP="00FD66F9">
      <w:pPr>
        <w:pStyle w:val="Lijstalinea"/>
      </w:pPr>
    </w:p>
    <w:tbl>
      <w:tblPr>
        <w:tblStyle w:val="Tabelraster"/>
        <w:tblW w:w="14596" w:type="dxa"/>
        <w:tblLook w:val="04A0" w:firstRow="1" w:lastRow="0" w:firstColumn="1" w:lastColumn="0" w:noHBand="0" w:noVBand="1"/>
      </w:tblPr>
      <w:tblGrid>
        <w:gridCol w:w="1696"/>
        <w:gridCol w:w="5387"/>
        <w:gridCol w:w="7513"/>
      </w:tblGrid>
      <w:tr w:rsidR="00B0719C" w:rsidRPr="00E43B86" w14:paraId="7F547CC2" w14:textId="77777777" w:rsidTr="00FB331A">
        <w:tc>
          <w:tcPr>
            <w:tcW w:w="1696" w:type="dxa"/>
            <w:shd w:val="clear" w:color="auto" w:fill="BFBFBF" w:themeFill="background1" w:themeFillShade="BF"/>
          </w:tcPr>
          <w:p w14:paraId="5BF2150C" w14:textId="64AC95A1" w:rsidR="00B0719C" w:rsidRPr="00E43B86" w:rsidRDefault="00B0719C" w:rsidP="007E2C3A">
            <w:pPr>
              <w:rPr>
                <w:b/>
              </w:rPr>
            </w:pPr>
            <w:r w:rsidRPr="00E43B86">
              <w:rPr>
                <w:b/>
              </w:rPr>
              <w:t>Betreft</w:t>
            </w:r>
          </w:p>
        </w:tc>
        <w:tc>
          <w:tcPr>
            <w:tcW w:w="5387" w:type="dxa"/>
            <w:shd w:val="clear" w:color="auto" w:fill="BFBFBF" w:themeFill="background1" w:themeFillShade="BF"/>
          </w:tcPr>
          <w:p w14:paraId="711E567B" w14:textId="5EAAE8B5" w:rsidR="00B0719C" w:rsidRPr="00E43B86" w:rsidRDefault="00B0719C" w:rsidP="007E2C3A">
            <w:pPr>
              <w:rPr>
                <w:b/>
              </w:rPr>
            </w:pPr>
            <w:r w:rsidRPr="00E43B86">
              <w:rPr>
                <w:b/>
              </w:rPr>
              <w:t>Vraag</w:t>
            </w:r>
          </w:p>
        </w:tc>
        <w:tc>
          <w:tcPr>
            <w:tcW w:w="7513" w:type="dxa"/>
            <w:shd w:val="clear" w:color="auto" w:fill="BFBFBF" w:themeFill="background1" w:themeFillShade="BF"/>
          </w:tcPr>
          <w:p w14:paraId="33E8A6D1" w14:textId="582C4AE1" w:rsidR="00B0719C" w:rsidRPr="00E43B86" w:rsidRDefault="00B0719C" w:rsidP="007E2C3A">
            <w:pPr>
              <w:rPr>
                <w:b/>
              </w:rPr>
            </w:pPr>
            <w:r w:rsidRPr="00E43B86">
              <w:rPr>
                <w:b/>
              </w:rPr>
              <w:t>Antwoord</w:t>
            </w:r>
          </w:p>
        </w:tc>
      </w:tr>
      <w:tr w:rsidR="00D07934" w:rsidRPr="00E43B86" w14:paraId="71780E40" w14:textId="77777777" w:rsidTr="00FB331A">
        <w:tc>
          <w:tcPr>
            <w:tcW w:w="1696" w:type="dxa"/>
            <w:vMerge w:val="restart"/>
            <w:shd w:val="clear" w:color="auto" w:fill="auto"/>
          </w:tcPr>
          <w:p w14:paraId="674320B3" w14:textId="461019BB" w:rsidR="00D07934" w:rsidRPr="00E43B86" w:rsidRDefault="00D07934" w:rsidP="00B0719C">
            <w:pPr>
              <w:rPr>
                <w:bCs/>
              </w:rPr>
            </w:pPr>
            <w:r w:rsidRPr="00E43B86">
              <w:rPr>
                <w:bCs/>
              </w:rPr>
              <w:t xml:space="preserve">Uitvraag </w:t>
            </w:r>
          </w:p>
        </w:tc>
        <w:tc>
          <w:tcPr>
            <w:tcW w:w="5387" w:type="dxa"/>
            <w:shd w:val="clear" w:color="auto" w:fill="auto"/>
          </w:tcPr>
          <w:p w14:paraId="154A678B" w14:textId="43F71EB1" w:rsidR="00D07934" w:rsidRPr="00E43B86" w:rsidRDefault="00D07934" w:rsidP="00B0719C">
            <w:pPr>
              <w:rPr>
                <w:bCs/>
              </w:rPr>
            </w:pPr>
            <w:r w:rsidRPr="00E43B86">
              <w:t>Wat vindt u van de globale planning van de uitvraag, mede in relatie tot uw beschikbare capaciteit? Zijn de doorlooptijden voldoende of voorziet u hierin problemen?</w:t>
            </w:r>
          </w:p>
        </w:tc>
        <w:tc>
          <w:tcPr>
            <w:tcW w:w="7513" w:type="dxa"/>
            <w:shd w:val="clear" w:color="auto" w:fill="auto"/>
          </w:tcPr>
          <w:p w14:paraId="62730447" w14:textId="77777777" w:rsidR="00D07934" w:rsidRPr="00E43B86" w:rsidRDefault="00D07934" w:rsidP="00B0719C">
            <w:pPr>
              <w:rPr>
                <w:bCs/>
              </w:rPr>
            </w:pPr>
          </w:p>
        </w:tc>
      </w:tr>
      <w:tr w:rsidR="00F42C6B" w:rsidRPr="00E43B86" w14:paraId="5768151C" w14:textId="77777777" w:rsidTr="00FB331A">
        <w:tc>
          <w:tcPr>
            <w:tcW w:w="1696" w:type="dxa"/>
            <w:vMerge/>
          </w:tcPr>
          <w:p w14:paraId="0078B46A" w14:textId="77777777" w:rsidR="00F42C6B" w:rsidRPr="00E43B86" w:rsidRDefault="00F42C6B" w:rsidP="00B0719C">
            <w:pPr>
              <w:rPr>
                <w:bCs/>
              </w:rPr>
            </w:pPr>
          </w:p>
        </w:tc>
        <w:tc>
          <w:tcPr>
            <w:tcW w:w="5387" w:type="dxa"/>
          </w:tcPr>
          <w:p w14:paraId="31ADFE2E" w14:textId="7EF2386C" w:rsidR="00F42C6B" w:rsidRPr="00E43B86" w:rsidRDefault="00F42C6B" w:rsidP="00B0719C">
            <w:pPr>
              <w:rPr>
                <w:rStyle w:val="normaltextrun"/>
                <w:rFonts w:cstheme="majorHAnsi"/>
                <w:bCs/>
              </w:rPr>
            </w:pPr>
            <w:r w:rsidRPr="00E43B86">
              <w:rPr>
                <w:rStyle w:val="normaltextrun"/>
                <w:rFonts w:cstheme="majorHAnsi"/>
                <w:bCs/>
              </w:rPr>
              <w:t>Wat vindt u van de keuze de renovatie en sloop-nieuwbouw in een project uit te vragen? Welke kansen en dilemma’s kunnen zich voordoen?</w:t>
            </w:r>
          </w:p>
        </w:tc>
        <w:tc>
          <w:tcPr>
            <w:tcW w:w="7513" w:type="dxa"/>
          </w:tcPr>
          <w:p w14:paraId="7AFD02F9" w14:textId="77777777" w:rsidR="00F42C6B" w:rsidRPr="00E43B86" w:rsidRDefault="00F42C6B" w:rsidP="00B0719C">
            <w:pPr>
              <w:rPr>
                <w:bCs/>
              </w:rPr>
            </w:pPr>
          </w:p>
        </w:tc>
      </w:tr>
      <w:tr w:rsidR="00D07934" w:rsidRPr="00E43B86" w14:paraId="0055DE74" w14:textId="77777777" w:rsidTr="00FB331A">
        <w:tc>
          <w:tcPr>
            <w:tcW w:w="1696" w:type="dxa"/>
            <w:vMerge/>
          </w:tcPr>
          <w:p w14:paraId="4BDD1322" w14:textId="77777777" w:rsidR="00D07934" w:rsidRPr="00E43B86" w:rsidRDefault="00D07934" w:rsidP="00B0719C">
            <w:pPr>
              <w:rPr>
                <w:bCs/>
              </w:rPr>
            </w:pPr>
          </w:p>
        </w:tc>
        <w:tc>
          <w:tcPr>
            <w:tcW w:w="5387" w:type="dxa"/>
          </w:tcPr>
          <w:p w14:paraId="7B33ED0B" w14:textId="5E868941" w:rsidR="00D07934" w:rsidRPr="00E43B86" w:rsidRDefault="00D07934" w:rsidP="009B37F7">
            <w:pPr>
              <w:rPr>
                <w:bCs/>
              </w:rPr>
            </w:pPr>
            <w:r w:rsidRPr="00E43B86">
              <w:rPr>
                <w:rStyle w:val="normaltextrun"/>
                <w:rFonts w:cstheme="majorHAnsi"/>
                <w:bCs/>
              </w:rPr>
              <w:t xml:space="preserve">Zijn er onderdelen in de uitvraag die volgens u het project </w:t>
            </w:r>
            <w:r w:rsidR="009B37F7" w:rsidRPr="00E43B86">
              <w:rPr>
                <w:rStyle w:val="normaltextrun"/>
                <w:rFonts w:cstheme="majorHAnsi"/>
                <w:bCs/>
              </w:rPr>
              <w:t xml:space="preserve">onrealistisch </w:t>
            </w:r>
            <w:r w:rsidRPr="00E43B86">
              <w:rPr>
                <w:rStyle w:val="normaltextrun"/>
                <w:rFonts w:cstheme="majorHAnsi"/>
                <w:bCs/>
              </w:rPr>
              <w:t>maken? En indien deze er zijn, kunt u hier dan een toelichting op geven?</w:t>
            </w:r>
            <w:r w:rsidR="00AF236A">
              <w:rPr>
                <w:rStyle w:val="normaltextrun"/>
                <w:rFonts w:cstheme="majorHAnsi"/>
                <w:bCs/>
              </w:rPr>
              <w:t xml:space="preserve"> Er wordt met een nader te bepalen plafondbudget gewerkt.</w:t>
            </w:r>
          </w:p>
        </w:tc>
        <w:tc>
          <w:tcPr>
            <w:tcW w:w="7513" w:type="dxa"/>
          </w:tcPr>
          <w:p w14:paraId="1219BC34" w14:textId="77777777" w:rsidR="00D07934" w:rsidRPr="00E43B86" w:rsidRDefault="00D07934" w:rsidP="00B0719C">
            <w:pPr>
              <w:rPr>
                <w:bCs/>
              </w:rPr>
            </w:pPr>
          </w:p>
        </w:tc>
      </w:tr>
      <w:tr w:rsidR="00D07934" w:rsidRPr="00E43B86" w14:paraId="63D83EDF" w14:textId="77777777" w:rsidTr="00FB331A">
        <w:tc>
          <w:tcPr>
            <w:tcW w:w="1696" w:type="dxa"/>
            <w:vMerge/>
          </w:tcPr>
          <w:p w14:paraId="1405FB92" w14:textId="77777777" w:rsidR="00D07934" w:rsidRPr="00E43B86" w:rsidRDefault="00D07934" w:rsidP="00B0719C">
            <w:pPr>
              <w:rPr>
                <w:bCs/>
              </w:rPr>
            </w:pPr>
          </w:p>
        </w:tc>
        <w:tc>
          <w:tcPr>
            <w:tcW w:w="5387" w:type="dxa"/>
          </w:tcPr>
          <w:p w14:paraId="4490BFD8" w14:textId="020268B9" w:rsidR="00D07934" w:rsidRPr="00E43B86" w:rsidRDefault="00D07934" w:rsidP="00B0719C">
            <w:pPr>
              <w:rPr>
                <w:bCs/>
              </w:rPr>
            </w:pPr>
            <w:r w:rsidRPr="00E43B86">
              <w:t xml:space="preserve">Bent u van plan </w:t>
            </w:r>
            <w:r w:rsidR="00C45669">
              <w:t>deel te nemen aan</w:t>
            </w:r>
            <w:r w:rsidRPr="00E43B86">
              <w:t xml:space="preserve"> deze uitvraag </w:t>
            </w:r>
            <w:r w:rsidR="00FD5D79">
              <w:t>indien deze wordt gepubliceerd? E</w:t>
            </w:r>
            <w:r w:rsidRPr="00E43B86">
              <w:t xml:space="preserve">n zo nee, wat zijn de belemmeringen en/of eventuele randwaarden om wel </w:t>
            </w:r>
            <w:r w:rsidR="00FD5D79">
              <w:t>deel te nemen</w:t>
            </w:r>
            <w:r w:rsidRPr="00E43B86">
              <w:t>?</w:t>
            </w:r>
          </w:p>
        </w:tc>
        <w:tc>
          <w:tcPr>
            <w:tcW w:w="7513" w:type="dxa"/>
          </w:tcPr>
          <w:p w14:paraId="001C96F7" w14:textId="77777777" w:rsidR="00D07934" w:rsidRPr="00E43B86" w:rsidRDefault="00D07934" w:rsidP="00B0719C">
            <w:pPr>
              <w:rPr>
                <w:bCs/>
              </w:rPr>
            </w:pPr>
          </w:p>
        </w:tc>
      </w:tr>
      <w:tr w:rsidR="00FB331A" w:rsidRPr="00E43B86" w14:paraId="5F2F6721" w14:textId="77777777" w:rsidTr="00FB331A">
        <w:tc>
          <w:tcPr>
            <w:tcW w:w="1696" w:type="dxa"/>
          </w:tcPr>
          <w:p w14:paraId="1DA9E714" w14:textId="77777777" w:rsidR="00FB331A" w:rsidRPr="00E43B86" w:rsidRDefault="00FB331A" w:rsidP="00B0719C">
            <w:pPr>
              <w:rPr>
                <w:bCs/>
              </w:rPr>
            </w:pPr>
          </w:p>
        </w:tc>
        <w:tc>
          <w:tcPr>
            <w:tcW w:w="5387" w:type="dxa"/>
          </w:tcPr>
          <w:p w14:paraId="1A12BD37" w14:textId="00398C5D" w:rsidR="00FB331A" w:rsidRPr="00E43B86" w:rsidRDefault="00FB331A" w:rsidP="00B0719C">
            <w:r>
              <w:t>Heeft u nog overige suggesties of opmerkingen ten aanzien van de uitvraag?</w:t>
            </w:r>
          </w:p>
        </w:tc>
        <w:tc>
          <w:tcPr>
            <w:tcW w:w="7513" w:type="dxa"/>
          </w:tcPr>
          <w:p w14:paraId="5BF19D61" w14:textId="77777777" w:rsidR="00FB331A" w:rsidRPr="00E43B86" w:rsidRDefault="00FB331A" w:rsidP="00B0719C">
            <w:pPr>
              <w:rPr>
                <w:bCs/>
              </w:rPr>
            </w:pPr>
          </w:p>
        </w:tc>
      </w:tr>
      <w:tr w:rsidR="00B0719C" w:rsidRPr="00E43B86" w14:paraId="6641C350" w14:textId="77777777" w:rsidTr="00FB331A">
        <w:tc>
          <w:tcPr>
            <w:tcW w:w="1696" w:type="dxa"/>
            <w:shd w:val="clear" w:color="auto" w:fill="BFBFBF" w:themeFill="background1" w:themeFillShade="BF"/>
          </w:tcPr>
          <w:p w14:paraId="79F0D33E" w14:textId="77777777" w:rsidR="00B0719C" w:rsidRPr="00E43B86" w:rsidRDefault="00B0719C" w:rsidP="007E2C3A">
            <w:pPr>
              <w:rPr>
                <w:bCs/>
              </w:rPr>
            </w:pPr>
          </w:p>
        </w:tc>
        <w:tc>
          <w:tcPr>
            <w:tcW w:w="5387" w:type="dxa"/>
            <w:shd w:val="clear" w:color="auto" w:fill="BFBFBF" w:themeFill="background1" w:themeFillShade="BF"/>
          </w:tcPr>
          <w:p w14:paraId="26E4DEC5" w14:textId="77777777" w:rsidR="00B0719C" w:rsidRPr="00E43B86" w:rsidRDefault="00B0719C" w:rsidP="007E2C3A">
            <w:pPr>
              <w:rPr>
                <w:bCs/>
              </w:rPr>
            </w:pPr>
          </w:p>
        </w:tc>
        <w:tc>
          <w:tcPr>
            <w:tcW w:w="7513" w:type="dxa"/>
            <w:shd w:val="clear" w:color="auto" w:fill="BFBFBF" w:themeFill="background1" w:themeFillShade="BF"/>
          </w:tcPr>
          <w:p w14:paraId="3542FF1D" w14:textId="77777777" w:rsidR="00B0719C" w:rsidRPr="00E43B86" w:rsidRDefault="00B0719C" w:rsidP="007E2C3A">
            <w:pPr>
              <w:rPr>
                <w:bCs/>
              </w:rPr>
            </w:pPr>
          </w:p>
        </w:tc>
      </w:tr>
      <w:tr w:rsidR="00D07934" w:rsidRPr="00E43B86" w14:paraId="2F0777E5" w14:textId="77777777" w:rsidTr="00FB331A">
        <w:tc>
          <w:tcPr>
            <w:tcW w:w="1696" w:type="dxa"/>
            <w:vMerge w:val="restart"/>
          </w:tcPr>
          <w:p w14:paraId="1FFEE24D" w14:textId="2C9B9731" w:rsidR="00D07934" w:rsidRPr="00E43B86" w:rsidRDefault="00F42C6B" w:rsidP="00D07934">
            <w:pPr>
              <w:rPr>
                <w:bCs/>
              </w:rPr>
            </w:pPr>
            <w:r w:rsidRPr="00E43B86">
              <w:rPr>
                <w:bCs/>
              </w:rPr>
              <w:t>Projectscope – het plangebied</w:t>
            </w:r>
          </w:p>
        </w:tc>
        <w:tc>
          <w:tcPr>
            <w:tcW w:w="5387" w:type="dxa"/>
          </w:tcPr>
          <w:p w14:paraId="103C634A" w14:textId="2E815566" w:rsidR="00D07934" w:rsidRPr="00E43B86" w:rsidRDefault="00D07934" w:rsidP="00D07934">
            <w:pPr>
              <w:rPr>
                <w:bCs/>
              </w:rPr>
            </w:pPr>
            <w:r w:rsidRPr="00E43B86">
              <w:rPr>
                <w:rStyle w:val="normaltextrun"/>
                <w:rFonts w:cstheme="majorHAnsi"/>
                <w:bCs/>
              </w:rPr>
              <w:t xml:space="preserve">Wat is volgens u een logische c.q. efficiënte inrichting van het plangebied rekening houdend met de gestelde kaders? </w:t>
            </w:r>
          </w:p>
        </w:tc>
        <w:tc>
          <w:tcPr>
            <w:tcW w:w="7513" w:type="dxa"/>
          </w:tcPr>
          <w:p w14:paraId="77B9D403" w14:textId="77777777" w:rsidR="00D07934" w:rsidRPr="00E43B86" w:rsidRDefault="00D07934" w:rsidP="00D07934">
            <w:pPr>
              <w:rPr>
                <w:bCs/>
              </w:rPr>
            </w:pPr>
          </w:p>
        </w:tc>
      </w:tr>
      <w:tr w:rsidR="00D07934" w:rsidRPr="00E43B86" w14:paraId="4C2CBC45" w14:textId="77777777" w:rsidTr="00FB331A">
        <w:tc>
          <w:tcPr>
            <w:tcW w:w="1696" w:type="dxa"/>
            <w:vMerge/>
          </w:tcPr>
          <w:p w14:paraId="3D5F72FC" w14:textId="77777777" w:rsidR="00D07934" w:rsidRPr="00E43B86" w:rsidRDefault="00D07934" w:rsidP="00D07934">
            <w:pPr>
              <w:rPr>
                <w:bCs/>
              </w:rPr>
            </w:pPr>
          </w:p>
        </w:tc>
        <w:tc>
          <w:tcPr>
            <w:tcW w:w="5387" w:type="dxa"/>
          </w:tcPr>
          <w:p w14:paraId="11CAFE06" w14:textId="4F728467" w:rsidR="00D07934" w:rsidRPr="00E43B86" w:rsidRDefault="00D07934" w:rsidP="00E43B86">
            <w:pPr>
              <w:rPr>
                <w:bCs/>
              </w:rPr>
            </w:pPr>
            <w:r w:rsidRPr="00E43B86">
              <w:rPr>
                <w:rStyle w:val="normaltextrun"/>
                <w:rFonts w:cstheme="majorHAnsi"/>
                <w:bCs/>
              </w:rPr>
              <w:t>Ziet u voldoende aanknopingspunten om de minima</w:t>
            </w:r>
            <w:r w:rsidR="00E43B86">
              <w:rPr>
                <w:rStyle w:val="normaltextrun"/>
                <w:rFonts w:cstheme="majorHAnsi"/>
                <w:bCs/>
              </w:rPr>
              <w:t>a</w:t>
            </w:r>
            <w:r w:rsidRPr="00E43B86">
              <w:rPr>
                <w:rStyle w:val="normaltextrun"/>
                <w:rFonts w:cstheme="majorHAnsi"/>
                <w:bCs/>
              </w:rPr>
              <w:t>l</w:t>
            </w:r>
            <w:r w:rsidR="00E43B86">
              <w:rPr>
                <w:rStyle w:val="normaltextrun"/>
                <w:rFonts w:cstheme="majorHAnsi"/>
                <w:bCs/>
              </w:rPr>
              <w:t xml:space="preserve"> gevraagde</w:t>
            </w:r>
            <w:r w:rsidRPr="00E43B86">
              <w:rPr>
                <w:rStyle w:val="normaltextrun"/>
                <w:rFonts w:cstheme="majorHAnsi"/>
                <w:bCs/>
              </w:rPr>
              <w:t xml:space="preserve"> verdichting te kunnen realiseren?</w:t>
            </w:r>
          </w:p>
        </w:tc>
        <w:tc>
          <w:tcPr>
            <w:tcW w:w="7513" w:type="dxa"/>
          </w:tcPr>
          <w:p w14:paraId="337FE2CE" w14:textId="77777777" w:rsidR="00D07934" w:rsidRPr="00E43B86" w:rsidRDefault="00D07934" w:rsidP="00D07934">
            <w:pPr>
              <w:rPr>
                <w:bCs/>
              </w:rPr>
            </w:pPr>
          </w:p>
        </w:tc>
      </w:tr>
      <w:tr w:rsidR="00D07934" w:rsidRPr="00E43B86" w14:paraId="5D441E75" w14:textId="77777777" w:rsidTr="00FB331A">
        <w:tc>
          <w:tcPr>
            <w:tcW w:w="1696" w:type="dxa"/>
            <w:vMerge/>
          </w:tcPr>
          <w:p w14:paraId="6F32C913" w14:textId="77777777" w:rsidR="00D07934" w:rsidRPr="00E43B86" w:rsidRDefault="00D07934" w:rsidP="00D07934">
            <w:pPr>
              <w:rPr>
                <w:bCs/>
              </w:rPr>
            </w:pPr>
          </w:p>
        </w:tc>
        <w:tc>
          <w:tcPr>
            <w:tcW w:w="5387" w:type="dxa"/>
          </w:tcPr>
          <w:p w14:paraId="0A58C049" w14:textId="07A42933" w:rsidR="00D07934" w:rsidRPr="00E43B86" w:rsidRDefault="00D07934" w:rsidP="00D07934">
            <w:pPr>
              <w:rPr>
                <w:bCs/>
              </w:rPr>
            </w:pPr>
            <w:r w:rsidRPr="00E43B86">
              <w:rPr>
                <w:rStyle w:val="normaltextrun"/>
                <w:rFonts w:cstheme="majorHAnsi"/>
                <w:bCs/>
              </w:rPr>
              <w:t>Hoe kijkt u aan tegen de aanwezigheid van particuliere eigenaren in het plangebied? Heeft u ervaring met soortgelijke opgaven en zo ja, wat waren daarbij de belangrijkste ‘lessons learned’?</w:t>
            </w:r>
          </w:p>
        </w:tc>
        <w:tc>
          <w:tcPr>
            <w:tcW w:w="7513" w:type="dxa"/>
          </w:tcPr>
          <w:p w14:paraId="09D57708" w14:textId="77777777" w:rsidR="00D07934" w:rsidRPr="00E43B86" w:rsidRDefault="00D07934" w:rsidP="00D07934">
            <w:pPr>
              <w:rPr>
                <w:bCs/>
              </w:rPr>
            </w:pPr>
          </w:p>
        </w:tc>
      </w:tr>
      <w:tr w:rsidR="00FB331A" w:rsidRPr="00E43B86" w14:paraId="1B95954E" w14:textId="77777777" w:rsidTr="00FB331A">
        <w:tc>
          <w:tcPr>
            <w:tcW w:w="1696" w:type="dxa"/>
          </w:tcPr>
          <w:p w14:paraId="7D04F22B" w14:textId="77777777" w:rsidR="00FB331A" w:rsidRPr="00E43B86" w:rsidRDefault="00FB331A" w:rsidP="00FB331A">
            <w:pPr>
              <w:rPr>
                <w:bCs/>
              </w:rPr>
            </w:pPr>
          </w:p>
        </w:tc>
        <w:tc>
          <w:tcPr>
            <w:tcW w:w="5387" w:type="dxa"/>
          </w:tcPr>
          <w:p w14:paraId="41CB51B5" w14:textId="31FF4063" w:rsidR="00FB331A" w:rsidRPr="00E43B86" w:rsidRDefault="00FB331A" w:rsidP="00FB331A">
            <w:r w:rsidRPr="00E43B86">
              <w:t xml:space="preserve">De </w:t>
            </w:r>
            <w:r>
              <w:t>uitvoering</w:t>
            </w:r>
            <w:r w:rsidRPr="00E43B86">
              <w:t xml:space="preserve"> van renovatie en sloop/nieuwbouw sluiten in </w:t>
            </w:r>
            <w:r>
              <w:t>planning</w:t>
            </w:r>
            <w:r w:rsidRPr="00E43B86">
              <w:t xml:space="preserve"> op elkaar aan. Met welke dilemma’s / problemen krijgen we te maken als deze planning niet meer op elkaar </w:t>
            </w:r>
            <w:r>
              <w:t>kan</w:t>
            </w:r>
            <w:r w:rsidRPr="00E43B86">
              <w:t xml:space="preserve"> aansluiten? </w:t>
            </w:r>
          </w:p>
        </w:tc>
        <w:tc>
          <w:tcPr>
            <w:tcW w:w="7513" w:type="dxa"/>
          </w:tcPr>
          <w:p w14:paraId="300A70C9" w14:textId="77777777" w:rsidR="00FB331A" w:rsidRPr="00E43B86" w:rsidRDefault="00FB331A" w:rsidP="00FB331A">
            <w:pPr>
              <w:rPr>
                <w:bCs/>
              </w:rPr>
            </w:pPr>
          </w:p>
        </w:tc>
      </w:tr>
      <w:tr w:rsidR="00FB331A" w:rsidRPr="00E43B86" w14:paraId="6315F65F" w14:textId="77777777" w:rsidTr="00FB331A">
        <w:tc>
          <w:tcPr>
            <w:tcW w:w="1696" w:type="dxa"/>
            <w:shd w:val="clear" w:color="auto" w:fill="BFBFBF" w:themeFill="background1" w:themeFillShade="BF"/>
          </w:tcPr>
          <w:p w14:paraId="631AA924" w14:textId="325E7C1C" w:rsidR="00FB331A" w:rsidRPr="00E43B86" w:rsidRDefault="00FB331A" w:rsidP="00FB331A">
            <w:pPr>
              <w:rPr>
                <w:bCs/>
              </w:rPr>
            </w:pPr>
          </w:p>
        </w:tc>
        <w:tc>
          <w:tcPr>
            <w:tcW w:w="5387" w:type="dxa"/>
            <w:shd w:val="clear" w:color="auto" w:fill="BFBFBF" w:themeFill="background1" w:themeFillShade="BF"/>
          </w:tcPr>
          <w:p w14:paraId="10D7B5CA" w14:textId="77777777" w:rsidR="00FB331A" w:rsidRPr="00E43B86" w:rsidRDefault="00FB331A" w:rsidP="00FB331A">
            <w:pPr>
              <w:rPr>
                <w:bCs/>
              </w:rPr>
            </w:pPr>
          </w:p>
        </w:tc>
        <w:tc>
          <w:tcPr>
            <w:tcW w:w="7513" w:type="dxa"/>
            <w:shd w:val="clear" w:color="auto" w:fill="BFBFBF" w:themeFill="background1" w:themeFillShade="BF"/>
          </w:tcPr>
          <w:p w14:paraId="3E65D129" w14:textId="77777777" w:rsidR="00FB331A" w:rsidRPr="00E43B86" w:rsidRDefault="00FB331A" w:rsidP="00FB331A">
            <w:pPr>
              <w:rPr>
                <w:bCs/>
              </w:rPr>
            </w:pPr>
          </w:p>
        </w:tc>
      </w:tr>
      <w:tr w:rsidR="00FB331A" w:rsidRPr="00E43B86" w14:paraId="6510605E" w14:textId="77777777" w:rsidTr="00FB331A">
        <w:tc>
          <w:tcPr>
            <w:tcW w:w="1696" w:type="dxa"/>
            <w:shd w:val="clear" w:color="auto" w:fill="auto"/>
          </w:tcPr>
          <w:p w14:paraId="683B3E47" w14:textId="3CC669A9" w:rsidR="00FB331A" w:rsidRPr="00E43B86" w:rsidRDefault="00FB331A" w:rsidP="00FB331A">
            <w:pPr>
              <w:rPr>
                <w:bCs/>
              </w:rPr>
            </w:pPr>
            <w:r w:rsidRPr="00E43B86">
              <w:rPr>
                <w:bCs/>
              </w:rPr>
              <w:t>Projectscope – de woningen</w:t>
            </w:r>
          </w:p>
        </w:tc>
        <w:tc>
          <w:tcPr>
            <w:tcW w:w="5387" w:type="dxa"/>
            <w:shd w:val="clear" w:color="auto" w:fill="auto"/>
          </w:tcPr>
          <w:p w14:paraId="43D127BF" w14:textId="35479A82" w:rsidR="00FB331A" w:rsidRPr="00E43B86" w:rsidRDefault="00FB331A" w:rsidP="00FB331A">
            <w:pPr>
              <w:rPr>
                <w:bCs/>
              </w:rPr>
            </w:pPr>
            <w:r w:rsidRPr="00E43B86">
              <w:rPr>
                <w:rStyle w:val="normaltextrun"/>
                <w:rFonts w:cstheme="majorHAnsi"/>
                <w:bCs/>
              </w:rPr>
              <w:t xml:space="preserve">Hoe kijkt u naar de integratie van standaard bouwconcepten binnen een concept stedenbouwkundig plan? </w:t>
            </w:r>
          </w:p>
        </w:tc>
        <w:tc>
          <w:tcPr>
            <w:tcW w:w="7513" w:type="dxa"/>
            <w:shd w:val="clear" w:color="auto" w:fill="auto"/>
          </w:tcPr>
          <w:p w14:paraId="49EEB130" w14:textId="77777777" w:rsidR="00FB331A" w:rsidRPr="00E43B86" w:rsidRDefault="00FB331A" w:rsidP="00FB331A">
            <w:pPr>
              <w:rPr>
                <w:bCs/>
              </w:rPr>
            </w:pPr>
          </w:p>
        </w:tc>
      </w:tr>
      <w:tr w:rsidR="00FB331A" w:rsidRPr="00E43B86" w14:paraId="6E22B2E6" w14:textId="77777777" w:rsidTr="00FB331A">
        <w:tc>
          <w:tcPr>
            <w:tcW w:w="1696" w:type="dxa"/>
            <w:shd w:val="clear" w:color="auto" w:fill="auto"/>
          </w:tcPr>
          <w:p w14:paraId="3BCBF05A" w14:textId="77777777" w:rsidR="00FB331A" w:rsidRPr="00E43B86" w:rsidRDefault="00FB331A" w:rsidP="00FB331A">
            <w:pPr>
              <w:rPr>
                <w:bCs/>
              </w:rPr>
            </w:pPr>
          </w:p>
        </w:tc>
        <w:tc>
          <w:tcPr>
            <w:tcW w:w="5387" w:type="dxa"/>
            <w:shd w:val="clear" w:color="auto" w:fill="auto"/>
          </w:tcPr>
          <w:p w14:paraId="19D07933" w14:textId="444D6C84" w:rsidR="00FB331A" w:rsidRPr="00E43B86" w:rsidRDefault="00FB331A" w:rsidP="00FB331A">
            <w:pPr>
              <w:rPr>
                <w:rStyle w:val="normaltextrun"/>
                <w:rFonts w:cstheme="majorHAnsi"/>
                <w:bCs/>
              </w:rPr>
            </w:pPr>
            <w:r w:rsidRPr="00E43B86">
              <w:rPr>
                <w:rStyle w:val="normaltextrun"/>
                <w:rFonts w:cstheme="majorHAnsi"/>
                <w:bCs/>
              </w:rPr>
              <w:t>Welke kansen ziet u voor het bevorderen van de betaalbaarheid van de woningen?</w:t>
            </w:r>
          </w:p>
        </w:tc>
        <w:tc>
          <w:tcPr>
            <w:tcW w:w="7513" w:type="dxa"/>
            <w:shd w:val="clear" w:color="auto" w:fill="auto"/>
          </w:tcPr>
          <w:p w14:paraId="6DC65E75" w14:textId="77777777" w:rsidR="00FB331A" w:rsidRPr="00E43B86" w:rsidRDefault="00FB331A" w:rsidP="00FB331A">
            <w:pPr>
              <w:rPr>
                <w:bCs/>
              </w:rPr>
            </w:pPr>
          </w:p>
        </w:tc>
      </w:tr>
      <w:tr w:rsidR="00FB331A" w:rsidRPr="00E43B86" w14:paraId="4DA54FD6" w14:textId="77777777" w:rsidTr="00FB331A">
        <w:tc>
          <w:tcPr>
            <w:tcW w:w="1696" w:type="dxa"/>
            <w:shd w:val="clear" w:color="auto" w:fill="auto"/>
          </w:tcPr>
          <w:p w14:paraId="515DCFF0" w14:textId="77777777" w:rsidR="00FB331A" w:rsidRPr="00E43B86" w:rsidRDefault="00FB331A" w:rsidP="00FB331A">
            <w:pPr>
              <w:rPr>
                <w:bCs/>
              </w:rPr>
            </w:pPr>
          </w:p>
        </w:tc>
        <w:tc>
          <w:tcPr>
            <w:tcW w:w="5387" w:type="dxa"/>
            <w:shd w:val="clear" w:color="auto" w:fill="auto"/>
          </w:tcPr>
          <w:p w14:paraId="16FF1C62" w14:textId="63CFEB5E" w:rsidR="00FB331A" w:rsidRPr="00E43B86" w:rsidRDefault="00FB331A" w:rsidP="00FB331A">
            <w:pPr>
              <w:rPr>
                <w:bCs/>
              </w:rPr>
            </w:pPr>
            <w:r w:rsidRPr="00E43B86">
              <w:rPr>
                <w:rStyle w:val="normaltextrun"/>
                <w:rFonts w:cstheme="majorHAnsi"/>
                <w:bCs/>
              </w:rPr>
              <w:t>Indien u na het vaststellen van het stedenbouwkundig plan in de gelegenheid wordt gesteld mee te denken over de inrichting van</w:t>
            </w:r>
            <w:r>
              <w:rPr>
                <w:rStyle w:val="normaltextrun"/>
                <w:rFonts w:cstheme="majorHAnsi"/>
                <w:bCs/>
              </w:rPr>
              <w:t xml:space="preserve"> het</w:t>
            </w:r>
            <w:r w:rsidRPr="00E43B86">
              <w:rPr>
                <w:rStyle w:val="normaltextrun"/>
                <w:rFonts w:cstheme="majorHAnsi"/>
                <w:bCs/>
              </w:rPr>
              <w:t xml:space="preserve"> plangebied, welke kansen (zowel financieel als technisch) ziet u dan voor passief bouwen?</w:t>
            </w:r>
          </w:p>
        </w:tc>
        <w:tc>
          <w:tcPr>
            <w:tcW w:w="7513" w:type="dxa"/>
            <w:shd w:val="clear" w:color="auto" w:fill="auto"/>
          </w:tcPr>
          <w:p w14:paraId="53F0882F" w14:textId="77777777" w:rsidR="00FB331A" w:rsidRPr="00E43B86" w:rsidRDefault="00FB331A" w:rsidP="00FB331A">
            <w:pPr>
              <w:rPr>
                <w:bCs/>
              </w:rPr>
            </w:pPr>
          </w:p>
        </w:tc>
      </w:tr>
      <w:tr w:rsidR="00FB331A" w:rsidRPr="00E43B86" w14:paraId="47314BA3" w14:textId="77777777" w:rsidTr="00FB331A">
        <w:tc>
          <w:tcPr>
            <w:tcW w:w="1696" w:type="dxa"/>
            <w:shd w:val="clear" w:color="auto" w:fill="auto"/>
          </w:tcPr>
          <w:p w14:paraId="7A1B4F84" w14:textId="77777777" w:rsidR="00FB331A" w:rsidRPr="00E43B86" w:rsidRDefault="00FB331A" w:rsidP="00FB331A">
            <w:pPr>
              <w:rPr>
                <w:bCs/>
              </w:rPr>
            </w:pPr>
          </w:p>
        </w:tc>
        <w:tc>
          <w:tcPr>
            <w:tcW w:w="5387" w:type="dxa"/>
            <w:shd w:val="clear" w:color="auto" w:fill="auto"/>
          </w:tcPr>
          <w:p w14:paraId="04C68713" w14:textId="6878B92F" w:rsidR="00FB331A" w:rsidRPr="00E43B86" w:rsidRDefault="00FB331A" w:rsidP="00FB331A">
            <w:pPr>
              <w:rPr>
                <w:rStyle w:val="normaltextrun"/>
                <w:rFonts w:cstheme="majorHAnsi"/>
                <w:bCs/>
              </w:rPr>
            </w:pPr>
            <w:r w:rsidRPr="00E43B86">
              <w:rPr>
                <w:rStyle w:val="normaltextrun"/>
                <w:rFonts w:cstheme="majorHAnsi"/>
                <w:bCs/>
              </w:rPr>
              <w:t xml:space="preserve">Indien u na het vaststellen van het stedenbouwkundig plan in de gelegenheid wordt gesteld mee te denken over de inrichting van </w:t>
            </w:r>
            <w:r>
              <w:rPr>
                <w:rStyle w:val="normaltextrun"/>
                <w:rFonts w:cstheme="majorHAnsi"/>
                <w:bCs/>
              </w:rPr>
              <w:t xml:space="preserve">het </w:t>
            </w:r>
            <w:r w:rsidRPr="00E43B86">
              <w:rPr>
                <w:rStyle w:val="normaltextrun"/>
                <w:rFonts w:cstheme="majorHAnsi"/>
                <w:bCs/>
              </w:rPr>
              <w:t>plangebied, welke kansen (zowel financieel als technisch) ziet u dan voor installatiearm bouwen?</w:t>
            </w:r>
          </w:p>
        </w:tc>
        <w:tc>
          <w:tcPr>
            <w:tcW w:w="7513" w:type="dxa"/>
            <w:shd w:val="clear" w:color="auto" w:fill="auto"/>
          </w:tcPr>
          <w:p w14:paraId="4F388ACA" w14:textId="77777777" w:rsidR="00FB331A" w:rsidRPr="00E43B86" w:rsidRDefault="00FB331A" w:rsidP="00FB331A">
            <w:pPr>
              <w:rPr>
                <w:bCs/>
              </w:rPr>
            </w:pPr>
          </w:p>
        </w:tc>
      </w:tr>
      <w:tr w:rsidR="00FB331A" w:rsidRPr="00E43B86" w14:paraId="5CAB861A" w14:textId="77777777" w:rsidTr="00FB331A">
        <w:tc>
          <w:tcPr>
            <w:tcW w:w="1696" w:type="dxa"/>
            <w:shd w:val="clear" w:color="auto" w:fill="auto"/>
          </w:tcPr>
          <w:p w14:paraId="10AD2B23" w14:textId="77777777" w:rsidR="00FB331A" w:rsidRPr="00E43B86" w:rsidRDefault="00FB331A" w:rsidP="00FB331A">
            <w:pPr>
              <w:rPr>
                <w:bCs/>
              </w:rPr>
            </w:pPr>
          </w:p>
        </w:tc>
        <w:tc>
          <w:tcPr>
            <w:tcW w:w="5387" w:type="dxa"/>
            <w:shd w:val="clear" w:color="auto" w:fill="auto"/>
          </w:tcPr>
          <w:p w14:paraId="5E5C9E60" w14:textId="43BFB04B" w:rsidR="00FB331A" w:rsidRPr="00E43B86" w:rsidRDefault="00FB331A" w:rsidP="00FB331A">
            <w:pPr>
              <w:rPr>
                <w:rStyle w:val="normaltextrun"/>
                <w:rFonts w:cstheme="majorHAnsi"/>
                <w:bCs/>
              </w:rPr>
            </w:pPr>
            <w:r w:rsidRPr="00E43B86">
              <w:rPr>
                <w:rStyle w:val="normaltextrun"/>
                <w:rFonts w:cstheme="majorHAnsi"/>
                <w:bCs/>
              </w:rPr>
              <w:t xml:space="preserve">Indien u na het vaststellen van het stedenbouwkundig plan in de gelegenheid wordt gesteld mee te denken over de inrichting van </w:t>
            </w:r>
            <w:r>
              <w:rPr>
                <w:rStyle w:val="normaltextrun"/>
                <w:rFonts w:cstheme="majorHAnsi"/>
                <w:bCs/>
              </w:rPr>
              <w:t xml:space="preserve">het </w:t>
            </w:r>
            <w:r w:rsidRPr="00E43B86">
              <w:rPr>
                <w:rStyle w:val="normaltextrun"/>
                <w:rFonts w:cstheme="majorHAnsi"/>
                <w:bCs/>
              </w:rPr>
              <w:t>plangebied, welke kansen (zowel financieel als technisch) ziet u dan voor circulair bouwen?</w:t>
            </w:r>
          </w:p>
        </w:tc>
        <w:tc>
          <w:tcPr>
            <w:tcW w:w="7513" w:type="dxa"/>
            <w:shd w:val="clear" w:color="auto" w:fill="auto"/>
          </w:tcPr>
          <w:p w14:paraId="2234BFB7" w14:textId="77777777" w:rsidR="00FB331A" w:rsidRPr="00E43B86" w:rsidRDefault="00FB331A" w:rsidP="00FB331A">
            <w:pPr>
              <w:rPr>
                <w:bCs/>
              </w:rPr>
            </w:pPr>
          </w:p>
        </w:tc>
      </w:tr>
      <w:tr w:rsidR="00FB331A" w:rsidRPr="00E43B86" w14:paraId="405FC885" w14:textId="77777777" w:rsidTr="00FB331A">
        <w:tc>
          <w:tcPr>
            <w:tcW w:w="1696" w:type="dxa"/>
            <w:shd w:val="clear" w:color="auto" w:fill="auto"/>
          </w:tcPr>
          <w:p w14:paraId="192F7F06" w14:textId="77777777" w:rsidR="00FB331A" w:rsidRPr="00E43B86" w:rsidRDefault="00FB331A" w:rsidP="00FB331A">
            <w:pPr>
              <w:rPr>
                <w:bCs/>
              </w:rPr>
            </w:pPr>
          </w:p>
        </w:tc>
        <w:tc>
          <w:tcPr>
            <w:tcW w:w="5387" w:type="dxa"/>
            <w:shd w:val="clear" w:color="auto" w:fill="auto"/>
          </w:tcPr>
          <w:p w14:paraId="4E28C92B" w14:textId="46FDDC98" w:rsidR="00FB331A" w:rsidRPr="00E43B86" w:rsidRDefault="00FB331A" w:rsidP="00FB331A">
            <w:pPr>
              <w:rPr>
                <w:rStyle w:val="normaltextrun"/>
                <w:rFonts w:cstheme="majorHAnsi"/>
                <w:bCs/>
              </w:rPr>
            </w:pPr>
            <w:r w:rsidRPr="00E43B86">
              <w:rPr>
                <w:rStyle w:val="normaltextrun"/>
                <w:rFonts w:cstheme="majorHAnsi"/>
                <w:bCs/>
              </w:rPr>
              <w:t>Indien u na het vaststellen van het stedenbouwkundig plan in de gelegenheid wordt gesteld mee te denken over de inrichting van</w:t>
            </w:r>
            <w:r>
              <w:rPr>
                <w:rStyle w:val="normaltextrun"/>
                <w:rFonts w:cstheme="majorHAnsi"/>
                <w:bCs/>
              </w:rPr>
              <w:t xml:space="preserve"> het</w:t>
            </w:r>
            <w:r w:rsidRPr="00E43B86">
              <w:rPr>
                <w:rStyle w:val="normaltextrun"/>
                <w:rFonts w:cstheme="majorHAnsi"/>
                <w:bCs/>
              </w:rPr>
              <w:t xml:space="preserve"> plangebied, welke kansen (zowel </w:t>
            </w:r>
            <w:r w:rsidRPr="00E43B86">
              <w:rPr>
                <w:rStyle w:val="normaltextrun"/>
                <w:rFonts w:cstheme="majorHAnsi"/>
                <w:bCs/>
              </w:rPr>
              <w:lastRenderedPageBreak/>
              <w:t>financieel als technisch) ziet u dan voor biobased bouwen?</w:t>
            </w:r>
          </w:p>
        </w:tc>
        <w:tc>
          <w:tcPr>
            <w:tcW w:w="7513" w:type="dxa"/>
            <w:shd w:val="clear" w:color="auto" w:fill="auto"/>
          </w:tcPr>
          <w:p w14:paraId="0DBA551C" w14:textId="77777777" w:rsidR="00FB331A" w:rsidRPr="00E43B86" w:rsidRDefault="00FB331A" w:rsidP="00FB331A">
            <w:pPr>
              <w:rPr>
                <w:bCs/>
              </w:rPr>
            </w:pPr>
          </w:p>
        </w:tc>
      </w:tr>
      <w:tr w:rsidR="00FB331A" w:rsidRPr="00E43B86" w14:paraId="048A3458" w14:textId="77777777" w:rsidTr="00FB331A">
        <w:tc>
          <w:tcPr>
            <w:tcW w:w="1696" w:type="dxa"/>
            <w:shd w:val="clear" w:color="auto" w:fill="auto"/>
          </w:tcPr>
          <w:p w14:paraId="5BAF2A7E" w14:textId="77777777" w:rsidR="00FB331A" w:rsidRPr="00E43B86" w:rsidRDefault="00FB331A" w:rsidP="00FB331A">
            <w:pPr>
              <w:rPr>
                <w:bCs/>
              </w:rPr>
            </w:pPr>
          </w:p>
        </w:tc>
        <w:tc>
          <w:tcPr>
            <w:tcW w:w="5387" w:type="dxa"/>
            <w:shd w:val="clear" w:color="auto" w:fill="auto"/>
          </w:tcPr>
          <w:p w14:paraId="69FE0F4B" w14:textId="0179DDB7" w:rsidR="00FB331A" w:rsidRPr="00E43B86" w:rsidRDefault="00FB331A" w:rsidP="00FB331A">
            <w:pPr>
              <w:rPr>
                <w:rStyle w:val="normaltextrun"/>
                <w:rFonts w:cstheme="majorHAnsi"/>
                <w:bCs/>
              </w:rPr>
            </w:pPr>
            <w:r w:rsidRPr="00E43B86">
              <w:rPr>
                <w:rStyle w:val="normaltextrun"/>
                <w:rFonts w:cstheme="majorHAnsi"/>
                <w:bCs/>
              </w:rPr>
              <w:t xml:space="preserve">Indien u na het vaststellen van het stedenbouwkundig plan in de gelegenheid wordt gesteld mee te denken over de inrichting van </w:t>
            </w:r>
            <w:r>
              <w:rPr>
                <w:rStyle w:val="normaltextrun"/>
                <w:rFonts w:cstheme="majorHAnsi"/>
                <w:bCs/>
              </w:rPr>
              <w:t xml:space="preserve">het </w:t>
            </w:r>
            <w:r w:rsidRPr="00E43B86">
              <w:rPr>
                <w:rStyle w:val="normaltextrun"/>
                <w:rFonts w:cstheme="majorHAnsi"/>
                <w:bCs/>
              </w:rPr>
              <w:t>plangebied, welke kansen (zowel financieel als technisch) ziet u dan voor natuurinclusief bouwen?</w:t>
            </w:r>
          </w:p>
        </w:tc>
        <w:tc>
          <w:tcPr>
            <w:tcW w:w="7513" w:type="dxa"/>
            <w:shd w:val="clear" w:color="auto" w:fill="auto"/>
          </w:tcPr>
          <w:p w14:paraId="529DA32F" w14:textId="77777777" w:rsidR="00FB331A" w:rsidRPr="00E43B86" w:rsidRDefault="00FB331A" w:rsidP="00FB331A">
            <w:pPr>
              <w:rPr>
                <w:bCs/>
              </w:rPr>
            </w:pPr>
          </w:p>
        </w:tc>
      </w:tr>
      <w:tr w:rsidR="00FB331A" w:rsidRPr="00E43B86" w14:paraId="76E1CCB6" w14:textId="77777777" w:rsidTr="00FB331A">
        <w:tc>
          <w:tcPr>
            <w:tcW w:w="1696" w:type="dxa"/>
            <w:shd w:val="clear" w:color="auto" w:fill="auto"/>
          </w:tcPr>
          <w:p w14:paraId="0DD19CA3" w14:textId="77777777" w:rsidR="00FB331A" w:rsidRPr="00E43B86" w:rsidRDefault="00FB331A" w:rsidP="00FB331A">
            <w:pPr>
              <w:rPr>
                <w:bCs/>
              </w:rPr>
            </w:pPr>
          </w:p>
        </w:tc>
        <w:tc>
          <w:tcPr>
            <w:tcW w:w="5387" w:type="dxa"/>
            <w:shd w:val="clear" w:color="auto" w:fill="auto"/>
          </w:tcPr>
          <w:p w14:paraId="3D72DE99" w14:textId="48CB2731" w:rsidR="00FB331A" w:rsidRPr="00E43B86" w:rsidRDefault="00FB331A" w:rsidP="00FB331A">
            <w:pPr>
              <w:rPr>
                <w:bCs/>
              </w:rPr>
            </w:pPr>
            <w:r w:rsidRPr="00E43B86">
              <w:rPr>
                <w:rStyle w:val="normaltextrun"/>
                <w:rFonts w:cstheme="majorHAnsi"/>
                <w:bCs/>
              </w:rPr>
              <w:t xml:space="preserve">Indien u na het vaststellen van het stedenbouwkundig plan in de gelegenheid wordt gesteld mee te denken over de inrichting van </w:t>
            </w:r>
            <w:r>
              <w:rPr>
                <w:rStyle w:val="normaltextrun"/>
                <w:rFonts w:cstheme="majorHAnsi"/>
                <w:bCs/>
              </w:rPr>
              <w:t xml:space="preserve">het </w:t>
            </w:r>
            <w:r w:rsidRPr="00E43B86">
              <w:rPr>
                <w:rStyle w:val="normaltextrun"/>
                <w:rFonts w:cstheme="majorHAnsi"/>
                <w:bCs/>
              </w:rPr>
              <w:t xml:space="preserve">plangebied, welke kansen (zowel financieel als technisch) ziet u dan voor klimaatadaptief bouwen. </w:t>
            </w:r>
          </w:p>
        </w:tc>
        <w:tc>
          <w:tcPr>
            <w:tcW w:w="7513" w:type="dxa"/>
            <w:shd w:val="clear" w:color="auto" w:fill="auto"/>
          </w:tcPr>
          <w:p w14:paraId="7AD2750F" w14:textId="77777777" w:rsidR="00FB331A" w:rsidRPr="00E43B86" w:rsidRDefault="00FB331A" w:rsidP="00FB331A">
            <w:pPr>
              <w:rPr>
                <w:bCs/>
              </w:rPr>
            </w:pPr>
          </w:p>
        </w:tc>
      </w:tr>
      <w:tr w:rsidR="00FB331A" w:rsidRPr="00E43B86" w14:paraId="5B2D72E8" w14:textId="77777777" w:rsidTr="00FB331A">
        <w:tc>
          <w:tcPr>
            <w:tcW w:w="1696" w:type="dxa"/>
          </w:tcPr>
          <w:p w14:paraId="79C9DD94" w14:textId="16989443" w:rsidR="00FB331A" w:rsidRPr="00E43B86" w:rsidRDefault="00FB331A" w:rsidP="00FB331A">
            <w:pPr>
              <w:rPr>
                <w:bCs/>
              </w:rPr>
            </w:pPr>
            <w:r w:rsidRPr="00E43B86">
              <w:rPr>
                <w:bCs/>
              </w:rPr>
              <w:t>Contractering en uitvoering</w:t>
            </w:r>
          </w:p>
        </w:tc>
        <w:tc>
          <w:tcPr>
            <w:tcW w:w="5387" w:type="dxa"/>
          </w:tcPr>
          <w:p w14:paraId="50465EC4" w14:textId="7EA15A73" w:rsidR="00FB331A" w:rsidRPr="00E43B86" w:rsidRDefault="00FB331A" w:rsidP="00FB331A">
            <w:pPr>
              <w:rPr>
                <w:bCs/>
              </w:rPr>
            </w:pPr>
            <w:r w:rsidRPr="00E43B86">
              <w:t>Hoe kijkt u aan tegen de voorgenomen wijze van contracteren</w:t>
            </w:r>
            <w:r>
              <w:t xml:space="preserve"> (de knip tussen voorbereiding en uitvoering)</w:t>
            </w:r>
            <w:r w:rsidRPr="00E43B86">
              <w:t>?</w:t>
            </w:r>
          </w:p>
        </w:tc>
        <w:tc>
          <w:tcPr>
            <w:tcW w:w="7513" w:type="dxa"/>
          </w:tcPr>
          <w:p w14:paraId="36AE638A" w14:textId="77777777" w:rsidR="00FB331A" w:rsidRPr="00E43B86" w:rsidRDefault="00FB331A" w:rsidP="00FB331A">
            <w:pPr>
              <w:rPr>
                <w:bCs/>
              </w:rPr>
            </w:pPr>
          </w:p>
        </w:tc>
      </w:tr>
      <w:tr w:rsidR="00FB331A" w:rsidRPr="00E43B86" w14:paraId="077EAE37" w14:textId="77777777" w:rsidTr="00FB331A">
        <w:tc>
          <w:tcPr>
            <w:tcW w:w="1696" w:type="dxa"/>
          </w:tcPr>
          <w:p w14:paraId="6707B493" w14:textId="77777777" w:rsidR="00FB331A" w:rsidRPr="00E43B86" w:rsidRDefault="00FB331A" w:rsidP="00FB331A">
            <w:pPr>
              <w:rPr>
                <w:bCs/>
              </w:rPr>
            </w:pPr>
          </w:p>
        </w:tc>
        <w:tc>
          <w:tcPr>
            <w:tcW w:w="5387" w:type="dxa"/>
          </w:tcPr>
          <w:p w14:paraId="2DA74997" w14:textId="75CD1F4B" w:rsidR="00FB331A" w:rsidRPr="00E43B86" w:rsidRDefault="00FB331A" w:rsidP="00FB331A">
            <w:pPr>
              <w:rPr>
                <w:bCs/>
              </w:rPr>
            </w:pPr>
            <w:r w:rsidRPr="00E43B86">
              <w:rPr>
                <w:rStyle w:val="normaltextrun"/>
                <w:rFonts w:cstheme="majorHAnsi"/>
                <w:bCs/>
              </w:rPr>
              <w:t>Hoe kijkt u aan tegen de rol van Woonopmaat als regisserend opdrachtgever in dit project?</w:t>
            </w:r>
            <w:r w:rsidRPr="00E43B86">
              <w:t xml:space="preserve"> Welke randvoorwaarden zijn belangrijk om dit tot een succes te maken?</w:t>
            </w:r>
          </w:p>
        </w:tc>
        <w:tc>
          <w:tcPr>
            <w:tcW w:w="7513" w:type="dxa"/>
          </w:tcPr>
          <w:p w14:paraId="05BEE5B3" w14:textId="77777777" w:rsidR="00FB331A" w:rsidRPr="00E43B86" w:rsidRDefault="00FB331A" w:rsidP="00FB331A">
            <w:pPr>
              <w:rPr>
                <w:bCs/>
              </w:rPr>
            </w:pPr>
          </w:p>
        </w:tc>
      </w:tr>
      <w:tr w:rsidR="00FB331A" w:rsidRPr="00E43B86" w14:paraId="1FDE4786" w14:textId="77777777" w:rsidTr="00FB331A">
        <w:tc>
          <w:tcPr>
            <w:tcW w:w="1696" w:type="dxa"/>
          </w:tcPr>
          <w:p w14:paraId="4D54B442" w14:textId="77777777" w:rsidR="00FB331A" w:rsidRPr="00E43B86" w:rsidRDefault="00FB331A" w:rsidP="00FB331A">
            <w:pPr>
              <w:rPr>
                <w:bCs/>
              </w:rPr>
            </w:pPr>
          </w:p>
        </w:tc>
        <w:tc>
          <w:tcPr>
            <w:tcW w:w="5387" w:type="dxa"/>
          </w:tcPr>
          <w:p w14:paraId="45942B08" w14:textId="553106B3" w:rsidR="00FB331A" w:rsidRPr="00E43B86" w:rsidRDefault="00FB331A" w:rsidP="00FB331A">
            <w:pPr>
              <w:rPr>
                <w:bCs/>
              </w:rPr>
            </w:pPr>
            <w:r w:rsidRPr="00E43B86">
              <w:rPr>
                <w:rStyle w:val="normaltextrun"/>
                <w:rFonts w:cstheme="majorHAnsi"/>
                <w:bCs/>
              </w:rPr>
              <w:t xml:space="preserve">Is de voorgenomen planning </w:t>
            </w:r>
            <w:r w:rsidRPr="00E43B86">
              <w:rPr>
                <w:rStyle w:val="normaltextrun"/>
                <w:rFonts w:cstheme="majorHAnsi"/>
              </w:rPr>
              <w:t>voor de uitvoering van het project</w:t>
            </w:r>
            <w:r w:rsidRPr="00E43B86">
              <w:rPr>
                <w:rStyle w:val="normaltextrun"/>
                <w:rFonts w:cstheme="majorHAnsi"/>
                <w:bCs/>
              </w:rPr>
              <w:t xml:space="preserve"> haalbaar?</w:t>
            </w:r>
          </w:p>
        </w:tc>
        <w:tc>
          <w:tcPr>
            <w:tcW w:w="7513" w:type="dxa"/>
          </w:tcPr>
          <w:p w14:paraId="6043B0B0" w14:textId="77777777" w:rsidR="00FB331A" w:rsidRPr="00E43B86" w:rsidRDefault="00FB331A" w:rsidP="00FB331A">
            <w:pPr>
              <w:rPr>
                <w:bCs/>
              </w:rPr>
            </w:pPr>
          </w:p>
        </w:tc>
      </w:tr>
      <w:tr w:rsidR="00FB331A" w:rsidRPr="00E43B86" w14:paraId="5548124A" w14:textId="77777777" w:rsidTr="00FB331A">
        <w:tc>
          <w:tcPr>
            <w:tcW w:w="1696" w:type="dxa"/>
          </w:tcPr>
          <w:p w14:paraId="6B1F2208" w14:textId="77777777" w:rsidR="00FB331A" w:rsidRPr="00E43B86" w:rsidRDefault="00FB331A" w:rsidP="00FB331A">
            <w:pPr>
              <w:rPr>
                <w:bCs/>
              </w:rPr>
            </w:pPr>
          </w:p>
        </w:tc>
        <w:tc>
          <w:tcPr>
            <w:tcW w:w="5387" w:type="dxa"/>
          </w:tcPr>
          <w:p w14:paraId="2469889D" w14:textId="48F27B05" w:rsidR="00FB331A" w:rsidRPr="00FB331A" w:rsidRDefault="00FB331A" w:rsidP="00FB331A">
            <w:r w:rsidRPr="00FB331A">
              <w:t>Woonopmaat is gewend zelf het 70% akkoord op te halen waarbij de aannemer input en ondersteuning dient te leveren ten behoeven van het renovatieplan. Hoe kijkt u hier als aannemer tegenaan? En welke demarcatie is wat u betreft wenselijk?</w:t>
            </w:r>
          </w:p>
        </w:tc>
        <w:tc>
          <w:tcPr>
            <w:tcW w:w="7513" w:type="dxa"/>
          </w:tcPr>
          <w:p w14:paraId="7FAAC4AD" w14:textId="77777777" w:rsidR="00FB331A" w:rsidRPr="00E43B86" w:rsidRDefault="00FB331A" w:rsidP="00FB331A">
            <w:pPr>
              <w:rPr>
                <w:bCs/>
              </w:rPr>
            </w:pPr>
          </w:p>
        </w:tc>
      </w:tr>
      <w:tr w:rsidR="00FB331A" w:rsidRPr="00E43B86" w14:paraId="53720959" w14:textId="77777777" w:rsidTr="00FB331A">
        <w:tc>
          <w:tcPr>
            <w:tcW w:w="1696" w:type="dxa"/>
          </w:tcPr>
          <w:p w14:paraId="63CE4C35" w14:textId="77777777" w:rsidR="00FB331A" w:rsidRPr="00E43B86" w:rsidRDefault="00FB331A" w:rsidP="00FB331A">
            <w:pPr>
              <w:rPr>
                <w:bCs/>
              </w:rPr>
            </w:pPr>
          </w:p>
        </w:tc>
        <w:tc>
          <w:tcPr>
            <w:tcW w:w="5387" w:type="dxa"/>
          </w:tcPr>
          <w:p w14:paraId="7C4E79E6" w14:textId="2A9C9D06" w:rsidR="00FB331A" w:rsidRPr="00FB331A" w:rsidRDefault="00FB331A" w:rsidP="00FB331A">
            <w:r w:rsidRPr="00FB331A">
              <w:t>Hoe kijkt u aan tegen het verlenen van de gevraagde bewonersdiensten?</w:t>
            </w:r>
          </w:p>
        </w:tc>
        <w:tc>
          <w:tcPr>
            <w:tcW w:w="7513" w:type="dxa"/>
          </w:tcPr>
          <w:p w14:paraId="69A754ED" w14:textId="77777777" w:rsidR="00FB331A" w:rsidRPr="00E43B86" w:rsidRDefault="00FB331A" w:rsidP="00FB331A">
            <w:pPr>
              <w:rPr>
                <w:bCs/>
              </w:rPr>
            </w:pPr>
          </w:p>
        </w:tc>
      </w:tr>
      <w:tr w:rsidR="00FB331A" w:rsidRPr="00E43B86" w14:paraId="3617F0C5" w14:textId="77777777" w:rsidTr="00FB331A">
        <w:tc>
          <w:tcPr>
            <w:tcW w:w="1696" w:type="dxa"/>
            <w:shd w:val="clear" w:color="auto" w:fill="BFBFBF" w:themeFill="background1" w:themeFillShade="BF"/>
          </w:tcPr>
          <w:p w14:paraId="5421046A" w14:textId="77777777" w:rsidR="00FB331A" w:rsidRPr="00E43B86" w:rsidRDefault="00FB331A" w:rsidP="00FB331A">
            <w:pPr>
              <w:rPr>
                <w:bCs/>
              </w:rPr>
            </w:pPr>
          </w:p>
        </w:tc>
        <w:tc>
          <w:tcPr>
            <w:tcW w:w="5387" w:type="dxa"/>
            <w:shd w:val="clear" w:color="auto" w:fill="BFBFBF" w:themeFill="background1" w:themeFillShade="BF"/>
          </w:tcPr>
          <w:p w14:paraId="11B33106" w14:textId="1437E556" w:rsidR="00FB331A" w:rsidRPr="00E43B86" w:rsidRDefault="00FB331A" w:rsidP="00FB331A"/>
        </w:tc>
        <w:tc>
          <w:tcPr>
            <w:tcW w:w="7513" w:type="dxa"/>
            <w:shd w:val="clear" w:color="auto" w:fill="BFBFBF" w:themeFill="background1" w:themeFillShade="BF"/>
          </w:tcPr>
          <w:p w14:paraId="226C76D8" w14:textId="77777777" w:rsidR="00FB331A" w:rsidRPr="00E43B86" w:rsidRDefault="00FB331A" w:rsidP="00FB331A">
            <w:pPr>
              <w:rPr>
                <w:bCs/>
              </w:rPr>
            </w:pPr>
          </w:p>
        </w:tc>
      </w:tr>
      <w:tr w:rsidR="00FB331A" w:rsidRPr="00E43B86" w14:paraId="13C93359" w14:textId="77777777" w:rsidTr="00FB331A">
        <w:tc>
          <w:tcPr>
            <w:tcW w:w="1696" w:type="dxa"/>
          </w:tcPr>
          <w:p w14:paraId="61BD8E1D" w14:textId="1F644C47" w:rsidR="00FB331A" w:rsidRPr="00E43B86" w:rsidRDefault="00FB331A" w:rsidP="00FB331A">
            <w:pPr>
              <w:rPr>
                <w:bCs/>
              </w:rPr>
            </w:pPr>
            <w:r w:rsidRPr="00E43B86">
              <w:rPr>
                <w:bCs/>
              </w:rPr>
              <w:t>Tot slot</w:t>
            </w:r>
          </w:p>
        </w:tc>
        <w:tc>
          <w:tcPr>
            <w:tcW w:w="5387" w:type="dxa"/>
          </w:tcPr>
          <w:p w14:paraId="4001E885" w14:textId="65CEFCEF" w:rsidR="00FB331A" w:rsidRPr="00E43B86" w:rsidRDefault="00FB331A" w:rsidP="00FB331A">
            <w:r w:rsidRPr="00E43B86">
              <w:t>Heeft u overige suggesties op het gebied van de uitvraag, projectscope of uitvoering die leiden tot een goede samenwerking en optimaal projectresultaat?</w:t>
            </w:r>
          </w:p>
        </w:tc>
        <w:tc>
          <w:tcPr>
            <w:tcW w:w="7513" w:type="dxa"/>
          </w:tcPr>
          <w:p w14:paraId="24420511" w14:textId="77777777" w:rsidR="00FB331A" w:rsidRPr="00E43B86" w:rsidRDefault="00FB331A" w:rsidP="00FB331A">
            <w:pPr>
              <w:rPr>
                <w:bCs/>
              </w:rPr>
            </w:pPr>
          </w:p>
        </w:tc>
      </w:tr>
    </w:tbl>
    <w:p w14:paraId="4083331A" w14:textId="7841DAFD" w:rsidR="008A4205" w:rsidRPr="00FB331A" w:rsidRDefault="008A4205" w:rsidP="00FB331A">
      <w:pPr>
        <w:rPr>
          <w:rStyle w:val="normaltextrun"/>
          <w:rFonts w:eastAsia="Times New Roman" w:cs="Calibri"/>
          <w:b/>
          <w:bCs/>
          <w:lang w:eastAsia="nl-NL"/>
        </w:rPr>
      </w:pPr>
    </w:p>
    <w:sectPr w:rsidR="008A4205" w:rsidRPr="00FB331A" w:rsidSect="00FD66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77DB3" w16cex:dateUtc="2023-02-15T14:50:00Z"/>
  <w16cex:commentExtensible w16cex:durableId="27977DEE" w16cex:dateUtc="2023-02-15T14:51:00Z"/>
  <w16cex:commentExtensible w16cex:durableId="27977F69" w16cex:dateUtc="2023-02-15T14:57:00Z"/>
  <w16cex:commentExtensible w16cex:durableId="27977EF8" w16cex:dateUtc="2023-02-15T14:55:00Z"/>
  <w16cex:commentExtensible w16cex:durableId="27977F2E" w16cex:dateUtc="2023-02-15T14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FC4F5A8" w16cid:durableId="27977DB3"/>
  <w16cid:commentId w16cid:paraId="32C0C953" w16cid:durableId="27977DEE"/>
  <w16cid:commentId w16cid:paraId="498E850F" w16cid:durableId="27977F69"/>
  <w16cid:commentId w16cid:paraId="1217CFD2" w16cid:durableId="27977EF8"/>
  <w16cid:commentId w16cid:paraId="139853D6" w16cid:durableId="27977F2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0E272" w14:textId="77777777" w:rsidR="00943DBE" w:rsidRDefault="00943DBE" w:rsidP="00320C78">
      <w:pPr>
        <w:spacing w:after="0" w:line="240" w:lineRule="auto"/>
      </w:pPr>
      <w:r>
        <w:separator/>
      </w:r>
    </w:p>
  </w:endnote>
  <w:endnote w:type="continuationSeparator" w:id="0">
    <w:p w14:paraId="4388E403" w14:textId="77777777" w:rsidR="00943DBE" w:rsidRDefault="00943DBE" w:rsidP="00320C78">
      <w:pPr>
        <w:spacing w:after="0" w:line="240" w:lineRule="auto"/>
      </w:pPr>
      <w:r>
        <w:continuationSeparator/>
      </w:r>
    </w:p>
  </w:endnote>
  <w:endnote w:type="continuationNotice" w:id="1">
    <w:p w14:paraId="196FCF68" w14:textId="77777777" w:rsidR="00943DBE" w:rsidRDefault="00943D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BB85E" w14:textId="77777777" w:rsidR="00943DBE" w:rsidRDefault="00943DBE" w:rsidP="00320C78">
      <w:pPr>
        <w:spacing w:after="0" w:line="240" w:lineRule="auto"/>
      </w:pPr>
      <w:r>
        <w:separator/>
      </w:r>
    </w:p>
  </w:footnote>
  <w:footnote w:type="continuationSeparator" w:id="0">
    <w:p w14:paraId="2CC2BC09" w14:textId="77777777" w:rsidR="00943DBE" w:rsidRDefault="00943DBE" w:rsidP="00320C78">
      <w:pPr>
        <w:spacing w:after="0" w:line="240" w:lineRule="auto"/>
      </w:pPr>
      <w:r>
        <w:continuationSeparator/>
      </w:r>
    </w:p>
  </w:footnote>
  <w:footnote w:type="continuationNotice" w:id="1">
    <w:p w14:paraId="3674DE41" w14:textId="77777777" w:rsidR="00943DBE" w:rsidRDefault="00943DB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5DA0"/>
    <w:multiLevelType w:val="hybridMultilevel"/>
    <w:tmpl w:val="B0C4F64C"/>
    <w:lvl w:ilvl="0" w:tplc="422AC9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35E95"/>
    <w:multiLevelType w:val="hybridMultilevel"/>
    <w:tmpl w:val="BA6AE66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03FB7"/>
    <w:multiLevelType w:val="hybridMultilevel"/>
    <w:tmpl w:val="55287AE0"/>
    <w:lvl w:ilvl="0" w:tplc="20663CE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5B5111"/>
    <w:multiLevelType w:val="hybridMultilevel"/>
    <w:tmpl w:val="BA6AE666"/>
    <w:lvl w:ilvl="0" w:tplc="614C3AA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C340B"/>
    <w:multiLevelType w:val="hybridMultilevel"/>
    <w:tmpl w:val="AB206E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cwNrIwNTcxMja1NDNS0lEKTi0uzszPAykwqQUAMTatzSwAAAA="/>
  </w:docVars>
  <w:rsids>
    <w:rsidRoot w:val="004B4B12"/>
    <w:rsid w:val="00022EF3"/>
    <w:rsid w:val="000913E2"/>
    <w:rsid w:val="000B25A7"/>
    <w:rsid w:val="000E0879"/>
    <w:rsid w:val="00175FDF"/>
    <w:rsid w:val="00177D5B"/>
    <w:rsid w:val="001815B0"/>
    <w:rsid w:val="00230CFE"/>
    <w:rsid w:val="00272085"/>
    <w:rsid w:val="002802A3"/>
    <w:rsid w:val="00287B2C"/>
    <w:rsid w:val="002B5B9C"/>
    <w:rsid w:val="002C07F3"/>
    <w:rsid w:val="00320C78"/>
    <w:rsid w:val="00333D40"/>
    <w:rsid w:val="0034452B"/>
    <w:rsid w:val="00350FB0"/>
    <w:rsid w:val="00372F32"/>
    <w:rsid w:val="0039013F"/>
    <w:rsid w:val="00394081"/>
    <w:rsid w:val="003C2581"/>
    <w:rsid w:val="003E7C33"/>
    <w:rsid w:val="003F69D3"/>
    <w:rsid w:val="00401D00"/>
    <w:rsid w:val="004145C5"/>
    <w:rsid w:val="004251FB"/>
    <w:rsid w:val="00487CE6"/>
    <w:rsid w:val="004A54E4"/>
    <w:rsid w:val="004B4B12"/>
    <w:rsid w:val="00520D96"/>
    <w:rsid w:val="00527F85"/>
    <w:rsid w:val="0053798F"/>
    <w:rsid w:val="00550394"/>
    <w:rsid w:val="00554E1A"/>
    <w:rsid w:val="005C3931"/>
    <w:rsid w:val="005D0A2E"/>
    <w:rsid w:val="0062347B"/>
    <w:rsid w:val="006716DC"/>
    <w:rsid w:val="00691BF1"/>
    <w:rsid w:val="006A0BF2"/>
    <w:rsid w:val="0074522B"/>
    <w:rsid w:val="0075756F"/>
    <w:rsid w:val="007B64A6"/>
    <w:rsid w:val="007C5ACC"/>
    <w:rsid w:val="007D1133"/>
    <w:rsid w:val="007D1C50"/>
    <w:rsid w:val="007E2C3A"/>
    <w:rsid w:val="008039B5"/>
    <w:rsid w:val="008A4205"/>
    <w:rsid w:val="009100EC"/>
    <w:rsid w:val="009345A8"/>
    <w:rsid w:val="00943DBE"/>
    <w:rsid w:val="00973D07"/>
    <w:rsid w:val="009A6CAF"/>
    <w:rsid w:val="009B37F7"/>
    <w:rsid w:val="009B5A9F"/>
    <w:rsid w:val="00A56C3E"/>
    <w:rsid w:val="00A91441"/>
    <w:rsid w:val="00AD0562"/>
    <w:rsid w:val="00AF236A"/>
    <w:rsid w:val="00AF5FF0"/>
    <w:rsid w:val="00B0719C"/>
    <w:rsid w:val="00B35C28"/>
    <w:rsid w:val="00B64F5F"/>
    <w:rsid w:val="00B67DF1"/>
    <w:rsid w:val="00B77153"/>
    <w:rsid w:val="00B84028"/>
    <w:rsid w:val="00BA33B4"/>
    <w:rsid w:val="00C03440"/>
    <w:rsid w:val="00C10BDB"/>
    <w:rsid w:val="00C141D3"/>
    <w:rsid w:val="00C45669"/>
    <w:rsid w:val="00C76E58"/>
    <w:rsid w:val="00CC6BD2"/>
    <w:rsid w:val="00CC7098"/>
    <w:rsid w:val="00CF1A37"/>
    <w:rsid w:val="00D07934"/>
    <w:rsid w:val="00D1437F"/>
    <w:rsid w:val="00D80E85"/>
    <w:rsid w:val="00E43B86"/>
    <w:rsid w:val="00E44455"/>
    <w:rsid w:val="00E5119A"/>
    <w:rsid w:val="00E93BDB"/>
    <w:rsid w:val="00EA5AD1"/>
    <w:rsid w:val="00EB1D39"/>
    <w:rsid w:val="00F42C6B"/>
    <w:rsid w:val="00F557BD"/>
    <w:rsid w:val="00F7647A"/>
    <w:rsid w:val="00F9201D"/>
    <w:rsid w:val="00FB331A"/>
    <w:rsid w:val="00FD5D79"/>
    <w:rsid w:val="00FD66F9"/>
    <w:rsid w:val="00FF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07B9C"/>
  <w15:chartTrackingRefBased/>
  <w15:docId w15:val="{393A3EC4-5537-44BE-937D-43FE4645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E2C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4B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4B4B12"/>
  </w:style>
  <w:style w:type="character" w:styleId="Verwijzingopmerking">
    <w:name w:val="annotation reference"/>
    <w:basedOn w:val="Standaardalinea-lettertype"/>
    <w:unhideWhenUsed/>
    <w:rsid w:val="004B4B12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4B4B1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B4B12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4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4B12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7E2C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jstalinea">
    <w:name w:val="List Paragraph"/>
    <w:aliases w:val="MuLijstalinea,Klein"/>
    <w:basedOn w:val="Standaard"/>
    <w:link w:val="LijstalineaChar"/>
    <w:uiPriority w:val="34"/>
    <w:qFormat/>
    <w:rsid w:val="007E2C3A"/>
    <w:pPr>
      <w:ind w:left="720"/>
      <w:contextualSpacing/>
    </w:pPr>
  </w:style>
  <w:style w:type="character" w:customStyle="1" w:styleId="LijstalineaChar">
    <w:name w:val="Lijstalinea Char"/>
    <w:aliases w:val="MuLijstalinea Char,Klein Char"/>
    <w:basedOn w:val="Standaardalinea-lettertype"/>
    <w:link w:val="Lijstalinea"/>
    <w:uiPriority w:val="34"/>
    <w:qFormat/>
    <w:locked/>
    <w:rsid w:val="007E2C3A"/>
  </w:style>
  <w:style w:type="character" w:styleId="Intensievebenadrukking">
    <w:name w:val="Intense Emphasis"/>
    <w:basedOn w:val="Standaardalinea-lettertype"/>
    <w:uiPriority w:val="21"/>
    <w:qFormat/>
    <w:rsid w:val="007E2C3A"/>
    <w:rPr>
      <w:i/>
      <w:iCs/>
      <w:color w:val="5B9BD5" w:themeColor="accent1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D0A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D0A2E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320C78"/>
    <w:pPr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320C78"/>
    <w:rPr>
      <w:color w:val="808080"/>
    </w:rPr>
  </w:style>
  <w:style w:type="paragraph" w:styleId="Koptekst">
    <w:name w:val="header"/>
    <w:basedOn w:val="Standaard"/>
    <w:link w:val="KoptekstChar"/>
    <w:uiPriority w:val="99"/>
    <w:semiHidden/>
    <w:unhideWhenUsed/>
    <w:rsid w:val="00FF6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F686F"/>
  </w:style>
  <w:style w:type="paragraph" w:styleId="Voettekst">
    <w:name w:val="footer"/>
    <w:basedOn w:val="Standaard"/>
    <w:link w:val="VoettekstChar"/>
    <w:uiPriority w:val="99"/>
    <w:semiHidden/>
    <w:unhideWhenUsed/>
    <w:rsid w:val="00FF6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F686F"/>
  </w:style>
  <w:style w:type="character" w:customStyle="1" w:styleId="cf01">
    <w:name w:val="cf01"/>
    <w:basedOn w:val="Standaardalinea-lettertype"/>
    <w:rsid w:val="00C141D3"/>
    <w:rPr>
      <w:rFonts w:ascii="Segoe UI" w:hAnsi="Segoe UI" w:cs="Segoe UI" w:hint="default"/>
      <w:sz w:val="18"/>
      <w:szCs w:val="18"/>
    </w:rPr>
  </w:style>
  <w:style w:type="table" w:styleId="Tabelraster">
    <w:name w:val="Table Grid"/>
    <w:basedOn w:val="Standaardtabel"/>
    <w:uiPriority w:val="39"/>
    <w:rsid w:val="00B07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093AF766AA3A4986C46CFC0230A791" ma:contentTypeVersion="" ma:contentTypeDescription="Een nieuw document maken." ma:contentTypeScope="" ma:versionID="e18e5a5f39433f0f3a3bc6bc3c51e333">
  <xsd:schema xmlns:xsd="http://www.w3.org/2001/XMLSchema" xmlns:xs="http://www.w3.org/2001/XMLSchema" xmlns:p="http://schemas.microsoft.com/office/2006/metadata/properties" xmlns:ns2="55ae755a-79b8-437e-a6d8-4953372dde08" xmlns:ns3="127ff3f1-e0d9-4094-af80-eba341fd13e9" xmlns:ns4="c28ee3b1-fd0d-4bb5-b2f4-54804b7c2c25" targetNamespace="http://schemas.microsoft.com/office/2006/metadata/properties" ma:root="true" ma:fieldsID="ed349188ae360c1fd1820c2fa749d5b3" ns2:_="" ns3:_="" ns4:_="">
    <xsd:import namespace="55ae755a-79b8-437e-a6d8-4953372dde08"/>
    <xsd:import namespace="127ff3f1-e0d9-4094-af80-eba341fd13e9"/>
    <xsd:import namespace="c28ee3b1-fd0d-4bb5-b2f4-54804b7c2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e755a-79b8-437e-a6d8-4953372dd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5523468-64ab-4a5d-9397-26e20b2c7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ff3f1-e0d9-4094-af80-eba341fd13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ee3b1-fd0d-4bb5-b2f4-54804b7c2c2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3f602e6-2aac-41a4-afb0-324d29070ca9}" ma:internalName="TaxCatchAll" ma:showField="CatchAllData" ma:web="c28ee3b1-fd0d-4bb5-b2f4-54804b7c2c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48CCED-6E29-4804-81B5-33BD6E1426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2AAE21-34A0-4304-8B48-4E6B2AAAF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ae755a-79b8-437e-a6d8-4953372dde08"/>
    <ds:schemaRef ds:uri="127ff3f1-e0d9-4094-af80-eba341fd13e9"/>
    <ds:schemaRef ds:uri="c28ee3b1-fd0d-4bb5-b2f4-54804b7c2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e7b40a7-8a30-46b2-a224-03c1cdffe4e1}" enabled="1" method="Standard" siteId="{6f9c9947-3a32-45de-834e-3b44abdccf0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735BD658</Template>
  <TotalTime>0</TotalTime>
  <Pages>3</Pages>
  <Words>625</Words>
  <Characters>3441</Characters>
  <Application>Microsoft Office Word</Application>
  <DocSecurity>4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Jacobs</dc:creator>
  <cp:keywords/>
  <dc:description/>
  <cp:lastModifiedBy>Erik Freesen</cp:lastModifiedBy>
  <cp:revision>2</cp:revision>
  <cp:lastPrinted>2023-01-02T15:51:00Z</cp:lastPrinted>
  <dcterms:created xsi:type="dcterms:W3CDTF">2023-02-28T15:27:00Z</dcterms:created>
  <dcterms:modified xsi:type="dcterms:W3CDTF">2023-02-28T15:27:00Z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58bf20e6f75928d0b2183668e37c4c4e0653e7b553989de089da7baff5563daa</vt:lpwstr>
  </property>
</Properties>
</file>