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5AF" w:rsidRPr="00F947E7" w:rsidRDefault="0020442A" w:rsidP="003E25AF">
      <w:pPr>
        <w:pStyle w:val="Heading4"/>
      </w:pPr>
      <w:bookmarkStart w:id="0" w:name="_Toc234497540"/>
      <w:bookmarkStart w:id="1" w:name="_Toc430260792"/>
      <w:bookmarkStart w:id="2" w:name="_Toc110583611"/>
      <w:r>
        <w:t xml:space="preserve">Bijlage 6 </w:t>
      </w:r>
      <w:r w:rsidR="003E25AF" w:rsidRPr="00F947E7">
        <w:t>– Referentieverklaring</w:t>
      </w:r>
      <w:bookmarkEnd w:id="0"/>
      <w:bookmarkEnd w:id="1"/>
      <w:bookmarkEnd w:id="2"/>
    </w:p>
    <w:p w:rsidR="003E25AF" w:rsidRPr="00F947E7" w:rsidRDefault="003E25AF" w:rsidP="003E25AF">
      <w:pPr>
        <w:autoSpaceDE/>
        <w:autoSpaceDN/>
        <w:spacing w:line="240" w:lineRule="auto"/>
        <w:ind w:right="95"/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  <w:r w:rsidRPr="00F947E7">
        <w:rPr>
          <w:rFonts w:ascii="Arial" w:hAnsi="Arial" w:cs="Arial"/>
        </w:rPr>
        <w:t xml:space="preserve">U dient gebruik te maken van onderstaand model voor referenties. Voor meer informatie over de voorwaarden die </w:t>
      </w:r>
      <w:r>
        <w:rPr>
          <w:rFonts w:ascii="Arial" w:hAnsi="Arial" w:cs="Arial"/>
        </w:rPr>
        <w:t>Het Erasmus MC</w:t>
      </w:r>
      <w:r w:rsidRPr="00F947E7">
        <w:rPr>
          <w:rFonts w:ascii="Arial" w:hAnsi="Arial" w:cs="Arial"/>
        </w:rPr>
        <w:t xml:space="preserve"> stelt aan referenties, zie paragraaf </w:t>
      </w:r>
      <w:r w:rsidRPr="00F947E7">
        <w:rPr>
          <w:rFonts w:ascii="Arial" w:hAnsi="Arial" w:cs="Arial"/>
        </w:rPr>
        <w:fldChar w:fldCharType="begin"/>
      </w:r>
      <w:r w:rsidRPr="00F947E7">
        <w:rPr>
          <w:rFonts w:ascii="Arial" w:hAnsi="Arial" w:cs="Arial"/>
        </w:rPr>
        <w:instrText xml:space="preserve"> REF _Ref252737748 \r \h </w:instrText>
      </w:r>
      <w:r w:rsidRPr="00F947E7">
        <w:rPr>
          <w:rFonts w:ascii="Arial" w:hAnsi="Arial" w:cs="Arial"/>
        </w:rPr>
      </w:r>
      <w:r w:rsidRPr="00F947E7">
        <w:rPr>
          <w:rFonts w:ascii="Arial" w:hAnsi="Arial" w:cs="Arial"/>
        </w:rPr>
        <w:fldChar w:fldCharType="separate"/>
      </w:r>
      <w:r w:rsidRPr="00F947E7">
        <w:rPr>
          <w:rFonts w:ascii="Arial" w:hAnsi="Arial" w:cs="Arial"/>
        </w:rPr>
        <w:t>5.2.2</w:t>
      </w:r>
      <w:r w:rsidRPr="00F947E7">
        <w:rPr>
          <w:rFonts w:ascii="Arial" w:hAnsi="Arial" w:cs="Arial"/>
        </w:rPr>
        <w:fldChar w:fldCharType="end"/>
      </w:r>
      <w:r w:rsidRPr="00F947E7">
        <w:rPr>
          <w:rFonts w:ascii="Arial" w:hAnsi="Arial" w:cs="Arial"/>
        </w:rPr>
        <w:t>. Uw beschrijving van de aard van het referentieprojec</w:t>
      </w:r>
      <w:r w:rsidR="0020442A">
        <w:rPr>
          <w:rFonts w:ascii="Arial" w:hAnsi="Arial" w:cs="Arial"/>
        </w:rPr>
        <w:t xml:space="preserve">t dient zodanig te zijn dat het </w:t>
      </w:r>
      <w:bookmarkStart w:id="3" w:name="_GoBack"/>
      <w:bookmarkEnd w:id="3"/>
      <w:r>
        <w:rPr>
          <w:rFonts w:ascii="Arial" w:hAnsi="Arial" w:cs="Arial"/>
        </w:rPr>
        <w:t>Erasmus MC</w:t>
      </w:r>
      <w:r w:rsidRPr="00F947E7">
        <w:rPr>
          <w:rFonts w:ascii="Arial" w:hAnsi="Arial" w:cs="Arial"/>
        </w:rPr>
        <w:t xml:space="preserve"> voldoende inzicht verschaft om te kunnen beoordelen of aan alle te beoordelen aspecten is voldaan.</w:t>
      </w: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Kleurrijkelijst-accent12"/>
        <w:ind w:left="0" w:right="95"/>
      </w:pPr>
      <w:r w:rsidRPr="00F947E7">
        <w:rPr>
          <w:b/>
          <w:bCs/>
        </w:rPr>
        <w:t xml:space="preserve">Opmerking: </w:t>
      </w:r>
      <w:r>
        <w:t>Het Erasmus MC</w:t>
      </w:r>
      <w:r w:rsidRPr="00F947E7">
        <w:t xml:space="preserve">  behoudt zich het recht voor om zonder tussenkomst van de Inschrijver contact op te nemen met de referenten.</w:t>
      </w: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tbl>
      <w:tblPr>
        <w:tblpPr w:leftFromText="141" w:rightFromText="141" w:vertAnchor="text" w:horzAnchor="page" w:tblpX="1730" w:tblpY="-2010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3E25AF" w:rsidTr="00AB7BE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</w:tcPr>
          <w:p w:rsidR="003E25AF" w:rsidRPr="00F947E7" w:rsidRDefault="003E25AF" w:rsidP="00AB7BE0">
            <w:pPr>
              <w:ind w:right="95"/>
            </w:pPr>
            <w:r w:rsidRPr="00F947E7">
              <w:t xml:space="preserve">KERNCOMPETENTIE 1: </w:t>
            </w:r>
            <w:r w:rsidR="0020442A">
              <w:t xml:space="preserve"> </w:t>
            </w:r>
            <w:r w:rsidR="0020442A">
              <w:t>Inschrijver belevert een locatie binnen Europa met minimaal 25 verschillende soorten cilinderartikelen.</w:t>
            </w: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Soort organisatie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Postcode/plaats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contactpersoon referentie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b/>
                <w:bCs/>
              </w:rPr>
              <w:t xml:space="preserve">Aard en omvang referentieproject </w:t>
            </w:r>
          </w:p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  <w:r w:rsidRPr="00C11238">
              <w:rPr>
                <w:rFonts w:ascii="Arial" w:hAnsi="Arial" w:cs="Arial"/>
              </w:rPr>
              <w:t>Waarde in €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start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eind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Cs/>
              </w:rPr>
            </w:pPr>
            <w:r w:rsidRPr="00C11238">
              <w:rPr>
                <w:rFonts w:ascii="Arial" w:hAnsi="Arial" w:cs="Arial"/>
                <w:bCs/>
              </w:rPr>
              <w:t>Omschrijving project: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</w:tbl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tbl>
      <w:tblPr>
        <w:tblpPr w:leftFromText="141" w:rightFromText="141" w:vertAnchor="text" w:horzAnchor="page" w:tblpX="1730" w:tblpY="47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3E25AF" w:rsidTr="00AB7BE0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/>
          </w:tcPr>
          <w:p w:rsidR="003E25AF" w:rsidRPr="00F947E7" w:rsidRDefault="003E25AF" w:rsidP="00AB7BE0">
            <w:pPr>
              <w:ind w:right="95"/>
            </w:pPr>
            <w:r w:rsidRPr="00F947E7">
              <w:t>KERNCOMPETENT</w:t>
            </w:r>
            <w:r>
              <w:t xml:space="preserve">IE 2: </w:t>
            </w:r>
            <w:r w:rsidR="0020442A">
              <w:t xml:space="preserve"> </w:t>
            </w:r>
            <w:r w:rsidR="0020442A">
              <w:t>Inschrijver beheert een bulktank park binnen Europa, met minimaal 6 bulktanks.</w:t>
            </w: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Soort organisatie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Postcode/plaats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Naam contactpersoon referentie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  <w:r w:rsidRPr="00C11238">
              <w:rPr>
                <w:rFonts w:ascii="Arial" w:hAnsi="Arial" w:cs="Arial"/>
                <w:b/>
                <w:bCs/>
              </w:rPr>
              <w:t xml:space="preserve">Aard en omvang referentieproject </w:t>
            </w:r>
          </w:p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szCs w:val="20"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  <w:r w:rsidRPr="00C11238">
              <w:rPr>
                <w:rFonts w:ascii="Arial" w:hAnsi="Arial" w:cs="Arial"/>
              </w:rPr>
              <w:t>Waarde in €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Datum start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lastRenderedPageBreak/>
              <w:t>Datum eind project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  <w:tr w:rsidR="003E25AF" w:rsidTr="00AB7BE0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Cs/>
              </w:rPr>
            </w:pPr>
            <w:r w:rsidRPr="00C11238">
              <w:rPr>
                <w:rFonts w:ascii="Arial" w:hAnsi="Arial" w:cs="Arial"/>
                <w:bCs/>
              </w:rPr>
              <w:t>Omschrijving project:</w:t>
            </w:r>
          </w:p>
        </w:tc>
        <w:tc>
          <w:tcPr>
            <w:tcW w:w="6379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b/>
                <w:bCs/>
              </w:rPr>
            </w:pPr>
          </w:p>
        </w:tc>
      </w:tr>
    </w:tbl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</w:rPr>
      </w:pPr>
    </w:p>
    <w:p w:rsidR="003E25AF" w:rsidRPr="00F947E7" w:rsidRDefault="003E25AF" w:rsidP="003E25AF">
      <w:pPr>
        <w:ind w:right="95"/>
        <w:rPr>
          <w:snapToGrid w:val="0"/>
        </w:rPr>
      </w:pPr>
      <w:r w:rsidRPr="00F947E7">
        <w:rPr>
          <w:snapToGrid w:val="0"/>
        </w:rPr>
        <w:t xml:space="preserve">Inschrijver verklaart bovenstaande projecten op een vakkundige en regelmatige wijze te hebben uitgevoerd en deze verklaring naar waarheid te hebben ingevuld. </w:t>
      </w:r>
    </w:p>
    <w:p w:rsidR="003E25AF" w:rsidRPr="00F947E7" w:rsidRDefault="003E25AF" w:rsidP="003E25AF">
      <w:pPr>
        <w:pStyle w:val="Gemiddeldraster21"/>
        <w:spacing w:line="320" w:lineRule="exact"/>
        <w:ind w:right="95"/>
        <w:rPr>
          <w:rFonts w:ascii="Arial" w:hAnsi="Arial" w:cs="Arial"/>
          <w:snapToGrid w:val="0"/>
          <w:color w:val="FF000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5670"/>
      </w:tblGrid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Naam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Functie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rPr>
          <w:trHeight w:val="297"/>
        </w:trPr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Onderneming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Handtekening</w:t>
            </w:r>
          </w:p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  <w:tr w:rsidR="003E25AF" w:rsidTr="00AB7BE0">
        <w:tc>
          <w:tcPr>
            <w:tcW w:w="2268" w:type="dxa"/>
            <w:shd w:val="clear" w:color="auto" w:fill="E6E6E6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</w:rPr>
            </w:pPr>
            <w:r w:rsidRPr="00C11238">
              <w:rPr>
                <w:rFonts w:ascii="Arial" w:hAnsi="Arial" w:cs="Arial"/>
              </w:rPr>
              <w:t>Plaats en datum</w:t>
            </w:r>
          </w:p>
        </w:tc>
        <w:tc>
          <w:tcPr>
            <w:tcW w:w="5670" w:type="dxa"/>
            <w:shd w:val="clear" w:color="auto" w:fill="auto"/>
          </w:tcPr>
          <w:p w:rsidR="003E25AF" w:rsidRPr="00C11238" w:rsidRDefault="003E25AF" w:rsidP="00AB7BE0">
            <w:pPr>
              <w:pStyle w:val="Gemiddeldraster21"/>
              <w:spacing w:line="320" w:lineRule="exact"/>
              <w:ind w:right="95"/>
              <w:rPr>
                <w:rFonts w:ascii="Arial" w:hAnsi="Arial" w:cs="Arial"/>
                <w:color w:val="FF0000"/>
              </w:rPr>
            </w:pPr>
          </w:p>
        </w:tc>
      </w:tr>
    </w:tbl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pStyle w:val="Kleurrijkelijst-accent12"/>
        <w:ind w:right="95"/>
        <w:rPr>
          <w:snapToGrid w:val="0"/>
        </w:rPr>
      </w:pPr>
    </w:p>
    <w:p w:rsidR="003E25AF" w:rsidRPr="00F947E7" w:rsidRDefault="003E25AF" w:rsidP="003E25AF">
      <w:pPr>
        <w:ind w:right="95"/>
      </w:pPr>
    </w:p>
    <w:p w:rsidR="00D34CC5" w:rsidRPr="00D34CC5" w:rsidRDefault="00D34CC5"/>
    <w:sectPr w:rsidR="00D34CC5" w:rsidRPr="00D34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AF"/>
    <w:rsid w:val="000A5182"/>
    <w:rsid w:val="0020442A"/>
    <w:rsid w:val="003E25AF"/>
    <w:rsid w:val="00D34CC5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7C40"/>
  <w15:chartTrackingRefBased/>
  <w15:docId w15:val="{EDB1A2C3-8E05-4505-812D-7E8DA4BB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5AF"/>
    <w:pPr>
      <w:autoSpaceDE w:val="0"/>
      <w:autoSpaceDN w:val="0"/>
      <w:spacing w:after="0" w:line="320" w:lineRule="exact"/>
    </w:pPr>
    <w:rPr>
      <w:rFonts w:ascii="Arial" w:eastAsia="Times New Roman" w:hAnsi="Arial" w:cs="Arial"/>
      <w:kern w:val="0"/>
      <w:szCs w:val="20"/>
      <w:lang w:val="nl-NL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5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Heading2"/>
    <w:next w:val="Normal"/>
    <w:link w:val="Heading4Char"/>
    <w:uiPriority w:val="9"/>
    <w:qFormat/>
    <w:rsid w:val="003E25AF"/>
    <w:pPr>
      <w:keepLines w:val="0"/>
      <w:pageBreakBefore/>
      <w:tabs>
        <w:tab w:val="left" w:pos="1418"/>
      </w:tabs>
      <w:spacing w:before="360"/>
      <w:ind w:right="96"/>
      <w:outlineLvl w:val="3"/>
    </w:pPr>
    <w:rPr>
      <w:rFonts w:ascii="Arial" w:eastAsia="Calibri" w:hAnsi="Arial" w:cs="Arial"/>
      <w:b/>
      <w:bCs/>
      <w:color w:val="86D2ED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E25AF"/>
    <w:rPr>
      <w:rFonts w:ascii="Arial" w:eastAsia="Calibri" w:hAnsi="Arial" w:cs="Arial"/>
      <w:b/>
      <w:bCs/>
      <w:color w:val="86D2ED"/>
      <w:kern w:val="0"/>
      <w:sz w:val="28"/>
      <w:szCs w:val="24"/>
      <w:lang w:val="nl-NL"/>
      <w14:ligatures w14:val="none"/>
    </w:rPr>
  </w:style>
  <w:style w:type="paragraph" w:customStyle="1" w:styleId="Gemiddeldraster21">
    <w:name w:val="Gemiddeld raster 21"/>
    <w:uiPriority w:val="1"/>
    <w:qFormat/>
    <w:rsid w:val="003E25AF"/>
    <w:pPr>
      <w:spacing w:after="0" w:line="240" w:lineRule="auto"/>
    </w:pPr>
    <w:rPr>
      <w:rFonts w:ascii="Calibri" w:eastAsia="Calibri" w:hAnsi="Calibri" w:cs="Times New Roman"/>
      <w:kern w:val="0"/>
      <w:lang w:val="nl-NL"/>
      <w14:ligatures w14:val="none"/>
    </w:rPr>
  </w:style>
  <w:style w:type="paragraph" w:customStyle="1" w:styleId="Kleurrijkelijst-accent12">
    <w:name w:val="Kleurrijke lijst - accent 12"/>
    <w:basedOn w:val="Normal"/>
    <w:uiPriority w:val="34"/>
    <w:qFormat/>
    <w:rsid w:val="003E25AF"/>
    <w:pPr>
      <w:tabs>
        <w:tab w:val="left" w:pos="0"/>
      </w:tabs>
      <w:autoSpaceDE/>
      <w:autoSpaceDN/>
      <w:ind w:left="720"/>
      <w:contextualSpacing/>
      <w:outlineLvl w:val="0"/>
    </w:pPr>
    <w:rPr>
      <w:szCs w:val="22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5A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69288\AppData\Local\Temp\Templafy\WordVsto\5vgc2ya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964C7DC-7DA6-4285-8147-84D827CEBBDE}">
  <ds:schemaRefs/>
</ds:datastoreItem>
</file>

<file path=customXml/itemProps2.xml><?xml version="1.0" encoding="utf-8"?>
<ds:datastoreItem xmlns:ds="http://schemas.openxmlformats.org/officeDocument/2006/customXml" ds:itemID="{3215D544-A5A6-4514-8CDB-46EEDCDCC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5vgc2ya5</Template>
  <TotalTime>4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S.M. Simons</dc:creator>
  <cp:keywords/>
  <dc:description/>
  <cp:lastModifiedBy>Sophie Simons</cp:lastModifiedBy>
  <cp:revision>4</cp:revision>
  <dcterms:created xsi:type="dcterms:W3CDTF">2022-08-11T12:39:00Z</dcterms:created>
  <dcterms:modified xsi:type="dcterms:W3CDTF">2022-09-15T07:42:00Z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637737928869729877</vt:lpwstr>
  </property>
  <property fmtid="{D5CDD505-2E9C-101B-9397-08002B2CF9AE}" pid="5" name="TemplafyFromBlank">
    <vt:bool>true</vt:bool>
  </property>
</Properties>
</file>