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6ECFAA54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FF3616">
        <w:rPr>
          <w:color w:val="CC0000"/>
          <w:sz w:val="24"/>
          <w:szCs w:val="48"/>
        </w:rPr>
        <w:t>Verkiezingsdrukwerk</w:t>
      </w:r>
      <w:r w:rsidRPr="00AB42BF">
        <w:rPr>
          <w:color w:val="CC0000"/>
          <w:sz w:val="24"/>
          <w:szCs w:val="48"/>
        </w:rPr>
        <w:t xml:space="preserve">, kenmerk </w:t>
      </w:r>
      <w:r w:rsidR="00FF3616">
        <w:rPr>
          <w:color w:val="CC0000"/>
          <w:sz w:val="24"/>
          <w:szCs w:val="48"/>
        </w:rPr>
        <w:t>202</w:t>
      </w:r>
      <w:r w:rsidR="00A04111">
        <w:rPr>
          <w:color w:val="CC0000"/>
          <w:sz w:val="24"/>
          <w:szCs w:val="48"/>
        </w:rPr>
        <w:t>2</w:t>
      </w:r>
      <w:r w:rsidR="00FF3616">
        <w:rPr>
          <w:color w:val="CC0000"/>
          <w:sz w:val="24"/>
          <w:szCs w:val="48"/>
        </w:rPr>
        <w:t>-SPEC-00</w:t>
      </w:r>
      <w:r w:rsidR="00A04111">
        <w:rPr>
          <w:color w:val="CC0000"/>
          <w:sz w:val="24"/>
          <w:szCs w:val="48"/>
        </w:rPr>
        <w:t>2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4CBB279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>de opdracht</w:t>
      </w:r>
      <w:r w:rsidR="00A04111">
        <w:t xml:space="preserve"> levering, implementatie, beheer, onderhoud en doorontwikkeling van een roosterapplicatie</w:t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C459B"/>
    <w:rsid w:val="009E0F9D"/>
    <w:rsid w:val="00A04111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E94E2D72733549953D32AD3DFF16C8" ma:contentTypeVersion="7" ma:contentTypeDescription="Een nieuw document maken." ma:contentTypeScope="" ma:versionID="7e46c308180a01b71ff00cc5b51009d6">
  <xsd:schema xmlns:xsd="http://www.w3.org/2001/XMLSchema" xmlns:xs="http://www.w3.org/2001/XMLSchema" xmlns:p="http://schemas.microsoft.com/office/2006/metadata/properties" xmlns:ns2="fdaf07e6-dca7-4de0-b00a-33a0d87a9daf" xmlns:ns3="5b3152e3-066b-4917-a955-1e90ce5e21eb" targetNamespace="http://schemas.microsoft.com/office/2006/metadata/properties" ma:root="true" ma:fieldsID="cbc47661fed8e6881754f154974d0e4c" ns2:_="" ns3:_="">
    <xsd:import namespace="fdaf07e6-dca7-4de0-b00a-33a0d87a9daf"/>
    <xsd:import namespace="5b3152e3-066b-4917-a955-1e90ce5e21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f07e6-dca7-4de0-b00a-33a0d87a9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152e3-066b-4917-a955-1e90ce5e21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124486-D13A-45AD-8779-84C16151C48E}"/>
</file>

<file path=customXml/itemProps2.xml><?xml version="1.0" encoding="utf-8"?>
<ds:datastoreItem xmlns:ds="http://schemas.openxmlformats.org/officeDocument/2006/customXml" ds:itemID="{81C583C8-B407-487C-A2EE-1461CEF7B161}"/>
</file>

<file path=customXml/itemProps3.xml><?xml version="1.0" encoding="utf-8"?>
<ds:datastoreItem xmlns:ds="http://schemas.openxmlformats.org/officeDocument/2006/customXml" ds:itemID="{23EC2AE4-F80F-4E50-B846-EA603AB0FA14}"/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2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Olthof, Lars</cp:lastModifiedBy>
  <cp:revision>2</cp:revision>
  <cp:lastPrinted>2019-08-21T09:08:00Z</cp:lastPrinted>
  <dcterms:created xsi:type="dcterms:W3CDTF">2022-11-08T12:02:00Z</dcterms:created>
  <dcterms:modified xsi:type="dcterms:W3CDTF">2022-11-08T12:02:00Z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0x010100A5E94E2D72733549953D32AD3DFF16C8</vt:lpwstr>
  </property>
</Properties>
</file>