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3CFB4C-3EA1-44BF-9F5D-703EF7E54D89}"/>
</file>

<file path=customXml/itemProps2.xml><?xml version="1.0" encoding="utf-8"?>
<ds:datastoreItem xmlns:ds="http://schemas.openxmlformats.org/officeDocument/2006/customXml" ds:itemID="{1D4C2D1A-182F-4000-875B-B25F5F153220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</Properties>
</file>