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EB9DC" w14:textId="77777777" w:rsidR="00A740AD" w:rsidRDefault="00A740AD" w:rsidP="00A740AD">
      <w:pPr>
        <w:spacing w:line="20" w:lineRule="exact"/>
      </w:pPr>
    </w:p>
    <w:p w14:paraId="3473C05B" w14:textId="3B95E3F9" w:rsidR="00087F10" w:rsidRDefault="00087F10" w:rsidP="00507BD7"/>
    <w:p w14:paraId="0057A785" w14:textId="3DC2478C" w:rsidR="00F15121" w:rsidRDefault="00F15121" w:rsidP="00507BD7"/>
    <w:p w14:paraId="613FA278" w14:textId="6148D14C" w:rsidR="00F15121" w:rsidRDefault="00F15121" w:rsidP="00507BD7"/>
    <w:p w14:paraId="41924C8A" w14:textId="248F349C" w:rsidR="00F15121" w:rsidRDefault="00F15121" w:rsidP="00507BD7"/>
    <w:p w14:paraId="24E1FC6C" w14:textId="0C9D741C" w:rsidR="00F15121" w:rsidRDefault="00F15121" w:rsidP="00507BD7"/>
    <w:p w14:paraId="0F7C047B" w14:textId="23C49FE7" w:rsidR="00F15121" w:rsidRDefault="00F15121" w:rsidP="00507BD7"/>
    <w:p w14:paraId="493723C1" w14:textId="63637DD9" w:rsidR="00F15121" w:rsidRDefault="00F15121" w:rsidP="00507BD7"/>
    <w:p w14:paraId="7ADFECC2" w14:textId="77777777" w:rsidR="00F15121" w:rsidRDefault="00F15121" w:rsidP="00507BD7"/>
    <w:p w14:paraId="3A2824FF" w14:textId="77777777" w:rsidR="005A31DD" w:rsidRDefault="005A31DD" w:rsidP="00507BD7">
      <w:bookmarkStart w:id="0" w:name="Start"/>
      <w:bookmarkEnd w:id="0"/>
    </w:p>
    <w:p w14:paraId="31201EA2" w14:textId="77777777" w:rsidR="005A31DD" w:rsidRDefault="005A31DD" w:rsidP="00507BD7"/>
    <w:p w14:paraId="3843F815" w14:textId="77777777" w:rsidR="005A31DD" w:rsidRDefault="005A31DD" w:rsidP="00507BD7"/>
    <w:tbl>
      <w:tblPr>
        <w:tblStyle w:val="Tabelraster"/>
        <w:tblpPr w:leftFromText="141" w:rightFromText="141" w:vertAnchor="page" w:horzAnchor="margin" w:tblpY="616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tblGrid>
      <w:tr w:rsidR="002D743B" w:rsidRPr="003E2B4B" w14:paraId="3D365CBE" w14:textId="77777777" w:rsidTr="00F15121">
        <w:trPr>
          <w:trHeight w:hRule="exact" w:val="1060"/>
        </w:trPr>
        <w:tc>
          <w:tcPr>
            <w:tcW w:w="8931" w:type="dxa"/>
          </w:tcPr>
          <w:bookmarkStart w:id="1" w:name="OLE_LINK1" w:displacedByCustomXml="next"/>
          <w:sdt>
            <w:sdtPr>
              <w:rPr>
                <w:color w:val="2B579A"/>
                <w:sz w:val="44"/>
                <w:szCs w:val="44"/>
                <w:shd w:val="clear" w:color="auto" w:fill="E6E6E6"/>
              </w:rPr>
              <w:tag w:val="B=UxDocumentForm/uxTitelField"/>
              <w:id w:val="1751839930"/>
              <w:placeholder>
                <w:docPart w:val="ADE3203D76C9EF48BD626EC84C52AD22"/>
              </w:placeholder>
              <w:dataBinding w:prefixMappings="xmlns:ns0='http://www.keyscript.nl/huisstijl/UxDocumentForm' " w:xpath="/ns0:variabelen[1]/ns0:UxDocumentForm[1]/ns0:uxTitelField[1]" w:storeItemID="{74B5E5CA-3DB7-4B1B-B202-F8B18066B68D}"/>
              <w:text/>
            </w:sdtPr>
            <w:sdtEndPr/>
            <w:sdtContent>
              <w:p w14:paraId="64CA7158" w14:textId="3FC6D4E6" w:rsidR="002D743B" w:rsidRPr="003E2B4B" w:rsidRDefault="00217EC1" w:rsidP="00F55550">
                <w:pPr>
                  <w:pStyle w:val="CoverTitel"/>
                  <w:rPr>
                    <w:sz w:val="44"/>
                    <w:szCs w:val="44"/>
                  </w:rPr>
                </w:pPr>
                <w:r w:rsidRPr="003E2B4B">
                  <w:rPr>
                    <w:sz w:val="44"/>
                    <w:szCs w:val="44"/>
                  </w:rPr>
                  <w:t>Marktconsultatie</w:t>
                </w:r>
              </w:p>
            </w:sdtContent>
          </w:sdt>
          <w:bookmarkEnd w:id="1" w:displacedByCustomXml="prev"/>
          <w:p w14:paraId="456B3754" w14:textId="77777777" w:rsidR="002D743B" w:rsidRPr="003E2B4B" w:rsidRDefault="002D743B" w:rsidP="00F55550">
            <w:pPr>
              <w:pStyle w:val="CoverTitel"/>
              <w:rPr>
                <w:sz w:val="56"/>
                <w:szCs w:val="20"/>
              </w:rPr>
            </w:pPr>
          </w:p>
        </w:tc>
      </w:tr>
      <w:tr w:rsidR="002D743B" w:rsidRPr="003E2B4B" w14:paraId="4163A925" w14:textId="77777777" w:rsidTr="00F15121">
        <w:trPr>
          <w:trHeight w:val="80"/>
        </w:trPr>
        <w:tc>
          <w:tcPr>
            <w:tcW w:w="8931" w:type="dxa"/>
          </w:tcPr>
          <w:p w14:paraId="0E680048" w14:textId="374E10B9" w:rsidR="00F90A04" w:rsidRPr="003E2B4B" w:rsidRDefault="00F90A04" w:rsidP="00F15121">
            <w:pPr>
              <w:pStyle w:val="CoverTitel"/>
              <w:rPr>
                <w:b w:val="0"/>
                <w:sz w:val="20"/>
                <w:szCs w:val="20"/>
              </w:rPr>
            </w:pPr>
            <w:r w:rsidRPr="003E2B4B">
              <w:rPr>
                <w:b w:val="0"/>
                <w:sz w:val="20"/>
                <w:szCs w:val="20"/>
              </w:rPr>
              <w:t>n</w:t>
            </w:r>
            <w:r w:rsidR="004818E4" w:rsidRPr="003E2B4B">
              <w:rPr>
                <w:b w:val="0"/>
                <w:sz w:val="20"/>
                <w:szCs w:val="20"/>
              </w:rPr>
              <w:t xml:space="preserve">aar aanleiding van </w:t>
            </w:r>
            <w:r w:rsidR="002D743B" w:rsidRPr="003E2B4B">
              <w:rPr>
                <w:b w:val="0"/>
                <w:sz w:val="20"/>
                <w:szCs w:val="20"/>
              </w:rPr>
              <w:t>de</w:t>
            </w:r>
            <w:r w:rsidRPr="003E2B4B">
              <w:rPr>
                <w:b w:val="0"/>
                <w:sz w:val="20"/>
                <w:szCs w:val="20"/>
              </w:rPr>
              <w:t xml:space="preserve"> te verwachten</w:t>
            </w:r>
            <w:r w:rsidR="00F15121" w:rsidRPr="003E2B4B">
              <w:rPr>
                <w:b w:val="0"/>
                <w:sz w:val="20"/>
                <w:szCs w:val="20"/>
              </w:rPr>
              <w:t xml:space="preserve"> </w:t>
            </w:r>
            <w:r w:rsidR="3DC49EFC" w:rsidRPr="003E2B4B">
              <w:rPr>
                <w:b w:val="0"/>
                <w:sz w:val="20"/>
                <w:szCs w:val="20"/>
              </w:rPr>
              <w:t>(</w:t>
            </w:r>
            <w:r w:rsidR="002D743B" w:rsidRPr="003E2B4B">
              <w:rPr>
                <w:b w:val="0"/>
                <w:sz w:val="20"/>
                <w:szCs w:val="20"/>
              </w:rPr>
              <w:t>Europese</w:t>
            </w:r>
            <w:r w:rsidR="5066576D" w:rsidRPr="003E2B4B">
              <w:rPr>
                <w:b w:val="0"/>
                <w:sz w:val="20"/>
                <w:szCs w:val="20"/>
              </w:rPr>
              <w:t>)</w:t>
            </w:r>
            <w:r w:rsidR="002D743B" w:rsidRPr="003E2B4B">
              <w:rPr>
                <w:b w:val="0"/>
                <w:sz w:val="20"/>
                <w:szCs w:val="20"/>
              </w:rPr>
              <w:t xml:space="preserve"> aanbesteding</w:t>
            </w:r>
            <w:r w:rsidR="004818E4" w:rsidRPr="003E2B4B">
              <w:rPr>
                <w:b w:val="0"/>
                <w:sz w:val="20"/>
                <w:szCs w:val="20"/>
              </w:rPr>
              <w:t xml:space="preserve"> </w:t>
            </w:r>
            <w:r w:rsidRPr="003E2B4B">
              <w:rPr>
                <w:b w:val="0"/>
                <w:sz w:val="20"/>
                <w:szCs w:val="20"/>
              </w:rPr>
              <w:t xml:space="preserve">voor </w:t>
            </w:r>
            <w:r w:rsidR="00DF3348" w:rsidRPr="003E2B4B">
              <w:rPr>
                <w:b w:val="0"/>
                <w:sz w:val="20"/>
                <w:szCs w:val="20"/>
              </w:rPr>
              <w:t>een</w:t>
            </w:r>
          </w:p>
          <w:p w14:paraId="3B25C5D9" w14:textId="77777777" w:rsidR="00F15121" w:rsidRPr="003E2B4B" w:rsidRDefault="00F15121" w:rsidP="00F15121"/>
          <w:p w14:paraId="551C7FE7" w14:textId="647F9531" w:rsidR="002D743B" w:rsidRPr="003E2B4B" w:rsidRDefault="005855A5" w:rsidP="00CD02E5">
            <w:pPr>
              <w:pStyle w:val="CoverTitel"/>
              <w:rPr>
                <w:sz w:val="44"/>
                <w:szCs w:val="44"/>
                <w:lang w:val="en-US"/>
              </w:rPr>
            </w:pPr>
            <w:r w:rsidRPr="003E2B4B">
              <w:rPr>
                <w:sz w:val="44"/>
                <w:szCs w:val="44"/>
                <w:lang w:val="en-US"/>
              </w:rPr>
              <w:t>Particulier</w:t>
            </w:r>
            <w:r w:rsidR="009E0455">
              <w:rPr>
                <w:sz w:val="44"/>
                <w:szCs w:val="44"/>
                <w:lang w:val="en-US"/>
              </w:rPr>
              <w:t>e</w:t>
            </w:r>
            <w:r w:rsidRPr="003E2B4B">
              <w:rPr>
                <w:sz w:val="44"/>
                <w:szCs w:val="44"/>
                <w:lang w:val="en-US"/>
              </w:rPr>
              <w:t xml:space="preserve"> Alarm</w:t>
            </w:r>
            <w:r w:rsidR="00CD02E5" w:rsidRPr="003E2B4B">
              <w:rPr>
                <w:sz w:val="44"/>
                <w:szCs w:val="44"/>
                <w:lang w:val="en-US"/>
              </w:rPr>
              <w:t xml:space="preserve"> Centrale </w:t>
            </w:r>
            <w:r w:rsidRPr="003E2B4B">
              <w:rPr>
                <w:sz w:val="44"/>
                <w:szCs w:val="44"/>
                <w:lang w:val="en-US"/>
              </w:rPr>
              <w:t>(PAC)</w:t>
            </w:r>
          </w:p>
        </w:tc>
      </w:tr>
      <w:tr w:rsidR="002D743B" w:rsidRPr="003E2B4B" w14:paraId="2BD7B434" w14:textId="77777777" w:rsidTr="00F15121">
        <w:trPr>
          <w:trHeight w:val="80"/>
        </w:trPr>
        <w:tc>
          <w:tcPr>
            <w:tcW w:w="8931" w:type="dxa"/>
          </w:tcPr>
          <w:p w14:paraId="275CBD52" w14:textId="77777777" w:rsidR="002D743B" w:rsidRPr="003E2B4B" w:rsidRDefault="002D743B" w:rsidP="00F15121">
            <w:pPr>
              <w:pStyle w:val="DHSubtitel"/>
              <w:rPr>
                <w:rFonts w:asciiTheme="minorHAnsi" w:hAnsiTheme="minorHAnsi" w:cstheme="minorHAnsi"/>
                <w:sz w:val="22"/>
                <w:szCs w:val="22"/>
                <w:lang w:val="en-US"/>
              </w:rPr>
            </w:pPr>
          </w:p>
        </w:tc>
      </w:tr>
      <w:tr w:rsidR="002D743B" w:rsidRPr="003E2B4B" w14:paraId="77CB3BED" w14:textId="77777777" w:rsidTr="00F15121">
        <w:trPr>
          <w:trHeight w:val="80"/>
        </w:trPr>
        <w:tc>
          <w:tcPr>
            <w:tcW w:w="8931" w:type="dxa"/>
          </w:tcPr>
          <w:p w14:paraId="0D28F853" w14:textId="77777777" w:rsidR="002D743B" w:rsidRPr="003E2B4B" w:rsidRDefault="002D743B" w:rsidP="00F15121">
            <w:pPr>
              <w:pStyle w:val="DHSubtitel"/>
              <w:rPr>
                <w:rFonts w:asciiTheme="minorHAnsi" w:hAnsiTheme="minorHAnsi" w:cstheme="minorHAnsi"/>
                <w:sz w:val="22"/>
                <w:szCs w:val="22"/>
                <w:lang w:val="en-US"/>
              </w:rPr>
            </w:pPr>
          </w:p>
        </w:tc>
      </w:tr>
    </w:tbl>
    <w:p w14:paraId="059B2819" w14:textId="34B7C27E" w:rsidR="002D743B" w:rsidRPr="00CD02E5" w:rsidRDefault="002D743B" w:rsidP="00507BD7">
      <w:pPr>
        <w:rPr>
          <w:rFonts w:cstheme="minorHAnsi"/>
          <w:lang w:val="en-US"/>
        </w:rPr>
      </w:pPr>
    </w:p>
    <w:p w14:paraId="27EB958E" w14:textId="77777777" w:rsidR="004818E4" w:rsidRPr="00CD02E5" w:rsidRDefault="004818E4" w:rsidP="004818E4">
      <w:pPr>
        <w:rPr>
          <w:lang w:val="en-US"/>
        </w:rPr>
      </w:pPr>
    </w:p>
    <w:p w14:paraId="74C45F66" w14:textId="77777777" w:rsidR="004818E4" w:rsidRPr="00CD02E5" w:rsidRDefault="004818E4" w:rsidP="004818E4">
      <w:pPr>
        <w:rPr>
          <w:lang w:val="en-US"/>
        </w:rPr>
      </w:pPr>
    </w:p>
    <w:p w14:paraId="309EB07C" w14:textId="77777777" w:rsidR="004818E4" w:rsidRPr="00CD02E5" w:rsidRDefault="004818E4" w:rsidP="004818E4">
      <w:pPr>
        <w:rPr>
          <w:lang w:val="en-US"/>
        </w:rPr>
      </w:pPr>
    </w:p>
    <w:p w14:paraId="44959AB7" w14:textId="4DA53990" w:rsidR="004818E4" w:rsidRPr="00CD02E5" w:rsidRDefault="004818E4" w:rsidP="004818E4">
      <w:pPr>
        <w:rPr>
          <w:lang w:val="en-US"/>
        </w:rPr>
      </w:pPr>
    </w:p>
    <w:p w14:paraId="569E289F" w14:textId="6355A3F0" w:rsidR="00F15121" w:rsidRPr="00CD02E5" w:rsidRDefault="00F15121" w:rsidP="004818E4">
      <w:pPr>
        <w:rPr>
          <w:lang w:val="en-US"/>
        </w:rPr>
      </w:pPr>
    </w:p>
    <w:p w14:paraId="071F2384" w14:textId="50A2422A" w:rsidR="00F15121" w:rsidRPr="00CD02E5" w:rsidRDefault="00F15121" w:rsidP="004818E4">
      <w:pPr>
        <w:rPr>
          <w:lang w:val="en-US"/>
        </w:rPr>
      </w:pPr>
    </w:p>
    <w:p w14:paraId="7BD11C79" w14:textId="203E3848" w:rsidR="00F15121" w:rsidRPr="00CD02E5" w:rsidRDefault="00F15121" w:rsidP="004818E4">
      <w:pPr>
        <w:rPr>
          <w:lang w:val="en-US"/>
        </w:rPr>
      </w:pPr>
    </w:p>
    <w:p w14:paraId="0E01F268" w14:textId="7BBD47DC" w:rsidR="00F15121" w:rsidRPr="00CD02E5" w:rsidRDefault="00F15121" w:rsidP="004818E4">
      <w:pPr>
        <w:rPr>
          <w:lang w:val="en-US"/>
        </w:rPr>
      </w:pPr>
    </w:p>
    <w:p w14:paraId="277AB916" w14:textId="2A1B45B4" w:rsidR="00F15121" w:rsidRPr="00CD02E5" w:rsidRDefault="00F15121" w:rsidP="004818E4">
      <w:pPr>
        <w:rPr>
          <w:lang w:val="en-US"/>
        </w:rPr>
      </w:pPr>
    </w:p>
    <w:p w14:paraId="734DD385" w14:textId="0BB879F3" w:rsidR="00F15121" w:rsidRPr="00CD02E5" w:rsidRDefault="00F15121" w:rsidP="004818E4">
      <w:pPr>
        <w:rPr>
          <w:lang w:val="en-US"/>
        </w:rPr>
      </w:pPr>
    </w:p>
    <w:p w14:paraId="3F2B10A8" w14:textId="346C0D96" w:rsidR="00F15121" w:rsidRPr="00CD02E5" w:rsidRDefault="00F15121" w:rsidP="004818E4">
      <w:pPr>
        <w:rPr>
          <w:lang w:val="en-US"/>
        </w:rPr>
      </w:pPr>
    </w:p>
    <w:p w14:paraId="305210C7" w14:textId="575A819A" w:rsidR="00843319" w:rsidRPr="00CD02E5" w:rsidRDefault="00843319" w:rsidP="004818E4">
      <w:pPr>
        <w:rPr>
          <w:lang w:val="en-US"/>
        </w:rPr>
      </w:pPr>
    </w:p>
    <w:p w14:paraId="462ACC95" w14:textId="77777777" w:rsidR="00843319" w:rsidRPr="00CD02E5" w:rsidRDefault="00843319" w:rsidP="004818E4">
      <w:pPr>
        <w:rPr>
          <w:lang w:val="en-US"/>
        </w:rPr>
      </w:pPr>
    </w:p>
    <w:p w14:paraId="6ECA2E78" w14:textId="5D659BC4" w:rsidR="00F15121" w:rsidRPr="00CD02E5" w:rsidRDefault="00F15121" w:rsidP="004818E4">
      <w:pPr>
        <w:rPr>
          <w:lang w:val="en-US"/>
        </w:rPr>
      </w:pPr>
    </w:p>
    <w:p w14:paraId="08EB5FBE" w14:textId="48C4BABD" w:rsidR="00F15121" w:rsidRPr="00CD02E5" w:rsidRDefault="00F15121" w:rsidP="004818E4">
      <w:pPr>
        <w:rPr>
          <w:lang w:val="en-US"/>
        </w:rPr>
      </w:pPr>
    </w:p>
    <w:p w14:paraId="3E3CBFC6" w14:textId="77777777" w:rsidR="00F15121" w:rsidRPr="00CD02E5" w:rsidRDefault="00F15121" w:rsidP="004818E4">
      <w:pPr>
        <w:rPr>
          <w:lang w:val="en-US"/>
        </w:rPr>
      </w:pPr>
    </w:p>
    <w:p w14:paraId="2429E044" w14:textId="2EC69289" w:rsidR="004818E4" w:rsidRPr="00CD02E5" w:rsidRDefault="004818E4" w:rsidP="004818E4">
      <w:pPr>
        <w:rPr>
          <w:lang w:val="en-US"/>
        </w:rPr>
      </w:pPr>
    </w:p>
    <w:p w14:paraId="12F04B78" w14:textId="278BE8D4" w:rsidR="007A0A5A" w:rsidRPr="00CD02E5" w:rsidRDefault="007A0A5A" w:rsidP="004818E4">
      <w:pPr>
        <w:rPr>
          <w:lang w:val="en-US"/>
        </w:rPr>
      </w:pPr>
    </w:p>
    <w:p w14:paraId="3D6FC344" w14:textId="03A2CEAA" w:rsidR="007A0A5A" w:rsidRPr="00CD02E5" w:rsidRDefault="007A0A5A" w:rsidP="004818E4">
      <w:pPr>
        <w:rPr>
          <w:lang w:val="en-US"/>
        </w:rPr>
      </w:pPr>
    </w:p>
    <w:p w14:paraId="17DF03C3" w14:textId="61A00590" w:rsidR="007A0A5A" w:rsidRPr="00CD02E5" w:rsidRDefault="007A0A5A" w:rsidP="004818E4">
      <w:pPr>
        <w:rPr>
          <w:lang w:val="en-US"/>
        </w:rPr>
      </w:pPr>
    </w:p>
    <w:p w14:paraId="53024838" w14:textId="19995D32" w:rsidR="007A0A5A" w:rsidRPr="00CD02E5" w:rsidRDefault="007A0A5A" w:rsidP="004818E4">
      <w:pPr>
        <w:rPr>
          <w:lang w:val="en-US"/>
        </w:rPr>
      </w:pPr>
    </w:p>
    <w:p w14:paraId="2B98FA44" w14:textId="26C5D7E6" w:rsidR="007A0A5A" w:rsidRDefault="007A0A5A" w:rsidP="004818E4">
      <w:pPr>
        <w:rPr>
          <w:lang w:val="en-US"/>
        </w:rPr>
      </w:pPr>
    </w:p>
    <w:p w14:paraId="1766D8C8" w14:textId="77777777" w:rsidR="00AA1182" w:rsidRDefault="00AA1182" w:rsidP="004818E4">
      <w:pPr>
        <w:rPr>
          <w:lang w:val="en-US"/>
        </w:rPr>
      </w:pPr>
    </w:p>
    <w:p w14:paraId="47EF9461" w14:textId="77777777" w:rsidR="00AA1182" w:rsidRDefault="00AA1182" w:rsidP="004818E4">
      <w:pPr>
        <w:rPr>
          <w:lang w:val="en-US"/>
        </w:rPr>
      </w:pPr>
    </w:p>
    <w:p w14:paraId="4E5E618E" w14:textId="77777777" w:rsidR="00AA1182" w:rsidRDefault="00AA1182" w:rsidP="004818E4">
      <w:pPr>
        <w:rPr>
          <w:lang w:val="en-US"/>
        </w:rPr>
      </w:pPr>
    </w:p>
    <w:p w14:paraId="1C8D885C" w14:textId="77777777" w:rsidR="00AA1182" w:rsidRDefault="00AA1182" w:rsidP="004818E4">
      <w:pPr>
        <w:rPr>
          <w:lang w:val="en-US"/>
        </w:rPr>
      </w:pPr>
    </w:p>
    <w:p w14:paraId="4234236F" w14:textId="77777777" w:rsidR="00AA1182" w:rsidRPr="00CD02E5" w:rsidRDefault="00AA1182" w:rsidP="004818E4">
      <w:pPr>
        <w:rPr>
          <w:lang w:val="en-US"/>
        </w:rPr>
      </w:pPr>
    </w:p>
    <w:p w14:paraId="0EF85A31" w14:textId="68A8AFCA" w:rsidR="007A0A5A" w:rsidRPr="00CD02E5" w:rsidRDefault="007A0A5A" w:rsidP="004818E4">
      <w:pPr>
        <w:rPr>
          <w:lang w:val="en-US"/>
        </w:rPr>
      </w:pPr>
    </w:p>
    <w:p w14:paraId="2A6CB5BF" w14:textId="2785204D" w:rsidR="007A0A5A" w:rsidRPr="00CD02E5" w:rsidRDefault="007A0A5A" w:rsidP="004818E4">
      <w:pPr>
        <w:rPr>
          <w:lang w:val="en-US"/>
        </w:rPr>
      </w:pPr>
    </w:p>
    <w:p w14:paraId="3935017D" w14:textId="77777777" w:rsidR="007A0A5A" w:rsidRPr="00CD02E5" w:rsidRDefault="007A0A5A" w:rsidP="004818E4">
      <w:pPr>
        <w:rPr>
          <w:lang w:val="en-US"/>
        </w:rPr>
      </w:pPr>
    </w:p>
    <w:p w14:paraId="114784D6" w14:textId="0997A144" w:rsidR="004818E4" w:rsidRPr="00F15121" w:rsidRDefault="004818E4" w:rsidP="004818E4">
      <w:pPr>
        <w:rPr>
          <w:color w:val="000644" w:themeColor="text1"/>
        </w:rPr>
      </w:pPr>
      <w:r w:rsidRPr="00F15121">
        <w:rPr>
          <w:b/>
          <w:color w:val="000644" w:themeColor="text1"/>
        </w:rPr>
        <w:t>Aanbestedende dienst</w:t>
      </w:r>
      <w:r w:rsidRPr="00F15121">
        <w:rPr>
          <w:color w:val="000644" w:themeColor="text1"/>
        </w:rPr>
        <w:t>:</w:t>
      </w:r>
      <w:r w:rsidR="000F6407" w:rsidRPr="00F15121">
        <w:rPr>
          <w:color w:val="000644" w:themeColor="text1"/>
        </w:rPr>
        <w:t xml:space="preserve"> </w:t>
      </w:r>
      <w:r w:rsidR="00F15121" w:rsidRPr="00F15121">
        <w:rPr>
          <w:color w:val="000644" w:themeColor="text1"/>
        </w:rPr>
        <w:tab/>
      </w:r>
      <w:r w:rsidR="000F6407" w:rsidRPr="00F15121">
        <w:rPr>
          <w:color w:val="000644" w:themeColor="text1"/>
        </w:rPr>
        <w:t>Stichting</w:t>
      </w:r>
      <w:r w:rsidRPr="00F15121">
        <w:rPr>
          <w:color w:val="000644" w:themeColor="text1"/>
        </w:rPr>
        <w:t xml:space="preserve"> Yuverta</w:t>
      </w:r>
    </w:p>
    <w:p w14:paraId="7FBFBC70" w14:textId="4328CF6E" w:rsidR="004818E4" w:rsidRPr="004818E4" w:rsidRDefault="000F6407" w:rsidP="004818E4">
      <w:pPr>
        <w:rPr>
          <w:color w:val="000644" w:themeColor="text1"/>
        </w:rPr>
      </w:pPr>
      <w:r w:rsidRPr="00F15121">
        <w:rPr>
          <w:b/>
          <w:color w:val="000644" w:themeColor="text1"/>
        </w:rPr>
        <w:t>Uitgevoerd door</w:t>
      </w:r>
      <w:r w:rsidR="004818E4" w:rsidRPr="004818E4">
        <w:rPr>
          <w:color w:val="000644" w:themeColor="text1"/>
        </w:rPr>
        <w:t>:</w:t>
      </w:r>
      <w:r w:rsidR="00F15121">
        <w:rPr>
          <w:color w:val="000644" w:themeColor="text1"/>
        </w:rPr>
        <w:tab/>
      </w:r>
      <w:r w:rsidR="00F15121">
        <w:rPr>
          <w:color w:val="000644" w:themeColor="text1"/>
        </w:rPr>
        <w:tab/>
        <w:t>Frank Jonkman</w:t>
      </w:r>
    </w:p>
    <w:p w14:paraId="749BF25B" w14:textId="0093DDD4" w:rsidR="004818E4" w:rsidRPr="00AA1182" w:rsidRDefault="004818E4" w:rsidP="004818E4">
      <w:pPr>
        <w:rPr>
          <w:color w:val="000644" w:themeColor="text1"/>
        </w:rPr>
      </w:pPr>
      <w:r w:rsidRPr="00AA1182">
        <w:rPr>
          <w:b/>
          <w:bCs/>
          <w:color w:val="000644" w:themeColor="text1"/>
        </w:rPr>
        <w:t>Datum:</w:t>
      </w:r>
      <w:r w:rsidR="00AE7CB6" w:rsidRPr="00AA1182">
        <w:rPr>
          <w:color w:val="000644" w:themeColor="text1"/>
        </w:rPr>
        <w:t xml:space="preserve"> </w:t>
      </w:r>
      <w:r w:rsidR="00F15121" w:rsidRPr="00AA1182">
        <w:rPr>
          <w:color w:val="000644" w:themeColor="text1"/>
        </w:rPr>
        <w:tab/>
      </w:r>
      <w:r w:rsidR="00F15121" w:rsidRPr="00AA1182">
        <w:rPr>
          <w:color w:val="000644" w:themeColor="text1"/>
        </w:rPr>
        <w:tab/>
      </w:r>
      <w:r w:rsidR="00F15121" w:rsidRPr="00AA1182">
        <w:rPr>
          <w:color w:val="000644" w:themeColor="text1"/>
        </w:rPr>
        <w:tab/>
      </w:r>
      <w:r w:rsidR="00187FC9" w:rsidRPr="00AA1182">
        <w:rPr>
          <w:color w:val="000644" w:themeColor="text1"/>
        </w:rPr>
        <w:t>1</w:t>
      </w:r>
      <w:r w:rsidR="00AA1182" w:rsidRPr="00AA1182">
        <w:rPr>
          <w:color w:val="000644" w:themeColor="text1"/>
        </w:rPr>
        <w:t>5</w:t>
      </w:r>
      <w:r w:rsidR="00CD02E5" w:rsidRPr="00AA1182">
        <w:rPr>
          <w:color w:val="000644" w:themeColor="text1"/>
        </w:rPr>
        <w:t xml:space="preserve"> februari </w:t>
      </w:r>
      <w:r w:rsidR="00F15121" w:rsidRPr="00AA1182">
        <w:rPr>
          <w:color w:val="000644" w:themeColor="text1"/>
        </w:rPr>
        <w:t>202</w:t>
      </w:r>
      <w:r w:rsidR="005855A5" w:rsidRPr="00AA1182">
        <w:rPr>
          <w:color w:val="000644" w:themeColor="text1"/>
        </w:rPr>
        <w:t>3</w:t>
      </w:r>
    </w:p>
    <w:p w14:paraId="08AD32D8" w14:textId="69A40983" w:rsidR="002D743B" w:rsidRPr="004818E4" w:rsidRDefault="002D743B" w:rsidP="004818E4">
      <w:pPr>
        <w:spacing w:after="160" w:line="259" w:lineRule="auto"/>
        <w:rPr>
          <w:rFonts w:cstheme="minorHAnsi"/>
        </w:rPr>
      </w:pPr>
      <w:r w:rsidRPr="004818E4">
        <w:rPr>
          <w:rFonts w:cstheme="minorHAnsi"/>
        </w:rPr>
        <w:br w:type="page"/>
      </w:r>
    </w:p>
    <w:p w14:paraId="61205ED0" w14:textId="77777777" w:rsidR="002D743B" w:rsidRPr="0009647D" w:rsidRDefault="002D743B" w:rsidP="0009647D">
      <w:pPr>
        <w:pStyle w:val="DHKop1GeenTOC"/>
        <w:spacing w:after="0" w:line="240" w:lineRule="atLeast"/>
        <w:jc w:val="both"/>
        <w:rPr>
          <w:rFonts w:eastAsiaTheme="minorHAnsi" w:cs="Arial"/>
          <w:b/>
          <w:bCs w:val="0"/>
          <w:color w:val="auto"/>
          <w:sz w:val="20"/>
          <w:szCs w:val="20"/>
        </w:rPr>
      </w:pPr>
      <w:r w:rsidRPr="00F55550">
        <w:rPr>
          <w:rFonts w:eastAsiaTheme="minorHAnsi" w:cs="Arial"/>
          <w:b/>
          <w:bCs w:val="0"/>
          <w:color w:val="auto"/>
          <w:szCs w:val="30"/>
        </w:rPr>
        <w:lastRenderedPageBreak/>
        <w:t>Inhoudsopgave</w:t>
      </w:r>
    </w:p>
    <w:p w14:paraId="0C7AD64C" w14:textId="6B6D51A1" w:rsidR="009C686C" w:rsidRPr="009C686C" w:rsidRDefault="002D743B">
      <w:pPr>
        <w:pStyle w:val="Inhopg1"/>
        <w:rPr>
          <w:rFonts w:asciiTheme="minorHAnsi" w:eastAsiaTheme="minorEastAsia" w:hAnsiTheme="minorHAnsi" w:cstheme="minorBidi"/>
          <w:b w:val="0"/>
          <w:noProof/>
          <w:sz w:val="20"/>
          <w:szCs w:val="20"/>
          <w:lang w:eastAsia="nl-NL"/>
        </w:rPr>
      </w:pPr>
      <w:r w:rsidRPr="009C686C">
        <w:rPr>
          <w:rFonts w:asciiTheme="minorHAnsi" w:eastAsiaTheme="majorEastAsia" w:hAnsiTheme="minorHAnsi" w:cstheme="minorHAnsi"/>
          <w:bCs/>
          <w:noProof/>
          <w:color w:val="000644" w:themeColor="text1"/>
          <w:sz w:val="20"/>
          <w:szCs w:val="20"/>
          <w:shd w:val="clear" w:color="auto" w:fill="E6E6E6"/>
        </w:rPr>
        <w:fldChar w:fldCharType="begin"/>
      </w:r>
      <w:r w:rsidRPr="009C686C">
        <w:rPr>
          <w:rFonts w:asciiTheme="minorHAnsi" w:hAnsiTheme="minorHAnsi" w:cstheme="minorHAnsi"/>
          <w:sz w:val="20"/>
          <w:szCs w:val="20"/>
        </w:rPr>
        <w:instrText xml:space="preserve"> TOC \o "1-3" \u </w:instrText>
      </w:r>
      <w:r w:rsidRPr="009C686C">
        <w:rPr>
          <w:rFonts w:asciiTheme="minorHAnsi" w:eastAsiaTheme="majorEastAsia" w:hAnsiTheme="minorHAnsi" w:cstheme="minorHAnsi"/>
          <w:bCs/>
          <w:noProof/>
          <w:color w:val="000644" w:themeColor="text1"/>
          <w:sz w:val="20"/>
          <w:szCs w:val="20"/>
          <w:shd w:val="clear" w:color="auto" w:fill="E6E6E6"/>
        </w:rPr>
        <w:fldChar w:fldCharType="separate"/>
      </w:r>
      <w:r w:rsidR="009C686C" w:rsidRPr="009C686C">
        <w:rPr>
          <w:noProof/>
          <w:sz w:val="20"/>
          <w:szCs w:val="20"/>
        </w:rPr>
        <w:t>1.</w:t>
      </w:r>
      <w:r w:rsidR="009C686C" w:rsidRPr="009C686C">
        <w:rPr>
          <w:rFonts w:asciiTheme="minorHAnsi" w:eastAsiaTheme="minorEastAsia" w:hAnsiTheme="minorHAnsi" w:cstheme="minorBidi"/>
          <w:b w:val="0"/>
          <w:noProof/>
          <w:sz w:val="20"/>
          <w:szCs w:val="20"/>
          <w:lang w:eastAsia="nl-NL"/>
        </w:rPr>
        <w:tab/>
      </w:r>
      <w:r w:rsidR="009C686C" w:rsidRPr="009C686C">
        <w:rPr>
          <w:noProof/>
          <w:sz w:val="20"/>
          <w:szCs w:val="20"/>
        </w:rPr>
        <w:t>Yuverta en de beoogde opdracht</w:t>
      </w:r>
      <w:r w:rsidR="009C686C" w:rsidRPr="009C686C">
        <w:rPr>
          <w:noProof/>
          <w:sz w:val="20"/>
          <w:szCs w:val="20"/>
        </w:rPr>
        <w:tab/>
      </w:r>
      <w:r w:rsidR="009C686C" w:rsidRPr="009C686C">
        <w:rPr>
          <w:noProof/>
          <w:sz w:val="20"/>
          <w:szCs w:val="20"/>
        </w:rPr>
        <w:fldChar w:fldCharType="begin"/>
      </w:r>
      <w:r w:rsidR="009C686C" w:rsidRPr="009C686C">
        <w:rPr>
          <w:noProof/>
          <w:sz w:val="20"/>
          <w:szCs w:val="20"/>
        </w:rPr>
        <w:instrText xml:space="preserve"> PAGEREF _Toc127336926 \h </w:instrText>
      </w:r>
      <w:r w:rsidR="009C686C" w:rsidRPr="009C686C">
        <w:rPr>
          <w:noProof/>
          <w:sz w:val="20"/>
          <w:szCs w:val="20"/>
        </w:rPr>
      </w:r>
      <w:r w:rsidR="009C686C" w:rsidRPr="009C686C">
        <w:rPr>
          <w:noProof/>
          <w:sz w:val="20"/>
          <w:szCs w:val="20"/>
        </w:rPr>
        <w:fldChar w:fldCharType="separate"/>
      </w:r>
      <w:r w:rsidR="00D418E7">
        <w:rPr>
          <w:noProof/>
          <w:sz w:val="20"/>
          <w:szCs w:val="20"/>
        </w:rPr>
        <w:t>3</w:t>
      </w:r>
      <w:r w:rsidR="009C686C" w:rsidRPr="009C686C">
        <w:rPr>
          <w:noProof/>
          <w:sz w:val="20"/>
          <w:szCs w:val="20"/>
        </w:rPr>
        <w:fldChar w:fldCharType="end"/>
      </w:r>
    </w:p>
    <w:p w14:paraId="5F7BE80A" w14:textId="777E4B9D"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1.1</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Yuverta</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_Toc127336927 \h </w:instrText>
      </w:r>
      <w:r w:rsidRPr="009C686C">
        <w:rPr>
          <w:noProof/>
          <w:sz w:val="20"/>
          <w:szCs w:val="20"/>
        </w:rPr>
      </w:r>
      <w:r w:rsidRPr="009C686C">
        <w:rPr>
          <w:noProof/>
          <w:sz w:val="20"/>
          <w:szCs w:val="20"/>
        </w:rPr>
        <w:fldChar w:fldCharType="separate"/>
      </w:r>
      <w:r w:rsidR="00D418E7">
        <w:rPr>
          <w:noProof/>
          <w:sz w:val="20"/>
          <w:szCs w:val="20"/>
        </w:rPr>
        <w:t>3</w:t>
      </w:r>
      <w:r w:rsidRPr="009C686C">
        <w:rPr>
          <w:noProof/>
          <w:sz w:val="20"/>
          <w:szCs w:val="20"/>
        </w:rPr>
        <w:fldChar w:fldCharType="end"/>
      </w:r>
    </w:p>
    <w:p w14:paraId="2F81BDF2" w14:textId="65F5DA76" w:rsidR="009C686C" w:rsidRPr="009C686C" w:rsidRDefault="009C686C">
      <w:pPr>
        <w:pStyle w:val="Inhopg3"/>
        <w:rPr>
          <w:rFonts w:asciiTheme="minorHAnsi" w:eastAsiaTheme="minorEastAsia" w:hAnsiTheme="minorHAnsi" w:cstheme="minorBidi"/>
          <w:noProof/>
          <w:sz w:val="20"/>
          <w:szCs w:val="20"/>
          <w:lang w:eastAsia="nl-NL"/>
        </w:rPr>
      </w:pPr>
      <w:r w:rsidRPr="009C686C">
        <w:rPr>
          <w:noProof/>
          <w:sz w:val="20"/>
          <w:szCs w:val="20"/>
        </w:rPr>
        <w:t>1.1.1</w:t>
      </w:r>
      <w:r w:rsidRPr="009C686C">
        <w:rPr>
          <w:rFonts w:asciiTheme="minorHAnsi" w:eastAsiaTheme="minorEastAsia" w:hAnsiTheme="minorHAnsi" w:cstheme="minorBidi"/>
          <w:noProof/>
          <w:sz w:val="20"/>
          <w:szCs w:val="20"/>
          <w:lang w:eastAsia="nl-NL"/>
        </w:rPr>
        <w:tab/>
      </w:r>
      <w:r w:rsidRPr="009C686C">
        <w:rPr>
          <w:noProof/>
          <w:sz w:val="20"/>
          <w:szCs w:val="20"/>
        </w:rPr>
        <w:t>Dé expert in beroepsonderwijs over lucht, water en de groene leefomgeving</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_Toc127336928 \h </w:instrText>
      </w:r>
      <w:r w:rsidRPr="009C686C">
        <w:rPr>
          <w:noProof/>
          <w:sz w:val="20"/>
          <w:szCs w:val="20"/>
        </w:rPr>
      </w:r>
      <w:r w:rsidRPr="009C686C">
        <w:rPr>
          <w:noProof/>
          <w:sz w:val="20"/>
          <w:szCs w:val="20"/>
        </w:rPr>
        <w:fldChar w:fldCharType="separate"/>
      </w:r>
      <w:r w:rsidR="00D418E7">
        <w:rPr>
          <w:noProof/>
          <w:sz w:val="20"/>
          <w:szCs w:val="20"/>
        </w:rPr>
        <w:t>4</w:t>
      </w:r>
      <w:r w:rsidRPr="009C686C">
        <w:rPr>
          <w:noProof/>
          <w:sz w:val="20"/>
          <w:szCs w:val="20"/>
        </w:rPr>
        <w:fldChar w:fldCharType="end"/>
      </w:r>
    </w:p>
    <w:p w14:paraId="1F60BF7D" w14:textId="37EFEF4F" w:rsidR="009C686C" w:rsidRPr="009C686C" w:rsidRDefault="009C686C">
      <w:pPr>
        <w:pStyle w:val="Inhopg3"/>
        <w:rPr>
          <w:rFonts w:asciiTheme="minorHAnsi" w:eastAsiaTheme="minorEastAsia" w:hAnsiTheme="minorHAnsi" w:cstheme="minorBidi"/>
          <w:noProof/>
          <w:sz w:val="20"/>
          <w:szCs w:val="20"/>
          <w:lang w:eastAsia="nl-NL"/>
        </w:rPr>
      </w:pPr>
      <w:r w:rsidRPr="009C686C">
        <w:rPr>
          <w:noProof/>
          <w:sz w:val="20"/>
          <w:szCs w:val="20"/>
        </w:rPr>
        <w:t>1.1.2</w:t>
      </w:r>
      <w:r w:rsidRPr="009C686C">
        <w:rPr>
          <w:rFonts w:asciiTheme="minorHAnsi" w:eastAsiaTheme="minorEastAsia" w:hAnsiTheme="minorHAnsi" w:cstheme="minorBidi"/>
          <w:noProof/>
          <w:sz w:val="20"/>
          <w:szCs w:val="20"/>
          <w:lang w:eastAsia="nl-NL"/>
        </w:rPr>
        <w:tab/>
      </w:r>
      <w:r w:rsidRPr="009C686C">
        <w:rPr>
          <w:noProof/>
          <w:sz w:val="20"/>
          <w:szCs w:val="20"/>
        </w:rPr>
        <w:t>De ambitie</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_Toc127336929 \h </w:instrText>
      </w:r>
      <w:r w:rsidRPr="009C686C">
        <w:rPr>
          <w:noProof/>
          <w:sz w:val="20"/>
          <w:szCs w:val="20"/>
        </w:rPr>
      </w:r>
      <w:r w:rsidRPr="009C686C">
        <w:rPr>
          <w:noProof/>
          <w:sz w:val="20"/>
          <w:szCs w:val="20"/>
        </w:rPr>
        <w:fldChar w:fldCharType="separate"/>
      </w:r>
      <w:r w:rsidR="00D418E7">
        <w:rPr>
          <w:noProof/>
          <w:sz w:val="20"/>
          <w:szCs w:val="20"/>
        </w:rPr>
        <w:t>4</w:t>
      </w:r>
      <w:r w:rsidRPr="009C686C">
        <w:rPr>
          <w:noProof/>
          <w:sz w:val="20"/>
          <w:szCs w:val="20"/>
        </w:rPr>
        <w:fldChar w:fldCharType="end"/>
      </w:r>
    </w:p>
    <w:p w14:paraId="5D9ED854" w14:textId="7B518AD9"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1.2</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Doel marktconsultatie</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_Toc127336930 \h </w:instrText>
      </w:r>
      <w:r w:rsidRPr="009C686C">
        <w:rPr>
          <w:noProof/>
          <w:sz w:val="20"/>
          <w:szCs w:val="20"/>
        </w:rPr>
      </w:r>
      <w:r w:rsidRPr="009C686C">
        <w:rPr>
          <w:noProof/>
          <w:sz w:val="20"/>
          <w:szCs w:val="20"/>
        </w:rPr>
        <w:fldChar w:fldCharType="separate"/>
      </w:r>
      <w:r w:rsidR="00D418E7">
        <w:rPr>
          <w:noProof/>
          <w:sz w:val="20"/>
          <w:szCs w:val="20"/>
        </w:rPr>
        <w:t>5</w:t>
      </w:r>
      <w:r w:rsidRPr="009C686C">
        <w:rPr>
          <w:noProof/>
          <w:sz w:val="20"/>
          <w:szCs w:val="20"/>
        </w:rPr>
        <w:fldChar w:fldCharType="end"/>
      </w:r>
    </w:p>
    <w:p w14:paraId="31DDF804" w14:textId="36290E04"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1.3</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Scope voorgenomen aanbesteding</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_Toc127336931 \h </w:instrText>
      </w:r>
      <w:r w:rsidRPr="009C686C">
        <w:rPr>
          <w:noProof/>
          <w:sz w:val="20"/>
          <w:szCs w:val="20"/>
        </w:rPr>
      </w:r>
      <w:r w:rsidRPr="009C686C">
        <w:rPr>
          <w:noProof/>
          <w:sz w:val="20"/>
          <w:szCs w:val="20"/>
        </w:rPr>
        <w:fldChar w:fldCharType="separate"/>
      </w:r>
      <w:r w:rsidR="00D418E7">
        <w:rPr>
          <w:noProof/>
          <w:sz w:val="20"/>
          <w:szCs w:val="20"/>
        </w:rPr>
        <w:t>5</w:t>
      </w:r>
      <w:r w:rsidRPr="009C686C">
        <w:rPr>
          <w:noProof/>
          <w:sz w:val="20"/>
          <w:szCs w:val="20"/>
        </w:rPr>
        <w:fldChar w:fldCharType="end"/>
      </w:r>
    </w:p>
    <w:p w14:paraId="2B8081B4" w14:textId="36E97C0D"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1.4</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Ambitie en beleid</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_Toc127336932 \h </w:instrText>
      </w:r>
      <w:r w:rsidRPr="009C686C">
        <w:rPr>
          <w:noProof/>
          <w:sz w:val="20"/>
          <w:szCs w:val="20"/>
        </w:rPr>
      </w:r>
      <w:r w:rsidRPr="009C686C">
        <w:rPr>
          <w:noProof/>
          <w:sz w:val="20"/>
          <w:szCs w:val="20"/>
        </w:rPr>
        <w:fldChar w:fldCharType="separate"/>
      </w:r>
      <w:r w:rsidR="00D418E7">
        <w:rPr>
          <w:noProof/>
          <w:sz w:val="20"/>
          <w:szCs w:val="20"/>
        </w:rPr>
        <w:t>6</w:t>
      </w:r>
      <w:r w:rsidRPr="009C686C">
        <w:rPr>
          <w:noProof/>
          <w:sz w:val="20"/>
          <w:szCs w:val="20"/>
        </w:rPr>
        <w:fldChar w:fldCharType="end"/>
      </w:r>
    </w:p>
    <w:p w14:paraId="7BFC9E78" w14:textId="203385D2"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1.5</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Beoogde gewenste situatie</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_Toc127336933 \h </w:instrText>
      </w:r>
      <w:r w:rsidRPr="009C686C">
        <w:rPr>
          <w:noProof/>
          <w:sz w:val="20"/>
          <w:szCs w:val="20"/>
        </w:rPr>
      </w:r>
      <w:r w:rsidRPr="009C686C">
        <w:rPr>
          <w:noProof/>
          <w:sz w:val="20"/>
          <w:szCs w:val="20"/>
        </w:rPr>
        <w:fldChar w:fldCharType="separate"/>
      </w:r>
      <w:r w:rsidR="00D418E7">
        <w:rPr>
          <w:noProof/>
          <w:sz w:val="20"/>
          <w:szCs w:val="20"/>
        </w:rPr>
        <w:t>6</w:t>
      </w:r>
      <w:r w:rsidRPr="009C686C">
        <w:rPr>
          <w:noProof/>
          <w:sz w:val="20"/>
          <w:szCs w:val="20"/>
        </w:rPr>
        <w:fldChar w:fldCharType="end"/>
      </w:r>
    </w:p>
    <w:p w14:paraId="255857C2" w14:textId="15A977F7" w:rsidR="009C686C" w:rsidRPr="009C686C" w:rsidRDefault="009C686C">
      <w:pPr>
        <w:pStyle w:val="Inhopg1"/>
        <w:rPr>
          <w:rFonts w:asciiTheme="minorHAnsi" w:eastAsiaTheme="minorEastAsia" w:hAnsiTheme="minorHAnsi" w:cstheme="minorBidi"/>
          <w:b w:val="0"/>
          <w:noProof/>
          <w:sz w:val="20"/>
          <w:szCs w:val="20"/>
          <w:lang w:eastAsia="nl-NL"/>
        </w:rPr>
      </w:pPr>
      <w:r w:rsidRPr="009C686C">
        <w:rPr>
          <w:noProof/>
          <w:sz w:val="20"/>
          <w:szCs w:val="20"/>
        </w:rPr>
        <w:t>2.</w:t>
      </w:r>
      <w:r w:rsidRPr="009C686C">
        <w:rPr>
          <w:rFonts w:asciiTheme="minorHAnsi" w:eastAsiaTheme="minorEastAsia" w:hAnsiTheme="minorHAnsi" w:cstheme="minorBidi"/>
          <w:b w:val="0"/>
          <w:noProof/>
          <w:sz w:val="20"/>
          <w:szCs w:val="20"/>
          <w:lang w:eastAsia="nl-NL"/>
        </w:rPr>
        <w:tab/>
      </w:r>
      <w:r w:rsidRPr="009C686C">
        <w:rPr>
          <w:noProof/>
          <w:sz w:val="20"/>
          <w:szCs w:val="20"/>
        </w:rPr>
        <w:t>Marktconsultatieproces</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_Toc127336934 \h </w:instrText>
      </w:r>
      <w:r w:rsidRPr="009C686C">
        <w:rPr>
          <w:noProof/>
          <w:sz w:val="20"/>
          <w:szCs w:val="20"/>
        </w:rPr>
      </w:r>
      <w:r w:rsidRPr="009C686C">
        <w:rPr>
          <w:noProof/>
          <w:sz w:val="20"/>
          <w:szCs w:val="20"/>
        </w:rPr>
        <w:fldChar w:fldCharType="separate"/>
      </w:r>
      <w:r w:rsidR="00D418E7">
        <w:rPr>
          <w:noProof/>
          <w:sz w:val="20"/>
          <w:szCs w:val="20"/>
        </w:rPr>
        <w:t>7</w:t>
      </w:r>
      <w:r w:rsidRPr="009C686C">
        <w:rPr>
          <w:noProof/>
          <w:sz w:val="20"/>
          <w:szCs w:val="20"/>
        </w:rPr>
        <w:fldChar w:fldCharType="end"/>
      </w:r>
    </w:p>
    <w:p w14:paraId="492B7230" w14:textId="44ADB322"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2.1</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Procedure</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_Toc127336935 \h </w:instrText>
      </w:r>
      <w:r w:rsidRPr="009C686C">
        <w:rPr>
          <w:noProof/>
          <w:sz w:val="20"/>
          <w:szCs w:val="20"/>
        </w:rPr>
      </w:r>
      <w:r w:rsidRPr="009C686C">
        <w:rPr>
          <w:noProof/>
          <w:sz w:val="20"/>
          <w:szCs w:val="20"/>
        </w:rPr>
        <w:fldChar w:fldCharType="separate"/>
      </w:r>
      <w:r w:rsidR="00D418E7">
        <w:rPr>
          <w:noProof/>
          <w:sz w:val="20"/>
          <w:szCs w:val="20"/>
        </w:rPr>
        <w:t>7</w:t>
      </w:r>
      <w:r w:rsidRPr="009C686C">
        <w:rPr>
          <w:noProof/>
          <w:sz w:val="20"/>
          <w:szCs w:val="20"/>
        </w:rPr>
        <w:fldChar w:fldCharType="end"/>
      </w:r>
    </w:p>
    <w:p w14:paraId="22C86492" w14:textId="51E254E7"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2.2</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Planning</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_Toc127336936 \h </w:instrText>
      </w:r>
      <w:r w:rsidRPr="009C686C">
        <w:rPr>
          <w:noProof/>
          <w:sz w:val="20"/>
          <w:szCs w:val="20"/>
        </w:rPr>
      </w:r>
      <w:r w:rsidRPr="009C686C">
        <w:rPr>
          <w:noProof/>
          <w:sz w:val="20"/>
          <w:szCs w:val="20"/>
        </w:rPr>
        <w:fldChar w:fldCharType="separate"/>
      </w:r>
      <w:r w:rsidR="00D418E7">
        <w:rPr>
          <w:noProof/>
          <w:sz w:val="20"/>
          <w:szCs w:val="20"/>
        </w:rPr>
        <w:t>7</w:t>
      </w:r>
      <w:r w:rsidRPr="009C686C">
        <w:rPr>
          <w:noProof/>
          <w:sz w:val="20"/>
          <w:szCs w:val="20"/>
        </w:rPr>
        <w:fldChar w:fldCharType="end"/>
      </w:r>
    </w:p>
    <w:p w14:paraId="7CC6F34D" w14:textId="16039091"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2.3</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Communicatie</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_Toc127336937 \h </w:instrText>
      </w:r>
      <w:r w:rsidRPr="009C686C">
        <w:rPr>
          <w:noProof/>
          <w:sz w:val="20"/>
          <w:szCs w:val="20"/>
        </w:rPr>
      </w:r>
      <w:r w:rsidRPr="009C686C">
        <w:rPr>
          <w:noProof/>
          <w:sz w:val="20"/>
          <w:szCs w:val="20"/>
        </w:rPr>
        <w:fldChar w:fldCharType="separate"/>
      </w:r>
      <w:r w:rsidR="00D418E7">
        <w:rPr>
          <w:noProof/>
          <w:sz w:val="20"/>
          <w:szCs w:val="20"/>
        </w:rPr>
        <w:t>8</w:t>
      </w:r>
      <w:r w:rsidRPr="009C686C">
        <w:rPr>
          <w:noProof/>
          <w:sz w:val="20"/>
          <w:szCs w:val="20"/>
        </w:rPr>
        <w:fldChar w:fldCharType="end"/>
      </w:r>
    </w:p>
    <w:p w14:paraId="7770CF00" w14:textId="6C1EBA2F"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2.4</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Overige bepalingen</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_Toc127336938 \h </w:instrText>
      </w:r>
      <w:r w:rsidRPr="009C686C">
        <w:rPr>
          <w:noProof/>
          <w:sz w:val="20"/>
          <w:szCs w:val="20"/>
        </w:rPr>
      </w:r>
      <w:r w:rsidRPr="009C686C">
        <w:rPr>
          <w:noProof/>
          <w:sz w:val="20"/>
          <w:szCs w:val="20"/>
        </w:rPr>
        <w:fldChar w:fldCharType="separate"/>
      </w:r>
      <w:r w:rsidR="00D418E7">
        <w:rPr>
          <w:noProof/>
          <w:sz w:val="20"/>
          <w:szCs w:val="20"/>
        </w:rPr>
        <w:t>8</w:t>
      </w:r>
      <w:r w:rsidRPr="009C686C">
        <w:rPr>
          <w:noProof/>
          <w:sz w:val="20"/>
          <w:szCs w:val="20"/>
        </w:rPr>
        <w:fldChar w:fldCharType="end"/>
      </w:r>
    </w:p>
    <w:p w14:paraId="3DC220EC" w14:textId="420C5A37" w:rsidR="009C686C" w:rsidRPr="009C686C" w:rsidRDefault="009C686C">
      <w:pPr>
        <w:pStyle w:val="Inhopg1"/>
        <w:rPr>
          <w:rFonts w:asciiTheme="minorHAnsi" w:eastAsiaTheme="minorEastAsia" w:hAnsiTheme="minorHAnsi" w:cstheme="minorBidi"/>
          <w:b w:val="0"/>
          <w:noProof/>
          <w:sz w:val="20"/>
          <w:szCs w:val="20"/>
          <w:lang w:eastAsia="nl-NL"/>
        </w:rPr>
      </w:pPr>
      <w:r w:rsidRPr="009C686C">
        <w:rPr>
          <w:noProof/>
          <w:sz w:val="20"/>
          <w:szCs w:val="20"/>
        </w:rPr>
        <w:t>3.</w:t>
      </w:r>
      <w:r w:rsidRPr="009C686C">
        <w:rPr>
          <w:rFonts w:asciiTheme="minorHAnsi" w:eastAsiaTheme="minorEastAsia" w:hAnsiTheme="minorHAnsi" w:cstheme="minorBidi"/>
          <w:b w:val="0"/>
          <w:noProof/>
          <w:sz w:val="20"/>
          <w:szCs w:val="20"/>
          <w:lang w:eastAsia="nl-NL"/>
        </w:rPr>
        <w:tab/>
      </w:r>
      <w:r w:rsidRPr="009C686C">
        <w:rPr>
          <w:noProof/>
          <w:sz w:val="20"/>
          <w:szCs w:val="20"/>
        </w:rPr>
        <w:t>Vragenlijst</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_Toc127336939 \h </w:instrText>
      </w:r>
      <w:r w:rsidRPr="009C686C">
        <w:rPr>
          <w:noProof/>
          <w:sz w:val="20"/>
          <w:szCs w:val="20"/>
        </w:rPr>
      </w:r>
      <w:r w:rsidRPr="009C686C">
        <w:rPr>
          <w:noProof/>
          <w:sz w:val="20"/>
          <w:szCs w:val="20"/>
        </w:rPr>
        <w:fldChar w:fldCharType="separate"/>
      </w:r>
      <w:r w:rsidR="00D418E7">
        <w:rPr>
          <w:noProof/>
          <w:sz w:val="20"/>
          <w:szCs w:val="20"/>
        </w:rPr>
        <w:t>10</w:t>
      </w:r>
      <w:r w:rsidRPr="009C686C">
        <w:rPr>
          <w:noProof/>
          <w:sz w:val="20"/>
          <w:szCs w:val="20"/>
        </w:rPr>
        <w:fldChar w:fldCharType="end"/>
      </w:r>
    </w:p>
    <w:p w14:paraId="5B75C331" w14:textId="3450045B"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3.1</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Algemeen</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_Toc127336940 \h </w:instrText>
      </w:r>
      <w:r w:rsidRPr="009C686C">
        <w:rPr>
          <w:noProof/>
          <w:sz w:val="20"/>
          <w:szCs w:val="20"/>
        </w:rPr>
      </w:r>
      <w:r w:rsidRPr="009C686C">
        <w:rPr>
          <w:noProof/>
          <w:sz w:val="20"/>
          <w:szCs w:val="20"/>
        </w:rPr>
        <w:fldChar w:fldCharType="separate"/>
      </w:r>
      <w:r w:rsidR="00D418E7">
        <w:rPr>
          <w:noProof/>
          <w:sz w:val="20"/>
          <w:szCs w:val="20"/>
        </w:rPr>
        <w:t>10</w:t>
      </w:r>
      <w:r w:rsidRPr="009C686C">
        <w:rPr>
          <w:noProof/>
          <w:sz w:val="20"/>
          <w:szCs w:val="20"/>
        </w:rPr>
        <w:fldChar w:fldCharType="end"/>
      </w:r>
    </w:p>
    <w:p w14:paraId="4FCE1740" w14:textId="0505ED55"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3.2</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Scope en perceelverdeling</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_Toc127336941 \h </w:instrText>
      </w:r>
      <w:r w:rsidRPr="009C686C">
        <w:rPr>
          <w:noProof/>
          <w:sz w:val="20"/>
          <w:szCs w:val="20"/>
        </w:rPr>
      </w:r>
      <w:r w:rsidRPr="009C686C">
        <w:rPr>
          <w:noProof/>
          <w:sz w:val="20"/>
          <w:szCs w:val="20"/>
        </w:rPr>
        <w:fldChar w:fldCharType="separate"/>
      </w:r>
      <w:r w:rsidR="00D418E7">
        <w:rPr>
          <w:noProof/>
          <w:sz w:val="20"/>
          <w:szCs w:val="20"/>
        </w:rPr>
        <w:t>10</w:t>
      </w:r>
      <w:r w:rsidRPr="009C686C">
        <w:rPr>
          <w:noProof/>
          <w:sz w:val="20"/>
          <w:szCs w:val="20"/>
        </w:rPr>
        <w:fldChar w:fldCharType="end"/>
      </w:r>
    </w:p>
    <w:p w14:paraId="305ED408" w14:textId="5F39327D"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3.3</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Overeenkomsten</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_Toc127336942 \h </w:instrText>
      </w:r>
      <w:r w:rsidRPr="009C686C">
        <w:rPr>
          <w:noProof/>
          <w:sz w:val="20"/>
          <w:szCs w:val="20"/>
        </w:rPr>
      </w:r>
      <w:r w:rsidRPr="009C686C">
        <w:rPr>
          <w:noProof/>
          <w:sz w:val="20"/>
          <w:szCs w:val="20"/>
        </w:rPr>
        <w:fldChar w:fldCharType="separate"/>
      </w:r>
      <w:r w:rsidR="00D418E7">
        <w:rPr>
          <w:noProof/>
          <w:sz w:val="20"/>
          <w:szCs w:val="20"/>
        </w:rPr>
        <w:t>11</w:t>
      </w:r>
      <w:r w:rsidRPr="009C686C">
        <w:rPr>
          <w:noProof/>
          <w:sz w:val="20"/>
          <w:szCs w:val="20"/>
        </w:rPr>
        <w:fldChar w:fldCharType="end"/>
      </w:r>
    </w:p>
    <w:p w14:paraId="40F91252" w14:textId="71578DBB"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3.4</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Risico’s</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_Toc127336943 \h </w:instrText>
      </w:r>
      <w:r w:rsidRPr="009C686C">
        <w:rPr>
          <w:noProof/>
          <w:sz w:val="20"/>
          <w:szCs w:val="20"/>
        </w:rPr>
      </w:r>
      <w:r w:rsidRPr="009C686C">
        <w:rPr>
          <w:noProof/>
          <w:sz w:val="20"/>
          <w:szCs w:val="20"/>
        </w:rPr>
        <w:fldChar w:fldCharType="separate"/>
      </w:r>
      <w:r w:rsidR="00D418E7">
        <w:rPr>
          <w:noProof/>
          <w:sz w:val="20"/>
          <w:szCs w:val="20"/>
        </w:rPr>
        <w:t>12</w:t>
      </w:r>
      <w:r w:rsidRPr="009C686C">
        <w:rPr>
          <w:noProof/>
          <w:sz w:val="20"/>
          <w:szCs w:val="20"/>
        </w:rPr>
        <w:fldChar w:fldCharType="end"/>
      </w:r>
    </w:p>
    <w:p w14:paraId="2E409E58" w14:textId="60C89516"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3.5</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Ontwikkelingen en kernwaarden</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_Toc127336944 \h </w:instrText>
      </w:r>
      <w:r w:rsidRPr="009C686C">
        <w:rPr>
          <w:noProof/>
          <w:sz w:val="20"/>
          <w:szCs w:val="20"/>
        </w:rPr>
      </w:r>
      <w:r w:rsidRPr="009C686C">
        <w:rPr>
          <w:noProof/>
          <w:sz w:val="20"/>
          <w:szCs w:val="20"/>
        </w:rPr>
        <w:fldChar w:fldCharType="separate"/>
      </w:r>
      <w:r w:rsidR="00D418E7">
        <w:rPr>
          <w:noProof/>
          <w:sz w:val="20"/>
          <w:szCs w:val="20"/>
        </w:rPr>
        <w:t>12</w:t>
      </w:r>
      <w:r w:rsidRPr="009C686C">
        <w:rPr>
          <w:noProof/>
          <w:sz w:val="20"/>
          <w:szCs w:val="20"/>
        </w:rPr>
        <w:fldChar w:fldCharType="end"/>
      </w:r>
    </w:p>
    <w:p w14:paraId="0007658C" w14:textId="1498C475"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3.6</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Proces</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_Toc127336945 \h </w:instrText>
      </w:r>
      <w:r w:rsidRPr="009C686C">
        <w:rPr>
          <w:noProof/>
          <w:sz w:val="20"/>
          <w:szCs w:val="20"/>
        </w:rPr>
      </w:r>
      <w:r w:rsidRPr="009C686C">
        <w:rPr>
          <w:noProof/>
          <w:sz w:val="20"/>
          <w:szCs w:val="20"/>
        </w:rPr>
        <w:fldChar w:fldCharType="separate"/>
      </w:r>
      <w:r w:rsidR="00D418E7">
        <w:rPr>
          <w:noProof/>
          <w:sz w:val="20"/>
          <w:szCs w:val="20"/>
        </w:rPr>
        <w:t>13</w:t>
      </w:r>
      <w:r w:rsidRPr="009C686C">
        <w:rPr>
          <w:noProof/>
          <w:sz w:val="20"/>
          <w:szCs w:val="20"/>
        </w:rPr>
        <w:fldChar w:fldCharType="end"/>
      </w:r>
    </w:p>
    <w:p w14:paraId="36CF5B97" w14:textId="2584001A"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3.7</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Rapportages</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_Toc127336946 \h </w:instrText>
      </w:r>
      <w:r w:rsidRPr="009C686C">
        <w:rPr>
          <w:noProof/>
          <w:sz w:val="20"/>
          <w:szCs w:val="20"/>
        </w:rPr>
      </w:r>
      <w:r w:rsidRPr="009C686C">
        <w:rPr>
          <w:noProof/>
          <w:sz w:val="20"/>
          <w:szCs w:val="20"/>
        </w:rPr>
        <w:fldChar w:fldCharType="separate"/>
      </w:r>
      <w:r w:rsidR="00D418E7">
        <w:rPr>
          <w:noProof/>
          <w:sz w:val="20"/>
          <w:szCs w:val="20"/>
        </w:rPr>
        <w:t>13</w:t>
      </w:r>
      <w:r w:rsidRPr="009C686C">
        <w:rPr>
          <w:noProof/>
          <w:sz w:val="20"/>
          <w:szCs w:val="20"/>
        </w:rPr>
        <w:fldChar w:fldCharType="end"/>
      </w:r>
    </w:p>
    <w:p w14:paraId="4BF97E62" w14:textId="54E3486C"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3.8</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Geschiktheidseisen</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_Toc127336947 \h </w:instrText>
      </w:r>
      <w:r w:rsidRPr="009C686C">
        <w:rPr>
          <w:noProof/>
          <w:sz w:val="20"/>
          <w:szCs w:val="20"/>
        </w:rPr>
      </w:r>
      <w:r w:rsidRPr="009C686C">
        <w:rPr>
          <w:noProof/>
          <w:sz w:val="20"/>
          <w:szCs w:val="20"/>
        </w:rPr>
        <w:fldChar w:fldCharType="separate"/>
      </w:r>
      <w:r w:rsidR="00D418E7">
        <w:rPr>
          <w:noProof/>
          <w:sz w:val="20"/>
          <w:szCs w:val="20"/>
        </w:rPr>
        <w:t>13</w:t>
      </w:r>
      <w:r w:rsidRPr="009C686C">
        <w:rPr>
          <w:noProof/>
          <w:sz w:val="20"/>
          <w:szCs w:val="20"/>
        </w:rPr>
        <w:fldChar w:fldCharType="end"/>
      </w:r>
    </w:p>
    <w:p w14:paraId="3D724480" w14:textId="726D2AF4"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3.9</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Eisen, wensen en mogelijkheden t.a.v. de producten / diensten</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_Toc127336948 \h </w:instrText>
      </w:r>
      <w:r w:rsidRPr="009C686C">
        <w:rPr>
          <w:noProof/>
          <w:sz w:val="20"/>
          <w:szCs w:val="20"/>
        </w:rPr>
      </w:r>
      <w:r w:rsidRPr="009C686C">
        <w:rPr>
          <w:noProof/>
          <w:sz w:val="20"/>
          <w:szCs w:val="20"/>
        </w:rPr>
        <w:fldChar w:fldCharType="separate"/>
      </w:r>
      <w:r w:rsidR="00D418E7">
        <w:rPr>
          <w:noProof/>
          <w:sz w:val="20"/>
          <w:szCs w:val="20"/>
        </w:rPr>
        <w:t>14</w:t>
      </w:r>
      <w:r w:rsidRPr="009C686C">
        <w:rPr>
          <w:noProof/>
          <w:sz w:val="20"/>
          <w:szCs w:val="20"/>
        </w:rPr>
        <w:fldChar w:fldCharType="end"/>
      </w:r>
    </w:p>
    <w:p w14:paraId="63BAC69A" w14:textId="1CDC1F14"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Bidi"/>
          <w:noProof/>
          <w:sz w:val="20"/>
          <w:szCs w:val="20"/>
        </w:rPr>
        <w:t>3.10</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Bidi"/>
          <w:noProof/>
          <w:sz w:val="20"/>
          <w:szCs w:val="20"/>
        </w:rPr>
        <w:t>Selectie- en gunningscriteria</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_Toc127336949 \h </w:instrText>
      </w:r>
      <w:r w:rsidRPr="009C686C">
        <w:rPr>
          <w:noProof/>
          <w:sz w:val="20"/>
          <w:szCs w:val="20"/>
        </w:rPr>
      </w:r>
      <w:r w:rsidRPr="009C686C">
        <w:rPr>
          <w:noProof/>
          <w:sz w:val="20"/>
          <w:szCs w:val="20"/>
        </w:rPr>
        <w:fldChar w:fldCharType="separate"/>
      </w:r>
      <w:r w:rsidR="00D418E7">
        <w:rPr>
          <w:noProof/>
          <w:sz w:val="20"/>
          <w:szCs w:val="20"/>
        </w:rPr>
        <w:t>15</w:t>
      </w:r>
      <w:r w:rsidRPr="009C686C">
        <w:rPr>
          <w:noProof/>
          <w:sz w:val="20"/>
          <w:szCs w:val="20"/>
        </w:rPr>
        <w:fldChar w:fldCharType="end"/>
      </w:r>
    </w:p>
    <w:p w14:paraId="0F61F590" w14:textId="12E0561A"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3.11</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Prijs</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_Toc127336950 \h </w:instrText>
      </w:r>
      <w:r w:rsidRPr="009C686C">
        <w:rPr>
          <w:noProof/>
          <w:sz w:val="20"/>
          <w:szCs w:val="20"/>
        </w:rPr>
      </w:r>
      <w:r w:rsidRPr="009C686C">
        <w:rPr>
          <w:noProof/>
          <w:sz w:val="20"/>
          <w:szCs w:val="20"/>
        </w:rPr>
        <w:fldChar w:fldCharType="separate"/>
      </w:r>
      <w:r w:rsidR="00D418E7">
        <w:rPr>
          <w:noProof/>
          <w:sz w:val="20"/>
          <w:szCs w:val="20"/>
        </w:rPr>
        <w:t>15</w:t>
      </w:r>
      <w:r w:rsidRPr="009C686C">
        <w:rPr>
          <w:noProof/>
          <w:sz w:val="20"/>
          <w:szCs w:val="20"/>
        </w:rPr>
        <w:fldChar w:fldCharType="end"/>
      </w:r>
    </w:p>
    <w:p w14:paraId="3C165334" w14:textId="02B0CA2D"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3.12</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Laatste vraag</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_Toc127336951 \h </w:instrText>
      </w:r>
      <w:r w:rsidRPr="009C686C">
        <w:rPr>
          <w:noProof/>
          <w:sz w:val="20"/>
          <w:szCs w:val="20"/>
        </w:rPr>
      </w:r>
      <w:r w:rsidRPr="009C686C">
        <w:rPr>
          <w:noProof/>
          <w:sz w:val="20"/>
          <w:szCs w:val="20"/>
        </w:rPr>
        <w:fldChar w:fldCharType="separate"/>
      </w:r>
      <w:r w:rsidR="00D418E7">
        <w:rPr>
          <w:noProof/>
          <w:sz w:val="20"/>
          <w:szCs w:val="20"/>
        </w:rPr>
        <w:t>15</w:t>
      </w:r>
      <w:r w:rsidRPr="009C686C">
        <w:rPr>
          <w:noProof/>
          <w:sz w:val="20"/>
          <w:szCs w:val="20"/>
        </w:rPr>
        <w:fldChar w:fldCharType="end"/>
      </w:r>
    </w:p>
    <w:p w14:paraId="462416B6" w14:textId="77777777" w:rsidR="009C686C" w:rsidRDefault="009C686C">
      <w:pPr>
        <w:pStyle w:val="Inhopg2"/>
        <w:rPr>
          <w:rFonts w:asciiTheme="minorHAnsi" w:hAnsiTheme="minorHAnsi" w:cstheme="minorHAnsi"/>
          <w:noProof/>
          <w:sz w:val="20"/>
          <w:szCs w:val="20"/>
        </w:rPr>
      </w:pPr>
    </w:p>
    <w:p w14:paraId="3F82CD14" w14:textId="2DB0A348" w:rsidR="009C686C" w:rsidRPr="009C686C" w:rsidRDefault="009C686C">
      <w:pPr>
        <w:pStyle w:val="Inhopg2"/>
        <w:rPr>
          <w:rFonts w:asciiTheme="minorHAnsi" w:eastAsiaTheme="minorEastAsia" w:hAnsiTheme="minorHAnsi" w:cstheme="minorBidi"/>
          <w:noProof/>
          <w:sz w:val="20"/>
          <w:szCs w:val="20"/>
          <w:lang w:eastAsia="nl-NL"/>
        </w:rPr>
      </w:pPr>
      <w:r w:rsidRPr="009C686C">
        <w:rPr>
          <w:rFonts w:asciiTheme="minorHAnsi" w:hAnsiTheme="minorHAnsi" w:cstheme="minorHAnsi"/>
          <w:noProof/>
          <w:sz w:val="20"/>
          <w:szCs w:val="20"/>
        </w:rPr>
        <w:t>Bijlage 1</w:t>
      </w:r>
      <w:r w:rsidRPr="009C686C">
        <w:rPr>
          <w:rFonts w:asciiTheme="minorHAnsi" w:eastAsiaTheme="minorEastAsia" w:hAnsiTheme="minorHAnsi" w:cstheme="minorBidi"/>
          <w:noProof/>
          <w:sz w:val="20"/>
          <w:szCs w:val="20"/>
          <w:lang w:eastAsia="nl-NL"/>
        </w:rPr>
        <w:tab/>
      </w:r>
      <w:r w:rsidRPr="009C686C">
        <w:rPr>
          <w:rFonts w:asciiTheme="minorHAnsi" w:hAnsiTheme="minorHAnsi" w:cstheme="minorHAnsi"/>
          <w:noProof/>
          <w:sz w:val="20"/>
          <w:szCs w:val="20"/>
        </w:rPr>
        <w:t>Missie, kernwaarden en visie Yuverta</w:t>
      </w:r>
      <w:r w:rsidRPr="009C686C">
        <w:rPr>
          <w:noProof/>
          <w:sz w:val="20"/>
          <w:szCs w:val="20"/>
        </w:rPr>
        <w:tab/>
      </w:r>
      <w:r w:rsidRPr="009C686C">
        <w:rPr>
          <w:noProof/>
          <w:sz w:val="20"/>
          <w:szCs w:val="20"/>
        </w:rPr>
        <w:fldChar w:fldCharType="begin"/>
      </w:r>
      <w:r w:rsidRPr="009C686C">
        <w:rPr>
          <w:noProof/>
          <w:sz w:val="20"/>
          <w:szCs w:val="20"/>
        </w:rPr>
        <w:instrText xml:space="preserve"> PAGEREF _Toc127336952 \h </w:instrText>
      </w:r>
      <w:r w:rsidRPr="009C686C">
        <w:rPr>
          <w:noProof/>
          <w:sz w:val="20"/>
          <w:szCs w:val="20"/>
        </w:rPr>
      </w:r>
      <w:r w:rsidRPr="009C686C">
        <w:rPr>
          <w:noProof/>
          <w:sz w:val="20"/>
          <w:szCs w:val="20"/>
        </w:rPr>
        <w:fldChar w:fldCharType="separate"/>
      </w:r>
      <w:r w:rsidR="00D418E7">
        <w:rPr>
          <w:noProof/>
          <w:sz w:val="20"/>
          <w:szCs w:val="20"/>
        </w:rPr>
        <w:t>16</w:t>
      </w:r>
      <w:r w:rsidRPr="009C686C">
        <w:rPr>
          <w:noProof/>
          <w:sz w:val="20"/>
          <w:szCs w:val="20"/>
        </w:rPr>
        <w:fldChar w:fldCharType="end"/>
      </w:r>
    </w:p>
    <w:p w14:paraId="113C2348" w14:textId="18025448" w:rsidR="002D743B" w:rsidRPr="00DF2FFB" w:rsidRDefault="002D743B" w:rsidP="002D743B">
      <w:pPr>
        <w:spacing w:line="240" w:lineRule="atLeast"/>
        <w:jc w:val="both"/>
        <w:rPr>
          <w:rFonts w:cstheme="minorHAnsi"/>
        </w:rPr>
      </w:pPr>
      <w:r w:rsidRPr="009C686C">
        <w:rPr>
          <w:rFonts w:cstheme="minorHAnsi"/>
          <w:color w:val="2B579A"/>
          <w:sz w:val="20"/>
          <w:szCs w:val="20"/>
          <w:shd w:val="clear" w:color="auto" w:fill="E6E6E6"/>
        </w:rPr>
        <w:fldChar w:fldCharType="end"/>
      </w:r>
    </w:p>
    <w:p w14:paraId="4B223C33" w14:textId="77777777" w:rsidR="002D743B" w:rsidRPr="004B508C" w:rsidRDefault="002D743B" w:rsidP="002D743B">
      <w:pPr>
        <w:spacing w:line="240" w:lineRule="atLeast"/>
        <w:jc w:val="both"/>
        <w:rPr>
          <w:rFonts w:cstheme="minorHAnsi"/>
        </w:rPr>
      </w:pPr>
    </w:p>
    <w:p w14:paraId="7B6C4F75" w14:textId="77777777" w:rsidR="002D743B" w:rsidRPr="004818E4" w:rsidRDefault="002D743B" w:rsidP="002D743B">
      <w:pPr>
        <w:spacing w:line="240" w:lineRule="atLeast"/>
        <w:jc w:val="both"/>
        <w:rPr>
          <w:rFonts w:eastAsiaTheme="majorEastAsia" w:cstheme="minorHAnsi"/>
          <w:b/>
          <w:bCs/>
          <w:color w:val="000644" w:themeColor="text1"/>
        </w:rPr>
      </w:pPr>
      <w:r w:rsidRPr="004818E4">
        <w:rPr>
          <w:rFonts w:eastAsiaTheme="majorEastAsia" w:cstheme="minorHAnsi"/>
          <w:b/>
          <w:bCs/>
          <w:color w:val="000644" w:themeColor="text1"/>
        </w:rPr>
        <w:br w:type="page"/>
      </w:r>
    </w:p>
    <w:p w14:paraId="05314108" w14:textId="227F128A" w:rsidR="002D743B" w:rsidRPr="00155760" w:rsidRDefault="00843319" w:rsidP="00845934">
      <w:pPr>
        <w:pStyle w:val="Kop1"/>
      </w:pPr>
      <w:bookmarkStart w:id="2" w:name="bmStart"/>
      <w:bookmarkStart w:id="3" w:name="_Toc127336926"/>
      <w:bookmarkEnd w:id="2"/>
      <w:r>
        <w:lastRenderedPageBreak/>
        <w:t xml:space="preserve">Yuverta </w:t>
      </w:r>
      <w:r w:rsidR="00F15121">
        <w:t xml:space="preserve">en </w:t>
      </w:r>
      <w:r>
        <w:t xml:space="preserve">de </w:t>
      </w:r>
      <w:r w:rsidR="00F15121">
        <w:t>beoogde opdracht</w:t>
      </w:r>
      <w:bookmarkEnd w:id="3"/>
    </w:p>
    <w:p w14:paraId="4D987765" w14:textId="77777777" w:rsidR="002D743B" w:rsidRPr="004818E4" w:rsidRDefault="002D743B" w:rsidP="00933C85"/>
    <w:p w14:paraId="62D0224B" w14:textId="77777777" w:rsidR="00596208" w:rsidRDefault="00F90A04" w:rsidP="00933C85">
      <w:r>
        <w:t xml:space="preserve">Voor u ligt </w:t>
      </w:r>
      <w:r w:rsidR="00596208">
        <w:t xml:space="preserve">de </w:t>
      </w:r>
      <w:r>
        <w:t xml:space="preserve">marktconsultatie van Stichting Yuverta </w:t>
      </w:r>
      <w:r w:rsidR="001A38B3">
        <w:t xml:space="preserve">(hierna te noemen ‘Yuverta’) </w:t>
      </w:r>
      <w:r>
        <w:t xml:space="preserve">inzake </w:t>
      </w:r>
    </w:p>
    <w:p w14:paraId="05F3C8D5" w14:textId="5389A6C8" w:rsidR="00F90A04" w:rsidRDefault="005855A5" w:rsidP="00933C85">
      <w:r w:rsidRPr="00CD02E5">
        <w:rPr>
          <w:b/>
        </w:rPr>
        <w:t>Particulier</w:t>
      </w:r>
      <w:r w:rsidR="00095AD3">
        <w:rPr>
          <w:b/>
        </w:rPr>
        <w:t>e</w:t>
      </w:r>
      <w:r w:rsidRPr="00CD02E5">
        <w:rPr>
          <w:b/>
        </w:rPr>
        <w:t xml:space="preserve"> Alarm</w:t>
      </w:r>
      <w:r w:rsidR="00CD02E5" w:rsidRPr="00CD02E5">
        <w:rPr>
          <w:b/>
        </w:rPr>
        <w:t xml:space="preserve"> Centrale </w:t>
      </w:r>
      <w:r w:rsidRPr="00CD02E5">
        <w:rPr>
          <w:b/>
        </w:rPr>
        <w:t>(PAC)</w:t>
      </w:r>
      <w:r w:rsidR="00F90A04" w:rsidRPr="00CD02E5">
        <w:t>.</w:t>
      </w:r>
    </w:p>
    <w:p w14:paraId="746C4893" w14:textId="77777777" w:rsidR="00F90A04" w:rsidRDefault="00F90A04" w:rsidP="00933C85"/>
    <w:p w14:paraId="79292E41" w14:textId="3F5F38EA" w:rsidR="00F90A04" w:rsidRDefault="00F90A04" w:rsidP="00933C85">
      <w:r>
        <w:t xml:space="preserve">Aangezien uw kennis en informatie voor </w:t>
      </w:r>
      <w:r w:rsidR="00313A56">
        <w:t xml:space="preserve">Yuverta </w:t>
      </w:r>
      <w:r>
        <w:t>zeer waardevol is</w:t>
      </w:r>
      <w:r w:rsidR="00313A56">
        <w:t>,</w:t>
      </w:r>
      <w:r>
        <w:t xml:space="preserve"> wordt aan u gevraagd met </w:t>
      </w:r>
      <w:r w:rsidR="00313A56">
        <w:t xml:space="preserve">Yuverta </w:t>
      </w:r>
      <w:r>
        <w:t xml:space="preserve">mee te denken door middel van deze </w:t>
      </w:r>
      <w:r w:rsidR="00313A56">
        <w:t>m</w:t>
      </w:r>
      <w:r>
        <w:t>arktconsultatie.</w:t>
      </w:r>
    </w:p>
    <w:p w14:paraId="43174133" w14:textId="77777777" w:rsidR="00F15121" w:rsidRDefault="00F15121" w:rsidP="00933C85"/>
    <w:p w14:paraId="6D292CF7" w14:textId="1E261CB3" w:rsidR="002D743B" w:rsidRPr="00194E00" w:rsidRDefault="004818E4" w:rsidP="004818E4">
      <w:pPr>
        <w:pStyle w:val="Kop2"/>
        <w:spacing w:before="0" w:line="240" w:lineRule="auto"/>
        <w:ind w:left="567" w:hanging="567"/>
        <w:rPr>
          <w:rFonts w:asciiTheme="minorHAnsi" w:hAnsiTheme="minorHAnsi" w:cstheme="minorHAnsi"/>
          <w:sz w:val="24"/>
          <w:szCs w:val="24"/>
        </w:rPr>
      </w:pPr>
      <w:bookmarkStart w:id="4" w:name="_Toc127336927"/>
      <w:r w:rsidRPr="00194E00">
        <w:rPr>
          <w:rFonts w:asciiTheme="minorHAnsi" w:hAnsiTheme="minorHAnsi" w:cstheme="minorHAnsi"/>
          <w:sz w:val="24"/>
          <w:szCs w:val="24"/>
        </w:rPr>
        <w:t>Yuverta</w:t>
      </w:r>
      <w:bookmarkEnd w:id="4"/>
      <w:r w:rsidR="002D743B" w:rsidRPr="00194E00">
        <w:rPr>
          <w:rFonts w:asciiTheme="minorHAnsi" w:hAnsiTheme="minorHAnsi" w:cstheme="minorHAnsi"/>
          <w:sz w:val="24"/>
          <w:szCs w:val="24"/>
        </w:rPr>
        <w:t xml:space="preserve"> </w:t>
      </w:r>
    </w:p>
    <w:p w14:paraId="35A9AC3E" w14:textId="77777777" w:rsidR="00F15121" w:rsidRDefault="00F15121" w:rsidP="00933C85"/>
    <w:p w14:paraId="1FE718EA" w14:textId="77777777" w:rsidR="001667DA" w:rsidRDefault="001667DA" w:rsidP="001667DA">
      <w:r>
        <w:t>Yuverta is voortgekomen uit de fusie van CITAVERDE College, Helicon Opleidingen en Stichting Wellant. Het onderwijs van Yuverta bestaat uit:</w:t>
      </w:r>
    </w:p>
    <w:p w14:paraId="7FB38FE3" w14:textId="77777777" w:rsidR="001667DA" w:rsidRDefault="001667DA" w:rsidP="001667DA"/>
    <w:p w14:paraId="26A3F13A" w14:textId="77777777" w:rsidR="001667DA" w:rsidRDefault="001667DA" w:rsidP="001667DA">
      <w:pPr>
        <w:pStyle w:val="Lijstalinea"/>
        <w:numPr>
          <w:ilvl w:val="0"/>
          <w:numId w:val="30"/>
        </w:numPr>
      </w:pPr>
      <w:r>
        <w:t>Vmbo (groen profiel) met alle leerwegen: de theoretische leerweg, de gemengde leerweg, de kaderberoepsgerichte leerweg en de basisberoepsgerichte leerweg;</w:t>
      </w:r>
    </w:p>
    <w:p w14:paraId="7A69F7FD" w14:textId="77777777" w:rsidR="001667DA" w:rsidRDefault="001667DA" w:rsidP="001667DA">
      <w:pPr>
        <w:pStyle w:val="Lijstalinea"/>
        <w:numPr>
          <w:ilvl w:val="0"/>
          <w:numId w:val="30"/>
        </w:numPr>
      </w:pPr>
      <w:r>
        <w:t>Mbo (‘groen’) met de Beroeps opleidende Leerweg (BOL, dagopleiding/voltijd) en Beroepsbegeleidende Leerweg (BBL, leren en werken/deeltijd) op alle niveaus: entree t/m niveau 4;</w:t>
      </w:r>
    </w:p>
    <w:p w14:paraId="4E5B8E69" w14:textId="77777777" w:rsidR="001667DA" w:rsidRDefault="001667DA" w:rsidP="001667DA">
      <w:pPr>
        <w:pStyle w:val="Lijstalinea"/>
        <w:numPr>
          <w:ilvl w:val="0"/>
          <w:numId w:val="30"/>
        </w:numPr>
      </w:pPr>
      <w:r>
        <w:t>Cursussen en bedrijfsopleidingen gericht op Leven Lang Ontwikkelen, hierna te noemen ‘LLO’.</w:t>
      </w:r>
    </w:p>
    <w:p w14:paraId="29732265" w14:textId="77777777" w:rsidR="001667DA" w:rsidRDefault="001667DA" w:rsidP="001667DA"/>
    <w:p w14:paraId="40FB44C6" w14:textId="77777777" w:rsidR="001667DA" w:rsidRDefault="001667DA" w:rsidP="001667DA">
      <w:r>
        <w:rPr>
          <w:noProof/>
        </w:rPr>
        <w:drawing>
          <wp:inline distT="0" distB="0" distL="0" distR="0" wp14:anchorId="76D66069" wp14:editId="193D83C6">
            <wp:extent cx="4322445" cy="1870075"/>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2445" cy="1870075"/>
                    </a:xfrm>
                    <a:prstGeom prst="rect">
                      <a:avLst/>
                    </a:prstGeom>
                    <a:noFill/>
                    <a:ln>
                      <a:noFill/>
                    </a:ln>
                  </pic:spPr>
                </pic:pic>
              </a:graphicData>
            </a:graphic>
          </wp:inline>
        </w:drawing>
      </w:r>
    </w:p>
    <w:p w14:paraId="028A2FBB" w14:textId="77777777" w:rsidR="001667DA" w:rsidRPr="000C3C89" w:rsidRDefault="001667DA" w:rsidP="001667DA">
      <w:pPr>
        <w:rPr>
          <w:i/>
        </w:rPr>
      </w:pPr>
      <w:r w:rsidRPr="000C3C89">
        <w:rPr>
          <w:i/>
        </w:rPr>
        <w:t xml:space="preserve">Figuur 1. Feiten en cijfers </w:t>
      </w:r>
      <w:r>
        <w:rPr>
          <w:i/>
        </w:rPr>
        <w:t>Yuverta per december 2022</w:t>
      </w:r>
    </w:p>
    <w:p w14:paraId="0A55DD92" w14:textId="77777777" w:rsidR="001667DA" w:rsidRDefault="001667DA" w:rsidP="001667DA"/>
    <w:p w14:paraId="1B21EC35" w14:textId="77777777" w:rsidR="001667DA" w:rsidRDefault="001667DA" w:rsidP="001667DA">
      <w:r w:rsidRPr="006C1430">
        <w:t xml:space="preserve">De instelling is ingebed in traditionele land- en tuinbouw productiegebieden omgeven door de grootste steden van Nederland; Amsterdam, Rotterdam, Den Haag, Utrecht, Eindhoven, Nijmegen, Tilburg, ’s-Hertogenbosch, Arnhem en Parkstad. In het verzorgingsgebied van de instelling bevinden zich de belangrijkste </w:t>
      </w:r>
      <w:proofErr w:type="spellStart"/>
      <w:r w:rsidRPr="006C1430">
        <w:t>greenports</w:t>
      </w:r>
      <w:proofErr w:type="spellEnd"/>
      <w:r w:rsidRPr="006C1430">
        <w:t xml:space="preserve"> van Nederland. Het opleidingsportfolio kent zowel een lichtgroene/blauwe invulling (water, food, natuur en milieu) die is gericht op de stedelijke omgeving als een meer donkergroene die gericht is op agroproductie (melkveehouderij, varkenshouderij, teelt). De mbo’s kennen in hun portfolio een aanzienlijk deel dier- en paraveterinair-opleidingen.</w:t>
      </w:r>
    </w:p>
    <w:p w14:paraId="7F6F6044" w14:textId="77777777" w:rsidR="001667DA" w:rsidRPr="00FF3859" w:rsidRDefault="001667DA" w:rsidP="001667DA">
      <w:r>
        <w:t xml:space="preserve">      </w:t>
      </w:r>
    </w:p>
    <w:p w14:paraId="6ECD1C68" w14:textId="77777777" w:rsidR="001667DA" w:rsidRDefault="001667DA" w:rsidP="001667DA"/>
    <w:p w14:paraId="4DC7A237" w14:textId="77777777" w:rsidR="001667DA" w:rsidRDefault="001667DA" w:rsidP="001667DA"/>
    <w:p w14:paraId="7EA6E920" w14:textId="77777777" w:rsidR="001667DA" w:rsidRDefault="001667DA" w:rsidP="001667DA"/>
    <w:p w14:paraId="644A65F6" w14:textId="77777777" w:rsidR="001667DA" w:rsidRDefault="001667DA" w:rsidP="001667DA"/>
    <w:p w14:paraId="15367998" w14:textId="77777777" w:rsidR="001667DA" w:rsidRDefault="001667DA" w:rsidP="001667DA"/>
    <w:p w14:paraId="65E36CEC" w14:textId="77777777" w:rsidR="001667DA" w:rsidRDefault="001667DA" w:rsidP="001667DA"/>
    <w:p w14:paraId="60D6761F" w14:textId="77777777" w:rsidR="001667DA" w:rsidRDefault="001667DA" w:rsidP="001667DA">
      <w:r>
        <w:rPr>
          <w:noProof/>
        </w:rPr>
        <w:lastRenderedPageBreak/>
        <w:drawing>
          <wp:inline distT="0" distB="0" distL="0" distR="0" wp14:anchorId="67F4FE7F" wp14:editId="6820BD9B">
            <wp:extent cx="6302078" cy="5223946"/>
            <wp:effectExtent l="0" t="0" r="3810" b="0"/>
            <wp:docPr id="30" name="Afbeelding 30"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kaart&#10;&#10;Automatisch gegenereerde beschrijving"/>
                    <pic:cNvPicPr/>
                  </pic:nvPicPr>
                  <pic:blipFill>
                    <a:blip r:embed="rId12"/>
                    <a:stretch>
                      <a:fillRect/>
                    </a:stretch>
                  </pic:blipFill>
                  <pic:spPr>
                    <a:xfrm>
                      <a:off x="0" y="0"/>
                      <a:ext cx="6326439" cy="5244140"/>
                    </a:xfrm>
                    <a:prstGeom prst="rect">
                      <a:avLst/>
                    </a:prstGeom>
                  </pic:spPr>
                </pic:pic>
              </a:graphicData>
            </a:graphic>
          </wp:inline>
        </w:drawing>
      </w:r>
    </w:p>
    <w:p w14:paraId="1E7E5BAE" w14:textId="77777777" w:rsidR="001667DA" w:rsidRPr="000C3C89" w:rsidRDefault="001667DA" w:rsidP="001667DA">
      <w:pPr>
        <w:rPr>
          <w:i/>
        </w:rPr>
      </w:pPr>
      <w:r w:rsidRPr="000C3C89">
        <w:rPr>
          <w:i/>
        </w:rPr>
        <w:t>Figuur 2. Locaties Yuverta</w:t>
      </w:r>
    </w:p>
    <w:p w14:paraId="708FE292" w14:textId="77777777" w:rsidR="001667DA" w:rsidRDefault="001667DA" w:rsidP="001667DA"/>
    <w:p w14:paraId="5AF3FC5D" w14:textId="77777777" w:rsidR="001667DA" w:rsidRDefault="001667DA" w:rsidP="001667DA">
      <w:pPr>
        <w:pStyle w:val="Kop3"/>
      </w:pPr>
      <w:bookmarkStart w:id="5" w:name="_Toc127336928"/>
      <w:r w:rsidRPr="006C1430">
        <w:t>Dé expert in beroepsonderwijs over lucht, water en de groene leefomgeving</w:t>
      </w:r>
      <w:bookmarkEnd w:id="5"/>
    </w:p>
    <w:p w14:paraId="5D256967" w14:textId="77777777" w:rsidR="001667DA" w:rsidRDefault="001667DA" w:rsidP="001667DA">
      <w:pPr>
        <w:pStyle w:val="Default"/>
        <w:rPr>
          <w:rFonts w:asciiTheme="minorHAnsi" w:hAnsiTheme="minorHAnsi" w:cstheme="minorBidi"/>
          <w:color w:val="auto"/>
          <w:sz w:val="20"/>
          <w:szCs w:val="20"/>
        </w:rPr>
      </w:pPr>
    </w:p>
    <w:p w14:paraId="7F498AA7" w14:textId="77777777" w:rsidR="001667DA" w:rsidRPr="008D19D1" w:rsidRDefault="001667DA" w:rsidP="075F5F8E">
      <w:pPr>
        <w:pStyle w:val="Default"/>
        <w:rPr>
          <w:rFonts w:asciiTheme="minorHAnsi" w:hAnsiTheme="minorHAnsi" w:cstheme="minorBidi"/>
          <w:color w:val="FF0000"/>
          <w:sz w:val="22"/>
          <w:szCs w:val="22"/>
        </w:rPr>
      </w:pPr>
      <w:r w:rsidRPr="008D19D1">
        <w:rPr>
          <w:rFonts w:asciiTheme="minorHAnsi" w:hAnsiTheme="minorHAnsi" w:cstheme="minorBidi"/>
          <w:color w:val="auto"/>
          <w:sz w:val="22"/>
          <w:szCs w:val="22"/>
        </w:rPr>
        <w:t xml:space="preserve">Yuverta is de unieke blauw-groene onderwijsorganisatie voor vmbo, mbo en LLO. We zijn dé expert in beroepsonderwijs over lucht, water en de groene leefomgeving. Daarmee hebben we een antwoord op de vraagstukken van de toekomst, zowel in de groene regio’s als in de grootstedelijke omgeving. Door de fusie is kracht en kennis gebundeld. Zo kunnen we onze onderwijskwaliteit verder versterken en - ook in de toekomst - ons unieke, persoonlijke onderwijs blijven bieden. Kijk voor meer informatie op </w:t>
      </w:r>
      <w:hyperlink r:id="rId13">
        <w:r w:rsidRPr="008D19D1">
          <w:rPr>
            <w:rStyle w:val="Hyperlink"/>
            <w:rFonts w:asciiTheme="minorHAnsi" w:hAnsiTheme="minorHAnsi" w:cstheme="minorBidi"/>
            <w:sz w:val="22"/>
            <w:szCs w:val="22"/>
          </w:rPr>
          <w:t>https://www.yuverta.nl/</w:t>
        </w:r>
      </w:hyperlink>
      <w:r w:rsidRPr="008D19D1">
        <w:rPr>
          <w:rStyle w:val="Hyperlink"/>
          <w:rFonts w:asciiTheme="minorHAnsi" w:hAnsiTheme="minorHAnsi" w:cstheme="minorBidi"/>
          <w:sz w:val="22"/>
          <w:szCs w:val="22"/>
        </w:rPr>
        <w:t>.</w:t>
      </w:r>
      <w:r w:rsidRPr="008D19D1">
        <w:rPr>
          <w:rFonts w:asciiTheme="minorHAnsi" w:hAnsiTheme="minorHAnsi" w:cstheme="minorBidi"/>
          <w:color w:val="auto"/>
          <w:sz w:val="22"/>
          <w:szCs w:val="22"/>
        </w:rPr>
        <w:t xml:space="preserve"> </w:t>
      </w:r>
    </w:p>
    <w:p w14:paraId="43591AA2" w14:textId="77777777" w:rsidR="001667DA" w:rsidRDefault="001667DA" w:rsidP="001667DA"/>
    <w:p w14:paraId="4C5F9D54" w14:textId="77777777" w:rsidR="001667DA" w:rsidRPr="006C1430" w:rsidRDefault="001667DA" w:rsidP="001667DA">
      <w:pPr>
        <w:pStyle w:val="Kop3"/>
      </w:pPr>
      <w:bookmarkStart w:id="6" w:name="_Toc51000598"/>
      <w:bookmarkStart w:id="7" w:name="_Toc127336929"/>
      <w:r w:rsidRPr="006C1430">
        <w:t>De ambitie</w:t>
      </w:r>
      <w:bookmarkEnd w:id="6"/>
      <w:bookmarkEnd w:id="7"/>
    </w:p>
    <w:p w14:paraId="0B238F9D" w14:textId="77777777" w:rsidR="001667DA" w:rsidRDefault="001667DA" w:rsidP="001667DA">
      <w:pPr>
        <w:rPr>
          <w:lang w:eastAsia="nl-NL"/>
        </w:rPr>
      </w:pPr>
    </w:p>
    <w:p w14:paraId="6E492351" w14:textId="77777777" w:rsidR="001667DA" w:rsidRDefault="001667DA" w:rsidP="001667DA">
      <w:pPr>
        <w:rPr>
          <w:lang w:eastAsia="nl-NL"/>
        </w:rPr>
      </w:pPr>
      <w:r w:rsidRPr="07B2724A">
        <w:rPr>
          <w:lang w:eastAsia="nl-NL"/>
        </w:rPr>
        <w:t xml:space="preserve">Wij begeleiden elke leerling/student optimaal in het ontwikkelen van zijn/haar talenten. Wij zorgen voor een optimale doorstroom tussen </w:t>
      </w:r>
      <w:r>
        <w:rPr>
          <w:lang w:eastAsia="nl-NL"/>
        </w:rPr>
        <w:t>vmbo</w:t>
      </w:r>
      <w:r w:rsidRPr="07B2724A">
        <w:rPr>
          <w:lang w:eastAsia="nl-NL"/>
        </w:rPr>
        <w:t xml:space="preserve"> en </w:t>
      </w:r>
      <w:r>
        <w:rPr>
          <w:lang w:eastAsia="nl-NL"/>
        </w:rPr>
        <w:t xml:space="preserve">mbo </w:t>
      </w:r>
      <w:r w:rsidRPr="07B2724A">
        <w:rPr>
          <w:lang w:eastAsia="nl-NL"/>
        </w:rPr>
        <w:t xml:space="preserve">en tussen </w:t>
      </w:r>
      <w:r>
        <w:rPr>
          <w:lang w:eastAsia="nl-NL"/>
        </w:rPr>
        <w:t xml:space="preserve">mbo </w:t>
      </w:r>
      <w:r w:rsidRPr="07B2724A">
        <w:rPr>
          <w:lang w:eastAsia="nl-NL"/>
        </w:rPr>
        <w:t>en</w:t>
      </w:r>
      <w:r>
        <w:rPr>
          <w:lang w:eastAsia="nl-NL"/>
        </w:rPr>
        <w:t xml:space="preserve"> hbo</w:t>
      </w:r>
      <w:r w:rsidRPr="07B2724A">
        <w:rPr>
          <w:lang w:eastAsia="nl-NL"/>
        </w:rPr>
        <w:t xml:space="preserve">. Wij zijn een instelling waar toekomstgericht onderwijs wordt gegeven dat voortdurend wordt aangepast op ontwikkelingen in de buitenwereld. Samen met de partners uit de regio geven wij uitvoering aan het onderwijs. Wij leveren door het </w:t>
      </w:r>
      <w:r w:rsidRPr="07B2724A">
        <w:rPr>
          <w:lang w:eastAsia="nl-NL"/>
        </w:rPr>
        <w:lastRenderedPageBreak/>
        <w:t>opleiden van leerlingen/studenten/cursisten een actieve bijdrage aan een meer duurzame wereld en vitaal blauw/groen bedrijfsleven. Wij integreren duurzaam handelen in het onderwijs. Internationalisering is een essentieel onderdeel van ons onderwijs om studenten optimaal voor te bereiden op het functioneren in een internationale context.</w:t>
      </w:r>
    </w:p>
    <w:p w14:paraId="06DCDDDB" w14:textId="77777777" w:rsidR="001667DA" w:rsidRDefault="001667DA" w:rsidP="001667DA">
      <w:pPr>
        <w:rPr>
          <w:lang w:eastAsia="nl-NL"/>
        </w:rPr>
      </w:pPr>
    </w:p>
    <w:p w14:paraId="6237BEBF" w14:textId="77777777" w:rsidR="001667DA" w:rsidRDefault="001667DA" w:rsidP="001667DA">
      <w:pPr>
        <w:rPr>
          <w:lang w:eastAsia="nl-NL"/>
        </w:rPr>
      </w:pPr>
      <w:r>
        <w:rPr>
          <w:lang w:eastAsia="nl-NL"/>
        </w:rPr>
        <w:t>Wij realiseren een werkomgeving waarin medewerkers zich continu ontwikkelen, verantwoordelijkheid nemen en verantwoording afleggen, feedback vragen, worden ingezet op hun talenten en de professionele dialoog in het team vormgeven. Wij ondernemen innovatief en zijn grensverleggend: het verruimt de blik en stimuleert perspectiefwisseling.</w:t>
      </w:r>
    </w:p>
    <w:p w14:paraId="0F9D9B54" w14:textId="77777777" w:rsidR="001667DA" w:rsidRDefault="001667DA" w:rsidP="001667DA">
      <w:pPr>
        <w:rPr>
          <w:lang w:eastAsia="nl-NL"/>
        </w:rPr>
      </w:pPr>
    </w:p>
    <w:p w14:paraId="2C5C953F" w14:textId="77777777" w:rsidR="001667DA" w:rsidRPr="00047E3F" w:rsidRDefault="001667DA" w:rsidP="001667DA">
      <w:pPr>
        <w:rPr>
          <w:lang w:eastAsia="nl-NL"/>
        </w:rPr>
      </w:pPr>
      <w:r>
        <w:rPr>
          <w:lang w:eastAsia="nl-NL"/>
        </w:rPr>
        <w:t>Wij zijn nationaal en internationaal bekend en erkend als kwalitatief sterke kennisinstelling op de gebieden onderwijs, innovatie, en commerciële dienstverlening m.b.t. groene leefomgeving, voeding, natuur, klimaat en welzijn van mens en dier. Wij zijn een instelling waar partners uit overheid en bedrijfsleven bij voorkeur mee samenwerken om up-to-date onderwijs te ontwikkelen en te verzorgen en om samen nieuwe kennis te creëren. Wij spelen een belangrijke rol als strategische partner van overheidsinstanties, bedrijfsleven en belangenorganisaties.</w:t>
      </w:r>
    </w:p>
    <w:p w14:paraId="2A62E405" w14:textId="77777777" w:rsidR="00002EC2" w:rsidRPr="00047E3F" w:rsidRDefault="00002EC2" w:rsidP="00933C85">
      <w:pPr>
        <w:rPr>
          <w:lang w:eastAsia="nl-NL"/>
        </w:rPr>
      </w:pPr>
    </w:p>
    <w:p w14:paraId="265A8828" w14:textId="37A79742" w:rsidR="002D743B" w:rsidRPr="00911AA4" w:rsidRDefault="00313A56" w:rsidP="00911AA4">
      <w:pPr>
        <w:pStyle w:val="Kop2"/>
        <w:spacing w:before="0" w:line="240" w:lineRule="auto"/>
        <w:ind w:left="567" w:hanging="567"/>
        <w:rPr>
          <w:rFonts w:asciiTheme="minorHAnsi" w:hAnsiTheme="minorHAnsi" w:cstheme="minorHAnsi"/>
          <w:sz w:val="24"/>
          <w:szCs w:val="24"/>
        </w:rPr>
      </w:pPr>
      <w:bookmarkStart w:id="8" w:name="_Toc127336930"/>
      <w:r w:rsidRPr="00911AA4">
        <w:rPr>
          <w:rFonts w:asciiTheme="minorHAnsi" w:hAnsiTheme="minorHAnsi" w:cstheme="minorHAnsi"/>
          <w:sz w:val="24"/>
          <w:szCs w:val="24"/>
        </w:rPr>
        <w:t xml:space="preserve">Doel </w:t>
      </w:r>
      <w:r w:rsidR="002D743B" w:rsidRPr="00911AA4">
        <w:rPr>
          <w:rFonts w:asciiTheme="minorHAnsi" w:hAnsiTheme="minorHAnsi" w:cstheme="minorHAnsi"/>
          <w:sz w:val="24"/>
          <w:szCs w:val="24"/>
        </w:rPr>
        <w:t>marktconsultatie</w:t>
      </w:r>
      <w:bookmarkEnd w:id="8"/>
    </w:p>
    <w:p w14:paraId="2BF1C07F" w14:textId="77777777" w:rsidR="001407AC" w:rsidRDefault="001407AC" w:rsidP="001D0054"/>
    <w:p w14:paraId="1E7BA3DB" w14:textId="5CD4DC2A" w:rsidR="00313A56" w:rsidRPr="001407AC" w:rsidRDefault="00CF51A0" w:rsidP="001D0054">
      <w:r>
        <w:t xml:space="preserve">Het doel van deze </w:t>
      </w:r>
      <w:r w:rsidR="003A43DF">
        <w:t>m</w:t>
      </w:r>
      <w:r>
        <w:t>arktconsultatie is</w:t>
      </w:r>
      <w:r w:rsidR="19AAA2D2">
        <w:t>,</w:t>
      </w:r>
      <w:r>
        <w:t xml:space="preserve"> </w:t>
      </w:r>
      <w:r w:rsidR="00313A56">
        <w:t>voorafgaand aan de voorgenomen aanbesteding, zicht te krijgen op de markt en de mogelijkheden. Yuverta wil zoveel mogelijk marktpartijen bereiken, interesseren en stimuleren tot meedenken. De verkregen inzichten kan Yuverta - daar waar relevant - gebruiken in de voorbereiding op de aanbesteding en de aanbestedingsdocumenten.</w:t>
      </w:r>
      <w:r>
        <w:t xml:space="preserve"> </w:t>
      </w:r>
    </w:p>
    <w:p w14:paraId="1126C6C7" w14:textId="1D0B305F" w:rsidR="00313A56" w:rsidRDefault="00313A56" w:rsidP="001D0054"/>
    <w:p w14:paraId="22D770ED" w14:textId="70BCE7DF" w:rsidR="001407AC" w:rsidRPr="00194E00" w:rsidRDefault="001407AC" w:rsidP="001D0054">
      <w:r w:rsidRPr="00194E00">
        <w:t xml:space="preserve">Het doel van de </w:t>
      </w:r>
      <w:r>
        <w:t>m</w:t>
      </w:r>
      <w:r w:rsidRPr="00194E00">
        <w:t>arktconsultatie is verder om:</w:t>
      </w:r>
    </w:p>
    <w:p w14:paraId="3E13FD9A" w14:textId="77777777" w:rsidR="001407AC" w:rsidRPr="001407AC" w:rsidRDefault="001407AC" w:rsidP="001D0054"/>
    <w:p w14:paraId="1FF4DE0E" w14:textId="77777777" w:rsidR="001407AC" w:rsidRPr="001407AC" w:rsidRDefault="001407AC" w:rsidP="00933C85">
      <w:pPr>
        <w:pStyle w:val="Lijstalinea"/>
        <w:numPr>
          <w:ilvl w:val="0"/>
          <w:numId w:val="20"/>
        </w:numPr>
      </w:pPr>
      <w:r w:rsidRPr="001407AC">
        <w:t>na te gaan of de opdracht haalbaar is;</w:t>
      </w:r>
    </w:p>
    <w:p w14:paraId="0FF78226" w14:textId="77777777" w:rsidR="001407AC" w:rsidRPr="001407AC" w:rsidRDefault="001407AC" w:rsidP="00933C85">
      <w:pPr>
        <w:pStyle w:val="Lijstalinea"/>
        <w:numPr>
          <w:ilvl w:val="0"/>
          <w:numId w:val="20"/>
        </w:numPr>
      </w:pPr>
      <w:r w:rsidRPr="001407AC">
        <w:t>na te gaan wat de huidige en toekomstige ontwikkelingen in de markt zijn;</w:t>
      </w:r>
    </w:p>
    <w:p w14:paraId="2548B516" w14:textId="2C901C29" w:rsidR="001407AC" w:rsidRPr="001407AC" w:rsidRDefault="001407AC" w:rsidP="00933C85">
      <w:pPr>
        <w:pStyle w:val="Lijstalinea"/>
        <w:numPr>
          <w:ilvl w:val="0"/>
          <w:numId w:val="20"/>
        </w:numPr>
      </w:pPr>
      <w:r>
        <w:t xml:space="preserve">nagaan of er innovatieve oplossingen zijn voor </w:t>
      </w:r>
      <w:r w:rsidR="00B35F72">
        <w:t>invulling van de behoefte</w:t>
      </w:r>
      <w:r>
        <w:t xml:space="preserve">; </w:t>
      </w:r>
    </w:p>
    <w:p w14:paraId="7157D931" w14:textId="2F950948" w:rsidR="001407AC" w:rsidRPr="001407AC" w:rsidRDefault="001407AC" w:rsidP="00933C85">
      <w:pPr>
        <w:pStyle w:val="Lijstalinea"/>
        <w:numPr>
          <w:ilvl w:val="0"/>
          <w:numId w:val="20"/>
        </w:numPr>
      </w:pPr>
      <w:r w:rsidRPr="001407AC">
        <w:t xml:space="preserve">vroegtijdig </w:t>
      </w:r>
      <w:r>
        <w:t xml:space="preserve">marktpartijen </w:t>
      </w:r>
      <w:r w:rsidRPr="001407AC">
        <w:t>te betrekken bij de mogelijke aanbesteding;</w:t>
      </w:r>
    </w:p>
    <w:p w14:paraId="351FC303" w14:textId="1BC49452" w:rsidR="001407AC" w:rsidRPr="001407AC" w:rsidRDefault="001407AC" w:rsidP="00933C85">
      <w:pPr>
        <w:pStyle w:val="Lijstalinea"/>
        <w:numPr>
          <w:ilvl w:val="0"/>
          <w:numId w:val="20"/>
        </w:numPr>
      </w:pPr>
      <w:r w:rsidRPr="001407AC">
        <w:t>de eigen uitgangspunten, aannames, ideeën en / of oplossingsrichtingen te toetsen;</w:t>
      </w:r>
    </w:p>
    <w:p w14:paraId="0DBE5870" w14:textId="19E77FE7" w:rsidR="001407AC" w:rsidRPr="001407AC" w:rsidRDefault="001407AC" w:rsidP="00933C85">
      <w:pPr>
        <w:pStyle w:val="Lijstalinea"/>
        <w:numPr>
          <w:ilvl w:val="0"/>
          <w:numId w:val="20"/>
        </w:numPr>
      </w:pPr>
      <w:r>
        <w:t xml:space="preserve">een beeld te krijgen van visies, suggesties en ideeën van </w:t>
      </w:r>
      <w:r w:rsidR="0FF1ABCC">
        <w:t>marktpartijen</w:t>
      </w:r>
      <w:r>
        <w:t>;</w:t>
      </w:r>
    </w:p>
    <w:p w14:paraId="5A538339" w14:textId="77777777" w:rsidR="001407AC" w:rsidRPr="001407AC" w:rsidRDefault="001407AC" w:rsidP="00933C85">
      <w:pPr>
        <w:pStyle w:val="Lijstalinea"/>
        <w:numPr>
          <w:ilvl w:val="0"/>
          <w:numId w:val="20"/>
        </w:numPr>
      </w:pPr>
      <w:r>
        <w:t>een beeld te krijgen van de interesse van de markt in de mogelijke opdracht;</w:t>
      </w:r>
    </w:p>
    <w:p w14:paraId="50DE06EF" w14:textId="77777777" w:rsidR="001407AC" w:rsidRPr="001407AC" w:rsidRDefault="001407AC" w:rsidP="00933C85">
      <w:pPr>
        <w:pStyle w:val="Lijstalinea"/>
        <w:numPr>
          <w:ilvl w:val="0"/>
          <w:numId w:val="20"/>
        </w:numPr>
      </w:pPr>
      <w:r w:rsidRPr="001407AC">
        <w:t>te bepalen welke aanbestedingsstrategie het best past.</w:t>
      </w:r>
    </w:p>
    <w:p w14:paraId="2539E98E" w14:textId="77777777" w:rsidR="00845934" w:rsidRDefault="00845934" w:rsidP="001D0054"/>
    <w:p w14:paraId="3CE505E1" w14:textId="1E84A125" w:rsidR="00CF51A0" w:rsidRDefault="00AA1182" w:rsidP="001D0054">
      <w:r>
        <w:t>O</w:t>
      </w:r>
      <w:r w:rsidR="00CF51A0" w:rsidRPr="00194E00">
        <w:t xml:space="preserve">f </w:t>
      </w:r>
      <w:r w:rsidR="00843319">
        <w:t xml:space="preserve">Yuverta </w:t>
      </w:r>
      <w:r w:rsidR="00CF51A0" w:rsidRPr="00194E00">
        <w:t xml:space="preserve">daadwerkelijk overgaat tot een (Europese) aanbesteding en zo ja, op welke manier of in welke vorm </w:t>
      </w:r>
      <w:r w:rsidR="00843319">
        <w:t>Yuverta</w:t>
      </w:r>
      <w:r w:rsidR="00CF51A0" w:rsidRPr="00194E00">
        <w:t xml:space="preserve">, is nog niet bekend. Dat laten we onder andere afhangen van de reacties en antwoorden op deze </w:t>
      </w:r>
      <w:r w:rsidR="003A43DF">
        <w:t>m</w:t>
      </w:r>
      <w:r w:rsidR="00CF51A0" w:rsidRPr="00194E00">
        <w:t xml:space="preserve">arktconsultatie. </w:t>
      </w:r>
    </w:p>
    <w:p w14:paraId="59471D64" w14:textId="77777777" w:rsidR="00002EC2" w:rsidRDefault="00002EC2" w:rsidP="001D0054"/>
    <w:p w14:paraId="1B248925" w14:textId="5077A9EA" w:rsidR="00290C02" w:rsidRPr="00911AA4" w:rsidRDefault="00290C02" w:rsidP="00911AA4">
      <w:pPr>
        <w:pStyle w:val="Kop2"/>
        <w:spacing w:before="0" w:line="240" w:lineRule="auto"/>
        <w:ind w:left="567" w:hanging="567"/>
        <w:rPr>
          <w:rFonts w:asciiTheme="minorHAnsi" w:hAnsiTheme="minorHAnsi" w:cstheme="minorHAnsi"/>
          <w:sz w:val="24"/>
          <w:szCs w:val="24"/>
        </w:rPr>
      </w:pPr>
      <w:bookmarkStart w:id="9" w:name="_Toc127336931"/>
      <w:r w:rsidRPr="00911AA4">
        <w:rPr>
          <w:rFonts w:asciiTheme="minorHAnsi" w:hAnsiTheme="minorHAnsi" w:cstheme="minorHAnsi"/>
          <w:sz w:val="24"/>
          <w:szCs w:val="24"/>
        </w:rPr>
        <w:t>Scope voorgenomen aanbesteding</w:t>
      </w:r>
      <w:bookmarkEnd w:id="9"/>
    </w:p>
    <w:p w14:paraId="3E02D23E" w14:textId="77777777" w:rsidR="001407AC" w:rsidRDefault="001407AC" w:rsidP="001D0054"/>
    <w:p w14:paraId="3CDAD3D9" w14:textId="04E4FFE8" w:rsidR="00290C02" w:rsidRDefault="00290C02" w:rsidP="001D0054">
      <w:r>
        <w:t xml:space="preserve">Onder de mogelijke scope van de voorgenomen aanbesteding vallen onder andere (maar niet gelimiteerd tot) de volgende </w:t>
      </w:r>
      <w:r w:rsidR="00344794">
        <w:t xml:space="preserve">producten / </w:t>
      </w:r>
      <w:r>
        <w:t>diensten:</w:t>
      </w:r>
    </w:p>
    <w:p w14:paraId="31FDFF4E" w14:textId="160DB898" w:rsidR="00290C02" w:rsidRDefault="00290C02" w:rsidP="001D0054"/>
    <w:p w14:paraId="4066CDD0" w14:textId="2513388B" w:rsidR="009D4044" w:rsidRDefault="00F978A1" w:rsidP="009D4044">
      <w:pPr>
        <w:pStyle w:val="Lijstalinea"/>
        <w:numPr>
          <w:ilvl w:val="0"/>
          <w:numId w:val="32"/>
        </w:numPr>
      </w:pPr>
      <w:r>
        <w:t>Meldkamer t</w:t>
      </w:r>
      <w:r w:rsidR="008B477A">
        <w:t>.</w:t>
      </w:r>
      <w:r>
        <w:t>b</w:t>
      </w:r>
      <w:r w:rsidR="008B477A">
        <w:t>.</w:t>
      </w:r>
      <w:r>
        <w:t>v</w:t>
      </w:r>
      <w:r w:rsidR="008B477A">
        <w:t>.</w:t>
      </w:r>
      <w:r>
        <w:t xml:space="preserve"> BMI</w:t>
      </w:r>
      <w:r w:rsidR="008B477A">
        <w:t xml:space="preserve"> </w:t>
      </w:r>
      <w:r>
        <w:t>installaties</w:t>
      </w:r>
    </w:p>
    <w:p w14:paraId="65BE1069" w14:textId="30316E62" w:rsidR="00F978A1" w:rsidRDefault="00F978A1" w:rsidP="009D4044">
      <w:pPr>
        <w:pStyle w:val="Lijstalinea"/>
        <w:numPr>
          <w:ilvl w:val="0"/>
          <w:numId w:val="32"/>
        </w:numPr>
      </w:pPr>
      <w:r>
        <w:t>Meldkamer t</w:t>
      </w:r>
      <w:r w:rsidR="008B477A">
        <w:t>.</w:t>
      </w:r>
      <w:r>
        <w:t>b</w:t>
      </w:r>
      <w:r w:rsidR="008B477A">
        <w:t>.</w:t>
      </w:r>
      <w:r>
        <w:t>v</w:t>
      </w:r>
      <w:r w:rsidR="008B477A">
        <w:t>.</w:t>
      </w:r>
      <w:r>
        <w:t xml:space="preserve"> inbraak installaties</w:t>
      </w:r>
    </w:p>
    <w:p w14:paraId="7217709D" w14:textId="74AA0026" w:rsidR="00F978A1" w:rsidRDefault="00F978A1" w:rsidP="009D4044">
      <w:pPr>
        <w:pStyle w:val="Lijstalinea"/>
        <w:numPr>
          <w:ilvl w:val="0"/>
          <w:numId w:val="32"/>
        </w:numPr>
      </w:pPr>
      <w:r>
        <w:t xml:space="preserve">Aansturen mobiele surveillance </w:t>
      </w:r>
    </w:p>
    <w:p w14:paraId="219466E6" w14:textId="3A82C563" w:rsidR="00F978A1" w:rsidRDefault="00C721BE" w:rsidP="009D4044">
      <w:pPr>
        <w:pStyle w:val="Lijstalinea"/>
        <w:numPr>
          <w:ilvl w:val="0"/>
          <w:numId w:val="32"/>
        </w:numPr>
      </w:pPr>
      <w:r>
        <w:t>Genereren en delen afgesproken rapportages</w:t>
      </w:r>
    </w:p>
    <w:p w14:paraId="458DA55D" w14:textId="62097A53" w:rsidR="009563EA" w:rsidRDefault="00B43F4D" w:rsidP="009D4044">
      <w:pPr>
        <w:pStyle w:val="Lijstalinea"/>
        <w:numPr>
          <w:ilvl w:val="0"/>
          <w:numId w:val="32"/>
        </w:numPr>
      </w:pPr>
      <w:r>
        <w:t>A</w:t>
      </w:r>
      <w:r w:rsidR="009563EA">
        <w:t>ansturen bij calamiteiten</w:t>
      </w:r>
      <w:r w:rsidR="00966284">
        <w:t xml:space="preserve"> (calamiteitendienst</w:t>
      </w:r>
      <w:r w:rsidR="00313AFF">
        <w:t>)</w:t>
      </w:r>
    </w:p>
    <w:p w14:paraId="1EA39A26" w14:textId="60A00EA1" w:rsidR="00313AFF" w:rsidRDefault="009E7FF1" w:rsidP="00C55DF2">
      <w:pPr>
        <w:pStyle w:val="Lijstalinea"/>
        <w:numPr>
          <w:ilvl w:val="0"/>
          <w:numId w:val="32"/>
        </w:numPr>
      </w:pPr>
      <w:r>
        <w:t>O</w:t>
      </w:r>
      <w:r w:rsidR="00313AFF">
        <w:t>penen</w:t>
      </w:r>
      <w:r w:rsidR="00E02184">
        <w:t xml:space="preserve"> /</w:t>
      </w:r>
      <w:r w:rsidR="00313AFF">
        <w:t xml:space="preserve"> sluiten van </w:t>
      </w:r>
      <w:r>
        <w:t xml:space="preserve">de </w:t>
      </w:r>
      <w:r w:rsidR="00313AFF">
        <w:t>scholen / locaties</w:t>
      </w:r>
      <w:r>
        <w:t xml:space="preserve"> (incidenteel)</w:t>
      </w:r>
      <w:r w:rsidR="00207755">
        <w:t>*</w:t>
      </w:r>
    </w:p>
    <w:p w14:paraId="744E17EF" w14:textId="77777777" w:rsidR="00623269" w:rsidRDefault="005E1574" w:rsidP="008F140E">
      <w:pPr>
        <w:pStyle w:val="Lijstalinea"/>
        <w:numPr>
          <w:ilvl w:val="0"/>
          <w:numId w:val="32"/>
        </w:numPr>
      </w:pPr>
      <w:r>
        <w:lastRenderedPageBreak/>
        <w:t>Levering van a</w:t>
      </w:r>
      <w:r w:rsidR="00C567FD">
        <w:t xml:space="preserve">anverwante </w:t>
      </w:r>
      <w:r w:rsidR="00B30D3A">
        <w:t xml:space="preserve">producten en </w:t>
      </w:r>
      <w:r w:rsidR="00C567FD">
        <w:t xml:space="preserve">diensten zoals </w:t>
      </w:r>
      <w:r w:rsidR="00E67B06">
        <w:t>leveren brandwacht bij evenementen</w:t>
      </w:r>
      <w:r w:rsidR="00B30D3A">
        <w:t xml:space="preserve">, persoonsbeveiliging en </w:t>
      </w:r>
      <w:r w:rsidR="00C567FD">
        <w:t xml:space="preserve">levering </w:t>
      </w:r>
      <w:r w:rsidR="00B30D3A">
        <w:t xml:space="preserve">van </w:t>
      </w:r>
      <w:r w:rsidR="00D13663">
        <w:t>camera</w:t>
      </w:r>
      <w:r w:rsidR="00B30D3A">
        <w:t>’</w:t>
      </w:r>
      <w:r w:rsidR="00D13663">
        <w:t>s</w:t>
      </w:r>
      <w:r w:rsidR="00E6008B">
        <w:t xml:space="preserve"> </w:t>
      </w:r>
      <w:r w:rsidR="00B30D3A">
        <w:t xml:space="preserve">incl. </w:t>
      </w:r>
      <w:r w:rsidR="00E6008B">
        <w:t>het aansluiten ervan</w:t>
      </w:r>
      <w:r w:rsidR="009E7FF1">
        <w:t xml:space="preserve"> (incidenteel)</w:t>
      </w:r>
    </w:p>
    <w:p w14:paraId="70CDDC45" w14:textId="77777777" w:rsidR="00B82659" w:rsidRDefault="00B82659" w:rsidP="00623269"/>
    <w:p w14:paraId="0C5B02D1" w14:textId="68110A87" w:rsidR="00207755" w:rsidRDefault="00207755" w:rsidP="00623269">
      <w:r>
        <w:t>* De scholen / locaties word</w:t>
      </w:r>
      <w:r w:rsidR="00B53FC8">
        <w:t xml:space="preserve">en in beginsel </w:t>
      </w:r>
      <w:r>
        <w:t xml:space="preserve">door Yuverta </w:t>
      </w:r>
      <w:r w:rsidR="00B53FC8">
        <w:t xml:space="preserve">geopend en gesloten. Het kan incidenteel voorkomen dat </w:t>
      </w:r>
      <w:r w:rsidR="008B477A">
        <w:t>leverancier daarvoor ingeschakeld wordt en op één locatie wordt dit door de leverancier structureel verzorgd.</w:t>
      </w:r>
    </w:p>
    <w:p w14:paraId="4DE8A227" w14:textId="5432E203" w:rsidR="00CD02E5" w:rsidRDefault="00CD02E5" w:rsidP="67AF4FFE">
      <w:pPr>
        <w:rPr>
          <w:rFonts w:cstheme="minorBidi"/>
          <w:lang w:eastAsia="nl-NL"/>
        </w:rPr>
      </w:pPr>
      <w:bookmarkStart w:id="10" w:name="_Toc449012459"/>
    </w:p>
    <w:p w14:paraId="330EE33E" w14:textId="68B7EB75" w:rsidR="00F42D6C" w:rsidRPr="00911AA4" w:rsidRDefault="00F42D6C" w:rsidP="00F42D6C">
      <w:pPr>
        <w:pStyle w:val="Kop2"/>
        <w:spacing w:before="0" w:line="240" w:lineRule="auto"/>
        <w:ind w:left="567" w:hanging="567"/>
        <w:rPr>
          <w:rFonts w:asciiTheme="minorHAnsi" w:hAnsiTheme="minorHAnsi" w:cstheme="minorHAnsi"/>
          <w:sz w:val="24"/>
          <w:szCs w:val="24"/>
        </w:rPr>
      </w:pPr>
      <w:bookmarkStart w:id="11" w:name="_Toc127336932"/>
      <w:r>
        <w:rPr>
          <w:rFonts w:asciiTheme="minorHAnsi" w:hAnsiTheme="minorHAnsi" w:cstheme="minorHAnsi"/>
          <w:sz w:val="24"/>
          <w:szCs w:val="24"/>
        </w:rPr>
        <w:t>Ambitie</w:t>
      </w:r>
      <w:r w:rsidR="0024745E">
        <w:rPr>
          <w:rFonts w:asciiTheme="minorHAnsi" w:hAnsiTheme="minorHAnsi" w:cstheme="minorHAnsi"/>
          <w:sz w:val="24"/>
          <w:szCs w:val="24"/>
        </w:rPr>
        <w:t xml:space="preserve"> en beleid</w:t>
      </w:r>
      <w:bookmarkEnd w:id="11"/>
    </w:p>
    <w:p w14:paraId="76C307CB" w14:textId="77777777" w:rsidR="00F42D6C" w:rsidRDefault="00F42D6C" w:rsidP="007C3005">
      <w:pPr>
        <w:rPr>
          <w:rFonts w:cstheme="minorHAnsi"/>
          <w:lang w:eastAsia="nl-NL"/>
        </w:rPr>
      </w:pPr>
    </w:p>
    <w:p w14:paraId="1C1F3B87" w14:textId="67A1BAB0" w:rsidR="00115C98" w:rsidRPr="007C3005" w:rsidRDefault="007C3005" w:rsidP="67AF4FFE">
      <w:pPr>
        <w:rPr>
          <w:rFonts w:cstheme="minorBidi"/>
          <w:lang w:eastAsia="nl-NL"/>
        </w:rPr>
      </w:pPr>
      <w:r w:rsidRPr="67AF4FFE">
        <w:rPr>
          <w:rFonts w:cstheme="minorBidi"/>
          <w:lang w:eastAsia="nl-NL"/>
        </w:rPr>
        <w:t>De ambitie van Yuverta is:</w:t>
      </w:r>
    </w:p>
    <w:p w14:paraId="56B4F178" w14:textId="77777777" w:rsidR="007C3005" w:rsidRPr="00CF36B3" w:rsidRDefault="007C3005" w:rsidP="007C3005">
      <w:pPr>
        <w:rPr>
          <w:rFonts w:cstheme="minorHAnsi"/>
          <w:lang w:eastAsia="nl-NL"/>
        </w:rPr>
      </w:pPr>
    </w:p>
    <w:p w14:paraId="46D3CFCE" w14:textId="35519C3D" w:rsidR="009D4044" w:rsidRPr="00CF36B3" w:rsidRDefault="009D4044" w:rsidP="075F5F8E">
      <w:pPr>
        <w:pStyle w:val="Lijstalinea"/>
        <w:numPr>
          <w:ilvl w:val="0"/>
          <w:numId w:val="31"/>
        </w:numPr>
        <w:tabs>
          <w:tab w:val="left" w:pos="851"/>
        </w:tabs>
        <w:rPr>
          <w:rFonts w:cstheme="minorBidi"/>
        </w:rPr>
      </w:pPr>
      <w:r w:rsidRPr="00CF36B3">
        <w:rPr>
          <w:rFonts w:cstheme="minorBidi"/>
        </w:rPr>
        <w:t xml:space="preserve">1 PAC voor </w:t>
      </w:r>
      <w:r w:rsidR="002135A6">
        <w:rPr>
          <w:rFonts w:cstheme="minorBidi"/>
        </w:rPr>
        <w:t xml:space="preserve">geheel </w:t>
      </w:r>
      <w:r w:rsidRPr="00CF36B3">
        <w:rPr>
          <w:rFonts w:cstheme="minorBidi"/>
        </w:rPr>
        <w:t>Yuverta.</w:t>
      </w:r>
    </w:p>
    <w:p w14:paraId="3FC5608E" w14:textId="77777777" w:rsidR="003B40F1" w:rsidRPr="00CF36B3" w:rsidRDefault="003B40F1" w:rsidP="003B40F1">
      <w:pPr>
        <w:pStyle w:val="Lijstalinea"/>
        <w:numPr>
          <w:ilvl w:val="0"/>
          <w:numId w:val="31"/>
        </w:numPr>
        <w:tabs>
          <w:tab w:val="left" w:pos="851"/>
        </w:tabs>
        <w:rPr>
          <w:rFonts w:cstheme="minorHAnsi"/>
        </w:rPr>
      </w:pPr>
      <w:r>
        <w:rPr>
          <w:rFonts w:cstheme="minorHAnsi"/>
        </w:rPr>
        <w:t>Alle i</w:t>
      </w:r>
      <w:r w:rsidRPr="00CF36B3">
        <w:rPr>
          <w:rFonts w:cstheme="minorHAnsi"/>
        </w:rPr>
        <w:t>nbraak- en brandmeldsystemen zijn aangesloten op de PAC.</w:t>
      </w:r>
    </w:p>
    <w:p w14:paraId="46D7F424" w14:textId="7DCFC764" w:rsidR="009D4044" w:rsidRPr="00CF36B3" w:rsidRDefault="009D4044" w:rsidP="075F5F8E">
      <w:pPr>
        <w:pStyle w:val="Lijstalinea"/>
        <w:numPr>
          <w:ilvl w:val="0"/>
          <w:numId w:val="31"/>
        </w:numPr>
        <w:tabs>
          <w:tab w:val="left" w:pos="851"/>
        </w:tabs>
        <w:rPr>
          <w:rFonts w:cstheme="minorBidi"/>
        </w:rPr>
      </w:pPr>
      <w:r w:rsidRPr="00CF36B3">
        <w:rPr>
          <w:rFonts w:cstheme="minorBidi"/>
        </w:rPr>
        <w:t xml:space="preserve">De PAC zorgt dat surveillance diensten </w:t>
      </w:r>
      <w:r w:rsidR="364E415E" w:rsidRPr="00CF36B3">
        <w:rPr>
          <w:rFonts w:cstheme="minorBidi"/>
        </w:rPr>
        <w:t xml:space="preserve">geleverd worden </w:t>
      </w:r>
      <w:r w:rsidRPr="00CF36B3">
        <w:rPr>
          <w:rFonts w:cstheme="minorBidi"/>
        </w:rPr>
        <w:t xml:space="preserve">zodat aanrijtijden geborgd zijn en er een regionale verbinding is. De PAC is de opdrachtgever </w:t>
      </w:r>
      <w:r w:rsidR="75932A75" w:rsidRPr="00CF36B3">
        <w:rPr>
          <w:rFonts w:cstheme="minorBidi"/>
        </w:rPr>
        <w:t xml:space="preserve">van </w:t>
      </w:r>
      <w:r w:rsidRPr="00CF36B3">
        <w:rPr>
          <w:rFonts w:cstheme="minorBidi"/>
        </w:rPr>
        <w:t xml:space="preserve">de surveillance dienst. </w:t>
      </w:r>
    </w:p>
    <w:p w14:paraId="65BDEEE7" w14:textId="48015D8A" w:rsidR="009D4044" w:rsidRPr="00CF36B3" w:rsidRDefault="009D4044" w:rsidP="075F5F8E">
      <w:pPr>
        <w:pStyle w:val="Lijstalinea"/>
        <w:numPr>
          <w:ilvl w:val="0"/>
          <w:numId w:val="31"/>
        </w:numPr>
        <w:tabs>
          <w:tab w:val="left" w:pos="851"/>
        </w:tabs>
        <w:rPr>
          <w:rFonts w:cstheme="minorBidi"/>
        </w:rPr>
      </w:pPr>
      <w:r w:rsidRPr="00CF36B3">
        <w:rPr>
          <w:rFonts w:cstheme="minorBidi"/>
        </w:rPr>
        <w:t xml:space="preserve">Incidenteel wordt de surveillance ingezet om bij werkzaamheden </w:t>
      </w:r>
      <w:r w:rsidR="0044546A">
        <w:rPr>
          <w:rFonts w:cstheme="minorBidi"/>
        </w:rPr>
        <w:t xml:space="preserve">aan </w:t>
      </w:r>
      <w:r w:rsidR="00C810C5">
        <w:rPr>
          <w:rFonts w:cstheme="minorBidi"/>
        </w:rPr>
        <w:t xml:space="preserve">scholen / locaties </w:t>
      </w:r>
      <w:r w:rsidRPr="00CF36B3">
        <w:rPr>
          <w:rFonts w:cstheme="minorBidi"/>
        </w:rPr>
        <w:t>te openen en sluiten.</w:t>
      </w:r>
    </w:p>
    <w:p w14:paraId="478D62A2" w14:textId="49A67D22" w:rsidR="009D4044" w:rsidRDefault="0078680D" w:rsidP="009D4044">
      <w:pPr>
        <w:pStyle w:val="Lijstalinea"/>
        <w:numPr>
          <w:ilvl w:val="0"/>
          <w:numId w:val="31"/>
        </w:numPr>
        <w:tabs>
          <w:tab w:val="left" w:pos="851"/>
        </w:tabs>
        <w:rPr>
          <w:rFonts w:cstheme="minorBidi"/>
        </w:rPr>
      </w:pPr>
      <w:r>
        <w:rPr>
          <w:rFonts w:cstheme="minorBidi"/>
        </w:rPr>
        <w:t>Een uniforme c</w:t>
      </w:r>
      <w:r w:rsidR="009D4044" w:rsidRPr="00CF36B3">
        <w:rPr>
          <w:rFonts w:cstheme="minorBidi"/>
        </w:rPr>
        <w:t>alamiteitendienst (storingsopvolging en</w:t>
      </w:r>
      <w:r w:rsidR="007D41F4">
        <w:rPr>
          <w:rFonts w:cstheme="minorBidi"/>
        </w:rPr>
        <w:t xml:space="preserve"> </w:t>
      </w:r>
      <w:r w:rsidR="009D4044" w:rsidRPr="00CF36B3">
        <w:rPr>
          <w:rFonts w:cstheme="minorBidi"/>
        </w:rPr>
        <w:t>/</w:t>
      </w:r>
      <w:r w:rsidR="007D41F4">
        <w:rPr>
          <w:rFonts w:cstheme="minorBidi"/>
        </w:rPr>
        <w:t xml:space="preserve"> </w:t>
      </w:r>
      <w:r w:rsidR="009D4044" w:rsidRPr="00CF36B3">
        <w:rPr>
          <w:rFonts w:cstheme="minorBidi"/>
        </w:rPr>
        <w:t xml:space="preserve">of </w:t>
      </w:r>
      <w:r w:rsidR="00411C10">
        <w:rPr>
          <w:rFonts w:cstheme="minorBidi"/>
        </w:rPr>
        <w:t xml:space="preserve">reageren op </w:t>
      </w:r>
      <w:r w:rsidR="009D4044" w:rsidRPr="00CF36B3">
        <w:rPr>
          <w:rFonts w:cstheme="minorBidi"/>
        </w:rPr>
        <w:t>incidenten)</w:t>
      </w:r>
      <w:r>
        <w:rPr>
          <w:rFonts w:cstheme="minorBidi"/>
        </w:rPr>
        <w:t xml:space="preserve"> voor </w:t>
      </w:r>
      <w:r w:rsidR="002B102E">
        <w:rPr>
          <w:rFonts w:cstheme="minorBidi"/>
        </w:rPr>
        <w:t xml:space="preserve">alle </w:t>
      </w:r>
      <w:r>
        <w:rPr>
          <w:rFonts w:cstheme="minorBidi"/>
        </w:rPr>
        <w:t>locaties volgens voor</w:t>
      </w:r>
      <w:r w:rsidR="002B102E">
        <w:rPr>
          <w:rFonts w:cstheme="minorBidi"/>
        </w:rPr>
        <w:t>-</w:t>
      </w:r>
      <w:r>
        <w:rPr>
          <w:rFonts w:cstheme="minorBidi"/>
        </w:rPr>
        <w:t>gedefin</w:t>
      </w:r>
      <w:r w:rsidR="002B102E">
        <w:rPr>
          <w:rFonts w:cstheme="minorBidi"/>
        </w:rPr>
        <w:t>i</w:t>
      </w:r>
      <w:r>
        <w:rPr>
          <w:rFonts w:cstheme="minorBidi"/>
        </w:rPr>
        <w:t>eerde draaiboeken / procedures.</w:t>
      </w:r>
    </w:p>
    <w:p w14:paraId="1C459664" w14:textId="507EF204" w:rsidR="003B40F1" w:rsidRPr="00CF36B3" w:rsidRDefault="00CD07F2" w:rsidP="009D4044">
      <w:pPr>
        <w:pStyle w:val="Lijstalinea"/>
        <w:numPr>
          <w:ilvl w:val="0"/>
          <w:numId w:val="31"/>
        </w:numPr>
        <w:tabs>
          <w:tab w:val="left" w:pos="851"/>
        </w:tabs>
        <w:rPr>
          <w:rFonts w:cstheme="minorBidi"/>
        </w:rPr>
      </w:pPr>
      <w:r>
        <w:rPr>
          <w:rFonts w:cstheme="minorBidi"/>
        </w:rPr>
        <w:t>De PAC draagt actief bij aan</w:t>
      </w:r>
      <w:r w:rsidR="00501B02">
        <w:rPr>
          <w:rFonts w:cstheme="minorBidi"/>
        </w:rPr>
        <w:t xml:space="preserve"> de</w:t>
      </w:r>
      <w:r>
        <w:rPr>
          <w:rFonts w:cstheme="minorBidi"/>
        </w:rPr>
        <w:t xml:space="preserve"> </w:t>
      </w:r>
      <w:r w:rsidR="001E0C10">
        <w:rPr>
          <w:rFonts w:cstheme="minorBidi"/>
        </w:rPr>
        <w:t xml:space="preserve">realisatie van </w:t>
      </w:r>
      <w:r>
        <w:rPr>
          <w:rFonts w:cstheme="minorBidi"/>
        </w:rPr>
        <w:t xml:space="preserve">de </w:t>
      </w:r>
      <w:proofErr w:type="spellStart"/>
      <w:r w:rsidR="00286CD1">
        <w:rPr>
          <w:rFonts w:cstheme="minorBidi"/>
        </w:rPr>
        <w:t>Sustainable</w:t>
      </w:r>
      <w:proofErr w:type="spellEnd"/>
      <w:r w:rsidR="00286CD1">
        <w:rPr>
          <w:rFonts w:cstheme="minorBidi"/>
        </w:rPr>
        <w:t xml:space="preserve"> Development Goals</w:t>
      </w:r>
      <w:r w:rsidR="00D2577F">
        <w:rPr>
          <w:rFonts w:cstheme="minorBidi"/>
        </w:rPr>
        <w:t xml:space="preserve"> (</w:t>
      </w:r>
      <w:proofErr w:type="spellStart"/>
      <w:r w:rsidR="00D2577F">
        <w:rPr>
          <w:rFonts w:cstheme="minorBidi"/>
        </w:rPr>
        <w:t>SDG’s</w:t>
      </w:r>
      <w:proofErr w:type="spellEnd"/>
      <w:r w:rsidR="00D2577F">
        <w:rPr>
          <w:rFonts w:cstheme="minorBidi"/>
        </w:rPr>
        <w:t>)</w:t>
      </w:r>
      <w:r w:rsidR="00073B8E">
        <w:rPr>
          <w:rFonts w:cstheme="minorBidi"/>
        </w:rPr>
        <w:t>.</w:t>
      </w:r>
    </w:p>
    <w:p w14:paraId="198E0975" w14:textId="77777777" w:rsidR="007C3005" w:rsidRPr="007C3005" w:rsidRDefault="007C3005" w:rsidP="007C3005">
      <w:pPr>
        <w:rPr>
          <w:rFonts w:cstheme="minorHAnsi"/>
          <w:lang w:eastAsia="nl-NL"/>
        </w:rPr>
      </w:pPr>
    </w:p>
    <w:p w14:paraId="17AF1467" w14:textId="65EB9582" w:rsidR="00115C98" w:rsidRDefault="00115C98" w:rsidP="007C3005">
      <w:pPr>
        <w:rPr>
          <w:rFonts w:cstheme="minorHAnsi"/>
          <w:lang w:eastAsia="nl-NL"/>
        </w:rPr>
      </w:pPr>
      <w:r w:rsidRPr="007C3005">
        <w:rPr>
          <w:rFonts w:cstheme="minorHAnsi"/>
          <w:lang w:eastAsia="nl-NL"/>
        </w:rPr>
        <w:t xml:space="preserve">Uitgangspunten </w:t>
      </w:r>
      <w:r w:rsidR="007C3005">
        <w:rPr>
          <w:rFonts w:cstheme="minorHAnsi"/>
          <w:lang w:eastAsia="nl-NL"/>
        </w:rPr>
        <w:t xml:space="preserve">van het </w:t>
      </w:r>
      <w:r w:rsidRPr="007C3005">
        <w:rPr>
          <w:rFonts w:cstheme="minorHAnsi"/>
          <w:lang w:eastAsia="nl-NL"/>
        </w:rPr>
        <w:t xml:space="preserve">beleid </w:t>
      </w:r>
      <w:r w:rsidR="004E6FCD">
        <w:rPr>
          <w:rFonts w:cstheme="minorHAnsi"/>
          <w:lang w:eastAsia="nl-NL"/>
        </w:rPr>
        <w:t xml:space="preserve">(op hoofdlijnen) </w:t>
      </w:r>
      <w:r w:rsidR="007C3005">
        <w:rPr>
          <w:rFonts w:cstheme="minorHAnsi"/>
          <w:lang w:eastAsia="nl-NL"/>
        </w:rPr>
        <w:t xml:space="preserve">binnen Yuverta </w:t>
      </w:r>
      <w:r w:rsidR="004E6FCD">
        <w:rPr>
          <w:rFonts w:cstheme="minorHAnsi"/>
          <w:lang w:eastAsia="nl-NL"/>
        </w:rPr>
        <w:t>zijn</w:t>
      </w:r>
      <w:r w:rsidRPr="007C3005">
        <w:rPr>
          <w:rFonts w:cstheme="minorHAnsi"/>
          <w:lang w:eastAsia="nl-NL"/>
        </w:rPr>
        <w:t>:</w:t>
      </w:r>
    </w:p>
    <w:p w14:paraId="7728A229" w14:textId="77777777" w:rsidR="004E6FCD" w:rsidRPr="007C3005" w:rsidRDefault="004E6FCD" w:rsidP="007C3005">
      <w:pPr>
        <w:rPr>
          <w:rFonts w:cstheme="minorHAnsi"/>
          <w:lang w:eastAsia="nl-NL"/>
        </w:rPr>
      </w:pPr>
    </w:p>
    <w:p w14:paraId="11819BED" w14:textId="79EAEF00" w:rsidR="00F42D6C" w:rsidRDefault="00C721BE" w:rsidP="00C721BE">
      <w:pPr>
        <w:pStyle w:val="Lijstalinea"/>
        <w:numPr>
          <w:ilvl w:val="0"/>
          <w:numId w:val="33"/>
        </w:numPr>
        <w:rPr>
          <w:rFonts w:cstheme="minorBidi"/>
          <w:lang w:eastAsia="nl-NL"/>
        </w:rPr>
      </w:pPr>
      <w:r>
        <w:rPr>
          <w:rFonts w:cstheme="minorBidi"/>
          <w:lang w:eastAsia="nl-NL"/>
        </w:rPr>
        <w:t>1 meldkamer voor heel Yuverta</w:t>
      </w:r>
      <w:r w:rsidR="00407B74">
        <w:rPr>
          <w:rFonts w:cstheme="minorBidi"/>
          <w:lang w:eastAsia="nl-NL"/>
        </w:rPr>
        <w:t>.</w:t>
      </w:r>
    </w:p>
    <w:p w14:paraId="604B506D" w14:textId="71305DBD" w:rsidR="00C721BE" w:rsidRDefault="00C721BE" w:rsidP="00C721BE">
      <w:pPr>
        <w:pStyle w:val="Lijstalinea"/>
        <w:numPr>
          <w:ilvl w:val="0"/>
          <w:numId w:val="33"/>
        </w:numPr>
        <w:rPr>
          <w:rFonts w:cstheme="minorBidi"/>
          <w:lang w:eastAsia="nl-NL"/>
        </w:rPr>
      </w:pPr>
      <w:r>
        <w:rPr>
          <w:rFonts w:cstheme="minorBidi"/>
          <w:lang w:eastAsia="nl-NL"/>
        </w:rPr>
        <w:t>Meldkamer fungeert als communicatie centrum bij alle inbraak en brandmeldingen</w:t>
      </w:r>
      <w:r w:rsidR="00407B74">
        <w:rPr>
          <w:rFonts w:cstheme="minorBidi"/>
          <w:lang w:eastAsia="nl-NL"/>
        </w:rPr>
        <w:t>.</w:t>
      </w:r>
    </w:p>
    <w:p w14:paraId="69CBE174" w14:textId="56B3F02D" w:rsidR="00C721BE" w:rsidRDefault="00C721BE" w:rsidP="00C721BE">
      <w:pPr>
        <w:pStyle w:val="Lijstalinea"/>
        <w:numPr>
          <w:ilvl w:val="0"/>
          <w:numId w:val="33"/>
        </w:numPr>
        <w:rPr>
          <w:rFonts w:cstheme="minorBidi"/>
          <w:lang w:eastAsia="nl-NL"/>
        </w:rPr>
      </w:pPr>
      <w:r>
        <w:rPr>
          <w:rFonts w:cstheme="minorBidi"/>
          <w:lang w:eastAsia="nl-NL"/>
        </w:rPr>
        <w:t xml:space="preserve">Het gebruik van de meldkamer </w:t>
      </w:r>
      <w:r w:rsidR="00042953">
        <w:rPr>
          <w:rFonts w:cstheme="minorBidi"/>
          <w:lang w:eastAsia="nl-NL"/>
        </w:rPr>
        <w:t>is verplicht voor alle genoemde installaties en alle locaties.</w:t>
      </w:r>
    </w:p>
    <w:p w14:paraId="5E26C41F" w14:textId="7CDDB3F6" w:rsidR="00042953" w:rsidRDefault="00042953" w:rsidP="00C721BE">
      <w:pPr>
        <w:pStyle w:val="Lijstalinea"/>
        <w:numPr>
          <w:ilvl w:val="0"/>
          <w:numId w:val="33"/>
        </w:numPr>
        <w:rPr>
          <w:rFonts w:cstheme="minorBidi"/>
          <w:lang w:eastAsia="nl-NL"/>
        </w:rPr>
      </w:pPr>
      <w:r>
        <w:rPr>
          <w:rFonts w:cstheme="minorBidi"/>
          <w:lang w:eastAsia="nl-NL"/>
        </w:rPr>
        <w:t>Meldkamer stuurt (afhankelijk van de locatie afspraken) óf eigen medewerkers van Yuverta aan óf een mobiele surveillancedienst. Er wordt altijd actie ondernomen op een melding.</w:t>
      </w:r>
    </w:p>
    <w:p w14:paraId="6DA74E75" w14:textId="5B0DFD31" w:rsidR="00042953" w:rsidRDefault="00042953" w:rsidP="00C721BE">
      <w:pPr>
        <w:pStyle w:val="Lijstalinea"/>
        <w:numPr>
          <w:ilvl w:val="0"/>
          <w:numId w:val="33"/>
        </w:numPr>
        <w:rPr>
          <w:rFonts w:cstheme="minorBidi"/>
          <w:lang w:eastAsia="nl-NL"/>
        </w:rPr>
      </w:pPr>
      <w:r>
        <w:rPr>
          <w:rFonts w:cstheme="minorBidi"/>
          <w:lang w:eastAsia="nl-NL"/>
        </w:rPr>
        <w:t xml:space="preserve">Het aansturen van de mobiele surveillance verloopt altijd via de meldkamer. </w:t>
      </w:r>
    </w:p>
    <w:p w14:paraId="7523A09D" w14:textId="21A883C9" w:rsidR="00C1655E" w:rsidRPr="00C721BE" w:rsidRDefault="00C1655E" w:rsidP="00C721BE">
      <w:pPr>
        <w:pStyle w:val="Lijstalinea"/>
        <w:numPr>
          <w:ilvl w:val="0"/>
          <w:numId w:val="33"/>
        </w:numPr>
        <w:rPr>
          <w:rFonts w:cstheme="minorBidi"/>
          <w:lang w:eastAsia="nl-NL"/>
        </w:rPr>
      </w:pPr>
      <w:r>
        <w:rPr>
          <w:rFonts w:cstheme="minorBidi"/>
          <w:lang w:eastAsia="nl-NL"/>
        </w:rPr>
        <w:t>Calamiteiten</w:t>
      </w:r>
      <w:r w:rsidR="00A65AE3">
        <w:rPr>
          <w:rFonts w:cstheme="minorBidi"/>
          <w:lang w:eastAsia="nl-NL"/>
        </w:rPr>
        <w:t xml:space="preserve"> </w:t>
      </w:r>
      <w:r w:rsidR="00D15872">
        <w:rPr>
          <w:rFonts w:cstheme="minorBidi"/>
          <w:lang w:eastAsia="nl-NL"/>
        </w:rPr>
        <w:t xml:space="preserve">buiten schooltijden </w:t>
      </w:r>
      <w:r w:rsidR="00A65AE3">
        <w:rPr>
          <w:rFonts w:cstheme="minorBidi"/>
          <w:lang w:eastAsia="nl-NL"/>
        </w:rPr>
        <w:t xml:space="preserve">opvangen en </w:t>
      </w:r>
      <w:r w:rsidR="00D15872">
        <w:rPr>
          <w:rFonts w:cstheme="minorBidi"/>
          <w:lang w:eastAsia="nl-NL"/>
        </w:rPr>
        <w:t>de respons opstarten</w:t>
      </w:r>
      <w:r w:rsidR="00174440">
        <w:rPr>
          <w:rFonts w:cstheme="minorBidi"/>
          <w:lang w:eastAsia="nl-NL"/>
        </w:rPr>
        <w:t>.</w:t>
      </w:r>
    </w:p>
    <w:p w14:paraId="0615C841" w14:textId="77777777" w:rsidR="00A66191" w:rsidRDefault="00A66191" w:rsidP="00F42D6C">
      <w:pPr>
        <w:rPr>
          <w:rFonts w:cstheme="minorBidi"/>
          <w:lang w:eastAsia="nl-NL"/>
        </w:rPr>
      </w:pPr>
    </w:p>
    <w:p w14:paraId="5D15F462" w14:textId="7A8B40E1" w:rsidR="00AB7F7A" w:rsidRPr="00911AA4" w:rsidRDefault="00AB7F7A" w:rsidP="00911AA4">
      <w:pPr>
        <w:pStyle w:val="Kop2"/>
        <w:spacing w:before="0" w:line="240" w:lineRule="auto"/>
        <w:ind w:left="567" w:hanging="567"/>
        <w:rPr>
          <w:rFonts w:asciiTheme="minorHAnsi" w:hAnsiTheme="minorHAnsi" w:cstheme="minorHAnsi"/>
          <w:sz w:val="24"/>
          <w:szCs w:val="24"/>
        </w:rPr>
      </w:pPr>
      <w:bookmarkStart w:id="12" w:name="_Toc127336933"/>
      <w:r w:rsidRPr="00911AA4">
        <w:rPr>
          <w:rFonts w:asciiTheme="minorHAnsi" w:hAnsiTheme="minorHAnsi" w:cstheme="minorHAnsi"/>
          <w:sz w:val="24"/>
          <w:szCs w:val="24"/>
        </w:rPr>
        <w:t>Beoogde gewenste situatie</w:t>
      </w:r>
      <w:bookmarkEnd w:id="12"/>
    </w:p>
    <w:p w14:paraId="6DB6B213" w14:textId="18721F56" w:rsidR="00845934" w:rsidRDefault="00845934" w:rsidP="00933C85">
      <w:pPr>
        <w:rPr>
          <w:highlight w:val="yellow"/>
        </w:rPr>
      </w:pPr>
    </w:p>
    <w:p w14:paraId="2D628BC0" w14:textId="7EA33E5F" w:rsidR="00D9151C" w:rsidRDefault="004E6FCD" w:rsidP="00EA7D18">
      <w:pPr>
        <w:rPr>
          <w:rFonts w:cstheme="minorHAnsi"/>
          <w:lang w:eastAsia="nl-NL"/>
        </w:rPr>
      </w:pPr>
      <w:r w:rsidRPr="075F5F8E">
        <w:rPr>
          <w:rFonts w:cstheme="minorBidi"/>
          <w:lang w:eastAsia="nl-NL"/>
        </w:rPr>
        <w:t>De beoogde gewenste situatie is een</w:t>
      </w:r>
      <w:r w:rsidR="008C1ABE" w:rsidRPr="075F5F8E">
        <w:rPr>
          <w:rFonts w:cstheme="minorBidi"/>
          <w:lang w:eastAsia="nl-NL"/>
        </w:rPr>
        <w:t xml:space="preserve"> </w:t>
      </w:r>
      <w:r w:rsidRPr="075F5F8E">
        <w:rPr>
          <w:rFonts w:cstheme="minorBidi"/>
          <w:lang w:eastAsia="nl-NL"/>
        </w:rPr>
        <w:t xml:space="preserve">voorziening die voldoet aan </w:t>
      </w:r>
      <w:r w:rsidR="00D856E1" w:rsidRPr="075F5F8E">
        <w:rPr>
          <w:rFonts w:cstheme="minorBidi"/>
          <w:lang w:eastAsia="nl-NL"/>
        </w:rPr>
        <w:t xml:space="preserve">de </w:t>
      </w:r>
      <w:r w:rsidRPr="075F5F8E">
        <w:rPr>
          <w:rFonts w:cstheme="minorBidi"/>
          <w:lang w:eastAsia="nl-NL"/>
        </w:rPr>
        <w:t xml:space="preserve">hierboven geschetste </w:t>
      </w:r>
      <w:r w:rsidR="0000302C" w:rsidRPr="075F5F8E">
        <w:rPr>
          <w:rFonts w:cstheme="minorBidi"/>
          <w:lang w:eastAsia="nl-NL"/>
        </w:rPr>
        <w:t xml:space="preserve">scope en </w:t>
      </w:r>
      <w:r w:rsidR="00F42D6C" w:rsidRPr="075F5F8E">
        <w:rPr>
          <w:rFonts w:cstheme="minorBidi"/>
          <w:lang w:eastAsia="nl-NL"/>
        </w:rPr>
        <w:t xml:space="preserve">ambitie en </w:t>
      </w:r>
      <w:r w:rsidRPr="075F5F8E">
        <w:rPr>
          <w:rFonts w:cstheme="minorBidi"/>
          <w:lang w:eastAsia="nl-NL"/>
        </w:rPr>
        <w:t>beleid</w:t>
      </w:r>
      <w:r w:rsidR="00835C8C">
        <w:rPr>
          <w:rFonts w:cstheme="minorBidi"/>
          <w:lang w:eastAsia="nl-NL"/>
        </w:rPr>
        <w:t xml:space="preserve">, voor (op dit moment) 45 adressen van Yuverta (zie figuur 2). </w:t>
      </w:r>
      <w:r>
        <w:rPr>
          <w:rFonts w:cstheme="minorHAnsi"/>
          <w:lang w:eastAsia="nl-NL"/>
        </w:rPr>
        <w:t xml:space="preserve">Daarvoor wenst Yuverta een </w:t>
      </w:r>
      <w:r w:rsidR="00356814">
        <w:rPr>
          <w:rFonts w:cstheme="minorHAnsi"/>
          <w:lang w:eastAsia="nl-NL"/>
        </w:rPr>
        <w:t xml:space="preserve">samenwerking </w:t>
      </w:r>
      <w:r>
        <w:rPr>
          <w:rFonts w:cstheme="minorHAnsi"/>
          <w:lang w:eastAsia="nl-NL"/>
        </w:rPr>
        <w:t xml:space="preserve">aan te gaan </w:t>
      </w:r>
      <w:r w:rsidR="00691C34">
        <w:rPr>
          <w:rFonts w:cstheme="minorHAnsi"/>
          <w:lang w:eastAsia="nl-NL"/>
        </w:rPr>
        <w:t xml:space="preserve">voor de duur van maximaal </w:t>
      </w:r>
      <w:r w:rsidR="00CB3199">
        <w:rPr>
          <w:rFonts w:cstheme="minorHAnsi"/>
          <w:lang w:eastAsia="nl-NL"/>
        </w:rPr>
        <w:t>acht (</w:t>
      </w:r>
      <w:r w:rsidR="00691C34">
        <w:rPr>
          <w:rFonts w:cstheme="minorHAnsi"/>
          <w:lang w:eastAsia="nl-NL"/>
        </w:rPr>
        <w:t>8</w:t>
      </w:r>
      <w:r w:rsidR="00CB3199">
        <w:rPr>
          <w:rFonts w:cstheme="minorHAnsi"/>
          <w:lang w:eastAsia="nl-NL"/>
        </w:rPr>
        <w:t>)</w:t>
      </w:r>
      <w:r w:rsidR="00691C34">
        <w:rPr>
          <w:rFonts w:cstheme="minorHAnsi"/>
          <w:lang w:eastAsia="nl-NL"/>
        </w:rPr>
        <w:t xml:space="preserve"> jaar </w:t>
      </w:r>
      <w:r>
        <w:rPr>
          <w:rFonts w:cstheme="minorHAnsi"/>
          <w:lang w:eastAsia="nl-NL"/>
        </w:rPr>
        <w:t>met één (</w:t>
      </w:r>
      <w:r w:rsidR="00115C98" w:rsidRPr="00933881">
        <w:rPr>
          <w:rFonts w:cstheme="minorHAnsi"/>
          <w:lang w:eastAsia="nl-NL"/>
        </w:rPr>
        <w:t>1</w:t>
      </w:r>
      <w:r>
        <w:rPr>
          <w:rFonts w:cstheme="minorHAnsi"/>
          <w:lang w:eastAsia="nl-NL"/>
        </w:rPr>
        <w:t>)</w:t>
      </w:r>
      <w:r w:rsidR="00115C98" w:rsidRPr="00933881">
        <w:rPr>
          <w:rFonts w:cstheme="minorHAnsi"/>
          <w:lang w:eastAsia="nl-NL"/>
        </w:rPr>
        <w:t xml:space="preserve"> </w:t>
      </w:r>
      <w:r w:rsidR="00F42D6C" w:rsidRPr="009D1EF8">
        <w:rPr>
          <w:rFonts w:cstheme="minorHAnsi"/>
          <w:lang w:eastAsia="nl-NL"/>
        </w:rPr>
        <w:t>of meerdere</w:t>
      </w:r>
      <w:r w:rsidR="00F42D6C">
        <w:rPr>
          <w:rFonts w:cstheme="minorHAnsi"/>
          <w:lang w:eastAsia="nl-NL"/>
        </w:rPr>
        <w:t xml:space="preserve"> </w:t>
      </w:r>
      <w:r>
        <w:rPr>
          <w:rFonts w:cstheme="minorHAnsi"/>
          <w:lang w:eastAsia="nl-NL"/>
        </w:rPr>
        <w:t>partner</w:t>
      </w:r>
      <w:r w:rsidR="00F42D6C">
        <w:rPr>
          <w:rFonts w:cstheme="minorHAnsi"/>
          <w:lang w:eastAsia="nl-NL"/>
        </w:rPr>
        <w:t>(s)</w:t>
      </w:r>
      <w:bookmarkStart w:id="13" w:name="_Toc143507880"/>
      <w:bookmarkStart w:id="14" w:name="_Toc169061020"/>
      <w:bookmarkEnd w:id="10"/>
      <w:r w:rsidR="00356814">
        <w:rPr>
          <w:rFonts w:cstheme="minorHAnsi"/>
          <w:lang w:eastAsia="nl-NL"/>
        </w:rPr>
        <w:t xml:space="preserve"> (afhankelijk</w:t>
      </w:r>
      <w:r w:rsidR="00E81EFF">
        <w:rPr>
          <w:rFonts w:cstheme="minorHAnsi"/>
          <w:lang w:eastAsia="nl-NL"/>
        </w:rPr>
        <w:t xml:space="preserve"> van eventuele percelen)</w:t>
      </w:r>
      <w:r w:rsidR="002B0F41">
        <w:rPr>
          <w:rFonts w:cstheme="minorHAnsi"/>
          <w:lang w:eastAsia="nl-NL"/>
        </w:rPr>
        <w:t>.</w:t>
      </w:r>
    </w:p>
    <w:p w14:paraId="58B06E37" w14:textId="77777777" w:rsidR="00EE74E2" w:rsidRDefault="00EE74E2" w:rsidP="00EA7D18">
      <w:pPr>
        <w:rPr>
          <w:rFonts w:cstheme="minorHAnsi"/>
          <w:lang w:eastAsia="nl-NL"/>
        </w:rPr>
      </w:pPr>
    </w:p>
    <w:p w14:paraId="16D1E86F" w14:textId="77777777" w:rsidR="00CB3199" w:rsidRDefault="00CB3199">
      <w:pPr>
        <w:spacing w:after="160" w:line="259" w:lineRule="auto"/>
        <w:rPr>
          <w:rFonts w:asciiTheme="majorHAnsi" w:eastAsiaTheme="majorEastAsia" w:hAnsiTheme="majorHAnsi" w:cstheme="majorBidi"/>
          <w:b/>
          <w:color w:val="000644" w:themeColor="text1"/>
          <w:sz w:val="30"/>
          <w:szCs w:val="32"/>
        </w:rPr>
      </w:pPr>
      <w:bookmarkStart w:id="15" w:name="_Toc449012464"/>
      <w:bookmarkEnd w:id="13"/>
      <w:bookmarkEnd w:id="14"/>
      <w:r>
        <w:br w:type="page"/>
      </w:r>
    </w:p>
    <w:p w14:paraId="21FCB0E8" w14:textId="0432401A" w:rsidR="002D743B" w:rsidRPr="00155760" w:rsidRDefault="002D743B" w:rsidP="00845934">
      <w:pPr>
        <w:pStyle w:val="Kop1"/>
      </w:pPr>
      <w:bookmarkStart w:id="16" w:name="_Toc127336934"/>
      <w:r w:rsidRPr="00155760">
        <w:lastRenderedPageBreak/>
        <w:t>Marktconsultatie</w:t>
      </w:r>
      <w:bookmarkEnd w:id="15"/>
      <w:r w:rsidR="00D80425">
        <w:t>proces</w:t>
      </w:r>
      <w:bookmarkEnd w:id="16"/>
    </w:p>
    <w:p w14:paraId="3981623B" w14:textId="3039F09E" w:rsidR="002D743B" w:rsidRDefault="002D743B" w:rsidP="00911AA4">
      <w:pPr>
        <w:pStyle w:val="Kop2"/>
        <w:spacing w:before="0" w:line="240" w:lineRule="auto"/>
        <w:ind w:left="567" w:hanging="567"/>
        <w:rPr>
          <w:rFonts w:asciiTheme="minorHAnsi" w:hAnsiTheme="minorHAnsi" w:cstheme="minorHAnsi"/>
          <w:sz w:val="24"/>
          <w:szCs w:val="24"/>
        </w:rPr>
      </w:pPr>
      <w:bookmarkStart w:id="17" w:name="_Toc127336935"/>
      <w:r w:rsidRPr="00194E00">
        <w:rPr>
          <w:rFonts w:asciiTheme="minorHAnsi" w:hAnsiTheme="minorHAnsi" w:cstheme="minorHAnsi"/>
          <w:sz w:val="24"/>
          <w:szCs w:val="24"/>
        </w:rPr>
        <w:t>Procedure</w:t>
      </w:r>
      <w:bookmarkEnd w:id="17"/>
    </w:p>
    <w:p w14:paraId="2BDF4CE0" w14:textId="3E94DC49" w:rsidR="00845934" w:rsidRDefault="00845934" w:rsidP="00933C85"/>
    <w:p w14:paraId="6FD39F34" w14:textId="6134C4F9" w:rsidR="00845934" w:rsidRPr="00845934" w:rsidRDefault="00845934" w:rsidP="00933C85">
      <w:pPr>
        <w:rPr>
          <w:b/>
        </w:rPr>
      </w:pPr>
      <w:r w:rsidRPr="00845934">
        <w:rPr>
          <w:b/>
        </w:rPr>
        <w:t>Aankondiging</w:t>
      </w:r>
    </w:p>
    <w:p w14:paraId="33A2419C" w14:textId="65FEB961" w:rsidR="002D743B" w:rsidRPr="00845934" w:rsidRDefault="002D743B" w:rsidP="00933C85">
      <w:r w:rsidRPr="00845934">
        <w:t xml:space="preserve">De marktconsultatie start door het plaatsen van </w:t>
      </w:r>
      <w:r w:rsidR="00CB781F">
        <w:t xml:space="preserve">onderhavig </w:t>
      </w:r>
      <w:r w:rsidRPr="00845934">
        <w:t>document op TenderNed met behulp van een vooraankondiging.</w:t>
      </w:r>
    </w:p>
    <w:p w14:paraId="081C7866" w14:textId="40757004" w:rsidR="00845934" w:rsidRDefault="00845934" w:rsidP="00933C85"/>
    <w:p w14:paraId="38C42FFB" w14:textId="34D04813" w:rsidR="00845934" w:rsidRPr="00845934" w:rsidRDefault="00845934" w:rsidP="00933C85">
      <w:pPr>
        <w:rPr>
          <w:b/>
        </w:rPr>
      </w:pPr>
      <w:r w:rsidRPr="00845934">
        <w:rPr>
          <w:b/>
        </w:rPr>
        <w:t>Vragen stellen</w:t>
      </w:r>
    </w:p>
    <w:p w14:paraId="4155F188" w14:textId="531D5681" w:rsidR="00061514" w:rsidRPr="00061514" w:rsidRDefault="002D743B" w:rsidP="00933C85">
      <w:r w:rsidRPr="00845934">
        <w:t xml:space="preserve">De marktpartijen hebben de gelegenheid om vragen te stellen over onduidelijke formulering </w:t>
      </w:r>
      <w:r w:rsidR="00061514">
        <w:t xml:space="preserve">of de andere beschreven elementen </w:t>
      </w:r>
      <w:r w:rsidRPr="00845934">
        <w:t xml:space="preserve">in </w:t>
      </w:r>
      <w:r w:rsidR="00596208">
        <w:t xml:space="preserve">onderhavig </w:t>
      </w:r>
      <w:r w:rsidRPr="00845934">
        <w:t>document</w:t>
      </w:r>
      <w:r w:rsidR="00FC33BC" w:rsidRPr="00061514">
        <w:t>. De vragen dienen in TenderNed gesteld te worden</w:t>
      </w:r>
      <w:r w:rsidR="00061514">
        <w:t>, zo spoedig mogelijk maar uiterlijk het in de planning genoemde tijdsstip</w:t>
      </w:r>
      <w:r w:rsidR="00704E19">
        <w:t>. U</w:t>
      </w:r>
      <w:r w:rsidR="00FC33BC" w:rsidRPr="00061514">
        <w:t>itsluitend de in TenderNed gestelde vragen zullen behandeld worden.</w:t>
      </w:r>
      <w:r w:rsidR="00061514">
        <w:t xml:space="preserve"> </w:t>
      </w:r>
      <w:r w:rsidR="00061514" w:rsidRPr="00E40443">
        <w:t xml:space="preserve">Vragen die na dit tijdstip binnenkomen, zullen </w:t>
      </w:r>
      <w:r w:rsidR="00292E3A">
        <w:t xml:space="preserve">mogelijk </w:t>
      </w:r>
      <w:r w:rsidR="00061514" w:rsidRPr="00E40443">
        <w:t>niet beantwoord worden.</w:t>
      </w:r>
    </w:p>
    <w:p w14:paraId="191FC879" w14:textId="77777777" w:rsidR="00061514" w:rsidRPr="00E40443" w:rsidRDefault="00061514" w:rsidP="00933C85"/>
    <w:p w14:paraId="386F82E7" w14:textId="7231C96D" w:rsidR="00845934" w:rsidRPr="00845934" w:rsidRDefault="00845934" w:rsidP="00933C85">
      <w:pPr>
        <w:rPr>
          <w:b/>
        </w:rPr>
      </w:pPr>
      <w:r w:rsidRPr="00845934">
        <w:rPr>
          <w:b/>
        </w:rPr>
        <w:t>Nota van inlichtingen</w:t>
      </w:r>
    </w:p>
    <w:p w14:paraId="2792F8F1" w14:textId="5EBCE2C5" w:rsidR="002D743B" w:rsidRPr="00845934" w:rsidRDefault="002D743B" w:rsidP="00933C85">
      <w:r w:rsidRPr="00845934">
        <w:t xml:space="preserve">De geanonimiseerde antwoorden op de </w:t>
      </w:r>
      <w:r w:rsidR="00FC33BC" w:rsidRPr="00845934">
        <w:t xml:space="preserve">via TenderNed </w:t>
      </w:r>
      <w:r w:rsidR="00260037" w:rsidRPr="00845934">
        <w:t xml:space="preserve">gestelde </w:t>
      </w:r>
      <w:r w:rsidRPr="00845934">
        <w:t>vragen</w:t>
      </w:r>
      <w:r w:rsidR="00061514">
        <w:t xml:space="preserve">, </w:t>
      </w:r>
      <w:r w:rsidRPr="00845934">
        <w:t>worde</w:t>
      </w:r>
      <w:r w:rsidR="00260037" w:rsidRPr="00845934">
        <w:t>n middels een nota van inlichtingen</w:t>
      </w:r>
      <w:r w:rsidRPr="00845934">
        <w:t xml:space="preserve"> met alle geïnteresseerde marktpartijen </w:t>
      </w:r>
      <w:r w:rsidR="00FC33BC" w:rsidRPr="00845934">
        <w:t xml:space="preserve">via TenderNed </w:t>
      </w:r>
      <w:r w:rsidRPr="00845934">
        <w:t>gedeeld</w:t>
      </w:r>
      <w:r w:rsidR="00260037" w:rsidRPr="00845934">
        <w:t>.</w:t>
      </w:r>
    </w:p>
    <w:p w14:paraId="000BE758" w14:textId="7B09509B" w:rsidR="00845934" w:rsidRDefault="00845934" w:rsidP="00933C85"/>
    <w:p w14:paraId="2F664DCF" w14:textId="05BA3872" w:rsidR="00845934" w:rsidRPr="00845934" w:rsidRDefault="00845934" w:rsidP="00933C85">
      <w:pPr>
        <w:rPr>
          <w:b/>
        </w:rPr>
      </w:pPr>
      <w:r w:rsidRPr="00845934">
        <w:rPr>
          <w:b/>
        </w:rPr>
        <w:t>Indienen beantwoording schriftelijke vragenlijst</w:t>
      </w:r>
    </w:p>
    <w:p w14:paraId="4C64F9CF" w14:textId="6AD9BD48" w:rsidR="002D743B" w:rsidRDefault="002D743B" w:rsidP="00933C85">
      <w:r w:rsidRPr="00845934">
        <w:t>De marktpartijen die wensen mee te doen aan de marktconsultatie word</w:t>
      </w:r>
      <w:r w:rsidR="00FC33BC" w:rsidRPr="00845934">
        <w:t>en</w:t>
      </w:r>
      <w:r w:rsidRPr="00845934">
        <w:t xml:space="preserve"> verzocht om de </w:t>
      </w:r>
      <w:r w:rsidR="000E2AF9">
        <w:t xml:space="preserve">beantwoording </w:t>
      </w:r>
      <w:r w:rsidRPr="00845934">
        <w:t xml:space="preserve">op de </w:t>
      </w:r>
      <w:r w:rsidR="000E2AF9">
        <w:t xml:space="preserve">schriftelijke </w:t>
      </w:r>
      <w:r w:rsidRPr="00845934">
        <w:t>vragen</w:t>
      </w:r>
      <w:r w:rsidR="000E2AF9">
        <w:t>lijst</w:t>
      </w:r>
      <w:r w:rsidRPr="00845934">
        <w:t xml:space="preserve"> in te dienen vóór de </w:t>
      </w:r>
      <w:r w:rsidRPr="00061514">
        <w:t xml:space="preserve">in </w:t>
      </w:r>
      <w:r w:rsidR="00FC33BC" w:rsidRPr="00061514">
        <w:t xml:space="preserve">de planning </w:t>
      </w:r>
      <w:r w:rsidRPr="00061514">
        <w:t>genoemde</w:t>
      </w:r>
      <w:r w:rsidRPr="00845934">
        <w:t xml:space="preserve"> sluitingsdatum.</w:t>
      </w:r>
    </w:p>
    <w:p w14:paraId="7FADD63D" w14:textId="36D55322" w:rsidR="00704E19" w:rsidRDefault="00704E19" w:rsidP="00933C85"/>
    <w:p w14:paraId="13054194" w14:textId="77777777" w:rsidR="00704E19" w:rsidRDefault="00704E19" w:rsidP="00704E19">
      <w:r>
        <w:t>Om een goede inkoopstrategie te bepalen en contract, leidraad en programma van eisen op te stellen, verdient het onze voorkeur om op alle vragen een duidelijk antwoord te verkrijgen. Het staat u uiteraard volledig vrij om vragen niet te beantwoorden indien u daar geen antwoord op kunt of wilt geven.</w:t>
      </w:r>
    </w:p>
    <w:p w14:paraId="39203300" w14:textId="127A6BBD" w:rsidR="00845934" w:rsidRDefault="00845934" w:rsidP="00933C85"/>
    <w:p w14:paraId="7D83E7C1" w14:textId="3A9897EE" w:rsidR="00845934" w:rsidRPr="00845934" w:rsidRDefault="00845934" w:rsidP="00933C85">
      <w:pPr>
        <w:rPr>
          <w:b/>
        </w:rPr>
      </w:pPr>
      <w:r w:rsidRPr="00845934">
        <w:rPr>
          <w:b/>
        </w:rPr>
        <w:t>Individuele toelichting</w:t>
      </w:r>
    </w:p>
    <w:p w14:paraId="54A671B2" w14:textId="7AFD8EE8" w:rsidR="00AB6BDF" w:rsidRDefault="00260037" w:rsidP="00933C85">
      <w:r w:rsidRPr="00463CB9">
        <w:t>Afhankelijk van de beantwoor</w:t>
      </w:r>
      <w:r>
        <w:t xml:space="preserve">ding </w:t>
      </w:r>
      <w:r w:rsidR="00FC33BC">
        <w:t xml:space="preserve">op de schriftelijke vragenlijst </w:t>
      </w:r>
      <w:r>
        <w:t xml:space="preserve">is het mogelijk dat Yuverta één of meerdere </w:t>
      </w:r>
      <w:r w:rsidRPr="00463CB9">
        <w:t>marktpartijen zal uitnodigen voor een individuele toelichting</w:t>
      </w:r>
      <w:r>
        <w:t xml:space="preserve"> op </w:t>
      </w:r>
      <w:r w:rsidR="00BA42C0">
        <w:t xml:space="preserve">de </w:t>
      </w:r>
      <w:r w:rsidR="00704E19">
        <w:t xml:space="preserve">beantwoording </w:t>
      </w:r>
      <w:r w:rsidR="008E1FEA">
        <w:t xml:space="preserve">op </w:t>
      </w:r>
      <w:r>
        <w:t>de schriftelijke vragenlijst</w:t>
      </w:r>
      <w:r w:rsidRPr="00463CB9">
        <w:t>. Deze gespr</w:t>
      </w:r>
      <w:r w:rsidRPr="00292E3A">
        <w:t xml:space="preserve">ekken zullen op de </w:t>
      </w:r>
      <w:r w:rsidRPr="000E67D1">
        <w:t xml:space="preserve">datum als genoemd in de planning plaatsvinden ten kantore van Yuverta </w:t>
      </w:r>
      <w:r w:rsidR="00292E3A" w:rsidRPr="000E67D1">
        <w:t>(</w:t>
      </w:r>
      <w:r w:rsidR="00176D09" w:rsidRPr="000E67D1">
        <w:t xml:space="preserve">Kooikersweg </w:t>
      </w:r>
      <w:r w:rsidR="00CA39C3" w:rsidRPr="000E67D1">
        <w:t>2 te Den Bosch</w:t>
      </w:r>
      <w:r w:rsidR="00292E3A" w:rsidRPr="000E67D1">
        <w:t>)</w:t>
      </w:r>
      <w:r w:rsidRPr="000E67D1">
        <w:t>.</w:t>
      </w:r>
      <w:r w:rsidR="00445E9D" w:rsidRPr="000E67D1">
        <w:t xml:space="preserve"> </w:t>
      </w:r>
      <w:r w:rsidR="005F079D" w:rsidRPr="000E67D1">
        <w:t>Digitaal</w:t>
      </w:r>
      <w:r w:rsidR="005F079D">
        <w:t xml:space="preserve"> </w:t>
      </w:r>
      <w:r w:rsidR="00445E9D">
        <w:t xml:space="preserve">aanwezig zijn </w:t>
      </w:r>
      <w:r w:rsidR="005F079D">
        <w:t>is ook mogelijk</w:t>
      </w:r>
      <w:r w:rsidR="00445E9D">
        <w:t>, de ges</w:t>
      </w:r>
      <w:r w:rsidR="000E67D1">
        <w:t>prekken zijn hybride.</w:t>
      </w:r>
    </w:p>
    <w:p w14:paraId="01ABBD4D" w14:textId="77777777" w:rsidR="00AB6BDF" w:rsidRDefault="00AB6BDF" w:rsidP="00933C85"/>
    <w:p w14:paraId="7540404E" w14:textId="34742E82" w:rsidR="00260037" w:rsidRPr="00463CB9" w:rsidRDefault="00260037" w:rsidP="00933C85">
      <w:r w:rsidRPr="00292E3A">
        <w:t>Indien u besluit deel te nemen aan deze marktconsultatie, willen wij u verzoeken de datum</w:t>
      </w:r>
      <w:r w:rsidR="00AB6BDF" w:rsidRPr="00292E3A">
        <w:t xml:space="preserve"> </w:t>
      </w:r>
      <w:r w:rsidR="00704E19">
        <w:t xml:space="preserve">voor de individuele toelichting </w:t>
      </w:r>
      <w:r w:rsidRPr="00463CB9">
        <w:t>in uw agenda vrij te houden.</w:t>
      </w:r>
      <w:r w:rsidR="00252600">
        <w:t xml:space="preserve"> Wanneer Yuverta gebruik maakt van de individuele toelichting met uw organisatie, ontvangt u hiervan uiterlijk </w:t>
      </w:r>
      <w:r w:rsidR="00704E19">
        <w:t xml:space="preserve">twee </w:t>
      </w:r>
      <w:r w:rsidR="00252600">
        <w:t>dag</w:t>
      </w:r>
      <w:r w:rsidR="00704E19">
        <w:t>en</w:t>
      </w:r>
      <w:r w:rsidR="00252600">
        <w:t xml:space="preserve"> vóór de datum van de individuele toelichting een schriftelijke uitnodiging met tijdstip.</w:t>
      </w:r>
    </w:p>
    <w:p w14:paraId="4C8197D7" w14:textId="77777777" w:rsidR="00002EC2" w:rsidRPr="00290C02" w:rsidRDefault="00002EC2" w:rsidP="00933C85">
      <w:pPr>
        <w:rPr>
          <w:rFonts w:cstheme="minorHAnsi"/>
        </w:rPr>
      </w:pPr>
    </w:p>
    <w:p w14:paraId="0A86B9E0" w14:textId="77777777" w:rsidR="00845934" w:rsidRPr="00194E00" w:rsidRDefault="00845934" w:rsidP="00911AA4">
      <w:pPr>
        <w:pStyle w:val="Kop2"/>
        <w:spacing w:before="0" w:line="240" w:lineRule="auto"/>
        <w:ind w:left="567" w:hanging="567"/>
        <w:rPr>
          <w:rFonts w:asciiTheme="minorHAnsi" w:hAnsiTheme="minorHAnsi" w:cstheme="minorHAnsi"/>
          <w:sz w:val="24"/>
          <w:szCs w:val="24"/>
        </w:rPr>
      </w:pPr>
      <w:bookmarkStart w:id="18" w:name="_Toc127336936"/>
      <w:r w:rsidRPr="00194E00">
        <w:rPr>
          <w:rFonts w:asciiTheme="minorHAnsi" w:hAnsiTheme="minorHAnsi" w:cstheme="minorHAnsi"/>
          <w:sz w:val="24"/>
          <w:szCs w:val="24"/>
        </w:rPr>
        <w:t>Planning</w:t>
      </w:r>
      <w:bookmarkEnd w:id="18"/>
    </w:p>
    <w:p w14:paraId="6268A9FB" w14:textId="77777777" w:rsidR="00AB6BDF" w:rsidRDefault="00AB6BDF" w:rsidP="00933C85"/>
    <w:tbl>
      <w:tblPr>
        <w:tblStyle w:val="Tabelraster"/>
        <w:tblW w:w="9918" w:type="dxa"/>
        <w:tblLook w:val="04A0" w:firstRow="1" w:lastRow="0" w:firstColumn="1" w:lastColumn="0" w:noHBand="0" w:noVBand="1"/>
      </w:tblPr>
      <w:tblGrid>
        <w:gridCol w:w="7366"/>
        <w:gridCol w:w="2552"/>
      </w:tblGrid>
      <w:tr w:rsidR="00845934" w:rsidRPr="004818E4" w14:paraId="3E5C29E9" w14:textId="77777777" w:rsidTr="008E1FEA">
        <w:tc>
          <w:tcPr>
            <w:tcW w:w="7366" w:type="dxa"/>
            <w:shd w:val="clear" w:color="auto" w:fill="B8A1FF" w:themeFill="accent1"/>
          </w:tcPr>
          <w:p w14:paraId="1B2B4977" w14:textId="0E76DB9B" w:rsidR="00845934" w:rsidRPr="00473D76" w:rsidRDefault="00845934" w:rsidP="00933C85">
            <w:pPr>
              <w:rPr>
                <w:b/>
                <w:sz w:val="20"/>
                <w:szCs w:val="20"/>
              </w:rPr>
            </w:pPr>
            <w:r w:rsidRPr="00473D76">
              <w:rPr>
                <w:b/>
                <w:sz w:val="20"/>
                <w:szCs w:val="20"/>
              </w:rPr>
              <w:t>Omschrijving</w:t>
            </w:r>
          </w:p>
        </w:tc>
        <w:tc>
          <w:tcPr>
            <w:tcW w:w="2552" w:type="dxa"/>
            <w:shd w:val="clear" w:color="auto" w:fill="B8A1FF" w:themeFill="accent1"/>
          </w:tcPr>
          <w:p w14:paraId="66AE0E01" w14:textId="77777777" w:rsidR="00845934" w:rsidRPr="00473D76" w:rsidRDefault="00845934" w:rsidP="00933C85">
            <w:pPr>
              <w:rPr>
                <w:b/>
                <w:sz w:val="20"/>
                <w:szCs w:val="20"/>
              </w:rPr>
            </w:pPr>
            <w:r w:rsidRPr="00473D76">
              <w:rPr>
                <w:b/>
                <w:sz w:val="20"/>
                <w:szCs w:val="20"/>
              </w:rPr>
              <w:t>Datum</w:t>
            </w:r>
          </w:p>
        </w:tc>
      </w:tr>
      <w:tr w:rsidR="00845934" w:rsidRPr="004818E4" w14:paraId="1F94AFF2" w14:textId="77777777" w:rsidTr="008E1FEA">
        <w:tc>
          <w:tcPr>
            <w:tcW w:w="7366" w:type="dxa"/>
          </w:tcPr>
          <w:p w14:paraId="70C0988C" w14:textId="43860005" w:rsidR="00845934" w:rsidRPr="004818E4" w:rsidRDefault="0009647D" w:rsidP="00933C85">
            <w:pPr>
              <w:rPr>
                <w:rFonts w:cstheme="minorHAnsi"/>
              </w:rPr>
            </w:pPr>
            <w:r>
              <w:rPr>
                <w:rFonts w:cstheme="minorHAnsi"/>
              </w:rPr>
              <w:t>A</w:t>
            </w:r>
            <w:r w:rsidR="00845934" w:rsidRPr="004818E4">
              <w:rPr>
                <w:rFonts w:cstheme="minorHAnsi"/>
              </w:rPr>
              <w:t>ankondiging marktconsultatie via TenderNed</w:t>
            </w:r>
          </w:p>
        </w:tc>
        <w:tc>
          <w:tcPr>
            <w:tcW w:w="2552" w:type="dxa"/>
            <w:shd w:val="clear" w:color="auto" w:fill="auto"/>
          </w:tcPr>
          <w:p w14:paraId="27A928F3" w14:textId="16C27067" w:rsidR="00845934" w:rsidRPr="000E67D1" w:rsidRDefault="00AC7D18" w:rsidP="1409EA21">
            <w:pPr>
              <w:rPr>
                <w:rFonts w:cstheme="minorBidi"/>
              </w:rPr>
            </w:pPr>
            <w:r w:rsidRPr="000E67D1">
              <w:t>1</w:t>
            </w:r>
            <w:r w:rsidR="00A56FAE" w:rsidRPr="000E67D1">
              <w:t>5</w:t>
            </w:r>
            <w:r w:rsidR="00C027D4" w:rsidRPr="000E67D1">
              <w:t xml:space="preserve"> februari </w:t>
            </w:r>
            <w:r w:rsidR="00845934" w:rsidRPr="000E67D1">
              <w:t>20</w:t>
            </w:r>
            <w:r w:rsidR="1991FA99" w:rsidRPr="000E67D1">
              <w:t>2</w:t>
            </w:r>
            <w:r w:rsidR="00C027D4" w:rsidRPr="000E67D1">
              <w:t>3</w:t>
            </w:r>
          </w:p>
        </w:tc>
      </w:tr>
      <w:tr w:rsidR="00845934" w:rsidRPr="004818E4" w14:paraId="0030DBF3" w14:textId="77777777" w:rsidTr="008E1FEA">
        <w:tc>
          <w:tcPr>
            <w:tcW w:w="7366" w:type="dxa"/>
          </w:tcPr>
          <w:p w14:paraId="262E9D33" w14:textId="1DE299CE" w:rsidR="00845934" w:rsidRPr="004818E4" w:rsidRDefault="00845934" w:rsidP="00933C85">
            <w:pPr>
              <w:rPr>
                <w:rFonts w:cstheme="minorHAnsi"/>
              </w:rPr>
            </w:pPr>
            <w:r w:rsidRPr="004818E4">
              <w:rPr>
                <w:rFonts w:cstheme="minorHAnsi"/>
              </w:rPr>
              <w:t xml:space="preserve">Sluitingsdatum indienen vragen door marktpartijen </w:t>
            </w:r>
          </w:p>
        </w:tc>
        <w:tc>
          <w:tcPr>
            <w:tcW w:w="2552" w:type="dxa"/>
            <w:shd w:val="clear" w:color="auto" w:fill="auto"/>
          </w:tcPr>
          <w:p w14:paraId="65516F8A" w14:textId="1CCA8CFF" w:rsidR="00845934" w:rsidRPr="000E67D1" w:rsidRDefault="008249C4" w:rsidP="00933C85">
            <w:pPr>
              <w:rPr>
                <w:rFonts w:cstheme="minorHAnsi"/>
              </w:rPr>
            </w:pPr>
            <w:r w:rsidRPr="000E67D1">
              <w:t>2</w:t>
            </w:r>
            <w:r w:rsidR="00A56FAE" w:rsidRPr="000E67D1">
              <w:t>2</w:t>
            </w:r>
            <w:r w:rsidR="00C027D4" w:rsidRPr="000E67D1">
              <w:t xml:space="preserve"> februari </w:t>
            </w:r>
            <w:r w:rsidR="00B33760" w:rsidRPr="000E67D1">
              <w:t>202</w:t>
            </w:r>
            <w:r w:rsidR="00C027D4" w:rsidRPr="000E67D1">
              <w:t>3</w:t>
            </w:r>
          </w:p>
        </w:tc>
      </w:tr>
      <w:tr w:rsidR="00845934" w:rsidRPr="004818E4" w14:paraId="544F2B7C" w14:textId="77777777" w:rsidTr="008E1FEA">
        <w:tc>
          <w:tcPr>
            <w:tcW w:w="7366" w:type="dxa"/>
          </w:tcPr>
          <w:p w14:paraId="6D72B272" w14:textId="39E163ED" w:rsidR="00845934" w:rsidRPr="004818E4" w:rsidRDefault="00845934" w:rsidP="00933C85">
            <w:pPr>
              <w:rPr>
                <w:rFonts w:cstheme="minorHAnsi"/>
              </w:rPr>
            </w:pPr>
            <w:r>
              <w:rPr>
                <w:rFonts w:cstheme="minorHAnsi"/>
              </w:rPr>
              <w:t>Streefdatum v</w:t>
            </w:r>
            <w:r w:rsidRPr="004818E4">
              <w:rPr>
                <w:rFonts w:cstheme="minorHAnsi"/>
              </w:rPr>
              <w:t xml:space="preserve">erzending </w:t>
            </w:r>
            <w:r w:rsidR="00AB6BDF">
              <w:rPr>
                <w:rFonts w:cstheme="minorHAnsi"/>
              </w:rPr>
              <w:t>nota van inlichtingen</w:t>
            </w:r>
          </w:p>
        </w:tc>
        <w:tc>
          <w:tcPr>
            <w:tcW w:w="2552" w:type="dxa"/>
            <w:shd w:val="clear" w:color="auto" w:fill="auto"/>
          </w:tcPr>
          <w:p w14:paraId="6434AFF5" w14:textId="653C7844" w:rsidR="00845934" w:rsidRPr="000E67D1" w:rsidRDefault="008249C4" w:rsidP="00933C85">
            <w:pPr>
              <w:rPr>
                <w:rFonts w:cstheme="minorHAnsi"/>
              </w:rPr>
            </w:pPr>
            <w:r w:rsidRPr="000E67D1">
              <w:t>2</w:t>
            </w:r>
            <w:r w:rsidR="00A56FAE" w:rsidRPr="000E67D1">
              <w:t>4</w:t>
            </w:r>
            <w:r w:rsidR="005A4EAD" w:rsidRPr="000E67D1">
              <w:t xml:space="preserve"> </w:t>
            </w:r>
            <w:r w:rsidR="00843A74" w:rsidRPr="000E67D1">
              <w:t xml:space="preserve">februari </w:t>
            </w:r>
            <w:r w:rsidR="00B33760" w:rsidRPr="000E67D1">
              <w:t>202</w:t>
            </w:r>
            <w:r w:rsidR="00C027D4" w:rsidRPr="000E67D1">
              <w:t>3</w:t>
            </w:r>
          </w:p>
        </w:tc>
      </w:tr>
      <w:tr w:rsidR="00845934" w:rsidRPr="004818E4" w14:paraId="4B29A393" w14:textId="77777777" w:rsidTr="008E1FEA">
        <w:tc>
          <w:tcPr>
            <w:tcW w:w="7366" w:type="dxa"/>
          </w:tcPr>
          <w:p w14:paraId="7C4419F2" w14:textId="0A605414" w:rsidR="00845934" w:rsidRPr="004818E4" w:rsidRDefault="00AB6BDF" w:rsidP="00933C85">
            <w:pPr>
              <w:rPr>
                <w:rFonts w:cstheme="minorHAnsi"/>
              </w:rPr>
            </w:pPr>
            <w:r w:rsidRPr="004818E4">
              <w:rPr>
                <w:rFonts w:cstheme="minorHAnsi"/>
              </w:rPr>
              <w:t xml:space="preserve">Sluitingsdatum indienen </w:t>
            </w:r>
            <w:r>
              <w:rPr>
                <w:rFonts w:cstheme="minorHAnsi"/>
              </w:rPr>
              <w:t xml:space="preserve">beantwoording </w:t>
            </w:r>
            <w:r w:rsidR="008E1FEA">
              <w:rPr>
                <w:rFonts w:cstheme="minorHAnsi"/>
              </w:rPr>
              <w:t xml:space="preserve">op de </w:t>
            </w:r>
            <w:r>
              <w:rPr>
                <w:rFonts w:cstheme="minorHAnsi"/>
              </w:rPr>
              <w:t>schriftelijke vragenlijst</w:t>
            </w:r>
          </w:p>
        </w:tc>
        <w:tc>
          <w:tcPr>
            <w:tcW w:w="2552" w:type="dxa"/>
            <w:shd w:val="clear" w:color="auto" w:fill="auto"/>
          </w:tcPr>
          <w:p w14:paraId="5BA45A50" w14:textId="67242AFE" w:rsidR="00845934" w:rsidRPr="000E67D1" w:rsidRDefault="00A56FAE" w:rsidP="00933C85">
            <w:pPr>
              <w:rPr>
                <w:rFonts w:cstheme="minorHAnsi"/>
              </w:rPr>
            </w:pPr>
            <w:r w:rsidRPr="000E67D1">
              <w:t>7 maart</w:t>
            </w:r>
            <w:r w:rsidR="00B87A57" w:rsidRPr="000E67D1">
              <w:t xml:space="preserve"> </w:t>
            </w:r>
            <w:r w:rsidR="00473D76" w:rsidRPr="000E67D1">
              <w:t>202</w:t>
            </w:r>
            <w:r w:rsidR="00C027D4" w:rsidRPr="000E67D1">
              <w:t>3</w:t>
            </w:r>
          </w:p>
        </w:tc>
      </w:tr>
      <w:tr w:rsidR="00845934" w:rsidRPr="004818E4" w14:paraId="1EFB594B" w14:textId="77777777" w:rsidTr="008E1FEA">
        <w:tc>
          <w:tcPr>
            <w:tcW w:w="7366" w:type="dxa"/>
          </w:tcPr>
          <w:p w14:paraId="235D83A7" w14:textId="67FCAE24" w:rsidR="00845934" w:rsidRPr="004818E4" w:rsidRDefault="00AB6BDF" w:rsidP="00933C85">
            <w:pPr>
              <w:rPr>
                <w:rFonts w:cstheme="minorHAnsi"/>
              </w:rPr>
            </w:pPr>
            <w:r w:rsidRPr="00AB6BDF">
              <w:t>Individuele</w:t>
            </w:r>
            <w:r>
              <w:t xml:space="preserve"> </w:t>
            </w:r>
            <w:r w:rsidRPr="00AB6BDF">
              <w:t>toelichting</w:t>
            </w:r>
          </w:p>
        </w:tc>
        <w:tc>
          <w:tcPr>
            <w:tcW w:w="2552" w:type="dxa"/>
            <w:shd w:val="clear" w:color="auto" w:fill="auto"/>
          </w:tcPr>
          <w:p w14:paraId="5590618E" w14:textId="42F5E20C" w:rsidR="00845934" w:rsidRPr="000E67D1" w:rsidRDefault="00EA48E8" w:rsidP="00933C85">
            <w:r w:rsidRPr="000E67D1">
              <w:t>1</w:t>
            </w:r>
            <w:r w:rsidR="00684CBD" w:rsidRPr="000E67D1">
              <w:t>5</w:t>
            </w:r>
            <w:r w:rsidRPr="000E67D1">
              <w:t xml:space="preserve"> maart </w:t>
            </w:r>
            <w:r w:rsidR="00B33760" w:rsidRPr="000E67D1">
              <w:t>202</w:t>
            </w:r>
            <w:r w:rsidR="00C027D4" w:rsidRPr="000E67D1">
              <w:t>3</w:t>
            </w:r>
          </w:p>
        </w:tc>
      </w:tr>
    </w:tbl>
    <w:p w14:paraId="2C15EC91" w14:textId="324B6C52" w:rsidR="00E81EFF" w:rsidRPr="00E81EFF" w:rsidRDefault="00E81EFF" w:rsidP="00E81EFF">
      <w:pPr>
        <w:rPr>
          <w:i/>
          <w:iCs/>
        </w:rPr>
      </w:pPr>
      <w:r w:rsidRPr="00E81EFF">
        <w:rPr>
          <w:i/>
          <w:iCs/>
        </w:rPr>
        <w:t xml:space="preserve">* </w:t>
      </w:r>
      <w:r>
        <w:rPr>
          <w:i/>
          <w:iCs/>
        </w:rPr>
        <w:t xml:space="preserve">Deze </w:t>
      </w:r>
      <w:r w:rsidRPr="00E81EFF">
        <w:rPr>
          <w:i/>
          <w:iCs/>
        </w:rPr>
        <w:t>planning bindt Yuverta niet en evt. wijzigingen worden via TenderNed gecommuniceerd.</w:t>
      </w:r>
    </w:p>
    <w:p w14:paraId="13421825" w14:textId="602130BE" w:rsidR="00002EC2" w:rsidRDefault="00002EC2" w:rsidP="00002EC2"/>
    <w:p w14:paraId="695E7848" w14:textId="5C0A53EA" w:rsidR="00845934" w:rsidRDefault="00845934" w:rsidP="00911AA4">
      <w:pPr>
        <w:pStyle w:val="Kop2"/>
        <w:spacing w:before="0" w:line="240" w:lineRule="auto"/>
        <w:ind w:left="567" w:hanging="567"/>
        <w:rPr>
          <w:rFonts w:asciiTheme="minorHAnsi" w:hAnsiTheme="minorHAnsi" w:cstheme="minorHAnsi"/>
          <w:sz w:val="24"/>
          <w:szCs w:val="24"/>
        </w:rPr>
      </w:pPr>
      <w:bookmarkStart w:id="19" w:name="_Toc127336937"/>
      <w:r w:rsidRPr="00194E00">
        <w:rPr>
          <w:rFonts w:asciiTheme="minorHAnsi" w:hAnsiTheme="minorHAnsi" w:cstheme="minorHAnsi"/>
          <w:sz w:val="24"/>
          <w:szCs w:val="24"/>
        </w:rPr>
        <w:lastRenderedPageBreak/>
        <w:t>Communicatie</w:t>
      </w:r>
      <w:bookmarkEnd w:id="19"/>
    </w:p>
    <w:p w14:paraId="3BE47C23" w14:textId="77777777" w:rsidR="00AB6BDF" w:rsidRDefault="00AB6BDF" w:rsidP="00933C85"/>
    <w:p w14:paraId="6839643B" w14:textId="7F8DC19D" w:rsidR="00845934" w:rsidRDefault="00845934" w:rsidP="00933C85">
      <w:r>
        <w:t xml:space="preserve">Hieronder staan de contactgegevens van </w:t>
      </w:r>
      <w:r w:rsidR="00843319">
        <w:t xml:space="preserve">Yuverta </w:t>
      </w:r>
      <w:r>
        <w:t xml:space="preserve">en TenderNed vermeld. </w:t>
      </w:r>
    </w:p>
    <w:p w14:paraId="7CC711DB" w14:textId="77777777" w:rsidR="00845934" w:rsidRDefault="00845934" w:rsidP="00933C8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3392"/>
        <w:gridCol w:w="1853"/>
        <w:gridCol w:w="2410"/>
      </w:tblGrid>
      <w:tr w:rsidR="00845934" w:rsidRPr="004838EB" w14:paraId="0CFB67DA" w14:textId="77777777" w:rsidTr="00473D76">
        <w:trPr>
          <w:cantSplit/>
        </w:trPr>
        <w:tc>
          <w:tcPr>
            <w:tcW w:w="1843" w:type="dxa"/>
            <w:shd w:val="clear" w:color="auto" w:fill="B8A1FF" w:themeFill="accent1"/>
          </w:tcPr>
          <w:p w14:paraId="7C050A5F" w14:textId="40458FCC" w:rsidR="00845934" w:rsidRPr="001F13FB" w:rsidRDefault="00AB6BDF" w:rsidP="00933C85">
            <w:pPr>
              <w:rPr>
                <w:b/>
                <w:sz w:val="20"/>
                <w:szCs w:val="20"/>
              </w:rPr>
            </w:pPr>
            <w:r w:rsidRPr="001F13FB">
              <w:rPr>
                <w:b/>
                <w:sz w:val="20"/>
                <w:szCs w:val="20"/>
              </w:rPr>
              <w:t>Yuverta</w:t>
            </w:r>
          </w:p>
        </w:tc>
        <w:tc>
          <w:tcPr>
            <w:tcW w:w="7655" w:type="dxa"/>
            <w:gridSpan w:val="3"/>
            <w:shd w:val="clear" w:color="auto" w:fill="B8A1FF" w:themeFill="accent1"/>
          </w:tcPr>
          <w:p w14:paraId="686BDC9D" w14:textId="6C42B884" w:rsidR="00845934" w:rsidRPr="001F13FB" w:rsidRDefault="00520CEE" w:rsidP="00933C85">
            <w:pPr>
              <w:rPr>
                <w:sz w:val="20"/>
                <w:szCs w:val="20"/>
              </w:rPr>
            </w:pPr>
            <w:r w:rsidRPr="001F13FB">
              <w:rPr>
                <w:sz w:val="20"/>
                <w:szCs w:val="20"/>
              </w:rPr>
              <w:t xml:space="preserve">Voor inhoudelijke </w:t>
            </w:r>
            <w:r w:rsidR="00292E3A">
              <w:rPr>
                <w:sz w:val="20"/>
                <w:szCs w:val="20"/>
              </w:rPr>
              <w:t xml:space="preserve">en </w:t>
            </w:r>
            <w:r w:rsidRPr="001F13FB">
              <w:rPr>
                <w:sz w:val="20"/>
                <w:szCs w:val="20"/>
              </w:rPr>
              <w:t>procesmatige vragen</w:t>
            </w:r>
          </w:p>
        </w:tc>
      </w:tr>
      <w:tr w:rsidR="00845934" w:rsidRPr="004838EB" w14:paraId="5E84B6C6" w14:textId="77777777" w:rsidTr="00BF0179">
        <w:tc>
          <w:tcPr>
            <w:tcW w:w="1843" w:type="dxa"/>
            <w:shd w:val="pct10" w:color="000000" w:fill="FFFFFF"/>
          </w:tcPr>
          <w:p w14:paraId="23CBD07E" w14:textId="12EF2F00" w:rsidR="00845934" w:rsidRPr="001F13FB" w:rsidRDefault="00E91D4F" w:rsidP="00933C85">
            <w:pPr>
              <w:rPr>
                <w:b/>
                <w:sz w:val="20"/>
                <w:szCs w:val="20"/>
              </w:rPr>
            </w:pPr>
            <w:r w:rsidRPr="001F13FB">
              <w:rPr>
                <w:b/>
                <w:sz w:val="20"/>
                <w:szCs w:val="20"/>
              </w:rPr>
              <w:t>Contactpersoon</w:t>
            </w:r>
          </w:p>
        </w:tc>
        <w:tc>
          <w:tcPr>
            <w:tcW w:w="3392" w:type="dxa"/>
          </w:tcPr>
          <w:p w14:paraId="5D0A3163" w14:textId="7A07AF9F" w:rsidR="00845934" w:rsidRPr="00520CEE" w:rsidRDefault="00520CEE" w:rsidP="00933C85">
            <w:pPr>
              <w:rPr>
                <w:sz w:val="20"/>
                <w:szCs w:val="20"/>
              </w:rPr>
            </w:pPr>
            <w:r w:rsidRPr="00520CEE">
              <w:rPr>
                <w:sz w:val="20"/>
                <w:szCs w:val="20"/>
              </w:rPr>
              <w:t>Frank Jonkman</w:t>
            </w:r>
          </w:p>
        </w:tc>
        <w:tc>
          <w:tcPr>
            <w:tcW w:w="1853" w:type="dxa"/>
            <w:shd w:val="pct10" w:color="000000" w:fill="FFFFFF"/>
          </w:tcPr>
          <w:p w14:paraId="6B1584F8" w14:textId="77777777" w:rsidR="00845934" w:rsidRPr="001F13FB" w:rsidRDefault="00845934" w:rsidP="00933C85">
            <w:pPr>
              <w:rPr>
                <w:b/>
                <w:sz w:val="20"/>
                <w:szCs w:val="20"/>
              </w:rPr>
            </w:pPr>
            <w:r w:rsidRPr="001F13FB">
              <w:rPr>
                <w:b/>
                <w:sz w:val="20"/>
                <w:szCs w:val="20"/>
              </w:rPr>
              <w:t>Functie</w:t>
            </w:r>
          </w:p>
        </w:tc>
        <w:tc>
          <w:tcPr>
            <w:tcW w:w="2410" w:type="dxa"/>
            <w:shd w:val="clear" w:color="auto" w:fill="auto"/>
          </w:tcPr>
          <w:p w14:paraId="339B0E6A" w14:textId="77777777" w:rsidR="00845934" w:rsidRPr="00401D60" w:rsidRDefault="00845934" w:rsidP="00933C85">
            <w:pPr>
              <w:rPr>
                <w:sz w:val="20"/>
                <w:szCs w:val="20"/>
              </w:rPr>
            </w:pPr>
            <w:r w:rsidRPr="00401D60">
              <w:rPr>
                <w:sz w:val="20"/>
                <w:szCs w:val="20"/>
              </w:rPr>
              <w:t>Inko</w:t>
            </w:r>
            <w:r>
              <w:rPr>
                <w:sz w:val="20"/>
                <w:szCs w:val="20"/>
              </w:rPr>
              <w:t>o</w:t>
            </w:r>
            <w:r w:rsidRPr="00401D60">
              <w:rPr>
                <w:sz w:val="20"/>
                <w:szCs w:val="20"/>
              </w:rPr>
              <w:t>padviseur</w:t>
            </w:r>
          </w:p>
        </w:tc>
      </w:tr>
      <w:tr w:rsidR="00BF0179" w:rsidRPr="004838EB" w14:paraId="6749DFD4" w14:textId="77777777" w:rsidTr="00BF0179">
        <w:tc>
          <w:tcPr>
            <w:tcW w:w="1843" w:type="dxa"/>
            <w:shd w:val="pct10" w:color="000000" w:fill="FFFFFF"/>
          </w:tcPr>
          <w:p w14:paraId="2464A199" w14:textId="65B495F6" w:rsidR="00BF0179" w:rsidRPr="001F13FB" w:rsidRDefault="00BF0179" w:rsidP="00BF0179">
            <w:pPr>
              <w:rPr>
                <w:b/>
                <w:sz w:val="20"/>
                <w:szCs w:val="20"/>
              </w:rPr>
            </w:pPr>
            <w:r w:rsidRPr="001F13FB">
              <w:rPr>
                <w:b/>
                <w:sz w:val="20"/>
                <w:szCs w:val="20"/>
              </w:rPr>
              <w:t>Mailadres</w:t>
            </w:r>
          </w:p>
        </w:tc>
        <w:tc>
          <w:tcPr>
            <w:tcW w:w="7655" w:type="dxa"/>
            <w:gridSpan w:val="3"/>
          </w:tcPr>
          <w:p w14:paraId="439831FD" w14:textId="5BE9F594" w:rsidR="00BF0179" w:rsidRPr="00520CEE" w:rsidRDefault="00BF0179" w:rsidP="00BF0179">
            <w:pPr>
              <w:rPr>
                <w:sz w:val="20"/>
                <w:szCs w:val="20"/>
              </w:rPr>
            </w:pPr>
            <w:r w:rsidRPr="00401D60">
              <w:rPr>
                <w:sz w:val="20"/>
                <w:szCs w:val="20"/>
              </w:rPr>
              <w:t>Via TenderNed</w:t>
            </w:r>
          </w:p>
        </w:tc>
      </w:tr>
    </w:tbl>
    <w:p w14:paraId="02DB0C3F" w14:textId="77777777" w:rsidR="00520CEE" w:rsidRDefault="00520CEE" w:rsidP="00933C8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3392"/>
        <w:gridCol w:w="1853"/>
        <w:gridCol w:w="2410"/>
      </w:tblGrid>
      <w:tr w:rsidR="00845934" w:rsidRPr="00E40443" w14:paraId="437AF32F" w14:textId="77777777" w:rsidTr="00704E19">
        <w:tc>
          <w:tcPr>
            <w:tcW w:w="1843" w:type="dxa"/>
            <w:shd w:val="clear" w:color="auto" w:fill="B8A1FF"/>
            <w:hideMark/>
          </w:tcPr>
          <w:p w14:paraId="1EB65202" w14:textId="77777777" w:rsidR="00845934" w:rsidRPr="001F13FB" w:rsidRDefault="00845934" w:rsidP="00933C85">
            <w:pPr>
              <w:rPr>
                <w:b/>
                <w:sz w:val="20"/>
                <w:szCs w:val="20"/>
              </w:rPr>
            </w:pPr>
            <w:r w:rsidRPr="001F13FB">
              <w:rPr>
                <w:b/>
                <w:sz w:val="20"/>
                <w:szCs w:val="20"/>
              </w:rPr>
              <w:t>TenderNed </w:t>
            </w:r>
          </w:p>
        </w:tc>
        <w:tc>
          <w:tcPr>
            <w:tcW w:w="7655" w:type="dxa"/>
            <w:gridSpan w:val="3"/>
            <w:shd w:val="clear" w:color="auto" w:fill="B8A1FF"/>
            <w:hideMark/>
          </w:tcPr>
          <w:p w14:paraId="5374D0CC" w14:textId="31F5438D" w:rsidR="00845934" w:rsidRPr="001F13FB" w:rsidRDefault="006D3028" w:rsidP="00933C85">
            <w:pPr>
              <w:rPr>
                <w:sz w:val="20"/>
                <w:szCs w:val="20"/>
              </w:rPr>
            </w:pPr>
            <w:r>
              <w:rPr>
                <w:sz w:val="20"/>
                <w:szCs w:val="20"/>
              </w:rPr>
              <w:t xml:space="preserve"> </w:t>
            </w:r>
            <w:r w:rsidR="00845934" w:rsidRPr="001F13FB">
              <w:rPr>
                <w:sz w:val="20"/>
                <w:szCs w:val="20"/>
              </w:rPr>
              <w:t>Voor technische vragen over het aanbestedingsplatform* </w:t>
            </w:r>
          </w:p>
        </w:tc>
      </w:tr>
      <w:tr w:rsidR="00520CEE" w:rsidRPr="00E40443" w14:paraId="02ADF4CA" w14:textId="77777777" w:rsidTr="00704E19">
        <w:tc>
          <w:tcPr>
            <w:tcW w:w="1843" w:type="dxa"/>
            <w:shd w:val="clear" w:color="auto" w:fill="D9D9D9" w:themeFill="background1" w:themeFillShade="D9"/>
            <w:hideMark/>
          </w:tcPr>
          <w:p w14:paraId="5ED01A14" w14:textId="77777777" w:rsidR="00520CEE" w:rsidRPr="001F13FB" w:rsidRDefault="00520CEE" w:rsidP="00933C85">
            <w:pPr>
              <w:rPr>
                <w:b/>
                <w:sz w:val="20"/>
                <w:szCs w:val="20"/>
              </w:rPr>
            </w:pPr>
            <w:r w:rsidRPr="001F13FB">
              <w:rPr>
                <w:b/>
                <w:sz w:val="20"/>
                <w:szCs w:val="20"/>
              </w:rPr>
              <w:t>Contactpersoon </w:t>
            </w:r>
          </w:p>
        </w:tc>
        <w:tc>
          <w:tcPr>
            <w:tcW w:w="7655" w:type="dxa"/>
            <w:gridSpan w:val="3"/>
            <w:shd w:val="clear" w:color="auto" w:fill="auto"/>
            <w:hideMark/>
          </w:tcPr>
          <w:p w14:paraId="70856075" w14:textId="264EA3F9" w:rsidR="00520CEE" w:rsidRPr="001F13FB" w:rsidRDefault="006D3028" w:rsidP="00933C85">
            <w:pPr>
              <w:rPr>
                <w:sz w:val="20"/>
                <w:szCs w:val="20"/>
              </w:rPr>
            </w:pPr>
            <w:r>
              <w:rPr>
                <w:sz w:val="20"/>
                <w:szCs w:val="20"/>
              </w:rPr>
              <w:t xml:space="preserve"> </w:t>
            </w:r>
            <w:r w:rsidR="00520CEE" w:rsidRPr="001F13FB">
              <w:rPr>
                <w:sz w:val="20"/>
                <w:szCs w:val="20"/>
              </w:rPr>
              <w:t>Servicedesk van TenderNed </w:t>
            </w:r>
          </w:p>
        </w:tc>
      </w:tr>
      <w:tr w:rsidR="00845934" w:rsidRPr="00E40443" w14:paraId="70D4081C" w14:textId="77777777" w:rsidTr="00BF0179">
        <w:tc>
          <w:tcPr>
            <w:tcW w:w="1843" w:type="dxa"/>
            <w:shd w:val="clear" w:color="auto" w:fill="D9D9D9" w:themeFill="background1" w:themeFillShade="D9"/>
            <w:hideMark/>
          </w:tcPr>
          <w:p w14:paraId="6694AAF1" w14:textId="1BE4AE90" w:rsidR="00845934" w:rsidRPr="001F13FB" w:rsidRDefault="00BF0179" w:rsidP="00933C85">
            <w:pPr>
              <w:rPr>
                <w:b/>
                <w:sz w:val="20"/>
                <w:szCs w:val="20"/>
              </w:rPr>
            </w:pPr>
            <w:r w:rsidRPr="001F13FB">
              <w:rPr>
                <w:b/>
                <w:sz w:val="20"/>
                <w:szCs w:val="20"/>
              </w:rPr>
              <w:t xml:space="preserve">Mailadres </w:t>
            </w:r>
          </w:p>
        </w:tc>
        <w:tc>
          <w:tcPr>
            <w:tcW w:w="3392" w:type="dxa"/>
            <w:shd w:val="clear" w:color="auto" w:fill="auto"/>
            <w:hideMark/>
          </w:tcPr>
          <w:p w14:paraId="706EDD48" w14:textId="43B0D00A" w:rsidR="00845934" w:rsidRPr="001F13FB" w:rsidRDefault="00845934" w:rsidP="00933C85">
            <w:pPr>
              <w:rPr>
                <w:sz w:val="20"/>
                <w:szCs w:val="20"/>
              </w:rPr>
            </w:pPr>
            <w:r w:rsidRPr="001F13FB">
              <w:rPr>
                <w:sz w:val="20"/>
                <w:szCs w:val="20"/>
              </w:rPr>
              <w:t> </w:t>
            </w:r>
            <w:hyperlink r:id="rId14" w:tgtFrame="_blank" w:history="1">
              <w:r w:rsidR="00BF0179" w:rsidRPr="001F13FB">
                <w:rPr>
                  <w:sz w:val="20"/>
                  <w:szCs w:val="20"/>
                </w:rPr>
                <w:t>Servicedesk@TenderNed.nl</w:t>
              </w:r>
            </w:hyperlink>
            <w:r w:rsidR="00BF0179" w:rsidRPr="001F13FB">
              <w:rPr>
                <w:sz w:val="20"/>
                <w:szCs w:val="20"/>
              </w:rPr>
              <w:t> </w:t>
            </w:r>
          </w:p>
        </w:tc>
        <w:tc>
          <w:tcPr>
            <w:tcW w:w="1853" w:type="dxa"/>
            <w:shd w:val="clear" w:color="auto" w:fill="D9D9D9" w:themeFill="background1" w:themeFillShade="D9"/>
            <w:hideMark/>
          </w:tcPr>
          <w:p w14:paraId="682BFC0E" w14:textId="2F0994A5" w:rsidR="00845934" w:rsidRPr="001F13FB" w:rsidRDefault="00BF0179" w:rsidP="00933C85">
            <w:pPr>
              <w:rPr>
                <w:b/>
                <w:sz w:val="20"/>
                <w:szCs w:val="20"/>
              </w:rPr>
            </w:pPr>
            <w:r w:rsidRPr="001F13FB">
              <w:rPr>
                <w:b/>
                <w:sz w:val="20"/>
                <w:szCs w:val="20"/>
              </w:rPr>
              <w:t>Telefoonnummer </w:t>
            </w:r>
            <w:r w:rsidR="00845934" w:rsidRPr="001F13FB">
              <w:rPr>
                <w:b/>
                <w:sz w:val="20"/>
                <w:szCs w:val="20"/>
              </w:rPr>
              <w:t> </w:t>
            </w:r>
          </w:p>
        </w:tc>
        <w:tc>
          <w:tcPr>
            <w:tcW w:w="2410" w:type="dxa"/>
            <w:shd w:val="clear" w:color="auto" w:fill="auto"/>
            <w:hideMark/>
          </w:tcPr>
          <w:p w14:paraId="7A718A50" w14:textId="53822ACD" w:rsidR="00845934" w:rsidRPr="001F13FB" w:rsidRDefault="00BF0179" w:rsidP="00933C85">
            <w:pPr>
              <w:rPr>
                <w:sz w:val="20"/>
                <w:szCs w:val="20"/>
              </w:rPr>
            </w:pPr>
            <w:r w:rsidRPr="001F13FB">
              <w:rPr>
                <w:sz w:val="20"/>
                <w:szCs w:val="20"/>
              </w:rPr>
              <w:t>0800 8363 376 </w:t>
            </w:r>
          </w:p>
        </w:tc>
      </w:tr>
    </w:tbl>
    <w:p w14:paraId="11480D7D" w14:textId="07010A37" w:rsidR="00845934" w:rsidRPr="00401D60" w:rsidRDefault="00845934" w:rsidP="00933C85">
      <w:pPr>
        <w:rPr>
          <w:i/>
          <w:iCs/>
          <w:sz w:val="20"/>
          <w:szCs w:val="20"/>
        </w:rPr>
      </w:pPr>
      <w:r w:rsidRPr="00401D60">
        <w:rPr>
          <w:i/>
          <w:iCs/>
          <w:sz w:val="20"/>
          <w:szCs w:val="20"/>
        </w:rPr>
        <w:t>* Bijvoorbeeld als het u niet lukt in te loggen of documenten in te dienen</w:t>
      </w:r>
    </w:p>
    <w:p w14:paraId="143A3CDE" w14:textId="77777777" w:rsidR="00845934" w:rsidRDefault="00845934" w:rsidP="00933C85">
      <w:pPr>
        <w:rPr>
          <w:i/>
          <w:iCs/>
        </w:rPr>
      </w:pPr>
    </w:p>
    <w:p w14:paraId="193DDCEE" w14:textId="77777777" w:rsidR="00845934" w:rsidRDefault="00845934" w:rsidP="00933C85">
      <w:r>
        <w:t>Voor vragen en opmerkingen over deze procedure dient u zich uitsluitend te wenden tot de inkoopadviseur via de berichtenfunctie (“Stel een vraag aan Aanbestedende dienst over deze aanbesteding”) binnen TenderNed.</w:t>
      </w:r>
    </w:p>
    <w:p w14:paraId="7551467D" w14:textId="77777777" w:rsidR="00845934" w:rsidRDefault="00845934" w:rsidP="00933C85"/>
    <w:p w14:paraId="4A0A13CF" w14:textId="26DDD70A" w:rsidR="00845934" w:rsidRDefault="00845934" w:rsidP="00933C85">
      <w:r>
        <w:t xml:space="preserve">Het is niet toegestaan om </w:t>
      </w:r>
      <w:r w:rsidR="00292E3A">
        <w:t xml:space="preserve">ter verkrijging van welke informatie ook t.a.v. deze </w:t>
      </w:r>
      <w:r w:rsidR="001F13FB">
        <w:t>marktconsultatie</w:t>
      </w:r>
      <w:r>
        <w:t xml:space="preserve"> op een andere dan de in </w:t>
      </w:r>
      <w:r w:rsidR="00596208">
        <w:t xml:space="preserve">onderhavig </w:t>
      </w:r>
      <w:r>
        <w:t xml:space="preserve">document aangegeven wijze contact te zoeken met leden van de verantwoordelijke projectgroep </w:t>
      </w:r>
      <w:r w:rsidR="001F13FB">
        <w:t>of een andere medewerker van Yuverta</w:t>
      </w:r>
      <w:r>
        <w:t>.</w:t>
      </w:r>
    </w:p>
    <w:p w14:paraId="3D8D2866" w14:textId="77777777" w:rsidR="00845934" w:rsidRPr="004818E4" w:rsidRDefault="00845934" w:rsidP="00933C85">
      <w:pPr>
        <w:rPr>
          <w:rFonts w:cstheme="minorHAnsi"/>
        </w:rPr>
      </w:pPr>
    </w:p>
    <w:p w14:paraId="3194D112" w14:textId="77105CB9" w:rsidR="002D743B" w:rsidRDefault="002D743B" w:rsidP="00911AA4">
      <w:pPr>
        <w:pStyle w:val="Kop2"/>
        <w:spacing w:before="0" w:line="240" w:lineRule="auto"/>
        <w:ind w:left="567" w:hanging="567"/>
        <w:rPr>
          <w:rFonts w:asciiTheme="minorHAnsi" w:hAnsiTheme="minorHAnsi" w:cstheme="minorHAnsi"/>
          <w:sz w:val="24"/>
          <w:szCs w:val="24"/>
        </w:rPr>
      </w:pPr>
      <w:bookmarkStart w:id="20" w:name="_Toc127336938"/>
      <w:r w:rsidRPr="00194E00">
        <w:rPr>
          <w:rFonts w:asciiTheme="minorHAnsi" w:hAnsiTheme="minorHAnsi" w:cstheme="minorHAnsi"/>
          <w:sz w:val="24"/>
          <w:szCs w:val="24"/>
        </w:rPr>
        <w:t>Overige bepalingen</w:t>
      </w:r>
      <w:bookmarkEnd w:id="20"/>
    </w:p>
    <w:p w14:paraId="20F260E9" w14:textId="77777777" w:rsidR="00DE348F" w:rsidRDefault="00DE348F" w:rsidP="002D743B">
      <w:pPr>
        <w:rPr>
          <w:rFonts w:cstheme="minorHAnsi"/>
        </w:rPr>
      </w:pPr>
    </w:p>
    <w:p w14:paraId="35255F9B" w14:textId="45030C0E" w:rsidR="002D743B" w:rsidRDefault="002D743B" w:rsidP="00933C85">
      <w:r w:rsidRPr="003C0599">
        <w:t>Nadrukkelijk wordt vermeld dat deze marktconsultatie geen onderdeel uitmaakt van de aanbestedingsprocedure. Deelname aan de marktconsultatie is volledig vrijwillig en vrijblijvend en heeft op geen enkele wijze gevolgen voor de uitkomst van de aanbestedingsprocedure die daarna eventueel volgt. De marktconsultatie is geen uitnodiging om in te schrijven op de eventuele aanbestedingsprocedure</w:t>
      </w:r>
      <w:r w:rsidR="00FC33BC">
        <w:t xml:space="preserve"> en biedt geen enkel voordeel voor de eventuele aanbestedingsprocedure</w:t>
      </w:r>
      <w:r w:rsidRPr="003C0599">
        <w:t xml:space="preserve">. </w:t>
      </w:r>
    </w:p>
    <w:p w14:paraId="0C541CF0" w14:textId="77777777" w:rsidR="00E949CF" w:rsidRPr="003C0599" w:rsidRDefault="00E949CF" w:rsidP="00933C85"/>
    <w:p w14:paraId="75D17C65" w14:textId="23CF1318" w:rsidR="002D743B" w:rsidRDefault="002D743B" w:rsidP="00933C85">
      <w:r w:rsidRPr="003C0599">
        <w:t xml:space="preserve">De partijen die meedoen aan de marktconsultatie kunnen geen aanspraak maken op vergoedingen van eventueel gemaakte kosten in het kader van de marktconsultatie. </w:t>
      </w:r>
      <w:r w:rsidR="004818E4" w:rsidRPr="003C0599">
        <w:t>Yuverta</w:t>
      </w:r>
      <w:r w:rsidRPr="003C0599">
        <w:t xml:space="preserve"> behoudt zich het recht voor om: </w:t>
      </w:r>
    </w:p>
    <w:p w14:paraId="5A1C52E3" w14:textId="77777777" w:rsidR="00FE412C" w:rsidRPr="003C0599" w:rsidRDefault="00FE412C" w:rsidP="00933C85"/>
    <w:p w14:paraId="4F239CD1" w14:textId="1238DF8C" w:rsidR="002D743B" w:rsidRPr="00933C85" w:rsidRDefault="00FE412C" w:rsidP="00933C85">
      <w:pPr>
        <w:pStyle w:val="Lijstalinea"/>
        <w:numPr>
          <w:ilvl w:val="0"/>
          <w:numId w:val="23"/>
        </w:numPr>
        <w:rPr>
          <w:color w:val="000000"/>
        </w:rPr>
      </w:pPr>
      <w:r w:rsidRPr="00933C85">
        <w:rPr>
          <w:color w:val="000000"/>
        </w:rPr>
        <w:t>d</w:t>
      </w:r>
      <w:r w:rsidR="002D743B" w:rsidRPr="00933C85">
        <w:rPr>
          <w:color w:val="000000"/>
        </w:rPr>
        <w:t xml:space="preserve">e marktconsultatie en daaropvolgende eventuele aanbesteding op een andere wijze uit te voeren dan in </w:t>
      </w:r>
      <w:r w:rsidR="00CB781F">
        <w:rPr>
          <w:color w:val="000000"/>
        </w:rPr>
        <w:t xml:space="preserve">onderhavig </w:t>
      </w:r>
      <w:r w:rsidR="002D743B" w:rsidRPr="00933C85">
        <w:rPr>
          <w:color w:val="000000"/>
        </w:rPr>
        <w:t>document beschreven is</w:t>
      </w:r>
      <w:r w:rsidR="001D0054" w:rsidRPr="00933C85">
        <w:rPr>
          <w:color w:val="000000"/>
        </w:rPr>
        <w:t>, en</w:t>
      </w:r>
    </w:p>
    <w:p w14:paraId="2443E6D4" w14:textId="063CC805" w:rsidR="002D743B" w:rsidRPr="00933C85" w:rsidRDefault="002D743B" w:rsidP="00933C85">
      <w:pPr>
        <w:pStyle w:val="Lijstalinea"/>
        <w:numPr>
          <w:ilvl w:val="0"/>
          <w:numId w:val="23"/>
        </w:numPr>
        <w:rPr>
          <w:color w:val="000000"/>
        </w:rPr>
      </w:pPr>
      <w:r w:rsidRPr="00933C85">
        <w:rPr>
          <w:color w:val="000000"/>
        </w:rPr>
        <w:t>het traject van de marktconsultatie en</w:t>
      </w:r>
      <w:r w:rsidR="00933C85">
        <w:rPr>
          <w:color w:val="000000"/>
        </w:rPr>
        <w:t xml:space="preserve"> </w:t>
      </w:r>
      <w:r w:rsidRPr="00933C85">
        <w:rPr>
          <w:color w:val="000000"/>
        </w:rPr>
        <w:t>/</w:t>
      </w:r>
      <w:r w:rsidR="00933C85">
        <w:rPr>
          <w:color w:val="000000"/>
        </w:rPr>
        <w:t xml:space="preserve"> </w:t>
      </w:r>
      <w:r w:rsidRPr="00933C85">
        <w:rPr>
          <w:color w:val="000000"/>
        </w:rPr>
        <w:t>of de aanbestedingsprocedure geheel of gedeeltelijk te staken.</w:t>
      </w:r>
    </w:p>
    <w:p w14:paraId="5BFB1D58" w14:textId="77777777" w:rsidR="002D743B" w:rsidRPr="004818E4" w:rsidRDefault="002D743B" w:rsidP="00933C85">
      <w:pPr>
        <w:rPr>
          <w:color w:val="000000"/>
        </w:rPr>
      </w:pPr>
    </w:p>
    <w:p w14:paraId="4BA19A00" w14:textId="64DC6DFB" w:rsidR="002D743B" w:rsidRDefault="002D743B" w:rsidP="00933C85">
      <w:pPr>
        <w:rPr>
          <w:color w:val="000000"/>
        </w:rPr>
      </w:pPr>
      <w:r w:rsidRPr="004818E4">
        <w:rPr>
          <w:color w:val="000000"/>
        </w:rPr>
        <w:t>Verder geldt:</w:t>
      </w:r>
    </w:p>
    <w:p w14:paraId="2F87EB6B" w14:textId="77777777" w:rsidR="001D0054" w:rsidRPr="004818E4" w:rsidRDefault="001D0054" w:rsidP="00933C85">
      <w:pPr>
        <w:rPr>
          <w:color w:val="000000"/>
        </w:rPr>
      </w:pPr>
    </w:p>
    <w:p w14:paraId="1DDC97C5" w14:textId="77777777" w:rsidR="001D0054" w:rsidRPr="00933C85" w:rsidRDefault="001D0054" w:rsidP="00933C85">
      <w:pPr>
        <w:pStyle w:val="Lijstalinea"/>
        <w:numPr>
          <w:ilvl w:val="0"/>
          <w:numId w:val="24"/>
        </w:numPr>
        <w:rPr>
          <w:rFonts w:ascii="Verdana" w:hAnsi="Verdana"/>
          <w:color w:val="000000"/>
          <w:sz w:val="18"/>
          <w:szCs w:val="18"/>
        </w:rPr>
      </w:pPr>
      <w:r w:rsidRPr="001D0054">
        <w:t>Yuverta neemt bij het doorlopen van deze marktconsultatie de beginselen van non-discriminatie, transparantie, objectiviteit en proportionaliteit in acht, zoals bedoeld in de Aanbestedingswet 2012.</w:t>
      </w:r>
    </w:p>
    <w:p w14:paraId="16E622E2" w14:textId="200C95D4" w:rsidR="00FC33BC" w:rsidRPr="00933C85" w:rsidRDefault="001D0054" w:rsidP="00933C85">
      <w:pPr>
        <w:pStyle w:val="Lijstalinea"/>
        <w:numPr>
          <w:ilvl w:val="0"/>
          <w:numId w:val="24"/>
        </w:numPr>
        <w:rPr>
          <w:color w:val="000000"/>
        </w:rPr>
      </w:pPr>
      <w:r w:rsidRPr="00933C85">
        <w:rPr>
          <w:color w:val="000000"/>
        </w:rPr>
        <w:t>Dat o</w:t>
      </w:r>
      <w:r w:rsidR="002D743B" w:rsidRPr="00933C85">
        <w:rPr>
          <w:color w:val="000000"/>
        </w:rPr>
        <w:t xml:space="preserve">p geen enkele wijze rechten kunnen worden ontleend aan de verstrekte informatie. De informatie die wordt verstrekt gedurende de marktconsultatie </w:t>
      </w:r>
      <w:r w:rsidR="00FC33BC" w:rsidRPr="00463CB9">
        <w:t>wordt geacht nauwkeurig te zijn bij publicatie</w:t>
      </w:r>
      <w:r w:rsidR="00FC33BC">
        <w:t>, echter</w:t>
      </w:r>
      <w:r w:rsidR="00FC33BC" w:rsidRPr="00933C85">
        <w:rPr>
          <w:color w:val="000000"/>
        </w:rPr>
        <w:t xml:space="preserve"> </w:t>
      </w:r>
      <w:r w:rsidR="002D743B" w:rsidRPr="00933C85">
        <w:rPr>
          <w:color w:val="000000"/>
        </w:rPr>
        <w:t xml:space="preserve">kan afwijken van de informatie die in een later stadium wordt verstrekt </w:t>
      </w:r>
      <w:r w:rsidR="00FC33BC" w:rsidRPr="00933C85">
        <w:rPr>
          <w:color w:val="000000"/>
        </w:rPr>
        <w:t xml:space="preserve">daar deze informatie </w:t>
      </w:r>
      <w:r w:rsidR="00FC33BC" w:rsidRPr="00463CB9">
        <w:t xml:space="preserve">onderhavig </w:t>
      </w:r>
      <w:r w:rsidR="00FC33BC">
        <w:t xml:space="preserve">is </w:t>
      </w:r>
      <w:r w:rsidR="00FC33BC" w:rsidRPr="00463CB9">
        <w:t>aan bewerkingen, wijzigingen en verbeteringen.</w:t>
      </w:r>
    </w:p>
    <w:p w14:paraId="7C41E51B" w14:textId="2B1821F0" w:rsidR="002D743B" w:rsidRPr="004818E4" w:rsidRDefault="002D743B" w:rsidP="00933C85">
      <w:pPr>
        <w:pStyle w:val="Lijstalinea"/>
        <w:numPr>
          <w:ilvl w:val="0"/>
          <w:numId w:val="24"/>
        </w:numPr>
      </w:pPr>
      <w:r w:rsidRPr="004818E4">
        <w:t xml:space="preserve">Deelname aan de marktconsultatie op geen enkele wijze de kansen en mogelijkheden beïnvloedt voor deelname aan de </w:t>
      </w:r>
      <w:r w:rsidR="00E1286E">
        <w:t xml:space="preserve">beoogde </w:t>
      </w:r>
      <w:r w:rsidRPr="004818E4">
        <w:t xml:space="preserve">aanbestedingsprocedure. </w:t>
      </w:r>
    </w:p>
    <w:p w14:paraId="53EFB00E" w14:textId="224836C0" w:rsidR="00CF51A0" w:rsidRPr="00933C85" w:rsidRDefault="00CF51A0" w:rsidP="00933C85">
      <w:pPr>
        <w:pStyle w:val="Lijstalinea"/>
        <w:numPr>
          <w:ilvl w:val="0"/>
          <w:numId w:val="24"/>
        </w:numPr>
        <w:rPr>
          <w:color w:val="000000"/>
        </w:rPr>
      </w:pPr>
      <w:r w:rsidRPr="00001CD8">
        <w:t xml:space="preserve">Deze </w:t>
      </w:r>
      <w:r w:rsidR="00001CD8">
        <w:t>m</w:t>
      </w:r>
      <w:r w:rsidRPr="00001CD8">
        <w:t xml:space="preserve">arktconsultatie dient uitdrukkelijk niet om een voorselectie te maken van gegadigden c.q. geïnteresseerde </w:t>
      </w:r>
      <w:r w:rsidR="00001CD8">
        <w:t>o</w:t>
      </w:r>
      <w:r w:rsidRPr="00001CD8">
        <w:t xml:space="preserve">ndernemers in het kader van een voorgenomen </w:t>
      </w:r>
      <w:r w:rsidR="00E1286E">
        <w:t>aanbestedingsprocedure</w:t>
      </w:r>
      <w:r w:rsidR="00001CD8">
        <w:t>.</w:t>
      </w:r>
    </w:p>
    <w:p w14:paraId="2D41E852" w14:textId="7DBB3D48" w:rsidR="00CF51A0" w:rsidRPr="00933C85" w:rsidRDefault="00CF51A0" w:rsidP="00933C85">
      <w:pPr>
        <w:pStyle w:val="Lijstalinea"/>
        <w:numPr>
          <w:ilvl w:val="0"/>
          <w:numId w:val="24"/>
        </w:numPr>
        <w:rPr>
          <w:color w:val="000000"/>
        </w:rPr>
      </w:pPr>
      <w:r w:rsidRPr="00001CD8">
        <w:lastRenderedPageBreak/>
        <w:t xml:space="preserve">Ondernemers die niet meedoen aan deze </w:t>
      </w:r>
      <w:r w:rsidR="00001CD8">
        <w:t>m</w:t>
      </w:r>
      <w:r w:rsidRPr="00001CD8">
        <w:t xml:space="preserve">arktconsultatie sluiten zich niet uit van verdere deelname aan een mogelijk inkooptraject. Ondernemers die deelnemen aan de </w:t>
      </w:r>
      <w:r w:rsidR="00001CD8">
        <w:t>m</w:t>
      </w:r>
      <w:r w:rsidRPr="00001CD8">
        <w:t>arktconsultatie sluiten zich op geen enkele wijze uit, of bevoorrechten zich in, voor een eventuele deelname aan een inkooptraject</w:t>
      </w:r>
      <w:r w:rsidR="00001CD8">
        <w:t>.</w:t>
      </w:r>
    </w:p>
    <w:p w14:paraId="7EC87FC0" w14:textId="6CF65FCF" w:rsidR="00CF51A0" w:rsidRPr="001D0054" w:rsidRDefault="00001CD8" w:rsidP="00933C85">
      <w:pPr>
        <w:pStyle w:val="Lijstalinea"/>
        <w:numPr>
          <w:ilvl w:val="0"/>
          <w:numId w:val="24"/>
        </w:numPr>
      </w:pPr>
      <w:r>
        <w:t>Yuverta</w:t>
      </w:r>
      <w:r w:rsidR="00CF51A0" w:rsidRPr="00001CD8">
        <w:t xml:space="preserve"> </w:t>
      </w:r>
      <w:r w:rsidR="001A38B3" w:rsidRPr="001D0054">
        <w:t xml:space="preserve">zal </w:t>
      </w:r>
      <w:r w:rsidR="00CF51A0" w:rsidRPr="001D0054">
        <w:t xml:space="preserve">de door de </w:t>
      </w:r>
      <w:r w:rsidRPr="001D0054">
        <w:t>o</w:t>
      </w:r>
      <w:r w:rsidR="00CF51A0" w:rsidRPr="001D0054">
        <w:t>ndernemers aangeleverde informatie</w:t>
      </w:r>
      <w:r w:rsidR="001A38B3" w:rsidRPr="001D0054">
        <w:t>, naar het uitsluitende oordeel van Yuverta</w:t>
      </w:r>
      <w:r w:rsidR="00CF51A0" w:rsidRPr="001D0054">
        <w:t xml:space="preserve"> ten behoeve van een eventuele aanbestedingsprocedure geanonimiseerd in een </w:t>
      </w:r>
      <w:r w:rsidR="001A38B3" w:rsidRPr="001D0054">
        <w:t xml:space="preserve">marktconsultatieverslag </w:t>
      </w:r>
      <w:r w:rsidR="00CF51A0" w:rsidRPr="001D0054">
        <w:t>verwerk</w:t>
      </w:r>
      <w:r w:rsidR="001A38B3" w:rsidRPr="001D0054">
        <w:t>en</w:t>
      </w:r>
      <w:r w:rsidR="00CF51A0" w:rsidRPr="001D0054">
        <w:t xml:space="preserve"> waarin op hoofdlijnen verkregen inzichten worden beschreven (zonder specifieke verwijzingen naar deelnemende </w:t>
      </w:r>
      <w:r w:rsidRPr="001D0054">
        <w:t>o</w:t>
      </w:r>
      <w:r w:rsidR="00CF51A0" w:rsidRPr="001D0054">
        <w:t xml:space="preserve">ndernemers of commercieel gevoelige informatie). </w:t>
      </w:r>
      <w:r w:rsidR="001A38B3" w:rsidRPr="001D0054">
        <w:t xml:space="preserve">Het marktconsultatieverslag </w:t>
      </w:r>
      <w:r w:rsidR="00CF51A0" w:rsidRPr="001D0054">
        <w:t xml:space="preserve">zal toegevoegd worden aan </w:t>
      </w:r>
      <w:r w:rsidR="001A38B3" w:rsidRPr="001D0054">
        <w:t xml:space="preserve">de </w:t>
      </w:r>
      <w:r w:rsidR="00CF51A0" w:rsidRPr="001D0054">
        <w:t>aanbestedingsdocument</w:t>
      </w:r>
      <w:r w:rsidR="001A38B3" w:rsidRPr="001D0054">
        <w:t>en</w:t>
      </w:r>
      <w:r w:rsidR="00614351" w:rsidRPr="001D0054">
        <w:t>.</w:t>
      </w:r>
    </w:p>
    <w:p w14:paraId="7E99CCA8" w14:textId="23470035" w:rsidR="00CF51A0" w:rsidRPr="001D0054" w:rsidRDefault="00614351" w:rsidP="00933C85">
      <w:pPr>
        <w:pStyle w:val="Lijstalinea"/>
        <w:numPr>
          <w:ilvl w:val="0"/>
          <w:numId w:val="24"/>
        </w:numPr>
      </w:pPr>
      <w:r w:rsidRPr="001D0054">
        <w:t>Yuverta</w:t>
      </w:r>
      <w:r w:rsidR="00CF51A0" w:rsidRPr="001D0054">
        <w:t xml:space="preserve"> behandelt de inbreng van deelnemende partijen zoveel mogelijk vertrouwelijk, waarbij </w:t>
      </w:r>
      <w:r w:rsidRPr="001D0054">
        <w:t>Yuverta</w:t>
      </w:r>
      <w:r w:rsidR="00CF51A0" w:rsidRPr="001D0054">
        <w:t xml:space="preserve"> in ieder geval rekening houdt met de gerechtvaardigde (zakelijke) belangen van partijen</w:t>
      </w:r>
      <w:r w:rsidRPr="001D0054">
        <w:t>.</w:t>
      </w:r>
    </w:p>
    <w:p w14:paraId="6D4D5020" w14:textId="2C426BB4" w:rsidR="00CF51A0" w:rsidRPr="001D0054" w:rsidRDefault="00CF51A0" w:rsidP="00933C85">
      <w:pPr>
        <w:pStyle w:val="Lijstalinea"/>
        <w:numPr>
          <w:ilvl w:val="0"/>
          <w:numId w:val="24"/>
        </w:numPr>
      </w:pPr>
      <w:r w:rsidRPr="001D0054">
        <w:t xml:space="preserve">De voertaal tijdens deze </w:t>
      </w:r>
      <w:r w:rsidR="00614351" w:rsidRPr="001D0054">
        <w:t>m</w:t>
      </w:r>
      <w:r w:rsidRPr="001D0054">
        <w:t>arktconsultatie is Nederlands</w:t>
      </w:r>
      <w:r w:rsidR="00614351" w:rsidRPr="001D0054">
        <w:t>.</w:t>
      </w:r>
    </w:p>
    <w:p w14:paraId="4642C653" w14:textId="42C676A5" w:rsidR="00614351" w:rsidRPr="001D0054" w:rsidRDefault="00614351" w:rsidP="00933C85">
      <w:pPr>
        <w:pStyle w:val="Lijstalinea"/>
        <w:numPr>
          <w:ilvl w:val="0"/>
          <w:numId w:val="24"/>
        </w:numPr>
      </w:pPr>
      <w:r w:rsidRPr="001D0054">
        <w:t xml:space="preserve">Yuverta </w:t>
      </w:r>
      <w:r w:rsidR="00CF51A0" w:rsidRPr="001D0054">
        <w:t>honoreert claims over het gebruik van informatie, vertrouwelijkheid of verzoeken om vergoedingen onder geen enkele mogelijkheid</w:t>
      </w:r>
      <w:r w:rsidRPr="001D0054">
        <w:t>.</w:t>
      </w:r>
    </w:p>
    <w:p w14:paraId="2410A631" w14:textId="77B276B4" w:rsidR="00CF51A0" w:rsidRPr="001D0054" w:rsidRDefault="00CF51A0" w:rsidP="00933C85">
      <w:pPr>
        <w:pStyle w:val="Lijstalinea"/>
        <w:numPr>
          <w:ilvl w:val="0"/>
          <w:numId w:val="24"/>
        </w:numPr>
      </w:pPr>
      <w:r w:rsidRPr="001D0054">
        <w:t xml:space="preserve">De door deelnemende partijen ingezonden documenten beschouwen wij als openbare documenten en vrij van auteursrechten. Indien auteursrechten van toepassing zijn dan vrijwaren deze deelnemende partij(en) </w:t>
      </w:r>
      <w:r w:rsidR="00614351" w:rsidRPr="001D0054">
        <w:t>Yuverta.</w:t>
      </w:r>
      <w:r w:rsidR="001A38B3" w:rsidRPr="001D0054">
        <w:t xml:space="preserve"> </w:t>
      </w:r>
    </w:p>
    <w:p w14:paraId="5CEB10F6" w14:textId="2516CB81" w:rsidR="001D0054" w:rsidRPr="00933C85" w:rsidRDefault="001D0054" w:rsidP="00933C85">
      <w:pPr>
        <w:pStyle w:val="Lijstalinea"/>
        <w:numPr>
          <w:ilvl w:val="0"/>
          <w:numId w:val="24"/>
        </w:numPr>
        <w:rPr>
          <w:color w:val="000000"/>
        </w:rPr>
      </w:pPr>
      <w:r w:rsidRPr="001D0054">
        <w:t>Door deelname aan de marktconsultatie de deelnemende marktpartij</w:t>
      </w:r>
      <w:r w:rsidRPr="00933C85">
        <w:rPr>
          <w:color w:val="000000"/>
        </w:rPr>
        <w:t xml:space="preserve"> verklaart ondubbelzinnig akkoord te zijn met alle genoemde voorwaarden.</w:t>
      </w:r>
    </w:p>
    <w:p w14:paraId="29CF7EFF" w14:textId="09C5E917" w:rsidR="00194E00" w:rsidRDefault="00194E00" w:rsidP="00933C85">
      <w:pPr>
        <w:rPr>
          <w:rFonts w:eastAsia="Meiryo"/>
          <w:color w:val="273273"/>
        </w:rPr>
      </w:pPr>
      <w:r>
        <w:rPr>
          <w:rFonts w:eastAsia="Meiryo"/>
          <w:color w:val="273273"/>
        </w:rPr>
        <w:br w:type="page"/>
      </w:r>
    </w:p>
    <w:p w14:paraId="09627D93" w14:textId="1EA498E5" w:rsidR="00290F5C" w:rsidRPr="00155760" w:rsidRDefault="00D80425" w:rsidP="00845934">
      <w:pPr>
        <w:pStyle w:val="Kop1"/>
      </w:pPr>
      <w:bookmarkStart w:id="21" w:name="_Toc127336939"/>
      <w:r>
        <w:lastRenderedPageBreak/>
        <w:t>V</w:t>
      </w:r>
      <w:r w:rsidR="00CE44B0">
        <w:t>ragenlijst</w:t>
      </w:r>
      <w:bookmarkEnd w:id="21"/>
    </w:p>
    <w:p w14:paraId="0EDA2DB2" w14:textId="69D1ECB6"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2" w:name="_Toc127336940"/>
      <w:r w:rsidRPr="00911AA4">
        <w:rPr>
          <w:rFonts w:asciiTheme="minorHAnsi" w:hAnsiTheme="minorHAnsi" w:cstheme="minorHAnsi"/>
          <w:sz w:val="24"/>
          <w:szCs w:val="24"/>
        </w:rPr>
        <w:t>Algemeen</w:t>
      </w:r>
      <w:bookmarkEnd w:id="22"/>
    </w:p>
    <w:p w14:paraId="7A6F6FC8" w14:textId="77777777" w:rsidR="00E95858" w:rsidRPr="000207DD" w:rsidRDefault="00E95858" w:rsidP="00E95858">
      <w:pPr>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1838"/>
        <w:gridCol w:w="7626"/>
      </w:tblGrid>
      <w:tr w:rsidR="00E95858" w:rsidRPr="00FD1CF5" w14:paraId="0EE34D16" w14:textId="77777777" w:rsidTr="00C06FC3">
        <w:tc>
          <w:tcPr>
            <w:tcW w:w="9464" w:type="dxa"/>
            <w:gridSpan w:val="2"/>
            <w:tcBorders>
              <w:top w:val="single" w:sz="4" w:space="0" w:color="auto"/>
              <w:bottom w:val="single" w:sz="4" w:space="0" w:color="auto"/>
            </w:tcBorders>
            <w:shd w:val="clear" w:color="auto" w:fill="B8A1FF" w:themeFill="accent1"/>
          </w:tcPr>
          <w:p w14:paraId="202036CE" w14:textId="0AAD59B1" w:rsidR="00E95858" w:rsidRPr="00BF72F6" w:rsidRDefault="00896908" w:rsidP="00C06FC3">
            <w:pPr>
              <w:rPr>
                <w:b/>
              </w:rPr>
            </w:pPr>
            <w:r>
              <w:rPr>
                <w:b/>
              </w:rPr>
              <w:t>Bedrijfsn</w:t>
            </w:r>
            <w:r w:rsidR="00E95858">
              <w:rPr>
                <w:b/>
              </w:rPr>
              <w:t>aam</w:t>
            </w:r>
          </w:p>
        </w:tc>
      </w:tr>
      <w:tr w:rsidR="00896908" w:rsidRPr="00137D23" w14:paraId="462F61B3" w14:textId="77777777" w:rsidTr="00896908">
        <w:tc>
          <w:tcPr>
            <w:tcW w:w="1838" w:type="dxa"/>
            <w:tcBorders>
              <w:top w:val="single" w:sz="4" w:space="0" w:color="auto"/>
              <w:bottom w:val="single" w:sz="4" w:space="0" w:color="auto"/>
            </w:tcBorders>
          </w:tcPr>
          <w:p w14:paraId="081A39F0" w14:textId="3320A051" w:rsidR="00896908" w:rsidRPr="00FD1CF5" w:rsidRDefault="00896908" w:rsidP="00C06FC3">
            <w:pPr>
              <w:rPr>
                <w:b/>
                <w:bCs/>
              </w:rPr>
            </w:pPr>
            <w:r>
              <w:t>Bedrijfsnaam</w:t>
            </w:r>
          </w:p>
        </w:tc>
        <w:tc>
          <w:tcPr>
            <w:tcW w:w="7626" w:type="dxa"/>
            <w:tcBorders>
              <w:top w:val="single" w:sz="4" w:space="0" w:color="auto"/>
              <w:bottom w:val="single" w:sz="4" w:space="0" w:color="auto"/>
            </w:tcBorders>
          </w:tcPr>
          <w:p w14:paraId="41110D13" w14:textId="197DD905" w:rsidR="00896908" w:rsidRPr="00FD1CF5" w:rsidRDefault="00896908" w:rsidP="00C06FC3">
            <w:pPr>
              <w:rPr>
                <w:b/>
                <w:bCs/>
              </w:rPr>
            </w:pPr>
            <w:r w:rsidRPr="00FD1CF5">
              <w:rPr>
                <w:i/>
              </w:rPr>
              <w:t>&lt;</w:t>
            </w:r>
            <w:r>
              <w:rPr>
                <w:i/>
              </w:rPr>
              <w:t>V</w:t>
            </w:r>
            <w:r w:rsidRPr="00FD1CF5">
              <w:rPr>
                <w:i/>
              </w:rPr>
              <w:t>ul in&gt;</w:t>
            </w:r>
          </w:p>
        </w:tc>
      </w:tr>
    </w:tbl>
    <w:p w14:paraId="044F8A0B" w14:textId="77777777" w:rsidR="00E95858" w:rsidRPr="000207DD" w:rsidRDefault="00E95858" w:rsidP="00CE44B0">
      <w:pPr>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9464"/>
      </w:tblGrid>
      <w:tr w:rsidR="00CE44B0" w:rsidRPr="00FD1CF5" w14:paraId="221C5436" w14:textId="77777777" w:rsidTr="075F5F8E">
        <w:tc>
          <w:tcPr>
            <w:tcW w:w="9464" w:type="dxa"/>
            <w:tcBorders>
              <w:top w:val="single" w:sz="4" w:space="0" w:color="auto"/>
              <w:bottom w:val="single" w:sz="4" w:space="0" w:color="auto"/>
            </w:tcBorders>
            <w:shd w:val="clear" w:color="auto" w:fill="B8A1FF" w:themeFill="accent1"/>
          </w:tcPr>
          <w:p w14:paraId="21FDD68B" w14:textId="77777777" w:rsidR="00CE44B0" w:rsidRPr="00BF72F6" w:rsidRDefault="00CE44B0" w:rsidP="002F55E1">
            <w:pPr>
              <w:rPr>
                <w:b/>
              </w:rPr>
            </w:pPr>
            <w:r w:rsidRPr="00FD1CF5">
              <w:rPr>
                <w:b/>
              </w:rPr>
              <w:t>Organisatie omschrijving</w:t>
            </w:r>
          </w:p>
        </w:tc>
      </w:tr>
      <w:tr w:rsidR="00CE44B0" w:rsidRPr="00137D23" w14:paraId="67B9E99A" w14:textId="77777777" w:rsidTr="075F5F8E">
        <w:tc>
          <w:tcPr>
            <w:tcW w:w="9464" w:type="dxa"/>
            <w:tcBorders>
              <w:top w:val="single" w:sz="4" w:space="0" w:color="auto"/>
              <w:bottom w:val="single" w:sz="4" w:space="0" w:color="auto"/>
            </w:tcBorders>
          </w:tcPr>
          <w:p w14:paraId="33D75A8F" w14:textId="48F55221" w:rsidR="00CE44B0" w:rsidRPr="00FD1CF5" w:rsidRDefault="7A34CC01" w:rsidP="1409EA21">
            <w:pPr>
              <w:rPr>
                <w:b/>
                <w:bCs/>
              </w:rPr>
            </w:pPr>
            <w:r w:rsidRPr="00E877C2">
              <w:t xml:space="preserve">1. </w:t>
            </w:r>
            <w:r w:rsidR="00CE44B0" w:rsidRPr="00E877C2">
              <w:t>Kunt</w:t>
            </w:r>
            <w:r w:rsidR="00CE44B0">
              <w:t xml:space="preserve"> u een beschrijving geven van uw organisatie en de </w:t>
            </w:r>
            <w:r w:rsidR="10A545C3">
              <w:t xml:space="preserve">producten / </w:t>
            </w:r>
            <w:r w:rsidR="00CE44B0">
              <w:t xml:space="preserve">diensten die u </w:t>
            </w:r>
            <w:r w:rsidR="00E520DD">
              <w:t>(</w:t>
            </w:r>
            <w:r w:rsidR="00E520DD" w:rsidRPr="00E520DD">
              <w:t>eventueel met gebruikmaking van onderaannemers</w:t>
            </w:r>
            <w:r w:rsidR="00E520DD">
              <w:t>)</w:t>
            </w:r>
            <w:r w:rsidR="00E520DD" w:rsidRPr="00E520DD">
              <w:t xml:space="preserve"> </w:t>
            </w:r>
            <w:r w:rsidR="00CE44B0">
              <w:t>aanbiedt?</w:t>
            </w:r>
          </w:p>
        </w:tc>
      </w:tr>
      <w:tr w:rsidR="00CE44B0" w:rsidRPr="00CA63B8" w14:paraId="58907617" w14:textId="77777777" w:rsidTr="075F5F8E">
        <w:tc>
          <w:tcPr>
            <w:tcW w:w="9464" w:type="dxa"/>
            <w:tcBorders>
              <w:top w:val="single" w:sz="4" w:space="0" w:color="auto"/>
              <w:bottom w:val="single" w:sz="4" w:space="0" w:color="auto"/>
            </w:tcBorders>
          </w:tcPr>
          <w:p w14:paraId="6243A7FD" w14:textId="658D4D4A" w:rsidR="00CE44B0" w:rsidRPr="00FD1CF5" w:rsidRDefault="00CE44B0" w:rsidP="002F55E1">
            <w:pPr>
              <w:rPr>
                <w:i/>
              </w:rPr>
            </w:pPr>
            <w:r w:rsidRPr="00FD1CF5">
              <w:rPr>
                <w:i/>
              </w:rPr>
              <w:t>&lt;</w:t>
            </w:r>
            <w:r w:rsidR="007A7714">
              <w:rPr>
                <w:i/>
              </w:rPr>
              <w:t>V</w:t>
            </w:r>
            <w:r w:rsidRPr="00FD1CF5">
              <w:rPr>
                <w:i/>
              </w:rPr>
              <w:t>ul in&gt;</w:t>
            </w:r>
          </w:p>
        </w:tc>
      </w:tr>
    </w:tbl>
    <w:p w14:paraId="390F40C0" w14:textId="77777777" w:rsidR="00CE44B0" w:rsidRDefault="00CE44B0" w:rsidP="00CE44B0"/>
    <w:tbl>
      <w:tblPr>
        <w:tblStyle w:val="Tabelraster"/>
        <w:tblW w:w="0" w:type="auto"/>
        <w:tblLook w:val="04A0" w:firstRow="1" w:lastRow="0" w:firstColumn="1" w:lastColumn="0" w:noHBand="0" w:noVBand="1"/>
      </w:tblPr>
      <w:tblGrid>
        <w:gridCol w:w="9464"/>
      </w:tblGrid>
      <w:tr w:rsidR="00CE44B0" w:rsidRPr="00FD1CF5" w14:paraId="72FC1938" w14:textId="77777777" w:rsidTr="00473D76">
        <w:tc>
          <w:tcPr>
            <w:tcW w:w="9464" w:type="dxa"/>
            <w:tcBorders>
              <w:top w:val="single" w:sz="4" w:space="0" w:color="auto"/>
            </w:tcBorders>
            <w:shd w:val="clear" w:color="auto" w:fill="B8A1FF" w:themeFill="accent1"/>
          </w:tcPr>
          <w:p w14:paraId="1933CAE9" w14:textId="77777777" w:rsidR="00CE44B0" w:rsidRPr="00BF72F6" w:rsidRDefault="00CE44B0" w:rsidP="002F55E1">
            <w:pPr>
              <w:rPr>
                <w:b/>
              </w:rPr>
            </w:pPr>
            <w:r w:rsidRPr="00FD1CF5">
              <w:rPr>
                <w:b/>
              </w:rPr>
              <w:t>Ervaring Europees aanbesteden</w:t>
            </w:r>
          </w:p>
        </w:tc>
      </w:tr>
      <w:tr w:rsidR="00CE44B0" w:rsidRPr="00137D23" w14:paraId="2A0D19AA" w14:textId="77777777" w:rsidTr="1F1FF5D5">
        <w:tc>
          <w:tcPr>
            <w:tcW w:w="9464" w:type="dxa"/>
            <w:tcBorders>
              <w:top w:val="single" w:sz="4" w:space="0" w:color="auto"/>
            </w:tcBorders>
          </w:tcPr>
          <w:p w14:paraId="4C606B9C" w14:textId="2444636A" w:rsidR="00CE44B0" w:rsidRPr="00FD1CF5" w:rsidRDefault="00473D76" w:rsidP="002F55E1">
            <w:pPr>
              <w:rPr>
                <w:b/>
              </w:rPr>
            </w:pPr>
            <w:r w:rsidRPr="00E877C2">
              <w:t xml:space="preserve">2. </w:t>
            </w:r>
            <w:r w:rsidR="00CE44B0" w:rsidRPr="00E877C2">
              <w:t>Kunt u aangeven in hoeverre u bekend bent met Europees aanbesteden en acht u het wen</w:t>
            </w:r>
            <w:r w:rsidR="00CE44B0" w:rsidRPr="00FD1CF5">
              <w:t xml:space="preserve">selijk dat </w:t>
            </w:r>
            <w:r w:rsidR="00CE44B0">
              <w:t xml:space="preserve">Yuverta </w:t>
            </w:r>
            <w:r w:rsidR="00CE44B0" w:rsidRPr="00FD1CF5">
              <w:t xml:space="preserve">- alvorens de aanbesteding start </w:t>
            </w:r>
            <w:r w:rsidR="00E1286E">
              <w:t xml:space="preserve">of aan het begin van de aanbestedingsprocedure </w:t>
            </w:r>
            <w:r w:rsidR="00CE44B0" w:rsidRPr="00FD1CF5">
              <w:t>- een plenaire bijeenkomst organiseert om het aanbestedingsproces toe te lichten?</w:t>
            </w:r>
          </w:p>
        </w:tc>
      </w:tr>
      <w:tr w:rsidR="00CE44B0" w:rsidRPr="00FD1CF5" w14:paraId="7A3D1F82" w14:textId="77777777" w:rsidTr="1F1FF5D5">
        <w:tc>
          <w:tcPr>
            <w:tcW w:w="9464" w:type="dxa"/>
          </w:tcPr>
          <w:p w14:paraId="539E4801" w14:textId="2ABF733A" w:rsidR="00CE44B0" w:rsidRPr="00FD1CF5" w:rsidRDefault="0E8D968C" w:rsidP="1F1FF5D5">
            <w:pPr>
              <w:rPr>
                <w:i/>
                <w:iCs/>
              </w:rPr>
            </w:pPr>
            <w:r w:rsidRPr="1F1FF5D5">
              <w:rPr>
                <w:i/>
                <w:iCs/>
              </w:rPr>
              <w:t>&lt;Vul in&gt;</w:t>
            </w:r>
          </w:p>
        </w:tc>
      </w:tr>
    </w:tbl>
    <w:p w14:paraId="016B868A" w14:textId="415B6BAB" w:rsidR="00CE44B0" w:rsidRDefault="00CE44B0" w:rsidP="00CE44B0"/>
    <w:tbl>
      <w:tblPr>
        <w:tblStyle w:val="Tabelraster"/>
        <w:tblW w:w="0" w:type="auto"/>
        <w:tblLook w:val="04A0" w:firstRow="1" w:lastRow="0" w:firstColumn="1" w:lastColumn="0" w:noHBand="0" w:noVBand="1"/>
      </w:tblPr>
      <w:tblGrid>
        <w:gridCol w:w="9464"/>
      </w:tblGrid>
      <w:tr w:rsidR="00205CA7" w:rsidRPr="00FD1CF5" w14:paraId="7001A70D" w14:textId="77777777" w:rsidTr="00473D76">
        <w:tc>
          <w:tcPr>
            <w:tcW w:w="9464" w:type="dxa"/>
            <w:tcBorders>
              <w:top w:val="single" w:sz="4" w:space="0" w:color="auto"/>
            </w:tcBorders>
            <w:shd w:val="clear" w:color="auto" w:fill="B8A1FF" w:themeFill="accent1"/>
          </w:tcPr>
          <w:p w14:paraId="53409785" w14:textId="5C7D3AD2" w:rsidR="00205CA7" w:rsidRPr="00BF72F6" w:rsidRDefault="00205CA7" w:rsidP="00002EC2">
            <w:pPr>
              <w:rPr>
                <w:b/>
              </w:rPr>
            </w:pPr>
            <w:r>
              <w:rPr>
                <w:b/>
              </w:rPr>
              <w:t>Inschrijven op de aanbesteding</w:t>
            </w:r>
          </w:p>
        </w:tc>
      </w:tr>
      <w:tr w:rsidR="00205CA7" w:rsidRPr="00137D23" w14:paraId="65B7B1BE" w14:textId="77777777" w:rsidTr="1409EA21">
        <w:tc>
          <w:tcPr>
            <w:tcW w:w="9464" w:type="dxa"/>
            <w:tcBorders>
              <w:top w:val="single" w:sz="4" w:space="0" w:color="auto"/>
            </w:tcBorders>
          </w:tcPr>
          <w:p w14:paraId="0A72807B" w14:textId="32713DEE" w:rsidR="00205CA7" w:rsidRPr="00FD1CF5" w:rsidRDefault="00473D76" w:rsidP="1409EA21">
            <w:pPr>
              <w:rPr>
                <w:b/>
                <w:bCs/>
              </w:rPr>
            </w:pPr>
            <w:r w:rsidRPr="00E877C2">
              <w:t xml:space="preserve">3. </w:t>
            </w:r>
            <w:r w:rsidR="3AF84CDB" w:rsidRPr="00E877C2">
              <w:t>Kunt u aangeven of u</w:t>
            </w:r>
            <w:r w:rsidR="14685B32" w:rsidRPr="00E877C2">
              <w:t xml:space="preserve"> </w:t>
            </w:r>
            <w:r w:rsidR="00F4387B" w:rsidRPr="00E877C2">
              <w:t>-</w:t>
            </w:r>
            <w:r w:rsidR="14685B32" w:rsidRPr="00E877C2">
              <w:t xml:space="preserve"> op basis van de</w:t>
            </w:r>
            <w:r w:rsidR="3AF84CDB" w:rsidRPr="00E877C2">
              <w:t xml:space="preserve"> informatie als verstrekt in deze marktconsultatie </w:t>
            </w:r>
            <w:r w:rsidR="00E1286E" w:rsidRPr="00E877C2">
              <w:t>-</w:t>
            </w:r>
            <w:r w:rsidR="3AF84CDB">
              <w:t xml:space="preserve"> voornemens bent om in te schrijven op de aanbesteding?</w:t>
            </w:r>
          </w:p>
        </w:tc>
      </w:tr>
      <w:tr w:rsidR="00205CA7" w:rsidRPr="00FD1CF5" w14:paraId="28882D53" w14:textId="77777777" w:rsidTr="1409EA21">
        <w:tc>
          <w:tcPr>
            <w:tcW w:w="9464" w:type="dxa"/>
          </w:tcPr>
          <w:p w14:paraId="532AB5AA" w14:textId="58D9EA47" w:rsidR="00205CA7" w:rsidRPr="00FD1CF5" w:rsidRDefault="00205CA7" w:rsidP="00002EC2">
            <w:pPr>
              <w:rPr>
                <w:i/>
              </w:rPr>
            </w:pPr>
            <w:r w:rsidRPr="00FD1CF5">
              <w:rPr>
                <w:i/>
              </w:rPr>
              <w:t>&lt;</w:t>
            </w:r>
            <w:r w:rsidR="007A7714">
              <w:rPr>
                <w:i/>
              </w:rPr>
              <w:t>V</w:t>
            </w:r>
            <w:r w:rsidRPr="00FD1CF5">
              <w:rPr>
                <w:i/>
              </w:rPr>
              <w:t>ul in&gt;</w:t>
            </w:r>
          </w:p>
        </w:tc>
      </w:tr>
    </w:tbl>
    <w:p w14:paraId="78B0D156" w14:textId="135E839E" w:rsidR="00CE44B0" w:rsidRDefault="00CE44B0" w:rsidP="00CE44B0"/>
    <w:p w14:paraId="4A9E6259" w14:textId="40E479BB" w:rsidR="006F1A77" w:rsidRPr="00911AA4" w:rsidRDefault="006F1A77" w:rsidP="00911AA4">
      <w:pPr>
        <w:pStyle w:val="Kop2"/>
        <w:spacing w:before="0" w:line="240" w:lineRule="auto"/>
        <w:ind w:left="567" w:hanging="567"/>
        <w:rPr>
          <w:rFonts w:asciiTheme="minorHAnsi" w:hAnsiTheme="minorHAnsi" w:cstheme="minorHAnsi"/>
          <w:sz w:val="24"/>
          <w:szCs w:val="24"/>
        </w:rPr>
      </w:pPr>
      <w:bookmarkStart w:id="23" w:name="_Toc127336941"/>
      <w:r w:rsidRPr="00911AA4">
        <w:rPr>
          <w:rFonts w:asciiTheme="minorHAnsi" w:hAnsiTheme="minorHAnsi" w:cstheme="minorHAnsi"/>
          <w:sz w:val="24"/>
          <w:szCs w:val="24"/>
        </w:rPr>
        <w:t>Scope en perceelverdeling</w:t>
      </w:r>
      <w:bookmarkEnd w:id="23"/>
    </w:p>
    <w:p w14:paraId="392FD051" w14:textId="77777777" w:rsidR="006F1A77" w:rsidRPr="000F15B8" w:rsidRDefault="006F1A77" w:rsidP="006F1A77">
      <w:pPr>
        <w:rPr>
          <w:b/>
          <w:sz w:val="24"/>
          <w:szCs w:val="24"/>
        </w:rPr>
      </w:pPr>
    </w:p>
    <w:tbl>
      <w:tblPr>
        <w:tblStyle w:val="Tabelraster"/>
        <w:tblW w:w="0" w:type="auto"/>
        <w:tblLook w:val="04A0" w:firstRow="1" w:lastRow="0" w:firstColumn="1" w:lastColumn="0" w:noHBand="0" w:noVBand="1"/>
      </w:tblPr>
      <w:tblGrid>
        <w:gridCol w:w="9464"/>
      </w:tblGrid>
      <w:tr w:rsidR="006F1A77" w:rsidRPr="000F15B8" w14:paraId="09FEB075" w14:textId="77777777" w:rsidTr="00473D76">
        <w:tc>
          <w:tcPr>
            <w:tcW w:w="9464" w:type="dxa"/>
            <w:shd w:val="clear" w:color="auto" w:fill="B8A1FF" w:themeFill="accent1"/>
          </w:tcPr>
          <w:p w14:paraId="7A57810C" w14:textId="77777777" w:rsidR="006F1A77" w:rsidRPr="00BF72F6" w:rsidRDefault="006F1A77" w:rsidP="00002EC2">
            <w:pPr>
              <w:rPr>
                <w:b/>
              </w:rPr>
            </w:pPr>
            <w:r w:rsidRPr="000F15B8">
              <w:rPr>
                <w:b/>
              </w:rPr>
              <w:t>Compleetheid scope</w:t>
            </w:r>
          </w:p>
        </w:tc>
      </w:tr>
      <w:tr w:rsidR="006F1A77" w:rsidRPr="00137D23" w14:paraId="25B7ECC0" w14:textId="77777777" w:rsidTr="1409EA21">
        <w:tc>
          <w:tcPr>
            <w:tcW w:w="9464" w:type="dxa"/>
          </w:tcPr>
          <w:p w14:paraId="0AC43F2A" w14:textId="08418BA7" w:rsidR="006F1A77" w:rsidRPr="000F15B8" w:rsidRDefault="00473D76" w:rsidP="1409EA21">
            <w:pPr>
              <w:rPr>
                <w:b/>
                <w:bCs/>
              </w:rPr>
            </w:pPr>
            <w:r>
              <w:t xml:space="preserve">4. </w:t>
            </w:r>
            <w:r w:rsidR="006F1A77">
              <w:t xml:space="preserve">De scope zoals gedefinieerd in </w:t>
            </w:r>
            <w:r w:rsidR="00525FEE">
              <w:t xml:space="preserve">§1.3 </w:t>
            </w:r>
            <w:r w:rsidR="006F1A77">
              <w:t xml:space="preserve">is </w:t>
            </w:r>
            <w:r w:rsidR="4B8BC2FA">
              <w:t xml:space="preserve">de wijze waarop </w:t>
            </w:r>
            <w:r w:rsidR="006F1A77">
              <w:t xml:space="preserve">Yuverta momenteel de in te kopen </w:t>
            </w:r>
            <w:r w:rsidR="008B467A">
              <w:t xml:space="preserve">dienstverlening omtrent PAC als meest </w:t>
            </w:r>
            <w:r w:rsidR="001C7DF7">
              <w:t xml:space="preserve">ideale situatie </w:t>
            </w:r>
            <w:r w:rsidR="008B467A">
              <w:t>ziet</w:t>
            </w:r>
            <w:r w:rsidR="006F1A77">
              <w:t xml:space="preserve">. Zijn er volgens u specifieke </w:t>
            </w:r>
            <w:r w:rsidR="6DD1392A">
              <w:t xml:space="preserve">producten / </w:t>
            </w:r>
            <w:r w:rsidR="006F1A77">
              <w:t xml:space="preserve">diensten die in de scope </w:t>
            </w:r>
            <w:r w:rsidR="2717EC3C">
              <w:t>ontbreken</w:t>
            </w:r>
            <w:r w:rsidR="006F1A77">
              <w:t>?</w:t>
            </w:r>
          </w:p>
        </w:tc>
      </w:tr>
      <w:tr w:rsidR="006F1A77" w:rsidRPr="00FD1CF5" w14:paraId="1E8F636A" w14:textId="77777777" w:rsidTr="1409EA21">
        <w:tc>
          <w:tcPr>
            <w:tcW w:w="9464" w:type="dxa"/>
          </w:tcPr>
          <w:p w14:paraId="1C0247F6" w14:textId="2A38B9F9" w:rsidR="006F1A77" w:rsidRPr="00FD1CF5" w:rsidRDefault="006F1A77" w:rsidP="00002EC2">
            <w:pPr>
              <w:rPr>
                <w:i/>
              </w:rPr>
            </w:pPr>
            <w:r w:rsidRPr="00FD1CF5">
              <w:rPr>
                <w:i/>
              </w:rPr>
              <w:t>&lt;</w:t>
            </w:r>
            <w:r w:rsidR="007A7714">
              <w:rPr>
                <w:i/>
              </w:rPr>
              <w:t>V</w:t>
            </w:r>
            <w:r w:rsidRPr="00FD1CF5">
              <w:rPr>
                <w:i/>
              </w:rPr>
              <w:t>ul in&gt;</w:t>
            </w:r>
          </w:p>
        </w:tc>
      </w:tr>
    </w:tbl>
    <w:p w14:paraId="7CC0392E" w14:textId="77777777" w:rsidR="003D454E" w:rsidRDefault="003D454E" w:rsidP="006F1A77"/>
    <w:tbl>
      <w:tblPr>
        <w:tblStyle w:val="Tabelraster"/>
        <w:tblW w:w="0" w:type="auto"/>
        <w:tblLook w:val="04A0" w:firstRow="1" w:lastRow="0" w:firstColumn="1" w:lastColumn="0" w:noHBand="0" w:noVBand="1"/>
      </w:tblPr>
      <w:tblGrid>
        <w:gridCol w:w="9464"/>
      </w:tblGrid>
      <w:tr w:rsidR="00B20B88" w:rsidRPr="00137D23" w14:paraId="38515CF1" w14:textId="77777777" w:rsidTr="004625CB">
        <w:tc>
          <w:tcPr>
            <w:tcW w:w="9464" w:type="dxa"/>
          </w:tcPr>
          <w:p w14:paraId="0D84BCF3" w14:textId="20F26689" w:rsidR="00B20B88" w:rsidRPr="000F15B8" w:rsidRDefault="00B20B88" w:rsidP="004625CB">
            <w:pPr>
              <w:rPr>
                <w:b/>
                <w:bCs/>
              </w:rPr>
            </w:pPr>
            <w:r>
              <w:t>5. Of zijn er volgens u juist producten / diensten die niet in de scope thuis horen of w</w:t>
            </w:r>
            <w:r w:rsidR="00701A13">
              <w:t>elke u mogelijk niet (zelf) kan leveren?</w:t>
            </w:r>
          </w:p>
        </w:tc>
      </w:tr>
      <w:tr w:rsidR="00B20B88" w:rsidRPr="00FD1CF5" w14:paraId="2BCA571B" w14:textId="77777777" w:rsidTr="004625CB">
        <w:tc>
          <w:tcPr>
            <w:tcW w:w="9464" w:type="dxa"/>
          </w:tcPr>
          <w:p w14:paraId="246758E7" w14:textId="77777777" w:rsidR="00B20B88" w:rsidRPr="00FD1CF5" w:rsidRDefault="00B20B88" w:rsidP="004625CB">
            <w:pPr>
              <w:rPr>
                <w:i/>
              </w:rPr>
            </w:pPr>
            <w:r w:rsidRPr="00FD1CF5">
              <w:rPr>
                <w:i/>
              </w:rPr>
              <w:t>&lt;</w:t>
            </w:r>
            <w:r>
              <w:rPr>
                <w:i/>
              </w:rPr>
              <w:t>V</w:t>
            </w:r>
            <w:r w:rsidRPr="00FD1CF5">
              <w:rPr>
                <w:i/>
              </w:rPr>
              <w:t>ul in&gt;</w:t>
            </w:r>
          </w:p>
        </w:tc>
      </w:tr>
    </w:tbl>
    <w:p w14:paraId="635D4DF6" w14:textId="77777777" w:rsidR="00B20B88" w:rsidRDefault="00B20B88" w:rsidP="006F1A77"/>
    <w:tbl>
      <w:tblPr>
        <w:tblStyle w:val="Tabelraster"/>
        <w:tblW w:w="0" w:type="auto"/>
        <w:tblLook w:val="04A0" w:firstRow="1" w:lastRow="0" w:firstColumn="1" w:lastColumn="0" w:noHBand="0" w:noVBand="1"/>
      </w:tblPr>
      <w:tblGrid>
        <w:gridCol w:w="9464"/>
      </w:tblGrid>
      <w:tr w:rsidR="006F1A77" w:rsidRPr="000F15B8" w14:paraId="6675E630" w14:textId="77777777" w:rsidTr="00473D76">
        <w:tc>
          <w:tcPr>
            <w:tcW w:w="9464" w:type="dxa"/>
            <w:shd w:val="clear" w:color="auto" w:fill="B8A1FF" w:themeFill="accent1"/>
          </w:tcPr>
          <w:p w14:paraId="5E9A748B" w14:textId="3061178F" w:rsidR="006F1A77" w:rsidRPr="00BF72F6" w:rsidRDefault="006F1A77" w:rsidP="00002EC2">
            <w:pPr>
              <w:rPr>
                <w:b/>
              </w:rPr>
            </w:pPr>
            <w:r>
              <w:rPr>
                <w:b/>
              </w:rPr>
              <w:t>Perceelverdeling</w:t>
            </w:r>
          </w:p>
        </w:tc>
      </w:tr>
      <w:tr w:rsidR="006F1A77" w:rsidRPr="00137D23" w14:paraId="07ADCD6D" w14:textId="77777777" w:rsidTr="1409EA21">
        <w:tc>
          <w:tcPr>
            <w:tcW w:w="9464" w:type="dxa"/>
          </w:tcPr>
          <w:p w14:paraId="540CBCA4" w14:textId="708A9805" w:rsidR="006F1A77" w:rsidRPr="000F15B8" w:rsidRDefault="00AF0F7C" w:rsidP="00002EC2">
            <w:pPr>
              <w:rPr>
                <w:b/>
              </w:rPr>
            </w:pPr>
            <w:r>
              <w:t>6</w:t>
            </w:r>
            <w:r w:rsidR="00473D76">
              <w:t xml:space="preserve">. </w:t>
            </w:r>
            <w:r w:rsidR="006F1A77">
              <w:t>Gezien de grootte van de opdracht c.q. het aantal locaties van Yuverta verspreid over het midden tot en met het zuiden van het land, bent u in staat om de gehele opdracht te kunnen leveren of heeft u een voorkeur voor een deel van de opdracht?</w:t>
            </w:r>
          </w:p>
        </w:tc>
      </w:tr>
      <w:tr w:rsidR="006F1A77" w:rsidRPr="00FD1CF5" w14:paraId="106491B2" w14:textId="77777777" w:rsidTr="1409EA21">
        <w:tc>
          <w:tcPr>
            <w:tcW w:w="9464" w:type="dxa"/>
          </w:tcPr>
          <w:p w14:paraId="31AE8D04" w14:textId="7AF10C32" w:rsidR="006F1A77" w:rsidRPr="00FD1CF5" w:rsidRDefault="006F1A77" w:rsidP="00002EC2">
            <w:pPr>
              <w:rPr>
                <w:i/>
              </w:rPr>
            </w:pPr>
            <w:r w:rsidRPr="00FD1CF5">
              <w:rPr>
                <w:i/>
              </w:rPr>
              <w:t>&lt;</w:t>
            </w:r>
            <w:r w:rsidR="007A7714">
              <w:rPr>
                <w:i/>
              </w:rPr>
              <w:t>V</w:t>
            </w:r>
            <w:r w:rsidRPr="00FD1CF5">
              <w:rPr>
                <w:i/>
              </w:rPr>
              <w:t>ul in&gt;</w:t>
            </w:r>
          </w:p>
        </w:tc>
      </w:tr>
    </w:tbl>
    <w:p w14:paraId="272F701E" w14:textId="61ECF2EE" w:rsidR="007C76F4" w:rsidRDefault="007C76F4"/>
    <w:tbl>
      <w:tblPr>
        <w:tblStyle w:val="Tabelraster"/>
        <w:tblW w:w="0" w:type="auto"/>
        <w:tblLook w:val="04A0" w:firstRow="1" w:lastRow="0" w:firstColumn="1" w:lastColumn="0" w:noHBand="0" w:noVBand="1"/>
      </w:tblPr>
      <w:tblGrid>
        <w:gridCol w:w="9464"/>
      </w:tblGrid>
      <w:tr w:rsidR="003D454E" w:rsidRPr="006F1A77" w14:paraId="525850B0" w14:textId="77777777" w:rsidTr="1409EA21">
        <w:tc>
          <w:tcPr>
            <w:tcW w:w="9464" w:type="dxa"/>
          </w:tcPr>
          <w:p w14:paraId="763B6BBA" w14:textId="4951811F" w:rsidR="003D454E" w:rsidRPr="006F1A77" w:rsidRDefault="00473D76" w:rsidP="003D454E">
            <w:r>
              <w:t xml:space="preserve">7. </w:t>
            </w:r>
            <w:r w:rsidR="003D454E">
              <w:t xml:space="preserve">Yuverta schetst een </w:t>
            </w:r>
            <w:r w:rsidR="002614FF">
              <w:t xml:space="preserve">aantal </w:t>
            </w:r>
            <w:r w:rsidR="003D454E">
              <w:t>perceelverdeling</w:t>
            </w:r>
            <w:r w:rsidR="00AF0F7C">
              <w:t>en</w:t>
            </w:r>
            <w:r w:rsidR="003B0FBB">
              <w:t xml:space="preserve"> (zie </w:t>
            </w:r>
            <w:r w:rsidR="00697F39">
              <w:t xml:space="preserve">figuur </w:t>
            </w:r>
            <w:r w:rsidR="003B0FBB">
              <w:t>2)</w:t>
            </w:r>
            <w:r w:rsidR="003D454E">
              <w:t>, te weten</w:t>
            </w:r>
            <w:r w:rsidR="003D454E" w:rsidRPr="006F1A77">
              <w:t>:</w:t>
            </w:r>
          </w:p>
          <w:p w14:paraId="11114BB3" w14:textId="37409321" w:rsidR="003D454E" w:rsidRDefault="003D454E" w:rsidP="003D454E"/>
          <w:p w14:paraId="2330DF19" w14:textId="2AA5C769" w:rsidR="00AF0F7C" w:rsidRDefault="00FA791A" w:rsidP="003D454E">
            <w:r>
              <w:t>Schets 1:</w:t>
            </w:r>
          </w:p>
          <w:p w14:paraId="0181EC35" w14:textId="781E4473" w:rsidR="003D454E" w:rsidRDefault="003D454E" w:rsidP="003D454E">
            <w:pPr>
              <w:pStyle w:val="Lijstalinea"/>
              <w:numPr>
                <w:ilvl w:val="1"/>
                <w:numId w:val="18"/>
              </w:numPr>
            </w:pPr>
            <w:r w:rsidRPr="006F1A77">
              <w:t>Perceel 1</w:t>
            </w:r>
            <w:r>
              <w:t>: regio’s ‘Groenblauwe Delta’, ‘Metropoolregio Rotterdam Den Haag’ en ‘Gouwe-Rijnland’</w:t>
            </w:r>
          </w:p>
          <w:p w14:paraId="2BE8ABAF" w14:textId="06609F29" w:rsidR="003D454E" w:rsidRDefault="003D454E" w:rsidP="003D454E">
            <w:pPr>
              <w:pStyle w:val="Lijstalinea"/>
              <w:numPr>
                <w:ilvl w:val="1"/>
                <w:numId w:val="18"/>
              </w:numPr>
            </w:pPr>
            <w:r>
              <w:t>Perceel 2: regio’s ‘Groot-Amsterdam’, ‘Midden Nederland’ en ‘Heuvelrug en Rivierengebied’</w:t>
            </w:r>
          </w:p>
          <w:p w14:paraId="05C9525E" w14:textId="4A314493" w:rsidR="003D454E" w:rsidRDefault="003D454E" w:rsidP="003D454E">
            <w:pPr>
              <w:pStyle w:val="Lijstalinea"/>
              <w:numPr>
                <w:ilvl w:val="1"/>
                <w:numId w:val="18"/>
              </w:numPr>
            </w:pPr>
            <w:r>
              <w:lastRenderedPageBreak/>
              <w:t>Perceel 3: regio’s ‘</w:t>
            </w:r>
            <w:proofErr w:type="spellStart"/>
            <w:r>
              <w:t>Agrifood</w:t>
            </w:r>
            <w:proofErr w:type="spellEnd"/>
            <w:r>
              <w:t xml:space="preserve"> </w:t>
            </w:r>
            <w:proofErr w:type="spellStart"/>
            <w:r>
              <w:t>Capital</w:t>
            </w:r>
            <w:proofErr w:type="spellEnd"/>
            <w:r>
              <w:t xml:space="preserve"> en Noord Limburg’, ‘Brainport en </w:t>
            </w:r>
            <w:proofErr w:type="spellStart"/>
            <w:r>
              <w:t>Midpoint</w:t>
            </w:r>
            <w:proofErr w:type="spellEnd"/>
            <w:r>
              <w:t xml:space="preserve">’ en ‘Midden &amp; </w:t>
            </w:r>
            <w:proofErr w:type="spellStart"/>
            <w:r>
              <w:t>Zuid-limburg</w:t>
            </w:r>
            <w:proofErr w:type="spellEnd"/>
            <w:r>
              <w:t>’</w:t>
            </w:r>
          </w:p>
          <w:p w14:paraId="6553498B" w14:textId="77777777" w:rsidR="002614FF" w:rsidRDefault="002614FF" w:rsidP="003D454E"/>
          <w:p w14:paraId="608B12AD" w14:textId="5F8F8C2C" w:rsidR="003D454E" w:rsidRPr="006F1A77" w:rsidRDefault="003D454E" w:rsidP="003D454E">
            <w:r>
              <w:t>Hoe kijkt u naar deze perceelverdeling</w:t>
            </w:r>
            <w:r w:rsidR="00BE0569">
              <w:t>, wetende dat u op meerdere percelen mag inschrijven</w:t>
            </w:r>
            <w:r w:rsidR="00563617">
              <w:t xml:space="preserve"> maar er maximaal </w:t>
            </w:r>
            <w:r w:rsidR="004705A3">
              <w:t xml:space="preserve">(één) </w:t>
            </w:r>
            <w:r w:rsidR="00563617">
              <w:t>1 gegund krijgt</w:t>
            </w:r>
            <w:r w:rsidR="00BE0569">
              <w:t xml:space="preserve">? </w:t>
            </w:r>
          </w:p>
        </w:tc>
      </w:tr>
      <w:tr w:rsidR="003D454E" w:rsidRPr="00FD1CF5" w14:paraId="540DD70F" w14:textId="77777777" w:rsidTr="1409EA21">
        <w:tc>
          <w:tcPr>
            <w:tcW w:w="9464" w:type="dxa"/>
          </w:tcPr>
          <w:p w14:paraId="211C419D" w14:textId="6AAD38EE" w:rsidR="003D454E" w:rsidRPr="00FD1CF5" w:rsidRDefault="003D454E" w:rsidP="003D454E">
            <w:pPr>
              <w:rPr>
                <w:i/>
              </w:rPr>
            </w:pPr>
            <w:r w:rsidRPr="00FD1CF5">
              <w:rPr>
                <w:i/>
              </w:rPr>
              <w:lastRenderedPageBreak/>
              <w:t>&lt;</w:t>
            </w:r>
            <w:r>
              <w:rPr>
                <w:i/>
              </w:rPr>
              <w:t>V</w:t>
            </w:r>
            <w:r w:rsidRPr="00FD1CF5">
              <w:rPr>
                <w:i/>
              </w:rPr>
              <w:t>ul in&gt;</w:t>
            </w:r>
          </w:p>
        </w:tc>
      </w:tr>
    </w:tbl>
    <w:p w14:paraId="6D58FB8A" w14:textId="3A41C5AC" w:rsidR="006F1A77" w:rsidRDefault="006F1A77" w:rsidP="006F1A77"/>
    <w:tbl>
      <w:tblPr>
        <w:tblStyle w:val="Tabelraster"/>
        <w:tblW w:w="0" w:type="auto"/>
        <w:tblLook w:val="04A0" w:firstRow="1" w:lastRow="0" w:firstColumn="1" w:lastColumn="0" w:noHBand="0" w:noVBand="1"/>
      </w:tblPr>
      <w:tblGrid>
        <w:gridCol w:w="9464"/>
      </w:tblGrid>
      <w:tr w:rsidR="00EE38F9" w:rsidRPr="006F1A77" w14:paraId="394081C9" w14:textId="77777777" w:rsidTr="004625CB">
        <w:tc>
          <w:tcPr>
            <w:tcW w:w="9464" w:type="dxa"/>
          </w:tcPr>
          <w:p w14:paraId="694B2458" w14:textId="60791287" w:rsidR="00EE38F9" w:rsidRPr="006F1A77" w:rsidRDefault="00BA18E7" w:rsidP="004625CB">
            <w:r>
              <w:t>8</w:t>
            </w:r>
            <w:r w:rsidR="00EE38F9">
              <w:t>. Yuverta schetst een aantal perceelverdelingen (zie figuur 2), te weten</w:t>
            </w:r>
            <w:r w:rsidR="00EE38F9" w:rsidRPr="006F1A77">
              <w:t>:</w:t>
            </w:r>
          </w:p>
          <w:p w14:paraId="02BE23A8" w14:textId="77777777" w:rsidR="00EE38F9" w:rsidRDefault="00EE38F9" w:rsidP="004625CB"/>
          <w:p w14:paraId="4DFDDBD5" w14:textId="77777777" w:rsidR="00EE38F9" w:rsidRDefault="00EE38F9" w:rsidP="004625CB">
            <w:r>
              <w:t>Schets 2:</w:t>
            </w:r>
          </w:p>
          <w:p w14:paraId="1EE7568B" w14:textId="77777777" w:rsidR="00EE38F9" w:rsidRDefault="00EE38F9" w:rsidP="004625CB">
            <w:pPr>
              <w:pStyle w:val="Lijstalinea"/>
              <w:numPr>
                <w:ilvl w:val="1"/>
                <w:numId w:val="18"/>
              </w:numPr>
            </w:pPr>
            <w:r w:rsidRPr="006F1A77">
              <w:t>Perceel 1</w:t>
            </w:r>
            <w:r>
              <w:t>: regio’s ‘Groenblauwe Delta’, ‘Metropoolregio Rotterdam Den Haag’ en ‘Gouwe-Rijnland’</w:t>
            </w:r>
          </w:p>
          <w:p w14:paraId="2BEFD602" w14:textId="77777777" w:rsidR="00EE38F9" w:rsidRDefault="00EE38F9" w:rsidP="004625CB">
            <w:pPr>
              <w:pStyle w:val="Lijstalinea"/>
              <w:numPr>
                <w:ilvl w:val="1"/>
                <w:numId w:val="18"/>
              </w:numPr>
            </w:pPr>
            <w:r>
              <w:t>Perceel 2: regio’s ‘Groot-Amsterdam’ en ‘Midden Nederland’</w:t>
            </w:r>
          </w:p>
          <w:p w14:paraId="2AF1D774" w14:textId="77777777" w:rsidR="00EE38F9" w:rsidRDefault="00EE38F9" w:rsidP="004625CB">
            <w:pPr>
              <w:pStyle w:val="Lijstalinea"/>
              <w:numPr>
                <w:ilvl w:val="1"/>
                <w:numId w:val="18"/>
              </w:numPr>
            </w:pPr>
            <w:r>
              <w:t>Perceel 3: regio ‘Heuvelrug en Rivierengebied’</w:t>
            </w:r>
          </w:p>
          <w:p w14:paraId="1AE356FB" w14:textId="77777777" w:rsidR="00EE38F9" w:rsidRDefault="00EE38F9" w:rsidP="004625CB">
            <w:pPr>
              <w:pStyle w:val="Lijstalinea"/>
              <w:numPr>
                <w:ilvl w:val="1"/>
                <w:numId w:val="18"/>
              </w:numPr>
            </w:pPr>
            <w:r>
              <w:t>Perceel 4: regio’s ‘</w:t>
            </w:r>
            <w:proofErr w:type="spellStart"/>
            <w:r>
              <w:t>Agrifood</w:t>
            </w:r>
            <w:proofErr w:type="spellEnd"/>
            <w:r>
              <w:t xml:space="preserve"> </w:t>
            </w:r>
            <w:proofErr w:type="spellStart"/>
            <w:r>
              <w:t>Capital</w:t>
            </w:r>
            <w:proofErr w:type="spellEnd"/>
            <w:r>
              <w:t xml:space="preserve"> en Noord Limburg’, ‘Brainport en </w:t>
            </w:r>
            <w:proofErr w:type="spellStart"/>
            <w:r>
              <w:t>Midpoint</w:t>
            </w:r>
            <w:proofErr w:type="spellEnd"/>
            <w:r>
              <w:t xml:space="preserve">’ en ‘Midden &amp; </w:t>
            </w:r>
            <w:proofErr w:type="spellStart"/>
            <w:r>
              <w:t>Zuid-limburg</w:t>
            </w:r>
            <w:proofErr w:type="spellEnd"/>
            <w:r>
              <w:t>’</w:t>
            </w:r>
          </w:p>
          <w:p w14:paraId="1E8CACDC" w14:textId="77777777" w:rsidR="00EE38F9" w:rsidRDefault="00EE38F9" w:rsidP="004625CB"/>
          <w:p w14:paraId="562DE1E9" w14:textId="6108868F" w:rsidR="00EE38F9" w:rsidRPr="006F1A77" w:rsidRDefault="00BA18E7" w:rsidP="004625CB">
            <w:r>
              <w:t xml:space="preserve">Hoe kijkt u naar deze perceelverdeling, wetende dat u op meerdere percelen mag inschrijven maar er maximaal </w:t>
            </w:r>
            <w:r w:rsidR="00595AE3">
              <w:t xml:space="preserve">(één) </w:t>
            </w:r>
            <w:r>
              <w:t>1 gegund krijgt?</w:t>
            </w:r>
          </w:p>
        </w:tc>
      </w:tr>
      <w:tr w:rsidR="00EE38F9" w:rsidRPr="00FD1CF5" w14:paraId="29B06ACC" w14:textId="77777777" w:rsidTr="004625CB">
        <w:tc>
          <w:tcPr>
            <w:tcW w:w="9464" w:type="dxa"/>
          </w:tcPr>
          <w:p w14:paraId="7ABFC333" w14:textId="77777777" w:rsidR="00EE38F9" w:rsidRPr="00FD1CF5" w:rsidRDefault="00EE38F9" w:rsidP="004625CB">
            <w:pPr>
              <w:rPr>
                <w:i/>
              </w:rPr>
            </w:pPr>
            <w:r w:rsidRPr="00FD1CF5">
              <w:rPr>
                <w:i/>
              </w:rPr>
              <w:t>&lt;</w:t>
            </w:r>
            <w:r>
              <w:rPr>
                <w:i/>
              </w:rPr>
              <w:t>V</w:t>
            </w:r>
            <w:r w:rsidRPr="00FD1CF5">
              <w:rPr>
                <w:i/>
              </w:rPr>
              <w:t>ul in&gt;</w:t>
            </w:r>
          </w:p>
        </w:tc>
      </w:tr>
    </w:tbl>
    <w:p w14:paraId="2835B0CC" w14:textId="77777777" w:rsidR="00EE38F9" w:rsidRDefault="00EE38F9" w:rsidP="006F1A77"/>
    <w:tbl>
      <w:tblPr>
        <w:tblStyle w:val="Tabelraster"/>
        <w:tblW w:w="0" w:type="auto"/>
        <w:tblLook w:val="04A0" w:firstRow="1" w:lastRow="0" w:firstColumn="1" w:lastColumn="0" w:noHBand="0" w:noVBand="1"/>
      </w:tblPr>
      <w:tblGrid>
        <w:gridCol w:w="9464"/>
      </w:tblGrid>
      <w:tr w:rsidR="00EE38F9" w:rsidRPr="006F1A77" w14:paraId="4F06CA4A" w14:textId="77777777" w:rsidTr="004625CB">
        <w:tc>
          <w:tcPr>
            <w:tcW w:w="9464" w:type="dxa"/>
          </w:tcPr>
          <w:p w14:paraId="41127B83" w14:textId="3E816135" w:rsidR="00EE38F9" w:rsidRPr="006F1A77" w:rsidRDefault="00021D1E" w:rsidP="004625CB">
            <w:r>
              <w:t>9</w:t>
            </w:r>
            <w:r w:rsidR="00EE38F9">
              <w:t>. Yuverta schetst een aantal perceelverdelingen (zie figuur 2), te weten</w:t>
            </w:r>
            <w:r w:rsidR="00EE38F9" w:rsidRPr="006F1A77">
              <w:t>:</w:t>
            </w:r>
          </w:p>
          <w:p w14:paraId="7D191765" w14:textId="77777777" w:rsidR="00EE38F9" w:rsidRDefault="00EE38F9" w:rsidP="004625CB"/>
          <w:p w14:paraId="77E318CE" w14:textId="77777777" w:rsidR="00EE38F9" w:rsidRDefault="00EE38F9" w:rsidP="004625CB">
            <w:r>
              <w:t>Schets 3:</w:t>
            </w:r>
          </w:p>
          <w:p w14:paraId="5E3B88E0" w14:textId="77777777" w:rsidR="00EE38F9" w:rsidRDefault="00EE38F9" w:rsidP="004625CB">
            <w:pPr>
              <w:pStyle w:val="Lijstalinea"/>
              <w:numPr>
                <w:ilvl w:val="1"/>
                <w:numId w:val="18"/>
              </w:numPr>
            </w:pPr>
            <w:r w:rsidRPr="006F1A77">
              <w:t>Perceel 1</w:t>
            </w:r>
            <w:r>
              <w:t>: ‘Groenblauwe Delta’</w:t>
            </w:r>
          </w:p>
          <w:p w14:paraId="2CFEE4E6" w14:textId="77777777" w:rsidR="00EE38F9" w:rsidRDefault="00EE38F9" w:rsidP="004625CB">
            <w:pPr>
              <w:pStyle w:val="Lijstalinea"/>
              <w:numPr>
                <w:ilvl w:val="1"/>
                <w:numId w:val="18"/>
              </w:numPr>
            </w:pPr>
            <w:r>
              <w:t xml:space="preserve">Perceel 2: ‘Metropoolregio Rotterdam Den Haag’ </w:t>
            </w:r>
          </w:p>
          <w:p w14:paraId="49A01822" w14:textId="77777777" w:rsidR="00EE38F9" w:rsidRDefault="00EE38F9" w:rsidP="004625CB">
            <w:pPr>
              <w:pStyle w:val="Lijstalinea"/>
              <w:numPr>
                <w:ilvl w:val="1"/>
                <w:numId w:val="18"/>
              </w:numPr>
            </w:pPr>
            <w:r>
              <w:t>Perceel 3: ‘Gouwe-Rijnland’</w:t>
            </w:r>
          </w:p>
          <w:p w14:paraId="1DCA9C42" w14:textId="77777777" w:rsidR="00EE38F9" w:rsidRDefault="00EE38F9" w:rsidP="004625CB">
            <w:pPr>
              <w:pStyle w:val="Lijstalinea"/>
              <w:numPr>
                <w:ilvl w:val="1"/>
                <w:numId w:val="18"/>
              </w:numPr>
            </w:pPr>
            <w:r>
              <w:t xml:space="preserve">Perceel 4: ‘Groot-Amsterdam’ </w:t>
            </w:r>
          </w:p>
          <w:p w14:paraId="00D94388" w14:textId="77777777" w:rsidR="00EE38F9" w:rsidRDefault="00EE38F9" w:rsidP="004625CB">
            <w:pPr>
              <w:pStyle w:val="Lijstalinea"/>
              <w:numPr>
                <w:ilvl w:val="1"/>
                <w:numId w:val="18"/>
              </w:numPr>
            </w:pPr>
            <w:r>
              <w:t>Perceel 5: ‘Midden Nederland’</w:t>
            </w:r>
          </w:p>
          <w:p w14:paraId="2A006AAF" w14:textId="77777777" w:rsidR="00EE38F9" w:rsidRDefault="00EE38F9" w:rsidP="004625CB">
            <w:pPr>
              <w:pStyle w:val="Lijstalinea"/>
              <w:numPr>
                <w:ilvl w:val="1"/>
                <w:numId w:val="18"/>
              </w:numPr>
            </w:pPr>
            <w:r>
              <w:t>Perceel 6: ‘Heuvelrug en Rivierengebied’</w:t>
            </w:r>
          </w:p>
          <w:p w14:paraId="6D0990D7" w14:textId="77777777" w:rsidR="00EE38F9" w:rsidRDefault="00EE38F9" w:rsidP="004625CB">
            <w:pPr>
              <w:pStyle w:val="Lijstalinea"/>
              <w:numPr>
                <w:ilvl w:val="1"/>
                <w:numId w:val="18"/>
              </w:numPr>
            </w:pPr>
            <w:r>
              <w:t>Perceel 7: ‘</w:t>
            </w:r>
            <w:proofErr w:type="spellStart"/>
            <w:r>
              <w:t>Agrifood</w:t>
            </w:r>
            <w:proofErr w:type="spellEnd"/>
            <w:r>
              <w:t xml:space="preserve"> </w:t>
            </w:r>
            <w:proofErr w:type="spellStart"/>
            <w:r>
              <w:t>Capital</w:t>
            </w:r>
            <w:proofErr w:type="spellEnd"/>
            <w:r>
              <w:t xml:space="preserve"> en Noord Limburg’</w:t>
            </w:r>
          </w:p>
          <w:p w14:paraId="23068892" w14:textId="77777777" w:rsidR="00EE38F9" w:rsidRDefault="00EE38F9" w:rsidP="004625CB">
            <w:pPr>
              <w:pStyle w:val="Lijstalinea"/>
              <w:numPr>
                <w:ilvl w:val="1"/>
                <w:numId w:val="18"/>
              </w:numPr>
            </w:pPr>
            <w:r>
              <w:t xml:space="preserve">Perceel 8: ‘Brainport en </w:t>
            </w:r>
            <w:proofErr w:type="spellStart"/>
            <w:r>
              <w:t>Midpoint</w:t>
            </w:r>
            <w:proofErr w:type="spellEnd"/>
            <w:r>
              <w:t xml:space="preserve">’ </w:t>
            </w:r>
          </w:p>
          <w:p w14:paraId="4CB22008" w14:textId="77777777" w:rsidR="00EE38F9" w:rsidRDefault="00EE38F9" w:rsidP="004625CB">
            <w:pPr>
              <w:pStyle w:val="Lijstalinea"/>
              <w:numPr>
                <w:ilvl w:val="1"/>
                <w:numId w:val="18"/>
              </w:numPr>
            </w:pPr>
            <w:r>
              <w:t xml:space="preserve">Perceel 9: ‘Midden &amp; </w:t>
            </w:r>
            <w:proofErr w:type="spellStart"/>
            <w:r>
              <w:t>Zuid-limburg</w:t>
            </w:r>
            <w:proofErr w:type="spellEnd"/>
            <w:r>
              <w:t>’</w:t>
            </w:r>
          </w:p>
          <w:p w14:paraId="6883A853" w14:textId="77777777" w:rsidR="00EE38F9" w:rsidRDefault="00EE38F9" w:rsidP="004625CB"/>
          <w:p w14:paraId="1DDD54B1" w14:textId="013A9FE0" w:rsidR="00EE38F9" w:rsidRPr="006F1A77" w:rsidRDefault="00021D1E" w:rsidP="004625CB">
            <w:r>
              <w:t xml:space="preserve">Hoe kijkt u naar deze perceelverdeling, wetende dat u op alle percelen mag inschrijven en er maximaal </w:t>
            </w:r>
            <w:r w:rsidR="00656C26">
              <w:t>drie (</w:t>
            </w:r>
            <w:r w:rsidR="008D2833">
              <w:t>3</w:t>
            </w:r>
            <w:r w:rsidR="00656C26">
              <w:t>)</w:t>
            </w:r>
            <w:r>
              <w:t xml:space="preserve"> gegund krijgt?</w:t>
            </w:r>
            <w:r w:rsidR="009D76B8">
              <w:t xml:space="preserve"> </w:t>
            </w:r>
          </w:p>
        </w:tc>
      </w:tr>
      <w:tr w:rsidR="00EE38F9" w:rsidRPr="00FD1CF5" w14:paraId="46A38CDC" w14:textId="77777777" w:rsidTr="004625CB">
        <w:tc>
          <w:tcPr>
            <w:tcW w:w="9464" w:type="dxa"/>
          </w:tcPr>
          <w:p w14:paraId="528B575E" w14:textId="77777777" w:rsidR="00EE38F9" w:rsidRPr="00FD1CF5" w:rsidRDefault="00EE38F9" w:rsidP="004625CB">
            <w:pPr>
              <w:rPr>
                <w:i/>
              </w:rPr>
            </w:pPr>
            <w:r w:rsidRPr="00FD1CF5">
              <w:rPr>
                <w:i/>
              </w:rPr>
              <w:t>&lt;</w:t>
            </w:r>
            <w:r>
              <w:rPr>
                <w:i/>
              </w:rPr>
              <w:t>V</w:t>
            </w:r>
            <w:r w:rsidRPr="00FD1CF5">
              <w:rPr>
                <w:i/>
              </w:rPr>
              <w:t>ul in&gt;</w:t>
            </w:r>
          </w:p>
        </w:tc>
      </w:tr>
    </w:tbl>
    <w:p w14:paraId="7A1D2647" w14:textId="77777777" w:rsidR="00EE38F9" w:rsidRDefault="00EE38F9" w:rsidP="006F1A77"/>
    <w:tbl>
      <w:tblPr>
        <w:tblStyle w:val="Tabelraster"/>
        <w:tblW w:w="0" w:type="auto"/>
        <w:tblLook w:val="04A0" w:firstRow="1" w:lastRow="0" w:firstColumn="1" w:lastColumn="0" w:noHBand="0" w:noVBand="1"/>
      </w:tblPr>
      <w:tblGrid>
        <w:gridCol w:w="9464"/>
      </w:tblGrid>
      <w:tr w:rsidR="009D76B8" w:rsidRPr="006F1A77" w14:paraId="50DCEF8C" w14:textId="77777777" w:rsidTr="004625CB">
        <w:tc>
          <w:tcPr>
            <w:tcW w:w="9464" w:type="dxa"/>
          </w:tcPr>
          <w:p w14:paraId="2D487C7F" w14:textId="3647E62C" w:rsidR="009D76B8" w:rsidRPr="006F1A77" w:rsidRDefault="009D76B8" w:rsidP="009D76B8">
            <w:r>
              <w:t>10. Heeft u een andere perceelverdeling welke u zou willen voorstellen?</w:t>
            </w:r>
          </w:p>
        </w:tc>
      </w:tr>
      <w:tr w:rsidR="009D76B8" w:rsidRPr="00FD1CF5" w14:paraId="6A49A7DD" w14:textId="77777777" w:rsidTr="004625CB">
        <w:tc>
          <w:tcPr>
            <w:tcW w:w="9464" w:type="dxa"/>
          </w:tcPr>
          <w:p w14:paraId="46DEBEC7" w14:textId="77777777" w:rsidR="009D76B8" w:rsidRPr="00FD1CF5" w:rsidRDefault="009D76B8" w:rsidP="004625CB">
            <w:pPr>
              <w:rPr>
                <w:i/>
              </w:rPr>
            </w:pPr>
            <w:r w:rsidRPr="00FD1CF5">
              <w:rPr>
                <w:i/>
              </w:rPr>
              <w:t>&lt;</w:t>
            </w:r>
            <w:r>
              <w:rPr>
                <w:i/>
              </w:rPr>
              <w:t>V</w:t>
            </w:r>
            <w:r w:rsidRPr="00FD1CF5">
              <w:rPr>
                <w:i/>
              </w:rPr>
              <w:t>ul in&gt;</w:t>
            </w:r>
          </w:p>
        </w:tc>
      </w:tr>
    </w:tbl>
    <w:p w14:paraId="6ED10364" w14:textId="77777777" w:rsidR="00EE38F9" w:rsidRDefault="00EE38F9" w:rsidP="006F1A77"/>
    <w:p w14:paraId="5C764018" w14:textId="78D56040" w:rsidR="006F1A77" w:rsidRPr="00911AA4" w:rsidRDefault="00713E3C" w:rsidP="00911AA4">
      <w:pPr>
        <w:pStyle w:val="Kop2"/>
        <w:spacing w:before="0" w:line="240" w:lineRule="auto"/>
        <w:ind w:left="567" w:hanging="567"/>
        <w:rPr>
          <w:rFonts w:asciiTheme="minorHAnsi" w:hAnsiTheme="minorHAnsi" w:cstheme="minorHAnsi"/>
          <w:sz w:val="24"/>
          <w:szCs w:val="24"/>
        </w:rPr>
      </w:pPr>
      <w:bookmarkStart w:id="24" w:name="_Toc127336942"/>
      <w:r>
        <w:rPr>
          <w:rFonts w:asciiTheme="minorHAnsi" w:hAnsiTheme="minorHAnsi" w:cstheme="minorHAnsi"/>
          <w:sz w:val="24"/>
          <w:szCs w:val="24"/>
        </w:rPr>
        <w:t>O</w:t>
      </w:r>
      <w:r w:rsidR="006F1A77" w:rsidRPr="00911AA4">
        <w:rPr>
          <w:rFonts w:asciiTheme="minorHAnsi" w:hAnsiTheme="minorHAnsi" w:cstheme="minorHAnsi"/>
          <w:sz w:val="24"/>
          <w:szCs w:val="24"/>
        </w:rPr>
        <w:t>vereenkomsten</w:t>
      </w:r>
      <w:bookmarkEnd w:id="24"/>
    </w:p>
    <w:p w14:paraId="3FF7E97C" w14:textId="3CE453BB" w:rsidR="00205CA7" w:rsidRDefault="00205CA7" w:rsidP="006F1A77"/>
    <w:tbl>
      <w:tblPr>
        <w:tblStyle w:val="Tabelraster"/>
        <w:tblW w:w="0" w:type="auto"/>
        <w:tblLook w:val="04A0" w:firstRow="1" w:lastRow="0" w:firstColumn="1" w:lastColumn="0" w:noHBand="0" w:noVBand="1"/>
      </w:tblPr>
      <w:tblGrid>
        <w:gridCol w:w="9464"/>
      </w:tblGrid>
      <w:tr w:rsidR="00205CA7" w:rsidRPr="00BF72F6" w14:paraId="784DD258" w14:textId="77777777" w:rsidTr="00473D76">
        <w:tc>
          <w:tcPr>
            <w:tcW w:w="9464" w:type="dxa"/>
            <w:shd w:val="clear" w:color="auto" w:fill="B8A1FF" w:themeFill="accent1"/>
          </w:tcPr>
          <w:p w14:paraId="6189A362" w14:textId="76C6F63B" w:rsidR="00205CA7" w:rsidRPr="00BF72F6" w:rsidRDefault="00205CA7" w:rsidP="00002EC2">
            <w:pPr>
              <w:rPr>
                <w:b/>
              </w:rPr>
            </w:pPr>
            <w:r>
              <w:rPr>
                <w:b/>
              </w:rPr>
              <w:t>Raamovereenkomsten met één partij</w:t>
            </w:r>
          </w:p>
        </w:tc>
      </w:tr>
      <w:tr w:rsidR="00205CA7" w:rsidRPr="00F9505A" w14:paraId="6EFFEE8A" w14:textId="77777777" w:rsidTr="00002EC2">
        <w:tc>
          <w:tcPr>
            <w:tcW w:w="9464" w:type="dxa"/>
          </w:tcPr>
          <w:p w14:paraId="5C8B81D0" w14:textId="75306D9C" w:rsidR="00205CA7" w:rsidRPr="00F9505A" w:rsidRDefault="00E877C2" w:rsidP="00002EC2">
            <w:r>
              <w:t>11</w:t>
            </w:r>
            <w:r w:rsidR="00473D76">
              <w:t xml:space="preserve">. </w:t>
            </w:r>
            <w:r w:rsidR="00205CA7" w:rsidRPr="006F1A77">
              <w:t>Yuverta</w:t>
            </w:r>
            <w:r w:rsidR="00205CA7">
              <w:t xml:space="preserve"> overweegt om een raamovereenkomst aan één partij te gunnen. Hoe kijkt u hiernaar en zou deze constructie voor u sneller of minder snel aanleiding zijn om in te schrijven dan de constructie als beschreven in de volgende vraag?</w:t>
            </w:r>
          </w:p>
        </w:tc>
      </w:tr>
      <w:tr w:rsidR="00205CA7" w:rsidRPr="00FD1CF5" w14:paraId="1D4B5D09" w14:textId="77777777" w:rsidTr="00002EC2">
        <w:tc>
          <w:tcPr>
            <w:tcW w:w="9464" w:type="dxa"/>
          </w:tcPr>
          <w:p w14:paraId="6B6F0623" w14:textId="212128AA" w:rsidR="00205CA7" w:rsidRPr="00FD1CF5" w:rsidRDefault="00205CA7" w:rsidP="00002EC2">
            <w:pPr>
              <w:rPr>
                <w:i/>
              </w:rPr>
            </w:pPr>
            <w:r w:rsidRPr="00FD1CF5">
              <w:rPr>
                <w:i/>
              </w:rPr>
              <w:t>&lt;</w:t>
            </w:r>
            <w:r w:rsidR="007A7714">
              <w:rPr>
                <w:i/>
              </w:rPr>
              <w:t>V</w:t>
            </w:r>
            <w:r w:rsidRPr="00FD1CF5">
              <w:rPr>
                <w:i/>
              </w:rPr>
              <w:t>ul in&gt;</w:t>
            </w:r>
          </w:p>
        </w:tc>
      </w:tr>
    </w:tbl>
    <w:p w14:paraId="309865E4" w14:textId="77777777" w:rsidR="00205CA7" w:rsidRDefault="00205CA7" w:rsidP="006F1A77"/>
    <w:tbl>
      <w:tblPr>
        <w:tblStyle w:val="Tabelraster"/>
        <w:tblW w:w="0" w:type="auto"/>
        <w:tblLook w:val="04A0" w:firstRow="1" w:lastRow="0" w:firstColumn="1" w:lastColumn="0" w:noHBand="0" w:noVBand="1"/>
      </w:tblPr>
      <w:tblGrid>
        <w:gridCol w:w="9401"/>
      </w:tblGrid>
      <w:tr w:rsidR="006F1A77" w:rsidRPr="00BF72F6" w14:paraId="7FA45782" w14:textId="77777777" w:rsidTr="00473D76">
        <w:tc>
          <w:tcPr>
            <w:tcW w:w="9401" w:type="dxa"/>
            <w:shd w:val="clear" w:color="auto" w:fill="B8A1FF" w:themeFill="accent1"/>
          </w:tcPr>
          <w:p w14:paraId="5DC592FA" w14:textId="41650FD8" w:rsidR="006F1A77" w:rsidRPr="00BF72F6" w:rsidRDefault="006F1A77" w:rsidP="00002EC2">
            <w:pPr>
              <w:rPr>
                <w:b/>
              </w:rPr>
            </w:pPr>
            <w:r>
              <w:rPr>
                <w:b/>
              </w:rPr>
              <w:lastRenderedPageBreak/>
              <w:t>Raamovereenkomsten met meerdere partijen</w:t>
            </w:r>
          </w:p>
        </w:tc>
      </w:tr>
      <w:tr w:rsidR="006F1A77" w:rsidRPr="00F9505A" w14:paraId="3E582128" w14:textId="77777777" w:rsidTr="00C8137E">
        <w:tc>
          <w:tcPr>
            <w:tcW w:w="9401" w:type="dxa"/>
          </w:tcPr>
          <w:p w14:paraId="5EBE1C7F" w14:textId="2BF3AE7F" w:rsidR="006F1A77" w:rsidRPr="00F9505A" w:rsidRDefault="00E877C2" w:rsidP="00002EC2">
            <w:r>
              <w:t>12</w:t>
            </w:r>
            <w:r w:rsidR="00473D76">
              <w:t xml:space="preserve">. </w:t>
            </w:r>
            <w:r w:rsidR="006F1A77" w:rsidRPr="006F1A77">
              <w:t>Yuverta</w:t>
            </w:r>
            <w:r w:rsidR="006F1A77">
              <w:t xml:space="preserve"> overweegt </w:t>
            </w:r>
            <w:r w:rsidR="00E50F43">
              <w:t xml:space="preserve">ook </w:t>
            </w:r>
            <w:r w:rsidR="006F1A77">
              <w:t xml:space="preserve">om een raamovereenkomst aan </w:t>
            </w:r>
            <w:r w:rsidR="009350EE">
              <w:t xml:space="preserve">meerdere </w:t>
            </w:r>
            <w:r w:rsidR="006F1A77">
              <w:t xml:space="preserve">partijen te gunnen </w:t>
            </w:r>
            <w:r w:rsidR="00E34FB5">
              <w:t>(</w:t>
            </w:r>
            <w:r w:rsidR="00697F39">
              <w:t>de</w:t>
            </w:r>
            <w:r w:rsidR="00E34FB5">
              <w:t xml:space="preserve"> totale opdracht wordt opgeknipt in percelen, zie </w:t>
            </w:r>
            <w:r w:rsidR="00690853">
              <w:t xml:space="preserve">bij </w:t>
            </w:r>
            <w:r w:rsidR="00E34FB5">
              <w:t xml:space="preserve">vraag </w:t>
            </w:r>
            <w:r w:rsidR="00690853">
              <w:t xml:space="preserve">7 - 9 de </w:t>
            </w:r>
            <w:r w:rsidR="00E34FB5">
              <w:t>schets</w:t>
            </w:r>
            <w:r w:rsidR="00690853">
              <w:t>en</w:t>
            </w:r>
            <w:r w:rsidR="00E34FB5">
              <w:t>)</w:t>
            </w:r>
            <w:r w:rsidR="006F1A77">
              <w:t xml:space="preserve">. Hoe kijkt u hiernaar en zou deze constructie </w:t>
            </w:r>
            <w:r w:rsidR="00205CA7">
              <w:t>voor u sneller of minder snel aanleiding zijn om in te schrijven dan de constructie als beschreven in de vorige vraag?</w:t>
            </w:r>
          </w:p>
        </w:tc>
      </w:tr>
      <w:tr w:rsidR="006F1A77" w:rsidRPr="00FD1CF5" w14:paraId="6138FC2C" w14:textId="77777777" w:rsidTr="00C8137E">
        <w:tc>
          <w:tcPr>
            <w:tcW w:w="9401" w:type="dxa"/>
          </w:tcPr>
          <w:p w14:paraId="55FCE062" w14:textId="7C1243D9" w:rsidR="006F1A77" w:rsidRPr="00FD1CF5" w:rsidRDefault="006F1A77" w:rsidP="00002EC2">
            <w:pPr>
              <w:rPr>
                <w:i/>
              </w:rPr>
            </w:pPr>
            <w:r w:rsidRPr="00FD1CF5">
              <w:rPr>
                <w:i/>
              </w:rPr>
              <w:t>&lt;</w:t>
            </w:r>
            <w:r w:rsidR="007A7714">
              <w:rPr>
                <w:i/>
              </w:rPr>
              <w:t>V</w:t>
            </w:r>
            <w:r w:rsidRPr="00FD1CF5">
              <w:rPr>
                <w:i/>
              </w:rPr>
              <w:t>ul in&gt;</w:t>
            </w:r>
          </w:p>
        </w:tc>
      </w:tr>
    </w:tbl>
    <w:p w14:paraId="72BE5720" w14:textId="564F458B" w:rsidR="006F1A77" w:rsidRDefault="006F1A77" w:rsidP="006F1A77"/>
    <w:tbl>
      <w:tblPr>
        <w:tblStyle w:val="Tabelraster"/>
        <w:tblW w:w="0" w:type="auto"/>
        <w:tblLook w:val="04A0" w:firstRow="1" w:lastRow="0" w:firstColumn="1" w:lastColumn="0" w:noHBand="0" w:noVBand="1"/>
      </w:tblPr>
      <w:tblGrid>
        <w:gridCol w:w="9401"/>
      </w:tblGrid>
      <w:tr w:rsidR="00713E3C" w:rsidRPr="00BF72F6" w14:paraId="1DFA41DF" w14:textId="77777777" w:rsidTr="00473D76">
        <w:tc>
          <w:tcPr>
            <w:tcW w:w="9401" w:type="dxa"/>
            <w:shd w:val="clear" w:color="auto" w:fill="B8A1FF" w:themeFill="accent1"/>
          </w:tcPr>
          <w:p w14:paraId="2EC6DC32" w14:textId="206F9764" w:rsidR="00713E3C" w:rsidRPr="00BF72F6" w:rsidRDefault="003174E3" w:rsidP="00713E3C">
            <w:pPr>
              <w:rPr>
                <w:b/>
              </w:rPr>
            </w:pPr>
            <w:r>
              <w:rPr>
                <w:b/>
              </w:rPr>
              <w:t>Duur overeenkomst</w:t>
            </w:r>
          </w:p>
        </w:tc>
      </w:tr>
      <w:tr w:rsidR="00713E3C" w:rsidRPr="00F9505A" w14:paraId="1E70E4C7" w14:textId="77777777" w:rsidTr="00713E3C">
        <w:tc>
          <w:tcPr>
            <w:tcW w:w="9401" w:type="dxa"/>
          </w:tcPr>
          <w:p w14:paraId="24BDBFB9" w14:textId="6A2DC390" w:rsidR="00713E3C" w:rsidRPr="00F9505A" w:rsidRDefault="00473D76" w:rsidP="00713E3C">
            <w:r>
              <w:t>1</w:t>
            </w:r>
            <w:r w:rsidR="00E877C2">
              <w:t>3</w:t>
            </w:r>
            <w:r>
              <w:t xml:space="preserve">. </w:t>
            </w:r>
            <w:r w:rsidR="00713E3C">
              <w:t xml:space="preserve">Kunt u aangeven welke duur </w:t>
            </w:r>
            <w:r w:rsidR="003174E3">
              <w:t>en vorm van de overeenkomst u aanbeveelt</w:t>
            </w:r>
            <w:r w:rsidR="00713E3C">
              <w:t>?</w:t>
            </w:r>
            <w:r w:rsidR="003174E3">
              <w:t xml:space="preserve"> En wat marktconform is?</w:t>
            </w:r>
          </w:p>
        </w:tc>
      </w:tr>
      <w:tr w:rsidR="00713E3C" w:rsidRPr="00FD1CF5" w14:paraId="26BA4080" w14:textId="77777777" w:rsidTr="00713E3C">
        <w:tc>
          <w:tcPr>
            <w:tcW w:w="9401" w:type="dxa"/>
          </w:tcPr>
          <w:p w14:paraId="6C0569D7" w14:textId="77777777" w:rsidR="00713E3C" w:rsidRPr="00FD1CF5" w:rsidRDefault="00713E3C" w:rsidP="00713E3C">
            <w:pPr>
              <w:rPr>
                <w:i/>
              </w:rPr>
            </w:pPr>
            <w:r w:rsidRPr="00FD1CF5">
              <w:rPr>
                <w:i/>
              </w:rPr>
              <w:t>&lt;</w:t>
            </w:r>
            <w:r>
              <w:rPr>
                <w:i/>
              </w:rPr>
              <w:t>V</w:t>
            </w:r>
            <w:r w:rsidRPr="00FD1CF5">
              <w:rPr>
                <w:i/>
              </w:rPr>
              <w:t>ul in&gt;</w:t>
            </w:r>
          </w:p>
        </w:tc>
      </w:tr>
    </w:tbl>
    <w:p w14:paraId="1B855040" w14:textId="59395673" w:rsidR="003174E3" w:rsidRDefault="003174E3" w:rsidP="006F1A77"/>
    <w:p w14:paraId="219E7172" w14:textId="035ADB6C" w:rsidR="006F1A77" w:rsidRPr="00911AA4" w:rsidRDefault="006F1A77" w:rsidP="00911AA4">
      <w:pPr>
        <w:pStyle w:val="Kop2"/>
        <w:spacing w:before="0" w:line="240" w:lineRule="auto"/>
        <w:ind w:left="567" w:hanging="567"/>
        <w:rPr>
          <w:rFonts w:asciiTheme="minorHAnsi" w:hAnsiTheme="minorHAnsi" w:cstheme="minorHAnsi"/>
          <w:sz w:val="24"/>
          <w:szCs w:val="24"/>
        </w:rPr>
      </w:pPr>
      <w:bookmarkStart w:id="25" w:name="_Toc127336943"/>
      <w:r w:rsidRPr="00911AA4">
        <w:rPr>
          <w:rFonts w:asciiTheme="minorHAnsi" w:hAnsiTheme="minorHAnsi" w:cstheme="minorHAnsi"/>
          <w:sz w:val="24"/>
          <w:szCs w:val="24"/>
        </w:rPr>
        <w:t>Risico’s</w:t>
      </w:r>
      <w:bookmarkEnd w:id="25"/>
    </w:p>
    <w:p w14:paraId="76B3E428" w14:textId="77777777" w:rsidR="006F1A77" w:rsidRDefault="006F1A77" w:rsidP="006F1A77"/>
    <w:tbl>
      <w:tblPr>
        <w:tblStyle w:val="Tabelraster"/>
        <w:tblW w:w="0" w:type="auto"/>
        <w:tblLook w:val="04A0" w:firstRow="1" w:lastRow="0" w:firstColumn="1" w:lastColumn="0" w:noHBand="0" w:noVBand="1"/>
      </w:tblPr>
      <w:tblGrid>
        <w:gridCol w:w="9464"/>
      </w:tblGrid>
      <w:tr w:rsidR="006F1A77" w:rsidRPr="000F15B8" w14:paraId="0EDE6B74" w14:textId="77777777" w:rsidTr="075F5F8E">
        <w:tc>
          <w:tcPr>
            <w:tcW w:w="9464" w:type="dxa"/>
            <w:shd w:val="clear" w:color="auto" w:fill="B8A1FF" w:themeFill="accent1"/>
          </w:tcPr>
          <w:p w14:paraId="6B21E86C" w14:textId="4E311540" w:rsidR="006F1A77" w:rsidRPr="00BF72F6" w:rsidRDefault="006F1A77" w:rsidP="00002EC2">
            <w:pPr>
              <w:rPr>
                <w:b/>
              </w:rPr>
            </w:pPr>
            <w:r w:rsidRPr="000F15B8">
              <w:rPr>
                <w:b/>
              </w:rPr>
              <w:t>Risico</w:t>
            </w:r>
            <w:r w:rsidR="005D12A1">
              <w:rPr>
                <w:b/>
              </w:rPr>
              <w:t>’</w:t>
            </w:r>
            <w:r w:rsidRPr="000F15B8">
              <w:rPr>
                <w:b/>
              </w:rPr>
              <w:t>s</w:t>
            </w:r>
          </w:p>
        </w:tc>
      </w:tr>
      <w:tr w:rsidR="006F1A77" w:rsidRPr="00137D23" w14:paraId="213EB52E" w14:textId="77777777" w:rsidTr="075F5F8E">
        <w:tc>
          <w:tcPr>
            <w:tcW w:w="9464" w:type="dxa"/>
          </w:tcPr>
          <w:p w14:paraId="05CCEA21" w14:textId="3A6B5133" w:rsidR="006F1A77" w:rsidRPr="000F15B8" w:rsidRDefault="7A34CC01" w:rsidP="075F5F8E">
            <w:pPr>
              <w:rPr>
                <w:b/>
                <w:bCs/>
              </w:rPr>
            </w:pPr>
            <w:r>
              <w:t>1</w:t>
            </w:r>
            <w:r w:rsidR="00E877C2">
              <w:t>4</w:t>
            </w:r>
            <w:r>
              <w:t xml:space="preserve">. </w:t>
            </w:r>
            <w:r w:rsidR="006F1A77">
              <w:t>Ziet u op basis van de scope zoals nu omschreven</w:t>
            </w:r>
            <w:r w:rsidR="39A616C3">
              <w:t>,</w:t>
            </w:r>
            <w:r w:rsidR="006F1A77">
              <w:t xml:space="preserve"> risico's in </w:t>
            </w:r>
            <w:r w:rsidR="006F1A77" w:rsidRPr="00500762">
              <w:rPr>
                <w:u w:val="single"/>
              </w:rPr>
              <w:t xml:space="preserve">de te leveren </w:t>
            </w:r>
            <w:r w:rsidR="182ADAF6" w:rsidRPr="00500762">
              <w:rPr>
                <w:u w:val="single"/>
              </w:rPr>
              <w:t xml:space="preserve">producten / </w:t>
            </w:r>
            <w:r w:rsidR="006F1A77" w:rsidRPr="00500762">
              <w:rPr>
                <w:u w:val="single"/>
              </w:rPr>
              <w:t>diensten</w:t>
            </w:r>
            <w:r w:rsidR="006F1A77">
              <w:t>? Zo ja, zou u mogelijke maatregelen om deze risico's te mitigeren kort willen adresseren?</w:t>
            </w:r>
          </w:p>
        </w:tc>
      </w:tr>
      <w:tr w:rsidR="006F1A77" w:rsidRPr="00FD1CF5" w14:paraId="4AC7964C" w14:textId="77777777" w:rsidTr="075F5F8E">
        <w:tc>
          <w:tcPr>
            <w:tcW w:w="9464" w:type="dxa"/>
          </w:tcPr>
          <w:p w14:paraId="7DB95A3B" w14:textId="1EB8BBE1" w:rsidR="006F1A77" w:rsidRPr="00FD1CF5" w:rsidRDefault="006F1A77" w:rsidP="00002EC2">
            <w:pPr>
              <w:rPr>
                <w:i/>
              </w:rPr>
            </w:pPr>
            <w:r w:rsidRPr="00FD1CF5">
              <w:rPr>
                <w:i/>
              </w:rPr>
              <w:t>&lt;</w:t>
            </w:r>
            <w:r w:rsidR="007A7714">
              <w:rPr>
                <w:i/>
              </w:rPr>
              <w:t>V</w:t>
            </w:r>
            <w:r w:rsidRPr="00FD1CF5">
              <w:rPr>
                <w:i/>
              </w:rPr>
              <w:t>ul in&gt;</w:t>
            </w:r>
          </w:p>
        </w:tc>
      </w:tr>
    </w:tbl>
    <w:p w14:paraId="05ACA0B8" w14:textId="77777777" w:rsidR="006F1A77" w:rsidRDefault="006F1A77" w:rsidP="00CE44B0"/>
    <w:tbl>
      <w:tblPr>
        <w:tblStyle w:val="Tabelraster"/>
        <w:tblW w:w="0" w:type="auto"/>
        <w:tblLook w:val="04A0" w:firstRow="1" w:lastRow="0" w:firstColumn="1" w:lastColumn="0" w:noHBand="0" w:noVBand="1"/>
      </w:tblPr>
      <w:tblGrid>
        <w:gridCol w:w="9464"/>
      </w:tblGrid>
      <w:tr w:rsidR="00E621C3" w:rsidRPr="00137D23" w14:paraId="19CF2639" w14:textId="77777777" w:rsidTr="0077440A">
        <w:tc>
          <w:tcPr>
            <w:tcW w:w="9464" w:type="dxa"/>
          </w:tcPr>
          <w:p w14:paraId="010AE3BB" w14:textId="00DAEEA8" w:rsidR="00E621C3" w:rsidRPr="000F15B8" w:rsidRDefault="00E621C3" w:rsidP="0077440A">
            <w:pPr>
              <w:rPr>
                <w:b/>
                <w:bCs/>
              </w:rPr>
            </w:pPr>
            <w:r>
              <w:t>1</w:t>
            </w:r>
            <w:r w:rsidR="00E877C2">
              <w:t>5</w:t>
            </w:r>
            <w:r>
              <w:t xml:space="preserve">. Ziet u op basis van de scope zoals nu omschreven, risico's in </w:t>
            </w:r>
            <w:r w:rsidRPr="00500762">
              <w:rPr>
                <w:u w:val="single"/>
              </w:rPr>
              <w:t>de wijze waarop deze producten/diensten worden uitgevraagd</w:t>
            </w:r>
            <w:r>
              <w:t>? Zo ja, zou u mogelijke maatregelen om deze risico's te mitigeren kort willen adresseren?</w:t>
            </w:r>
          </w:p>
        </w:tc>
      </w:tr>
      <w:tr w:rsidR="00E621C3" w:rsidRPr="00FD1CF5" w14:paraId="262DDEB0" w14:textId="77777777" w:rsidTr="0077440A">
        <w:tc>
          <w:tcPr>
            <w:tcW w:w="9464" w:type="dxa"/>
          </w:tcPr>
          <w:p w14:paraId="3AFA0F68" w14:textId="77777777" w:rsidR="00E621C3" w:rsidRPr="00FD1CF5" w:rsidRDefault="00E621C3" w:rsidP="0077440A">
            <w:pPr>
              <w:rPr>
                <w:i/>
              </w:rPr>
            </w:pPr>
            <w:r w:rsidRPr="00FD1CF5">
              <w:rPr>
                <w:i/>
              </w:rPr>
              <w:t>&lt;</w:t>
            </w:r>
            <w:r>
              <w:rPr>
                <w:i/>
              </w:rPr>
              <w:t>V</w:t>
            </w:r>
            <w:r w:rsidRPr="00FD1CF5">
              <w:rPr>
                <w:i/>
              </w:rPr>
              <w:t>ul in&gt;</w:t>
            </w:r>
          </w:p>
        </w:tc>
      </w:tr>
    </w:tbl>
    <w:p w14:paraId="739C6B26" w14:textId="77777777" w:rsidR="00E621C3" w:rsidRDefault="00E621C3" w:rsidP="00CE44B0"/>
    <w:p w14:paraId="15150CD7" w14:textId="061C7022" w:rsidR="00CE44B0" w:rsidRPr="00911AA4" w:rsidRDefault="008318A2" w:rsidP="00911AA4">
      <w:pPr>
        <w:pStyle w:val="Kop2"/>
        <w:spacing w:before="0" w:line="240" w:lineRule="auto"/>
        <w:ind w:left="567" w:hanging="567"/>
        <w:rPr>
          <w:rFonts w:asciiTheme="minorHAnsi" w:hAnsiTheme="minorHAnsi" w:cstheme="minorHAnsi"/>
          <w:sz w:val="24"/>
          <w:szCs w:val="24"/>
        </w:rPr>
      </w:pPr>
      <w:bookmarkStart w:id="26" w:name="_Toc127336944"/>
      <w:r>
        <w:rPr>
          <w:rFonts w:asciiTheme="minorHAnsi" w:hAnsiTheme="minorHAnsi" w:cstheme="minorHAnsi"/>
          <w:sz w:val="24"/>
          <w:szCs w:val="24"/>
        </w:rPr>
        <w:t>O</w:t>
      </w:r>
      <w:r w:rsidR="00CE44B0" w:rsidRPr="00911AA4">
        <w:rPr>
          <w:rFonts w:asciiTheme="minorHAnsi" w:hAnsiTheme="minorHAnsi" w:cstheme="minorHAnsi"/>
          <w:sz w:val="24"/>
          <w:szCs w:val="24"/>
        </w:rPr>
        <w:t>ntwikkelingen en kernwaarden</w:t>
      </w:r>
      <w:bookmarkEnd w:id="26"/>
    </w:p>
    <w:p w14:paraId="639A4A21" w14:textId="77777777" w:rsidR="00CE44B0" w:rsidRPr="00FD1CF5"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FD1CF5" w14:paraId="6BA10069" w14:textId="77777777" w:rsidTr="00473D76">
        <w:tc>
          <w:tcPr>
            <w:tcW w:w="9464" w:type="dxa"/>
            <w:shd w:val="clear" w:color="auto" w:fill="B8A1FF" w:themeFill="accent1"/>
          </w:tcPr>
          <w:p w14:paraId="66447748" w14:textId="77777777" w:rsidR="00CE44B0" w:rsidRPr="00BF72F6" w:rsidRDefault="00CE44B0" w:rsidP="002F55E1">
            <w:pPr>
              <w:rPr>
                <w:b/>
              </w:rPr>
            </w:pPr>
            <w:r w:rsidRPr="00FD1CF5">
              <w:rPr>
                <w:b/>
              </w:rPr>
              <w:t>Innovatie en trends</w:t>
            </w:r>
          </w:p>
        </w:tc>
      </w:tr>
      <w:tr w:rsidR="00CE44B0" w:rsidRPr="00137D23" w14:paraId="15B36154" w14:textId="77777777" w:rsidTr="002F55E1">
        <w:tc>
          <w:tcPr>
            <w:tcW w:w="9464" w:type="dxa"/>
          </w:tcPr>
          <w:p w14:paraId="1A99B4A2" w14:textId="66EF2B68" w:rsidR="00CE44B0" w:rsidRPr="00FD1CF5" w:rsidRDefault="00473D76" w:rsidP="002F55E1">
            <w:pPr>
              <w:rPr>
                <w:b/>
              </w:rPr>
            </w:pPr>
            <w:r>
              <w:t>1</w:t>
            </w:r>
            <w:r w:rsidR="007C76F4">
              <w:t>6</w:t>
            </w:r>
            <w:r>
              <w:t xml:space="preserve">. </w:t>
            </w:r>
            <w:r w:rsidR="00CE44B0" w:rsidRPr="00FD1CF5">
              <w:t xml:space="preserve">Kunt u in relatie tot de </w:t>
            </w:r>
            <w:r w:rsidR="007001B7">
              <w:t xml:space="preserve">PAC </w:t>
            </w:r>
            <w:r w:rsidR="00CE44B0" w:rsidRPr="00FD1CF5">
              <w:t>branche voorbeelden geven van (technologische) ontwikkelingen</w:t>
            </w:r>
            <w:r w:rsidR="00713E3C">
              <w:t xml:space="preserve"> en </w:t>
            </w:r>
            <w:r w:rsidR="00CE44B0" w:rsidRPr="00FD1CF5">
              <w:t>trends die een positieve impact zouden kunnen hebben op de beleving</w:t>
            </w:r>
            <w:r w:rsidR="00CE44B0">
              <w:t xml:space="preserve"> van de </w:t>
            </w:r>
            <w:r w:rsidR="00843319">
              <w:t xml:space="preserve">leerlingen / </w:t>
            </w:r>
            <w:r w:rsidR="00CE44B0">
              <w:t xml:space="preserve"> studenten </w:t>
            </w:r>
            <w:r w:rsidR="00843319">
              <w:t xml:space="preserve">/ scholieren </w:t>
            </w:r>
            <w:r w:rsidR="00CE44B0">
              <w:t>en / of medewerkers van Yuverta</w:t>
            </w:r>
            <w:r w:rsidR="00CE44B0" w:rsidRPr="00FD1CF5">
              <w:t>?</w:t>
            </w:r>
          </w:p>
        </w:tc>
      </w:tr>
      <w:tr w:rsidR="00CE44B0" w:rsidRPr="00FD1CF5" w14:paraId="0BFA2C75" w14:textId="77777777" w:rsidTr="002F55E1">
        <w:tc>
          <w:tcPr>
            <w:tcW w:w="9464" w:type="dxa"/>
          </w:tcPr>
          <w:p w14:paraId="1DA98904" w14:textId="6E2391AC" w:rsidR="00CE44B0" w:rsidRPr="00FD1CF5" w:rsidRDefault="00CE44B0" w:rsidP="002F55E1">
            <w:pPr>
              <w:rPr>
                <w:i/>
              </w:rPr>
            </w:pPr>
            <w:r w:rsidRPr="00FD1CF5">
              <w:rPr>
                <w:i/>
              </w:rPr>
              <w:t>&lt;</w:t>
            </w:r>
            <w:r w:rsidR="007A7714">
              <w:rPr>
                <w:i/>
              </w:rPr>
              <w:t>V</w:t>
            </w:r>
            <w:r w:rsidRPr="00FD1CF5">
              <w:rPr>
                <w:i/>
              </w:rPr>
              <w:t>ul in&gt;</w:t>
            </w:r>
          </w:p>
        </w:tc>
      </w:tr>
    </w:tbl>
    <w:p w14:paraId="17883B5B" w14:textId="77777777" w:rsidR="00CE44B0" w:rsidRDefault="00CE44B0" w:rsidP="00CE44B0"/>
    <w:tbl>
      <w:tblPr>
        <w:tblStyle w:val="Tabelraster"/>
        <w:tblW w:w="0" w:type="auto"/>
        <w:tblLook w:val="04A0" w:firstRow="1" w:lastRow="0" w:firstColumn="1" w:lastColumn="0" w:noHBand="0" w:noVBand="1"/>
      </w:tblPr>
      <w:tblGrid>
        <w:gridCol w:w="9464"/>
      </w:tblGrid>
      <w:tr w:rsidR="00CE44B0" w:rsidRPr="000207DD" w14:paraId="6EC26D06" w14:textId="77777777" w:rsidTr="00473D76">
        <w:tc>
          <w:tcPr>
            <w:tcW w:w="9464" w:type="dxa"/>
            <w:shd w:val="clear" w:color="auto" w:fill="B8A1FF" w:themeFill="accent1"/>
          </w:tcPr>
          <w:p w14:paraId="6059C409" w14:textId="77777777" w:rsidR="00CE44B0" w:rsidRPr="00BF72F6" w:rsidRDefault="00CE44B0" w:rsidP="002F55E1">
            <w:pPr>
              <w:rPr>
                <w:b/>
              </w:rPr>
            </w:pPr>
            <w:r w:rsidRPr="000207DD">
              <w:rPr>
                <w:b/>
              </w:rPr>
              <w:t>Advies kernwaarden</w:t>
            </w:r>
          </w:p>
        </w:tc>
      </w:tr>
      <w:tr w:rsidR="00CE44B0" w:rsidRPr="00137D23" w14:paraId="5435DB4B" w14:textId="77777777" w:rsidTr="002F55E1">
        <w:tc>
          <w:tcPr>
            <w:tcW w:w="9464" w:type="dxa"/>
          </w:tcPr>
          <w:p w14:paraId="722499ED" w14:textId="42011A92" w:rsidR="002637EE" w:rsidRDefault="00FF4B6F" w:rsidP="00461387">
            <w:r>
              <w:t>1</w:t>
            </w:r>
            <w:r w:rsidR="007C76F4">
              <w:t>7</w:t>
            </w:r>
            <w:r>
              <w:t xml:space="preserve">. </w:t>
            </w:r>
            <w:r w:rsidR="00CE44B0" w:rsidRPr="000207DD">
              <w:t xml:space="preserve">In haar handelen stelt </w:t>
            </w:r>
            <w:r w:rsidR="00CE44B0">
              <w:t xml:space="preserve">Yuverta </w:t>
            </w:r>
            <w:r w:rsidR="00CE44B0" w:rsidRPr="000207DD">
              <w:t xml:space="preserve">haar kernwaarden </w:t>
            </w:r>
            <w:r w:rsidR="00461387">
              <w:t xml:space="preserve">‘Duurzaam’, ‘Innovatief’, ‘Betrokken’ en ‘Ondernemend’ </w:t>
            </w:r>
            <w:r w:rsidR="00CE44B0" w:rsidRPr="000207DD">
              <w:t>centraal</w:t>
            </w:r>
            <w:r w:rsidR="00024F3C">
              <w:t xml:space="preserve"> (zie bijlage 1)</w:t>
            </w:r>
            <w:r w:rsidR="00CE44B0" w:rsidRPr="000207DD">
              <w:t xml:space="preserve">. </w:t>
            </w:r>
            <w:r w:rsidR="00CE44B0">
              <w:t xml:space="preserve">Yuverta </w:t>
            </w:r>
            <w:r w:rsidR="00CE44B0" w:rsidRPr="000207DD">
              <w:t>is daarom altijd op zoek naar partijen</w:t>
            </w:r>
            <w:r w:rsidR="00344794">
              <w:t xml:space="preserve"> en </w:t>
            </w:r>
            <w:r w:rsidR="00CE44B0" w:rsidRPr="000207DD">
              <w:t xml:space="preserve">producten </w:t>
            </w:r>
            <w:r w:rsidR="00344794">
              <w:t>/</w:t>
            </w:r>
            <w:r w:rsidR="00CE44B0" w:rsidRPr="000207DD">
              <w:t xml:space="preserve"> diensten die hier aansluiting bij vinden. Te meer als </w:t>
            </w:r>
            <w:r w:rsidR="00CE44B0">
              <w:t xml:space="preserve">Yuverta </w:t>
            </w:r>
            <w:r w:rsidR="00CE44B0" w:rsidRPr="000207DD">
              <w:t xml:space="preserve">hiermee een competitief voordeel kan behalen op concurrerende </w:t>
            </w:r>
            <w:r w:rsidR="00CE44B0">
              <w:t>scholengroepen</w:t>
            </w:r>
            <w:r w:rsidR="00CE44B0" w:rsidRPr="000207DD">
              <w:t xml:space="preserve">. </w:t>
            </w:r>
          </w:p>
          <w:p w14:paraId="79D93287" w14:textId="72C426AE" w:rsidR="002637EE" w:rsidRDefault="002637EE" w:rsidP="00461387"/>
          <w:p w14:paraId="33DD84A1" w14:textId="3472AF62" w:rsidR="002637EE" w:rsidRPr="002637EE" w:rsidRDefault="002637EE" w:rsidP="002637EE">
            <w:r w:rsidRPr="000207DD">
              <w:t xml:space="preserve">Zijn er bepaalde adviezen / denkrichtingen die u </w:t>
            </w:r>
            <w:r>
              <w:t xml:space="preserve">Yuverta </w:t>
            </w:r>
            <w:r w:rsidRPr="000207DD">
              <w:t>zou willen meegeven</w:t>
            </w:r>
            <w:r>
              <w:t xml:space="preserve"> waar het gaat om ‘Duurzaam’ en waaraan Yuverta in haar aanbesteding minimaal aandacht aan zou moeten besteden</w:t>
            </w:r>
            <w:r w:rsidR="008A0AE0">
              <w:t xml:space="preserve"> (denk </w:t>
            </w:r>
            <w:r w:rsidR="00D2577F">
              <w:t xml:space="preserve">bv. aan de </w:t>
            </w:r>
            <w:proofErr w:type="spellStart"/>
            <w:r w:rsidR="00D2577F">
              <w:t>SDG’s</w:t>
            </w:r>
            <w:proofErr w:type="spellEnd"/>
            <w:r w:rsidR="00D2577F">
              <w:t xml:space="preserve"> (zie ambitie en beleid))</w:t>
            </w:r>
            <w:r w:rsidRPr="000207DD">
              <w:t>?</w:t>
            </w:r>
          </w:p>
        </w:tc>
      </w:tr>
      <w:tr w:rsidR="002637EE" w:rsidRPr="00137D23" w14:paraId="6FE85B2F" w14:textId="77777777" w:rsidTr="002F55E1">
        <w:tc>
          <w:tcPr>
            <w:tcW w:w="9464" w:type="dxa"/>
          </w:tcPr>
          <w:p w14:paraId="33C0361A" w14:textId="01701018" w:rsidR="002637EE" w:rsidRPr="000207DD" w:rsidRDefault="002637EE" w:rsidP="00461387">
            <w:r w:rsidRPr="00FD1CF5">
              <w:rPr>
                <w:i/>
              </w:rPr>
              <w:t>&lt;</w:t>
            </w:r>
            <w:r>
              <w:rPr>
                <w:i/>
              </w:rPr>
              <w:t>V</w:t>
            </w:r>
            <w:r w:rsidRPr="00FD1CF5">
              <w:rPr>
                <w:i/>
              </w:rPr>
              <w:t>ul in&gt;</w:t>
            </w:r>
          </w:p>
        </w:tc>
      </w:tr>
    </w:tbl>
    <w:p w14:paraId="772AC5FB" w14:textId="3EFA3641" w:rsidR="00E877C2" w:rsidRDefault="00E877C2"/>
    <w:tbl>
      <w:tblPr>
        <w:tblStyle w:val="Tabelraster"/>
        <w:tblW w:w="0" w:type="auto"/>
        <w:tblLook w:val="04A0" w:firstRow="1" w:lastRow="0" w:firstColumn="1" w:lastColumn="0" w:noHBand="0" w:noVBand="1"/>
      </w:tblPr>
      <w:tblGrid>
        <w:gridCol w:w="9464"/>
      </w:tblGrid>
      <w:tr w:rsidR="002637EE" w:rsidRPr="00137D23" w14:paraId="03ABA213" w14:textId="77777777" w:rsidTr="002F55E1">
        <w:tc>
          <w:tcPr>
            <w:tcW w:w="9464" w:type="dxa"/>
          </w:tcPr>
          <w:p w14:paraId="45D12600" w14:textId="6A02595A" w:rsidR="002637EE" w:rsidRPr="000207DD" w:rsidRDefault="00FF4B6F" w:rsidP="00461387">
            <w:r>
              <w:t>1</w:t>
            </w:r>
            <w:r w:rsidR="007C76F4">
              <w:t>8</w:t>
            </w:r>
            <w:r>
              <w:t xml:space="preserve">. </w:t>
            </w:r>
            <w:r w:rsidR="002637EE" w:rsidRPr="000207DD">
              <w:t xml:space="preserve">Zijn er bepaalde adviezen / denkrichtingen die u </w:t>
            </w:r>
            <w:r w:rsidR="002637EE">
              <w:t xml:space="preserve">Yuverta </w:t>
            </w:r>
            <w:r w:rsidR="002637EE" w:rsidRPr="000207DD">
              <w:t>zou willen meegeven</w:t>
            </w:r>
            <w:r w:rsidR="002637EE">
              <w:t xml:space="preserve"> waar het gaat om ‘Innovatief’ en waaraan Yuverta in haar aanbesteding minimaal aandacht aan zou moeten besteden?</w:t>
            </w:r>
          </w:p>
        </w:tc>
      </w:tr>
      <w:tr w:rsidR="00CE44B0" w:rsidRPr="00FD1CF5" w14:paraId="4FEFA099" w14:textId="77777777" w:rsidTr="002F55E1">
        <w:tc>
          <w:tcPr>
            <w:tcW w:w="9464" w:type="dxa"/>
          </w:tcPr>
          <w:p w14:paraId="312ABF0A" w14:textId="2018DC93" w:rsidR="00CE44B0" w:rsidRPr="00FD1CF5" w:rsidRDefault="00CE44B0" w:rsidP="002F55E1">
            <w:pPr>
              <w:rPr>
                <w:i/>
              </w:rPr>
            </w:pPr>
            <w:r w:rsidRPr="00FD1CF5">
              <w:rPr>
                <w:i/>
              </w:rPr>
              <w:t>&lt;</w:t>
            </w:r>
            <w:r w:rsidR="007A7714">
              <w:rPr>
                <w:i/>
              </w:rPr>
              <w:t>V</w:t>
            </w:r>
            <w:r w:rsidRPr="00FD1CF5">
              <w:rPr>
                <w:i/>
              </w:rPr>
              <w:t>ul in&gt;</w:t>
            </w:r>
          </w:p>
        </w:tc>
      </w:tr>
    </w:tbl>
    <w:p w14:paraId="42407E20" w14:textId="3F3360D3" w:rsidR="00E877C2" w:rsidRDefault="00E877C2"/>
    <w:tbl>
      <w:tblPr>
        <w:tblStyle w:val="Tabelraster"/>
        <w:tblW w:w="0" w:type="auto"/>
        <w:tblLook w:val="04A0" w:firstRow="1" w:lastRow="0" w:firstColumn="1" w:lastColumn="0" w:noHBand="0" w:noVBand="1"/>
      </w:tblPr>
      <w:tblGrid>
        <w:gridCol w:w="9464"/>
      </w:tblGrid>
      <w:tr w:rsidR="00113987" w:rsidRPr="00137D23" w14:paraId="63DF1858" w14:textId="77777777" w:rsidTr="00113987">
        <w:tc>
          <w:tcPr>
            <w:tcW w:w="9464" w:type="dxa"/>
          </w:tcPr>
          <w:p w14:paraId="2728D0CD" w14:textId="2000300F" w:rsidR="00113987" w:rsidRPr="000207DD" w:rsidRDefault="00FF4B6F" w:rsidP="004E72C9">
            <w:r>
              <w:lastRenderedPageBreak/>
              <w:t>1</w:t>
            </w:r>
            <w:r w:rsidR="007C76F4">
              <w:t>9</w:t>
            </w:r>
            <w:r>
              <w:t xml:space="preserve">. </w:t>
            </w:r>
            <w:r w:rsidR="00113987" w:rsidRPr="000207DD">
              <w:t xml:space="preserve">Zijn er bepaalde adviezen / denkrichtingen die u </w:t>
            </w:r>
            <w:r w:rsidR="00113987">
              <w:t xml:space="preserve">Yuverta </w:t>
            </w:r>
            <w:r w:rsidR="00113987" w:rsidRPr="000207DD">
              <w:t>zou willen meegeven</w:t>
            </w:r>
            <w:r w:rsidR="00113987">
              <w:t xml:space="preserve"> waar het gaat om ‘</w:t>
            </w:r>
            <w:proofErr w:type="spellStart"/>
            <w:r w:rsidR="00113987">
              <w:t>Betrokkken</w:t>
            </w:r>
            <w:proofErr w:type="spellEnd"/>
            <w:r w:rsidR="00113987">
              <w:t>’ en waaraan Yuverta in haar aanbesteding minimaal aandacht aan zou moeten besteden?</w:t>
            </w:r>
          </w:p>
        </w:tc>
      </w:tr>
      <w:tr w:rsidR="00113987" w:rsidRPr="00FD1CF5" w14:paraId="5B768A3A" w14:textId="77777777" w:rsidTr="00113987">
        <w:tc>
          <w:tcPr>
            <w:tcW w:w="9464" w:type="dxa"/>
          </w:tcPr>
          <w:p w14:paraId="00B5D9F0" w14:textId="77777777" w:rsidR="00113987" w:rsidRPr="00FD1CF5" w:rsidRDefault="00113987" w:rsidP="004E72C9">
            <w:pPr>
              <w:rPr>
                <w:i/>
              </w:rPr>
            </w:pPr>
            <w:r w:rsidRPr="00FD1CF5">
              <w:rPr>
                <w:i/>
              </w:rPr>
              <w:t>&lt;</w:t>
            </w:r>
            <w:r>
              <w:rPr>
                <w:i/>
              </w:rPr>
              <w:t>V</w:t>
            </w:r>
            <w:r w:rsidRPr="00FD1CF5">
              <w:rPr>
                <w:i/>
              </w:rPr>
              <w:t>ul in&gt;</w:t>
            </w:r>
          </w:p>
        </w:tc>
      </w:tr>
    </w:tbl>
    <w:p w14:paraId="41450BD5" w14:textId="10E3D022" w:rsidR="00E877C2" w:rsidRDefault="00E877C2"/>
    <w:tbl>
      <w:tblPr>
        <w:tblStyle w:val="Tabelraster"/>
        <w:tblW w:w="0" w:type="auto"/>
        <w:tblLook w:val="04A0" w:firstRow="1" w:lastRow="0" w:firstColumn="1" w:lastColumn="0" w:noHBand="0" w:noVBand="1"/>
      </w:tblPr>
      <w:tblGrid>
        <w:gridCol w:w="9464"/>
      </w:tblGrid>
      <w:tr w:rsidR="00113987" w:rsidRPr="00137D23" w14:paraId="70BDA965" w14:textId="77777777" w:rsidTr="00113987">
        <w:tc>
          <w:tcPr>
            <w:tcW w:w="9464" w:type="dxa"/>
          </w:tcPr>
          <w:p w14:paraId="6DA1BC32" w14:textId="31165845" w:rsidR="00113987" w:rsidRPr="000207DD" w:rsidRDefault="007C76F4" w:rsidP="004E72C9">
            <w:r>
              <w:t>20</w:t>
            </w:r>
            <w:r w:rsidR="00FF4B6F">
              <w:t xml:space="preserve">. </w:t>
            </w:r>
            <w:r w:rsidR="00113987" w:rsidRPr="000207DD">
              <w:t xml:space="preserve">Zijn er bepaalde adviezen / denkrichtingen die u </w:t>
            </w:r>
            <w:r w:rsidR="00113987">
              <w:t xml:space="preserve">Yuverta </w:t>
            </w:r>
            <w:r w:rsidR="00113987" w:rsidRPr="000207DD">
              <w:t>zou willen meegeven</w:t>
            </w:r>
            <w:r w:rsidR="00113987">
              <w:t xml:space="preserve"> waar het gaat om ‘Ondernemend’ en waaraan Yuverta in haar aanbesteding minimaal aandacht aan zou moeten besteden?</w:t>
            </w:r>
          </w:p>
        </w:tc>
      </w:tr>
      <w:tr w:rsidR="00113987" w:rsidRPr="00FD1CF5" w14:paraId="425EB6BC" w14:textId="77777777" w:rsidTr="00113987">
        <w:tc>
          <w:tcPr>
            <w:tcW w:w="9464" w:type="dxa"/>
          </w:tcPr>
          <w:p w14:paraId="371882CD" w14:textId="77777777" w:rsidR="00113987" w:rsidRPr="00FD1CF5" w:rsidRDefault="00113987" w:rsidP="004E72C9">
            <w:pPr>
              <w:rPr>
                <w:i/>
              </w:rPr>
            </w:pPr>
            <w:r w:rsidRPr="00FD1CF5">
              <w:rPr>
                <w:i/>
              </w:rPr>
              <w:t>&lt;</w:t>
            </w:r>
            <w:r>
              <w:rPr>
                <w:i/>
              </w:rPr>
              <w:t>V</w:t>
            </w:r>
            <w:r w:rsidRPr="00FD1CF5">
              <w:rPr>
                <w:i/>
              </w:rPr>
              <w:t>ul in&gt;</w:t>
            </w:r>
          </w:p>
        </w:tc>
      </w:tr>
    </w:tbl>
    <w:p w14:paraId="3F3D2107" w14:textId="77777777" w:rsidR="00113987" w:rsidRDefault="00113987" w:rsidP="00CE44B0"/>
    <w:p w14:paraId="69F0E688" w14:textId="77777777"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7" w:name="_Toc127336945"/>
      <w:r w:rsidRPr="00911AA4">
        <w:rPr>
          <w:rFonts w:asciiTheme="minorHAnsi" w:hAnsiTheme="minorHAnsi" w:cstheme="minorHAnsi"/>
          <w:sz w:val="24"/>
          <w:szCs w:val="24"/>
        </w:rPr>
        <w:t>Proces</w:t>
      </w:r>
      <w:bookmarkEnd w:id="27"/>
    </w:p>
    <w:p w14:paraId="59C8E737" w14:textId="77777777" w:rsidR="00CE44B0" w:rsidRPr="000F15B8"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0F15B8" w14:paraId="4014869B" w14:textId="77777777" w:rsidTr="00473D76">
        <w:tc>
          <w:tcPr>
            <w:tcW w:w="9464" w:type="dxa"/>
            <w:shd w:val="clear" w:color="auto" w:fill="B8A1FF" w:themeFill="accent1"/>
          </w:tcPr>
          <w:p w14:paraId="0B5B13D5" w14:textId="740184C0" w:rsidR="00CE44B0" w:rsidRPr="00BF72F6" w:rsidRDefault="00E13B0E" w:rsidP="002F55E1">
            <w:pPr>
              <w:rPr>
                <w:b/>
              </w:rPr>
            </w:pPr>
            <w:r>
              <w:rPr>
                <w:b/>
              </w:rPr>
              <w:t>Implementatie</w:t>
            </w:r>
          </w:p>
        </w:tc>
      </w:tr>
      <w:tr w:rsidR="00CE44B0" w:rsidRPr="00137D23" w14:paraId="40E977BB" w14:textId="77777777" w:rsidTr="1409EA21">
        <w:tc>
          <w:tcPr>
            <w:tcW w:w="9464" w:type="dxa"/>
          </w:tcPr>
          <w:p w14:paraId="6E7CB2EF" w14:textId="7B2C5FFE" w:rsidR="00CE44B0" w:rsidRPr="000F15B8" w:rsidRDefault="00FF4B6F" w:rsidP="1409EA21">
            <w:pPr>
              <w:rPr>
                <w:b/>
                <w:bCs/>
              </w:rPr>
            </w:pPr>
            <w:r>
              <w:t>2</w:t>
            </w:r>
            <w:r w:rsidR="007C76F4">
              <w:t>1</w:t>
            </w:r>
            <w:r>
              <w:t xml:space="preserve">. </w:t>
            </w:r>
            <w:r w:rsidR="591B4B65">
              <w:t xml:space="preserve">Kunt u beschrijven wat het proces </w:t>
            </w:r>
            <w:r w:rsidR="00F12792">
              <w:t xml:space="preserve">&amp; doorlooptijd </w:t>
            </w:r>
            <w:r w:rsidR="591B4B65">
              <w:t>is bij de implementatie van een nieuwe overeenkomst?</w:t>
            </w:r>
          </w:p>
        </w:tc>
      </w:tr>
      <w:tr w:rsidR="00CE44B0" w:rsidRPr="00FD1CF5" w14:paraId="261BFD0E" w14:textId="77777777" w:rsidTr="1409EA21">
        <w:tc>
          <w:tcPr>
            <w:tcW w:w="9464" w:type="dxa"/>
          </w:tcPr>
          <w:p w14:paraId="57A312FB" w14:textId="518C6992" w:rsidR="00CE44B0" w:rsidRPr="00FD1CF5" w:rsidRDefault="00CE44B0" w:rsidP="002F55E1">
            <w:pPr>
              <w:rPr>
                <w:i/>
              </w:rPr>
            </w:pPr>
            <w:r w:rsidRPr="00FD1CF5">
              <w:rPr>
                <w:i/>
              </w:rPr>
              <w:t>&lt;</w:t>
            </w:r>
            <w:r w:rsidR="007A7714">
              <w:rPr>
                <w:i/>
              </w:rPr>
              <w:t>V</w:t>
            </w:r>
            <w:r w:rsidRPr="00FD1CF5">
              <w:rPr>
                <w:i/>
              </w:rPr>
              <w:t>ul in&gt;</w:t>
            </w:r>
          </w:p>
        </w:tc>
      </w:tr>
    </w:tbl>
    <w:p w14:paraId="0BA8A583" w14:textId="77777777" w:rsidR="00CE44B0" w:rsidRDefault="00CE44B0" w:rsidP="00CE44B0"/>
    <w:p w14:paraId="5FE23F8C" w14:textId="7AF54AAD" w:rsidR="00CE44B0" w:rsidRPr="00911AA4" w:rsidRDefault="003A2090" w:rsidP="00911AA4">
      <w:pPr>
        <w:pStyle w:val="Kop2"/>
        <w:spacing w:before="0" w:line="240" w:lineRule="auto"/>
        <w:ind w:left="567" w:hanging="567"/>
        <w:rPr>
          <w:rFonts w:asciiTheme="minorHAnsi" w:hAnsiTheme="minorHAnsi" w:cstheme="minorHAnsi"/>
          <w:sz w:val="24"/>
          <w:szCs w:val="24"/>
        </w:rPr>
      </w:pPr>
      <w:bookmarkStart w:id="28" w:name="_Toc127336946"/>
      <w:r>
        <w:rPr>
          <w:rFonts w:asciiTheme="minorHAnsi" w:hAnsiTheme="minorHAnsi" w:cstheme="minorHAnsi"/>
          <w:sz w:val="24"/>
          <w:szCs w:val="24"/>
        </w:rPr>
        <w:t>Rapportages</w:t>
      </w:r>
      <w:bookmarkEnd w:id="28"/>
    </w:p>
    <w:p w14:paraId="05ACB71A" w14:textId="77777777" w:rsidR="00CE44B0" w:rsidRPr="000F15B8"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0F15B8" w14:paraId="6969A04A" w14:textId="77777777" w:rsidTr="00473D76">
        <w:tc>
          <w:tcPr>
            <w:tcW w:w="9464" w:type="dxa"/>
            <w:shd w:val="clear" w:color="auto" w:fill="B8A1FF" w:themeFill="accent1"/>
          </w:tcPr>
          <w:p w14:paraId="4DF920BC" w14:textId="3A47DCEB" w:rsidR="00CE44B0" w:rsidRPr="00BF72F6" w:rsidRDefault="00CE44B0" w:rsidP="002F55E1">
            <w:pPr>
              <w:rPr>
                <w:b/>
              </w:rPr>
            </w:pPr>
            <w:r w:rsidRPr="000F15B8">
              <w:rPr>
                <w:b/>
              </w:rPr>
              <w:t>Meetmethodiek</w:t>
            </w:r>
            <w:r w:rsidR="00547616">
              <w:rPr>
                <w:b/>
              </w:rPr>
              <w:t xml:space="preserve"> </w:t>
            </w:r>
            <w:proofErr w:type="spellStart"/>
            <w:r w:rsidR="004E15E0">
              <w:rPr>
                <w:b/>
              </w:rPr>
              <w:t>Kpi’s</w:t>
            </w:r>
            <w:proofErr w:type="spellEnd"/>
          </w:p>
        </w:tc>
      </w:tr>
      <w:tr w:rsidR="00CE44B0" w:rsidRPr="00137D23" w14:paraId="231891E2" w14:textId="77777777" w:rsidTr="002F55E1">
        <w:tc>
          <w:tcPr>
            <w:tcW w:w="9464" w:type="dxa"/>
          </w:tcPr>
          <w:p w14:paraId="1437287A" w14:textId="3C0AB975" w:rsidR="00CE44B0" w:rsidRPr="000F15B8" w:rsidRDefault="00FF4B6F" w:rsidP="002F55E1">
            <w:pPr>
              <w:rPr>
                <w:b/>
              </w:rPr>
            </w:pPr>
            <w:r>
              <w:t>2</w:t>
            </w:r>
            <w:r w:rsidR="00E877C2">
              <w:t>2</w:t>
            </w:r>
            <w:r>
              <w:t xml:space="preserve">. </w:t>
            </w:r>
            <w:r w:rsidR="00CE44B0" w:rsidRPr="000F15B8">
              <w:t>Op welke aspecten, wijze en via welke methode heeft u uw dienstverlening meetbaar gemaakt</w:t>
            </w:r>
            <w:r w:rsidR="002637EE">
              <w:t xml:space="preserve"> (ofwel, welke </w:t>
            </w:r>
            <w:proofErr w:type="spellStart"/>
            <w:r w:rsidR="002637EE">
              <w:t>KPI’s</w:t>
            </w:r>
            <w:proofErr w:type="spellEnd"/>
            <w:r w:rsidR="002637EE">
              <w:t xml:space="preserve"> zouden wij volgens u moeten stellen en hoe kunt u de resultaten daarvan aantonen</w:t>
            </w:r>
            <w:r w:rsidR="00567E14">
              <w:t>)</w:t>
            </w:r>
            <w:r w:rsidR="00CE44B0" w:rsidRPr="000F15B8">
              <w:t>?</w:t>
            </w:r>
            <w:r w:rsidR="009D6637">
              <w:t xml:space="preserve"> Wij denken aan: </w:t>
            </w:r>
            <w:r w:rsidR="00FD697A">
              <w:t xml:space="preserve">realisatie </w:t>
            </w:r>
            <w:r w:rsidR="009D6637">
              <w:t>responstijden, facturatie performance etc.</w:t>
            </w:r>
          </w:p>
        </w:tc>
      </w:tr>
      <w:tr w:rsidR="00CE44B0" w:rsidRPr="00FD1CF5" w14:paraId="4A4B677D" w14:textId="77777777" w:rsidTr="002F55E1">
        <w:tc>
          <w:tcPr>
            <w:tcW w:w="9464" w:type="dxa"/>
          </w:tcPr>
          <w:p w14:paraId="00A16279" w14:textId="01688C56" w:rsidR="00CE44B0" w:rsidRPr="00FD1CF5" w:rsidRDefault="00CE44B0" w:rsidP="002F55E1">
            <w:pPr>
              <w:rPr>
                <w:i/>
              </w:rPr>
            </w:pPr>
            <w:r w:rsidRPr="00FD1CF5">
              <w:rPr>
                <w:i/>
              </w:rPr>
              <w:t>&lt;</w:t>
            </w:r>
            <w:r w:rsidR="007A7714">
              <w:rPr>
                <w:i/>
              </w:rPr>
              <w:t>V</w:t>
            </w:r>
            <w:r w:rsidRPr="00FD1CF5">
              <w:rPr>
                <w:i/>
              </w:rPr>
              <w:t>ul in&gt;</w:t>
            </w:r>
          </w:p>
        </w:tc>
      </w:tr>
    </w:tbl>
    <w:p w14:paraId="49CE14B5" w14:textId="77777777" w:rsidR="00CE44B0" w:rsidRDefault="00CE44B0" w:rsidP="00CE44B0"/>
    <w:tbl>
      <w:tblPr>
        <w:tblStyle w:val="Tabelraster"/>
        <w:tblW w:w="0" w:type="auto"/>
        <w:tblLook w:val="04A0" w:firstRow="1" w:lastRow="0" w:firstColumn="1" w:lastColumn="0" w:noHBand="0" w:noVBand="1"/>
      </w:tblPr>
      <w:tblGrid>
        <w:gridCol w:w="9464"/>
      </w:tblGrid>
      <w:tr w:rsidR="00E03BA7" w:rsidRPr="000F15B8" w14:paraId="518236E0" w14:textId="77777777" w:rsidTr="00EC6E84">
        <w:tc>
          <w:tcPr>
            <w:tcW w:w="9464" w:type="dxa"/>
            <w:shd w:val="clear" w:color="auto" w:fill="B8A1FF" w:themeFill="accent1"/>
          </w:tcPr>
          <w:p w14:paraId="2AD892BD" w14:textId="37629252" w:rsidR="00E03BA7" w:rsidRPr="00BF72F6" w:rsidRDefault="00341360" w:rsidP="00EC6E84">
            <w:pPr>
              <w:rPr>
                <w:b/>
              </w:rPr>
            </w:pPr>
            <w:r>
              <w:rPr>
                <w:b/>
              </w:rPr>
              <w:t>Rapportage afwijkingen</w:t>
            </w:r>
          </w:p>
        </w:tc>
      </w:tr>
      <w:tr w:rsidR="00E03BA7" w:rsidRPr="00137D23" w14:paraId="482DE8D4" w14:textId="77777777" w:rsidTr="00EC6E84">
        <w:tc>
          <w:tcPr>
            <w:tcW w:w="9464" w:type="dxa"/>
          </w:tcPr>
          <w:p w14:paraId="0B7FFD87" w14:textId="1A7421EF" w:rsidR="00E03BA7" w:rsidRPr="000F15B8" w:rsidRDefault="00E877C2" w:rsidP="00EC6E84">
            <w:pPr>
              <w:rPr>
                <w:b/>
              </w:rPr>
            </w:pPr>
            <w:r>
              <w:t>23</w:t>
            </w:r>
            <w:r w:rsidR="00E03BA7">
              <w:t xml:space="preserve">. </w:t>
            </w:r>
            <w:r w:rsidR="00E03BA7" w:rsidRPr="000F15B8">
              <w:t xml:space="preserve">Op welke wijze en via welke methode </w:t>
            </w:r>
            <w:r w:rsidR="00335F7B">
              <w:t>kunt</w:t>
            </w:r>
            <w:r w:rsidR="00E03BA7" w:rsidRPr="000F15B8">
              <w:t xml:space="preserve"> u uw dienstverlening </w:t>
            </w:r>
            <w:r w:rsidR="00341360">
              <w:t>inzichtelijk</w:t>
            </w:r>
            <w:r w:rsidR="00E03BA7" w:rsidRPr="000F15B8">
              <w:t xml:space="preserve"> mak</w:t>
            </w:r>
            <w:r w:rsidR="00335F7B">
              <w:t>en</w:t>
            </w:r>
            <w:r w:rsidR="00E03BA7">
              <w:t xml:space="preserve"> (ofwel, welke </w:t>
            </w:r>
            <w:r w:rsidR="008B4F58">
              <w:t>rapportages</w:t>
            </w:r>
            <w:r w:rsidR="00E03BA7">
              <w:t xml:space="preserve"> zouden wij volgens u moeten </w:t>
            </w:r>
            <w:r w:rsidR="008B4F58">
              <w:t>ontvangen</w:t>
            </w:r>
            <w:r w:rsidR="00E03BA7">
              <w:t xml:space="preserve"> en hoe kunt u </w:t>
            </w:r>
            <w:r w:rsidR="008B4F58">
              <w:t xml:space="preserve">hiermee uw toegevoegde waarde </w:t>
            </w:r>
            <w:r w:rsidR="00E03BA7">
              <w:t>aantonen)</w:t>
            </w:r>
            <w:r w:rsidR="00E03BA7" w:rsidRPr="000F15B8">
              <w:t>?</w:t>
            </w:r>
            <w:r w:rsidR="009D6637">
              <w:t xml:space="preserve"> Wij denken aan: </w:t>
            </w:r>
            <w:r w:rsidR="00FD697A">
              <w:t xml:space="preserve">aantallen meldingen, afwijkingen </w:t>
            </w:r>
            <w:r w:rsidR="00812823">
              <w:t>t.o.v. bloktijden, etc.</w:t>
            </w:r>
          </w:p>
        </w:tc>
      </w:tr>
      <w:tr w:rsidR="00E03BA7" w:rsidRPr="00FD1CF5" w14:paraId="40B4820B" w14:textId="77777777" w:rsidTr="00EC6E84">
        <w:tc>
          <w:tcPr>
            <w:tcW w:w="9464" w:type="dxa"/>
          </w:tcPr>
          <w:p w14:paraId="2449DD1E" w14:textId="77777777" w:rsidR="00E03BA7" w:rsidRPr="00FD1CF5" w:rsidRDefault="00E03BA7" w:rsidP="00EC6E84">
            <w:pPr>
              <w:rPr>
                <w:i/>
              </w:rPr>
            </w:pPr>
            <w:r w:rsidRPr="00FD1CF5">
              <w:rPr>
                <w:i/>
              </w:rPr>
              <w:t>&lt;</w:t>
            </w:r>
            <w:r>
              <w:rPr>
                <w:i/>
              </w:rPr>
              <w:t>V</w:t>
            </w:r>
            <w:r w:rsidRPr="00FD1CF5">
              <w:rPr>
                <w:i/>
              </w:rPr>
              <w:t>ul in&gt;</w:t>
            </w:r>
          </w:p>
        </w:tc>
      </w:tr>
    </w:tbl>
    <w:p w14:paraId="3969CC8A" w14:textId="77777777" w:rsidR="00E03BA7" w:rsidRDefault="00E03BA7" w:rsidP="00CE44B0"/>
    <w:tbl>
      <w:tblPr>
        <w:tblStyle w:val="Tabelraster"/>
        <w:tblW w:w="0" w:type="auto"/>
        <w:tblLook w:val="04A0" w:firstRow="1" w:lastRow="0" w:firstColumn="1" w:lastColumn="0" w:noHBand="0" w:noVBand="1"/>
      </w:tblPr>
      <w:tblGrid>
        <w:gridCol w:w="9464"/>
      </w:tblGrid>
      <w:tr w:rsidR="008372BA" w:rsidRPr="000F15B8" w14:paraId="3C529E5B" w14:textId="77777777" w:rsidTr="00EC6E84">
        <w:tc>
          <w:tcPr>
            <w:tcW w:w="9464" w:type="dxa"/>
            <w:shd w:val="clear" w:color="auto" w:fill="B8A1FF" w:themeFill="accent1"/>
          </w:tcPr>
          <w:p w14:paraId="71EA15C8" w14:textId="607DCBB5" w:rsidR="008372BA" w:rsidRPr="00BF72F6" w:rsidRDefault="008372BA" w:rsidP="00EC6E84">
            <w:pPr>
              <w:rPr>
                <w:b/>
              </w:rPr>
            </w:pPr>
            <w:r>
              <w:rPr>
                <w:b/>
              </w:rPr>
              <w:t>Verbetervoorstellen</w:t>
            </w:r>
          </w:p>
        </w:tc>
      </w:tr>
      <w:tr w:rsidR="008372BA" w:rsidRPr="00137D23" w14:paraId="1DEE77EC" w14:textId="77777777" w:rsidTr="00EC6E84">
        <w:tc>
          <w:tcPr>
            <w:tcW w:w="9464" w:type="dxa"/>
          </w:tcPr>
          <w:p w14:paraId="4891D6E9" w14:textId="37ED06C9" w:rsidR="008372BA" w:rsidRPr="000F15B8" w:rsidRDefault="00E877C2" w:rsidP="00EC6E84">
            <w:pPr>
              <w:rPr>
                <w:b/>
              </w:rPr>
            </w:pPr>
            <w:r>
              <w:t>24</w:t>
            </w:r>
            <w:r w:rsidR="008372BA">
              <w:t xml:space="preserve">. </w:t>
            </w:r>
            <w:r w:rsidR="008372BA" w:rsidRPr="000F15B8">
              <w:t xml:space="preserve">Op welke wijze en via welke methode heeft u uw </w:t>
            </w:r>
            <w:r w:rsidR="008372BA">
              <w:t>de samenwerking</w:t>
            </w:r>
            <w:r w:rsidR="008372BA" w:rsidRPr="000F15B8">
              <w:t xml:space="preserve"> </w:t>
            </w:r>
            <w:r w:rsidR="008372BA">
              <w:t>inzichtelijk</w:t>
            </w:r>
            <w:r w:rsidR="008372BA" w:rsidRPr="000F15B8">
              <w:t xml:space="preserve"> gemaakt</w:t>
            </w:r>
            <w:r w:rsidR="008372BA">
              <w:t xml:space="preserve"> (ofwel, welke rapportages zouden wij volgens u moeten stellen en draagt deze bij aan het verbeteren van de wederzijdse samenwerking)</w:t>
            </w:r>
            <w:r w:rsidR="008372BA" w:rsidRPr="000F15B8">
              <w:t>?</w:t>
            </w:r>
            <w:r w:rsidR="00812823">
              <w:t xml:space="preserve"> Wij denken aan: </w:t>
            </w:r>
            <w:r w:rsidR="0061510A">
              <w:t>b</w:t>
            </w:r>
            <w:r w:rsidR="001F16BD">
              <w:t xml:space="preserve">edieningsfouten door gebruikers, technische </w:t>
            </w:r>
            <w:r w:rsidR="0061510A">
              <w:t xml:space="preserve">storingen, </w:t>
            </w:r>
            <w:r w:rsidR="00B02DE9">
              <w:t>aantal valse meldingen etc.</w:t>
            </w:r>
          </w:p>
        </w:tc>
      </w:tr>
      <w:tr w:rsidR="008372BA" w:rsidRPr="00FD1CF5" w14:paraId="762A39A6" w14:textId="77777777" w:rsidTr="00EC6E84">
        <w:tc>
          <w:tcPr>
            <w:tcW w:w="9464" w:type="dxa"/>
          </w:tcPr>
          <w:p w14:paraId="607B52F4" w14:textId="77777777" w:rsidR="008372BA" w:rsidRPr="00FD1CF5" w:rsidRDefault="008372BA" w:rsidP="00EC6E84">
            <w:pPr>
              <w:rPr>
                <w:i/>
              </w:rPr>
            </w:pPr>
            <w:r w:rsidRPr="00FD1CF5">
              <w:rPr>
                <w:i/>
              </w:rPr>
              <w:t>&lt;</w:t>
            </w:r>
            <w:r>
              <w:rPr>
                <w:i/>
              </w:rPr>
              <w:t>V</w:t>
            </w:r>
            <w:r w:rsidRPr="00FD1CF5">
              <w:rPr>
                <w:i/>
              </w:rPr>
              <w:t>ul in&gt;</w:t>
            </w:r>
          </w:p>
        </w:tc>
      </w:tr>
    </w:tbl>
    <w:p w14:paraId="7ADC565D" w14:textId="77777777" w:rsidR="008372BA" w:rsidRDefault="008372BA" w:rsidP="00CE44B0"/>
    <w:p w14:paraId="6AF857CE" w14:textId="43727E62" w:rsidR="006B6361" w:rsidRDefault="006B6361" w:rsidP="00911AA4">
      <w:pPr>
        <w:pStyle w:val="Kop2"/>
        <w:spacing w:before="0" w:line="240" w:lineRule="auto"/>
        <w:ind w:left="567" w:hanging="567"/>
        <w:rPr>
          <w:rFonts w:asciiTheme="minorHAnsi" w:hAnsiTheme="minorHAnsi" w:cstheme="minorHAnsi"/>
          <w:sz w:val="24"/>
          <w:szCs w:val="24"/>
        </w:rPr>
      </w:pPr>
      <w:bookmarkStart w:id="29" w:name="_Toc127336947"/>
      <w:r>
        <w:rPr>
          <w:rFonts w:asciiTheme="minorHAnsi" w:hAnsiTheme="minorHAnsi" w:cstheme="minorHAnsi"/>
          <w:sz w:val="24"/>
          <w:szCs w:val="24"/>
        </w:rPr>
        <w:t>Geschiktheidseisen</w:t>
      </w:r>
      <w:bookmarkEnd w:id="29"/>
    </w:p>
    <w:p w14:paraId="3AF96743" w14:textId="7AF5E990" w:rsidR="006B6361" w:rsidRDefault="006B6361" w:rsidP="006B6361"/>
    <w:tbl>
      <w:tblPr>
        <w:tblStyle w:val="Tabelraster"/>
        <w:tblW w:w="0" w:type="auto"/>
        <w:tblLook w:val="04A0" w:firstRow="1" w:lastRow="0" w:firstColumn="1" w:lastColumn="0" w:noHBand="0" w:noVBand="1"/>
      </w:tblPr>
      <w:tblGrid>
        <w:gridCol w:w="6374"/>
        <w:gridCol w:w="3090"/>
      </w:tblGrid>
      <w:tr w:rsidR="00692992" w:rsidRPr="00BF72F6" w14:paraId="3719EC6B" w14:textId="77777777" w:rsidTr="00473D76">
        <w:tc>
          <w:tcPr>
            <w:tcW w:w="9464" w:type="dxa"/>
            <w:gridSpan w:val="2"/>
            <w:shd w:val="clear" w:color="auto" w:fill="B8A1FF" w:themeFill="accent1"/>
          </w:tcPr>
          <w:p w14:paraId="00E6F38C" w14:textId="42146175" w:rsidR="00692992" w:rsidRPr="00BF72F6" w:rsidRDefault="00692992" w:rsidP="00692992">
            <w:pPr>
              <w:rPr>
                <w:b/>
              </w:rPr>
            </w:pPr>
            <w:bookmarkStart w:id="30" w:name="_Hlk114466569"/>
            <w:r>
              <w:rPr>
                <w:b/>
              </w:rPr>
              <w:t>Geschiktheidseisen</w:t>
            </w:r>
          </w:p>
        </w:tc>
      </w:tr>
      <w:tr w:rsidR="00692992" w:rsidRPr="00BF72F6" w14:paraId="39C57DE0" w14:textId="77777777" w:rsidTr="00692992">
        <w:tc>
          <w:tcPr>
            <w:tcW w:w="9464" w:type="dxa"/>
            <w:gridSpan w:val="2"/>
          </w:tcPr>
          <w:p w14:paraId="788FA54D" w14:textId="63C9AB1D" w:rsidR="00692992" w:rsidRPr="00BF72F6" w:rsidRDefault="00CA3896" w:rsidP="00692992">
            <w:pPr>
              <w:rPr>
                <w:b/>
              </w:rPr>
            </w:pPr>
            <w:r>
              <w:t>2</w:t>
            </w:r>
            <w:r w:rsidR="007C76F4">
              <w:t>5</w:t>
            </w:r>
            <w:r>
              <w:t xml:space="preserve">. </w:t>
            </w:r>
            <w:r w:rsidR="00692992">
              <w:t xml:space="preserve">Hieronder ziet u enkele </w:t>
            </w:r>
            <w:r w:rsidR="00BD347B">
              <w:t xml:space="preserve">van de mogelijk door Yuverta te stellen </w:t>
            </w:r>
            <w:r w:rsidR="00692992">
              <w:t>geschiktheidseisen</w:t>
            </w:r>
            <w:r w:rsidR="00BC7755">
              <w:t>.</w:t>
            </w:r>
            <w:r w:rsidR="00BD347B">
              <w:t xml:space="preserve"> K</w:t>
            </w:r>
            <w:r w:rsidR="00692992">
              <w:t>unt u per geschiktheidseis aangeven of u daaraan zou kunnen voldoen?</w:t>
            </w:r>
          </w:p>
        </w:tc>
      </w:tr>
      <w:tr w:rsidR="003B3494" w14:paraId="159AE533" w14:textId="77777777" w:rsidTr="00612059">
        <w:tc>
          <w:tcPr>
            <w:tcW w:w="6374" w:type="dxa"/>
            <w:vAlign w:val="center"/>
          </w:tcPr>
          <w:p w14:paraId="77632CDC" w14:textId="5CF1BAC3" w:rsidR="0012494F" w:rsidRDefault="003B3494" w:rsidP="0012494F">
            <w:pPr>
              <w:pStyle w:val="Lijstalinea"/>
              <w:numPr>
                <w:ilvl w:val="0"/>
                <w:numId w:val="28"/>
              </w:numPr>
              <w:ind w:left="459"/>
            </w:pPr>
            <w:r>
              <w:t>Overleggen van jaar</w:t>
            </w:r>
            <w:r w:rsidR="0012494F">
              <w:t>rekeningen</w:t>
            </w:r>
            <w:r>
              <w:t xml:space="preserve"> </w:t>
            </w:r>
            <w:r w:rsidR="00994098">
              <w:t xml:space="preserve">over </w:t>
            </w:r>
            <w:r w:rsidR="0012494F">
              <w:t xml:space="preserve">2019, </w:t>
            </w:r>
            <w:r w:rsidR="00994098">
              <w:t>2020</w:t>
            </w:r>
            <w:r w:rsidR="0012494F">
              <w:t xml:space="preserve"> en </w:t>
            </w:r>
            <w:r>
              <w:t>2021</w:t>
            </w:r>
            <w:r w:rsidR="0012494F">
              <w:t xml:space="preserve"> waarbij de meest recente jaarrekening</w:t>
            </w:r>
            <w:r w:rsidR="0012494F" w:rsidRPr="00FF625E">
              <w:t xml:space="preserve"> geen paragraaf bevat met negatieve continuïteitsverwachtingen.</w:t>
            </w:r>
          </w:p>
        </w:tc>
        <w:tc>
          <w:tcPr>
            <w:tcW w:w="3090" w:type="dxa"/>
            <w:vAlign w:val="center"/>
          </w:tcPr>
          <w:p w14:paraId="32BCF1F4" w14:textId="3E49A62B" w:rsidR="003B3494" w:rsidRDefault="008E2872" w:rsidP="006B6361">
            <w:r w:rsidRPr="003B3494">
              <w:rPr>
                <w:i/>
              </w:rPr>
              <w:t>Ja</w:t>
            </w:r>
            <w:r>
              <w:rPr>
                <w:i/>
              </w:rPr>
              <w:t xml:space="preserve"> / n</w:t>
            </w:r>
            <w:r w:rsidRPr="003B3494">
              <w:rPr>
                <w:i/>
              </w:rPr>
              <w:t>ee, &lt;licht toe&gt;</w:t>
            </w:r>
          </w:p>
        </w:tc>
      </w:tr>
      <w:bookmarkEnd w:id="30"/>
      <w:tr w:rsidR="004B5E67" w14:paraId="24AB77BA" w14:textId="77777777" w:rsidTr="00612059">
        <w:tc>
          <w:tcPr>
            <w:tcW w:w="6374" w:type="dxa"/>
            <w:vAlign w:val="center"/>
          </w:tcPr>
          <w:p w14:paraId="0711188E" w14:textId="77777777" w:rsidR="005705E4" w:rsidRDefault="004B5E67" w:rsidP="00253026">
            <w:pPr>
              <w:pStyle w:val="Lijstalinea"/>
              <w:numPr>
                <w:ilvl w:val="0"/>
                <w:numId w:val="28"/>
              </w:numPr>
              <w:ind w:left="459"/>
            </w:pPr>
            <w:r>
              <w:lastRenderedPageBreak/>
              <w:t xml:space="preserve">Overleggen van een polis van een verzekering waarin duidelijk is dat u verzekerd bent tegen bedrijfs-/ en beroepsaansprakelijkheid met een dekking van ten minste </w:t>
            </w:r>
          </w:p>
          <w:p w14:paraId="25C909DF" w14:textId="2CC7C659" w:rsidR="004B5E67" w:rsidRDefault="004B5E67" w:rsidP="005705E4">
            <w:pPr>
              <w:pStyle w:val="Lijstalinea"/>
              <w:ind w:left="459"/>
            </w:pPr>
            <w:r>
              <w:t>€ 1.250.000,- euro per aanspraak.</w:t>
            </w:r>
          </w:p>
        </w:tc>
        <w:tc>
          <w:tcPr>
            <w:tcW w:w="3090" w:type="dxa"/>
            <w:vAlign w:val="center"/>
          </w:tcPr>
          <w:p w14:paraId="2C8C7D30" w14:textId="790CA3B7" w:rsidR="004B5E67" w:rsidRPr="003B3494" w:rsidRDefault="008E2872" w:rsidP="004B5E67">
            <w:pPr>
              <w:rPr>
                <w:i/>
              </w:rPr>
            </w:pPr>
            <w:r w:rsidRPr="003B3494">
              <w:rPr>
                <w:i/>
              </w:rPr>
              <w:t>Ja</w:t>
            </w:r>
            <w:r>
              <w:rPr>
                <w:i/>
              </w:rPr>
              <w:t xml:space="preserve"> / n</w:t>
            </w:r>
            <w:r w:rsidRPr="003B3494">
              <w:rPr>
                <w:i/>
              </w:rPr>
              <w:t>ee, &lt;licht toe&gt;</w:t>
            </w:r>
          </w:p>
        </w:tc>
      </w:tr>
      <w:tr w:rsidR="004B5E67" w14:paraId="07AB9303" w14:textId="77777777" w:rsidTr="00612059">
        <w:tc>
          <w:tcPr>
            <w:tcW w:w="6374" w:type="dxa"/>
            <w:vAlign w:val="center"/>
          </w:tcPr>
          <w:p w14:paraId="5CF5B5A7" w14:textId="4B8C5CB0" w:rsidR="004B5E67" w:rsidRPr="00D475BA" w:rsidRDefault="004B5E67" w:rsidP="00253026">
            <w:pPr>
              <w:pStyle w:val="Lijstalinea"/>
              <w:numPr>
                <w:ilvl w:val="0"/>
                <w:numId w:val="28"/>
              </w:numPr>
              <w:ind w:left="459"/>
            </w:pPr>
            <w:r w:rsidRPr="00D475BA">
              <w:t xml:space="preserve">Overleggen van een referentieopdracht waarin aantoonbaar gemaakt wordt dat u </w:t>
            </w:r>
            <w:r w:rsidR="00473D76" w:rsidRPr="00D475BA">
              <w:t>ervaring hebt met</w:t>
            </w:r>
            <w:r w:rsidR="00C5121E" w:rsidRPr="00D475BA">
              <w:t xml:space="preserve"> </w:t>
            </w:r>
            <w:r w:rsidR="00473D76" w:rsidRPr="00D475BA">
              <w:t>‘</w:t>
            </w:r>
            <w:r w:rsidR="00013C34" w:rsidRPr="00D475BA">
              <w:t>verlenen van meldkamer- en alarmdiensten voor een onderwijsorganisatie</w:t>
            </w:r>
            <w:r w:rsidR="00473D76" w:rsidRPr="00D475BA">
              <w:t>’</w:t>
            </w:r>
            <w:r w:rsidRPr="00D475BA">
              <w:t>.</w:t>
            </w:r>
          </w:p>
        </w:tc>
        <w:tc>
          <w:tcPr>
            <w:tcW w:w="3090" w:type="dxa"/>
            <w:vAlign w:val="center"/>
          </w:tcPr>
          <w:p w14:paraId="5946AEC5" w14:textId="5A05A7CF" w:rsidR="004B5E67" w:rsidRPr="003B3494" w:rsidRDefault="008E2872" w:rsidP="004B5E67">
            <w:pPr>
              <w:rPr>
                <w:i/>
              </w:rPr>
            </w:pPr>
            <w:r w:rsidRPr="003B3494">
              <w:rPr>
                <w:i/>
              </w:rPr>
              <w:t>Ja</w:t>
            </w:r>
            <w:r>
              <w:rPr>
                <w:i/>
              </w:rPr>
              <w:t xml:space="preserve"> / n</w:t>
            </w:r>
            <w:r w:rsidRPr="003B3494">
              <w:rPr>
                <w:i/>
              </w:rPr>
              <w:t>ee, &lt;licht toe&gt;</w:t>
            </w:r>
          </w:p>
        </w:tc>
      </w:tr>
      <w:tr w:rsidR="004B5E67" w14:paraId="028DA7ED" w14:textId="77777777" w:rsidTr="00612059">
        <w:tc>
          <w:tcPr>
            <w:tcW w:w="6374" w:type="dxa"/>
            <w:vAlign w:val="center"/>
          </w:tcPr>
          <w:p w14:paraId="5B4FA346" w14:textId="7A4759A7" w:rsidR="004B5E67" w:rsidRPr="00D475BA" w:rsidRDefault="004B5E67" w:rsidP="00253026">
            <w:pPr>
              <w:pStyle w:val="Lijstalinea"/>
              <w:numPr>
                <w:ilvl w:val="0"/>
                <w:numId w:val="28"/>
              </w:numPr>
              <w:ind w:left="459"/>
            </w:pPr>
            <w:r w:rsidRPr="00D475BA">
              <w:t xml:space="preserve">Overleggen van </w:t>
            </w:r>
            <w:r w:rsidR="000040EE" w:rsidRPr="00D475BA">
              <w:t xml:space="preserve">bewijs </w:t>
            </w:r>
            <w:r w:rsidRPr="00D475BA">
              <w:t xml:space="preserve">waarin aantoonbaar gemaakt wordt dat u </w:t>
            </w:r>
            <w:r w:rsidR="00473D76" w:rsidRPr="00D475BA">
              <w:t>ervaring hebt met ‘</w:t>
            </w:r>
            <w:r w:rsidR="00220ACB" w:rsidRPr="00D475BA">
              <w:t xml:space="preserve">verzorgen van </w:t>
            </w:r>
            <w:r w:rsidR="00F853F8" w:rsidRPr="00D475BA">
              <w:t xml:space="preserve">meldkamer- en alarmdiensten voor </w:t>
            </w:r>
            <w:r w:rsidR="00220ACB" w:rsidRPr="00D475BA">
              <w:t xml:space="preserve">minimaal </w:t>
            </w:r>
            <w:r w:rsidR="00432673" w:rsidRPr="00D475BA">
              <w:t>20</w:t>
            </w:r>
            <w:r w:rsidR="00220ACB" w:rsidRPr="00D475BA">
              <w:t xml:space="preserve"> panden / locaties</w:t>
            </w:r>
            <w:r w:rsidR="00432673" w:rsidRPr="00D475BA">
              <w:t xml:space="preserve"> in één </w:t>
            </w:r>
            <w:r w:rsidR="00C84722" w:rsidRPr="00D475BA">
              <w:t>of meerdere provincies</w:t>
            </w:r>
            <w:r w:rsidR="00473D76" w:rsidRPr="00D475BA">
              <w:t>’</w:t>
            </w:r>
            <w:r w:rsidRPr="00D475BA">
              <w:t>.</w:t>
            </w:r>
          </w:p>
        </w:tc>
        <w:tc>
          <w:tcPr>
            <w:tcW w:w="3090" w:type="dxa"/>
            <w:vAlign w:val="center"/>
          </w:tcPr>
          <w:p w14:paraId="193788F4" w14:textId="0AF9B694" w:rsidR="004B5E67" w:rsidRPr="003B3494" w:rsidRDefault="008E2872" w:rsidP="004B5E67">
            <w:pPr>
              <w:rPr>
                <w:i/>
              </w:rPr>
            </w:pPr>
            <w:r w:rsidRPr="003B3494">
              <w:rPr>
                <w:i/>
              </w:rPr>
              <w:t>Ja</w:t>
            </w:r>
            <w:r>
              <w:rPr>
                <w:i/>
              </w:rPr>
              <w:t xml:space="preserve"> / n</w:t>
            </w:r>
            <w:r w:rsidRPr="003B3494">
              <w:rPr>
                <w:i/>
              </w:rPr>
              <w:t>ee, &lt;licht toe&gt;</w:t>
            </w:r>
          </w:p>
        </w:tc>
      </w:tr>
      <w:tr w:rsidR="004B5E67" w14:paraId="63115CC6" w14:textId="77777777" w:rsidTr="00612059">
        <w:tc>
          <w:tcPr>
            <w:tcW w:w="6374" w:type="dxa"/>
            <w:vAlign w:val="center"/>
          </w:tcPr>
          <w:p w14:paraId="294140D3" w14:textId="2F3E5261" w:rsidR="004B5E67" w:rsidRPr="00D475BA" w:rsidRDefault="004B5E67" w:rsidP="00253026">
            <w:pPr>
              <w:pStyle w:val="Lijstalinea"/>
              <w:numPr>
                <w:ilvl w:val="0"/>
                <w:numId w:val="28"/>
              </w:numPr>
              <w:ind w:left="459"/>
            </w:pPr>
            <w:r w:rsidRPr="00D475BA">
              <w:t>Overleggen van een referentieopdracht waarin aantoonbaar gemaakt wordt dat u</w:t>
            </w:r>
            <w:r w:rsidR="00473D76" w:rsidRPr="00D475BA">
              <w:t xml:space="preserve"> ervaring hebt met ‘</w:t>
            </w:r>
            <w:r w:rsidR="000610B8" w:rsidRPr="00D475BA">
              <w:t>verzorgen van alarmopvolging voor een onderwijsorganisatie’</w:t>
            </w:r>
            <w:r w:rsidRPr="00D475BA">
              <w:t>.</w:t>
            </w:r>
          </w:p>
        </w:tc>
        <w:tc>
          <w:tcPr>
            <w:tcW w:w="3090" w:type="dxa"/>
            <w:vAlign w:val="center"/>
          </w:tcPr>
          <w:p w14:paraId="4760AE73" w14:textId="42EA3F91" w:rsidR="004B5E67" w:rsidRPr="003B3494" w:rsidRDefault="008E2872" w:rsidP="004B5E67">
            <w:pPr>
              <w:rPr>
                <w:i/>
              </w:rPr>
            </w:pPr>
            <w:r w:rsidRPr="003B3494">
              <w:rPr>
                <w:i/>
              </w:rPr>
              <w:t>Ja</w:t>
            </w:r>
            <w:r>
              <w:rPr>
                <w:i/>
              </w:rPr>
              <w:t xml:space="preserve"> / n</w:t>
            </w:r>
            <w:r w:rsidRPr="003B3494">
              <w:rPr>
                <w:i/>
              </w:rPr>
              <w:t>ee, &lt;licht toe&gt;</w:t>
            </w:r>
          </w:p>
        </w:tc>
      </w:tr>
      <w:tr w:rsidR="00473D76" w14:paraId="36EFBF7C" w14:textId="77777777" w:rsidTr="00612059">
        <w:tc>
          <w:tcPr>
            <w:tcW w:w="6374" w:type="dxa"/>
            <w:vAlign w:val="center"/>
          </w:tcPr>
          <w:p w14:paraId="4F2FA5DB" w14:textId="3CF2FBEC" w:rsidR="00473D76" w:rsidRPr="00D475BA" w:rsidRDefault="00473D76" w:rsidP="00473D76">
            <w:pPr>
              <w:pStyle w:val="Lijstalinea"/>
              <w:numPr>
                <w:ilvl w:val="0"/>
                <w:numId w:val="28"/>
              </w:numPr>
              <w:ind w:left="459"/>
            </w:pPr>
            <w:r w:rsidRPr="00D475BA">
              <w:t xml:space="preserve">Overleggen van een referentieopdracht waarin aantoonbaar gemaakt wordt dat u ervaring hebt met </w:t>
            </w:r>
            <w:r w:rsidR="00220ACB" w:rsidRPr="00D475BA">
              <w:t>‘</w:t>
            </w:r>
            <w:r w:rsidR="00525A12" w:rsidRPr="00D475BA">
              <w:t>verzorgen van alarmopvolging voor minimaal 20 panden / locaties in één of meerdere provincies’</w:t>
            </w:r>
            <w:r w:rsidRPr="00D475BA">
              <w:t>.</w:t>
            </w:r>
          </w:p>
        </w:tc>
        <w:tc>
          <w:tcPr>
            <w:tcW w:w="3090" w:type="dxa"/>
            <w:vAlign w:val="center"/>
          </w:tcPr>
          <w:p w14:paraId="71FAA097" w14:textId="22D24CE4" w:rsidR="00473D76" w:rsidRPr="003B3494" w:rsidRDefault="00473D76" w:rsidP="008E2872">
            <w:pPr>
              <w:rPr>
                <w:i/>
              </w:rPr>
            </w:pPr>
            <w:r w:rsidRPr="003B3494">
              <w:rPr>
                <w:i/>
              </w:rPr>
              <w:t>Ja</w:t>
            </w:r>
            <w:r w:rsidR="008E2872">
              <w:rPr>
                <w:i/>
              </w:rPr>
              <w:t xml:space="preserve"> / n</w:t>
            </w:r>
            <w:r w:rsidRPr="003B3494">
              <w:rPr>
                <w:i/>
              </w:rPr>
              <w:t>ee, &lt;licht toe&gt;</w:t>
            </w:r>
          </w:p>
        </w:tc>
      </w:tr>
      <w:tr w:rsidR="000937A8" w14:paraId="24DD7046" w14:textId="77777777" w:rsidTr="00A57E85">
        <w:tc>
          <w:tcPr>
            <w:tcW w:w="6374" w:type="dxa"/>
            <w:vAlign w:val="center"/>
          </w:tcPr>
          <w:p w14:paraId="43CE3A2E" w14:textId="34555D58" w:rsidR="000937A8" w:rsidRPr="00D475BA" w:rsidRDefault="000937A8" w:rsidP="000937A8">
            <w:pPr>
              <w:pStyle w:val="Lijstalinea"/>
              <w:numPr>
                <w:ilvl w:val="0"/>
                <w:numId w:val="28"/>
              </w:numPr>
              <w:ind w:left="459"/>
            </w:pPr>
            <w:r w:rsidRPr="00D475BA">
              <w:t>Overleggen van een referentieopdracht waarin aantoonbaar gemaakt wordt dat u ervaring hebt met ‘</w:t>
            </w:r>
            <w:r w:rsidR="006567DF" w:rsidRPr="00D475BA">
              <w:t xml:space="preserve">remote control (camera bewaking) </w:t>
            </w:r>
            <w:r w:rsidR="00E65A45" w:rsidRPr="00D475BA">
              <w:t>én daaromheen de service- en dienstverlening he</w:t>
            </w:r>
            <w:r w:rsidR="00AE77B8" w:rsidRPr="00D475BA">
              <w:t>bt</w:t>
            </w:r>
            <w:r w:rsidR="00E65A45" w:rsidRPr="00D475BA">
              <w:t xml:space="preserve"> ingericht</w:t>
            </w:r>
            <w:r w:rsidR="007373EB" w:rsidRPr="00D475BA">
              <w:t>’</w:t>
            </w:r>
            <w:r w:rsidR="006567DF" w:rsidRPr="00D475BA">
              <w:t>.</w:t>
            </w:r>
          </w:p>
        </w:tc>
        <w:tc>
          <w:tcPr>
            <w:tcW w:w="3090" w:type="dxa"/>
            <w:vAlign w:val="center"/>
          </w:tcPr>
          <w:p w14:paraId="599ADB57" w14:textId="354B48AE" w:rsidR="000937A8" w:rsidRPr="003B3494" w:rsidRDefault="008E2872" w:rsidP="000937A8">
            <w:pPr>
              <w:rPr>
                <w:i/>
              </w:rPr>
            </w:pPr>
            <w:r w:rsidRPr="003B3494">
              <w:rPr>
                <w:i/>
              </w:rPr>
              <w:t>Ja</w:t>
            </w:r>
            <w:r>
              <w:rPr>
                <w:i/>
              </w:rPr>
              <w:t xml:space="preserve"> / n</w:t>
            </w:r>
            <w:r w:rsidRPr="003B3494">
              <w:rPr>
                <w:i/>
              </w:rPr>
              <w:t>ee, &lt;licht toe&gt;</w:t>
            </w:r>
          </w:p>
        </w:tc>
      </w:tr>
      <w:tr w:rsidR="000937A8" w14:paraId="3099AE1F" w14:textId="77777777" w:rsidTr="00612059">
        <w:tc>
          <w:tcPr>
            <w:tcW w:w="6374" w:type="dxa"/>
            <w:vAlign w:val="center"/>
          </w:tcPr>
          <w:p w14:paraId="77804430" w14:textId="6F5E0119" w:rsidR="000937A8" w:rsidRDefault="000937A8" w:rsidP="000937A8">
            <w:pPr>
              <w:pStyle w:val="Lijstalinea"/>
              <w:numPr>
                <w:ilvl w:val="0"/>
                <w:numId w:val="28"/>
              </w:numPr>
              <w:ind w:left="459"/>
            </w:pPr>
            <w:r>
              <w:t>Overleggen van een certificaat of anderzijds soortgelijk bewijs dat u beschikt over een kwaliteitsmanagement systeem dat voldoet aan de eisen van ISO9001 of vergelijkbaar.</w:t>
            </w:r>
          </w:p>
        </w:tc>
        <w:tc>
          <w:tcPr>
            <w:tcW w:w="3090" w:type="dxa"/>
            <w:vAlign w:val="center"/>
          </w:tcPr>
          <w:p w14:paraId="0EC4D7DB" w14:textId="56D921CD" w:rsidR="000937A8" w:rsidRPr="003B3494" w:rsidRDefault="008E2872" w:rsidP="000937A8">
            <w:pPr>
              <w:rPr>
                <w:i/>
              </w:rPr>
            </w:pPr>
            <w:r w:rsidRPr="003B3494">
              <w:rPr>
                <w:i/>
              </w:rPr>
              <w:t>Ja</w:t>
            </w:r>
            <w:r>
              <w:rPr>
                <w:i/>
              </w:rPr>
              <w:t xml:space="preserve"> / n</w:t>
            </w:r>
            <w:r w:rsidRPr="003B3494">
              <w:rPr>
                <w:i/>
              </w:rPr>
              <w:t>ee, &lt;licht toe&gt;</w:t>
            </w:r>
          </w:p>
        </w:tc>
      </w:tr>
      <w:tr w:rsidR="00473D76" w14:paraId="6D970C33" w14:textId="77777777" w:rsidTr="00612059">
        <w:tc>
          <w:tcPr>
            <w:tcW w:w="6374" w:type="dxa"/>
            <w:vAlign w:val="center"/>
          </w:tcPr>
          <w:p w14:paraId="532DAF15" w14:textId="79520D33" w:rsidR="00473D76" w:rsidRDefault="00473D76" w:rsidP="00473D76">
            <w:pPr>
              <w:pStyle w:val="Lijstalinea"/>
              <w:numPr>
                <w:ilvl w:val="0"/>
                <w:numId w:val="28"/>
              </w:numPr>
              <w:ind w:left="459"/>
            </w:pPr>
            <w:r>
              <w:t>Overleggen van een certificaat of anderzijds soortgelijk bewijs dat u beschikt over een milieumanagement systeem dat voldoet aan de eisen van ISO14001 of vergelijkbaar.</w:t>
            </w:r>
          </w:p>
        </w:tc>
        <w:tc>
          <w:tcPr>
            <w:tcW w:w="3090" w:type="dxa"/>
            <w:vAlign w:val="center"/>
          </w:tcPr>
          <w:p w14:paraId="1AA2AB6C" w14:textId="63E6247E" w:rsidR="00473D76" w:rsidRPr="003B3494" w:rsidRDefault="008E2872" w:rsidP="00473D76">
            <w:pPr>
              <w:rPr>
                <w:i/>
              </w:rPr>
            </w:pPr>
            <w:r w:rsidRPr="003B3494">
              <w:rPr>
                <w:i/>
              </w:rPr>
              <w:t>Ja</w:t>
            </w:r>
            <w:r>
              <w:rPr>
                <w:i/>
              </w:rPr>
              <w:t xml:space="preserve"> / n</w:t>
            </w:r>
            <w:r w:rsidRPr="003B3494">
              <w:rPr>
                <w:i/>
              </w:rPr>
              <w:t>ee, &lt;licht toe&gt;</w:t>
            </w:r>
          </w:p>
        </w:tc>
      </w:tr>
      <w:tr w:rsidR="003D63C8" w14:paraId="7CB7EC58" w14:textId="77777777" w:rsidTr="00612059">
        <w:tc>
          <w:tcPr>
            <w:tcW w:w="6374" w:type="dxa"/>
            <w:vAlign w:val="center"/>
          </w:tcPr>
          <w:p w14:paraId="6829B4D4" w14:textId="3963806C" w:rsidR="003D63C8" w:rsidRDefault="003D63C8" w:rsidP="003D63C8">
            <w:pPr>
              <w:pStyle w:val="Lijstalinea"/>
              <w:numPr>
                <w:ilvl w:val="0"/>
                <w:numId w:val="28"/>
              </w:numPr>
              <w:ind w:left="459"/>
            </w:pPr>
            <w:r>
              <w:t>Overleggen van een certificaat of anderzijds soortgelijk bewijs dat u beschikt over gedegen systeem ter bescherming van privacy data (AVG) dat voldoet aan de eisen van ISO27001 of vergelijkbaar.</w:t>
            </w:r>
          </w:p>
        </w:tc>
        <w:tc>
          <w:tcPr>
            <w:tcW w:w="3090" w:type="dxa"/>
            <w:vAlign w:val="center"/>
          </w:tcPr>
          <w:p w14:paraId="230B1F2E" w14:textId="7BFF2AAB" w:rsidR="003D63C8" w:rsidRPr="003B3494" w:rsidRDefault="003D63C8" w:rsidP="003D63C8">
            <w:pPr>
              <w:rPr>
                <w:i/>
              </w:rPr>
            </w:pPr>
            <w:r w:rsidRPr="003B3494">
              <w:rPr>
                <w:i/>
              </w:rPr>
              <w:t>Ja</w:t>
            </w:r>
            <w:r>
              <w:rPr>
                <w:i/>
              </w:rPr>
              <w:t xml:space="preserve"> / n</w:t>
            </w:r>
            <w:r w:rsidRPr="003B3494">
              <w:rPr>
                <w:i/>
              </w:rPr>
              <w:t>ee, &lt;licht toe&gt;</w:t>
            </w:r>
          </w:p>
        </w:tc>
      </w:tr>
      <w:tr w:rsidR="003D63C8" w14:paraId="62F56323" w14:textId="77777777" w:rsidTr="00612059">
        <w:tc>
          <w:tcPr>
            <w:tcW w:w="6374" w:type="dxa"/>
            <w:vAlign w:val="center"/>
          </w:tcPr>
          <w:p w14:paraId="0B580C78" w14:textId="10025228" w:rsidR="003D63C8" w:rsidRDefault="003D63C8" w:rsidP="003D63C8">
            <w:pPr>
              <w:pStyle w:val="Lijstalinea"/>
              <w:numPr>
                <w:ilvl w:val="0"/>
                <w:numId w:val="28"/>
              </w:numPr>
              <w:ind w:left="459"/>
            </w:pPr>
            <w:r>
              <w:t>Overleggen van een certificaat of anderzijds soortgelijk bewijs dat u beschikt over de voor u branche-specifieke certificeringen en / of lidmaatschappen.</w:t>
            </w:r>
          </w:p>
        </w:tc>
        <w:tc>
          <w:tcPr>
            <w:tcW w:w="3090" w:type="dxa"/>
            <w:vAlign w:val="center"/>
          </w:tcPr>
          <w:p w14:paraId="4BE31DA7" w14:textId="591F196D" w:rsidR="003D63C8" w:rsidRPr="003B3494" w:rsidRDefault="003D63C8" w:rsidP="003D63C8">
            <w:pPr>
              <w:rPr>
                <w:i/>
              </w:rPr>
            </w:pPr>
            <w:r w:rsidRPr="003B3494">
              <w:rPr>
                <w:i/>
              </w:rPr>
              <w:t>Ja</w:t>
            </w:r>
            <w:r>
              <w:rPr>
                <w:i/>
              </w:rPr>
              <w:t xml:space="preserve"> / n</w:t>
            </w:r>
            <w:r w:rsidRPr="003B3494">
              <w:rPr>
                <w:i/>
              </w:rPr>
              <w:t>ee, &lt;licht toe&gt;</w:t>
            </w:r>
          </w:p>
        </w:tc>
      </w:tr>
    </w:tbl>
    <w:p w14:paraId="686562D7" w14:textId="77777777" w:rsidR="006B6361" w:rsidRPr="006B6361" w:rsidRDefault="006B6361" w:rsidP="006B6361"/>
    <w:p w14:paraId="009E4246" w14:textId="32C373E8" w:rsidR="00C8137E" w:rsidRPr="00911AA4" w:rsidRDefault="00C8137E" w:rsidP="00911AA4">
      <w:pPr>
        <w:pStyle w:val="Kop2"/>
        <w:spacing w:before="0" w:line="240" w:lineRule="auto"/>
        <w:ind w:left="567" w:hanging="567"/>
        <w:rPr>
          <w:rFonts w:asciiTheme="minorHAnsi" w:hAnsiTheme="minorHAnsi" w:cstheme="minorHAnsi"/>
          <w:sz w:val="24"/>
          <w:szCs w:val="24"/>
        </w:rPr>
      </w:pPr>
      <w:bookmarkStart w:id="31" w:name="_Toc127336948"/>
      <w:r w:rsidRPr="00911AA4">
        <w:rPr>
          <w:rFonts w:asciiTheme="minorHAnsi" w:hAnsiTheme="minorHAnsi" w:cstheme="minorHAnsi"/>
          <w:sz w:val="24"/>
          <w:szCs w:val="24"/>
        </w:rPr>
        <w:t>Eisen</w:t>
      </w:r>
      <w:r w:rsidR="00E3581F">
        <w:rPr>
          <w:rFonts w:asciiTheme="minorHAnsi" w:hAnsiTheme="minorHAnsi" w:cstheme="minorHAnsi"/>
          <w:sz w:val="24"/>
          <w:szCs w:val="24"/>
        </w:rPr>
        <w:t xml:space="preserve">, </w:t>
      </w:r>
      <w:r w:rsidRPr="00911AA4">
        <w:rPr>
          <w:rFonts w:asciiTheme="minorHAnsi" w:hAnsiTheme="minorHAnsi" w:cstheme="minorHAnsi"/>
          <w:sz w:val="24"/>
          <w:szCs w:val="24"/>
        </w:rPr>
        <w:t>wensen</w:t>
      </w:r>
      <w:r w:rsidR="006B6361">
        <w:rPr>
          <w:rFonts w:asciiTheme="minorHAnsi" w:hAnsiTheme="minorHAnsi" w:cstheme="minorHAnsi"/>
          <w:sz w:val="24"/>
          <w:szCs w:val="24"/>
        </w:rPr>
        <w:t xml:space="preserve"> </w:t>
      </w:r>
      <w:r w:rsidR="00E3581F">
        <w:rPr>
          <w:rFonts w:asciiTheme="minorHAnsi" w:hAnsiTheme="minorHAnsi" w:cstheme="minorHAnsi"/>
          <w:sz w:val="24"/>
          <w:szCs w:val="24"/>
        </w:rPr>
        <w:t xml:space="preserve">en mogelijkheden </w:t>
      </w:r>
      <w:r w:rsidR="006B6361">
        <w:rPr>
          <w:rFonts w:asciiTheme="minorHAnsi" w:hAnsiTheme="minorHAnsi" w:cstheme="minorHAnsi"/>
          <w:sz w:val="24"/>
          <w:szCs w:val="24"/>
        </w:rPr>
        <w:t xml:space="preserve">t.a.v. de </w:t>
      </w:r>
      <w:r w:rsidR="00E3581F">
        <w:rPr>
          <w:rFonts w:asciiTheme="minorHAnsi" w:hAnsiTheme="minorHAnsi" w:cstheme="minorHAnsi"/>
          <w:sz w:val="24"/>
          <w:szCs w:val="24"/>
        </w:rPr>
        <w:t xml:space="preserve">producten / </w:t>
      </w:r>
      <w:r w:rsidR="006B6361">
        <w:rPr>
          <w:rFonts w:asciiTheme="minorHAnsi" w:hAnsiTheme="minorHAnsi" w:cstheme="minorHAnsi"/>
          <w:sz w:val="24"/>
          <w:szCs w:val="24"/>
        </w:rPr>
        <w:t>dienst</w:t>
      </w:r>
      <w:r w:rsidR="00E3581F">
        <w:rPr>
          <w:rFonts w:asciiTheme="minorHAnsi" w:hAnsiTheme="minorHAnsi" w:cstheme="minorHAnsi"/>
          <w:sz w:val="24"/>
          <w:szCs w:val="24"/>
        </w:rPr>
        <w:t>en</w:t>
      </w:r>
      <w:bookmarkEnd w:id="31"/>
    </w:p>
    <w:p w14:paraId="72B26F3B" w14:textId="77777777" w:rsidR="00C8137E" w:rsidRDefault="00C8137E" w:rsidP="00CE44B0"/>
    <w:tbl>
      <w:tblPr>
        <w:tblStyle w:val="Tabelraster"/>
        <w:tblW w:w="0" w:type="auto"/>
        <w:tblLook w:val="04A0" w:firstRow="1" w:lastRow="0" w:firstColumn="1" w:lastColumn="0" w:noHBand="0" w:noVBand="1"/>
      </w:tblPr>
      <w:tblGrid>
        <w:gridCol w:w="9464"/>
      </w:tblGrid>
      <w:tr w:rsidR="00CE44B0" w:rsidRPr="00BF72F6" w14:paraId="1D736543" w14:textId="77777777" w:rsidTr="00473D76">
        <w:tc>
          <w:tcPr>
            <w:tcW w:w="9464" w:type="dxa"/>
            <w:shd w:val="clear" w:color="auto" w:fill="B8A1FF" w:themeFill="accent1"/>
          </w:tcPr>
          <w:p w14:paraId="37A704E4" w14:textId="16984B97" w:rsidR="00CE44B0" w:rsidRPr="00BF72F6" w:rsidRDefault="00CE44B0" w:rsidP="002F55E1">
            <w:pPr>
              <w:rPr>
                <w:b/>
              </w:rPr>
            </w:pPr>
            <w:r w:rsidRPr="00BF72F6">
              <w:rPr>
                <w:b/>
              </w:rPr>
              <w:t>Eisen aan de dienstverlening</w:t>
            </w:r>
          </w:p>
        </w:tc>
      </w:tr>
      <w:tr w:rsidR="00CE44B0" w:rsidRPr="00137D23" w14:paraId="02EC6875" w14:textId="77777777" w:rsidTr="002F55E1">
        <w:tc>
          <w:tcPr>
            <w:tcW w:w="9464" w:type="dxa"/>
          </w:tcPr>
          <w:p w14:paraId="6F008B49" w14:textId="533F34CD" w:rsidR="00CE44B0" w:rsidRPr="00BF72F6" w:rsidRDefault="00CA3896" w:rsidP="002F55E1">
            <w:pPr>
              <w:rPr>
                <w:b/>
              </w:rPr>
            </w:pPr>
            <w:r>
              <w:t>2</w:t>
            </w:r>
            <w:r w:rsidR="007C76F4">
              <w:t>6</w:t>
            </w:r>
            <w:r>
              <w:t xml:space="preserve">. </w:t>
            </w:r>
            <w:r w:rsidR="00CE44B0" w:rsidRPr="00BF72F6">
              <w:t xml:space="preserve">Welke eisen zou </w:t>
            </w:r>
            <w:r w:rsidR="00CE44B0">
              <w:t xml:space="preserve">Yuverta </w:t>
            </w:r>
            <w:r w:rsidR="00CE44B0" w:rsidRPr="00BF72F6">
              <w:t xml:space="preserve">moeten stellen t.a.v. de </w:t>
            </w:r>
            <w:r w:rsidR="00024F3C">
              <w:t xml:space="preserve">functionaliteit en </w:t>
            </w:r>
            <w:r w:rsidR="00024F3C" w:rsidRPr="00BF72F6">
              <w:t xml:space="preserve">kwaliteit </w:t>
            </w:r>
            <w:r w:rsidR="00CE44B0" w:rsidRPr="00BF72F6">
              <w:t>van de gevraagde dienstverlening?</w:t>
            </w:r>
          </w:p>
        </w:tc>
      </w:tr>
      <w:tr w:rsidR="00CE44B0" w:rsidRPr="00FD1CF5" w14:paraId="5F527A7A" w14:textId="77777777" w:rsidTr="002F55E1">
        <w:tc>
          <w:tcPr>
            <w:tcW w:w="9464" w:type="dxa"/>
          </w:tcPr>
          <w:p w14:paraId="42700A93" w14:textId="7CCB1E4B" w:rsidR="00CE44B0" w:rsidRPr="00FD1CF5" w:rsidRDefault="00CE44B0" w:rsidP="002F55E1">
            <w:pPr>
              <w:rPr>
                <w:i/>
              </w:rPr>
            </w:pPr>
            <w:r w:rsidRPr="00FD1CF5">
              <w:rPr>
                <w:i/>
              </w:rPr>
              <w:t>&lt;</w:t>
            </w:r>
            <w:r w:rsidR="007A7714">
              <w:rPr>
                <w:i/>
              </w:rPr>
              <w:t>V</w:t>
            </w:r>
            <w:r w:rsidRPr="00FD1CF5">
              <w:rPr>
                <w:i/>
              </w:rPr>
              <w:t>ul in&gt;</w:t>
            </w:r>
          </w:p>
        </w:tc>
      </w:tr>
    </w:tbl>
    <w:p w14:paraId="3C8047D1" w14:textId="204FF245" w:rsidR="00E877C2" w:rsidRDefault="00E877C2"/>
    <w:tbl>
      <w:tblPr>
        <w:tblStyle w:val="Tabelraster"/>
        <w:tblW w:w="0" w:type="auto"/>
        <w:tblLook w:val="04A0" w:firstRow="1" w:lastRow="0" w:firstColumn="1" w:lastColumn="0" w:noHBand="0" w:noVBand="1"/>
      </w:tblPr>
      <w:tblGrid>
        <w:gridCol w:w="9464"/>
      </w:tblGrid>
      <w:tr w:rsidR="00CE44B0" w:rsidRPr="00137D23" w14:paraId="1EACC899" w14:textId="77777777" w:rsidTr="002F55E1">
        <w:tc>
          <w:tcPr>
            <w:tcW w:w="9464" w:type="dxa"/>
          </w:tcPr>
          <w:p w14:paraId="359B377F" w14:textId="1B2A3001" w:rsidR="00CE44B0" w:rsidRPr="00BF72F6" w:rsidRDefault="00CA3896" w:rsidP="002F55E1">
            <w:pPr>
              <w:rPr>
                <w:b/>
              </w:rPr>
            </w:pPr>
            <w:r>
              <w:t>2</w:t>
            </w:r>
            <w:r w:rsidR="007C76F4">
              <w:t>7</w:t>
            </w:r>
            <w:r>
              <w:t xml:space="preserve">. </w:t>
            </w:r>
            <w:r w:rsidR="00CE44B0" w:rsidRPr="00BF72F6">
              <w:t xml:space="preserve">Welke eisen zou </w:t>
            </w:r>
            <w:r w:rsidR="00CE44B0">
              <w:t xml:space="preserve">Yuverta </w:t>
            </w:r>
            <w:r w:rsidR="00F54D73" w:rsidRPr="00F54D73">
              <w:rPr>
                <w:b/>
                <w:bCs/>
              </w:rPr>
              <w:t>niet</w:t>
            </w:r>
            <w:r w:rsidR="00CE44B0">
              <w:t xml:space="preserve"> </w:t>
            </w:r>
            <w:r w:rsidR="00CE44B0" w:rsidRPr="00BF72F6">
              <w:t xml:space="preserve">moeten stellen t.a.v. de </w:t>
            </w:r>
            <w:r w:rsidR="00024F3C">
              <w:t xml:space="preserve">functionaliteit en </w:t>
            </w:r>
            <w:r w:rsidR="00CE44B0" w:rsidRPr="00BF72F6">
              <w:t>kwaliteit van de gevraagde dienstverlening?</w:t>
            </w:r>
          </w:p>
        </w:tc>
      </w:tr>
      <w:tr w:rsidR="00CE44B0" w:rsidRPr="00FD1CF5" w14:paraId="20681CE8" w14:textId="77777777" w:rsidTr="002F55E1">
        <w:tc>
          <w:tcPr>
            <w:tcW w:w="9464" w:type="dxa"/>
          </w:tcPr>
          <w:p w14:paraId="659857AB" w14:textId="5B1E3CB7" w:rsidR="00CE44B0" w:rsidRPr="00FD1CF5" w:rsidRDefault="00CE44B0" w:rsidP="002F55E1">
            <w:pPr>
              <w:rPr>
                <w:i/>
              </w:rPr>
            </w:pPr>
            <w:r w:rsidRPr="00FD1CF5">
              <w:rPr>
                <w:i/>
              </w:rPr>
              <w:t>&lt;</w:t>
            </w:r>
            <w:r w:rsidR="007A7714">
              <w:rPr>
                <w:i/>
              </w:rPr>
              <w:t>V</w:t>
            </w:r>
            <w:r w:rsidRPr="00FD1CF5">
              <w:rPr>
                <w:i/>
              </w:rPr>
              <w:t>ul in&gt;</w:t>
            </w:r>
          </w:p>
        </w:tc>
      </w:tr>
    </w:tbl>
    <w:p w14:paraId="6E60907C" w14:textId="77777777" w:rsidR="00CA3896" w:rsidRDefault="00CA3896" w:rsidP="00C8137E"/>
    <w:tbl>
      <w:tblPr>
        <w:tblStyle w:val="Tabelraster"/>
        <w:tblW w:w="0" w:type="auto"/>
        <w:tblLook w:val="04A0" w:firstRow="1" w:lastRow="0" w:firstColumn="1" w:lastColumn="0" w:noHBand="0" w:noVBand="1"/>
      </w:tblPr>
      <w:tblGrid>
        <w:gridCol w:w="9464"/>
      </w:tblGrid>
      <w:tr w:rsidR="00C8137E" w:rsidRPr="00BF72F6" w14:paraId="07C6300D" w14:textId="77777777" w:rsidTr="00473D76">
        <w:tc>
          <w:tcPr>
            <w:tcW w:w="9464" w:type="dxa"/>
            <w:shd w:val="clear" w:color="auto" w:fill="B8A1FF" w:themeFill="accent1"/>
          </w:tcPr>
          <w:p w14:paraId="549F8BE2" w14:textId="566D4028" w:rsidR="00C8137E" w:rsidRPr="00BF72F6" w:rsidRDefault="00C8137E" w:rsidP="00002EC2">
            <w:pPr>
              <w:rPr>
                <w:b/>
              </w:rPr>
            </w:pPr>
            <w:r>
              <w:rPr>
                <w:b/>
              </w:rPr>
              <w:lastRenderedPageBreak/>
              <w:t xml:space="preserve">Wensen </w:t>
            </w:r>
            <w:r w:rsidRPr="00BF72F6">
              <w:rPr>
                <w:b/>
              </w:rPr>
              <w:t>aan de dienstverlening</w:t>
            </w:r>
          </w:p>
        </w:tc>
      </w:tr>
      <w:tr w:rsidR="00C8137E" w:rsidRPr="00137D23" w14:paraId="58868F28" w14:textId="77777777" w:rsidTr="00002EC2">
        <w:tc>
          <w:tcPr>
            <w:tcW w:w="9464" w:type="dxa"/>
          </w:tcPr>
          <w:p w14:paraId="592E191F" w14:textId="413131C0" w:rsidR="00C8137E" w:rsidRPr="00BF72F6" w:rsidRDefault="007C76F4" w:rsidP="00002EC2">
            <w:pPr>
              <w:rPr>
                <w:b/>
              </w:rPr>
            </w:pPr>
            <w:r>
              <w:t>28</w:t>
            </w:r>
            <w:r w:rsidR="00CA3896">
              <w:t xml:space="preserve">. </w:t>
            </w:r>
            <w:r w:rsidR="00C8137E" w:rsidRPr="00BF72F6">
              <w:t xml:space="preserve">Welke </w:t>
            </w:r>
            <w:r w:rsidR="00C8137E">
              <w:t xml:space="preserve">wensen </w:t>
            </w:r>
            <w:r w:rsidR="00C8137E" w:rsidRPr="00BF72F6">
              <w:t xml:space="preserve">zou </w:t>
            </w:r>
            <w:r w:rsidR="00C8137E">
              <w:t xml:space="preserve">Yuverta </w:t>
            </w:r>
            <w:r w:rsidR="00C8137E" w:rsidRPr="00BF72F6">
              <w:t xml:space="preserve">moeten stellen t.a.v. </w:t>
            </w:r>
            <w:r w:rsidR="00024F3C" w:rsidRPr="00BF72F6">
              <w:t xml:space="preserve">de </w:t>
            </w:r>
            <w:r w:rsidR="00024F3C">
              <w:t xml:space="preserve">functionaliteit en </w:t>
            </w:r>
            <w:r w:rsidR="00C8137E" w:rsidRPr="00BF72F6">
              <w:t>kwaliteit van de gevraagde dienstverlening?</w:t>
            </w:r>
          </w:p>
        </w:tc>
      </w:tr>
      <w:tr w:rsidR="00C8137E" w:rsidRPr="00FD1CF5" w14:paraId="4614BA81" w14:textId="77777777" w:rsidTr="00002EC2">
        <w:tc>
          <w:tcPr>
            <w:tcW w:w="9464" w:type="dxa"/>
          </w:tcPr>
          <w:p w14:paraId="3D2EC3A7" w14:textId="17B11CBA" w:rsidR="00C8137E" w:rsidRPr="00FD1CF5" w:rsidRDefault="00C8137E" w:rsidP="00002EC2">
            <w:pPr>
              <w:rPr>
                <w:i/>
              </w:rPr>
            </w:pPr>
            <w:r w:rsidRPr="00FD1CF5">
              <w:rPr>
                <w:i/>
              </w:rPr>
              <w:t>&lt;</w:t>
            </w:r>
            <w:r w:rsidR="007A7714">
              <w:rPr>
                <w:i/>
              </w:rPr>
              <w:t>V</w:t>
            </w:r>
            <w:r w:rsidRPr="00FD1CF5">
              <w:rPr>
                <w:i/>
              </w:rPr>
              <w:t>ul in&gt;</w:t>
            </w:r>
          </w:p>
        </w:tc>
      </w:tr>
    </w:tbl>
    <w:p w14:paraId="55872F53" w14:textId="3E2F6143" w:rsidR="00E877C2" w:rsidRDefault="00E877C2"/>
    <w:tbl>
      <w:tblPr>
        <w:tblStyle w:val="Tabelraster"/>
        <w:tblW w:w="0" w:type="auto"/>
        <w:tblLook w:val="04A0" w:firstRow="1" w:lastRow="0" w:firstColumn="1" w:lastColumn="0" w:noHBand="0" w:noVBand="1"/>
      </w:tblPr>
      <w:tblGrid>
        <w:gridCol w:w="9464"/>
      </w:tblGrid>
      <w:tr w:rsidR="00C8137E" w:rsidRPr="00137D23" w14:paraId="01A3C49E" w14:textId="77777777" w:rsidTr="00002EC2">
        <w:tc>
          <w:tcPr>
            <w:tcW w:w="9464" w:type="dxa"/>
          </w:tcPr>
          <w:p w14:paraId="17751498" w14:textId="360E16A3" w:rsidR="00C8137E" w:rsidRPr="00BF72F6" w:rsidRDefault="007C76F4" w:rsidP="00002EC2">
            <w:pPr>
              <w:rPr>
                <w:b/>
              </w:rPr>
            </w:pPr>
            <w:r>
              <w:t>29</w:t>
            </w:r>
            <w:r w:rsidR="00CA3896">
              <w:t xml:space="preserve">. </w:t>
            </w:r>
            <w:r w:rsidR="00C8137E" w:rsidRPr="00BF72F6">
              <w:t xml:space="preserve">Welke </w:t>
            </w:r>
            <w:r w:rsidR="00C8137E">
              <w:t xml:space="preserve">wensen </w:t>
            </w:r>
            <w:r w:rsidR="00C8137E" w:rsidRPr="00BF72F6">
              <w:t xml:space="preserve">zou </w:t>
            </w:r>
            <w:r w:rsidR="00C8137E">
              <w:t xml:space="preserve">Yuverta </w:t>
            </w:r>
            <w:r w:rsidR="00C8137E" w:rsidRPr="00F54D73">
              <w:rPr>
                <w:b/>
                <w:bCs/>
              </w:rPr>
              <w:t>niet</w:t>
            </w:r>
            <w:r w:rsidR="00C8137E">
              <w:t xml:space="preserve"> </w:t>
            </w:r>
            <w:r w:rsidR="00C8137E" w:rsidRPr="00BF72F6">
              <w:t xml:space="preserve">moeten stellen t.a.v. de </w:t>
            </w:r>
            <w:r w:rsidR="00024F3C">
              <w:t xml:space="preserve">functionaliteit en </w:t>
            </w:r>
            <w:r w:rsidR="00024F3C" w:rsidRPr="00BF72F6">
              <w:t xml:space="preserve">kwaliteit </w:t>
            </w:r>
            <w:r w:rsidR="00C8137E" w:rsidRPr="00BF72F6">
              <w:t>van de gevraagde dienstverlening?</w:t>
            </w:r>
          </w:p>
        </w:tc>
      </w:tr>
      <w:tr w:rsidR="00C8137E" w:rsidRPr="00FD1CF5" w14:paraId="4BB75DFF" w14:textId="77777777" w:rsidTr="00002EC2">
        <w:tc>
          <w:tcPr>
            <w:tcW w:w="9464" w:type="dxa"/>
          </w:tcPr>
          <w:p w14:paraId="02BA9A20" w14:textId="3F365713" w:rsidR="00C8137E" w:rsidRPr="00FD1CF5" w:rsidRDefault="00C8137E" w:rsidP="00002EC2">
            <w:pPr>
              <w:rPr>
                <w:i/>
              </w:rPr>
            </w:pPr>
            <w:r w:rsidRPr="00FD1CF5">
              <w:rPr>
                <w:i/>
              </w:rPr>
              <w:t>&lt;</w:t>
            </w:r>
            <w:r w:rsidR="007A7714">
              <w:rPr>
                <w:i/>
              </w:rPr>
              <w:t>V</w:t>
            </w:r>
            <w:r w:rsidRPr="00FD1CF5">
              <w:rPr>
                <w:i/>
              </w:rPr>
              <w:t>ul in&gt;</w:t>
            </w:r>
          </w:p>
        </w:tc>
      </w:tr>
    </w:tbl>
    <w:p w14:paraId="1D75A62F" w14:textId="77777777" w:rsidR="00E13B0E" w:rsidRDefault="00E13B0E" w:rsidP="00CE44B0"/>
    <w:p w14:paraId="79FC9098" w14:textId="77777777" w:rsidR="00CE44B0" w:rsidRPr="00911AA4" w:rsidRDefault="00CE44B0" w:rsidP="1409EA21">
      <w:pPr>
        <w:pStyle w:val="Kop2"/>
        <w:spacing w:before="0" w:line="240" w:lineRule="auto"/>
        <w:ind w:left="567" w:hanging="567"/>
        <w:rPr>
          <w:rFonts w:asciiTheme="minorHAnsi" w:hAnsiTheme="minorHAnsi" w:cstheme="minorBidi"/>
          <w:sz w:val="24"/>
          <w:szCs w:val="24"/>
        </w:rPr>
      </w:pPr>
      <w:bookmarkStart w:id="32" w:name="_Toc127336949"/>
      <w:r w:rsidRPr="1409EA21">
        <w:rPr>
          <w:rFonts w:asciiTheme="minorHAnsi" w:hAnsiTheme="minorHAnsi" w:cstheme="minorBidi"/>
          <w:sz w:val="24"/>
          <w:szCs w:val="24"/>
        </w:rPr>
        <w:t>Selectie- en gunningscriteria</w:t>
      </w:r>
      <w:bookmarkEnd w:id="32"/>
    </w:p>
    <w:p w14:paraId="69440643" w14:textId="77777777" w:rsidR="00CE44B0" w:rsidRPr="00BF72F6" w:rsidRDefault="00CE44B0" w:rsidP="00CE44B0">
      <w:pPr>
        <w:rPr>
          <w:b/>
          <w:sz w:val="24"/>
          <w:szCs w:val="24"/>
        </w:rPr>
      </w:pPr>
    </w:p>
    <w:tbl>
      <w:tblPr>
        <w:tblStyle w:val="Tabelraster"/>
        <w:tblW w:w="0" w:type="auto"/>
        <w:tblLook w:val="04A0" w:firstRow="1" w:lastRow="0" w:firstColumn="1" w:lastColumn="0" w:noHBand="0" w:noVBand="1"/>
      </w:tblPr>
      <w:tblGrid>
        <w:gridCol w:w="9464"/>
      </w:tblGrid>
      <w:tr w:rsidR="00CE44B0" w:rsidRPr="00BF72F6" w14:paraId="3232B374" w14:textId="77777777" w:rsidTr="00473D76">
        <w:tc>
          <w:tcPr>
            <w:tcW w:w="9464" w:type="dxa"/>
            <w:shd w:val="clear" w:color="auto" w:fill="B8A1FF" w:themeFill="accent1"/>
          </w:tcPr>
          <w:p w14:paraId="71B119AB" w14:textId="77777777" w:rsidR="00CE44B0" w:rsidRPr="00BF72F6" w:rsidRDefault="00CE44B0" w:rsidP="002F55E1">
            <w:pPr>
              <w:rPr>
                <w:b/>
              </w:rPr>
            </w:pPr>
            <w:r w:rsidRPr="00BF72F6">
              <w:rPr>
                <w:b/>
              </w:rPr>
              <w:t>Selectiecriteria</w:t>
            </w:r>
          </w:p>
        </w:tc>
      </w:tr>
      <w:tr w:rsidR="00CE44B0" w:rsidRPr="00137D23" w14:paraId="52959A84" w14:textId="77777777" w:rsidTr="002F55E1">
        <w:tc>
          <w:tcPr>
            <w:tcW w:w="9464" w:type="dxa"/>
          </w:tcPr>
          <w:p w14:paraId="5E1B2635" w14:textId="4C607244" w:rsidR="00CE44B0" w:rsidRPr="00BF72F6" w:rsidRDefault="00CA3896" w:rsidP="002F55E1">
            <w:pPr>
              <w:rPr>
                <w:b/>
              </w:rPr>
            </w:pPr>
            <w:r>
              <w:t>3</w:t>
            </w:r>
            <w:r w:rsidR="007C76F4">
              <w:t>0</w:t>
            </w:r>
            <w:r>
              <w:t xml:space="preserve">. </w:t>
            </w:r>
            <w:r w:rsidR="00CE44B0" w:rsidRPr="00BF72F6">
              <w:t>Kunt u aangeven wat volgens u passende selectiecriteria zijn waarop uw organisatie onderscheid kan maken ten aanzien van uw concurrenten?</w:t>
            </w:r>
          </w:p>
        </w:tc>
      </w:tr>
      <w:tr w:rsidR="00CE44B0" w:rsidRPr="00FD1CF5" w14:paraId="7F7254A3" w14:textId="77777777" w:rsidTr="002F55E1">
        <w:tc>
          <w:tcPr>
            <w:tcW w:w="9464" w:type="dxa"/>
          </w:tcPr>
          <w:p w14:paraId="50559CEF" w14:textId="6B8D81E9" w:rsidR="00CE44B0" w:rsidRPr="00FD1CF5" w:rsidRDefault="00CE44B0" w:rsidP="002F55E1">
            <w:pPr>
              <w:rPr>
                <w:i/>
              </w:rPr>
            </w:pPr>
            <w:r w:rsidRPr="00FD1CF5">
              <w:rPr>
                <w:i/>
              </w:rPr>
              <w:t>&lt;</w:t>
            </w:r>
            <w:r w:rsidR="007A7714">
              <w:rPr>
                <w:i/>
              </w:rPr>
              <w:t>V</w:t>
            </w:r>
            <w:r w:rsidRPr="00FD1CF5">
              <w:rPr>
                <w:i/>
              </w:rPr>
              <w:t>ul in&gt;</w:t>
            </w:r>
          </w:p>
        </w:tc>
      </w:tr>
    </w:tbl>
    <w:p w14:paraId="6025ECEB" w14:textId="77777777" w:rsidR="00CE44B0" w:rsidRPr="005E41D9" w:rsidRDefault="00CE44B0" w:rsidP="00CE44B0"/>
    <w:tbl>
      <w:tblPr>
        <w:tblStyle w:val="Tabelraster"/>
        <w:tblW w:w="0" w:type="auto"/>
        <w:tblLook w:val="04A0" w:firstRow="1" w:lastRow="0" w:firstColumn="1" w:lastColumn="0" w:noHBand="0" w:noVBand="1"/>
      </w:tblPr>
      <w:tblGrid>
        <w:gridCol w:w="9464"/>
      </w:tblGrid>
      <w:tr w:rsidR="00CE44B0" w:rsidRPr="00BF72F6" w14:paraId="34322751" w14:textId="77777777" w:rsidTr="00473D76">
        <w:tc>
          <w:tcPr>
            <w:tcW w:w="9464" w:type="dxa"/>
            <w:shd w:val="clear" w:color="auto" w:fill="B8A1FF" w:themeFill="accent1"/>
          </w:tcPr>
          <w:p w14:paraId="29FEEF61" w14:textId="77777777" w:rsidR="00CE44B0" w:rsidRPr="00BF72F6" w:rsidRDefault="00CE44B0" w:rsidP="002F55E1">
            <w:pPr>
              <w:rPr>
                <w:b/>
              </w:rPr>
            </w:pPr>
            <w:r w:rsidRPr="00BF72F6">
              <w:rPr>
                <w:b/>
              </w:rPr>
              <w:t>Gunningscriteria</w:t>
            </w:r>
          </w:p>
        </w:tc>
      </w:tr>
      <w:tr w:rsidR="00CE44B0" w:rsidRPr="00137D23" w14:paraId="43EA4A1E" w14:textId="77777777" w:rsidTr="002F55E1">
        <w:tc>
          <w:tcPr>
            <w:tcW w:w="9464" w:type="dxa"/>
          </w:tcPr>
          <w:p w14:paraId="031B286B" w14:textId="173631CD" w:rsidR="00CE44B0" w:rsidRPr="00BF72F6" w:rsidRDefault="00CA3896" w:rsidP="002F55E1">
            <w:pPr>
              <w:rPr>
                <w:b/>
              </w:rPr>
            </w:pPr>
            <w:r>
              <w:t>3</w:t>
            </w:r>
            <w:r w:rsidR="007C76F4">
              <w:t>1</w:t>
            </w:r>
            <w:r>
              <w:t xml:space="preserve">. </w:t>
            </w:r>
            <w:r w:rsidR="00CE44B0">
              <w:t>Kunt u aangeven wat volgens u passende gunningscriteria zijn waarop uw dienstverlening kwalitatief onderscheid kan maken ten aanzien van uw concurrenten?</w:t>
            </w:r>
          </w:p>
        </w:tc>
      </w:tr>
      <w:tr w:rsidR="00CE44B0" w:rsidRPr="00FD1CF5" w14:paraId="03CEDC57" w14:textId="77777777" w:rsidTr="002F55E1">
        <w:tc>
          <w:tcPr>
            <w:tcW w:w="9464" w:type="dxa"/>
          </w:tcPr>
          <w:p w14:paraId="0E2A320D" w14:textId="15C5B1D2" w:rsidR="00CE44B0" w:rsidRPr="00FD1CF5" w:rsidRDefault="00CE44B0" w:rsidP="002F55E1">
            <w:pPr>
              <w:rPr>
                <w:i/>
              </w:rPr>
            </w:pPr>
            <w:r w:rsidRPr="00FD1CF5">
              <w:rPr>
                <w:i/>
              </w:rPr>
              <w:t>&lt;</w:t>
            </w:r>
            <w:r w:rsidR="007A7714">
              <w:rPr>
                <w:i/>
              </w:rPr>
              <w:t>V</w:t>
            </w:r>
            <w:r w:rsidRPr="00FD1CF5">
              <w:rPr>
                <w:i/>
              </w:rPr>
              <w:t>ul in&gt;</w:t>
            </w:r>
          </w:p>
        </w:tc>
      </w:tr>
    </w:tbl>
    <w:p w14:paraId="31E7B140" w14:textId="77777777" w:rsidR="00CE44B0" w:rsidRDefault="00CE44B0" w:rsidP="00CE44B0"/>
    <w:p w14:paraId="1032E573" w14:textId="77777777"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33" w:name="_Toc127336950"/>
      <w:r w:rsidRPr="00911AA4">
        <w:rPr>
          <w:rFonts w:asciiTheme="minorHAnsi" w:hAnsiTheme="minorHAnsi" w:cstheme="minorHAnsi"/>
          <w:sz w:val="24"/>
          <w:szCs w:val="24"/>
        </w:rPr>
        <w:t>Prijs</w:t>
      </w:r>
      <w:bookmarkEnd w:id="33"/>
    </w:p>
    <w:p w14:paraId="0B99171E" w14:textId="5A780101" w:rsidR="00CE44B0" w:rsidRDefault="00CE44B0" w:rsidP="00CE44B0">
      <w:pPr>
        <w:rPr>
          <w:b/>
          <w:sz w:val="24"/>
          <w:szCs w:val="24"/>
        </w:rPr>
      </w:pPr>
    </w:p>
    <w:tbl>
      <w:tblPr>
        <w:tblStyle w:val="Tabelraster"/>
        <w:tblW w:w="0" w:type="auto"/>
        <w:tblLook w:val="04A0" w:firstRow="1" w:lastRow="0" w:firstColumn="1" w:lastColumn="0" w:noHBand="0" w:noVBand="1"/>
      </w:tblPr>
      <w:tblGrid>
        <w:gridCol w:w="9401"/>
      </w:tblGrid>
      <w:tr w:rsidR="00EB716B" w:rsidRPr="00BF72F6" w14:paraId="30D2B7FB" w14:textId="77777777" w:rsidTr="00473D76">
        <w:tc>
          <w:tcPr>
            <w:tcW w:w="9401" w:type="dxa"/>
            <w:shd w:val="clear" w:color="auto" w:fill="B8A1FF" w:themeFill="accent1"/>
          </w:tcPr>
          <w:p w14:paraId="20246F68" w14:textId="535367EB" w:rsidR="00EB716B" w:rsidRPr="00BF72F6" w:rsidRDefault="007C76F4" w:rsidP="00692992">
            <w:pPr>
              <w:rPr>
                <w:b/>
              </w:rPr>
            </w:pPr>
            <w:r>
              <w:rPr>
                <w:b/>
              </w:rPr>
              <w:t>Prijsmodel</w:t>
            </w:r>
          </w:p>
        </w:tc>
      </w:tr>
      <w:tr w:rsidR="00CE44B0" w:rsidRPr="00137D23" w14:paraId="4C4B27BF" w14:textId="77777777" w:rsidTr="1409EA21">
        <w:tc>
          <w:tcPr>
            <w:tcW w:w="9401" w:type="dxa"/>
          </w:tcPr>
          <w:p w14:paraId="40926C22" w14:textId="76778DD4" w:rsidR="00CE44B0" w:rsidRPr="00024F3C" w:rsidRDefault="00CA3896" w:rsidP="002F55E1">
            <w:r>
              <w:t>3</w:t>
            </w:r>
            <w:r w:rsidR="007C76F4">
              <w:t>2</w:t>
            </w:r>
            <w:r>
              <w:t xml:space="preserve">. </w:t>
            </w:r>
            <w:r w:rsidR="0071347B" w:rsidRPr="00BF72F6">
              <w:t xml:space="preserve">Kunt u aangeven </w:t>
            </w:r>
            <w:r w:rsidR="0071347B">
              <w:t xml:space="preserve">hoe het </w:t>
            </w:r>
            <w:r w:rsidR="0071347B" w:rsidRPr="00BF72F6">
              <w:t xml:space="preserve">prijsmodel </w:t>
            </w:r>
            <w:r w:rsidR="0071347B">
              <w:t>volgens u opgebouwd moeten worden (</w:t>
            </w:r>
            <w:r w:rsidR="00BE0C43">
              <w:t>ofwel, we vragen u hier naar alle benodigde kostenelementen, niet naar de prijzen / tarieven zelf</w:t>
            </w:r>
            <w:r w:rsidR="0071347B">
              <w:t>)</w:t>
            </w:r>
            <w:r w:rsidR="00BE0C43">
              <w:t xml:space="preserve"> </w:t>
            </w:r>
            <w:r w:rsidR="00024F3C">
              <w:t xml:space="preserve">teneinde een </w:t>
            </w:r>
            <w:r w:rsidR="0071347B">
              <w:t>volledig prijsmodel?</w:t>
            </w:r>
          </w:p>
        </w:tc>
      </w:tr>
      <w:tr w:rsidR="00CE44B0" w:rsidRPr="00FD1CF5" w14:paraId="1DDD6BC0" w14:textId="77777777" w:rsidTr="1409EA21">
        <w:tc>
          <w:tcPr>
            <w:tcW w:w="9401" w:type="dxa"/>
          </w:tcPr>
          <w:p w14:paraId="7A40AA97" w14:textId="231DED25" w:rsidR="00CE44B0" w:rsidRPr="00FD1CF5" w:rsidRDefault="00CE44B0" w:rsidP="002F55E1">
            <w:pPr>
              <w:rPr>
                <w:i/>
              </w:rPr>
            </w:pPr>
            <w:r w:rsidRPr="00FD1CF5">
              <w:rPr>
                <w:i/>
              </w:rPr>
              <w:t>&lt;</w:t>
            </w:r>
            <w:r w:rsidR="007A7714">
              <w:rPr>
                <w:i/>
              </w:rPr>
              <w:t>V</w:t>
            </w:r>
            <w:r w:rsidRPr="00FD1CF5">
              <w:rPr>
                <w:i/>
              </w:rPr>
              <w:t>ul in&gt;</w:t>
            </w:r>
          </w:p>
        </w:tc>
      </w:tr>
    </w:tbl>
    <w:p w14:paraId="0AECCC4B" w14:textId="77777777" w:rsidR="00CA3896" w:rsidRDefault="00CA3896"/>
    <w:tbl>
      <w:tblPr>
        <w:tblStyle w:val="Tabelraster"/>
        <w:tblW w:w="0" w:type="auto"/>
        <w:tblLook w:val="04A0" w:firstRow="1" w:lastRow="0" w:firstColumn="1" w:lastColumn="0" w:noHBand="0" w:noVBand="1"/>
      </w:tblPr>
      <w:tblGrid>
        <w:gridCol w:w="9401"/>
      </w:tblGrid>
      <w:tr w:rsidR="009A499F" w:rsidRPr="00BF72F6" w14:paraId="24E62F6A" w14:textId="77777777" w:rsidTr="00473D76">
        <w:tc>
          <w:tcPr>
            <w:tcW w:w="9401" w:type="dxa"/>
            <w:shd w:val="clear" w:color="auto" w:fill="B8A1FF" w:themeFill="accent1"/>
          </w:tcPr>
          <w:p w14:paraId="724D91FB" w14:textId="73CE5A3B" w:rsidR="009A499F" w:rsidRPr="00BF72F6" w:rsidRDefault="009A499F" w:rsidP="00002EC2">
            <w:pPr>
              <w:rPr>
                <w:b/>
              </w:rPr>
            </w:pPr>
            <w:r>
              <w:rPr>
                <w:b/>
              </w:rPr>
              <w:t>Prijsontwikkeling</w:t>
            </w:r>
          </w:p>
        </w:tc>
      </w:tr>
      <w:tr w:rsidR="009A499F" w:rsidRPr="00137D23" w14:paraId="2F6B02D6" w14:textId="77777777" w:rsidTr="00002EC2">
        <w:tc>
          <w:tcPr>
            <w:tcW w:w="9401" w:type="dxa"/>
          </w:tcPr>
          <w:p w14:paraId="2DB5B845" w14:textId="3F79CDBB" w:rsidR="009A499F" w:rsidRPr="00BF72F6" w:rsidRDefault="007C76F4" w:rsidP="00002EC2">
            <w:pPr>
              <w:rPr>
                <w:b/>
              </w:rPr>
            </w:pPr>
            <w:r>
              <w:t>33</w:t>
            </w:r>
            <w:r w:rsidR="00CA3896">
              <w:t xml:space="preserve">. </w:t>
            </w:r>
            <w:r w:rsidR="009A499F" w:rsidRPr="00BF72F6">
              <w:t xml:space="preserve">Kunt u aangeven </w:t>
            </w:r>
            <w:r w:rsidR="009A499F">
              <w:t xml:space="preserve">welke ontwikkelingen (bv. geopolitiek of wetgeving) u ziet welke binnen nu en drie jaar impact zal hebben op de prijs, en kunt u uitleggen waarom dat een impact op de prijs heeft en </w:t>
            </w:r>
            <w:r w:rsidR="00BE0C43">
              <w:t xml:space="preserve">met </w:t>
            </w:r>
            <w:r w:rsidR="009A499F">
              <w:t xml:space="preserve">welke impact in procenten (bandbreedte) </w:t>
            </w:r>
            <w:r w:rsidR="00BE0C43">
              <w:t>wij rekening moeten houden</w:t>
            </w:r>
            <w:r w:rsidR="009A499F">
              <w:t>?</w:t>
            </w:r>
          </w:p>
        </w:tc>
      </w:tr>
      <w:tr w:rsidR="009A499F" w:rsidRPr="00FD1CF5" w14:paraId="5F4251E3" w14:textId="77777777" w:rsidTr="00002EC2">
        <w:tc>
          <w:tcPr>
            <w:tcW w:w="9401" w:type="dxa"/>
          </w:tcPr>
          <w:p w14:paraId="3758A86E" w14:textId="268D60BD" w:rsidR="009A499F" w:rsidRPr="00FD1CF5" w:rsidRDefault="009A499F" w:rsidP="00002EC2">
            <w:pPr>
              <w:rPr>
                <w:i/>
              </w:rPr>
            </w:pPr>
            <w:r w:rsidRPr="00FD1CF5">
              <w:rPr>
                <w:i/>
              </w:rPr>
              <w:t>&lt;</w:t>
            </w:r>
            <w:r w:rsidR="007A7714">
              <w:rPr>
                <w:i/>
              </w:rPr>
              <w:t>V</w:t>
            </w:r>
            <w:r w:rsidRPr="00FD1CF5">
              <w:rPr>
                <w:i/>
              </w:rPr>
              <w:t>ul in&gt;</w:t>
            </w:r>
          </w:p>
        </w:tc>
      </w:tr>
    </w:tbl>
    <w:p w14:paraId="527B7932" w14:textId="7BEECD9A" w:rsidR="00CE44B0" w:rsidRDefault="00CE44B0" w:rsidP="00CE44B0"/>
    <w:p w14:paraId="46276CE7" w14:textId="733F83E5" w:rsidR="0024364F" w:rsidRPr="00911AA4" w:rsidRDefault="0024364F" w:rsidP="0024364F">
      <w:pPr>
        <w:pStyle w:val="Kop2"/>
        <w:spacing w:before="0" w:line="240" w:lineRule="auto"/>
        <w:ind w:left="567" w:hanging="567"/>
        <w:rPr>
          <w:rFonts w:asciiTheme="minorHAnsi" w:hAnsiTheme="minorHAnsi" w:cstheme="minorHAnsi"/>
          <w:sz w:val="24"/>
          <w:szCs w:val="24"/>
        </w:rPr>
      </w:pPr>
      <w:bookmarkStart w:id="34" w:name="_Toc127336951"/>
      <w:r>
        <w:rPr>
          <w:rFonts w:asciiTheme="minorHAnsi" w:hAnsiTheme="minorHAnsi" w:cstheme="minorHAnsi"/>
          <w:sz w:val="24"/>
          <w:szCs w:val="24"/>
        </w:rPr>
        <w:t>Laatste vraag</w:t>
      </w:r>
      <w:bookmarkEnd w:id="34"/>
    </w:p>
    <w:p w14:paraId="3C59D62F" w14:textId="77777777" w:rsidR="0024364F" w:rsidRDefault="0024364F" w:rsidP="00CE44B0"/>
    <w:tbl>
      <w:tblPr>
        <w:tblStyle w:val="Tabelraster"/>
        <w:tblW w:w="0" w:type="auto"/>
        <w:tblLook w:val="04A0" w:firstRow="1" w:lastRow="0" w:firstColumn="1" w:lastColumn="0" w:noHBand="0" w:noVBand="1"/>
      </w:tblPr>
      <w:tblGrid>
        <w:gridCol w:w="9401"/>
      </w:tblGrid>
      <w:tr w:rsidR="0024364F" w:rsidRPr="0024364F" w14:paraId="6444000C" w14:textId="77777777" w:rsidTr="00473D76">
        <w:tc>
          <w:tcPr>
            <w:tcW w:w="9401" w:type="dxa"/>
            <w:shd w:val="clear" w:color="auto" w:fill="B8A1FF" w:themeFill="accent1"/>
          </w:tcPr>
          <w:p w14:paraId="7962F453" w14:textId="09AFF6B9" w:rsidR="0024364F" w:rsidRPr="00BF72F6" w:rsidRDefault="0024364F" w:rsidP="008C3A32">
            <w:pPr>
              <w:rPr>
                <w:b/>
              </w:rPr>
            </w:pPr>
            <w:r>
              <w:rPr>
                <w:b/>
              </w:rPr>
              <w:t>Laatste vraag</w:t>
            </w:r>
          </w:p>
        </w:tc>
      </w:tr>
      <w:tr w:rsidR="0024364F" w:rsidRPr="00137D23" w14:paraId="0CAA9EF5" w14:textId="77777777" w:rsidTr="008C3A32">
        <w:tc>
          <w:tcPr>
            <w:tcW w:w="9401" w:type="dxa"/>
          </w:tcPr>
          <w:p w14:paraId="1FC2BBC8" w14:textId="69AC8644" w:rsidR="0024364F" w:rsidRPr="0024364F" w:rsidRDefault="007C76F4" w:rsidP="0024364F">
            <w:r>
              <w:t>34</w:t>
            </w:r>
            <w:r w:rsidR="00CA3896">
              <w:t xml:space="preserve">. </w:t>
            </w:r>
            <w:r w:rsidR="0024364F" w:rsidRPr="0024364F">
              <w:t>Wat zou u vanuit uw kennis, ervaring en expertise nog willen toevoegen naast hetgeen in bovenstaande reeds uitgevraagd is?</w:t>
            </w:r>
          </w:p>
        </w:tc>
      </w:tr>
      <w:tr w:rsidR="0024364F" w:rsidRPr="00FD1CF5" w14:paraId="1CB58CFF" w14:textId="77777777" w:rsidTr="008C3A32">
        <w:tc>
          <w:tcPr>
            <w:tcW w:w="9401" w:type="dxa"/>
          </w:tcPr>
          <w:p w14:paraId="08A0D26E" w14:textId="77777777" w:rsidR="0024364F" w:rsidRPr="00FD1CF5" w:rsidRDefault="0024364F" w:rsidP="008C3A32">
            <w:pPr>
              <w:rPr>
                <w:i/>
              </w:rPr>
            </w:pPr>
            <w:r w:rsidRPr="00FD1CF5">
              <w:rPr>
                <w:i/>
              </w:rPr>
              <w:t>&lt;</w:t>
            </w:r>
            <w:r>
              <w:rPr>
                <w:i/>
              </w:rPr>
              <w:t>V</w:t>
            </w:r>
            <w:r w:rsidRPr="00FD1CF5">
              <w:rPr>
                <w:i/>
              </w:rPr>
              <w:t>ul in&gt;</w:t>
            </w:r>
          </w:p>
        </w:tc>
      </w:tr>
    </w:tbl>
    <w:p w14:paraId="2F1BAFB8" w14:textId="2B753F4F" w:rsidR="000242A8" w:rsidRDefault="000242A8">
      <w:pPr>
        <w:spacing w:after="160" w:line="259" w:lineRule="auto"/>
      </w:pPr>
      <w:r>
        <w:br w:type="page"/>
      </w:r>
    </w:p>
    <w:p w14:paraId="39856477" w14:textId="628453AB" w:rsidR="000242A8" w:rsidRPr="00461387" w:rsidRDefault="00024F3C" w:rsidP="00461387">
      <w:pPr>
        <w:pStyle w:val="Kop2"/>
        <w:numPr>
          <w:ilvl w:val="0"/>
          <w:numId w:val="0"/>
        </w:numPr>
        <w:spacing w:before="0" w:line="240" w:lineRule="auto"/>
        <w:rPr>
          <w:rFonts w:asciiTheme="minorHAnsi" w:hAnsiTheme="minorHAnsi" w:cstheme="minorHAnsi"/>
          <w:sz w:val="24"/>
          <w:szCs w:val="24"/>
        </w:rPr>
      </w:pPr>
      <w:bookmarkStart w:id="35" w:name="_Toc127336952"/>
      <w:r w:rsidRPr="00461387">
        <w:rPr>
          <w:rFonts w:asciiTheme="minorHAnsi" w:hAnsiTheme="minorHAnsi" w:cstheme="minorHAnsi"/>
          <w:sz w:val="24"/>
          <w:szCs w:val="24"/>
        </w:rPr>
        <w:lastRenderedPageBreak/>
        <w:t>Bijlage 1</w:t>
      </w:r>
      <w:r w:rsidR="00034BE2">
        <w:rPr>
          <w:rFonts w:asciiTheme="minorHAnsi" w:hAnsiTheme="minorHAnsi" w:cstheme="minorHAnsi"/>
          <w:sz w:val="24"/>
          <w:szCs w:val="24"/>
        </w:rPr>
        <w:tab/>
      </w:r>
      <w:r w:rsidR="00A32CAD" w:rsidRPr="00461387">
        <w:rPr>
          <w:rFonts w:asciiTheme="minorHAnsi" w:hAnsiTheme="minorHAnsi" w:cstheme="minorHAnsi"/>
          <w:sz w:val="24"/>
          <w:szCs w:val="24"/>
        </w:rPr>
        <w:t>Missie, kernwaarden en visie Yuverta</w:t>
      </w:r>
      <w:bookmarkEnd w:id="35"/>
    </w:p>
    <w:p w14:paraId="2085BDDE" w14:textId="7CD09A68" w:rsidR="00024F3C" w:rsidRDefault="00024F3C" w:rsidP="00024F3C"/>
    <w:p w14:paraId="7D84769D" w14:textId="77777777" w:rsidR="00A32CAD" w:rsidRDefault="00A32CAD" w:rsidP="00024F3C"/>
    <w:p w14:paraId="2BC07D08" w14:textId="77777777" w:rsidR="00A32CAD" w:rsidRDefault="00024F3C" w:rsidP="00024F3C">
      <w:r>
        <w:t xml:space="preserve">De </w:t>
      </w:r>
      <w:r w:rsidRPr="00A32CAD">
        <w:rPr>
          <w:b/>
        </w:rPr>
        <w:t>missie</w:t>
      </w:r>
      <w:r>
        <w:t xml:space="preserve"> van Yuverta luidt: </w:t>
      </w:r>
    </w:p>
    <w:p w14:paraId="3ED00E0D" w14:textId="77777777" w:rsidR="00A32CAD" w:rsidRDefault="00A32CAD" w:rsidP="00024F3C"/>
    <w:p w14:paraId="219E2FA5" w14:textId="72AEBC6D" w:rsidR="00024F3C" w:rsidRDefault="00024F3C" w:rsidP="00024F3C">
      <w:r>
        <w:t xml:space="preserve">Werken aan een gezonde en leefbare toekomst door uit te blinken in </w:t>
      </w:r>
      <w:proofErr w:type="spellStart"/>
      <w:r>
        <w:t>blauw-</w:t>
      </w:r>
      <w:r w:rsidR="00A32CAD">
        <w:t>g</w:t>
      </w:r>
      <w:r>
        <w:t>roen</w:t>
      </w:r>
      <w:proofErr w:type="spellEnd"/>
      <w:r>
        <w:t xml:space="preserve"> onderwijs. Nu en in de toekomst bieden we uniek, persoonlijk en kleinschalig onderwijs en we zijn daarmee echt van betekenis voor onze leerlingen, studenten en cursisten, voor onze regio’s en voor onze medewerkers. </w:t>
      </w:r>
    </w:p>
    <w:p w14:paraId="4ABA7B38" w14:textId="77777777" w:rsidR="00A32CAD" w:rsidRDefault="00A32CAD" w:rsidP="00024F3C"/>
    <w:p w14:paraId="4D65C413" w14:textId="77777777" w:rsidR="00A32CAD" w:rsidRDefault="00024F3C" w:rsidP="00024F3C">
      <w:r>
        <w:t>Afgeleid van onze missie hebben we twee hoofdambities vastgesteld:</w:t>
      </w:r>
    </w:p>
    <w:p w14:paraId="68792675" w14:textId="77777777" w:rsidR="00A32CAD" w:rsidRDefault="00A32CAD" w:rsidP="00024F3C"/>
    <w:p w14:paraId="496C8522" w14:textId="4EB359E7" w:rsidR="00024F3C" w:rsidRDefault="00024F3C" w:rsidP="00253026">
      <w:pPr>
        <w:pStyle w:val="Lijstalinea"/>
        <w:numPr>
          <w:ilvl w:val="0"/>
          <w:numId w:val="26"/>
        </w:numPr>
      </w:pPr>
      <w:r>
        <w:t xml:space="preserve">We zijn in 2025 (landelijk) erkend als kwaliteitsinstituut in onderwijs voor vmbo, mbo en </w:t>
      </w:r>
      <w:proofErr w:type="spellStart"/>
      <w:r>
        <w:t>llo</w:t>
      </w:r>
      <w:proofErr w:type="spellEnd"/>
      <w:r>
        <w:t>;</w:t>
      </w:r>
    </w:p>
    <w:p w14:paraId="5E3FF17D" w14:textId="0030570D" w:rsidR="00024F3C" w:rsidRDefault="00024F3C" w:rsidP="00253026">
      <w:pPr>
        <w:pStyle w:val="Lijstalinea"/>
        <w:numPr>
          <w:ilvl w:val="0"/>
          <w:numId w:val="26"/>
        </w:numPr>
      </w:pPr>
      <w:r>
        <w:t xml:space="preserve">We dragen actief bij aan een duurzame wereld en we helpen de </w:t>
      </w:r>
      <w:proofErr w:type="spellStart"/>
      <w:r>
        <w:t>Sustainable</w:t>
      </w:r>
      <w:proofErr w:type="spellEnd"/>
      <w:r>
        <w:t xml:space="preserve"> Development Goals, zoals opgesteld door de VN, mee te realiseren.</w:t>
      </w:r>
    </w:p>
    <w:p w14:paraId="59883CC7" w14:textId="1B6F91D0" w:rsidR="00A32CAD" w:rsidRDefault="00A32CAD" w:rsidP="00A32CAD"/>
    <w:p w14:paraId="2239915C" w14:textId="77777777" w:rsidR="00461387" w:rsidRDefault="00461387" w:rsidP="00A32CAD"/>
    <w:p w14:paraId="13499DAA" w14:textId="77777777" w:rsidR="00A32CAD" w:rsidRDefault="00A32CAD" w:rsidP="00A32CAD">
      <w:r>
        <w:t xml:space="preserve">Bij Yuverta hebben we vier </w:t>
      </w:r>
      <w:r w:rsidRPr="00A32CAD">
        <w:rPr>
          <w:b/>
        </w:rPr>
        <w:t>kernwaarden</w:t>
      </w:r>
      <w:r>
        <w:t xml:space="preserve"> die passen bij onze missie. We laten deze waarden zien in </w:t>
      </w:r>
    </w:p>
    <w:p w14:paraId="0A323E2E" w14:textId="306F5A0D" w:rsidR="00A32CAD" w:rsidRDefault="00A32CAD" w:rsidP="00A32CAD">
      <w:r>
        <w:t>ons werk en ons gedrag.</w:t>
      </w:r>
    </w:p>
    <w:p w14:paraId="3ADE6E3A" w14:textId="77777777" w:rsidR="00A32CAD" w:rsidRDefault="00A32CAD" w:rsidP="00A32CAD"/>
    <w:p w14:paraId="24946044" w14:textId="60F57AA7" w:rsidR="00A32CAD" w:rsidRDefault="00A32CAD" w:rsidP="00253026">
      <w:pPr>
        <w:pStyle w:val="Lijstalinea"/>
        <w:numPr>
          <w:ilvl w:val="0"/>
          <w:numId w:val="27"/>
        </w:numPr>
      </w:pPr>
      <w:r w:rsidRPr="00A32CAD">
        <w:rPr>
          <w:u w:val="single"/>
        </w:rPr>
        <w:t>Duurzaam</w:t>
      </w:r>
      <w:r w:rsidRPr="00A32CAD">
        <w:rPr>
          <w:b/>
        </w:rPr>
        <w:t xml:space="preserve"> </w:t>
      </w:r>
      <w:r>
        <w:t>- Bij alles wat we doen houden we rekening met mens, milieu en maatschappij. We maken bewust duurzame keuzes in ons onderwijs, onze samenwerkingen en in onze bedrijfsvoering.</w:t>
      </w:r>
    </w:p>
    <w:p w14:paraId="6AB4A6BA" w14:textId="44CDB237" w:rsidR="00A32CAD" w:rsidRDefault="00A32CAD" w:rsidP="00253026">
      <w:pPr>
        <w:pStyle w:val="Lijstalinea"/>
        <w:numPr>
          <w:ilvl w:val="0"/>
          <w:numId w:val="27"/>
        </w:numPr>
      </w:pPr>
      <w:r w:rsidRPr="00A32CAD">
        <w:rPr>
          <w:u w:val="single"/>
        </w:rPr>
        <w:t>Innovatief</w:t>
      </w:r>
      <w:r w:rsidRPr="00A32CAD">
        <w:rPr>
          <w:b/>
        </w:rPr>
        <w:t xml:space="preserve"> </w:t>
      </w:r>
      <w:r>
        <w:t>- We onderzoeken actief welke trends en ontwikkelingen er spelen. We vertalen dit samen met onze leerlingen, studenten, cursisten en partners in innovatieve oplossingen en werken dit samen uit in innovatief onderwijs.</w:t>
      </w:r>
    </w:p>
    <w:p w14:paraId="3E5AFC27" w14:textId="6C68D07B" w:rsidR="00A32CAD" w:rsidRDefault="00A32CAD" w:rsidP="00253026">
      <w:pPr>
        <w:pStyle w:val="Lijstalinea"/>
        <w:numPr>
          <w:ilvl w:val="0"/>
          <w:numId w:val="27"/>
        </w:numPr>
      </w:pPr>
      <w:r w:rsidRPr="00A32CAD">
        <w:rPr>
          <w:u w:val="single"/>
        </w:rPr>
        <w:t>Betrokken</w:t>
      </w:r>
      <w:r w:rsidRPr="00A32CAD">
        <w:rPr>
          <w:b/>
        </w:rPr>
        <w:t xml:space="preserve"> </w:t>
      </w:r>
      <w:r>
        <w:t>- We voelen ons betrokken bij onze instelling, onze locatie en ons team. We hebben persoonlijke aandacht voor onze leerlingen, studenten, cursisten en medewerkers. Zo kunnen we uniek en persoonlijk onderwijs verzorgen en samen de organisatie vormgeven.</w:t>
      </w:r>
    </w:p>
    <w:p w14:paraId="5EA65831" w14:textId="17BAD09B" w:rsidR="00A32CAD" w:rsidRDefault="00A32CAD" w:rsidP="00253026">
      <w:pPr>
        <w:pStyle w:val="Lijstalinea"/>
        <w:numPr>
          <w:ilvl w:val="0"/>
          <w:numId w:val="27"/>
        </w:numPr>
      </w:pPr>
      <w:r w:rsidRPr="00A32CAD">
        <w:rPr>
          <w:u w:val="single"/>
        </w:rPr>
        <w:t>Ondernemend</w:t>
      </w:r>
      <w:r w:rsidRPr="00A32CAD">
        <w:rPr>
          <w:b/>
        </w:rPr>
        <w:t xml:space="preserve"> </w:t>
      </w:r>
      <w:r>
        <w:t>- We zorgen voor een uitdagende leeromgeving voor leerlingen, studenten, cursisten en medewerkers, waarin zij zich ondernemend, samenwerkend en onderzoekend leren opstellen. En we bieden een breed toekomstperspectief in het blauw-groene domein</w:t>
      </w:r>
    </w:p>
    <w:p w14:paraId="34865F03" w14:textId="158A4420" w:rsidR="00A32CAD" w:rsidRDefault="00A32CAD" w:rsidP="00A32CAD"/>
    <w:p w14:paraId="746440F6" w14:textId="77777777" w:rsidR="00461387" w:rsidRDefault="00461387" w:rsidP="00A32CAD"/>
    <w:p w14:paraId="1FCEF208" w14:textId="7F1091E0" w:rsidR="00A32CAD" w:rsidRDefault="00A32CAD" w:rsidP="00A32CAD">
      <w:r>
        <w:t xml:space="preserve">Onze </w:t>
      </w:r>
      <w:r w:rsidRPr="00461387">
        <w:rPr>
          <w:b/>
        </w:rPr>
        <w:t>visie</w:t>
      </w:r>
      <w:r>
        <w:t xml:space="preserve">. Yuverta vervult een maatschappelijke functie met het aanbieden van </w:t>
      </w:r>
      <w:proofErr w:type="spellStart"/>
      <w:r>
        <w:t>blauw-groen</w:t>
      </w:r>
      <w:proofErr w:type="spellEnd"/>
      <w:r>
        <w:t xml:space="preserve"> onderwijs aan leerlingen en studenten en cursussen en trainingen aan cursisten. We bereiden leerlingen en studenten voor op de arbeidsmarkt nu en in de toekomst en we helpen ze op weg naar volwassenheid en zelfstandigheid, waarbij ze zich hun leven lang kunnen (door)ontwikkelen tot vakbekwame professionals:</w:t>
      </w:r>
    </w:p>
    <w:p w14:paraId="39B934B0" w14:textId="77777777" w:rsidR="00A32CAD" w:rsidRDefault="00A32CAD" w:rsidP="00A32CAD"/>
    <w:p w14:paraId="4F3B73BB" w14:textId="72B698DB" w:rsidR="00A32CAD" w:rsidRDefault="00A32CAD" w:rsidP="00253026">
      <w:pPr>
        <w:pStyle w:val="Lijstalinea"/>
        <w:numPr>
          <w:ilvl w:val="0"/>
          <w:numId w:val="27"/>
        </w:numPr>
      </w:pPr>
      <w:r>
        <w:t>die een hoge kwaliteit in resultaten combineren met een maatschappelijk betrokken bewustzijn;</w:t>
      </w:r>
    </w:p>
    <w:p w14:paraId="36D3A7E6" w14:textId="0C3FB40F" w:rsidR="00A32CAD" w:rsidRDefault="00A32CAD" w:rsidP="00253026">
      <w:pPr>
        <w:pStyle w:val="Lijstalinea"/>
        <w:numPr>
          <w:ilvl w:val="0"/>
          <w:numId w:val="27"/>
        </w:numPr>
      </w:pPr>
      <w:r>
        <w:t>die het belang begrijpen van duurzaamheid voor een toekomstbestendige wereld;</w:t>
      </w:r>
    </w:p>
    <w:p w14:paraId="239A3962" w14:textId="77777777" w:rsidR="00A32CAD" w:rsidRDefault="00A32CAD" w:rsidP="00A32CAD"/>
    <w:p w14:paraId="3869EC3B" w14:textId="7FD57FF3" w:rsidR="00A32CAD" w:rsidRPr="00290F5C" w:rsidRDefault="00A32CAD" w:rsidP="00A32CAD">
      <w:r>
        <w:t xml:space="preserve">Dit alles afgestemd op de verwachtingen van de samenleving over onze wettelijke en maatschappelijke taak en de kwaliteit die daarbij hoort. We onderschrijven de </w:t>
      </w:r>
      <w:proofErr w:type="spellStart"/>
      <w:r>
        <w:t>Sustainable</w:t>
      </w:r>
      <w:proofErr w:type="spellEnd"/>
      <w:r>
        <w:t xml:space="preserve"> Development Goals van de VN. We zien deze terug in ons doen en laten in onze cultuur, onderwijs en bedrijfsvoering. We zijn bedrijfseconomisch gezond en we hebben onze bedrijfsvoering efficiënt ingericht. Daardoor kunnen we kwalitatief goede en economisch relevante, kleine opleidingen in stand houden en tegelijkertijd kunnen we blijven investeren in ons onderwijs en de vernieuwing daarvan. Door het behoud van kleine opleidingen en kleine onderwijslocaties borgen wij tevens onze toegankelijkheid en kleinschaligheid.</w:t>
      </w:r>
    </w:p>
    <w:sectPr w:rsidR="00A32CAD" w:rsidRPr="00290F5C" w:rsidSect="000242A8">
      <w:footerReference w:type="even" r:id="rId15"/>
      <w:footerReference w:type="default" r:id="rId16"/>
      <w:headerReference w:type="first" r:id="rId17"/>
      <w:footerReference w:type="first" r:id="rId18"/>
      <w:pgSz w:w="11906" w:h="16838" w:code="9"/>
      <w:pgMar w:top="1928" w:right="566"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47A5B" w14:textId="77777777" w:rsidR="00F36B7C" w:rsidRDefault="00F36B7C" w:rsidP="003B595D">
      <w:pPr>
        <w:spacing w:line="240" w:lineRule="auto"/>
      </w:pPr>
      <w:r>
        <w:separator/>
      </w:r>
    </w:p>
  </w:endnote>
  <w:endnote w:type="continuationSeparator" w:id="0">
    <w:p w14:paraId="3ED71C54" w14:textId="77777777" w:rsidR="00F36B7C" w:rsidRDefault="00F36B7C" w:rsidP="003B595D">
      <w:pPr>
        <w:spacing w:line="240" w:lineRule="auto"/>
      </w:pPr>
      <w:r>
        <w:continuationSeparator/>
      </w:r>
    </w:p>
  </w:endnote>
  <w:endnote w:type="continuationNotice" w:id="1">
    <w:p w14:paraId="45EAB0D3" w14:textId="77777777" w:rsidR="00F36B7C" w:rsidRDefault="00F36B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2A0E" w14:textId="7AF30F77" w:rsidR="009D1EF8" w:rsidRDefault="009D1EF8"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386ED9F4" w14:textId="77777777" w:rsidR="009D1EF8" w:rsidRDefault="009D1E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FCDB" w14:textId="77777777" w:rsidR="009D1EF8" w:rsidRPr="009B566D" w:rsidRDefault="009D1EF8" w:rsidP="00850C79">
    <w:pPr>
      <w:pStyle w:val="Voettekst"/>
      <w:framePr w:wrap="none" w:vAnchor="text" w:hAnchor="margin" w:xAlign="center" w:y="1"/>
      <w:jc w:val="center"/>
      <w:rPr>
        <w:rFonts w:cstheme="minorHAnsi"/>
        <w:color w:val="808080" w:themeColor="background1" w:themeShade="80"/>
        <w:szCs w:val="20"/>
      </w:rPr>
    </w:pPr>
    <w:r w:rsidRPr="00CA3896">
      <w:rPr>
        <w:rFonts w:cstheme="minorHAnsi"/>
        <w:color w:val="808080" w:themeColor="background1" w:themeShade="80"/>
        <w:szCs w:val="20"/>
      </w:rPr>
      <w:t xml:space="preserve">Pagina </w:t>
    </w:r>
    <w:r w:rsidRPr="00CA3896">
      <w:rPr>
        <w:rFonts w:cstheme="minorHAnsi"/>
        <w:b/>
        <w:color w:val="808080" w:themeColor="background1" w:themeShade="80"/>
        <w:szCs w:val="20"/>
        <w:shd w:val="clear" w:color="auto" w:fill="E6E6E6"/>
      </w:rPr>
      <w:fldChar w:fldCharType="begin"/>
    </w:r>
    <w:r w:rsidRPr="00CA3896">
      <w:rPr>
        <w:rFonts w:cstheme="minorHAnsi"/>
        <w:b/>
        <w:color w:val="808080" w:themeColor="background1" w:themeShade="80"/>
        <w:szCs w:val="20"/>
      </w:rPr>
      <w:instrText>PAGE  \* Arabic  \* MERGEFORMAT</w:instrText>
    </w:r>
    <w:r w:rsidRPr="00CA3896">
      <w:rPr>
        <w:rFonts w:cstheme="minorHAnsi"/>
        <w:b/>
        <w:color w:val="808080" w:themeColor="background1" w:themeShade="80"/>
        <w:szCs w:val="20"/>
        <w:shd w:val="clear" w:color="auto" w:fill="E6E6E6"/>
      </w:rPr>
      <w:fldChar w:fldCharType="separate"/>
    </w:r>
    <w:r w:rsidRPr="00CA3896">
      <w:rPr>
        <w:rFonts w:cstheme="minorHAnsi"/>
        <w:b/>
        <w:color w:val="808080" w:themeColor="background1" w:themeShade="80"/>
        <w:szCs w:val="20"/>
      </w:rPr>
      <w:t>2</w:t>
    </w:r>
    <w:r w:rsidRPr="00CA3896">
      <w:rPr>
        <w:rFonts w:cstheme="minorHAnsi"/>
        <w:b/>
        <w:color w:val="808080" w:themeColor="background1" w:themeShade="80"/>
        <w:szCs w:val="20"/>
        <w:shd w:val="clear" w:color="auto" w:fill="E6E6E6"/>
      </w:rPr>
      <w:fldChar w:fldCharType="end"/>
    </w:r>
    <w:r w:rsidRPr="00CA3896">
      <w:rPr>
        <w:rFonts w:cstheme="minorHAnsi"/>
        <w:color w:val="808080" w:themeColor="background1" w:themeShade="80"/>
        <w:szCs w:val="20"/>
      </w:rPr>
      <w:t xml:space="preserve"> van </w:t>
    </w:r>
    <w:r w:rsidRPr="00CA3896">
      <w:rPr>
        <w:rFonts w:cstheme="minorHAnsi"/>
        <w:b/>
        <w:noProof/>
        <w:color w:val="808080" w:themeColor="background1" w:themeShade="80"/>
        <w:szCs w:val="20"/>
        <w:shd w:val="clear" w:color="auto" w:fill="E6E6E6"/>
      </w:rPr>
      <w:fldChar w:fldCharType="begin"/>
    </w:r>
    <w:r w:rsidRPr="00CA3896">
      <w:rPr>
        <w:rFonts w:cstheme="minorHAnsi"/>
        <w:b/>
        <w:noProof/>
        <w:color w:val="808080" w:themeColor="background1" w:themeShade="80"/>
        <w:szCs w:val="20"/>
      </w:rPr>
      <w:instrText>NUMPAGES  \* Arabic  \* MERGEFORMAT</w:instrText>
    </w:r>
    <w:r w:rsidRPr="00CA3896">
      <w:rPr>
        <w:rFonts w:cstheme="minorHAnsi"/>
        <w:b/>
        <w:noProof/>
        <w:color w:val="808080" w:themeColor="background1" w:themeShade="80"/>
        <w:szCs w:val="20"/>
        <w:shd w:val="clear" w:color="auto" w:fill="E6E6E6"/>
      </w:rPr>
      <w:fldChar w:fldCharType="separate"/>
    </w:r>
    <w:r w:rsidRPr="00CA3896">
      <w:rPr>
        <w:rFonts w:cstheme="minorHAnsi"/>
        <w:b/>
        <w:noProof/>
        <w:color w:val="808080" w:themeColor="background1" w:themeShade="80"/>
        <w:szCs w:val="20"/>
      </w:rPr>
      <w:t>14</w:t>
    </w:r>
    <w:r w:rsidRPr="00CA3896">
      <w:rPr>
        <w:rFonts w:cstheme="minorHAnsi"/>
        <w:b/>
        <w:noProof/>
        <w:color w:val="808080" w:themeColor="background1" w:themeShade="80"/>
        <w:szCs w:val="20"/>
        <w:shd w:val="clear" w:color="auto" w:fill="E6E6E6"/>
      </w:rPr>
      <w:fldChar w:fldCharType="end"/>
    </w:r>
  </w:p>
  <w:p w14:paraId="2631EBBB" w14:textId="77777777" w:rsidR="009D1EF8" w:rsidRDefault="009D1EF8" w:rsidP="008E1246">
    <w:pPr>
      <w:spacing w:line="14" w:lineRule="exact"/>
    </w:pPr>
    <w:r>
      <w:rPr>
        <w:noProof/>
        <w:color w:val="2B579A"/>
        <w:shd w:val="clear" w:color="auto" w:fill="E6E6E6"/>
        <w:lang w:eastAsia="nl-NL"/>
      </w:rPr>
      <mc:AlternateContent>
        <mc:Choice Requires="wpg">
          <w:drawing>
            <wp:anchor distT="0" distB="0" distL="114300" distR="114300" simplePos="0" relativeHeight="251658240" behindDoc="1" locked="0" layoutInCell="1" allowOverlap="1" wp14:anchorId="09C1AC94" wp14:editId="66064DE1">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D7DF755">
            <v:group id="Notitie volgpaginas" style="position:absolute;margin-left:0;margin-top:0;width:566.95pt;height:87.85pt;z-index:-251658240;mso-position-horizontal:left;mso-position-horizontal-relative:page;mso-position-vertical:bottom;mso-position-vertical-relative:page;mso-width-relative:margin;mso-height-relative:margin" coordsize="71991,11156" o:spid="_x0000_s1026" w14:anchorId="32C6C7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width:26060;height:111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">
                <v:imagedata o:title="" r:id="rId3"/>
              </v:shape>
              <v:group id="Logo" style="position:absolute;left:58959;top:5143;width:13032;height:2665" coordsize="13025,26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style="position:absolute;left:2242;top:776;width:1677;height:1902;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v:stroke joinstyle="miter"/>
                  <v:path arrowok="t" o:connecttype="custom" o:connectlocs="115020,184575;115020,169098;63900,190235;0,117006;0,0;52624,0;52624,107572;81569,143052;115020,100781;115020,0;167645,0;167645,184575;115020,184575" o:connectangles="0,0,0,0,0,0,0,0,0,0,0,0,0"/>
                </v:shape>
                <v:shape id="Vrije vorm: vorm 11" style="position:absolute;left:4054;top:776;width:2022;height:1846;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v:stroke joinstyle="miter"/>
                  <v:path arrowok="t" o:connecttype="custom" o:connectlocs="101114,116633;147725,0;202228,0;128181,184578;73675,184578;0,0;54506,0" o:connectangles="0,0,0,0,0,0,0"/>
                </v:shape>
                <v:shape id="Vrije vorm: vorm 12" style="position:absolute;left:8108;top:690;width:1523;height:1902;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v:stroke joinstyle="miter"/>
                  <v:path arrowok="t" o:connecttype="custom" o:connectlocs="98858,0;52624,21134;52624,5658;0,5658;0,190235;52624,190235;52624,91716;79310,48311;100712,76245;152235,76245;98858,0" o:connectangles="0,0,0,0,0,0,0,0,0,0,0"/>
                </v:shape>
                <v:shape id="Vrije vorm: vorm 13" style="position:absolute;left:11473;top:690;width:1552;height:1959;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style="position:absolute;left:6038;top:690;width:1797;height:1955;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style="position:absolute;left:9834;top:258;width:1455;height:242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v:stroke joinstyle="miter"/>
                  <v:path arrowok="t" o:connecttype="custom" o:connectlocs="145468,167591;95851,167591;74050,194770;52624,172496;52624,97006;120652,97006;120652,51712;52624,51712;52624,0;0,0;0,51712;0,97006;0,170234;76681,241950;145468,167591" o:connectangles="0,0,0,0,0,0,0,0,0,0,0,0,0,0,0"/>
                </v:shape>
                <v:shape id="Vrije vorm: vorm 16" style="position:absolute;width:2467;height:2643;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A6CB" w14:textId="624747CD" w:rsidR="009D1EF8" w:rsidRPr="00263F4C" w:rsidRDefault="009D1EF8"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355B95A6" w14:textId="2923F4B8" w:rsidR="009D1EF8" w:rsidRDefault="009D1EF8">
    <w:pPr>
      <w:pStyle w:val="Voettekst"/>
    </w:pPr>
  </w:p>
  <w:p w14:paraId="41CDFF5E" w14:textId="77777777" w:rsidR="009D1EF8" w:rsidRDefault="009D1EF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F36B7C" w14:paraId="2D0EEEBB" w14:textId="77777777" w:rsidTr="004233FB">
        <w:trPr>
          <w:cantSplit/>
          <w:trHeight w:hRule="exact" w:val="280"/>
        </w:trPr>
        <w:tc>
          <w:tcPr>
            <w:tcW w:w="709" w:type="dxa"/>
            <w:tcBorders>
              <w:top w:val="nil"/>
              <w:left w:val="nil"/>
              <w:bottom w:val="single" w:sz="18" w:space="0" w:color="B8A1FF" w:themeColor="accent1"/>
              <w:right w:val="nil"/>
            </w:tcBorders>
          </w:tcPr>
          <w:p w14:paraId="4EF8778B" w14:textId="77777777" w:rsidR="00F36B7C" w:rsidRDefault="00F36B7C" w:rsidP="004233FB">
            <w:pPr>
              <w:spacing w:before="280" w:line="240" w:lineRule="auto"/>
            </w:pPr>
          </w:p>
        </w:tc>
      </w:tr>
    </w:tbl>
    <w:p w14:paraId="30E9509B" w14:textId="77777777" w:rsidR="00F36B7C" w:rsidRDefault="00F36B7C" w:rsidP="0032501C">
      <w:pPr>
        <w:spacing w:line="160" w:lineRule="exact"/>
      </w:pPr>
    </w:p>
  </w:footnote>
  <w:footnote w:type="continuationSeparator" w:id="0">
    <w:p w14:paraId="251B88E2" w14:textId="77777777" w:rsidR="00F36B7C" w:rsidRDefault="00F36B7C" w:rsidP="003B595D">
      <w:pPr>
        <w:spacing w:line="240" w:lineRule="auto"/>
      </w:pPr>
      <w:r>
        <w:continuationSeparator/>
      </w:r>
    </w:p>
  </w:footnote>
  <w:footnote w:type="continuationNotice" w:id="1">
    <w:p w14:paraId="52BC09E3" w14:textId="77777777" w:rsidR="00F36B7C" w:rsidRDefault="00F36B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9F0E" w14:textId="0FC4E881" w:rsidR="009D1EF8" w:rsidRDefault="009D1EF8" w:rsidP="0092404F">
    <w:pPr>
      <w:rPr>
        <w:rFonts w:ascii="Times New Roman" w:eastAsiaTheme="minorEastAsia" w:hAnsi="Times New Roman" w:cs="Times New Roman"/>
        <w:noProof/>
        <w:sz w:val="24"/>
        <w:szCs w:val="24"/>
        <w:lang w:eastAsia="nl-NL"/>
      </w:rPr>
    </w:pPr>
    <w:r>
      <w:rPr>
        <w:noProof/>
        <w:color w:val="2B579A"/>
        <w:shd w:val="clear" w:color="auto" w:fill="E6E6E6"/>
      </w:rPr>
      <w:drawing>
        <wp:anchor distT="0" distB="0" distL="114300" distR="114300" simplePos="0" relativeHeight="251658242" behindDoc="0" locked="0" layoutInCell="1" allowOverlap="1" wp14:anchorId="10184AD6" wp14:editId="0CD52236">
          <wp:simplePos x="0" y="0"/>
          <wp:positionH relativeFrom="column">
            <wp:posOffset>-381000</wp:posOffset>
          </wp:positionH>
          <wp:positionV relativeFrom="paragraph">
            <wp:posOffset>-716016</wp:posOffset>
          </wp:positionV>
          <wp:extent cx="7559350" cy="5957289"/>
          <wp:effectExtent l="0" t="0" r="0" b="0"/>
          <wp:wrapNone/>
          <wp:docPr id="12"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color w:val="2B579A"/>
        <w:shd w:val="clear" w:color="auto" w:fill="E6E6E6"/>
        <w:lang w:eastAsia="nl-NL"/>
      </w:rPr>
      <mc:AlternateContent>
        <mc:Choice Requires="wpg">
          <w:drawing>
            <wp:anchor distT="0" distB="0" distL="114300" distR="114300" simplePos="0" relativeHeight="251658241" behindDoc="1" locked="0" layoutInCell="1" allowOverlap="1" wp14:anchorId="6D027D67" wp14:editId="70DEC02C">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2492D7F0">
            <v:group id="Notitie voorpagina" style="position:absolute;margin-left:0;margin-top:0;width:594.95pt;height:841.9pt;z-index:-251658239;mso-position-horizontal:left;mso-position-horizontal-relative:page;mso-position-vertical:top;mso-position-vertical-relative:page;mso-width-relative:margin;mso-height-relative:margin" coordsize="75573,106920" o:spid="_x0000_s1026" w14:anchorId="2F1BE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">
              <v:rect id="Achtergrond" style="position:absolute;width:75573;height:106920;visibility:visible;mso-wrap-style:square;v-text-anchor:top"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v:textbox inset="21.5mm,33.5mm,21.5mm,0"/>
              </v:rect>
              <v:group id="Logo" style="position:absolute;left:58959;top:100869;width:12992;height:2700" coordsize="24295,507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style="position:absolute;left:4108;top:1500;width:3135;height:3577;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v:stroke joinstyle="miter"/>
                  <v:path arrowok="t" o:connecttype="custom" o:connectlocs="215100,347095;215100,317990;119499,357739;0,220032;0,0;98413,0;98413,202290;152543,269011;215100,189519;215100,0;313513,0;313513,347095;215100,347095" o:connectangles="0,0,0,0,0,0,0,0,0,0,0,0,0"/>
                </v:shape>
                <v:shape id="Vrije vorm: vorm 11" style="position:absolute;left:7571;top:1500;width:3781;height:3471;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v:stroke joinstyle="miter"/>
                  <v:path arrowok="t" o:connecttype="custom" o:connectlocs="189093,219331;276261,0;378186,0;239710,347101;137780,347101;0,0;101931,0" o:connectangles="0,0,0,0,0,0,0"/>
                </v:shape>
                <v:shape id="Vrije vorm: vorm 12" style="position:absolute;left:15056;top:1390;width:2847;height:3577;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v:stroke joinstyle="miter"/>
                  <v:path arrowok="t" o:connecttype="custom" o:connectlocs="184874,0;98412,39743;98412,10639;0,10639;0,357739;98412,357739;98412,172473;148317,90849;188341,143380;284694,143380;184874,0" o:connectangles="0,0,0,0,0,0,0,0,0,0,0"/>
                </v:shape>
                <v:shape id="Vrije vorm: vorm 13" style="position:absolute;left:21392;top:1390;width:2903;height:3684;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style="position:absolute;left:11257;top:1397;width:3360;height:3677;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style="position:absolute;left:18333;top:524;width:2722;height:455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v:stroke joinstyle="miter"/>
                  <v:path arrowok="t" o:connecttype="custom" o:connectlocs="272041,315157;179251,315157;138481,366268;98413,324381;98413,182421;225632,182421;225632,97245;98413,97245;98413,0;0,0;0,97245;0,182421;0,320128;143402,454990;272041,315157" o:connectangles="0,0,0,0,0,0,0,0,0,0,0,0,0,0,0"/>
                </v:shape>
                <v:shape id="Vrije vorm: vorm 16" style="position:absolute;width:4613;height:4971;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3594B1B3" w14:textId="55FB0F46" w:rsidR="009D1EF8" w:rsidRDefault="009D1EF8"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D12108F"/>
    <w:multiLevelType w:val="multilevel"/>
    <w:tmpl w:val="F838191C"/>
    <w:styleLink w:val="Koppenlijst"/>
    <w:lvl w:ilvl="0">
      <w:start w:val="1"/>
      <w:numFmt w:val="decimal"/>
      <w:lvlText w:val="%1."/>
      <w:lvlJc w:val="left"/>
      <w:pPr>
        <w:ind w:left="454" w:hanging="454"/>
      </w:pPr>
      <w:rPr>
        <w:rFonts w:hint="default"/>
      </w:rPr>
    </w:lvl>
    <w:lvl w:ilvl="1">
      <w:start w:val="1"/>
      <w:numFmt w:val="decimal"/>
      <w:lvlText w:val="%1.%2"/>
      <w:lvlJc w:val="left"/>
      <w:pPr>
        <w:ind w:left="822" w:hanging="680"/>
      </w:pPr>
      <w:rPr>
        <w:rFonts w:hint="default"/>
      </w:rPr>
    </w:lvl>
    <w:lvl w:ilvl="2">
      <w:start w:val="1"/>
      <w:numFmt w:val="decimal"/>
      <w:lvlText w:val="%1.%2.%3"/>
      <w:lvlJc w:val="left"/>
      <w:pPr>
        <w:ind w:left="794" w:hanging="794"/>
      </w:pPr>
      <w:rPr>
        <w:rFonts w:hint="default"/>
      </w:rPr>
    </w:lvl>
    <w:lvl w:ilvl="3">
      <w:start w:val="1"/>
      <w:numFmt w:val="decimal"/>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3B37C58"/>
    <w:multiLevelType w:val="hybridMultilevel"/>
    <w:tmpl w:val="1D2C9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2161E8"/>
    <w:multiLevelType w:val="multilevel"/>
    <w:tmpl w:val="9C1A11E0"/>
    <w:numStyleLink w:val="Bulletlijst"/>
  </w:abstractNum>
  <w:abstractNum w:abstractNumId="14" w15:restartNumberingAfterBreak="0">
    <w:nsid w:val="26BC4571"/>
    <w:multiLevelType w:val="hybridMultilevel"/>
    <w:tmpl w:val="E814C366"/>
    <w:lvl w:ilvl="0" w:tplc="7BB094A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6C42B1"/>
    <w:multiLevelType w:val="hybridMultilevel"/>
    <w:tmpl w:val="A8320D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17" w15:restartNumberingAfterBreak="0">
    <w:nsid w:val="44A53519"/>
    <w:multiLevelType w:val="hybridMultilevel"/>
    <w:tmpl w:val="95F417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3B71C1"/>
    <w:multiLevelType w:val="hybridMultilevel"/>
    <w:tmpl w:val="7F60F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0"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3A4087E"/>
    <w:multiLevelType w:val="hybridMultilevel"/>
    <w:tmpl w:val="EB00E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F32B58"/>
    <w:multiLevelType w:val="hybridMultilevel"/>
    <w:tmpl w:val="FB523FA6"/>
    <w:lvl w:ilvl="0" w:tplc="9DB221A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67232F"/>
    <w:multiLevelType w:val="hybridMultilevel"/>
    <w:tmpl w:val="FB241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A53689"/>
    <w:multiLevelType w:val="hybridMultilevel"/>
    <w:tmpl w:val="002E6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1D22D6"/>
    <w:multiLevelType w:val="hybridMultilevel"/>
    <w:tmpl w:val="05D63836"/>
    <w:lvl w:ilvl="0" w:tplc="637C2682">
      <w:numFmt w:val="bullet"/>
      <w:lvlText w:val="•"/>
      <w:lvlJc w:val="left"/>
      <w:pPr>
        <w:ind w:left="1065" w:hanging="705"/>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8E3D64"/>
    <w:multiLevelType w:val="hybridMultilevel"/>
    <w:tmpl w:val="CC0472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9D4871"/>
    <w:multiLevelType w:val="multilevel"/>
    <w:tmpl w:val="D98E98FE"/>
    <w:lvl w:ilvl="0">
      <w:start w:val="1"/>
      <w:numFmt w:val="decimal"/>
      <w:pStyle w:val="Kop1"/>
      <w:lvlText w:val="%1."/>
      <w:lvlJc w:val="left"/>
      <w:pPr>
        <w:ind w:left="454" w:hanging="454"/>
      </w:pPr>
      <w:rPr>
        <w:rFonts w:hint="default"/>
      </w:rPr>
    </w:lvl>
    <w:lvl w:ilvl="1">
      <w:start w:val="1"/>
      <w:numFmt w:val="decimal"/>
      <w:pStyle w:val="Kop2"/>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65564F21"/>
    <w:multiLevelType w:val="hybridMultilevel"/>
    <w:tmpl w:val="EA2089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7B37EEA"/>
    <w:multiLevelType w:val="hybridMultilevel"/>
    <w:tmpl w:val="5150D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46133B"/>
    <w:multiLevelType w:val="hybridMultilevel"/>
    <w:tmpl w:val="C9507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CB4DD5"/>
    <w:multiLevelType w:val="hybridMultilevel"/>
    <w:tmpl w:val="695C8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22057332">
    <w:abstractNumId w:val="20"/>
  </w:num>
  <w:num w:numId="2" w16cid:durableId="341081186">
    <w:abstractNumId w:val="33"/>
  </w:num>
  <w:num w:numId="3" w16cid:durableId="1085111362">
    <w:abstractNumId w:val="9"/>
  </w:num>
  <w:num w:numId="4" w16cid:durableId="783158856">
    <w:abstractNumId w:val="7"/>
  </w:num>
  <w:num w:numId="5" w16cid:durableId="1605963585">
    <w:abstractNumId w:val="6"/>
  </w:num>
  <w:num w:numId="6" w16cid:durableId="2128113081">
    <w:abstractNumId w:val="5"/>
  </w:num>
  <w:num w:numId="7" w16cid:durableId="171528184">
    <w:abstractNumId w:val="4"/>
  </w:num>
  <w:num w:numId="8" w16cid:durableId="1069956608">
    <w:abstractNumId w:val="8"/>
  </w:num>
  <w:num w:numId="9" w16cid:durableId="767893103">
    <w:abstractNumId w:val="3"/>
  </w:num>
  <w:num w:numId="10" w16cid:durableId="2076657719">
    <w:abstractNumId w:val="2"/>
  </w:num>
  <w:num w:numId="11" w16cid:durableId="631710884">
    <w:abstractNumId w:val="1"/>
  </w:num>
  <w:num w:numId="12" w16cid:durableId="44840366">
    <w:abstractNumId w:val="0"/>
  </w:num>
  <w:num w:numId="13" w16cid:durableId="373501498">
    <w:abstractNumId w:val="19"/>
  </w:num>
  <w:num w:numId="14" w16cid:durableId="620646158">
    <w:abstractNumId w:val="16"/>
  </w:num>
  <w:num w:numId="15" w16cid:durableId="886797831">
    <w:abstractNumId w:val="11"/>
  </w:num>
  <w:num w:numId="16" w16cid:durableId="1379471617">
    <w:abstractNumId w:val="28"/>
  </w:num>
  <w:num w:numId="17" w16cid:durableId="443306023">
    <w:abstractNumId w:val="13"/>
  </w:num>
  <w:num w:numId="18" w16cid:durableId="823661511">
    <w:abstractNumId w:val="21"/>
  </w:num>
  <w:num w:numId="19" w16cid:durableId="140587389">
    <w:abstractNumId w:val="10"/>
  </w:num>
  <w:num w:numId="20" w16cid:durableId="1546407553">
    <w:abstractNumId w:val="18"/>
  </w:num>
  <w:num w:numId="21" w16cid:durableId="1026756008">
    <w:abstractNumId w:val="17"/>
  </w:num>
  <w:num w:numId="22" w16cid:durableId="771516019">
    <w:abstractNumId w:val="12"/>
  </w:num>
  <w:num w:numId="23" w16cid:durableId="825631910">
    <w:abstractNumId w:val="30"/>
  </w:num>
  <w:num w:numId="24" w16cid:durableId="513108911">
    <w:abstractNumId w:val="22"/>
  </w:num>
  <w:num w:numId="25" w16cid:durableId="1628314258">
    <w:abstractNumId w:val="24"/>
  </w:num>
  <w:num w:numId="26" w16cid:durableId="1497722725">
    <w:abstractNumId w:val="27"/>
  </w:num>
  <w:num w:numId="27" w16cid:durableId="718436691">
    <w:abstractNumId w:val="26"/>
  </w:num>
  <w:num w:numId="28" w16cid:durableId="1896044252">
    <w:abstractNumId w:val="25"/>
  </w:num>
  <w:num w:numId="29" w16cid:durableId="1657996689">
    <w:abstractNumId w:val="29"/>
  </w:num>
  <w:num w:numId="30" w16cid:durableId="818232171">
    <w:abstractNumId w:val="23"/>
  </w:num>
  <w:num w:numId="31" w16cid:durableId="1865946910">
    <w:abstractNumId w:val="15"/>
  </w:num>
  <w:num w:numId="32" w16cid:durableId="492719622">
    <w:abstractNumId w:val="32"/>
  </w:num>
  <w:num w:numId="33" w16cid:durableId="1939827919">
    <w:abstractNumId w:val="31"/>
  </w:num>
  <w:num w:numId="34" w16cid:durableId="1840608731">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1DD"/>
    <w:rsid w:val="00001CD8"/>
    <w:rsid w:val="00002EC2"/>
    <w:rsid w:val="0000302C"/>
    <w:rsid w:val="000040EE"/>
    <w:rsid w:val="0000622E"/>
    <w:rsid w:val="00010C1F"/>
    <w:rsid w:val="00012304"/>
    <w:rsid w:val="00013C34"/>
    <w:rsid w:val="00020575"/>
    <w:rsid w:val="00021D1E"/>
    <w:rsid w:val="000235F6"/>
    <w:rsid w:val="000242A8"/>
    <w:rsid w:val="00024F3C"/>
    <w:rsid w:val="00025527"/>
    <w:rsid w:val="00025817"/>
    <w:rsid w:val="000312DD"/>
    <w:rsid w:val="00034BE2"/>
    <w:rsid w:val="0004157D"/>
    <w:rsid w:val="00042953"/>
    <w:rsid w:val="000430B6"/>
    <w:rsid w:val="000439B3"/>
    <w:rsid w:val="00057A7F"/>
    <w:rsid w:val="000610B8"/>
    <w:rsid w:val="00061514"/>
    <w:rsid w:val="0006588F"/>
    <w:rsid w:val="00073B8E"/>
    <w:rsid w:val="000840B2"/>
    <w:rsid w:val="00084B3C"/>
    <w:rsid w:val="00087F10"/>
    <w:rsid w:val="000937A8"/>
    <w:rsid w:val="00093D84"/>
    <w:rsid w:val="00095AD3"/>
    <w:rsid w:val="0009647D"/>
    <w:rsid w:val="00097795"/>
    <w:rsid w:val="000A4711"/>
    <w:rsid w:val="000A5B21"/>
    <w:rsid w:val="000B29E1"/>
    <w:rsid w:val="000B6F73"/>
    <w:rsid w:val="000C2924"/>
    <w:rsid w:val="000D1E2E"/>
    <w:rsid w:val="000E0C17"/>
    <w:rsid w:val="000E2AF9"/>
    <w:rsid w:val="000E4A5F"/>
    <w:rsid w:val="000E5183"/>
    <w:rsid w:val="000E67D1"/>
    <w:rsid w:val="000F02D5"/>
    <w:rsid w:val="000F46AF"/>
    <w:rsid w:val="000F6407"/>
    <w:rsid w:val="001037CC"/>
    <w:rsid w:val="00104AF8"/>
    <w:rsid w:val="001050BF"/>
    <w:rsid w:val="001058D9"/>
    <w:rsid w:val="00106287"/>
    <w:rsid w:val="00106EBC"/>
    <w:rsid w:val="0011294D"/>
    <w:rsid w:val="00113987"/>
    <w:rsid w:val="001156B7"/>
    <w:rsid w:val="00115C98"/>
    <w:rsid w:val="001219C1"/>
    <w:rsid w:val="0012494F"/>
    <w:rsid w:val="00127973"/>
    <w:rsid w:val="00135A9E"/>
    <w:rsid w:val="001407AC"/>
    <w:rsid w:val="00147CFF"/>
    <w:rsid w:val="001544C8"/>
    <w:rsid w:val="00155760"/>
    <w:rsid w:val="00160666"/>
    <w:rsid w:val="0016104E"/>
    <w:rsid w:val="00164686"/>
    <w:rsid w:val="001667DA"/>
    <w:rsid w:val="001667F0"/>
    <w:rsid w:val="00167B72"/>
    <w:rsid w:val="001703D4"/>
    <w:rsid w:val="0017257F"/>
    <w:rsid w:val="00173CE1"/>
    <w:rsid w:val="00174440"/>
    <w:rsid w:val="00174C8A"/>
    <w:rsid w:val="00176D09"/>
    <w:rsid w:val="00180A78"/>
    <w:rsid w:val="00183666"/>
    <w:rsid w:val="00187FC9"/>
    <w:rsid w:val="00194E00"/>
    <w:rsid w:val="001A1DF0"/>
    <w:rsid w:val="001A1EA9"/>
    <w:rsid w:val="001A38B3"/>
    <w:rsid w:val="001A60FA"/>
    <w:rsid w:val="001A6E43"/>
    <w:rsid w:val="001B1422"/>
    <w:rsid w:val="001B197D"/>
    <w:rsid w:val="001B3065"/>
    <w:rsid w:val="001B75CA"/>
    <w:rsid w:val="001C2671"/>
    <w:rsid w:val="001C7DF7"/>
    <w:rsid w:val="001D0054"/>
    <w:rsid w:val="001D36A5"/>
    <w:rsid w:val="001D3E5E"/>
    <w:rsid w:val="001D7F79"/>
    <w:rsid w:val="001E0C10"/>
    <w:rsid w:val="001E18F2"/>
    <w:rsid w:val="001E4153"/>
    <w:rsid w:val="001E516C"/>
    <w:rsid w:val="001F13FB"/>
    <w:rsid w:val="001F16BD"/>
    <w:rsid w:val="001F1E48"/>
    <w:rsid w:val="001F30D8"/>
    <w:rsid w:val="00200AA9"/>
    <w:rsid w:val="0020355A"/>
    <w:rsid w:val="002038D9"/>
    <w:rsid w:val="00205CA7"/>
    <w:rsid w:val="00207755"/>
    <w:rsid w:val="002126AF"/>
    <w:rsid w:val="002135A6"/>
    <w:rsid w:val="00217EC1"/>
    <w:rsid w:val="00220ACB"/>
    <w:rsid w:val="00226D6B"/>
    <w:rsid w:val="00233A0D"/>
    <w:rsid w:val="00241AA1"/>
    <w:rsid w:val="0024364F"/>
    <w:rsid w:val="0024416F"/>
    <w:rsid w:val="00244340"/>
    <w:rsid w:val="0024745E"/>
    <w:rsid w:val="00247691"/>
    <w:rsid w:val="00252600"/>
    <w:rsid w:val="00252FF5"/>
    <w:rsid w:val="00253026"/>
    <w:rsid w:val="00257B1F"/>
    <w:rsid w:val="00260037"/>
    <w:rsid w:val="002608E7"/>
    <w:rsid w:val="002614FF"/>
    <w:rsid w:val="002637EE"/>
    <w:rsid w:val="00263F4C"/>
    <w:rsid w:val="002677F5"/>
    <w:rsid w:val="00270ADD"/>
    <w:rsid w:val="00270C5A"/>
    <w:rsid w:val="00273D57"/>
    <w:rsid w:val="00286C0F"/>
    <w:rsid w:val="00286CD1"/>
    <w:rsid w:val="0028787B"/>
    <w:rsid w:val="002909F0"/>
    <w:rsid w:val="00290C02"/>
    <w:rsid w:val="00290F5C"/>
    <w:rsid w:val="00292BCD"/>
    <w:rsid w:val="00292DC2"/>
    <w:rsid w:val="00292E3A"/>
    <w:rsid w:val="002A33DE"/>
    <w:rsid w:val="002B0F41"/>
    <w:rsid w:val="002B102E"/>
    <w:rsid w:val="002B59F9"/>
    <w:rsid w:val="002C1F9C"/>
    <w:rsid w:val="002D29AC"/>
    <w:rsid w:val="002D743B"/>
    <w:rsid w:val="002E33C8"/>
    <w:rsid w:val="002F55E1"/>
    <w:rsid w:val="002F74D2"/>
    <w:rsid w:val="002F7DE4"/>
    <w:rsid w:val="00310312"/>
    <w:rsid w:val="00313A56"/>
    <w:rsid w:val="00313AFF"/>
    <w:rsid w:val="003174E3"/>
    <w:rsid w:val="0032501C"/>
    <w:rsid w:val="003348BB"/>
    <w:rsid w:val="003349FE"/>
    <w:rsid w:val="00335F7B"/>
    <w:rsid w:val="00341360"/>
    <w:rsid w:val="00344794"/>
    <w:rsid w:val="0035308F"/>
    <w:rsid w:val="00356814"/>
    <w:rsid w:val="00361400"/>
    <w:rsid w:val="00375803"/>
    <w:rsid w:val="0039432C"/>
    <w:rsid w:val="0039711A"/>
    <w:rsid w:val="003A2090"/>
    <w:rsid w:val="003A43DF"/>
    <w:rsid w:val="003A5F31"/>
    <w:rsid w:val="003B0FBB"/>
    <w:rsid w:val="003B3494"/>
    <w:rsid w:val="003B40F1"/>
    <w:rsid w:val="003B595D"/>
    <w:rsid w:val="003C0599"/>
    <w:rsid w:val="003C4159"/>
    <w:rsid w:val="003C797D"/>
    <w:rsid w:val="003D15FA"/>
    <w:rsid w:val="003D3AA4"/>
    <w:rsid w:val="003D454E"/>
    <w:rsid w:val="003D63C8"/>
    <w:rsid w:val="003D6AEB"/>
    <w:rsid w:val="003E2B4B"/>
    <w:rsid w:val="003E301E"/>
    <w:rsid w:val="003E4E3A"/>
    <w:rsid w:val="003F2120"/>
    <w:rsid w:val="003F588C"/>
    <w:rsid w:val="003F62ED"/>
    <w:rsid w:val="00401BCC"/>
    <w:rsid w:val="00407B74"/>
    <w:rsid w:val="004107FD"/>
    <w:rsid w:val="00410BC9"/>
    <w:rsid w:val="00411C10"/>
    <w:rsid w:val="004120AC"/>
    <w:rsid w:val="004210F5"/>
    <w:rsid w:val="00421D0F"/>
    <w:rsid w:val="004233FB"/>
    <w:rsid w:val="004235AC"/>
    <w:rsid w:val="00424E20"/>
    <w:rsid w:val="0042611E"/>
    <w:rsid w:val="004269E9"/>
    <w:rsid w:val="00431B8C"/>
    <w:rsid w:val="0043223D"/>
    <w:rsid w:val="00432673"/>
    <w:rsid w:val="0044037B"/>
    <w:rsid w:val="0044546A"/>
    <w:rsid w:val="00445E9D"/>
    <w:rsid w:val="004506C4"/>
    <w:rsid w:val="00451AE4"/>
    <w:rsid w:val="00461387"/>
    <w:rsid w:val="00461EF1"/>
    <w:rsid w:val="00462D8F"/>
    <w:rsid w:val="00463EA6"/>
    <w:rsid w:val="00466586"/>
    <w:rsid w:val="004675F4"/>
    <w:rsid w:val="004705A3"/>
    <w:rsid w:val="00470CFE"/>
    <w:rsid w:val="00473D76"/>
    <w:rsid w:val="00480E4D"/>
    <w:rsid w:val="004818E4"/>
    <w:rsid w:val="00491539"/>
    <w:rsid w:val="00491F1F"/>
    <w:rsid w:val="004A22CB"/>
    <w:rsid w:val="004B508C"/>
    <w:rsid w:val="004B5E67"/>
    <w:rsid w:val="004C04A8"/>
    <w:rsid w:val="004D0579"/>
    <w:rsid w:val="004E15E0"/>
    <w:rsid w:val="004E593E"/>
    <w:rsid w:val="004E6FCD"/>
    <w:rsid w:val="004E72C9"/>
    <w:rsid w:val="004F75C3"/>
    <w:rsid w:val="004F7706"/>
    <w:rsid w:val="00500762"/>
    <w:rsid w:val="00501B02"/>
    <w:rsid w:val="005027CD"/>
    <w:rsid w:val="00507BD7"/>
    <w:rsid w:val="00511F40"/>
    <w:rsid w:val="00520CEE"/>
    <w:rsid w:val="00520D2F"/>
    <w:rsid w:val="00525A12"/>
    <w:rsid w:val="00525FEE"/>
    <w:rsid w:val="00527674"/>
    <w:rsid w:val="0053059E"/>
    <w:rsid w:val="005315BA"/>
    <w:rsid w:val="00536A37"/>
    <w:rsid w:val="00537556"/>
    <w:rsid w:val="0054037D"/>
    <w:rsid w:val="005435A7"/>
    <w:rsid w:val="00543909"/>
    <w:rsid w:val="00547616"/>
    <w:rsid w:val="005614DB"/>
    <w:rsid w:val="00563617"/>
    <w:rsid w:val="00567E14"/>
    <w:rsid w:val="005705E4"/>
    <w:rsid w:val="00571EC2"/>
    <w:rsid w:val="00573B21"/>
    <w:rsid w:val="00573B8D"/>
    <w:rsid w:val="00573CA7"/>
    <w:rsid w:val="00577F35"/>
    <w:rsid w:val="00581262"/>
    <w:rsid w:val="005855A5"/>
    <w:rsid w:val="00586ACF"/>
    <w:rsid w:val="0058721C"/>
    <w:rsid w:val="0058798F"/>
    <w:rsid w:val="00592210"/>
    <w:rsid w:val="0059300D"/>
    <w:rsid w:val="00595AE3"/>
    <w:rsid w:val="00596208"/>
    <w:rsid w:val="005A31DD"/>
    <w:rsid w:val="005A4EAD"/>
    <w:rsid w:val="005A64D5"/>
    <w:rsid w:val="005A65B6"/>
    <w:rsid w:val="005B28E9"/>
    <w:rsid w:val="005B2C2D"/>
    <w:rsid w:val="005B39B6"/>
    <w:rsid w:val="005D12A1"/>
    <w:rsid w:val="005D3A15"/>
    <w:rsid w:val="005D5ED2"/>
    <w:rsid w:val="005D738D"/>
    <w:rsid w:val="005E1574"/>
    <w:rsid w:val="005F079D"/>
    <w:rsid w:val="005F0AB5"/>
    <w:rsid w:val="005F2F93"/>
    <w:rsid w:val="00612059"/>
    <w:rsid w:val="00614351"/>
    <w:rsid w:val="0061510A"/>
    <w:rsid w:val="00615DB9"/>
    <w:rsid w:val="00623269"/>
    <w:rsid w:val="006253EA"/>
    <w:rsid w:val="0063128D"/>
    <w:rsid w:val="00631AA2"/>
    <w:rsid w:val="0063273F"/>
    <w:rsid w:val="00634647"/>
    <w:rsid w:val="00651F4F"/>
    <w:rsid w:val="00653505"/>
    <w:rsid w:val="006567DF"/>
    <w:rsid w:val="00656C26"/>
    <w:rsid w:val="0066312F"/>
    <w:rsid w:val="006646F0"/>
    <w:rsid w:val="00665CDB"/>
    <w:rsid w:val="00667B14"/>
    <w:rsid w:val="0067095A"/>
    <w:rsid w:val="0067258F"/>
    <w:rsid w:val="00672949"/>
    <w:rsid w:val="006758A7"/>
    <w:rsid w:val="00684CBD"/>
    <w:rsid w:val="00685C79"/>
    <w:rsid w:val="00690853"/>
    <w:rsid w:val="00691C34"/>
    <w:rsid w:val="00692992"/>
    <w:rsid w:val="00694B81"/>
    <w:rsid w:val="00697F39"/>
    <w:rsid w:val="006A1D48"/>
    <w:rsid w:val="006A240F"/>
    <w:rsid w:val="006A2EE7"/>
    <w:rsid w:val="006A7F4A"/>
    <w:rsid w:val="006B45D0"/>
    <w:rsid w:val="006B6361"/>
    <w:rsid w:val="006C106F"/>
    <w:rsid w:val="006C16DB"/>
    <w:rsid w:val="006C5410"/>
    <w:rsid w:val="006D3028"/>
    <w:rsid w:val="006D75FA"/>
    <w:rsid w:val="006D77BB"/>
    <w:rsid w:val="006E7476"/>
    <w:rsid w:val="006F0214"/>
    <w:rsid w:val="006F1A56"/>
    <w:rsid w:val="006F1A77"/>
    <w:rsid w:val="006F4CA6"/>
    <w:rsid w:val="007001B7"/>
    <w:rsid w:val="00700C38"/>
    <w:rsid w:val="00701A13"/>
    <w:rsid w:val="00704E19"/>
    <w:rsid w:val="0071347B"/>
    <w:rsid w:val="00713E3C"/>
    <w:rsid w:val="00735974"/>
    <w:rsid w:val="007373EB"/>
    <w:rsid w:val="00753840"/>
    <w:rsid w:val="00760D12"/>
    <w:rsid w:val="0077281B"/>
    <w:rsid w:val="007729FA"/>
    <w:rsid w:val="00781AE0"/>
    <w:rsid w:val="00781BAD"/>
    <w:rsid w:val="00782D16"/>
    <w:rsid w:val="00783964"/>
    <w:rsid w:val="0078680D"/>
    <w:rsid w:val="00786DC7"/>
    <w:rsid w:val="007905E8"/>
    <w:rsid w:val="00791261"/>
    <w:rsid w:val="007926A5"/>
    <w:rsid w:val="00796C91"/>
    <w:rsid w:val="007A0A5A"/>
    <w:rsid w:val="007A7714"/>
    <w:rsid w:val="007B55E6"/>
    <w:rsid w:val="007C0CB0"/>
    <w:rsid w:val="007C2BB0"/>
    <w:rsid w:val="007C3005"/>
    <w:rsid w:val="007C51BE"/>
    <w:rsid w:val="007C76F4"/>
    <w:rsid w:val="007D075E"/>
    <w:rsid w:val="007D41F4"/>
    <w:rsid w:val="007E6FC5"/>
    <w:rsid w:val="007F30CD"/>
    <w:rsid w:val="007F3CCC"/>
    <w:rsid w:val="00805A2A"/>
    <w:rsid w:val="0081086C"/>
    <w:rsid w:val="00812823"/>
    <w:rsid w:val="00814ABA"/>
    <w:rsid w:val="00817D56"/>
    <w:rsid w:val="008249C4"/>
    <w:rsid w:val="008307FF"/>
    <w:rsid w:val="008318A2"/>
    <w:rsid w:val="008334E7"/>
    <w:rsid w:val="00834D47"/>
    <w:rsid w:val="00835C8C"/>
    <w:rsid w:val="008372BA"/>
    <w:rsid w:val="00843319"/>
    <w:rsid w:val="00843A74"/>
    <w:rsid w:val="00843FD7"/>
    <w:rsid w:val="00845934"/>
    <w:rsid w:val="008471F5"/>
    <w:rsid w:val="00850C79"/>
    <w:rsid w:val="00855E2A"/>
    <w:rsid w:val="008616CE"/>
    <w:rsid w:val="008637CB"/>
    <w:rsid w:val="0087181C"/>
    <w:rsid w:val="008749D7"/>
    <w:rsid w:val="00883A85"/>
    <w:rsid w:val="008907E9"/>
    <w:rsid w:val="00896908"/>
    <w:rsid w:val="008A0AE0"/>
    <w:rsid w:val="008A1054"/>
    <w:rsid w:val="008A6DDC"/>
    <w:rsid w:val="008B467A"/>
    <w:rsid w:val="008B477A"/>
    <w:rsid w:val="008B4F58"/>
    <w:rsid w:val="008C1112"/>
    <w:rsid w:val="008C1ABE"/>
    <w:rsid w:val="008C3A32"/>
    <w:rsid w:val="008C4254"/>
    <w:rsid w:val="008C63D8"/>
    <w:rsid w:val="008D19D1"/>
    <w:rsid w:val="008D2833"/>
    <w:rsid w:val="008D3241"/>
    <w:rsid w:val="008D36D3"/>
    <w:rsid w:val="008D55EA"/>
    <w:rsid w:val="008D58D0"/>
    <w:rsid w:val="008E1246"/>
    <w:rsid w:val="008E1FEA"/>
    <w:rsid w:val="008E2872"/>
    <w:rsid w:val="008E42E5"/>
    <w:rsid w:val="008F110F"/>
    <w:rsid w:val="008F18F4"/>
    <w:rsid w:val="008F2619"/>
    <w:rsid w:val="00903198"/>
    <w:rsid w:val="00911AA4"/>
    <w:rsid w:val="00913874"/>
    <w:rsid w:val="009175DB"/>
    <w:rsid w:val="00922A94"/>
    <w:rsid w:val="0092404F"/>
    <w:rsid w:val="00926804"/>
    <w:rsid w:val="00933881"/>
    <w:rsid w:val="00933C85"/>
    <w:rsid w:val="009350EE"/>
    <w:rsid w:val="009359AC"/>
    <w:rsid w:val="009367B9"/>
    <w:rsid w:val="00947517"/>
    <w:rsid w:val="009563EA"/>
    <w:rsid w:val="009579DD"/>
    <w:rsid w:val="00962ED2"/>
    <w:rsid w:val="00966284"/>
    <w:rsid w:val="00973D19"/>
    <w:rsid w:val="009808D4"/>
    <w:rsid w:val="00981BEF"/>
    <w:rsid w:val="009823C1"/>
    <w:rsid w:val="00984313"/>
    <w:rsid w:val="0098433A"/>
    <w:rsid w:val="0098488A"/>
    <w:rsid w:val="00987340"/>
    <w:rsid w:val="00994098"/>
    <w:rsid w:val="009963A0"/>
    <w:rsid w:val="009A499F"/>
    <w:rsid w:val="009A774E"/>
    <w:rsid w:val="009B28E7"/>
    <w:rsid w:val="009C686C"/>
    <w:rsid w:val="009C731A"/>
    <w:rsid w:val="009D1AB5"/>
    <w:rsid w:val="009D1EF8"/>
    <w:rsid w:val="009D4044"/>
    <w:rsid w:val="009D42F9"/>
    <w:rsid w:val="009D4896"/>
    <w:rsid w:val="009D6637"/>
    <w:rsid w:val="009D76B8"/>
    <w:rsid w:val="009E0455"/>
    <w:rsid w:val="009E7FF1"/>
    <w:rsid w:val="00A12CA0"/>
    <w:rsid w:val="00A13B60"/>
    <w:rsid w:val="00A13B6F"/>
    <w:rsid w:val="00A150EB"/>
    <w:rsid w:val="00A152B1"/>
    <w:rsid w:val="00A234B8"/>
    <w:rsid w:val="00A31FA7"/>
    <w:rsid w:val="00A32168"/>
    <w:rsid w:val="00A32CAD"/>
    <w:rsid w:val="00A33593"/>
    <w:rsid w:val="00A36B36"/>
    <w:rsid w:val="00A43E3E"/>
    <w:rsid w:val="00A462ED"/>
    <w:rsid w:val="00A46BA9"/>
    <w:rsid w:val="00A52E75"/>
    <w:rsid w:val="00A538D4"/>
    <w:rsid w:val="00A56FAE"/>
    <w:rsid w:val="00A57667"/>
    <w:rsid w:val="00A632D8"/>
    <w:rsid w:val="00A64F68"/>
    <w:rsid w:val="00A6507D"/>
    <w:rsid w:val="00A65AE3"/>
    <w:rsid w:val="00A66191"/>
    <w:rsid w:val="00A665F3"/>
    <w:rsid w:val="00A740AD"/>
    <w:rsid w:val="00A77FF3"/>
    <w:rsid w:val="00A822D4"/>
    <w:rsid w:val="00A82A3D"/>
    <w:rsid w:val="00A92EA6"/>
    <w:rsid w:val="00A95F1B"/>
    <w:rsid w:val="00A9731D"/>
    <w:rsid w:val="00A97879"/>
    <w:rsid w:val="00AA01C3"/>
    <w:rsid w:val="00AA0363"/>
    <w:rsid w:val="00AA03DD"/>
    <w:rsid w:val="00AA1182"/>
    <w:rsid w:val="00AA148C"/>
    <w:rsid w:val="00AA2744"/>
    <w:rsid w:val="00AA4D50"/>
    <w:rsid w:val="00AA746D"/>
    <w:rsid w:val="00AA7D17"/>
    <w:rsid w:val="00AB0216"/>
    <w:rsid w:val="00AB3FC9"/>
    <w:rsid w:val="00AB6A55"/>
    <w:rsid w:val="00AB6BDF"/>
    <w:rsid w:val="00AB7F7A"/>
    <w:rsid w:val="00AC6755"/>
    <w:rsid w:val="00AC7D18"/>
    <w:rsid w:val="00AD7B0C"/>
    <w:rsid w:val="00AE057C"/>
    <w:rsid w:val="00AE244F"/>
    <w:rsid w:val="00AE36CA"/>
    <w:rsid w:val="00AE49AF"/>
    <w:rsid w:val="00AE77B8"/>
    <w:rsid w:val="00AE7CB6"/>
    <w:rsid w:val="00AF0F7C"/>
    <w:rsid w:val="00AF1325"/>
    <w:rsid w:val="00B02DE9"/>
    <w:rsid w:val="00B20B88"/>
    <w:rsid w:val="00B26BEB"/>
    <w:rsid w:val="00B30D3A"/>
    <w:rsid w:val="00B323A8"/>
    <w:rsid w:val="00B33760"/>
    <w:rsid w:val="00B347E3"/>
    <w:rsid w:val="00B35F72"/>
    <w:rsid w:val="00B36904"/>
    <w:rsid w:val="00B426EE"/>
    <w:rsid w:val="00B43F4D"/>
    <w:rsid w:val="00B44757"/>
    <w:rsid w:val="00B45F22"/>
    <w:rsid w:val="00B53FC8"/>
    <w:rsid w:val="00B547EE"/>
    <w:rsid w:val="00B674DC"/>
    <w:rsid w:val="00B67DF1"/>
    <w:rsid w:val="00B70170"/>
    <w:rsid w:val="00B72A6F"/>
    <w:rsid w:val="00B74822"/>
    <w:rsid w:val="00B77AC1"/>
    <w:rsid w:val="00B82659"/>
    <w:rsid w:val="00B83D5F"/>
    <w:rsid w:val="00B87A57"/>
    <w:rsid w:val="00B93049"/>
    <w:rsid w:val="00B9543D"/>
    <w:rsid w:val="00B9692A"/>
    <w:rsid w:val="00BA18E7"/>
    <w:rsid w:val="00BA20CE"/>
    <w:rsid w:val="00BA42C0"/>
    <w:rsid w:val="00BA49C5"/>
    <w:rsid w:val="00BB3964"/>
    <w:rsid w:val="00BB5650"/>
    <w:rsid w:val="00BB56D3"/>
    <w:rsid w:val="00BC377D"/>
    <w:rsid w:val="00BC61A2"/>
    <w:rsid w:val="00BC7755"/>
    <w:rsid w:val="00BC78B0"/>
    <w:rsid w:val="00BD1C0C"/>
    <w:rsid w:val="00BD347B"/>
    <w:rsid w:val="00BE0569"/>
    <w:rsid w:val="00BE0C43"/>
    <w:rsid w:val="00BE6F62"/>
    <w:rsid w:val="00BF0019"/>
    <w:rsid w:val="00BF0179"/>
    <w:rsid w:val="00BF761B"/>
    <w:rsid w:val="00BF787D"/>
    <w:rsid w:val="00C010C5"/>
    <w:rsid w:val="00C027D4"/>
    <w:rsid w:val="00C0384B"/>
    <w:rsid w:val="00C150D9"/>
    <w:rsid w:val="00C1655E"/>
    <w:rsid w:val="00C167BF"/>
    <w:rsid w:val="00C20830"/>
    <w:rsid w:val="00C35D95"/>
    <w:rsid w:val="00C3794B"/>
    <w:rsid w:val="00C4152E"/>
    <w:rsid w:val="00C4631D"/>
    <w:rsid w:val="00C5121E"/>
    <w:rsid w:val="00C52D9D"/>
    <w:rsid w:val="00C567FD"/>
    <w:rsid w:val="00C721BE"/>
    <w:rsid w:val="00C74A5A"/>
    <w:rsid w:val="00C76F10"/>
    <w:rsid w:val="00C810C5"/>
    <w:rsid w:val="00C8137E"/>
    <w:rsid w:val="00C822D0"/>
    <w:rsid w:val="00C84722"/>
    <w:rsid w:val="00C8510C"/>
    <w:rsid w:val="00C85C89"/>
    <w:rsid w:val="00C910C7"/>
    <w:rsid w:val="00CA3896"/>
    <w:rsid w:val="00CA39C3"/>
    <w:rsid w:val="00CA39D7"/>
    <w:rsid w:val="00CA7B0E"/>
    <w:rsid w:val="00CB3199"/>
    <w:rsid w:val="00CB5C74"/>
    <w:rsid w:val="00CB6A7C"/>
    <w:rsid w:val="00CB781F"/>
    <w:rsid w:val="00CC2592"/>
    <w:rsid w:val="00CC60A2"/>
    <w:rsid w:val="00CD02E5"/>
    <w:rsid w:val="00CD07F2"/>
    <w:rsid w:val="00CD7DF8"/>
    <w:rsid w:val="00CD7F6A"/>
    <w:rsid w:val="00CE44B0"/>
    <w:rsid w:val="00CE476C"/>
    <w:rsid w:val="00CF0315"/>
    <w:rsid w:val="00CF36B3"/>
    <w:rsid w:val="00CF51A0"/>
    <w:rsid w:val="00CF5691"/>
    <w:rsid w:val="00D0023C"/>
    <w:rsid w:val="00D041F9"/>
    <w:rsid w:val="00D13663"/>
    <w:rsid w:val="00D14EE8"/>
    <w:rsid w:val="00D15872"/>
    <w:rsid w:val="00D24A39"/>
    <w:rsid w:val="00D2577F"/>
    <w:rsid w:val="00D35D38"/>
    <w:rsid w:val="00D418E7"/>
    <w:rsid w:val="00D44A7B"/>
    <w:rsid w:val="00D45EE8"/>
    <w:rsid w:val="00D475BA"/>
    <w:rsid w:val="00D64B1F"/>
    <w:rsid w:val="00D72B2B"/>
    <w:rsid w:val="00D73965"/>
    <w:rsid w:val="00D75647"/>
    <w:rsid w:val="00D80425"/>
    <w:rsid w:val="00D856E1"/>
    <w:rsid w:val="00D901DE"/>
    <w:rsid w:val="00D912D8"/>
    <w:rsid w:val="00D9151C"/>
    <w:rsid w:val="00D91804"/>
    <w:rsid w:val="00D91A68"/>
    <w:rsid w:val="00D9646E"/>
    <w:rsid w:val="00DA3B87"/>
    <w:rsid w:val="00DA43B1"/>
    <w:rsid w:val="00DB07AA"/>
    <w:rsid w:val="00DB0F6E"/>
    <w:rsid w:val="00DB1815"/>
    <w:rsid w:val="00DB3F8F"/>
    <w:rsid w:val="00DC2A94"/>
    <w:rsid w:val="00DC485B"/>
    <w:rsid w:val="00DD0E19"/>
    <w:rsid w:val="00DD40D8"/>
    <w:rsid w:val="00DD5B09"/>
    <w:rsid w:val="00DE069E"/>
    <w:rsid w:val="00DE348F"/>
    <w:rsid w:val="00DE4671"/>
    <w:rsid w:val="00DE60C2"/>
    <w:rsid w:val="00DF0848"/>
    <w:rsid w:val="00DF2FFB"/>
    <w:rsid w:val="00DF3348"/>
    <w:rsid w:val="00E013CF"/>
    <w:rsid w:val="00E02184"/>
    <w:rsid w:val="00E03BA7"/>
    <w:rsid w:val="00E043F9"/>
    <w:rsid w:val="00E07D52"/>
    <w:rsid w:val="00E1286E"/>
    <w:rsid w:val="00E13B0E"/>
    <w:rsid w:val="00E22599"/>
    <w:rsid w:val="00E2596B"/>
    <w:rsid w:val="00E30503"/>
    <w:rsid w:val="00E32EC1"/>
    <w:rsid w:val="00E331C7"/>
    <w:rsid w:val="00E34FB5"/>
    <w:rsid w:val="00E355DC"/>
    <w:rsid w:val="00E3581F"/>
    <w:rsid w:val="00E4455A"/>
    <w:rsid w:val="00E47732"/>
    <w:rsid w:val="00E506BE"/>
    <w:rsid w:val="00E50F43"/>
    <w:rsid w:val="00E520DD"/>
    <w:rsid w:val="00E52D62"/>
    <w:rsid w:val="00E5693A"/>
    <w:rsid w:val="00E57608"/>
    <w:rsid w:val="00E60044"/>
    <w:rsid w:val="00E6008B"/>
    <w:rsid w:val="00E60F4F"/>
    <w:rsid w:val="00E621C3"/>
    <w:rsid w:val="00E6243A"/>
    <w:rsid w:val="00E6258E"/>
    <w:rsid w:val="00E65A45"/>
    <w:rsid w:val="00E679FB"/>
    <w:rsid w:val="00E67A47"/>
    <w:rsid w:val="00E67B06"/>
    <w:rsid w:val="00E81EFF"/>
    <w:rsid w:val="00E830D7"/>
    <w:rsid w:val="00E877C2"/>
    <w:rsid w:val="00E909A9"/>
    <w:rsid w:val="00E912F5"/>
    <w:rsid w:val="00E91D4F"/>
    <w:rsid w:val="00E932DC"/>
    <w:rsid w:val="00E949CF"/>
    <w:rsid w:val="00E94BC1"/>
    <w:rsid w:val="00E95858"/>
    <w:rsid w:val="00EA2A74"/>
    <w:rsid w:val="00EA48E8"/>
    <w:rsid w:val="00EA7ABE"/>
    <w:rsid w:val="00EA7D18"/>
    <w:rsid w:val="00EB716B"/>
    <w:rsid w:val="00EC216A"/>
    <w:rsid w:val="00ED1722"/>
    <w:rsid w:val="00EE385F"/>
    <w:rsid w:val="00EE38F9"/>
    <w:rsid w:val="00EE74E2"/>
    <w:rsid w:val="00EE7B86"/>
    <w:rsid w:val="00EE7ED9"/>
    <w:rsid w:val="00EF1AA7"/>
    <w:rsid w:val="00F079D6"/>
    <w:rsid w:val="00F11AD0"/>
    <w:rsid w:val="00F12792"/>
    <w:rsid w:val="00F15121"/>
    <w:rsid w:val="00F151A6"/>
    <w:rsid w:val="00F17183"/>
    <w:rsid w:val="00F17910"/>
    <w:rsid w:val="00F249D3"/>
    <w:rsid w:val="00F360E1"/>
    <w:rsid w:val="00F36575"/>
    <w:rsid w:val="00F36B7C"/>
    <w:rsid w:val="00F40EC6"/>
    <w:rsid w:val="00F42D6C"/>
    <w:rsid w:val="00F4387B"/>
    <w:rsid w:val="00F52B3D"/>
    <w:rsid w:val="00F52C53"/>
    <w:rsid w:val="00F54D73"/>
    <w:rsid w:val="00F55550"/>
    <w:rsid w:val="00F622C0"/>
    <w:rsid w:val="00F63B2E"/>
    <w:rsid w:val="00F713A5"/>
    <w:rsid w:val="00F718C7"/>
    <w:rsid w:val="00F74608"/>
    <w:rsid w:val="00F853F8"/>
    <w:rsid w:val="00F870C8"/>
    <w:rsid w:val="00F90A04"/>
    <w:rsid w:val="00F91883"/>
    <w:rsid w:val="00F978A1"/>
    <w:rsid w:val="00FA0A46"/>
    <w:rsid w:val="00FA2396"/>
    <w:rsid w:val="00FA791A"/>
    <w:rsid w:val="00FB1AFF"/>
    <w:rsid w:val="00FB7162"/>
    <w:rsid w:val="00FC0B95"/>
    <w:rsid w:val="00FC33BC"/>
    <w:rsid w:val="00FC5459"/>
    <w:rsid w:val="00FD61FE"/>
    <w:rsid w:val="00FD697A"/>
    <w:rsid w:val="00FE1FA1"/>
    <w:rsid w:val="00FE3468"/>
    <w:rsid w:val="00FE412C"/>
    <w:rsid w:val="00FE50E8"/>
    <w:rsid w:val="00FE65F5"/>
    <w:rsid w:val="00FF1E35"/>
    <w:rsid w:val="00FF4B6F"/>
    <w:rsid w:val="01EB99E9"/>
    <w:rsid w:val="0302A162"/>
    <w:rsid w:val="0672545A"/>
    <w:rsid w:val="07175F87"/>
    <w:rsid w:val="075F5F8E"/>
    <w:rsid w:val="09310426"/>
    <w:rsid w:val="0ACD7468"/>
    <w:rsid w:val="0C9478CC"/>
    <w:rsid w:val="0E8D968C"/>
    <w:rsid w:val="0F45FBF4"/>
    <w:rsid w:val="0FF1ABCC"/>
    <w:rsid w:val="108B5A32"/>
    <w:rsid w:val="10A545C3"/>
    <w:rsid w:val="11CE39F6"/>
    <w:rsid w:val="12272A93"/>
    <w:rsid w:val="126E19C0"/>
    <w:rsid w:val="1409EA21"/>
    <w:rsid w:val="14685B32"/>
    <w:rsid w:val="14C21F6E"/>
    <w:rsid w:val="163C2872"/>
    <w:rsid w:val="164A4869"/>
    <w:rsid w:val="180307A3"/>
    <w:rsid w:val="180B2028"/>
    <w:rsid w:val="182ADAF6"/>
    <w:rsid w:val="1991FA99"/>
    <w:rsid w:val="19AAA2D2"/>
    <w:rsid w:val="1D33C342"/>
    <w:rsid w:val="1DD36ABF"/>
    <w:rsid w:val="1DD50157"/>
    <w:rsid w:val="1E03729B"/>
    <w:rsid w:val="1E8E8013"/>
    <w:rsid w:val="1EB20B8B"/>
    <w:rsid w:val="1F1FF5D5"/>
    <w:rsid w:val="20072CDD"/>
    <w:rsid w:val="20C2FCA1"/>
    <w:rsid w:val="217FD7FE"/>
    <w:rsid w:val="2583F793"/>
    <w:rsid w:val="25C70BE0"/>
    <w:rsid w:val="2717EC3C"/>
    <w:rsid w:val="2AF39F76"/>
    <w:rsid w:val="2E22E317"/>
    <w:rsid w:val="30D1AC51"/>
    <w:rsid w:val="31802070"/>
    <w:rsid w:val="330711D0"/>
    <w:rsid w:val="33E4CFD3"/>
    <w:rsid w:val="3457C424"/>
    <w:rsid w:val="351E97A2"/>
    <w:rsid w:val="3547F686"/>
    <w:rsid w:val="364E415E"/>
    <w:rsid w:val="367683AF"/>
    <w:rsid w:val="3774E79C"/>
    <w:rsid w:val="37E6B6D4"/>
    <w:rsid w:val="39A616C3"/>
    <w:rsid w:val="39F05C89"/>
    <w:rsid w:val="3AEEC52E"/>
    <w:rsid w:val="3AF84CDB"/>
    <w:rsid w:val="3C96F6C8"/>
    <w:rsid w:val="3CC003D1"/>
    <w:rsid w:val="3DC49EFC"/>
    <w:rsid w:val="3F0795AB"/>
    <w:rsid w:val="3F34F424"/>
    <w:rsid w:val="40D0C485"/>
    <w:rsid w:val="40DEAA08"/>
    <w:rsid w:val="42ACF949"/>
    <w:rsid w:val="45E4B331"/>
    <w:rsid w:val="4611A5D5"/>
    <w:rsid w:val="4676CB03"/>
    <w:rsid w:val="4697F89B"/>
    <w:rsid w:val="46EBA8F3"/>
    <w:rsid w:val="484FF3FE"/>
    <w:rsid w:val="4A7477DB"/>
    <w:rsid w:val="4B05EC8E"/>
    <w:rsid w:val="4B8BC2FA"/>
    <w:rsid w:val="4BB35EAA"/>
    <w:rsid w:val="4C1D37AD"/>
    <w:rsid w:val="5066576D"/>
    <w:rsid w:val="521C1FE8"/>
    <w:rsid w:val="528AA636"/>
    <w:rsid w:val="5324499C"/>
    <w:rsid w:val="546000FE"/>
    <w:rsid w:val="54C3412B"/>
    <w:rsid w:val="55721AFC"/>
    <w:rsid w:val="55D75594"/>
    <w:rsid w:val="5659BF4F"/>
    <w:rsid w:val="591B4B65"/>
    <w:rsid w:val="5A8F2C56"/>
    <w:rsid w:val="5BA5A610"/>
    <w:rsid w:val="5E2E0AFD"/>
    <w:rsid w:val="5EC28EC4"/>
    <w:rsid w:val="5F14CC28"/>
    <w:rsid w:val="60A9467B"/>
    <w:rsid w:val="626EAC17"/>
    <w:rsid w:val="64315787"/>
    <w:rsid w:val="65186797"/>
    <w:rsid w:val="66E1C985"/>
    <w:rsid w:val="67AF4FFE"/>
    <w:rsid w:val="684F088A"/>
    <w:rsid w:val="691DB185"/>
    <w:rsid w:val="69EAA61A"/>
    <w:rsid w:val="6A5ADFDF"/>
    <w:rsid w:val="6AC84305"/>
    <w:rsid w:val="6AFA7E6F"/>
    <w:rsid w:val="6AFB37C5"/>
    <w:rsid w:val="6CB60456"/>
    <w:rsid w:val="6D8AD9D3"/>
    <w:rsid w:val="6DD1392A"/>
    <w:rsid w:val="6E4DC8F4"/>
    <w:rsid w:val="708E7700"/>
    <w:rsid w:val="70DD9C07"/>
    <w:rsid w:val="72E97AF2"/>
    <w:rsid w:val="7437CF8E"/>
    <w:rsid w:val="757A9974"/>
    <w:rsid w:val="75932A75"/>
    <w:rsid w:val="7713C359"/>
    <w:rsid w:val="7974E778"/>
    <w:rsid w:val="7A34CC01"/>
    <w:rsid w:val="7A3BDEBF"/>
    <w:rsid w:val="7D737F81"/>
    <w:rsid w:val="7FE3E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443E"/>
  <w15:chartTrackingRefBased/>
  <w15:docId w15:val="{07BB5298-7285-48EB-B393-382C9D11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845934"/>
    <w:pPr>
      <w:keepNext/>
      <w:keepLines/>
      <w:numPr>
        <w:numId w:val="16"/>
      </w:numPr>
      <w:spacing w:after="240"/>
      <w:ind w:left="567" w:hanging="567"/>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16"/>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16"/>
      </w:numPr>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845934"/>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nhideWhenUsed/>
    <w:rsid w:val="00164686"/>
    <w:pPr>
      <w:spacing w:line="240" w:lineRule="auto"/>
    </w:pPr>
    <w:rPr>
      <w:szCs w:val="20"/>
    </w:rPr>
  </w:style>
  <w:style w:type="character" w:customStyle="1" w:styleId="TekstopmerkingChar">
    <w:name w:val="Tekst opmerking Char"/>
    <w:basedOn w:val="Standaardalinea-lettertype"/>
    <w:link w:val="Tekstopmerking"/>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customStyle="1" w:styleId="Hashtag1">
    <w:name w:val="Hashtag1"/>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3"/>
      </w:numPr>
      <w:contextualSpacing/>
    </w:pPr>
  </w:style>
  <w:style w:type="paragraph" w:styleId="Lijstopsomteken2">
    <w:name w:val="List Bullet 2"/>
    <w:basedOn w:val="Standaard"/>
    <w:uiPriority w:val="99"/>
    <w:semiHidden/>
    <w:unhideWhenUsed/>
    <w:rsid w:val="00164686"/>
    <w:pPr>
      <w:numPr>
        <w:numId w:val="4"/>
      </w:numPr>
      <w:contextualSpacing/>
    </w:pPr>
  </w:style>
  <w:style w:type="paragraph" w:styleId="Lijstopsomteken3">
    <w:name w:val="List Bullet 3"/>
    <w:basedOn w:val="Standaard"/>
    <w:uiPriority w:val="99"/>
    <w:semiHidden/>
    <w:unhideWhenUsed/>
    <w:rsid w:val="00164686"/>
    <w:pPr>
      <w:numPr>
        <w:numId w:val="5"/>
      </w:numPr>
      <w:contextualSpacing/>
    </w:pPr>
  </w:style>
  <w:style w:type="paragraph" w:styleId="Lijstopsomteken4">
    <w:name w:val="List Bullet 4"/>
    <w:basedOn w:val="Standaard"/>
    <w:uiPriority w:val="99"/>
    <w:semiHidden/>
    <w:unhideWhenUsed/>
    <w:rsid w:val="00164686"/>
    <w:pPr>
      <w:numPr>
        <w:numId w:val="6"/>
      </w:numPr>
      <w:contextualSpacing/>
    </w:pPr>
  </w:style>
  <w:style w:type="paragraph" w:styleId="Lijstopsomteken5">
    <w:name w:val="List Bullet 5"/>
    <w:basedOn w:val="Standaard"/>
    <w:uiPriority w:val="99"/>
    <w:semiHidden/>
    <w:unhideWhenUsed/>
    <w:rsid w:val="00164686"/>
    <w:pPr>
      <w:numPr>
        <w:numId w:val="7"/>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8"/>
      </w:numPr>
      <w:contextualSpacing/>
    </w:pPr>
  </w:style>
  <w:style w:type="paragraph" w:styleId="Lijstnummering2">
    <w:name w:val="List Number 2"/>
    <w:basedOn w:val="Standaard"/>
    <w:uiPriority w:val="99"/>
    <w:semiHidden/>
    <w:unhideWhenUsed/>
    <w:rsid w:val="00164686"/>
    <w:pPr>
      <w:numPr>
        <w:numId w:val="9"/>
      </w:numPr>
      <w:contextualSpacing/>
    </w:pPr>
  </w:style>
  <w:style w:type="paragraph" w:styleId="Lijstnummering3">
    <w:name w:val="List Number 3"/>
    <w:basedOn w:val="Standaard"/>
    <w:uiPriority w:val="99"/>
    <w:semiHidden/>
    <w:unhideWhenUsed/>
    <w:rsid w:val="00164686"/>
    <w:pPr>
      <w:numPr>
        <w:numId w:val="10"/>
      </w:numPr>
      <w:contextualSpacing/>
    </w:pPr>
  </w:style>
  <w:style w:type="paragraph" w:styleId="Lijstnummering4">
    <w:name w:val="List Number 4"/>
    <w:basedOn w:val="Standaard"/>
    <w:uiPriority w:val="99"/>
    <w:semiHidden/>
    <w:unhideWhenUsed/>
    <w:rsid w:val="00164686"/>
    <w:pPr>
      <w:numPr>
        <w:numId w:val="11"/>
      </w:numPr>
      <w:contextualSpacing/>
    </w:pPr>
  </w:style>
  <w:style w:type="paragraph" w:styleId="Lijstnummering5">
    <w:name w:val="List Number 5"/>
    <w:basedOn w:val="Standaard"/>
    <w:uiPriority w:val="99"/>
    <w:semiHidden/>
    <w:unhideWhenUsed/>
    <w:rsid w:val="00164686"/>
    <w:pPr>
      <w:numPr>
        <w:numId w:val="12"/>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customStyle="1" w:styleId="Slimmehyperlink1">
    <w:name w:val="Slimme hyperlink1"/>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customStyle="1" w:styleId="Onopgelostemelding1">
    <w:name w:val="Onopgeloste melding1"/>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3"/>
      </w:numPr>
    </w:pPr>
  </w:style>
  <w:style w:type="paragraph" w:customStyle="1" w:styleId="Bullets">
    <w:name w:val="Bullets"/>
    <w:basedOn w:val="Standaard"/>
    <w:uiPriority w:val="1"/>
    <w:qFormat/>
    <w:rsid w:val="009823C1"/>
    <w:pPr>
      <w:numPr>
        <w:numId w:val="17"/>
      </w:numPr>
    </w:pPr>
  </w:style>
  <w:style w:type="paragraph" w:customStyle="1" w:styleId="Cijfers">
    <w:name w:val="Cijfers"/>
    <w:basedOn w:val="Standaard"/>
    <w:uiPriority w:val="1"/>
    <w:qFormat/>
    <w:rsid w:val="00180A78"/>
    <w:pPr>
      <w:numPr>
        <w:numId w:val="14"/>
      </w:numPr>
    </w:pPr>
  </w:style>
  <w:style w:type="numbering" w:customStyle="1" w:styleId="Cijferslijst">
    <w:name w:val="Cijfers lijst"/>
    <w:uiPriority w:val="99"/>
    <w:rsid w:val="00180A78"/>
    <w:pPr>
      <w:numPr>
        <w:numId w:val="14"/>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15"/>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16"/>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0"/>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paragraph" w:customStyle="1" w:styleId="Default">
    <w:name w:val="Default"/>
    <w:rsid w:val="005A31DD"/>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DHTitel">
    <w:name w:val="_DH_Titel"/>
    <w:basedOn w:val="Standaard"/>
    <w:next w:val="Standaard"/>
    <w:rsid w:val="002D743B"/>
    <w:pPr>
      <w:spacing w:line="920" w:lineRule="atLeast"/>
    </w:pPr>
    <w:rPr>
      <w:rFonts w:asciiTheme="majorHAnsi" w:hAnsiTheme="majorHAnsi" w:cs="Times New Roman"/>
      <w:sz w:val="72"/>
      <w:szCs w:val="20"/>
    </w:rPr>
  </w:style>
  <w:style w:type="paragraph" w:customStyle="1" w:styleId="DHSubtitel">
    <w:name w:val="_DH_Subtitel"/>
    <w:basedOn w:val="DHTitel"/>
    <w:rsid w:val="002D743B"/>
    <w:pPr>
      <w:spacing w:line="600" w:lineRule="atLeast"/>
    </w:pPr>
    <w:rPr>
      <w:sz w:val="40"/>
    </w:rPr>
  </w:style>
  <w:style w:type="paragraph" w:customStyle="1" w:styleId="DHKop1GeenTOC">
    <w:name w:val="_DH_Kop1GeenTOC"/>
    <w:rsid w:val="002D743B"/>
    <w:pPr>
      <w:spacing w:after="760" w:line="240" w:lineRule="auto"/>
    </w:pPr>
    <w:rPr>
      <w:rFonts w:asciiTheme="majorHAnsi" w:eastAsiaTheme="majorEastAsia" w:hAnsiTheme="majorHAnsi" w:cstheme="majorBidi"/>
      <w:bCs/>
      <w:color w:val="000644" w:themeColor="text1"/>
      <w:sz w:val="30"/>
      <w:szCs w:val="28"/>
    </w:rPr>
  </w:style>
  <w:style w:type="paragraph" w:customStyle="1" w:styleId="Kleurrijkelijst-accent11">
    <w:name w:val="Kleurrijke lijst - accent 11"/>
    <w:basedOn w:val="Standaard"/>
    <w:uiPriority w:val="34"/>
    <w:qFormat/>
    <w:rsid w:val="002D743B"/>
    <w:pPr>
      <w:spacing w:line="260" w:lineRule="atLeast"/>
      <w:ind w:left="708"/>
    </w:pPr>
    <w:rPr>
      <w:rFonts w:eastAsia="Times New Roman" w:cs="Times New Roman"/>
      <w:szCs w:val="24"/>
    </w:rPr>
  </w:style>
  <w:style w:type="character" w:customStyle="1" w:styleId="fontstyle01">
    <w:name w:val="fontstyle01"/>
    <w:basedOn w:val="Standaardalinea-lettertype"/>
    <w:rsid w:val="002D743B"/>
    <w:rPr>
      <w:rFonts w:ascii="Meiryo" w:eastAsia="Meiryo" w:hAnsi="Meiryo" w:cs="Meiryo" w:hint="eastAsia"/>
      <w:b w:val="0"/>
      <w:bCs w:val="0"/>
      <w:i w:val="0"/>
      <w:iCs w:val="0"/>
      <w:color w:val="273273"/>
      <w:sz w:val="20"/>
      <w:szCs w:val="20"/>
    </w:rPr>
  </w:style>
  <w:style w:type="character" w:customStyle="1" w:styleId="LijstalineaChar">
    <w:name w:val="Lijstalinea Char"/>
    <w:basedOn w:val="Standaardalinea-lettertype"/>
    <w:link w:val="Lijstalinea"/>
    <w:uiPriority w:val="34"/>
    <w:locked/>
    <w:rsid w:val="00CF51A0"/>
    <w:rPr>
      <w:rFonts w:cs="Arial"/>
    </w:rPr>
  </w:style>
  <w:style w:type="paragraph" w:customStyle="1" w:styleId="Opsommingstekens">
    <w:name w:val="Opsommingstekens"/>
    <w:basedOn w:val="Standaard"/>
    <w:link w:val="OpsommingstekensChar"/>
    <w:qFormat/>
    <w:rsid w:val="00CF51A0"/>
    <w:pPr>
      <w:numPr>
        <w:numId w:val="19"/>
      </w:numPr>
      <w:tabs>
        <w:tab w:val="left" w:pos="0"/>
      </w:tabs>
      <w:spacing w:after="120" w:line="260" w:lineRule="atLeast"/>
      <w:ind w:left="425" w:hanging="425"/>
      <w:contextualSpacing/>
    </w:pPr>
    <w:rPr>
      <w:rFonts w:ascii="Verdana" w:eastAsia="Calibri" w:hAnsi="Verdana" w:cs="Verdana"/>
      <w:sz w:val="18"/>
      <w:szCs w:val="18"/>
    </w:rPr>
  </w:style>
  <w:style w:type="character" w:customStyle="1" w:styleId="OpsommingstekensChar">
    <w:name w:val="Opsommingstekens Char"/>
    <w:basedOn w:val="Standaardalinea-lettertype"/>
    <w:link w:val="Opsommingstekens"/>
    <w:rsid w:val="00CF51A0"/>
    <w:rPr>
      <w:rFonts w:ascii="Verdana" w:eastAsia="Calibri" w:hAnsi="Verdana" w:cs="Verdana"/>
      <w:sz w:val="18"/>
      <w:szCs w:val="18"/>
    </w:rPr>
  </w:style>
  <w:style w:type="paragraph" w:styleId="Revisie">
    <w:name w:val="Revision"/>
    <w:hidden/>
    <w:uiPriority w:val="99"/>
    <w:semiHidden/>
    <w:rsid w:val="008C1112"/>
    <w:pPr>
      <w:spacing w:after="0" w:line="240" w:lineRule="auto"/>
    </w:pPr>
    <w:rPr>
      <w:rFonts w:cs="Arial"/>
    </w:rPr>
  </w:style>
  <w:style w:type="character" w:styleId="Onopgelostemelding">
    <w:name w:val="Unresolved Mention"/>
    <w:basedOn w:val="Standaardalinea-lettertype"/>
    <w:uiPriority w:val="99"/>
    <w:semiHidden/>
    <w:unhideWhenUsed/>
    <w:rsid w:val="00933C85"/>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6697">
      <w:bodyDiv w:val="1"/>
      <w:marLeft w:val="0"/>
      <w:marRight w:val="0"/>
      <w:marTop w:val="0"/>
      <w:marBottom w:val="0"/>
      <w:divBdr>
        <w:top w:val="none" w:sz="0" w:space="0" w:color="auto"/>
        <w:left w:val="none" w:sz="0" w:space="0" w:color="auto"/>
        <w:bottom w:val="none" w:sz="0" w:space="0" w:color="auto"/>
        <w:right w:val="none" w:sz="0" w:space="0" w:color="auto"/>
      </w:divBdr>
      <w:divsChild>
        <w:div w:id="887842098">
          <w:marLeft w:val="0"/>
          <w:marRight w:val="0"/>
          <w:marTop w:val="0"/>
          <w:marBottom w:val="0"/>
          <w:divBdr>
            <w:top w:val="none" w:sz="0" w:space="0" w:color="auto"/>
            <w:left w:val="none" w:sz="0" w:space="0" w:color="auto"/>
            <w:bottom w:val="none" w:sz="0" w:space="0" w:color="auto"/>
            <w:right w:val="none" w:sz="0" w:space="0" w:color="auto"/>
          </w:divBdr>
        </w:div>
        <w:div w:id="1496873249">
          <w:marLeft w:val="0"/>
          <w:marRight w:val="0"/>
          <w:marTop w:val="0"/>
          <w:marBottom w:val="0"/>
          <w:divBdr>
            <w:top w:val="none" w:sz="0" w:space="0" w:color="auto"/>
            <w:left w:val="none" w:sz="0" w:space="0" w:color="auto"/>
            <w:bottom w:val="none" w:sz="0" w:space="0" w:color="auto"/>
            <w:right w:val="none" w:sz="0" w:space="0" w:color="auto"/>
          </w:divBdr>
        </w:div>
        <w:div w:id="1532643335">
          <w:marLeft w:val="0"/>
          <w:marRight w:val="0"/>
          <w:marTop w:val="0"/>
          <w:marBottom w:val="0"/>
          <w:divBdr>
            <w:top w:val="none" w:sz="0" w:space="0" w:color="auto"/>
            <w:left w:val="none" w:sz="0" w:space="0" w:color="auto"/>
            <w:bottom w:val="none" w:sz="0" w:space="0" w:color="auto"/>
            <w:right w:val="none" w:sz="0" w:space="0" w:color="auto"/>
          </w:divBdr>
        </w:div>
      </w:divsChild>
    </w:div>
    <w:div w:id="344020686">
      <w:bodyDiv w:val="1"/>
      <w:marLeft w:val="0"/>
      <w:marRight w:val="0"/>
      <w:marTop w:val="0"/>
      <w:marBottom w:val="0"/>
      <w:divBdr>
        <w:top w:val="none" w:sz="0" w:space="0" w:color="auto"/>
        <w:left w:val="none" w:sz="0" w:space="0" w:color="auto"/>
        <w:bottom w:val="none" w:sz="0" w:space="0" w:color="auto"/>
        <w:right w:val="none" w:sz="0" w:space="0" w:color="auto"/>
      </w:divBdr>
    </w:div>
    <w:div w:id="575942912">
      <w:bodyDiv w:val="1"/>
      <w:marLeft w:val="0"/>
      <w:marRight w:val="0"/>
      <w:marTop w:val="0"/>
      <w:marBottom w:val="0"/>
      <w:divBdr>
        <w:top w:val="none" w:sz="0" w:space="0" w:color="auto"/>
        <w:left w:val="none" w:sz="0" w:space="0" w:color="auto"/>
        <w:bottom w:val="none" w:sz="0" w:space="0" w:color="auto"/>
        <w:right w:val="none" w:sz="0" w:space="0" w:color="auto"/>
      </w:divBdr>
    </w:div>
    <w:div w:id="647784704">
      <w:bodyDiv w:val="1"/>
      <w:marLeft w:val="0"/>
      <w:marRight w:val="0"/>
      <w:marTop w:val="0"/>
      <w:marBottom w:val="0"/>
      <w:divBdr>
        <w:top w:val="none" w:sz="0" w:space="0" w:color="auto"/>
        <w:left w:val="none" w:sz="0" w:space="0" w:color="auto"/>
        <w:bottom w:val="none" w:sz="0" w:space="0" w:color="auto"/>
        <w:right w:val="none" w:sz="0" w:space="0" w:color="auto"/>
      </w:divBdr>
      <w:divsChild>
        <w:div w:id="883323310">
          <w:marLeft w:val="0"/>
          <w:marRight w:val="0"/>
          <w:marTop w:val="0"/>
          <w:marBottom w:val="0"/>
          <w:divBdr>
            <w:top w:val="none" w:sz="0" w:space="0" w:color="auto"/>
            <w:left w:val="none" w:sz="0" w:space="0" w:color="auto"/>
            <w:bottom w:val="none" w:sz="0" w:space="0" w:color="auto"/>
            <w:right w:val="none" w:sz="0" w:space="0" w:color="auto"/>
          </w:divBdr>
        </w:div>
        <w:div w:id="983385904">
          <w:marLeft w:val="0"/>
          <w:marRight w:val="0"/>
          <w:marTop w:val="0"/>
          <w:marBottom w:val="0"/>
          <w:divBdr>
            <w:top w:val="none" w:sz="0" w:space="0" w:color="auto"/>
            <w:left w:val="none" w:sz="0" w:space="0" w:color="auto"/>
            <w:bottom w:val="none" w:sz="0" w:space="0" w:color="auto"/>
            <w:right w:val="none" w:sz="0" w:space="0" w:color="auto"/>
          </w:divBdr>
        </w:div>
      </w:divsChild>
    </w:div>
    <w:div w:id="1070418680">
      <w:bodyDiv w:val="1"/>
      <w:marLeft w:val="0"/>
      <w:marRight w:val="0"/>
      <w:marTop w:val="0"/>
      <w:marBottom w:val="0"/>
      <w:divBdr>
        <w:top w:val="none" w:sz="0" w:space="0" w:color="auto"/>
        <w:left w:val="none" w:sz="0" w:space="0" w:color="auto"/>
        <w:bottom w:val="none" w:sz="0" w:space="0" w:color="auto"/>
        <w:right w:val="none" w:sz="0" w:space="0" w:color="auto"/>
      </w:divBdr>
    </w:div>
    <w:div w:id="1076366021">
      <w:bodyDiv w:val="1"/>
      <w:marLeft w:val="0"/>
      <w:marRight w:val="0"/>
      <w:marTop w:val="0"/>
      <w:marBottom w:val="0"/>
      <w:divBdr>
        <w:top w:val="none" w:sz="0" w:space="0" w:color="auto"/>
        <w:left w:val="none" w:sz="0" w:space="0" w:color="auto"/>
        <w:bottom w:val="none" w:sz="0" w:space="0" w:color="auto"/>
        <w:right w:val="none" w:sz="0" w:space="0" w:color="auto"/>
      </w:divBdr>
    </w:div>
    <w:div w:id="1220631310">
      <w:bodyDiv w:val="1"/>
      <w:marLeft w:val="0"/>
      <w:marRight w:val="0"/>
      <w:marTop w:val="0"/>
      <w:marBottom w:val="0"/>
      <w:divBdr>
        <w:top w:val="none" w:sz="0" w:space="0" w:color="auto"/>
        <w:left w:val="none" w:sz="0" w:space="0" w:color="auto"/>
        <w:bottom w:val="none" w:sz="0" w:space="0" w:color="auto"/>
        <w:right w:val="none" w:sz="0" w:space="0" w:color="auto"/>
      </w:divBdr>
    </w:div>
    <w:div w:id="1341784103">
      <w:bodyDiv w:val="1"/>
      <w:marLeft w:val="0"/>
      <w:marRight w:val="0"/>
      <w:marTop w:val="0"/>
      <w:marBottom w:val="0"/>
      <w:divBdr>
        <w:top w:val="none" w:sz="0" w:space="0" w:color="auto"/>
        <w:left w:val="none" w:sz="0" w:space="0" w:color="auto"/>
        <w:bottom w:val="none" w:sz="0" w:space="0" w:color="auto"/>
        <w:right w:val="none" w:sz="0" w:space="0" w:color="auto"/>
      </w:divBdr>
    </w:div>
    <w:div w:id="1507089770">
      <w:bodyDiv w:val="1"/>
      <w:marLeft w:val="0"/>
      <w:marRight w:val="0"/>
      <w:marTop w:val="0"/>
      <w:marBottom w:val="0"/>
      <w:divBdr>
        <w:top w:val="none" w:sz="0" w:space="0" w:color="auto"/>
        <w:left w:val="none" w:sz="0" w:space="0" w:color="auto"/>
        <w:bottom w:val="none" w:sz="0" w:space="0" w:color="auto"/>
        <w:right w:val="none" w:sz="0" w:space="0" w:color="auto"/>
      </w:divBdr>
    </w:div>
    <w:div w:id="1581404975">
      <w:bodyDiv w:val="1"/>
      <w:marLeft w:val="0"/>
      <w:marRight w:val="0"/>
      <w:marTop w:val="0"/>
      <w:marBottom w:val="0"/>
      <w:divBdr>
        <w:top w:val="none" w:sz="0" w:space="0" w:color="auto"/>
        <w:left w:val="none" w:sz="0" w:space="0" w:color="auto"/>
        <w:bottom w:val="none" w:sz="0" w:space="0" w:color="auto"/>
        <w:right w:val="none" w:sz="0" w:space="0" w:color="auto"/>
      </w:divBdr>
    </w:div>
    <w:div w:id="1933854800">
      <w:bodyDiv w:val="1"/>
      <w:marLeft w:val="0"/>
      <w:marRight w:val="0"/>
      <w:marTop w:val="0"/>
      <w:marBottom w:val="0"/>
      <w:divBdr>
        <w:top w:val="none" w:sz="0" w:space="0" w:color="auto"/>
        <w:left w:val="none" w:sz="0" w:space="0" w:color="auto"/>
        <w:bottom w:val="none" w:sz="0" w:space="0" w:color="auto"/>
        <w:right w:val="none" w:sz="0" w:space="0" w:color="auto"/>
      </w:divBdr>
    </w:div>
    <w:div w:id="1941570995">
      <w:bodyDiv w:val="1"/>
      <w:marLeft w:val="0"/>
      <w:marRight w:val="0"/>
      <w:marTop w:val="0"/>
      <w:marBottom w:val="0"/>
      <w:divBdr>
        <w:top w:val="none" w:sz="0" w:space="0" w:color="auto"/>
        <w:left w:val="none" w:sz="0" w:space="0" w:color="auto"/>
        <w:bottom w:val="none" w:sz="0" w:space="0" w:color="auto"/>
        <w:right w:val="none" w:sz="0" w:space="0" w:color="auto"/>
      </w:divBdr>
    </w:div>
    <w:div w:id="209554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uverta.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lbde\Downloads\Yuverta%20Notiti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E3203D76C9EF48BD626EC84C52AD22"/>
        <w:category>
          <w:name w:val="Algemeen"/>
          <w:gallery w:val="placeholder"/>
        </w:category>
        <w:types>
          <w:type w:val="bbPlcHdr"/>
        </w:types>
        <w:behaviors>
          <w:behavior w:val="content"/>
        </w:behaviors>
        <w:guid w:val="{C7570C5B-B0E3-B74B-8461-9C853433E2E2}"/>
      </w:docPartPr>
      <w:docPartBody>
        <w:p w:rsidR="00242DC2" w:rsidRDefault="00573B8D" w:rsidP="00573B8D">
          <w:pPr>
            <w:pStyle w:val="ADE3203D76C9EF48BD626EC84C52AD22"/>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8D"/>
    <w:rsid w:val="00001A29"/>
    <w:rsid w:val="0002327B"/>
    <w:rsid w:val="000308DC"/>
    <w:rsid w:val="001911AE"/>
    <w:rsid w:val="001C36F0"/>
    <w:rsid w:val="00203F0E"/>
    <w:rsid w:val="00220733"/>
    <w:rsid w:val="00242DC2"/>
    <w:rsid w:val="002A7080"/>
    <w:rsid w:val="004D0D0E"/>
    <w:rsid w:val="005533B1"/>
    <w:rsid w:val="00564770"/>
    <w:rsid w:val="00573B8D"/>
    <w:rsid w:val="00604288"/>
    <w:rsid w:val="00676612"/>
    <w:rsid w:val="00740694"/>
    <w:rsid w:val="00827B2A"/>
    <w:rsid w:val="00A1021E"/>
    <w:rsid w:val="00A773D6"/>
    <w:rsid w:val="00B47DE1"/>
    <w:rsid w:val="00BB697A"/>
    <w:rsid w:val="00D71A31"/>
    <w:rsid w:val="00E01B54"/>
    <w:rsid w:val="00EF285A"/>
    <w:rsid w:val="00FA722F"/>
    <w:rsid w:val="00FD5C95"/>
    <w:rsid w:val="00FE3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D0D0E"/>
    <w:rPr>
      <w:color w:val="808080"/>
    </w:rPr>
  </w:style>
  <w:style w:type="paragraph" w:customStyle="1" w:styleId="ADE3203D76C9EF48BD626EC84C52AD22">
    <w:name w:val="ADE3203D76C9EF48BD626EC84C52AD22"/>
    <w:rsid w:val="00573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16F50FE7078C4799F519C4C8E0F6C6" ma:contentTypeVersion="4" ma:contentTypeDescription="Een nieuw document maken." ma:contentTypeScope="" ma:versionID="a6c786d9cec0c6e8bb09ce2bfac7b96b">
  <xsd:schema xmlns:xsd="http://www.w3.org/2001/XMLSchema" xmlns:xs="http://www.w3.org/2001/XMLSchema" xmlns:p="http://schemas.microsoft.com/office/2006/metadata/properties" xmlns:ns2="30cf9029-763e-4d4a-8a91-52fd8dfd63ad" xmlns:ns3="973836b1-77a5-4134-8ddb-7d1acd21bd3a" targetNamespace="http://schemas.microsoft.com/office/2006/metadata/properties" ma:root="true" ma:fieldsID="f4a5a2fb1f74a98ade7e5a2158812dd4" ns2:_="" ns3:_="">
    <xsd:import namespace="30cf9029-763e-4d4a-8a91-52fd8dfd63ad"/>
    <xsd:import namespace="973836b1-77a5-4134-8ddb-7d1acd21bd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f9029-763e-4d4a-8a91-52fd8dfd6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836b1-77a5-4134-8ddb-7d1acd21bd3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6391D-DF7A-4F67-A504-9F618EE4D4EB}">
  <ds:schemaRefs>
    <ds:schemaRef ds:uri="http://schemas.openxmlformats.org/officeDocument/2006/bibliography"/>
  </ds:schemaRefs>
</ds:datastoreItem>
</file>

<file path=customXml/itemProps2.xml><?xml version="1.0" encoding="utf-8"?>
<ds:datastoreItem xmlns:ds="http://schemas.openxmlformats.org/officeDocument/2006/customXml" ds:itemID="{8C159B3F-3D52-4218-8A5C-E020176BFD85}">
  <ds:schemaRefs>
    <ds:schemaRef ds:uri="http://schemas.microsoft.com/sharepoint/v3/contenttype/forms"/>
  </ds:schemaRefs>
</ds:datastoreItem>
</file>

<file path=customXml/itemProps3.xml><?xml version="1.0" encoding="utf-8"?>
<ds:datastoreItem xmlns:ds="http://schemas.openxmlformats.org/officeDocument/2006/customXml" ds:itemID="{4E5440A4-6FB9-41A3-A6EF-69C4546CFA05}">
  <ds:schemaRefs>
    <ds:schemaRef ds:uri="30cf9029-763e-4d4a-8a91-52fd8dfd63ad"/>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973836b1-77a5-4134-8ddb-7d1acd21bd3a"/>
    <ds:schemaRef ds:uri="http://www.w3.org/XML/1998/namespace"/>
    <ds:schemaRef ds:uri="http://purl.org/dc/dcmitype/"/>
  </ds:schemaRefs>
</ds:datastoreItem>
</file>

<file path=customXml/itemProps4.xml><?xml version="1.0" encoding="utf-8"?>
<ds:datastoreItem xmlns:ds="http://schemas.openxmlformats.org/officeDocument/2006/customXml" ds:itemID="{4BC35800-978A-4360-ADCB-8D095252A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f9029-763e-4d4a-8a91-52fd8dfd63ad"/>
    <ds:schemaRef ds:uri="973836b1-77a5-4134-8ddb-7d1acd21b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Yuverta Notitie (2)</Template>
  <TotalTime>192</TotalTime>
  <Pages>16</Pages>
  <Words>4714</Words>
  <Characters>25928</Characters>
  <Application>Microsoft Office Word</Application>
  <DocSecurity>0</DocSecurity>
  <Lines>216</Lines>
  <Paragraphs>61</Paragraphs>
  <ScaleCrop>false</ScaleCrop>
  <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de Wit</dc:creator>
  <cp:keywords/>
  <dc:description>Template by HQ Solutions B.V.</dc:description>
  <cp:lastModifiedBy>Frank Jonkman</cp:lastModifiedBy>
  <cp:revision>227</cp:revision>
  <cp:lastPrinted>2023-02-15T06:04:00Z</cp:lastPrinted>
  <dcterms:created xsi:type="dcterms:W3CDTF">2023-01-18T15:44:00Z</dcterms:created>
  <dcterms:modified xsi:type="dcterms:W3CDTF">2023-02-15T06:04:00Z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0x010100D416F50FE7078C4799F519C4C8E0F6C6</vt:lpwstr>
  </property>
  <property fmtid="{D5CDD505-2E9C-101B-9397-08002B2CF9AE}" pid="7" name="MediaServiceImageTags">
    <vt:lpwstr/>
  </property>
  <property fmtid="{D5CDD505-2E9C-101B-9397-08002B2CF9AE}" pid="8" name="43b072f0-0f82-4aac-be1e-8abeffc32f66">
    <vt:bool>false</vt:bool>
  </property>
</Properties>
</file>