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9484" w14:textId="036D8FBB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10C22762" w14:textId="77777777" w:rsidR="00605799" w:rsidRDefault="00605799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</w:p>
    <w:p w14:paraId="5D3D7813" w14:textId="6543761A" w:rsidR="001E36FF" w:rsidRDefault="00937F86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00937F86">
        <w:rPr>
          <w:rFonts w:ascii="Corbel" w:hAnsi="Corbel"/>
        </w:rPr>
        <w:t xml:space="preserve">Naam </w:t>
      </w:r>
      <w:r w:rsidR="009B138A">
        <w:rPr>
          <w:rFonts w:ascii="Corbel" w:hAnsi="Corbel"/>
        </w:rPr>
        <w:t>Inschrijver</w:t>
      </w:r>
      <w:r w:rsidRPr="00937F86">
        <w:rPr>
          <w:rFonts w:ascii="Corbel" w:hAnsi="Corbel"/>
        </w:rPr>
        <w:t>:</w:t>
      </w:r>
      <w:r w:rsidR="00605799" w:rsidRPr="00605799">
        <w:t xml:space="preserve"> </w:t>
      </w:r>
      <w:r w:rsidR="00605799" w:rsidRPr="00605799">
        <w:rPr>
          <w:rFonts w:ascii="Corbel" w:hAnsi="Corbel"/>
          <w:highlight w:val="lightGray"/>
        </w:rPr>
        <w:t>&lt;…&gt;</w:t>
      </w:r>
    </w:p>
    <w:p w14:paraId="39ABC1B9" w14:textId="77777777" w:rsidR="00605799" w:rsidRPr="00937F86" w:rsidRDefault="00605799" w:rsidP="007650B2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2EF4420B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A344EDD" w14:textId="1E0246C3" w:rsidR="00A57DF0" w:rsidRPr="00605799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</w:pPr>
            <w:r w:rsidRPr="0060579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Kerncompetentie</w:t>
            </w:r>
            <w:r w:rsidR="008717DD" w:rsidRPr="00605799">
              <w:rPr>
                <w:rFonts w:ascii="Corbel" w:hAnsi="Corbel"/>
                <w:b/>
                <w:color w:val="FFFFFF" w:themeColor="background1"/>
                <w:sz w:val="16"/>
                <w:szCs w:val="16"/>
                <w:u w:val="single"/>
              </w:rPr>
              <w:t>:</w:t>
            </w:r>
          </w:p>
          <w:p w14:paraId="1C2457EB" w14:textId="69560A56" w:rsidR="00D155E8" w:rsidRDefault="009B138A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color w:val="FFFFFF" w:themeColor="background1"/>
                <w:sz w:val="16"/>
                <w:szCs w:val="16"/>
              </w:rPr>
            </w:pPr>
            <w:r w:rsidRPr="00605799">
              <w:rPr>
                <w:rFonts w:ascii="Corbel" w:hAnsi="Corbel"/>
                <w:color w:val="FFFFFF" w:themeColor="background1"/>
                <w:sz w:val="16"/>
                <w:szCs w:val="16"/>
              </w:rPr>
              <w:t>Inschrijver</w:t>
            </w:r>
            <w:r w:rsidR="00CA5218" w:rsidRPr="00605799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heeft in de afgelopen 36 maanden </w:t>
            </w:r>
            <w:r w:rsidRPr="00605799">
              <w:rPr>
                <w:rFonts w:ascii="Corbel" w:hAnsi="Corbel"/>
                <w:color w:val="FFFFFF" w:themeColor="background1"/>
                <w:sz w:val="16"/>
                <w:szCs w:val="16"/>
              </w:rPr>
              <w:t>naar tevredenheid bij</w:t>
            </w:r>
            <w:r w:rsidR="00C26A55" w:rsidRPr="00605799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</w:t>
            </w:r>
            <w:r w:rsidR="00CA5218" w:rsidRPr="00605799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één </w:t>
            </w:r>
            <w:r w:rsidR="00C26A55" w:rsidRPr="00605799">
              <w:rPr>
                <w:rFonts w:ascii="Corbel" w:hAnsi="Corbel"/>
                <w:color w:val="FFFFFF" w:themeColor="background1"/>
                <w:sz w:val="16"/>
                <w:szCs w:val="16"/>
              </w:rPr>
              <w:t>referentie-organisatie</w:t>
            </w:r>
            <w:r w:rsidR="00DE0ABE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gedurende minimaal 6 maanden</w:t>
            </w:r>
            <w:r w:rsidR="00C26A55" w:rsidRPr="00605799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dienstverlening </w:t>
            </w:r>
            <w:proofErr w:type="gramStart"/>
            <w:r w:rsidR="00C26A55" w:rsidRPr="00605799">
              <w:rPr>
                <w:rFonts w:ascii="Corbel" w:hAnsi="Corbel"/>
                <w:color w:val="FFFFFF" w:themeColor="background1"/>
                <w:sz w:val="16"/>
                <w:szCs w:val="16"/>
              </w:rPr>
              <w:t>omtrent</w:t>
            </w:r>
            <w:proofErr w:type="gramEnd"/>
            <w:r w:rsidR="00C26A55" w:rsidRPr="00605799">
              <w:rPr>
                <w:rFonts w:ascii="Corbel" w:hAnsi="Corbel"/>
                <w:color w:val="FFFFFF" w:themeColor="background1"/>
                <w:sz w:val="16"/>
                <w:szCs w:val="16"/>
              </w:rPr>
              <w:t xml:space="preserve"> een callcenter uitgevoerd, waarbij de volgende eisen minimaal gelden:</w:t>
            </w:r>
          </w:p>
          <w:p w14:paraId="2843A5A8" w14:textId="77777777" w:rsidR="00EC27FF" w:rsidRPr="00605799" w:rsidRDefault="00EC27FF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color w:val="FFFFFF" w:themeColor="background1"/>
                <w:sz w:val="16"/>
                <w:szCs w:val="16"/>
              </w:rPr>
            </w:pPr>
          </w:p>
          <w:p w14:paraId="7773A215" w14:textId="4D1E7EA0" w:rsidR="00CA5218" w:rsidRPr="00605799" w:rsidRDefault="00C26A55" w:rsidP="00EC27FF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68"/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</w:pPr>
            <w:r w:rsidRPr="00605799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Callcenterdiensten voor een Nederlandse overheidsinstantie of publieke instantie;</w:t>
            </w:r>
          </w:p>
          <w:p w14:paraId="1C5A6E32" w14:textId="3BE81DA6" w:rsidR="00CA5218" w:rsidRPr="00605799" w:rsidRDefault="00C26A55" w:rsidP="00EC27FF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68"/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</w:pPr>
            <w:r w:rsidRPr="00605799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Nederlands- en Engelstalig callcenter</w:t>
            </w:r>
            <w:r w:rsidR="00DF144B" w:rsidRPr="00605799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;</w:t>
            </w:r>
          </w:p>
          <w:p w14:paraId="182F8CB6" w14:textId="7FC8B7A3" w:rsidR="00CA5218" w:rsidRPr="00605799" w:rsidRDefault="00DF144B" w:rsidP="00EC27FF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68"/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</w:pPr>
            <w:r w:rsidRPr="00605799">
              <w:rPr>
                <w:rFonts w:ascii="Corbel" w:hAnsi="Corbel" w:cs="Verdana"/>
                <w:color w:val="FFFFFF" w:themeColor="background1"/>
                <w:sz w:val="16"/>
                <w:szCs w:val="16"/>
                <w:lang w:val="nl-NL"/>
              </w:rPr>
              <w:t>Verantwoordelijk voor het telefonisch beantwoorden van klantvragen.</w:t>
            </w:r>
          </w:p>
          <w:p w14:paraId="794959C2" w14:textId="77777777" w:rsidR="00CA5218" w:rsidRPr="00605799" w:rsidRDefault="00CA5218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 w:val="16"/>
                <w:szCs w:val="16"/>
              </w:rPr>
            </w:pPr>
          </w:p>
          <w:p w14:paraId="63C24595" w14:textId="418087C8" w:rsidR="002A6DE4" w:rsidRPr="00F6648D" w:rsidRDefault="00F6648D" w:rsidP="00CA521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6057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Deze kerncompetentie moet als geheel binnen één referentie</w:t>
            </w:r>
            <w:r w:rsidR="00EC27F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-</w:t>
            </w:r>
            <w:r w:rsidRPr="00605799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opdracht vallen. Er mag daarom maximaal één referentie worden overlegd.</w:t>
            </w:r>
          </w:p>
        </w:tc>
      </w:tr>
      <w:tr w:rsidR="00D82414" w:rsidRPr="001A17B8" w14:paraId="1FC50EE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B965C7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2660B1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89D3CD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5D9BD0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D36028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C0C8D8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6EAE2D95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334000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CF243BE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51DAE2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68D99AE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B17A82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59B10A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4097EE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F183C0C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FC4980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4D0E8A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55C0B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3CE84F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8EDEE6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D7B1DF9" w14:textId="76C02FF8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="00121BAC">
              <w:rPr>
                <w:rFonts w:ascii="Corbel" w:hAnsi="Corbel"/>
                <w:sz w:val="16"/>
                <w:szCs w:val="16"/>
              </w:rPr>
              <w:t>Inschrijver</w:t>
            </w:r>
            <w:r w:rsidR="0047548D" w:rsidRPr="00E17CF4"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739AD3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AB766C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8A8A6A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EBF96F2" w14:textId="45F9C041" w:rsidR="00D82414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70E7E2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7BD730E" w14:textId="77777777" w:rsidR="00DE2848" w:rsidRDefault="00DE284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0A9FDF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CA3F19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8784E48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A5FCF82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53A17A2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90D9115" w14:textId="5647641D" w:rsidR="00702A25" w:rsidRPr="009D2DCF" w:rsidRDefault="00786D11" w:rsidP="00533A5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9D2DCF">
              <w:rPr>
                <w:rFonts w:ascii="Corbel" w:hAnsi="Corbel"/>
                <w:sz w:val="16"/>
                <w:szCs w:val="16"/>
              </w:rPr>
              <w:t xml:space="preserve">Heeft </w:t>
            </w:r>
            <w:r w:rsidR="00533A57">
              <w:rPr>
                <w:rFonts w:ascii="Corbel" w:hAnsi="Corbel"/>
                <w:sz w:val="16"/>
                <w:szCs w:val="16"/>
              </w:rPr>
              <w:t>uw organisatie</w:t>
            </w:r>
            <w:r w:rsidRPr="009D2DCF">
              <w:rPr>
                <w:rFonts w:ascii="Corbel" w:hAnsi="Corbel"/>
                <w:sz w:val="16"/>
                <w:szCs w:val="16"/>
              </w:rPr>
              <w:t xml:space="preserve"> in de afgelopen 36 maanden</w:t>
            </w:r>
            <w:r w:rsidR="00533A57" w:rsidRPr="00A575EC">
              <w:rPr>
                <w:rFonts w:ascii="Corbel" w:hAnsi="Corbel"/>
                <w:sz w:val="16"/>
                <w:szCs w:val="16"/>
              </w:rPr>
              <w:t xml:space="preserve"> </w:t>
            </w:r>
            <w:r w:rsidR="00DE2848">
              <w:rPr>
                <w:rFonts w:ascii="Corbel" w:hAnsi="Corbel"/>
                <w:sz w:val="16"/>
                <w:szCs w:val="16"/>
              </w:rPr>
              <w:t xml:space="preserve">gedurende minimaal 6 maanden </w:t>
            </w:r>
            <w:r w:rsidR="00533A57" w:rsidRPr="00A575EC">
              <w:rPr>
                <w:rFonts w:ascii="Corbel" w:hAnsi="Corbel"/>
                <w:sz w:val="16"/>
                <w:szCs w:val="16"/>
              </w:rPr>
              <w:t xml:space="preserve">voorafgaand aan de sluitingsdatum voor het indienen van de </w:t>
            </w:r>
            <w:r w:rsidR="00533A57">
              <w:rPr>
                <w:rFonts w:ascii="Corbel" w:hAnsi="Corbel"/>
                <w:sz w:val="16"/>
                <w:szCs w:val="16"/>
              </w:rPr>
              <w:t xml:space="preserve">Inschrijving </w:t>
            </w:r>
            <w:r w:rsidRPr="009D2DCF">
              <w:rPr>
                <w:rFonts w:ascii="Corbel" w:hAnsi="Corbel"/>
                <w:sz w:val="16"/>
                <w:szCs w:val="16"/>
              </w:rPr>
              <w:t xml:space="preserve">bij de referentie-organisatie </w:t>
            </w:r>
            <w:r w:rsidR="003A74CE">
              <w:rPr>
                <w:rFonts w:ascii="Corbel" w:hAnsi="Corbel"/>
                <w:sz w:val="16"/>
                <w:szCs w:val="16"/>
              </w:rPr>
              <w:t xml:space="preserve">naar tevredenheid dienstverlening </w:t>
            </w:r>
            <w:proofErr w:type="gramStart"/>
            <w:r w:rsidR="003A74CE">
              <w:rPr>
                <w:rFonts w:ascii="Corbel" w:hAnsi="Corbel"/>
                <w:sz w:val="16"/>
                <w:szCs w:val="16"/>
              </w:rPr>
              <w:t>omtrent</w:t>
            </w:r>
            <w:proofErr w:type="gramEnd"/>
            <w:r w:rsidR="003A74CE">
              <w:rPr>
                <w:rFonts w:ascii="Corbel" w:hAnsi="Corbel"/>
                <w:sz w:val="16"/>
                <w:szCs w:val="16"/>
              </w:rPr>
              <w:t xml:space="preserve"> een callcenter uitgevoerd? </w:t>
            </w:r>
          </w:p>
        </w:tc>
        <w:tc>
          <w:tcPr>
            <w:tcW w:w="3941" w:type="dxa"/>
            <w:shd w:val="clear" w:color="auto" w:fill="auto"/>
          </w:tcPr>
          <w:p w14:paraId="4883B29D" w14:textId="109E94E6" w:rsidR="00702A25" w:rsidRPr="00786D11" w:rsidRDefault="004566B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786D1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786D11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DE2848">
              <w:rPr>
                <w:rFonts w:ascii="Corbel" w:eastAsia="MS Gothic" w:hAnsi="Corbel"/>
                <w:sz w:val="16"/>
                <w:szCs w:val="16"/>
              </w:rPr>
              <w:t>, gedurende minimaal 6 maanden</w:t>
            </w:r>
          </w:p>
          <w:p w14:paraId="7F67FEA8" w14:textId="77777777" w:rsidR="00702A25" w:rsidRPr="00786D11" w:rsidRDefault="004566B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786D1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786D11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786D11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786D11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702A25" w:rsidRPr="001A17B8" w14:paraId="0282987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4D70AA5" w14:textId="2847F7FE" w:rsidR="007C6E24" w:rsidRPr="00015746" w:rsidRDefault="00015746" w:rsidP="0001574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Was de referentie-organisatie een overheidsinstantie of publieke instantie?</w:t>
            </w:r>
          </w:p>
        </w:tc>
        <w:tc>
          <w:tcPr>
            <w:tcW w:w="3941" w:type="dxa"/>
            <w:shd w:val="clear" w:color="auto" w:fill="auto"/>
          </w:tcPr>
          <w:p w14:paraId="7C54EADF" w14:textId="6126B6D2" w:rsidR="007C6E24" w:rsidRPr="00786D11" w:rsidRDefault="004566BD" w:rsidP="007C6E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5274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24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C6E24" w:rsidRPr="00786D1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2D14E1">
              <w:rPr>
                <w:rFonts w:ascii="Corbel" w:eastAsia="MS Gothic" w:hAnsi="Corbel"/>
                <w:sz w:val="16"/>
                <w:szCs w:val="16"/>
              </w:rPr>
              <w:t>, overheidsinstantie of publieke instantie</w:t>
            </w:r>
            <w:r w:rsidR="00DE2848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78C040CB" w14:textId="60C36858" w:rsidR="00702A25" w:rsidRPr="00702A25" w:rsidRDefault="004566BD" w:rsidP="007C6E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5321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E24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C6E24"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7C6E24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7C6E24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520270" w:rsidRPr="001A17B8" w14:paraId="2B1E7B8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71FFCA6" w14:textId="17F25445" w:rsidR="00520270" w:rsidRPr="00F57131" w:rsidRDefault="00CF5FF8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Was </w:t>
            </w:r>
            <w:r w:rsidR="00DE2848">
              <w:rPr>
                <w:rFonts w:ascii="Corbel" w:hAnsi="Corbel"/>
                <w:sz w:val="16"/>
                <w:szCs w:val="16"/>
              </w:rPr>
              <w:t>uw organisatie</w:t>
            </w:r>
            <w:r>
              <w:rPr>
                <w:rFonts w:ascii="Corbel" w:hAnsi="Corbel"/>
                <w:sz w:val="16"/>
                <w:szCs w:val="16"/>
              </w:rPr>
              <w:t xml:space="preserve"> bij deze referentie-organisatie verantwoordelijk voor een Nederlands</w:t>
            </w:r>
            <w:r w:rsidR="002D14E1">
              <w:rPr>
                <w:rFonts w:ascii="Corbel" w:hAnsi="Corbel"/>
                <w:sz w:val="16"/>
                <w:szCs w:val="16"/>
              </w:rPr>
              <w:t xml:space="preserve">- </w:t>
            </w:r>
            <w:r w:rsidR="002D14E1" w:rsidRPr="00DE2848">
              <w:rPr>
                <w:rFonts w:ascii="Corbel" w:hAnsi="Corbel"/>
                <w:sz w:val="16"/>
                <w:szCs w:val="16"/>
                <w:u w:val="single"/>
              </w:rPr>
              <w:t>en</w:t>
            </w:r>
            <w:r w:rsidR="002D14E1">
              <w:rPr>
                <w:rFonts w:ascii="Corbel" w:hAnsi="Corbel"/>
                <w:sz w:val="16"/>
                <w:szCs w:val="16"/>
              </w:rPr>
              <w:t xml:space="preserve"> Engelstalig callcenter?</w:t>
            </w:r>
          </w:p>
        </w:tc>
        <w:tc>
          <w:tcPr>
            <w:tcW w:w="3941" w:type="dxa"/>
            <w:shd w:val="clear" w:color="auto" w:fill="auto"/>
          </w:tcPr>
          <w:p w14:paraId="71A4A9FC" w14:textId="5C9F2A4D" w:rsidR="00F57131" w:rsidRPr="00786D11" w:rsidRDefault="004566BD" w:rsidP="00F5713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7374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131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7131" w:rsidRPr="00786D1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F57131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2D14E1">
              <w:rPr>
                <w:rFonts w:ascii="Corbel" w:eastAsia="MS Gothic" w:hAnsi="Corbel"/>
                <w:sz w:val="16"/>
                <w:szCs w:val="16"/>
              </w:rPr>
              <w:t>Nederlands- en Engelstalig callcenter</w:t>
            </w:r>
            <w:r w:rsidR="00DE2848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12C49F7" w14:textId="551A18F0" w:rsidR="00520270" w:rsidRPr="00520270" w:rsidRDefault="004566BD" w:rsidP="00F5713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2176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131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57131"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F57131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F57131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CF5FF8" w:rsidRPr="001A17B8" w14:paraId="666D2EF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BCDA403" w14:textId="08011F0F" w:rsidR="00CF5FF8" w:rsidRPr="00F57131" w:rsidRDefault="00CF5FF8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Was </w:t>
            </w:r>
            <w:r w:rsidR="00DE2848">
              <w:rPr>
                <w:rFonts w:ascii="Corbel" w:hAnsi="Corbel"/>
                <w:sz w:val="16"/>
                <w:szCs w:val="16"/>
              </w:rPr>
              <w:t xml:space="preserve">uw </w:t>
            </w:r>
            <w:r w:rsidR="004566BD">
              <w:rPr>
                <w:rFonts w:ascii="Corbel" w:hAnsi="Corbel"/>
                <w:sz w:val="16"/>
                <w:szCs w:val="16"/>
              </w:rPr>
              <w:t>organisatie</w:t>
            </w:r>
            <w:r w:rsidR="002D14E1">
              <w:rPr>
                <w:rFonts w:ascii="Corbel" w:hAnsi="Corbel"/>
                <w:sz w:val="16"/>
                <w:szCs w:val="16"/>
              </w:rPr>
              <w:t xml:space="preserve"> bij deze referentie-organisatie verantwoordelijk voor het telefonisch beantwoorden van klantvragen? </w:t>
            </w:r>
          </w:p>
        </w:tc>
        <w:tc>
          <w:tcPr>
            <w:tcW w:w="3941" w:type="dxa"/>
            <w:shd w:val="clear" w:color="auto" w:fill="auto"/>
          </w:tcPr>
          <w:p w14:paraId="6B4B1D14" w14:textId="313F1897" w:rsidR="002D14E1" w:rsidRPr="00786D11" w:rsidRDefault="004566BD" w:rsidP="002D14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8613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4E1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D14E1" w:rsidRPr="00786D11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2D14E1">
              <w:rPr>
                <w:rFonts w:ascii="Corbel" w:eastAsia="MS Gothic" w:hAnsi="Corbel"/>
                <w:sz w:val="16"/>
                <w:szCs w:val="16"/>
              </w:rPr>
              <w:t>, verantwoordelijk voor beantwoorden van klantvragen</w:t>
            </w:r>
            <w:r w:rsidR="00DE2848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B19C37C" w14:textId="3BA7798F" w:rsidR="00CF5FF8" w:rsidRDefault="004566BD" w:rsidP="002D14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3261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4E1" w:rsidRPr="00786D1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D14E1" w:rsidRPr="00786D11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2D14E1" w:rsidRPr="00786D11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2D14E1" w:rsidRPr="00786D1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158990FB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B7581A5" w14:textId="1723D247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verricht in de periode </w:t>
            </w:r>
            <w:r w:rsidR="00D82414" w:rsidRPr="00A575EC">
              <w:rPr>
                <w:rFonts w:ascii="Corbel" w:hAnsi="Corbel"/>
                <w:sz w:val="16"/>
                <w:szCs w:val="16"/>
              </w:rPr>
              <w:t>van 36 maanden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A575EC">
              <w:rPr>
                <w:rFonts w:ascii="Corbel" w:hAnsi="Corbel"/>
                <w:sz w:val="16"/>
                <w:szCs w:val="16"/>
              </w:rPr>
              <w:t xml:space="preserve">voorafgaand aan de sluitingsdatum voor het indienen van de </w:t>
            </w:r>
            <w:r w:rsidR="00121BAC">
              <w:rPr>
                <w:rFonts w:ascii="Corbel" w:hAnsi="Corbel"/>
                <w:sz w:val="16"/>
                <w:szCs w:val="16"/>
              </w:rPr>
              <w:t>Inschrijving</w:t>
            </w:r>
            <w:r w:rsidR="00D82414" w:rsidRPr="00A575EC">
              <w:rPr>
                <w:rFonts w:ascii="Corbel" w:hAnsi="Corbel"/>
                <w:sz w:val="16"/>
                <w:szCs w:val="16"/>
              </w:rPr>
              <w:t>. De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complete </w:t>
            </w:r>
            <w:r w:rsidR="00D82414">
              <w:rPr>
                <w:rFonts w:ascii="Corbel" w:hAnsi="Corbel"/>
                <w:sz w:val="16"/>
                <w:szCs w:val="16"/>
              </w:rPr>
              <w:t>referentie-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5FB7918" w14:textId="77777777" w:rsidR="00376FA8" w:rsidRPr="00A019E4" w:rsidRDefault="004566B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B618BF9" w14:textId="77777777" w:rsidR="007650B2" w:rsidRPr="00A019E4" w:rsidRDefault="004566BD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7843ABD7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72455E2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FFA5D4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139D5EB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598BB44A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5F90632E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7332E258" w14:textId="77777777" w:rsidTr="00C2031E">
        <w:trPr>
          <w:trHeight w:val="212"/>
          <w:jc w:val="center"/>
        </w:trPr>
        <w:tc>
          <w:tcPr>
            <w:tcW w:w="9017" w:type="dxa"/>
            <w:gridSpan w:val="2"/>
            <w:shd w:val="clear" w:color="auto" w:fill="002060"/>
          </w:tcPr>
          <w:p w14:paraId="62D07C06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lastRenderedPageBreak/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23580A91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022246F4" w14:textId="41ECD4FF" w:rsidR="007650B2" w:rsidRPr="001A17B8" w:rsidRDefault="00121BAC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7650B2" w:rsidRPr="00E60000">
              <w:rPr>
                <w:rFonts w:ascii="Corbel" w:hAnsi="Corbel"/>
                <w:sz w:val="16"/>
                <w:szCs w:val="16"/>
                <w:lang w:val="nl-NL"/>
              </w:rPr>
              <w:t xml:space="preserve"> verklaart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, door het naar volle tevreden</w:t>
            </w:r>
            <w:r w:rsidR="00376FA8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="007650B2"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7808B137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0837C21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4F3DACD1" w14:textId="77777777" w:rsidR="00376FA8" w:rsidRPr="00A019E4" w:rsidRDefault="004566B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C1BBBED" w14:textId="77777777" w:rsidR="007650B2" w:rsidRPr="001A17B8" w:rsidRDefault="004566BD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F05248D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39A323F" w14:textId="77777777" w:rsidR="00287178" w:rsidRDefault="00287178" w:rsidP="007650B2">
      <w:pPr>
        <w:spacing w:after="200" w:line="276" w:lineRule="auto"/>
      </w:pPr>
    </w:p>
    <w:p w14:paraId="0E151299" w14:textId="68B10519" w:rsidR="00E60000" w:rsidRDefault="00E60000">
      <w:pPr>
        <w:spacing w:after="200" w:line="276" w:lineRule="auto"/>
      </w:pPr>
    </w:p>
    <w:sectPr w:rsidR="00E60000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6DF32" w14:textId="77777777" w:rsidR="001D27BC" w:rsidRDefault="001D27BC" w:rsidP="00A57DF0">
      <w:pPr>
        <w:spacing w:line="240" w:lineRule="auto"/>
      </w:pPr>
      <w:r>
        <w:separator/>
      </w:r>
    </w:p>
  </w:endnote>
  <w:endnote w:type="continuationSeparator" w:id="0">
    <w:p w14:paraId="419FA494" w14:textId="77777777" w:rsidR="001D27BC" w:rsidRDefault="001D27BC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2387ABFA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26DD6B64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A9DFF" w14:textId="77777777" w:rsidR="001D27BC" w:rsidRDefault="001D27BC" w:rsidP="00A57DF0">
      <w:pPr>
        <w:spacing w:line="240" w:lineRule="auto"/>
      </w:pPr>
      <w:r>
        <w:separator/>
      </w:r>
    </w:p>
  </w:footnote>
  <w:footnote w:type="continuationSeparator" w:id="0">
    <w:p w14:paraId="0F8AA720" w14:textId="77777777" w:rsidR="001D27BC" w:rsidRDefault="001D27BC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CE71B3"/>
    <w:multiLevelType w:val="hybridMultilevel"/>
    <w:tmpl w:val="312E2EC0"/>
    <w:lvl w:ilvl="0" w:tplc="066836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55D74"/>
    <w:multiLevelType w:val="hybridMultilevel"/>
    <w:tmpl w:val="A6A0E606"/>
    <w:lvl w:ilvl="0" w:tplc="55A87AF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2"/>
  </w:num>
  <w:num w:numId="3" w16cid:durableId="873469730">
    <w:abstractNumId w:val="3"/>
  </w:num>
  <w:num w:numId="4" w16cid:durableId="1909221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ED"/>
    <w:rsid w:val="00015746"/>
    <w:rsid w:val="00064E11"/>
    <w:rsid w:val="00087AF2"/>
    <w:rsid w:val="000A5C56"/>
    <w:rsid w:val="00100A15"/>
    <w:rsid w:val="00121BAC"/>
    <w:rsid w:val="00125F21"/>
    <w:rsid w:val="00133F0C"/>
    <w:rsid w:val="001D0632"/>
    <w:rsid w:val="001D27BC"/>
    <w:rsid w:val="001E36FF"/>
    <w:rsid w:val="002470B8"/>
    <w:rsid w:val="00265588"/>
    <w:rsid w:val="00287178"/>
    <w:rsid w:val="002A6DE4"/>
    <w:rsid w:val="002D14E1"/>
    <w:rsid w:val="003265BB"/>
    <w:rsid w:val="00376002"/>
    <w:rsid w:val="00376FA8"/>
    <w:rsid w:val="003A74CE"/>
    <w:rsid w:val="004045F0"/>
    <w:rsid w:val="004250EA"/>
    <w:rsid w:val="004566BD"/>
    <w:rsid w:val="0047548D"/>
    <w:rsid w:val="00477CED"/>
    <w:rsid w:val="00520270"/>
    <w:rsid w:val="00527588"/>
    <w:rsid w:val="00533A57"/>
    <w:rsid w:val="0058797E"/>
    <w:rsid w:val="005B4CE9"/>
    <w:rsid w:val="005E257A"/>
    <w:rsid w:val="00605799"/>
    <w:rsid w:val="00632837"/>
    <w:rsid w:val="00702A25"/>
    <w:rsid w:val="00711C4C"/>
    <w:rsid w:val="00712AF4"/>
    <w:rsid w:val="007456AE"/>
    <w:rsid w:val="007576F1"/>
    <w:rsid w:val="007650B2"/>
    <w:rsid w:val="00786D11"/>
    <w:rsid w:val="00797D2C"/>
    <w:rsid w:val="007B2A9F"/>
    <w:rsid w:val="007C6E24"/>
    <w:rsid w:val="00815CDA"/>
    <w:rsid w:val="008717DD"/>
    <w:rsid w:val="008A5C68"/>
    <w:rsid w:val="00904410"/>
    <w:rsid w:val="00937F86"/>
    <w:rsid w:val="009B138A"/>
    <w:rsid w:val="009B56AF"/>
    <w:rsid w:val="009D2DCF"/>
    <w:rsid w:val="009F5ECD"/>
    <w:rsid w:val="00A019E4"/>
    <w:rsid w:val="00A575EC"/>
    <w:rsid w:val="00A57DF0"/>
    <w:rsid w:val="00C12F22"/>
    <w:rsid w:val="00C2031E"/>
    <w:rsid w:val="00C26A55"/>
    <w:rsid w:val="00CA5218"/>
    <w:rsid w:val="00CE7F7A"/>
    <w:rsid w:val="00CF5FF8"/>
    <w:rsid w:val="00D06D74"/>
    <w:rsid w:val="00D155E8"/>
    <w:rsid w:val="00D82414"/>
    <w:rsid w:val="00DA111E"/>
    <w:rsid w:val="00DE0ABE"/>
    <w:rsid w:val="00DE2848"/>
    <w:rsid w:val="00DF144B"/>
    <w:rsid w:val="00DF151B"/>
    <w:rsid w:val="00E17CF4"/>
    <w:rsid w:val="00E60000"/>
    <w:rsid w:val="00E76EC8"/>
    <w:rsid w:val="00EC27FF"/>
    <w:rsid w:val="00F0260E"/>
    <w:rsid w:val="00F57131"/>
    <w:rsid w:val="00F6648D"/>
    <w:rsid w:val="00F932BC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982A4"/>
  <w15:docId w15:val="{C1858ED6-8E38-4A1D-8FD2-AE7133FA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vanderLinden\Pro%2010%20BV\Pro%2010%20BV%20-%20Documenten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13</TotalTime>
  <Pages>2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van der Linden</dc:creator>
  <cp:lastModifiedBy>Emily van der Linden</cp:lastModifiedBy>
  <cp:revision>18</cp:revision>
  <dcterms:created xsi:type="dcterms:W3CDTF">2022-10-31T10:40:00Z</dcterms:created>
  <dcterms:modified xsi:type="dcterms:W3CDTF">2022-11-08T10:57:00Z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