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5 -->
  <w:body>
    <w:p w:rsidR="000A2EE9" w:rsidP="000A2EE9" w14:paraId="465A54DC" w14:textId="761EC5C4">
      <w:pPr>
        <w:keepNext/>
        <w:keepLines/>
        <w:spacing w:after="160" w:line="340" w:lineRule="exact"/>
        <w:ind w:left="-947"/>
        <w:contextualSpacing/>
        <w:outlineLvl w:val="0"/>
        <w:rPr>
          <w:rFonts w:cs="Arial"/>
          <w:b/>
          <w:bCs/>
          <w:sz w:val="32"/>
          <w:szCs w:val="16"/>
          <w:lang w:eastAsia="en-US"/>
        </w:rPr>
      </w:pPr>
      <w:r w:rsidRPr="000A2EE9">
        <w:rPr>
          <w:rFonts w:cs="Arial"/>
          <w:b/>
          <w:bCs/>
          <w:sz w:val="32"/>
          <w:szCs w:val="16"/>
          <w:lang w:eastAsia="en-US"/>
        </w:rPr>
        <w:t>Vragen en antwoorden</w:t>
      </w:r>
    </w:p>
    <w:p w:rsidR="000A2EE9" w:rsidRPr="000A2EE9" w:rsidP="000A2EE9" w14:paraId="1595F368" w14:textId="77777777">
      <w:pPr>
        <w:keepNext/>
        <w:keepLines/>
        <w:spacing w:after="160" w:line="340" w:lineRule="exact"/>
        <w:ind w:left="-947"/>
        <w:contextualSpacing/>
        <w:outlineLvl w:val="0"/>
        <w:rPr>
          <w:rFonts w:cs="Arial"/>
          <w:b/>
          <w:bCs/>
          <w:sz w:val="32"/>
          <w:szCs w:val="16"/>
          <w:lang w:eastAsia="en-US"/>
        </w:rPr>
      </w:pPr>
    </w:p>
    <w:tbl>
      <w:tblPr>
        <w:tblW w:w="10491" w:type="dxa"/>
        <w:tblInd w:w="-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7"/>
        <w:gridCol w:w="1673"/>
        <w:gridCol w:w="1134"/>
        <w:gridCol w:w="7117"/>
      </w:tblGrid>
      <w:tr w14:paraId="60B7EDE9" w14:textId="77777777" w:rsidTr="000A2EE9">
        <w:tblPrEx>
          <w:tblW w:w="10491" w:type="dxa"/>
          <w:tblInd w:w="-998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4A0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auto" w:fill="000000"/>
            <w:hideMark/>
          </w:tcPr>
          <w:p w:rsidR="000A2EE9" w:rsidRPr="000A2EE9" w:rsidP="000A2EE9" w14:paraId="12766041" w14:textId="77777777">
            <w:pPr>
              <w:spacing w:line="254" w:lineRule="exact"/>
              <w:rPr>
                <w:szCs w:val="16"/>
                <w:lang w:eastAsia="en-US"/>
              </w:rPr>
            </w:pPr>
            <w:bookmarkStart w:id="0" w:name="_Hlk4510062"/>
            <w:r w:rsidRPr="000A2EE9">
              <w:rPr>
                <w:szCs w:val="16"/>
                <w:lang w:eastAsia="en-US"/>
              </w:rPr>
              <w:t>Nr.</w:t>
            </w:r>
            <w:bookmarkEnd w:id="0"/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auto" w:fill="000000"/>
          </w:tcPr>
          <w:p w:rsidR="000A2EE9" w:rsidRPr="000A2EE9" w:rsidP="000A2EE9" w14:paraId="62575967" w14:textId="122E6D60">
            <w:pPr>
              <w:spacing w:line="254" w:lineRule="exact"/>
              <w:rPr>
                <w:szCs w:val="16"/>
                <w:lang w:eastAsia="en-US"/>
              </w:rPr>
            </w:pPr>
            <w:r w:rsidRPr="000A2EE9">
              <w:rPr>
                <w:szCs w:val="16"/>
                <w:lang w:eastAsia="en-US"/>
              </w:rPr>
              <w:t>Betreft</w:t>
            </w:r>
            <w:r>
              <w:rPr>
                <w:szCs w:val="16"/>
                <w:lang w:eastAsia="en-US"/>
              </w:rPr>
              <w:t xml:space="preserve"> document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auto" w:fill="000000"/>
            <w:hideMark/>
          </w:tcPr>
          <w:p w:rsidR="000A2EE9" w:rsidRPr="000A2EE9" w:rsidP="000A2EE9" w14:paraId="4C0DC2AC" w14:textId="77777777">
            <w:pPr>
              <w:spacing w:line="254" w:lineRule="exact"/>
              <w:rPr>
                <w:szCs w:val="16"/>
                <w:lang w:eastAsia="en-US"/>
              </w:rPr>
            </w:pPr>
            <w:r w:rsidRPr="000A2EE9">
              <w:rPr>
                <w:szCs w:val="16"/>
                <w:lang w:eastAsia="en-US"/>
              </w:rPr>
              <w:t>Hfdst</w:t>
            </w:r>
            <w:r w:rsidRPr="000A2EE9">
              <w:rPr>
                <w:szCs w:val="16"/>
                <w:lang w:eastAsia="en-US"/>
              </w:rPr>
              <w:t>.</w:t>
            </w:r>
          </w:p>
          <w:p w:rsidR="000A2EE9" w:rsidRPr="000A2EE9" w:rsidP="000A2EE9" w14:paraId="46F21CCC" w14:textId="77777777">
            <w:pPr>
              <w:spacing w:line="254" w:lineRule="exact"/>
              <w:rPr>
                <w:szCs w:val="16"/>
                <w:lang w:eastAsia="en-US"/>
              </w:rPr>
            </w:pPr>
            <w:r w:rsidRPr="000A2EE9">
              <w:rPr>
                <w:szCs w:val="16"/>
                <w:lang w:eastAsia="en-US"/>
              </w:rPr>
              <w:t>par. / pag.</w:t>
            </w:r>
          </w:p>
        </w:tc>
        <w:tc>
          <w:tcPr>
            <w:tcW w:w="7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auto" w:fill="000000"/>
            <w:hideMark/>
          </w:tcPr>
          <w:p w:rsidR="000A2EE9" w:rsidRPr="000A2EE9" w:rsidP="000A2EE9" w14:paraId="51478F8E" w14:textId="77777777">
            <w:pPr>
              <w:spacing w:line="254" w:lineRule="exact"/>
              <w:rPr>
                <w:szCs w:val="16"/>
                <w:lang w:eastAsia="en-US"/>
              </w:rPr>
            </w:pPr>
            <w:r w:rsidRPr="000A2EE9">
              <w:rPr>
                <w:szCs w:val="16"/>
                <w:lang w:eastAsia="en-US"/>
              </w:rPr>
              <w:t>Vraag</w:t>
            </w:r>
          </w:p>
        </w:tc>
      </w:tr>
      <w:tr w14:paraId="60CAE5B1" w14:textId="77777777" w:rsidTr="000A2EE9">
        <w:tblPrEx>
          <w:tblW w:w="10491" w:type="dxa"/>
          <w:tblInd w:w="-998" w:type="dxa"/>
          <w:tblLayout w:type="fixed"/>
          <w:tblLook w:val="04A0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5" w:color="7F7F7F" w:fill="7F7F7F"/>
          </w:tcPr>
          <w:p w:rsidR="000A2EE9" w:rsidRPr="000A2EE9" w:rsidP="000A2EE9" w14:paraId="0B2EF4A4" w14:textId="77777777">
            <w:pPr>
              <w:spacing w:line="254" w:lineRule="exact"/>
              <w:rPr>
                <w:rFonts w:cs="Arial"/>
                <w:sz w:val="20"/>
                <w:szCs w:val="20"/>
                <w:lang w:eastAsia="en-US"/>
              </w:rPr>
            </w:pPr>
            <w:r w:rsidRPr="000A2EE9">
              <w:rPr>
                <w:rFonts w:cs="Arial"/>
                <w:sz w:val="20"/>
                <w:szCs w:val="20"/>
                <w:lang w:eastAsia="en-US"/>
              </w:rPr>
              <w:t>1</w:t>
            </w:r>
          </w:p>
          <w:p w:rsidR="000A2EE9" w:rsidRPr="000A2EE9" w:rsidP="000A2EE9" w14:paraId="236BE7C2" w14:textId="77777777">
            <w:pPr>
              <w:spacing w:line="254" w:lineRule="exact"/>
              <w:rPr>
                <w:rFonts w:cs="Arial"/>
                <w:sz w:val="20"/>
                <w:szCs w:val="20"/>
                <w:lang w:eastAsia="en-US"/>
              </w:rPr>
            </w:pP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EE9" w:rsidRPr="000A2EE9" w:rsidP="000A2EE9" w14:paraId="7DA6CF72" w14:textId="1A26C682">
            <w:pPr>
              <w:spacing w:line="240" w:lineRule="auto"/>
              <w:rPr>
                <w:rFonts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EE9" w:rsidRPr="000A2EE9" w:rsidP="000A2EE9" w14:paraId="03713DAE" w14:textId="77777777">
            <w:pPr>
              <w:spacing w:line="240" w:lineRule="auto"/>
              <w:rPr>
                <w:rFonts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7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5" w:color="FFFFFF" w:fill="FFFFFF" w:themeColor="background1" w:themeFill="background1"/>
          </w:tcPr>
          <w:p w:rsidR="000A2EE9" w:rsidRPr="000A2EE9" w:rsidP="000A2EE9" w14:paraId="0C1FB2C4" w14:textId="77777777">
            <w:pPr>
              <w:spacing w:line="240" w:lineRule="auto"/>
              <w:rPr>
                <w:rFonts w:cs="Arial"/>
                <w:color w:val="2F5496"/>
                <w:sz w:val="20"/>
                <w:szCs w:val="20"/>
                <w:lang w:eastAsia="en-US"/>
              </w:rPr>
            </w:pPr>
          </w:p>
        </w:tc>
      </w:tr>
      <w:tr w14:paraId="13BA6366" w14:textId="77777777" w:rsidTr="000A2EE9">
        <w:tblPrEx>
          <w:tblW w:w="10491" w:type="dxa"/>
          <w:tblInd w:w="-998" w:type="dxa"/>
          <w:tblLayout w:type="fixed"/>
          <w:tblLook w:val="04A0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5" w:color="7F7F7F" w:fill="7F7F7F"/>
          </w:tcPr>
          <w:p w:rsidR="000A2EE9" w:rsidRPr="000A2EE9" w:rsidP="000A2EE9" w14:paraId="62DAA7FE" w14:textId="77777777">
            <w:pPr>
              <w:spacing w:line="254" w:lineRule="exact"/>
              <w:rPr>
                <w:rFonts w:cs="Arial"/>
                <w:sz w:val="20"/>
                <w:szCs w:val="20"/>
                <w:lang w:eastAsia="en-US"/>
              </w:rPr>
            </w:pPr>
            <w:r w:rsidRPr="000A2EE9">
              <w:rPr>
                <w:rFonts w:cs="Arial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EE9" w:rsidP="000A2EE9" w14:paraId="688D256A" w14:textId="77777777">
            <w:pPr>
              <w:spacing w:line="240" w:lineRule="auto"/>
              <w:rPr>
                <w:rFonts w:cs="Arial"/>
                <w:bCs/>
                <w:sz w:val="20"/>
                <w:szCs w:val="20"/>
                <w:lang w:eastAsia="en-US"/>
              </w:rPr>
            </w:pPr>
          </w:p>
          <w:p w:rsidR="000A2EE9" w:rsidRPr="000A2EE9" w:rsidP="000A2EE9" w14:paraId="30583ECB" w14:textId="12DAA232">
            <w:pPr>
              <w:spacing w:line="240" w:lineRule="auto"/>
              <w:rPr>
                <w:rFonts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EE9" w:rsidRPr="000A2EE9" w:rsidP="000A2EE9" w14:paraId="4150A060" w14:textId="77777777">
            <w:pPr>
              <w:spacing w:line="240" w:lineRule="auto"/>
              <w:rPr>
                <w:rFonts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7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5" w:color="FFFFFF" w:fill="FFFFFF" w:themeColor="background1" w:themeFill="background1"/>
          </w:tcPr>
          <w:p w:rsidR="000A2EE9" w:rsidRPr="000A2EE9" w:rsidP="000A2EE9" w14:paraId="2B1E0447" w14:textId="77777777">
            <w:pPr>
              <w:spacing w:line="240" w:lineRule="auto"/>
              <w:rPr>
                <w:rFonts w:cs="Arial"/>
                <w:color w:val="2F5496"/>
                <w:sz w:val="20"/>
                <w:szCs w:val="20"/>
                <w:lang w:eastAsia="en-US"/>
              </w:rPr>
            </w:pPr>
          </w:p>
        </w:tc>
      </w:tr>
      <w:tr w14:paraId="069865DE" w14:textId="77777777" w:rsidTr="000A2EE9">
        <w:tblPrEx>
          <w:tblW w:w="10491" w:type="dxa"/>
          <w:tblInd w:w="-998" w:type="dxa"/>
          <w:tblLayout w:type="fixed"/>
          <w:tblLook w:val="04A0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5" w:color="7F7F7F" w:fill="7F7F7F"/>
          </w:tcPr>
          <w:p w:rsidR="000A2EE9" w:rsidRPr="000A2EE9" w:rsidP="000A2EE9" w14:paraId="708406C9" w14:textId="77777777">
            <w:pPr>
              <w:spacing w:line="254" w:lineRule="exact"/>
              <w:rPr>
                <w:rFonts w:cs="Arial"/>
                <w:sz w:val="20"/>
                <w:szCs w:val="20"/>
                <w:lang w:eastAsia="en-US"/>
              </w:rPr>
            </w:pPr>
            <w:r w:rsidRPr="000A2EE9">
              <w:rPr>
                <w:rFonts w:cs="Arial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EE9" w:rsidP="000A2EE9" w14:paraId="20250F08" w14:textId="77777777">
            <w:pPr>
              <w:spacing w:line="240" w:lineRule="auto"/>
              <w:rPr>
                <w:rFonts w:cs="Arial"/>
                <w:bCs/>
                <w:sz w:val="20"/>
                <w:szCs w:val="20"/>
                <w:lang w:eastAsia="en-US"/>
              </w:rPr>
            </w:pPr>
          </w:p>
          <w:p w:rsidR="000A2EE9" w:rsidRPr="000A2EE9" w:rsidP="000A2EE9" w14:paraId="276278A2" w14:textId="09E137C4">
            <w:pPr>
              <w:spacing w:line="240" w:lineRule="auto"/>
              <w:rPr>
                <w:rFonts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EE9" w:rsidRPr="000A2EE9" w:rsidP="000A2EE9" w14:paraId="07BAA13E" w14:textId="1ECD7CC1">
            <w:pPr>
              <w:spacing w:line="240" w:lineRule="auto"/>
              <w:rPr>
                <w:rFonts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7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5" w:color="FFFFFF" w:fill="FFFFFF" w:themeColor="background1" w:themeFill="background1"/>
          </w:tcPr>
          <w:p w:rsidR="000A2EE9" w:rsidRPr="000A2EE9" w:rsidP="000A2EE9" w14:paraId="5AB20F97" w14:textId="77777777">
            <w:pPr>
              <w:spacing w:line="240" w:lineRule="auto"/>
              <w:rPr>
                <w:rFonts w:cs="Arial"/>
                <w:color w:val="2F5496"/>
                <w:sz w:val="20"/>
                <w:szCs w:val="20"/>
                <w:lang w:eastAsia="en-US"/>
              </w:rPr>
            </w:pPr>
          </w:p>
        </w:tc>
      </w:tr>
      <w:tr w14:paraId="6E6C1048" w14:textId="77777777" w:rsidTr="000A2EE9">
        <w:tblPrEx>
          <w:tblW w:w="10491" w:type="dxa"/>
          <w:tblInd w:w="-998" w:type="dxa"/>
          <w:tblLayout w:type="fixed"/>
          <w:tblLook w:val="04A0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5" w:color="7F7F7F" w:fill="7F7F7F"/>
          </w:tcPr>
          <w:p w:rsidR="000A2EE9" w:rsidRPr="000A2EE9" w:rsidP="000A2EE9" w14:paraId="1D87901D" w14:textId="42B99E68">
            <w:pPr>
              <w:spacing w:line="254" w:lineRule="exact"/>
              <w:rPr>
                <w:rFonts w:cs="Arial"/>
                <w:sz w:val="20"/>
                <w:szCs w:val="20"/>
                <w:lang w:eastAsia="en-US"/>
              </w:rPr>
            </w:pPr>
            <w:r>
              <w:rPr>
                <w:rFonts w:cs="Arial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EE9" w:rsidP="000A2EE9" w14:paraId="4DEC1645" w14:textId="77777777">
            <w:pPr>
              <w:spacing w:line="240" w:lineRule="auto"/>
              <w:rPr>
                <w:rFonts w:cs="Arial"/>
                <w:bCs/>
                <w:sz w:val="20"/>
                <w:szCs w:val="20"/>
                <w:lang w:eastAsia="en-US"/>
              </w:rPr>
            </w:pPr>
          </w:p>
          <w:p w:rsidR="000A2EE9" w:rsidP="000A2EE9" w14:paraId="74B06227" w14:textId="42478CA9">
            <w:pPr>
              <w:spacing w:line="240" w:lineRule="auto"/>
              <w:rPr>
                <w:rFonts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EE9" w:rsidRPr="000A2EE9" w:rsidP="000A2EE9" w14:paraId="2DB26629" w14:textId="77777777">
            <w:pPr>
              <w:spacing w:line="240" w:lineRule="auto"/>
              <w:rPr>
                <w:rFonts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7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5" w:color="FFFFFF" w:fill="FFFFFF" w:themeColor="background1" w:themeFill="background1"/>
          </w:tcPr>
          <w:p w:rsidR="000A2EE9" w:rsidRPr="000A2EE9" w:rsidP="000A2EE9" w14:paraId="3005ED44" w14:textId="77777777">
            <w:pPr>
              <w:spacing w:line="240" w:lineRule="auto"/>
              <w:rPr>
                <w:rFonts w:cs="Arial"/>
                <w:color w:val="2F5496"/>
                <w:sz w:val="20"/>
                <w:szCs w:val="20"/>
                <w:lang w:eastAsia="en-US"/>
              </w:rPr>
            </w:pPr>
          </w:p>
        </w:tc>
      </w:tr>
      <w:tr w14:paraId="43F496A1" w14:textId="77777777" w:rsidTr="000A2EE9">
        <w:tblPrEx>
          <w:tblW w:w="10491" w:type="dxa"/>
          <w:tblInd w:w="-998" w:type="dxa"/>
          <w:tblLayout w:type="fixed"/>
          <w:tblLook w:val="04A0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5" w:color="7F7F7F" w:fill="7F7F7F"/>
          </w:tcPr>
          <w:p w:rsidR="000A2EE9" w:rsidRPr="000A2EE9" w:rsidP="000A2EE9" w14:paraId="4810AE2C" w14:textId="65FEC62F">
            <w:pPr>
              <w:spacing w:line="254" w:lineRule="exact"/>
              <w:rPr>
                <w:rFonts w:cs="Arial"/>
                <w:sz w:val="20"/>
                <w:szCs w:val="20"/>
                <w:lang w:eastAsia="en-US"/>
              </w:rPr>
            </w:pPr>
            <w:r>
              <w:rPr>
                <w:rFonts w:cs="Arial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EE9" w:rsidP="000A2EE9" w14:paraId="4A9911F5" w14:textId="77777777">
            <w:pPr>
              <w:spacing w:line="240" w:lineRule="auto"/>
              <w:rPr>
                <w:rFonts w:cs="Arial"/>
                <w:bCs/>
                <w:sz w:val="20"/>
                <w:szCs w:val="20"/>
                <w:lang w:eastAsia="en-US"/>
              </w:rPr>
            </w:pPr>
          </w:p>
          <w:p w:rsidR="000A2EE9" w:rsidP="000A2EE9" w14:paraId="42F69A7C" w14:textId="751F3DF7">
            <w:pPr>
              <w:spacing w:line="240" w:lineRule="auto"/>
              <w:rPr>
                <w:rFonts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EE9" w:rsidRPr="000A2EE9" w:rsidP="000A2EE9" w14:paraId="09917259" w14:textId="77777777">
            <w:pPr>
              <w:spacing w:line="240" w:lineRule="auto"/>
              <w:rPr>
                <w:rFonts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7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5" w:color="FFFFFF" w:fill="FFFFFF" w:themeColor="background1" w:themeFill="background1"/>
          </w:tcPr>
          <w:p w:rsidR="000A2EE9" w:rsidRPr="000A2EE9" w:rsidP="000A2EE9" w14:paraId="2BDC7801" w14:textId="77777777">
            <w:pPr>
              <w:spacing w:line="240" w:lineRule="auto"/>
              <w:rPr>
                <w:rFonts w:cs="Arial"/>
                <w:color w:val="2F5496"/>
                <w:sz w:val="20"/>
                <w:szCs w:val="20"/>
                <w:lang w:eastAsia="en-US"/>
              </w:rPr>
            </w:pPr>
          </w:p>
        </w:tc>
      </w:tr>
      <w:tr w14:paraId="6CC4ECF6" w14:textId="77777777" w:rsidTr="000A2EE9">
        <w:tblPrEx>
          <w:tblW w:w="10491" w:type="dxa"/>
          <w:tblInd w:w="-998" w:type="dxa"/>
          <w:tblLayout w:type="fixed"/>
          <w:tblLook w:val="04A0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5" w:color="7F7F7F" w:fill="7F7F7F"/>
          </w:tcPr>
          <w:p w:rsidR="000A2EE9" w:rsidRPr="000A2EE9" w:rsidP="000A2EE9" w14:paraId="2FEA1FC9" w14:textId="7A05E112">
            <w:pPr>
              <w:spacing w:line="254" w:lineRule="exact"/>
              <w:rPr>
                <w:rFonts w:cs="Arial"/>
                <w:sz w:val="20"/>
                <w:szCs w:val="20"/>
                <w:lang w:eastAsia="en-US"/>
              </w:rPr>
            </w:pPr>
            <w:r>
              <w:rPr>
                <w:rFonts w:cs="Arial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EE9" w:rsidP="000A2EE9" w14:paraId="1C943EC3" w14:textId="77777777">
            <w:pPr>
              <w:spacing w:line="240" w:lineRule="auto"/>
              <w:rPr>
                <w:rFonts w:cs="Arial"/>
                <w:bCs/>
                <w:sz w:val="20"/>
                <w:szCs w:val="20"/>
                <w:lang w:eastAsia="en-US"/>
              </w:rPr>
            </w:pPr>
          </w:p>
          <w:p w:rsidR="000A2EE9" w:rsidP="000A2EE9" w14:paraId="43D23830" w14:textId="6D52CD20">
            <w:pPr>
              <w:spacing w:line="240" w:lineRule="auto"/>
              <w:rPr>
                <w:rFonts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EE9" w:rsidRPr="000A2EE9" w:rsidP="000A2EE9" w14:paraId="72C25EEE" w14:textId="77777777">
            <w:pPr>
              <w:spacing w:line="240" w:lineRule="auto"/>
              <w:rPr>
                <w:rFonts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7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5" w:color="FFFFFF" w:fill="FFFFFF" w:themeColor="background1" w:themeFill="background1"/>
          </w:tcPr>
          <w:p w:rsidR="000A2EE9" w:rsidRPr="000A2EE9" w:rsidP="000A2EE9" w14:paraId="25C0B3F8" w14:textId="77777777">
            <w:pPr>
              <w:spacing w:line="240" w:lineRule="auto"/>
              <w:rPr>
                <w:rFonts w:cs="Arial"/>
                <w:color w:val="2F5496"/>
                <w:sz w:val="20"/>
                <w:szCs w:val="20"/>
                <w:lang w:eastAsia="en-US"/>
              </w:rPr>
            </w:pPr>
          </w:p>
        </w:tc>
      </w:tr>
      <w:tr w14:paraId="6002F9B1" w14:textId="77777777" w:rsidTr="000A2EE9">
        <w:tblPrEx>
          <w:tblW w:w="10491" w:type="dxa"/>
          <w:tblInd w:w="-998" w:type="dxa"/>
          <w:tblLayout w:type="fixed"/>
          <w:tblLook w:val="04A0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5" w:color="7F7F7F" w:fill="7F7F7F"/>
          </w:tcPr>
          <w:p w:rsidR="000A2EE9" w:rsidRPr="000A2EE9" w:rsidP="000A2EE9" w14:paraId="4C9E003C" w14:textId="4E98743D">
            <w:pPr>
              <w:spacing w:line="254" w:lineRule="exact"/>
              <w:rPr>
                <w:rFonts w:cs="Arial"/>
                <w:sz w:val="20"/>
                <w:szCs w:val="20"/>
                <w:lang w:eastAsia="en-US"/>
              </w:rPr>
            </w:pPr>
            <w:r>
              <w:rPr>
                <w:rFonts w:cs="Arial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EE9" w:rsidP="000A2EE9" w14:paraId="56F959EC" w14:textId="77777777">
            <w:pPr>
              <w:spacing w:line="240" w:lineRule="auto"/>
              <w:rPr>
                <w:rFonts w:cs="Arial"/>
                <w:bCs/>
                <w:sz w:val="20"/>
                <w:szCs w:val="20"/>
                <w:lang w:eastAsia="en-US"/>
              </w:rPr>
            </w:pPr>
          </w:p>
          <w:p w:rsidR="000A2EE9" w:rsidP="000A2EE9" w14:paraId="647BCBB8" w14:textId="7E38754F">
            <w:pPr>
              <w:spacing w:line="240" w:lineRule="auto"/>
              <w:rPr>
                <w:rFonts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EE9" w:rsidRPr="000A2EE9" w:rsidP="000A2EE9" w14:paraId="7C434E72" w14:textId="77777777">
            <w:pPr>
              <w:spacing w:line="240" w:lineRule="auto"/>
              <w:rPr>
                <w:rFonts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7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5" w:color="FFFFFF" w:fill="FFFFFF" w:themeColor="background1" w:themeFill="background1"/>
          </w:tcPr>
          <w:p w:rsidR="000A2EE9" w:rsidRPr="000A2EE9" w:rsidP="000A2EE9" w14:paraId="3D256E3D" w14:textId="77777777">
            <w:pPr>
              <w:spacing w:line="240" w:lineRule="auto"/>
              <w:rPr>
                <w:rFonts w:cs="Arial"/>
                <w:color w:val="2F5496"/>
                <w:sz w:val="20"/>
                <w:szCs w:val="20"/>
                <w:lang w:eastAsia="en-US"/>
              </w:rPr>
            </w:pPr>
          </w:p>
        </w:tc>
      </w:tr>
      <w:tr w14:paraId="1C1F0AD6" w14:textId="77777777" w:rsidTr="000A2EE9">
        <w:tblPrEx>
          <w:tblW w:w="10491" w:type="dxa"/>
          <w:tblInd w:w="-998" w:type="dxa"/>
          <w:tblLayout w:type="fixed"/>
          <w:tblLook w:val="04A0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5" w:color="7F7F7F" w:fill="7F7F7F"/>
          </w:tcPr>
          <w:p w:rsidR="000A2EE9" w:rsidRPr="000A2EE9" w:rsidP="000A2EE9" w14:paraId="376E0FA5" w14:textId="49B01603">
            <w:pPr>
              <w:spacing w:line="254" w:lineRule="exact"/>
              <w:rPr>
                <w:rFonts w:cs="Arial"/>
                <w:sz w:val="20"/>
                <w:szCs w:val="20"/>
                <w:lang w:eastAsia="en-US"/>
              </w:rPr>
            </w:pPr>
            <w:r>
              <w:rPr>
                <w:rFonts w:cs="Arial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EE9" w:rsidP="000A2EE9" w14:paraId="6F4C0708" w14:textId="77777777">
            <w:pPr>
              <w:spacing w:line="240" w:lineRule="auto"/>
              <w:rPr>
                <w:rFonts w:cs="Arial"/>
                <w:bCs/>
                <w:sz w:val="20"/>
                <w:szCs w:val="20"/>
                <w:lang w:eastAsia="en-US"/>
              </w:rPr>
            </w:pPr>
          </w:p>
          <w:p w:rsidR="000A2EE9" w:rsidP="000A2EE9" w14:paraId="145AF9F8" w14:textId="36FBA740">
            <w:pPr>
              <w:spacing w:line="240" w:lineRule="auto"/>
              <w:rPr>
                <w:rFonts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EE9" w:rsidRPr="000A2EE9" w:rsidP="000A2EE9" w14:paraId="01346E72" w14:textId="77777777">
            <w:pPr>
              <w:spacing w:line="240" w:lineRule="auto"/>
              <w:rPr>
                <w:rFonts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7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5" w:color="FFFFFF" w:fill="FFFFFF" w:themeColor="background1" w:themeFill="background1"/>
          </w:tcPr>
          <w:p w:rsidR="000A2EE9" w:rsidRPr="000A2EE9" w:rsidP="000A2EE9" w14:paraId="537DCC9A" w14:textId="77777777">
            <w:pPr>
              <w:spacing w:line="240" w:lineRule="auto"/>
              <w:rPr>
                <w:rFonts w:cs="Arial"/>
                <w:color w:val="2F5496"/>
                <w:sz w:val="20"/>
                <w:szCs w:val="20"/>
                <w:lang w:eastAsia="en-US"/>
              </w:rPr>
            </w:pPr>
          </w:p>
        </w:tc>
      </w:tr>
      <w:tr w14:paraId="22D8BAD1" w14:textId="77777777" w:rsidTr="000A2EE9">
        <w:tblPrEx>
          <w:tblW w:w="10491" w:type="dxa"/>
          <w:tblInd w:w="-998" w:type="dxa"/>
          <w:tblLayout w:type="fixed"/>
          <w:tblLook w:val="04A0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5" w:color="7F7F7F" w:fill="7F7F7F"/>
          </w:tcPr>
          <w:p w:rsidR="000A2EE9" w:rsidRPr="000A2EE9" w:rsidP="000A2EE9" w14:paraId="4E2BA1FD" w14:textId="0349405E">
            <w:pPr>
              <w:spacing w:line="254" w:lineRule="exact"/>
              <w:rPr>
                <w:rFonts w:cs="Arial"/>
                <w:sz w:val="20"/>
                <w:szCs w:val="20"/>
                <w:lang w:eastAsia="en-US"/>
              </w:rPr>
            </w:pPr>
            <w:r>
              <w:rPr>
                <w:rFonts w:cs="Arial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EE9" w:rsidP="000A2EE9" w14:paraId="46325ABB" w14:textId="77777777">
            <w:pPr>
              <w:spacing w:line="240" w:lineRule="auto"/>
              <w:rPr>
                <w:rFonts w:cs="Arial"/>
                <w:bCs/>
                <w:sz w:val="20"/>
                <w:szCs w:val="20"/>
                <w:lang w:eastAsia="en-US"/>
              </w:rPr>
            </w:pPr>
          </w:p>
          <w:p w:rsidR="000A2EE9" w:rsidP="000A2EE9" w14:paraId="7AF250DB" w14:textId="52B6B45E">
            <w:pPr>
              <w:spacing w:line="240" w:lineRule="auto"/>
              <w:rPr>
                <w:rFonts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EE9" w:rsidRPr="000A2EE9" w:rsidP="000A2EE9" w14:paraId="3D14DB9E" w14:textId="77777777">
            <w:pPr>
              <w:spacing w:line="240" w:lineRule="auto"/>
              <w:rPr>
                <w:rFonts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7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5" w:color="FFFFFF" w:fill="FFFFFF" w:themeColor="background1" w:themeFill="background1"/>
          </w:tcPr>
          <w:p w:rsidR="000A2EE9" w:rsidRPr="000A2EE9" w:rsidP="000A2EE9" w14:paraId="643A1230" w14:textId="77777777">
            <w:pPr>
              <w:spacing w:line="240" w:lineRule="auto"/>
              <w:rPr>
                <w:rFonts w:cs="Arial"/>
                <w:color w:val="2F5496"/>
                <w:sz w:val="20"/>
                <w:szCs w:val="20"/>
                <w:lang w:eastAsia="en-US"/>
              </w:rPr>
            </w:pPr>
          </w:p>
        </w:tc>
      </w:tr>
      <w:tr w14:paraId="7CC3B331" w14:textId="77777777" w:rsidTr="000A2EE9">
        <w:tblPrEx>
          <w:tblW w:w="10491" w:type="dxa"/>
          <w:tblInd w:w="-998" w:type="dxa"/>
          <w:tblLayout w:type="fixed"/>
          <w:tblLook w:val="04A0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5" w:color="7F7F7F" w:fill="7F7F7F"/>
          </w:tcPr>
          <w:p w:rsidR="000A2EE9" w:rsidRPr="000A2EE9" w:rsidP="000A2EE9" w14:paraId="672A1B68" w14:textId="577BC529">
            <w:pPr>
              <w:spacing w:line="254" w:lineRule="exact"/>
              <w:rPr>
                <w:rFonts w:cs="Arial"/>
                <w:sz w:val="20"/>
                <w:szCs w:val="20"/>
                <w:lang w:eastAsia="en-US"/>
              </w:rPr>
            </w:pPr>
            <w:r>
              <w:rPr>
                <w:rFonts w:cs="Arial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EE9" w:rsidP="000A2EE9" w14:paraId="7ADE81AD" w14:textId="77777777">
            <w:pPr>
              <w:spacing w:line="240" w:lineRule="auto"/>
              <w:rPr>
                <w:rFonts w:cs="Arial"/>
                <w:bCs/>
                <w:sz w:val="20"/>
                <w:szCs w:val="20"/>
                <w:lang w:eastAsia="en-US"/>
              </w:rPr>
            </w:pPr>
          </w:p>
          <w:p w:rsidR="000A2EE9" w:rsidP="000A2EE9" w14:paraId="556A4104" w14:textId="14CF96F2">
            <w:pPr>
              <w:spacing w:line="240" w:lineRule="auto"/>
              <w:rPr>
                <w:rFonts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EE9" w:rsidRPr="000A2EE9" w:rsidP="000A2EE9" w14:paraId="684D274B" w14:textId="77777777">
            <w:pPr>
              <w:spacing w:line="240" w:lineRule="auto"/>
              <w:rPr>
                <w:rFonts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7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5" w:color="FFFFFF" w:fill="FFFFFF" w:themeColor="background1" w:themeFill="background1"/>
          </w:tcPr>
          <w:p w:rsidR="000A2EE9" w:rsidRPr="000A2EE9" w:rsidP="000A2EE9" w14:paraId="72E95736" w14:textId="77777777">
            <w:pPr>
              <w:spacing w:line="240" w:lineRule="auto"/>
              <w:rPr>
                <w:rFonts w:cs="Arial"/>
                <w:color w:val="2F5496"/>
                <w:sz w:val="20"/>
                <w:szCs w:val="20"/>
                <w:lang w:eastAsia="en-US"/>
              </w:rPr>
            </w:pPr>
          </w:p>
        </w:tc>
      </w:tr>
      <w:tr w14:paraId="5020B507" w14:textId="77777777" w:rsidTr="000A2EE9">
        <w:tblPrEx>
          <w:tblW w:w="10491" w:type="dxa"/>
          <w:tblInd w:w="-998" w:type="dxa"/>
          <w:tblLayout w:type="fixed"/>
          <w:tblLook w:val="04A0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5" w:color="7F7F7F" w:fill="7F7F7F"/>
          </w:tcPr>
          <w:p w:rsidR="000A2EE9" w:rsidP="000A2EE9" w14:paraId="2575367B" w14:textId="24C188C7">
            <w:pPr>
              <w:spacing w:line="254" w:lineRule="exact"/>
              <w:rPr>
                <w:rFonts w:cs="Arial"/>
                <w:sz w:val="20"/>
                <w:szCs w:val="20"/>
                <w:lang w:eastAsia="en-US"/>
              </w:rPr>
            </w:pPr>
            <w:r>
              <w:rPr>
                <w:rFonts w:cs="Arial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EE9" w:rsidP="000A2EE9" w14:paraId="61799555" w14:textId="77777777">
            <w:pPr>
              <w:spacing w:line="240" w:lineRule="auto"/>
              <w:rPr>
                <w:rFonts w:cs="Arial"/>
                <w:bCs/>
                <w:sz w:val="20"/>
                <w:szCs w:val="20"/>
                <w:lang w:eastAsia="en-US"/>
              </w:rPr>
            </w:pPr>
          </w:p>
          <w:p w:rsidR="000A2EE9" w:rsidP="000A2EE9" w14:paraId="1CB7C64E" w14:textId="31C80521">
            <w:pPr>
              <w:spacing w:line="240" w:lineRule="auto"/>
              <w:rPr>
                <w:rFonts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EE9" w:rsidRPr="000A2EE9" w:rsidP="000A2EE9" w14:paraId="513F6BF6" w14:textId="77777777">
            <w:pPr>
              <w:spacing w:line="240" w:lineRule="auto"/>
              <w:rPr>
                <w:rFonts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7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5" w:color="FFFFFF" w:fill="FFFFFF" w:themeColor="background1" w:themeFill="background1"/>
          </w:tcPr>
          <w:p w:rsidR="000A2EE9" w:rsidRPr="000A2EE9" w:rsidP="000A2EE9" w14:paraId="091D9D1A" w14:textId="77777777">
            <w:pPr>
              <w:spacing w:line="240" w:lineRule="auto"/>
              <w:rPr>
                <w:rFonts w:cs="Arial"/>
                <w:color w:val="2F5496"/>
                <w:sz w:val="20"/>
                <w:szCs w:val="20"/>
                <w:lang w:eastAsia="en-US"/>
              </w:rPr>
            </w:pPr>
          </w:p>
        </w:tc>
      </w:tr>
      <w:tr w14:paraId="58463224" w14:textId="77777777" w:rsidTr="000A2EE9">
        <w:tblPrEx>
          <w:tblW w:w="10491" w:type="dxa"/>
          <w:tblInd w:w="-998" w:type="dxa"/>
          <w:tblLayout w:type="fixed"/>
          <w:tblLook w:val="04A0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5" w:color="7F7F7F" w:fill="7F7F7F"/>
          </w:tcPr>
          <w:p w:rsidR="000A2EE9" w:rsidP="000A2EE9" w14:paraId="1ABFD1A2" w14:textId="03AFD6F3">
            <w:pPr>
              <w:spacing w:line="254" w:lineRule="exact"/>
              <w:rPr>
                <w:rFonts w:cs="Arial"/>
                <w:sz w:val="20"/>
                <w:szCs w:val="20"/>
                <w:lang w:eastAsia="en-US"/>
              </w:rPr>
            </w:pPr>
            <w:r>
              <w:rPr>
                <w:rFonts w:cs="Arial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EE9" w:rsidP="000A2EE9" w14:paraId="39C3D643" w14:textId="77777777">
            <w:pPr>
              <w:spacing w:line="240" w:lineRule="auto"/>
              <w:rPr>
                <w:rFonts w:cs="Arial"/>
                <w:bCs/>
                <w:sz w:val="20"/>
                <w:szCs w:val="20"/>
                <w:lang w:eastAsia="en-US"/>
              </w:rPr>
            </w:pPr>
          </w:p>
          <w:p w:rsidR="000A2EE9" w:rsidP="000A2EE9" w14:paraId="4BD9FFAE" w14:textId="1062CFA0">
            <w:pPr>
              <w:spacing w:line="240" w:lineRule="auto"/>
              <w:rPr>
                <w:rFonts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EE9" w:rsidRPr="000A2EE9" w:rsidP="000A2EE9" w14:paraId="05328929" w14:textId="77777777">
            <w:pPr>
              <w:spacing w:line="240" w:lineRule="auto"/>
              <w:rPr>
                <w:rFonts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7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5" w:color="FFFFFF" w:fill="FFFFFF" w:themeColor="background1" w:themeFill="background1"/>
          </w:tcPr>
          <w:p w:rsidR="000A2EE9" w:rsidRPr="000A2EE9" w:rsidP="000A2EE9" w14:paraId="7EC4A04A" w14:textId="77777777">
            <w:pPr>
              <w:spacing w:line="240" w:lineRule="auto"/>
              <w:rPr>
                <w:rFonts w:cs="Arial"/>
                <w:color w:val="2F5496"/>
                <w:sz w:val="20"/>
                <w:szCs w:val="20"/>
                <w:lang w:eastAsia="en-US"/>
              </w:rPr>
            </w:pPr>
          </w:p>
        </w:tc>
      </w:tr>
      <w:tr w14:paraId="0A08B412" w14:textId="77777777" w:rsidTr="000A2EE9">
        <w:tblPrEx>
          <w:tblW w:w="10491" w:type="dxa"/>
          <w:tblInd w:w="-998" w:type="dxa"/>
          <w:tblLayout w:type="fixed"/>
          <w:tblLook w:val="04A0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5" w:color="7F7F7F" w:fill="7F7F7F"/>
          </w:tcPr>
          <w:p w:rsidR="000A2EE9" w:rsidP="000A2EE9" w14:paraId="17FE6147" w14:textId="28A99246">
            <w:pPr>
              <w:spacing w:line="254" w:lineRule="exact"/>
              <w:rPr>
                <w:rFonts w:cs="Arial"/>
                <w:sz w:val="20"/>
                <w:szCs w:val="20"/>
                <w:lang w:eastAsia="en-US"/>
              </w:rPr>
            </w:pPr>
            <w:r>
              <w:rPr>
                <w:rFonts w:cs="Arial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EE9" w:rsidP="000A2EE9" w14:paraId="706282E0" w14:textId="77777777">
            <w:pPr>
              <w:spacing w:line="240" w:lineRule="auto"/>
              <w:rPr>
                <w:rFonts w:cs="Arial"/>
                <w:bCs/>
                <w:sz w:val="20"/>
                <w:szCs w:val="20"/>
                <w:lang w:eastAsia="en-US"/>
              </w:rPr>
            </w:pPr>
          </w:p>
          <w:p w:rsidR="000A2EE9" w:rsidP="000A2EE9" w14:paraId="14E69E3D" w14:textId="28FF9777">
            <w:pPr>
              <w:spacing w:line="240" w:lineRule="auto"/>
              <w:rPr>
                <w:rFonts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EE9" w:rsidRPr="000A2EE9" w:rsidP="000A2EE9" w14:paraId="6E513B89" w14:textId="77777777">
            <w:pPr>
              <w:spacing w:line="240" w:lineRule="auto"/>
              <w:rPr>
                <w:rFonts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7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5" w:color="FFFFFF" w:fill="FFFFFF" w:themeColor="background1" w:themeFill="background1"/>
          </w:tcPr>
          <w:p w:rsidR="000A2EE9" w:rsidRPr="000A2EE9" w:rsidP="000A2EE9" w14:paraId="3D65EB82" w14:textId="77777777">
            <w:pPr>
              <w:spacing w:line="240" w:lineRule="auto"/>
              <w:rPr>
                <w:rFonts w:cs="Arial"/>
                <w:color w:val="2F5496"/>
                <w:sz w:val="20"/>
                <w:szCs w:val="20"/>
                <w:lang w:eastAsia="en-US"/>
              </w:rPr>
            </w:pPr>
          </w:p>
        </w:tc>
      </w:tr>
      <w:tr w14:paraId="403524BE" w14:textId="77777777" w:rsidTr="000A2EE9">
        <w:tblPrEx>
          <w:tblW w:w="10491" w:type="dxa"/>
          <w:tblInd w:w="-998" w:type="dxa"/>
          <w:tblLayout w:type="fixed"/>
          <w:tblLook w:val="04A0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5" w:color="7F7F7F" w:fill="7F7F7F"/>
          </w:tcPr>
          <w:p w:rsidR="000A2EE9" w:rsidP="000A2EE9" w14:paraId="0AF0C1DA" w14:textId="753887EF">
            <w:pPr>
              <w:spacing w:line="254" w:lineRule="exact"/>
              <w:rPr>
                <w:rFonts w:cs="Arial"/>
                <w:sz w:val="20"/>
                <w:szCs w:val="20"/>
                <w:lang w:eastAsia="en-US"/>
              </w:rPr>
            </w:pPr>
            <w:r>
              <w:rPr>
                <w:rFonts w:cs="Arial"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EE9" w:rsidP="000A2EE9" w14:paraId="562889A7" w14:textId="77777777">
            <w:pPr>
              <w:spacing w:line="240" w:lineRule="auto"/>
              <w:rPr>
                <w:rFonts w:cs="Arial"/>
                <w:bCs/>
                <w:sz w:val="20"/>
                <w:szCs w:val="20"/>
                <w:lang w:eastAsia="en-US"/>
              </w:rPr>
            </w:pPr>
          </w:p>
          <w:p w:rsidR="000A2EE9" w:rsidP="000A2EE9" w14:paraId="51497B39" w14:textId="0E43B2A1">
            <w:pPr>
              <w:spacing w:line="240" w:lineRule="auto"/>
              <w:rPr>
                <w:rFonts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EE9" w:rsidRPr="000A2EE9" w:rsidP="000A2EE9" w14:paraId="0B0907F0" w14:textId="77777777">
            <w:pPr>
              <w:spacing w:line="240" w:lineRule="auto"/>
              <w:rPr>
                <w:rFonts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7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5" w:color="FFFFFF" w:fill="FFFFFF" w:themeColor="background1" w:themeFill="background1"/>
          </w:tcPr>
          <w:p w:rsidR="000A2EE9" w:rsidRPr="000A2EE9" w:rsidP="000A2EE9" w14:paraId="74822793" w14:textId="77777777">
            <w:pPr>
              <w:spacing w:line="240" w:lineRule="auto"/>
              <w:rPr>
                <w:rFonts w:cs="Arial"/>
                <w:color w:val="2F5496"/>
                <w:sz w:val="20"/>
                <w:szCs w:val="20"/>
                <w:lang w:eastAsia="en-US"/>
              </w:rPr>
            </w:pPr>
          </w:p>
        </w:tc>
      </w:tr>
      <w:tr w14:paraId="5B7AF78C" w14:textId="77777777" w:rsidTr="000A2EE9">
        <w:tblPrEx>
          <w:tblW w:w="10491" w:type="dxa"/>
          <w:tblInd w:w="-998" w:type="dxa"/>
          <w:tblLayout w:type="fixed"/>
          <w:tblLook w:val="04A0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5" w:color="7F7F7F" w:fill="7F7F7F"/>
          </w:tcPr>
          <w:p w:rsidR="000A2EE9" w:rsidP="000A2EE9" w14:paraId="51CF6E0E" w14:textId="37CBB680">
            <w:pPr>
              <w:spacing w:line="254" w:lineRule="exact"/>
              <w:rPr>
                <w:rFonts w:cs="Arial"/>
                <w:sz w:val="20"/>
                <w:szCs w:val="20"/>
                <w:lang w:eastAsia="en-US"/>
              </w:rPr>
            </w:pPr>
            <w:r>
              <w:rPr>
                <w:rFonts w:cs="Arial"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EE9" w:rsidP="000A2EE9" w14:paraId="61D055C0" w14:textId="77777777">
            <w:pPr>
              <w:spacing w:line="240" w:lineRule="auto"/>
              <w:rPr>
                <w:rFonts w:cs="Arial"/>
                <w:bCs/>
                <w:sz w:val="20"/>
                <w:szCs w:val="20"/>
                <w:lang w:eastAsia="en-US"/>
              </w:rPr>
            </w:pPr>
          </w:p>
          <w:p w:rsidR="000A2EE9" w:rsidP="000A2EE9" w14:paraId="1DBDF18B" w14:textId="6C35AA3A">
            <w:pPr>
              <w:spacing w:line="240" w:lineRule="auto"/>
              <w:rPr>
                <w:rFonts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EE9" w:rsidRPr="000A2EE9" w:rsidP="000A2EE9" w14:paraId="1AE82EE6" w14:textId="77777777">
            <w:pPr>
              <w:spacing w:line="240" w:lineRule="auto"/>
              <w:rPr>
                <w:rFonts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7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5" w:color="FFFFFF" w:fill="FFFFFF" w:themeColor="background1" w:themeFill="background1"/>
          </w:tcPr>
          <w:p w:rsidR="000A2EE9" w:rsidRPr="000A2EE9" w:rsidP="000A2EE9" w14:paraId="585BF962" w14:textId="77777777">
            <w:pPr>
              <w:spacing w:line="240" w:lineRule="auto"/>
              <w:rPr>
                <w:rFonts w:cs="Arial"/>
                <w:color w:val="2F5496"/>
                <w:sz w:val="20"/>
                <w:szCs w:val="20"/>
                <w:lang w:eastAsia="en-US"/>
              </w:rPr>
            </w:pPr>
          </w:p>
        </w:tc>
      </w:tr>
      <w:tr w14:paraId="7E227439" w14:textId="77777777" w:rsidTr="000A2EE9">
        <w:tblPrEx>
          <w:tblW w:w="10491" w:type="dxa"/>
          <w:tblInd w:w="-998" w:type="dxa"/>
          <w:tblLayout w:type="fixed"/>
          <w:tblLook w:val="04A0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5" w:color="7F7F7F" w:fill="7F7F7F"/>
          </w:tcPr>
          <w:p w:rsidR="000A2EE9" w:rsidP="000A2EE9" w14:paraId="177792A0" w14:textId="36593C7A">
            <w:pPr>
              <w:spacing w:line="254" w:lineRule="exact"/>
              <w:rPr>
                <w:rFonts w:cs="Arial"/>
                <w:sz w:val="20"/>
                <w:szCs w:val="20"/>
                <w:lang w:eastAsia="en-US"/>
              </w:rPr>
            </w:pPr>
            <w:r>
              <w:rPr>
                <w:rFonts w:cs="Arial"/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EE9" w:rsidP="000A2EE9" w14:paraId="2E77A3C9" w14:textId="77777777">
            <w:pPr>
              <w:spacing w:line="240" w:lineRule="auto"/>
              <w:rPr>
                <w:rFonts w:cs="Arial"/>
                <w:bCs/>
                <w:sz w:val="20"/>
                <w:szCs w:val="20"/>
                <w:lang w:eastAsia="en-US"/>
              </w:rPr>
            </w:pPr>
          </w:p>
          <w:p w:rsidR="000A2EE9" w:rsidP="000A2EE9" w14:paraId="6140B2A7" w14:textId="10768922">
            <w:pPr>
              <w:spacing w:line="240" w:lineRule="auto"/>
              <w:rPr>
                <w:rFonts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EE9" w:rsidRPr="000A2EE9" w:rsidP="000A2EE9" w14:paraId="0A12A928" w14:textId="77777777">
            <w:pPr>
              <w:spacing w:line="240" w:lineRule="auto"/>
              <w:rPr>
                <w:rFonts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7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5" w:color="FFFFFF" w:fill="FFFFFF" w:themeColor="background1" w:themeFill="background1"/>
          </w:tcPr>
          <w:p w:rsidR="000A2EE9" w:rsidRPr="000A2EE9" w:rsidP="000A2EE9" w14:paraId="08F01A02" w14:textId="77777777">
            <w:pPr>
              <w:spacing w:line="240" w:lineRule="auto"/>
              <w:rPr>
                <w:rFonts w:cs="Arial"/>
                <w:color w:val="2F5496"/>
                <w:sz w:val="20"/>
                <w:szCs w:val="20"/>
                <w:lang w:eastAsia="en-US"/>
              </w:rPr>
            </w:pPr>
          </w:p>
        </w:tc>
      </w:tr>
      <w:tr w14:paraId="688B3DD2" w14:textId="77777777" w:rsidTr="000A2EE9">
        <w:tblPrEx>
          <w:tblW w:w="10491" w:type="dxa"/>
          <w:tblInd w:w="-998" w:type="dxa"/>
          <w:tblLayout w:type="fixed"/>
          <w:tblLook w:val="04A0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5" w:color="7F7F7F" w:fill="7F7F7F"/>
          </w:tcPr>
          <w:p w:rsidR="000A2EE9" w:rsidP="000A2EE9" w14:paraId="0AD1A313" w14:textId="6212F75F">
            <w:pPr>
              <w:spacing w:line="254" w:lineRule="exact"/>
              <w:rPr>
                <w:rFonts w:cs="Arial"/>
                <w:sz w:val="20"/>
                <w:szCs w:val="20"/>
                <w:lang w:eastAsia="en-US"/>
              </w:rPr>
            </w:pPr>
            <w:r>
              <w:rPr>
                <w:rFonts w:cs="Arial"/>
                <w:sz w:val="20"/>
                <w:szCs w:val="20"/>
                <w:lang w:eastAsia="en-US"/>
              </w:rPr>
              <w:t>17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EE9" w:rsidP="000A2EE9" w14:paraId="45646DAA" w14:textId="77777777">
            <w:pPr>
              <w:spacing w:line="240" w:lineRule="auto"/>
              <w:rPr>
                <w:rFonts w:cs="Arial"/>
                <w:bCs/>
                <w:sz w:val="20"/>
                <w:szCs w:val="20"/>
                <w:lang w:eastAsia="en-US"/>
              </w:rPr>
            </w:pPr>
          </w:p>
          <w:p w:rsidR="000A2EE9" w:rsidP="000A2EE9" w14:paraId="2769C6D4" w14:textId="3ED325F8">
            <w:pPr>
              <w:spacing w:line="240" w:lineRule="auto"/>
              <w:rPr>
                <w:rFonts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EE9" w:rsidRPr="000A2EE9" w:rsidP="000A2EE9" w14:paraId="1FFD6BF7" w14:textId="77777777">
            <w:pPr>
              <w:spacing w:line="240" w:lineRule="auto"/>
              <w:rPr>
                <w:rFonts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7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5" w:color="FFFFFF" w:fill="FFFFFF" w:themeColor="background1" w:themeFill="background1"/>
          </w:tcPr>
          <w:p w:rsidR="000A2EE9" w:rsidRPr="000A2EE9" w:rsidP="000A2EE9" w14:paraId="58239801" w14:textId="77777777">
            <w:pPr>
              <w:spacing w:line="240" w:lineRule="auto"/>
              <w:rPr>
                <w:rFonts w:cs="Arial"/>
                <w:color w:val="2F5496"/>
                <w:sz w:val="20"/>
                <w:szCs w:val="20"/>
                <w:lang w:eastAsia="en-US"/>
              </w:rPr>
            </w:pPr>
          </w:p>
        </w:tc>
      </w:tr>
      <w:tr w14:paraId="00D5A701" w14:textId="77777777" w:rsidTr="000A2EE9">
        <w:tblPrEx>
          <w:tblW w:w="10491" w:type="dxa"/>
          <w:tblInd w:w="-998" w:type="dxa"/>
          <w:tblLayout w:type="fixed"/>
          <w:tblLook w:val="04A0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5" w:color="7F7F7F" w:fill="7F7F7F"/>
          </w:tcPr>
          <w:p w:rsidR="000A2EE9" w:rsidP="000A2EE9" w14:paraId="40CF8ADD" w14:textId="46963749">
            <w:pPr>
              <w:spacing w:line="254" w:lineRule="exact"/>
              <w:rPr>
                <w:rFonts w:cs="Arial"/>
                <w:sz w:val="20"/>
                <w:szCs w:val="20"/>
                <w:lang w:eastAsia="en-US"/>
              </w:rPr>
            </w:pPr>
            <w:r>
              <w:rPr>
                <w:rFonts w:cs="Arial"/>
                <w:sz w:val="20"/>
                <w:szCs w:val="20"/>
                <w:lang w:eastAsia="en-US"/>
              </w:rPr>
              <w:t>18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EE9" w:rsidP="000A2EE9" w14:paraId="1CABB022" w14:textId="77777777">
            <w:pPr>
              <w:spacing w:line="240" w:lineRule="auto"/>
              <w:rPr>
                <w:rFonts w:cs="Arial"/>
                <w:bCs/>
                <w:sz w:val="20"/>
                <w:szCs w:val="20"/>
                <w:lang w:eastAsia="en-US"/>
              </w:rPr>
            </w:pPr>
          </w:p>
          <w:p w:rsidR="000A2EE9" w:rsidP="000A2EE9" w14:paraId="750F1780" w14:textId="38CFF30B">
            <w:pPr>
              <w:spacing w:line="240" w:lineRule="auto"/>
              <w:rPr>
                <w:rFonts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EE9" w:rsidRPr="000A2EE9" w:rsidP="000A2EE9" w14:paraId="5F0573D2" w14:textId="77777777">
            <w:pPr>
              <w:spacing w:line="240" w:lineRule="auto"/>
              <w:rPr>
                <w:rFonts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7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5" w:color="FFFFFF" w:fill="FFFFFF" w:themeColor="background1" w:themeFill="background1"/>
          </w:tcPr>
          <w:p w:rsidR="000A2EE9" w:rsidRPr="000A2EE9" w:rsidP="000A2EE9" w14:paraId="6F3935E6" w14:textId="77777777">
            <w:pPr>
              <w:spacing w:line="240" w:lineRule="auto"/>
              <w:rPr>
                <w:rFonts w:cs="Arial"/>
                <w:color w:val="2F5496"/>
                <w:sz w:val="20"/>
                <w:szCs w:val="20"/>
                <w:lang w:eastAsia="en-US"/>
              </w:rPr>
            </w:pPr>
          </w:p>
        </w:tc>
      </w:tr>
      <w:tr w14:paraId="129224AD" w14:textId="77777777" w:rsidTr="000A2EE9">
        <w:tblPrEx>
          <w:tblW w:w="10491" w:type="dxa"/>
          <w:tblInd w:w="-998" w:type="dxa"/>
          <w:tblLayout w:type="fixed"/>
          <w:tblLook w:val="04A0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5" w:color="7F7F7F" w:fill="7F7F7F"/>
          </w:tcPr>
          <w:p w:rsidR="000A2EE9" w:rsidP="000A2EE9" w14:paraId="1F747AF3" w14:textId="56610AEE">
            <w:pPr>
              <w:spacing w:line="254" w:lineRule="exact"/>
              <w:rPr>
                <w:rFonts w:cs="Arial"/>
                <w:sz w:val="20"/>
                <w:szCs w:val="20"/>
                <w:lang w:eastAsia="en-US"/>
              </w:rPr>
            </w:pPr>
            <w:r>
              <w:rPr>
                <w:rFonts w:cs="Arial"/>
                <w:sz w:val="20"/>
                <w:szCs w:val="20"/>
                <w:lang w:eastAsia="en-US"/>
              </w:rPr>
              <w:t>19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EE9" w:rsidP="000A2EE9" w14:paraId="2CD25407" w14:textId="77777777">
            <w:pPr>
              <w:spacing w:line="240" w:lineRule="auto"/>
              <w:rPr>
                <w:rFonts w:cs="Arial"/>
                <w:bCs/>
                <w:sz w:val="20"/>
                <w:szCs w:val="20"/>
                <w:lang w:eastAsia="en-US"/>
              </w:rPr>
            </w:pPr>
          </w:p>
          <w:p w:rsidR="000A2EE9" w:rsidP="000A2EE9" w14:paraId="529D8ED9" w14:textId="0190D89B">
            <w:pPr>
              <w:spacing w:line="240" w:lineRule="auto"/>
              <w:rPr>
                <w:rFonts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EE9" w:rsidRPr="000A2EE9" w:rsidP="000A2EE9" w14:paraId="017E069F" w14:textId="77777777">
            <w:pPr>
              <w:spacing w:line="240" w:lineRule="auto"/>
              <w:rPr>
                <w:rFonts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7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5" w:color="FFFFFF" w:fill="FFFFFF" w:themeColor="background1" w:themeFill="background1"/>
          </w:tcPr>
          <w:p w:rsidR="000A2EE9" w:rsidRPr="000A2EE9" w:rsidP="000A2EE9" w14:paraId="5AD0AD38" w14:textId="77777777">
            <w:pPr>
              <w:spacing w:line="240" w:lineRule="auto"/>
              <w:rPr>
                <w:rFonts w:cs="Arial"/>
                <w:color w:val="2F5496"/>
                <w:sz w:val="20"/>
                <w:szCs w:val="20"/>
                <w:lang w:eastAsia="en-US"/>
              </w:rPr>
            </w:pPr>
          </w:p>
        </w:tc>
      </w:tr>
      <w:tr w14:paraId="669BB221" w14:textId="77777777" w:rsidTr="000A2EE9">
        <w:tblPrEx>
          <w:tblW w:w="10491" w:type="dxa"/>
          <w:tblInd w:w="-998" w:type="dxa"/>
          <w:tblLayout w:type="fixed"/>
          <w:tblLook w:val="04A0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5" w:color="7F7F7F" w:fill="7F7F7F"/>
          </w:tcPr>
          <w:p w:rsidR="000A2EE9" w:rsidP="000A2EE9" w14:paraId="0B95ABEF" w14:textId="1C02C839">
            <w:pPr>
              <w:spacing w:line="254" w:lineRule="exact"/>
              <w:rPr>
                <w:rFonts w:cs="Arial"/>
                <w:sz w:val="20"/>
                <w:szCs w:val="20"/>
                <w:lang w:eastAsia="en-US"/>
              </w:rPr>
            </w:pPr>
            <w:r>
              <w:rPr>
                <w:rFonts w:cs="Arial"/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EE9" w:rsidP="000A2EE9" w14:paraId="22F2E01B" w14:textId="77777777">
            <w:pPr>
              <w:spacing w:line="240" w:lineRule="auto"/>
              <w:rPr>
                <w:rFonts w:cs="Arial"/>
                <w:bCs/>
                <w:sz w:val="20"/>
                <w:szCs w:val="20"/>
                <w:lang w:eastAsia="en-US"/>
              </w:rPr>
            </w:pPr>
          </w:p>
          <w:p w:rsidR="000A2EE9" w:rsidP="000A2EE9" w14:paraId="07F1B450" w14:textId="1BEE6058">
            <w:pPr>
              <w:spacing w:line="240" w:lineRule="auto"/>
              <w:rPr>
                <w:rFonts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EE9" w:rsidRPr="000A2EE9" w:rsidP="000A2EE9" w14:paraId="5E9F1549" w14:textId="77777777">
            <w:pPr>
              <w:spacing w:line="240" w:lineRule="auto"/>
              <w:rPr>
                <w:rFonts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7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5" w:color="FFFFFF" w:fill="FFFFFF" w:themeColor="background1" w:themeFill="background1"/>
          </w:tcPr>
          <w:p w:rsidR="000A2EE9" w:rsidRPr="000A2EE9" w:rsidP="000A2EE9" w14:paraId="18008284" w14:textId="77777777">
            <w:pPr>
              <w:spacing w:line="240" w:lineRule="auto"/>
              <w:rPr>
                <w:rFonts w:cs="Arial"/>
                <w:color w:val="2F5496"/>
                <w:sz w:val="20"/>
                <w:szCs w:val="20"/>
                <w:lang w:eastAsia="en-US"/>
              </w:rPr>
            </w:pPr>
          </w:p>
        </w:tc>
      </w:tr>
    </w:tbl>
    <w:p w:rsidR="00FD2BAD" w:rsidP="00D344DE" w14:paraId="4C09C44A" w14:textId="77777777"/>
    <w:p w:rsidR="0046121E" w:rsidRPr="00D344DE" w:rsidP="00D344DE" w14:paraId="2DBC3548" w14:textId="77777777">
      <w:bookmarkStart w:id="1" w:name="bmBegin"/>
      <w:bookmarkEnd w:id="1"/>
    </w:p>
    <w:p w:rsidR="0046121E" w:rsidRPr="00D344DE" w:rsidP="00D344DE">
      <w:bookmarkStart w:id="2" w:name="bmBijlagen"/>
      <w:bookmarkEnd w:id="2"/>
    </w:p>
    <w:sectPr w:rsidSect="002D72B3">
      <w:headerReference w:type="default" r:id="rId5"/>
      <w:footerReference w:type="default" r:id="rId6"/>
      <w:headerReference w:type="first" r:id="rId7"/>
      <w:footerReference w:type="first" r:id="rId8"/>
      <w:pgSz w:w="11907" w:h="16839" w:code="9"/>
      <w:pgMar w:top="3289" w:right="1690" w:bottom="1979" w:left="1588" w:header="2495" w:footer="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26892" w:rsidP="003D00B8" w14:paraId="429EEEA1" w14:textId="77777777">
    <w:pPr>
      <w:spacing w:line="200" w:lineRule="exact"/>
    </w:pPr>
  </w:p>
  <w:tbl>
    <w:tblPr>
      <w:tblW w:w="8623" w:type="dxa"/>
      <w:tblLayout w:type="fixed"/>
      <w:tblCellMar>
        <w:left w:w="0" w:type="dxa"/>
        <w:right w:w="0" w:type="dxa"/>
      </w:tblCellMar>
      <w:tblLook w:val="0000"/>
    </w:tblPr>
    <w:tblGrid>
      <w:gridCol w:w="8623"/>
    </w:tblGrid>
    <w:tr w14:paraId="2BE68F65" w14:textId="77777777" w:rsidTr="003D00B8">
      <w:tblPrEx>
        <w:tblW w:w="8623" w:type="dxa"/>
        <w:tblLayout w:type="fixed"/>
        <w:tblCellMar>
          <w:left w:w="0" w:type="dxa"/>
          <w:right w:w="0" w:type="dxa"/>
        </w:tblCellMar>
        <w:tblLook w:val="0000"/>
      </w:tblPrEx>
      <w:trPr>
        <w:trHeight w:val="564"/>
      </w:trPr>
      <w:tc>
        <w:tcPr>
          <w:tcW w:w="8623" w:type="dxa"/>
          <w:shd w:val="clear" w:color="auto" w:fill="auto"/>
        </w:tcPr>
        <w:p w:rsidR="00426892" w:rsidP="00FD2BAD" w14:paraId="6635756C" w14:textId="77777777">
          <w:pPr>
            <w:pStyle w:val="Huisstijl-Pagina"/>
          </w:pPr>
          <w:bookmarkStart w:id="5" w:name="bmPagina2"/>
          <w:r>
            <w:t>1630904-0185</w:t>
          </w:r>
          <w:r>
            <w:t>.</w:t>
          </w:r>
          <w:r>
            <w:t>0.1</w:t>
          </w:r>
          <w:r>
            <w:t>, </w:t>
          </w:r>
          <w:r>
            <w:t>d.d.</w:t>
          </w:r>
          <w:r>
            <w:t> </w:t>
          </w:r>
          <w:r>
            <w:t>15 augustus 2022</w:t>
          </w:r>
          <w:r>
            <w:tab/>
          </w:r>
          <w:r>
            <w:t>Pagina</w:t>
          </w:r>
          <w:r>
            <w:t> </w:t>
          </w:r>
          <w:r>
            <w:fldChar w:fldCharType="begin"/>
          </w:r>
          <w:r>
            <w:instrText>Page</w:instrText>
          </w:r>
          <w:r>
            <w:fldChar w:fldCharType="separate"/>
          </w:r>
          <w:r>
            <w:fldChar w:fldCharType="end"/>
          </w:r>
          <w:r>
            <w:t> </w:t>
          </w:r>
          <w:r>
            <w:t>van</w:t>
          </w:r>
          <w:r>
            <w:t> </w:t>
          </w:r>
          <w:r>
            <w:fldChar w:fldCharType="begin"/>
          </w:r>
          <w:r>
            <w:instrText>NumPages</w:instrText>
          </w:r>
          <w:r>
            <w:fldChar w:fldCharType="separate"/>
          </w:r>
          <w:r>
            <w:fldChar w:fldCharType="end"/>
          </w:r>
          <w:bookmarkEnd w:id="5"/>
        </w:p>
      </w:tc>
    </w:tr>
    <w:tr w14:paraId="7A7B5B07" w14:textId="77777777" w:rsidTr="003D00B8">
      <w:tblPrEx>
        <w:tblW w:w="8623" w:type="dxa"/>
        <w:tblLayout w:type="fixed"/>
        <w:tblCellMar>
          <w:left w:w="0" w:type="dxa"/>
          <w:right w:w="0" w:type="dxa"/>
        </w:tblCellMar>
        <w:tblLook w:val="0000"/>
      </w:tblPrEx>
      <w:trPr>
        <w:trHeight w:hRule="exact" w:val="658"/>
      </w:trPr>
      <w:tc>
        <w:tcPr>
          <w:tcW w:w="8623" w:type="dxa"/>
          <w:shd w:val="clear" w:color="auto" w:fill="auto"/>
        </w:tcPr>
        <w:p w:rsidR="00426892" w:rsidRPr="00A17FEA" w:rsidP="00A17FEA" w14:paraId="4717E364" w14:textId="77777777">
          <w:pPr>
            <w:pStyle w:val="Huisstijl-Adres"/>
          </w:pPr>
          <w:bookmarkStart w:id="6" w:name="bmAdres2"/>
          <w:bookmarkEnd w:id="6"/>
        </w:p>
      </w:tc>
    </w:tr>
  </w:tbl>
  <w:p w:rsidR="00426892" w:rsidRPr="00DB508E" w:rsidP="003D00B8" w14:paraId="6960045E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36219" w:rsidP="00636219" w14:paraId="019AA3B6" w14:textId="77777777">
    <w:pPr>
      <w:spacing w:line="200" w:lineRule="exact"/>
    </w:pP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page">
                <wp:posOffset>6552565</wp:posOffset>
              </wp:positionH>
              <wp:positionV relativeFrom="page">
                <wp:posOffset>9991090</wp:posOffset>
              </wp:positionV>
              <wp:extent cx="932180" cy="511175"/>
              <wp:effectExtent l="0" t="0" r="1270" b="3175"/>
              <wp:wrapNone/>
              <wp:docPr id="1" name="Text Box 18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32180" cy="5111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>
                          <w:tblGrid>
                            <w:gridCol w:w="1418"/>
                          </w:tblGrid>
                          <w:tr w14:paraId="20D98C49" w14:textId="77777777" w:rsidTr="00B81489">
                            <w:tblPrEx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/>
                            </w:tblPrEx>
                            <w:trPr>
                              <w:trHeight w:val="710"/>
                            </w:trPr>
                            <w:tc>
                              <w:tcPr>
                                <w:tcW w:w="1418" w:type="dxa"/>
                                <w:shd w:val="clear" w:color="auto" w:fill="auto"/>
                                <w:vAlign w:val="bottom"/>
                              </w:tcPr>
                              <w:p w:rsidR="00636219" w:rsidP="00B81489" w14:textId="77777777">
                                <w:bookmarkStart w:id="9" w:name="bmLogoVoettekst1"/>
                                <w:bookmarkEnd w:id="9"/>
                              </w:p>
                            </w:tc>
                          </w:tr>
                        </w:tbl>
                        <w:p w:rsidR="00636219" w:rsidP="00636219" w14:textId="77777777"/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2053" type="#_x0000_t202" style="width:73.4pt;height:40.25pt;margin-top:786.7pt;margin-left:515.95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251667456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/>
                    </w:tblPr>
                    <w:tblGrid>
                      <w:gridCol w:w="1418"/>
                    </w:tblGrid>
                    <w:tr w14:paraId="20D98C49" w14:textId="77777777" w:rsidTr="00B81489">
                      <w:tblPrEx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/>
                      </w:tblPrEx>
                      <w:trPr>
                        <w:trHeight w:val="710"/>
                      </w:trPr>
                      <w:tc>
                        <w:tcPr>
                          <w:tcW w:w="1418" w:type="dxa"/>
                          <w:shd w:val="clear" w:color="auto" w:fill="auto"/>
                          <w:vAlign w:val="bottom"/>
                        </w:tcPr>
                        <w:p w:rsidR="00636219" w:rsidP="00B81489" w14:paraId="0DCA317F" w14:textId="77777777">
                          <w:bookmarkStart w:id="9" w:name="bmLogoVoettekst1" w:colFirst="0" w:colLast="0"/>
                        </w:p>
                      </w:tc>
                    </w:tr>
                    <w:bookmarkEnd w:id="9"/>
                  </w:tbl>
                  <w:p w:rsidR="00636219" w:rsidP="00636219" w14:paraId="54E79A5E" w14:textId="77777777"/>
                </w:txbxContent>
              </v:textbox>
            </v:shape>
          </w:pict>
        </mc:Fallback>
      </mc:AlternateContent>
    </w:r>
  </w:p>
  <w:tbl>
    <w:tblPr>
      <w:tblW w:w="8623" w:type="dxa"/>
      <w:tblLayout w:type="fixed"/>
      <w:tblCellMar>
        <w:left w:w="0" w:type="dxa"/>
        <w:right w:w="0" w:type="dxa"/>
      </w:tblCellMar>
      <w:tblLook w:val="0000"/>
    </w:tblPr>
    <w:tblGrid>
      <w:gridCol w:w="8623"/>
    </w:tblGrid>
    <w:tr w14:paraId="7218009D" w14:textId="77777777" w:rsidTr="0076681D">
      <w:tblPrEx>
        <w:tblW w:w="8623" w:type="dxa"/>
        <w:tblLayout w:type="fixed"/>
        <w:tblCellMar>
          <w:left w:w="0" w:type="dxa"/>
          <w:right w:w="0" w:type="dxa"/>
        </w:tblCellMar>
        <w:tblLook w:val="0000"/>
      </w:tblPrEx>
      <w:trPr>
        <w:trHeight w:val="564"/>
      </w:trPr>
      <w:tc>
        <w:tcPr>
          <w:tcW w:w="8623" w:type="dxa"/>
          <w:shd w:val="clear" w:color="auto" w:fill="auto"/>
        </w:tcPr>
        <w:p w:rsidR="00636219" w:rsidP="00FD2BAD" w14:paraId="24873564" w14:textId="77777777">
          <w:pPr>
            <w:pStyle w:val="Huisstijl-Pagina"/>
          </w:pPr>
          <w:bookmarkStart w:id="10" w:name="bmPagina1"/>
          <w:r>
            <w:t>1630904-0185</w:t>
          </w:r>
          <w:r>
            <w:t>.</w:t>
          </w:r>
          <w:r>
            <w:t>0.1</w:t>
          </w:r>
          <w:r>
            <w:tab/>
          </w:r>
          <w:r>
            <w:t>Pagina</w:t>
          </w:r>
          <w:r>
            <w:t> </w:t>
          </w:r>
          <w:r>
            <w:fldChar w:fldCharType="begin"/>
          </w:r>
          <w:r>
            <w:instrText>Page</w:instrText>
          </w:r>
          <w:r>
            <w:fldChar w:fldCharType="separate"/>
          </w:r>
          <w:r>
            <w:rPr>
              <w:rFonts w:ascii="Arial Narrow" w:hAnsi="Arial Narrow"/>
              <w:i/>
              <w:noProof/>
              <w:sz w:val="15"/>
              <w:szCs w:val="19"/>
              <w:lang w:val="nl-NL" w:eastAsia="nl-NL" w:bidi="ar-SA"/>
            </w:rPr>
            <w:t>1</w:t>
          </w:r>
          <w:r>
            <w:fldChar w:fldCharType="end"/>
          </w:r>
          <w:r>
            <w:t> </w:t>
          </w:r>
          <w:r>
            <w:t>van</w:t>
          </w:r>
          <w:r>
            <w:t> </w:t>
          </w:r>
          <w:r>
            <w:fldChar w:fldCharType="begin"/>
          </w:r>
          <w:r>
            <w:instrText>NumPages</w:instrText>
          </w:r>
          <w:r>
            <w:fldChar w:fldCharType="separate"/>
          </w:r>
          <w:r>
            <w:rPr>
              <w:rFonts w:ascii="Arial Narrow" w:hAnsi="Arial Narrow"/>
              <w:i/>
              <w:noProof/>
              <w:sz w:val="15"/>
              <w:szCs w:val="19"/>
              <w:lang w:val="nl-NL" w:eastAsia="nl-NL" w:bidi="ar-SA"/>
            </w:rPr>
            <w:t>1</w:t>
          </w:r>
          <w:r>
            <w:fldChar w:fldCharType="end"/>
          </w:r>
          <w:bookmarkEnd w:id="10"/>
        </w:p>
      </w:tc>
    </w:tr>
    <w:tr w14:paraId="770DEC6B" w14:textId="77777777" w:rsidTr="0076681D">
      <w:tblPrEx>
        <w:tblW w:w="8623" w:type="dxa"/>
        <w:tblLayout w:type="fixed"/>
        <w:tblCellMar>
          <w:left w:w="0" w:type="dxa"/>
          <w:right w:w="0" w:type="dxa"/>
        </w:tblCellMar>
        <w:tblLook w:val="0000"/>
      </w:tblPrEx>
      <w:trPr>
        <w:trHeight w:hRule="exact" w:val="658"/>
      </w:trPr>
      <w:tc>
        <w:tcPr>
          <w:tcW w:w="8623" w:type="dxa"/>
          <w:shd w:val="clear" w:color="auto" w:fill="auto"/>
        </w:tcPr>
        <w:p w:rsidR="00FD2BAD" w:rsidP="00FD2BAD" w14:paraId="1DDC70B9" w14:textId="77777777">
          <w:pPr>
            <w:pStyle w:val="Huisstijl-Lijn"/>
          </w:pPr>
          <w:bookmarkStart w:id="11" w:name="bmAdres1"/>
          <w:r>
            <w:t>●●●●●●●●●●●●●●●●●●●●●●●●●</w:t>
          </w:r>
          <w:r>
            <w:tab/>
          </w:r>
          <w:r>
            <w:t>●●●●●●●●●●●●●●●●●●●●●●●●●</w:t>
          </w:r>
          <w:r>
            <w:tab/>
          </w:r>
          <w:r>
            <w:t>●●●●●●●●●●●●●●●●●●●●●●●●●</w:t>
          </w:r>
          <w:r>
            <w:tab/>
          </w:r>
          <w:r>
            <w:t>●●●●●●●●●●●●●●●●●●●●●●●●●</w:t>
          </w:r>
          <w:r>
            <w:tab/>
          </w:r>
          <w:r>
            <w:t>●●●●●●●●●●●●●●●●●●●●●●●●●</w:t>
          </w:r>
        </w:p>
        <w:p w:rsidR="00FD2BAD" w:rsidP="00FD2BAD">
          <w:pPr>
            <w:pStyle w:val="Huisstijl-Adres"/>
          </w:pPr>
          <w:r>
            <w:t>Statenlaan 8</w:t>
          </w:r>
          <w:r>
            <w:tab/>
          </w:r>
          <w:r>
            <w:t>Postbus 70501</w:t>
          </w:r>
          <w:r>
            <w:tab/>
          </w:r>
          <w:r>
            <w:t>T +31 (0)73 6 409 409</w:t>
          </w:r>
          <w:r>
            <w:tab/>
          </w:r>
          <w:r>
            <w:t>info@hevo.nl</w:t>
          </w:r>
          <w:r>
            <w:tab/>
          </w:r>
          <w:r>
            <w:t>KvK Brabant 16029774</w:t>
          </w:r>
        </w:p>
        <w:p w:rsidR="00FD2BAD" w:rsidP="00FD2BAD">
          <w:pPr>
            <w:pStyle w:val="Huisstijl-Lijn"/>
          </w:pPr>
          <w:r>
            <w:t>●●●●●●●●●●●●●●●●●●●●●●●●●</w:t>
          </w:r>
          <w:r>
            <w:tab/>
          </w:r>
          <w:r>
            <w:t>●●●●●●●●●●●●●●●●●●●●●●●●●</w:t>
          </w:r>
          <w:r>
            <w:tab/>
          </w:r>
          <w:r>
            <w:t>●●●●●●●●●●●●●●●●●●●●●●●●●</w:t>
          </w:r>
          <w:r>
            <w:tab/>
          </w:r>
          <w:r>
            <w:t>●●●●●●●●●●●●●●●●●●●●●●●●●</w:t>
          </w:r>
          <w:r>
            <w:tab/>
          </w:r>
          <w:r>
            <w:t>●●●●●●●●●●●●●●●●●●●●●●●●●</w:t>
          </w:r>
        </w:p>
        <w:p w:rsidR="00FD2BAD" w:rsidP="00FD2BAD">
          <w:pPr>
            <w:pStyle w:val="Huisstijl-Adres"/>
          </w:pPr>
          <w:r>
            <w:t>5223 LA 's-Hertogenbosch</w:t>
          </w:r>
          <w:r>
            <w:tab/>
          </w:r>
          <w:r>
            <w:t>5201 CB 's-Hertogenbosch</w:t>
          </w:r>
          <w:r>
            <w:tab/>
          </w:r>
          <w:r>
            <w:t xml:space="preserve">F +31 (0)73 6 410 118 </w:t>
          </w:r>
          <w:r>
            <w:tab/>
          </w:r>
          <w:r>
            <w:t>ISO 9001-gecertificeerd</w:t>
          </w:r>
          <w:r>
            <w:tab/>
          </w:r>
          <w:r>
            <w:t>BTW 0011.60.461.B01</w:t>
          </w:r>
          <w:bookmarkEnd w:id="11"/>
        </w:p>
      </w:tc>
    </w:tr>
  </w:tbl>
  <w:p w:rsidR="00636219" w:rsidRPr="00DB508E" w:rsidP="00636219" w14:paraId="6C33AE25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26892" w:rsidP="008C498B" w14:paraId="51A3A6FB" w14:textId="77777777"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6344285</wp:posOffset>
              </wp:positionH>
              <wp:positionV relativeFrom="page">
                <wp:posOffset>1195070</wp:posOffset>
              </wp:positionV>
              <wp:extent cx="1123950" cy="286385"/>
              <wp:effectExtent l="0" t="0" r="0" b="0"/>
              <wp:wrapNone/>
              <wp:docPr id="5" name="Text Box 2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23950" cy="2863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>
                          <w:tblGrid>
                            <w:gridCol w:w="1638"/>
                          </w:tblGrid>
                          <w:tr w14:paraId="532C5D32" w14:textId="77777777" w:rsidTr="00375CC9">
                            <w:tblPrEx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/>
                            </w:tblPrEx>
                            <w:tc>
                              <w:tcPr>
                                <w:tcW w:w="1638" w:type="dxa"/>
                                <w:shd w:val="clear" w:color="auto" w:fill="auto"/>
                                <w:tcMar>
                                  <w:left w:w="28" w:type="dxa"/>
                                </w:tcMar>
                              </w:tcPr>
                              <w:p w:rsidR="00FD2BAD" w:rsidP="00FD2BAD" w14:textId="77777777">
                                <w:pPr>
                                  <w:pStyle w:val="Huisstijl-Lijn"/>
                                </w:pPr>
                                <w:bookmarkStart w:id="3" w:name="bmWebsite2"/>
                                <w:r>
                                  <w:t>●●●●●●●●●●●●●●●●●●●●●●●●●</w:t>
                                </w:r>
                              </w:p>
                              <w:p w:rsidR="00FD2BAD" w:rsidP="00FD2BAD">
                                <w:pPr>
                                  <w:pStyle w:val="Huisstijl-Adres"/>
                                </w:pPr>
                                <w:r>
                                  <w:t>www.hevo.nl</w:t>
                                </w:r>
                                <w:bookmarkEnd w:id="3"/>
                              </w:p>
                            </w:tc>
                          </w:tr>
                        </w:tbl>
                        <w:p w:rsidR="00426892" w:rsidRPr="004E5AB8" w:rsidP="00EE7174" w14:textId="77777777">
                          <w:pPr>
                            <w:pStyle w:val="Huisstijl-Pagina"/>
                            <w:rPr>
                              <w:spacing w:val="-6"/>
                              <w:szCs w:val="15"/>
                            </w:rPr>
                          </w:pPr>
                        </w:p>
                      </w:txbxContent>
                    </wps:txbx>
                    <wps:bodyPr rot="0" vert="horz" wrap="square" lIns="0" tIns="4572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3" o:spid="_x0000_s2049" type="#_x0000_t202" style="width:88.5pt;height:22.55pt;margin-top:94.1pt;margin-left:499.55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251665408" filled="f" stroked="f">
              <v:textbox inset="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/>
                    </w:tblPr>
                    <w:tblGrid>
                      <w:gridCol w:w="1638"/>
                    </w:tblGrid>
                    <w:tr w14:paraId="532C5D32" w14:textId="77777777" w:rsidTr="00375CC9">
                      <w:tblPrEx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/>
                      </w:tblPrEx>
                      <w:tc>
                        <w:tcPr>
                          <w:tcW w:w="1638" w:type="dxa"/>
                          <w:shd w:val="clear" w:color="auto" w:fill="auto"/>
                          <w:tcMar>
                            <w:left w:w="28" w:type="dxa"/>
                          </w:tcMar>
                        </w:tcPr>
                        <w:p w:rsidR="00FD2BAD" w:rsidP="00FD2BAD" w14:paraId="4C7C6F91" w14:textId="77777777">
                          <w:pPr>
                            <w:pStyle w:val="Huisstijl-Lijn"/>
                          </w:pPr>
                          <w:bookmarkStart w:id="3" w:name="bmWebsite2" w:colFirst="0" w:colLast="0"/>
                          <w:r>
                            <w:t>●●●●●●●●●●●●●●●●●●●●●●●●●</w:t>
                          </w:r>
                        </w:p>
                        <w:p w:rsidR="00426892" w:rsidP="00FD2BAD" w14:paraId="5CD0D947" w14:textId="77777777">
                          <w:pPr>
                            <w:pStyle w:val="Huisstijl-Adres"/>
                          </w:pPr>
                          <w:r>
                            <w:t>www.hevo.nl</w:t>
                          </w:r>
                        </w:p>
                      </w:tc>
                    </w:tr>
                    <w:bookmarkEnd w:id="3"/>
                  </w:tbl>
                  <w:p w:rsidR="00426892" w:rsidRPr="004E5AB8" w:rsidP="00EE7174" w14:paraId="68003049" w14:textId="77777777">
                    <w:pPr>
                      <w:pStyle w:val="Huisstijl-Pagina"/>
                      <w:rPr>
                        <w:spacing w:val="-6"/>
                        <w:szCs w:val="15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945" cy="1543050"/>
              <wp:effectExtent l="0" t="0" r="1905" b="0"/>
              <wp:wrapNone/>
              <wp:docPr id="4" name="Text Box 18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945" cy="1543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11908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>
                          <w:tblGrid>
                            <w:gridCol w:w="11908"/>
                          </w:tblGrid>
                          <w:tr w14:paraId="589991FC" w14:textId="77777777" w:rsidTr="0034686A">
                            <w:tblPrEx>
                              <w:tblW w:w="11908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/>
                            </w:tblPrEx>
                            <w:tc>
                              <w:tcPr>
                                <w:tcW w:w="11908" w:type="dxa"/>
                                <w:shd w:val="clear" w:color="auto" w:fill="auto"/>
                              </w:tcPr>
                              <w:p w:rsidR="00426892" w:rsidP="00FD2BAD" w14:textId="77777777">
                                <w:bookmarkStart w:id="4" w:name="bmLogo2"/>
                                <w:r>
                                  <w:drawing>
                                    <wp:inline>
                                      <wp:extent cx="1485763" cy="1485763"/>
                                      <wp:docPr id="100019" name="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2003910975" name=""/>
                                              <pic:cNvPicPr>
                                                <a:picLocks noChangeAspect="1"/>
                                              </pic:cNvPicPr>
                                            </pic:nvPicPr>
                                            <pic:blipFill>
                                              <a:blip xmlns:r="http://schemas.openxmlformats.org/officeDocument/2006/relationships" r:embed="rId1"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1485763" cy="1485763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bookmarkEnd w:id="4"/>
                              </w:p>
                            </w:tc>
                          </w:tr>
                        </w:tbl>
                        <w:p w:rsidR="00426892" w:rsidP="00504348" w14:textId="77777777"/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8" o:spid="_x0000_s2050" type="#_x0000_t202" style="width:595.35pt;height:121.5pt;margin-top:0;margin-left:0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251663360" filled="f" stroked="f">
              <v:textbox inset="0,0,0,0">
                <w:txbxContent>
                  <w:tbl>
                    <w:tblPr>
                      <w:tblW w:w="11908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/>
                    </w:tblPr>
                    <w:tblGrid>
                      <w:gridCol w:w="11908"/>
                    </w:tblGrid>
                    <w:tr w14:paraId="589991FC" w14:textId="77777777" w:rsidTr="0034686A">
                      <w:tblPrEx>
                        <w:tblW w:w="11908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/>
                      </w:tblPrEx>
                      <w:tc>
                        <w:tcPr>
                          <w:tcW w:w="11908" w:type="dxa"/>
                          <w:shd w:val="clear" w:color="auto" w:fill="auto"/>
                        </w:tcPr>
                        <w:p w:rsidR="00426892" w:rsidP="00FD2BAD" w14:paraId="1B27955B" w14:textId="77777777">
                          <w:bookmarkStart w:id="4" w:name="bmLogo2" w:colFirst="0" w:colLast="0"/>
                          <w:drawing>
                            <wp:inline distT="0" distB="0" distL="0" distR="0">
                              <wp:extent cx="1485763" cy="1485763"/>
                              <wp:effectExtent l="0" t="0" r="635" b="635"/>
                              <wp:docPr id="7" name="Afbeelding 7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90383947" name=""/>
                                      <pic:cNvPicPr/>
                                    </pic:nvPicPr>
                                    <pic:blipFill>
                                      <a:blip xmlns:r="http://schemas.openxmlformats.org/officeDocument/2006/relationships" r:embed="rId1">
                                        <a:extLst>
                                          <a:ext xmlns:a="http://schemas.openxmlformats.org/drawingml/2006/main"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485763" cy="1485763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p>
                      </w:tc>
                    </w:tr>
                    <w:bookmarkEnd w:id="4"/>
                  </w:tbl>
                  <w:p w:rsidR="00426892" w:rsidP="00504348" w14:paraId="168246CB" w14:textId="77777777"/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26892" w:rsidP="00883393" w14:paraId="0F792AD3" w14:textId="77777777"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6344285</wp:posOffset>
              </wp:positionH>
              <wp:positionV relativeFrom="page">
                <wp:posOffset>1195070</wp:posOffset>
              </wp:positionV>
              <wp:extent cx="1123950" cy="286385"/>
              <wp:effectExtent l="0" t="0" r="0" b="0"/>
              <wp:wrapNone/>
              <wp:docPr id="3" name="Text Box 1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23950" cy="2863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>
                          <w:tblGrid>
                            <w:gridCol w:w="1638"/>
                          </w:tblGrid>
                          <w:tr w14:paraId="74587CCF" w14:textId="77777777" w:rsidTr="00375CC9">
                            <w:tblPrEx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/>
                            </w:tblPrEx>
                            <w:tc>
                              <w:tcPr>
                                <w:tcW w:w="1638" w:type="dxa"/>
                                <w:shd w:val="clear" w:color="auto" w:fill="auto"/>
                                <w:tcMar>
                                  <w:left w:w="28" w:type="dxa"/>
                                </w:tcMar>
                              </w:tcPr>
                              <w:p w:rsidR="00FD2BAD" w:rsidP="00FD2BAD" w14:textId="77777777">
                                <w:pPr>
                                  <w:pStyle w:val="Huisstijl-Lijn"/>
                                </w:pPr>
                                <w:bookmarkStart w:id="7" w:name="bmWebsite1"/>
                                <w:r>
                                  <w:t>●●●●●●●●●●●●●●●●●●●●●●●●●</w:t>
                                </w:r>
                              </w:p>
                              <w:p w:rsidR="00FD2BAD" w:rsidP="00FD2BAD">
                                <w:pPr>
                                  <w:pStyle w:val="Huisstijl-Adres"/>
                                </w:pPr>
                                <w:r>
                                  <w:t>www.hevo.nl</w:t>
                                </w:r>
                                <w:bookmarkEnd w:id="7"/>
                              </w:p>
                            </w:tc>
                          </w:tr>
                        </w:tbl>
                        <w:p w:rsidR="00426892" w:rsidRPr="004E5AB8" w:rsidP="0089739B" w14:textId="77777777">
                          <w:pPr>
                            <w:pStyle w:val="Huisstijl-Pagina"/>
                            <w:rPr>
                              <w:spacing w:val="-6"/>
                              <w:szCs w:val="15"/>
                            </w:rPr>
                          </w:pPr>
                        </w:p>
                      </w:txbxContent>
                    </wps:txbx>
                    <wps:bodyPr rot="0" vert="horz" wrap="square" lIns="0" tIns="4572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6" o:spid="_x0000_s2051" type="#_x0000_t202" style="width:88.5pt;height:22.55pt;margin-top:94.1pt;margin-left:499.55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251661312" filled="f" stroked="f">
              <v:textbox inset="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/>
                    </w:tblPr>
                    <w:tblGrid>
                      <w:gridCol w:w="1638"/>
                    </w:tblGrid>
                    <w:tr w14:paraId="74587CCF" w14:textId="77777777" w:rsidTr="00375CC9">
                      <w:tblPrEx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/>
                      </w:tblPrEx>
                      <w:tc>
                        <w:tcPr>
                          <w:tcW w:w="1638" w:type="dxa"/>
                          <w:shd w:val="clear" w:color="auto" w:fill="auto"/>
                          <w:tcMar>
                            <w:left w:w="28" w:type="dxa"/>
                          </w:tcMar>
                        </w:tcPr>
                        <w:p w:rsidR="00FD2BAD" w:rsidP="00FD2BAD" w14:paraId="74B530D9" w14:textId="77777777">
                          <w:pPr>
                            <w:pStyle w:val="Huisstijl-Lijn"/>
                          </w:pPr>
                          <w:bookmarkStart w:id="7" w:name="bmWebsite1" w:colFirst="0" w:colLast="0"/>
                          <w:r>
                            <w:t>●●●●●●●●●●●●●●●●●●●●●●●●●</w:t>
                          </w:r>
                        </w:p>
                        <w:p w:rsidR="00426892" w:rsidP="00FD2BAD" w14:paraId="661FFDCD" w14:textId="77777777">
                          <w:pPr>
                            <w:pStyle w:val="Huisstijl-Adres"/>
                          </w:pPr>
                          <w:r>
                            <w:t>www.hevo.nl</w:t>
                          </w:r>
                        </w:p>
                      </w:tc>
                    </w:tr>
                    <w:bookmarkEnd w:id="7"/>
                  </w:tbl>
                  <w:p w:rsidR="00426892" w:rsidRPr="004E5AB8" w:rsidP="0089739B" w14:paraId="01B8FB27" w14:textId="77777777">
                    <w:pPr>
                      <w:pStyle w:val="Huisstijl-Pagina"/>
                      <w:rPr>
                        <w:spacing w:val="-6"/>
                        <w:szCs w:val="15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945" cy="1543050"/>
              <wp:effectExtent l="0" t="0" r="1905" b="0"/>
              <wp:wrapNone/>
              <wp:docPr id="2" name="Text Box 1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945" cy="1543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11908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>
                          <w:tblGrid>
                            <w:gridCol w:w="11908"/>
                          </w:tblGrid>
                          <w:tr w14:paraId="294BE92D" w14:textId="77777777" w:rsidTr="0034686A">
                            <w:tblPrEx>
                              <w:tblW w:w="11908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/>
                            </w:tblPrEx>
                            <w:tc>
                              <w:tcPr>
                                <w:tcW w:w="11908" w:type="dxa"/>
                                <w:shd w:val="clear" w:color="auto" w:fill="auto"/>
                              </w:tcPr>
                              <w:p w:rsidR="00426892" w:rsidP="00FD2BAD" w14:textId="77777777">
                                <w:bookmarkStart w:id="8" w:name="bmLogo1"/>
                                <w:r>
                                  <w:drawing>
                                    <wp:inline>
                                      <wp:extent cx="1485763" cy="1485763"/>
                                      <wp:docPr id="100018" name="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248771680" name=""/>
                                              <pic:cNvPicPr>
                                                <a:picLocks noChangeAspect="1"/>
                                              </pic:cNvPicPr>
                                            </pic:nvPicPr>
                                            <pic:blipFill>
                                              <a:blip xmlns:r="http://schemas.openxmlformats.org/officeDocument/2006/relationships" r:embed="rId1"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1485763" cy="1485763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bookmarkEnd w:id="8"/>
                              </w:p>
                            </w:tc>
                          </w:tr>
                        </w:tbl>
                        <w:p w:rsidR="00426892" w:rsidP="00DF247C" w14:textId="77777777"/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3" o:spid="_x0000_s2052" type="#_x0000_t202" style="width:595.35pt;height:121.5pt;margin-top:0;margin-left:0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251659264" filled="f" stroked="f">
              <v:textbox inset="0,0,0,0">
                <w:txbxContent>
                  <w:tbl>
                    <w:tblPr>
                      <w:tblW w:w="11908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/>
                    </w:tblPr>
                    <w:tblGrid>
                      <w:gridCol w:w="11908"/>
                    </w:tblGrid>
                    <w:tr w14:paraId="294BE92D" w14:textId="77777777" w:rsidTr="0034686A">
                      <w:tblPrEx>
                        <w:tblW w:w="11908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/>
                      </w:tblPrEx>
                      <w:tc>
                        <w:tcPr>
                          <w:tcW w:w="11908" w:type="dxa"/>
                          <w:shd w:val="clear" w:color="auto" w:fill="auto"/>
                        </w:tcPr>
                        <w:p w:rsidR="00426892" w:rsidP="00FD2BAD" w14:paraId="612A27F6" w14:textId="77777777">
                          <w:bookmarkStart w:id="8" w:name="bmLogo1" w:colFirst="0" w:colLast="0"/>
                          <w:drawing>
                            <wp:inline distT="0" distB="0" distL="0" distR="0">
                              <wp:extent cx="1485763" cy="1485763"/>
                              <wp:effectExtent l="0" t="0" r="635" b="635"/>
                              <wp:docPr id="6" name="Afbeelding 6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308201463" name=""/>
                                      <pic:cNvPicPr/>
                                    </pic:nvPicPr>
                                    <pic:blipFill>
                                      <a:blip xmlns:r="http://schemas.openxmlformats.org/officeDocument/2006/relationships" r:embed="rId1">
                                        <a:extLst>
                                          <a:ext xmlns:a="http://schemas.openxmlformats.org/drawingml/2006/main"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485763" cy="1485763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p>
                      </w:tc>
                    </w:tr>
                    <w:bookmarkEnd w:id="8"/>
                  </w:tbl>
                  <w:p w:rsidR="00426892" w:rsidP="00DF247C" w14:paraId="603D30E6" w14:textId="77777777"/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7D"/>
    <w:multiLevelType w:val="singleLevel"/>
    <w:tmpl w:val="88C8F8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>
    <w:nsid w:val="FFFFFF7E"/>
    <w:multiLevelType w:val="singleLevel"/>
    <w:tmpl w:val="5E08AC6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>
    <w:nsid w:val="FFFFFF7F"/>
    <w:multiLevelType w:val="singleLevel"/>
    <w:tmpl w:val="B2365BC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3">
    <w:nsid w:val="FFFFFF80"/>
    <w:multiLevelType w:val="singleLevel"/>
    <w:tmpl w:val="266689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4">
    <w:nsid w:val="FFFFFF81"/>
    <w:multiLevelType w:val="singleLevel"/>
    <w:tmpl w:val="890E7E2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322C4598"/>
    <w:lvl w:ilvl="0">
      <w:start w:val="1"/>
      <w:numFmt w:val="bullet"/>
      <w:pStyle w:val="ListBullet3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</w:abstractNum>
  <w:abstractNum w:abstractNumId="6">
    <w:nsid w:val="FFFFFF83"/>
    <w:multiLevelType w:val="singleLevel"/>
    <w:tmpl w:val="6F605012"/>
    <w:lvl w:ilvl="0">
      <w:start w:val="1"/>
      <w:numFmt w:val="bullet"/>
      <w:pStyle w:val="ListBullet2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</w:abstractNum>
  <w:abstractNum w:abstractNumId="7">
    <w:nsid w:val="FFFFFF88"/>
    <w:multiLevelType w:val="singleLevel"/>
    <w:tmpl w:val="C7162A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6F044CD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1B98478E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0">
    <w:nsid w:val="3C87488B"/>
    <w:multiLevelType w:val="multilevel"/>
    <w:tmpl w:val="1E12EA7E"/>
    <w:lvl w:ilvl="0">
      <w:start w:val="1"/>
      <w:numFmt w:val="bullet"/>
      <w:lvlText w:val=""/>
      <w:lvlJc w:val="left"/>
      <w:pPr>
        <w:tabs>
          <w:tab w:val="num" w:pos="1077"/>
        </w:tabs>
        <w:ind w:left="1077" w:hanging="357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1435"/>
        </w:tabs>
        <w:ind w:left="1435" w:hanging="358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814"/>
        </w:tabs>
        <w:ind w:left="1814" w:hanging="379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1">
    <w:nsid w:val="5AE13F50"/>
    <w:multiLevelType w:val="multilevel"/>
    <w:tmpl w:val="B5B69F6E"/>
    <w:lvl w:ilvl="0">
      <w:start w:val="1"/>
      <w:numFmt w:val="decimal"/>
      <w:pStyle w:val="Heading1"/>
      <w:lvlText w:val="%1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1">
      <w:start w:val="1"/>
      <w:numFmt w:val="decimal"/>
      <w:pStyle w:val="Heading2"/>
      <w:lvlText w:val="%1.%2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2">
      <w:start w:val="1"/>
      <w:numFmt w:val="decimal"/>
      <w:pStyle w:val="Heading3"/>
      <w:lvlText w:val="%1.%2.%3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3">
      <w:start w:val="1"/>
      <w:numFmt w:val="none"/>
      <w:lvlJc w:val="right"/>
      <w:pPr>
        <w:tabs>
          <w:tab w:val="num" w:pos="-351"/>
        </w:tabs>
        <w:ind w:left="-351" w:hanging="255"/>
      </w:pPr>
      <w:rPr>
        <w:rFonts w:hint="default"/>
      </w:rPr>
    </w:lvl>
    <w:lvl w:ilvl="4">
      <w:start w:val="1"/>
      <w:numFmt w:val="none"/>
      <w:lvlText w:val="%1.%2.%3.%4.%5"/>
      <w:lvlJc w:val="right"/>
      <w:pPr>
        <w:tabs>
          <w:tab w:val="num" w:pos="-351"/>
        </w:tabs>
        <w:ind w:left="-351" w:hanging="255"/>
      </w:pPr>
      <w:rPr>
        <w:rFonts w:hint="default"/>
      </w:rPr>
    </w:lvl>
    <w:lvl w:ilvl="5">
      <w:start w:val="1"/>
      <w:numFmt w:val="upperLetter"/>
      <w:lvlRestart w:val="1"/>
      <w:lvlText w:val="%6"/>
      <w:lvlJc w:val="left"/>
      <w:pPr>
        <w:tabs>
          <w:tab w:val="num" w:pos="-211"/>
        </w:tabs>
        <w:ind w:left="-211" w:firstLine="0"/>
      </w:pPr>
      <w:rPr>
        <w:rFonts w:hint="default"/>
      </w:rPr>
    </w:lvl>
    <w:lvl w:ilvl="6">
      <w:start w:val="1"/>
      <w:numFmt w:val="decimal"/>
      <w:lvlText w:val="%6.%7"/>
      <w:lvlJc w:val="left"/>
      <w:pPr>
        <w:tabs>
          <w:tab w:val="num" w:pos="-211"/>
        </w:tabs>
        <w:ind w:left="-211" w:firstLine="0"/>
      </w:pPr>
      <w:rPr>
        <w:rFonts w:hint="default"/>
      </w:rPr>
    </w:lvl>
    <w:lvl w:ilvl="7">
      <w:start w:val="1"/>
      <w:numFmt w:val="decimal"/>
      <w:lvlText w:val="%6.%8.%7"/>
      <w:lvlJc w:val="left"/>
      <w:pPr>
        <w:tabs>
          <w:tab w:val="num" w:pos="-211"/>
        </w:tabs>
        <w:ind w:left="-211" w:firstLine="0"/>
      </w:pPr>
      <w:rPr>
        <w:rFonts w:hint="default"/>
      </w:rPr>
    </w:lvl>
    <w:lvl w:ilvl="8">
      <w:start w:val="1"/>
      <w:numFmt w:val="none"/>
      <w:lvlJc w:val="left"/>
      <w:pPr>
        <w:tabs>
          <w:tab w:val="num" w:pos="-211"/>
        </w:tabs>
        <w:ind w:left="-211" w:firstLine="0"/>
      </w:pPr>
      <w:rPr>
        <w:rFonts w:hint="default"/>
      </w:rPr>
    </w:lvl>
  </w:abstractNum>
  <w:abstractNum w:abstractNumId="12">
    <w:nsid w:val="65E01F70"/>
    <w:multiLevelType w:val="multilevel"/>
    <w:tmpl w:val="6E6CAE94"/>
    <w:lvl w:ilvl="0">
      <w:start w:val="1"/>
      <w:numFmt w:val="bullet"/>
      <w:lvlText w:val=""/>
      <w:lvlJc w:val="left"/>
      <w:pPr>
        <w:tabs>
          <w:tab w:val="num" w:pos="1077"/>
        </w:tabs>
        <w:ind w:left="1077" w:hanging="35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tabs>
          <w:tab w:val="num" w:pos="1435"/>
        </w:tabs>
        <w:ind w:left="1435" w:hanging="358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o"/>
      <w:lvlJc w:val="left"/>
      <w:pPr>
        <w:tabs>
          <w:tab w:val="num" w:pos="1797"/>
        </w:tabs>
        <w:ind w:left="1797" w:hanging="362"/>
      </w:pPr>
      <w:rPr>
        <w:rFonts w:ascii="Courier New" w:hAnsi="Courier New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num w:numId="1">
    <w:abstractNumId w:val="11"/>
  </w:num>
  <w:num w:numId="2">
    <w:abstractNumId w:val="8"/>
  </w:num>
  <w:num w:numId="3">
    <w:abstractNumId w:val="6"/>
  </w:num>
  <w:num w:numId="4">
    <w:abstractNumId w:val="5"/>
  </w:num>
  <w:num w:numId="5">
    <w:abstractNumId w:val="4"/>
  </w:num>
  <w:num w:numId="6">
    <w:abstractNumId w:val="3"/>
  </w:num>
  <w:num w:numId="7">
    <w:abstractNumId w:val="7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9"/>
  </w:num>
  <w:num w:numId="13">
    <w:abstractNumId w:val="11"/>
  </w:num>
  <w:num w:numId="14">
    <w:abstractNumId w:val="11"/>
  </w:num>
  <w:num w:numId="15">
    <w:abstractNumId w:val="11"/>
  </w:num>
  <w:num w:numId="16">
    <w:abstractNumId w:val="11"/>
  </w:num>
  <w:num w:numId="17">
    <w:abstractNumId w:val="11"/>
  </w:num>
  <w:num w:numId="18">
    <w:abstractNumId w:val="11"/>
  </w:num>
  <w:num w:numId="19">
    <w:abstractNumId w:val="11"/>
  </w:num>
  <w:num w:numId="20">
    <w:abstractNumId w:val="11"/>
  </w:num>
  <w:num w:numId="21">
    <w:abstractNumId w:val="11"/>
  </w:num>
  <w:num w:numId="22">
    <w:abstractNumId w:val="11"/>
  </w:num>
  <w:num w:numId="23">
    <w:abstractNumId w:val="11"/>
  </w:num>
  <w:num w:numId="24">
    <w:abstractNumId w:val="11"/>
  </w:num>
  <w:num w:numId="25">
    <w:abstractNumId w:val="10"/>
  </w:num>
  <w:num w:numId="26">
    <w:abstractNumId w:val="12"/>
  </w:num>
  <w:num w:numId="27">
    <w:abstractNumId w:val="1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1D7D"/>
    <w:rsid w:val="00000959"/>
    <w:rsid w:val="000115A8"/>
    <w:rsid w:val="00023150"/>
    <w:rsid w:val="000477F1"/>
    <w:rsid w:val="000869A9"/>
    <w:rsid w:val="00097BD7"/>
    <w:rsid w:val="000A2EE9"/>
    <w:rsid w:val="000B7A13"/>
    <w:rsid w:val="000C06E4"/>
    <w:rsid w:val="000C1441"/>
    <w:rsid w:val="000C3B16"/>
    <w:rsid w:val="000C531E"/>
    <w:rsid w:val="000E23C6"/>
    <w:rsid w:val="000E6464"/>
    <w:rsid w:val="000F450B"/>
    <w:rsid w:val="001031AE"/>
    <w:rsid w:val="0010379B"/>
    <w:rsid w:val="00106DEF"/>
    <w:rsid w:val="00111B64"/>
    <w:rsid w:val="00124A21"/>
    <w:rsid w:val="001405D3"/>
    <w:rsid w:val="0015107A"/>
    <w:rsid w:val="00165C7E"/>
    <w:rsid w:val="00170881"/>
    <w:rsid w:val="00194C57"/>
    <w:rsid w:val="001A70A2"/>
    <w:rsid w:val="001B0FDD"/>
    <w:rsid w:val="001B2B5E"/>
    <w:rsid w:val="001C6F57"/>
    <w:rsid w:val="001F079D"/>
    <w:rsid w:val="001F35F6"/>
    <w:rsid w:val="0022166D"/>
    <w:rsid w:val="00233D61"/>
    <w:rsid w:val="00235827"/>
    <w:rsid w:val="00245E0F"/>
    <w:rsid w:val="002479B6"/>
    <w:rsid w:val="00247A99"/>
    <w:rsid w:val="00253077"/>
    <w:rsid w:val="00280A70"/>
    <w:rsid w:val="0029278D"/>
    <w:rsid w:val="00293588"/>
    <w:rsid w:val="002A4D7C"/>
    <w:rsid w:val="002D72B3"/>
    <w:rsid w:val="002E6CF2"/>
    <w:rsid w:val="002F3B85"/>
    <w:rsid w:val="00304B63"/>
    <w:rsid w:val="00324077"/>
    <w:rsid w:val="00326B89"/>
    <w:rsid w:val="00327352"/>
    <w:rsid w:val="00334762"/>
    <w:rsid w:val="0034332C"/>
    <w:rsid w:val="003458FD"/>
    <w:rsid w:val="0034686A"/>
    <w:rsid w:val="00366B8D"/>
    <w:rsid w:val="00375CC9"/>
    <w:rsid w:val="003A2BC7"/>
    <w:rsid w:val="003A4581"/>
    <w:rsid w:val="003B2FFC"/>
    <w:rsid w:val="003B3703"/>
    <w:rsid w:val="003C5078"/>
    <w:rsid w:val="003D00B8"/>
    <w:rsid w:val="003E4AC2"/>
    <w:rsid w:val="003E68F3"/>
    <w:rsid w:val="00407C2A"/>
    <w:rsid w:val="0042209C"/>
    <w:rsid w:val="00426892"/>
    <w:rsid w:val="00430BA9"/>
    <w:rsid w:val="0046121E"/>
    <w:rsid w:val="00464999"/>
    <w:rsid w:val="00473FA2"/>
    <w:rsid w:val="0048754B"/>
    <w:rsid w:val="004943D4"/>
    <w:rsid w:val="004978E0"/>
    <w:rsid w:val="004A7ECE"/>
    <w:rsid w:val="004B638F"/>
    <w:rsid w:val="004D2964"/>
    <w:rsid w:val="004E46CE"/>
    <w:rsid w:val="004E5AB8"/>
    <w:rsid w:val="004F28C3"/>
    <w:rsid w:val="004F3EB9"/>
    <w:rsid w:val="00504348"/>
    <w:rsid w:val="005101A1"/>
    <w:rsid w:val="005502FA"/>
    <w:rsid w:val="0055598E"/>
    <w:rsid w:val="00566506"/>
    <w:rsid w:val="00584B01"/>
    <w:rsid w:val="005A18B6"/>
    <w:rsid w:val="005A778C"/>
    <w:rsid w:val="005B36D6"/>
    <w:rsid w:val="005C00E8"/>
    <w:rsid w:val="005C1F5C"/>
    <w:rsid w:val="005C6B1D"/>
    <w:rsid w:val="005D4D39"/>
    <w:rsid w:val="005D5803"/>
    <w:rsid w:val="005F2BAF"/>
    <w:rsid w:val="005F4544"/>
    <w:rsid w:val="00611587"/>
    <w:rsid w:val="00612620"/>
    <w:rsid w:val="006279E6"/>
    <w:rsid w:val="00633DE5"/>
    <w:rsid w:val="00636219"/>
    <w:rsid w:val="00640A3F"/>
    <w:rsid w:val="00645555"/>
    <w:rsid w:val="00656BBE"/>
    <w:rsid w:val="00683692"/>
    <w:rsid w:val="00693DCC"/>
    <w:rsid w:val="0069412A"/>
    <w:rsid w:val="00697DDD"/>
    <w:rsid w:val="006A2B85"/>
    <w:rsid w:val="006B0E05"/>
    <w:rsid w:val="006B3A94"/>
    <w:rsid w:val="006B6EBB"/>
    <w:rsid w:val="006C515F"/>
    <w:rsid w:val="006E2C2B"/>
    <w:rsid w:val="006E6ECE"/>
    <w:rsid w:val="006F5287"/>
    <w:rsid w:val="007236A0"/>
    <w:rsid w:val="00724F77"/>
    <w:rsid w:val="007320BB"/>
    <w:rsid w:val="007378C0"/>
    <w:rsid w:val="007416B8"/>
    <w:rsid w:val="00745C6C"/>
    <w:rsid w:val="007545A1"/>
    <w:rsid w:val="007553A6"/>
    <w:rsid w:val="00780CFD"/>
    <w:rsid w:val="0078157C"/>
    <w:rsid w:val="0078347E"/>
    <w:rsid w:val="007919C1"/>
    <w:rsid w:val="007A1EA0"/>
    <w:rsid w:val="007C1239"/>
    <w:rsid w:val="007C68A6"/>
    <w:rsid w:val="007F2733"/>
    <w:rsid w:val="008065C9"/>
    <w:rsid w:val="008079DC"/>
    <w:rsid w:val="00834ECF"/>
    <w:rsid w:val="00836786"/>
    <w:rsid w:val="00842F19"/>
    <w:rsid w:val="0085522E"/>
    <w:rsid w:val="008553E2"/>
    <w:rsid w:val="00855D26"/>
    <w:rsid w:val="00862AC5"/>
    <w:rsid w:val="0086635C"/>
    <w:rsid w:val="00867C63"/>
    <w:rsid w:val="008814D2"/>
    <w:rsid w:val="00883393"/>
    <w:rsid w:val="0089739B"/>
    <w:rsid w:val="008A215C"/>
    <w:rsid w:val="008A33AC"/>
    <w:rsid w:val="008A7551"/>
    <w:rsid w:val="008C498B"/>
    <w:rsid w:val="008C5862"/>
    <w:rsid w:val="008C69A8"/>
    <w:rsid w:val="008D2199"/>
    <w:rsid w:val="00904310"/>
    <w:rsid w:val="0093658E"/>
    <w:rsid w:val="0093659A"/>
    <w:rsid w:val="0094184F"/>
    <w:rsid w:val="00952B97"/>
    <w:rsid w:val="0097173C"/>
    <w:rsid w:val="0097186A"/>
    <w:rsid w:val="009826F7"/>
    <w:rsid w:val="00985D51"/>
    <w:rsid w:val="009A4DA0"/>
    <w:rsid w:val="009B10A7"/>
    <w:rsid w:val="009B156F"/>
    <w:rsid w:val="009B4CE2"/>
    <w:rsid w:val="009C562E"/>
    <w:rsid w:val="009D20C5"/>
    <w:rsid w:val="009D7E37"/>
    <w:rsid w:val="009E114F"/>
    <w:rsid w:val="009F20ED"/>
    <w:rsid w:val="00A02374"/>
    <w:rsid w:val="00A10F0F"/>
    <w:rsid w:val="00A122B6"/>
    <w:rsid w:val="00A172A4"/>
    <w:rsid w:val="00A17FEA"/>
    <w:rsid w:val="00A272C1"/>
    <w:rsid w:val="00A53FC1"/>
    <w:rsid w:val="00A555E6"/>
    <w:rsid w:val="00A63888"/>
    <w:rsid w:val="00A81FE2"/>
    <w:rsid w:val="00AA3354"/>
    <w:rsid w:val="00AA56F1"/>
    <w:rsid w:val="00AB002A"/>
    <w:rsid w:val="00AB1D7D"/>
    <w:rsid w:val="00AB271A"/>
    <w:rsid w:val="00AD2C0E"/>
    <w:rsid w:val="00AF1476"/>
    <w:rsid w:val="00B24594"/>
    <w:rsid w:val="00B2485D"/>
    <w:rsid w:val="00B3422F"/>
    <w:rsid w:val="00B41005"/>
    <w:rsid w:val="00B42D8A"/>
    <w:rsid w:val="00B47632"/>
    <w:rsid w:val="00B53741"/>
    <w:rsid w:val="00B54597"/>
    <w:rsid w:val="00B54F06"/>
    <w:rsid w:val="00B57DDA"/>
    <w:rsid w:val="00B6232F"/>
    <w:rsid w:val="00B66187"/>
    <w:rsid w:val="00B77696"/>
    <w:rsid w:val="00B81489"/>
    <w:rsid w:val="00BA44F4"/>
    <w:rsid w:val="00BC1A36"/>
    <w:rsid w:val="00BE5CFF"/>
    <w:rsid w:val="00BF7F1B"/>
    <w:rsid w:val="00C02E21"/>
    <w:rsid w:val="00C15168"/>
    <w:rsid w:val="00C300F8"/>
    <w:rsid w:val="00C45C0C"/>
    <w:rsid w:val="00C50A6C"/>
    <w:rsid w:val="00C75F3F"/>
    <w:rsid w:val="00C95809"/>
    <w:rsid w:val="00CA233B"/>
    <w:rsid w:val="00CA39B7"/>
    <w:rsid w:val="00CB78B1"/>
    <w:rsid w:val="00CC2A86"/>
    <w:rsid w:val="00CD1C53"/>
    <w:rsid w:val="00CD2ACE"/>
    <w:rsid w:val="00CD4866"/>
    <w:rsid w:val="00CD5D81"/>
    <w:rsid w:val="00CE5077"/>
    <w:rsid w:val="00D02707"/>
    <w:rsid w:val="00D03F90"/>
    <w:rsid w:val="00D045E6"/>
    <w:rsid w:val="00D04916"/>
    <w:rsid w:val="00D1365D"/>
    <w:rsid w:val="00D1499B"/>
    <w:rsid w:val="00D21342"/>
    <w:rsid w:val="00D344DE"/>
    <w:rsid w:val="00D43061"/>
    <w:rsid w:val="00D54599"/>
    <w:rsid w:val="00D66358"/>
    <w:rsid w:val="00D67E8C"/>
    <w:rsid w:val="00D95B51"/>
    <w:rsid w:val="00D978A5"/>
    <w:rsid w:val="00DA5D6A"/>
    <w:rsid w:val="00DB508E"/>
    <w:rsid w:val="00DB5B20"/>
    <w:rsid w:val="00DC08CC"/>
    <w:rsid w:val="00DE0721"/>
    <w:rsid w:val="00DF1446"/>
    <w:rsid w:val="00DF247C"/>
    <w:rsid w:val="00E00409"/>
    <w:rsid w:val="00E17491"/>
    <w:rsid w:val="00E177F8"/>
    <w:rsid w:val="00E17E95"/>
    <w:rsid w:val="00E271A3"/>
    <w:rsid w:val="00E27B4C"/>
    <w:rsid w:val="00E30C21"/>
    <w:rsid w:val="00E36FCF"/>
    <w:rsid w:val="00E56CC6"/>
    <w:rsid w:val="00E75F8E"/>
    <w:rsid w:val="00E8278A"/>
    <w:rsid w:val="00E951FE"/>
    <w:rsid w:val="00EA32B6"/>
    <w:rsid w:val="00EC7101"/>
    <w:rsid w:val="00ED0FC2"/>
    <w:rsid w:val="00ED67A3"/>
    <w:rsid w:val="00EE7174"/>
    <w:rsid w:val="00F0076E"/>
    <w:rsid w:val="00F01622"/>
    <w:rsid w:val="00F10D12"/>
    <w:rsid w:val="00F12CD4"/>
    <w:rsid w:val="00F224CE"/>
    <w:rsid w:val="00F26BEA"/>
    <w:rsid w:val="00F328CB"/>
    <w:rsid w:val="00F33CD9"/>
    <w:rsid w:val="00F63737"/>
    <w:rsid w:val="00F843EE"/>
    <w:rsid w:val="00F91AC6"/>
    <w:rsid w:val="00FD2BAD"/>
    <w:rsid w:val="00FD69B1"/>
    <w:rsid w:val="00FF69D1"/>
  </w:rsids>
  <w:docVars>
    <w:docVar w:name="*BijAfsluitenOpslagSysteemBijwerken" w:val="1"/>
    <w:docVar w:name="Afdeling" w:val="HEVO"/>
    <w:docVar w:name="AfdelingID" w:val="5"/>
    <w:docVar w:name="AfdelingNietVermelden" w:val="1"/>
    <w:docVar w:name="Bedrijf" w:val="HEVO"/>
    <w:docVar w:name="BedrijfID" w:val="1"/>
    <w:docVar w:name="BedrijfOndertekening" w:val="HEVO B.V."/>
    <w:docVar w:name="BedrijfStatutair" w:val="HEVO B.V."/>
    <w:docVar w:name="Beveilig" w:val="0"/>
    <w:docVar w:name="BeveiligingsniveauID" w:val="4"/>
    <w:docVar w:name="BeveiligingsniveauID_PrintValue" w:val="Mijn Project"/>
    <w:docVar w:name="Contactpersoon" w:val="Bax, Marijn"/>
    <w:docVar w:name="ContactpersoonID" w:val="32651"/>
    <w:docVar w:name="ContactpersoonVoluit" w:val="Marijn Bax"/>
    <w:docVar w:name="Datum" w:val="15-08-2022"/>
    <w:docVar w:name="Datum_PrintValue" w:val="15 augustus 2022"/>
    <w:docVar w:name="DocID" w:val="16e11e9e-bc32-4afb-9032-335e6c562e8f"/>
    <w:docVar w:name="DocIsReadOnly" w:val="0"/>
    <w:docVar w:name="DocRootDocID" w:val="16e11e9e-bc32-4afb-9032-335e6c562e8f"/>
    <w:docVar w:name="DocStatusID" w:val="2"/>
    <w:docVar w:name="DocStatusID_PrintValue" w:val="Concept"/>
    <w:docVar w:name="DocumentInfoXML" w:val="&lt;?xml version=&quot;1.0&quot;?&gt;&#13;&#10;&lt;DocumentInfo xmlns:xsd=&quot;http://www.w3.org/2001/XMLSchema&quot; xmlns:xsi=&quot;http://www.w3.org/2001/XMLSchema-instance&quot; Action=&quot;Create&quot; Mode=&quot;Change&quot; Version=&quot;1.0&quot; SilentMode=&quot;Off&quot;&gt;&#13;&#10;  &lt;RegistrationProfile&gt;&#13;&#10;    &lt;ID&gt;b2a4d35a-40a4-40ae-92a1-1df60a184896&lt;/ID&gt;&#13;&#10;    &lt;Name&gt;Blanco document&lt;/Name&gt;&#13;&#10;  &lt;/RegistrationProfile&gt;&#13;&#10;  &lt;Template&gt;&#13;&#10;    &lt;ID&gt;924d0226-6f01-42ae-89db-3c0ba13209b2&lt;/ID&gt;&#13;&#10;    &lt;Name&gt;Blanco document&lt;/Name&gt;&#13;&#10;  &lt;/Template&gt;&#13;&#10;  &lt;Bookmarks&gt;&#13;&#10;    &lt;Bookmark&gt;&#13;&#10;      &lt;ID&gt;749213b2-5a0e-484d-911a-9765dede5bbb&lt;/ID&gt;&#13;&#10;      &lt;Name&gt;bmGegevensLijn&lt;/Name&gt;&#13;&#10;      &lt;BookmarkFields&gt;&#13;&#10;        &lt;BookmarkField&gt;&#13;&#10;          &lt;ID&gt;83058292-a298-42d5-8056-5922077d0ca8&lt;/ID&gt;&#13;&#10;          &lt;StyleValue&gt;Huisstijl-Lijn&lt;/StyleValue&gt;&#13;&#10;          &lt;PrintValue&gt;&lt;![CDATA[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]]&gt;&lt;/PrintValue&gt;&#13;&#10;          &lt;Type ID=&quot;3&quot;&gt;Html&lt;/Type&gt;&#13;&#10;        &lt;/BookmarkField&gt;&#13;&#10;      &lt;/BookmarkFields&gt;&#13;&#10;      &lt;ReplaceOnChange&gt;false&lt;/ReplaceOnChange&gt;&#13;&#10;    &lt;/Bookmark&gt;&#13;&#10;    &lt;Bookmark&gt;&#13;&#10;      &lt;ID&gt;2392efcd-0d2d-4434-a2d0-c955dcf5505f&lt;/ID&gt;&#13;&#10;      &lt;Name&gt;bmLogo1&lt;/Name&gt;&#13;&#10;      &lt;BookmarkFields&gt;&#13;&#10;        &lt;BookmarkField&gt;&#13;&#10;          &lt;ID&gt;349242df-bb72-4796-9f80-cbdd8394c61e&lt;/ID&gt;&#13;&#10;          &lt;PrintValue&gt;&lt;![CDATA[\\iht-fs01.idbhostingtbi.lan\applications$\HEV\DigiOffice\Programs\WhiteOffice\Logo\Hevo.png]]&gt;&lt;/PrintValue&gt;&#13;&#10;          &lt;Type ID=&quot;4&quot;&gt;Logo&lt;/Type&gt;&#13;&#10;          &lt;Options&gt;&#13;&#10;            &lt;Option Name=&quot;BestandKleur&quot;&gt;\\iht-fs01.idbhostingtbi.lan\applications$\HEV\DigiOffice\Programs\WhiteOffice\Logo\Hevo.png&lt;/Option&gt;&#13;&#10;            &lt;Option Name=&quot;BasePath&quot;&gt;\\iht-fs01.idbhostingtbi.lan\applications$\HEV\DigiOffice\Programs\WhiteOffice\Logo\&lt;/Option&gt;&#13;&#10;          &lt;/Options&gt;&#13;&#10;        &lt;/BookmarkField&gt;&#13;&#10;      &lt;/BookmarkFields&gt;&#13;&#10;      &lt;ReplaceOnChange&gt;true&lt;/ReplaceOnChange&gt;&#13;&#10;    &lt;/Bookmark&gt;&#13;&#10;    &lt;Bookmark&gt;&#13;&#10;      &lt;ID&gt;a9886f9d-088d-4fbf-a648-ed0f5826bd10&lt;/ID&gt;&#13;&#10;      &lt;Name&gt;bmLogo2&lt;/Name&gt;&#13;&#10;      &lt;BookmarkFields&gt;&#13;&#10;        &lt;BookmarkField&gt;&#13;&#10;          &lt;ID&gt;97b030b9-2339-439c-9e19-67ded360db0e&lt;/ID&gt;&#13;&#10;          &lt;PrintValue&gt;&lt;![CDATA[\\iht-fs01.idbhostingtbi.lan\applications$\HEV\DigiOffice\Programs\WhiteOffice\Logo\Hevo.png]]&gt;&lt;/PrintValue&gt;&#13;&#10;          &lt;Type ID=&quot;4&quot;&gt;Logo&lt;/Type&gt;&#13;&#10;          &lt;Options&gt;&#13;&#10;            &lt;Option Name=&quot;BestandKleur&quot;&gt;\\iht-fs01.idbhostingtbi.lan\applications$\HEV\DigiOffice\Programs\WhiteOffice\Logo\Hevo.png&lt;/Option&gt;&#13;&#10;            &lt;Option Name=&quot;BasePath&quot;&gt;\\iht-fs01.idbhostingtbi.lan\applications$\HEV\DigiOffice\Programs\WhiteOffice\Logo\&lt;/Option&gt;&#13;&#10;          &lt;/Options&gt;&#13;&#10;        &lt;/BookmarkField&gt;&#13;&#10;      &lt;/BookmarkFields&gt;&#13;&#10;      &lt;ReplaceOnChange&gt;true&lt;/ReplaceOnChange&gt;&#13;&#10;    &lt;/Bookmark&gt;&#13;&#10;    &lt;Bookmark&gt;&#13;&#10;      &lt;ID&gt;e1114aa8-1f90-4a1f-a92d-6fd9d18ea38b&lt;/ID&gt;&#13;&#10;      &lt;Name&gt;bmAdres1&lt;/Name&gt;&#13;&#10;      &lt;BookmarkFields&gt;&#13;&#10;        &lt;BookmarkField&gt;&#13;&#10;          &lt;ID&gt;4b6dc172-f177-4735-bd73-8229bc4c7c70&lt;/ID&gt;&#13;&#10;          &lt;StyleLabel&gt;Huisstijl-Lijn&lt;/StyleLabel&gt;&#13;&#10;          &lt;PrintLabel&gt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lt;tab&amp;gt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lt;tab&amp;gt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lt;tab&amp;gt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lt;tab&amp;gt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lt;/PrintLabel&gt;&#13;&#10;          &lt;TextAfterLabel&gt;&amp;lt;br&amp;gt;&lt;/TextAfterLabel&gt;&#13;&#10;          &lt;StyleValue&gt;Huisstijl-Adres&lt;/StyleValue&gt;&#13;&#10;          &lt;PrintValue&gt;&lt;![CDATA[Statenlaan 8&lt;tab&gt;Postbus 70501&lt;tab&gt;T +31 (0)73 6 409 409&lt;tab&gt;info@hevo.nl&lt;tab&gt;KvK Brabant 16029774]]&gt;&lt;/PrintValue&gt;&#13;&#10;          &lt;TextAfterValue&gt;&amp;lt;br&amp;gt;&lt;/TextAfterValue&gt;&#13;&#10;          &lt;Type ID=&quot;3&quot;&gt;Html&lt;/Type&gt;&#13;&#10;        &lt;/BookmarkField&gt;&#13;&#10;        &lt;BookmarkField&gt;&#13;&#10;          &lt;ID&gt;e07ec0c6-7906-4112-8acc-025056653522&lt;/ID&gt;&#13;&#10;          &lt;StyleLabel&gt;Huisstijl-Lijn&lt;/StyleLabel&gt;&#13;&#10;          &lt;PrintLabel&gt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lt;tab&amp;gt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lt;tab&amp;gt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lt;tab&amp;gt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lt;tab&amp;gt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lt;/PrintLabel&gt;&#13;&#10;          &lt;TextAfterLabel&gt;&amp;lt;br&amp;gt;&lt;/TextAfterLabel&gt;&#13;&#10;          &lt;StyleValue&gt;Huisstijl-Adres&lt;/StyleValue&gt;&#13;&#10;          &lt;PrintValue&gt;&lt;![CDATA[5223 LA 's-Hertogenbosch&lt;tab&gt;5201 CB 's-Hertogenbosch&lt;tab&gt;F +31 (0)73 6 410 118 &lt;tab&gt;ISO 9001-gecertificeerd&lt;tab&gt;BTW 0011.60.461.B01]]&gt;&lt;/PrintValue&gt;&#13;&#10;          &lt;Type ID=&quot;3&quot;&gt;Html&lt;/Type&gt;&#13;&#10;        &lt;/BookmarkField&gt;&#13;&#10;      &lt;/BookmarkFields&gt;&#13;&#10;      &lt;ReplaceOnChange&gt;true&lt;/ReplaceOnChange&gt;&#13;&#10;    &lt;/Bookmark&gt;&#13;&#10;    &lt;Bookmark&gt;&#13;&#10;      &lt;ID&gt;5bbd8e4e-a1de-4c36-9084-3deca2a3e44f&lt;/ID&gt;&#13;&#10;      &lt;Name&gt;bmWebsite1&lt;/Name&gt;&#13;&#10;      &lt;BookmarkFields&gt;&#13;&#10;        &lt;BookmarkField&gt;&#13;&#10;          &lt;ID&gt;00ba5c52-3e7e-4139-af13-3bc5dac5c523&lt;/ID&gt;&#13;&#10;          &lt;StyleLabel&gt;Huisstijl-Lijn&lt;/StyleLabel&gt;&#13;&#10;          &lt;PrintLabel&gt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lt;/PrintLabel&gt;&#13;&#10;          &lt;TextAfterLabel&gt;&amp;lt;br&amp;gt;&lt;/TextAfterLabel&gt;&#13;&#10;          &lt;StyleValue&gt;Huisstijl-Adres&lt;/StyleValue&gt;&#13;&#10;          &lt;PrintValue&gt;&lt;![CDATA[www.hevo.nl]]&gt;&lt;/PrintValue&gt;&#13;&#10;          &lt;Type ID=&quot;3&quot;&gt;Html&lt;/Type&gt;&#13;&#10;        &lt;/BookmarkField&gt;&#13;&#10;      &lt;/BookmarkFields&gt;&#13;&#10;      &lt;ReplaceOnChange&gt;true&lt;/ReplaceOnChange&gt;&#13;&#10;    &lt;/Bookmark&gt;&#13;&#10;    &lt;Bookmark&gt;&#13;&#10;      &lt;ID&gt;d3e5e1f9-ed50-4b15-8c74-5013c28ccd3a&lt;/ID&gt;&#13;&#10;      &lt;Name&gt;bmWebsite2&lt;/Name&gt;&#13;&#10;      &lt;BookmarkFields&gt;&#13;&#10;        &lt;BookmarkField&gt;&#13;&#10;          &lt;ID&gt;9ccd616b-61c5-4b8d-8239-64552ddbe3da&lt;/ID&gt;&#13;&#10;          &lt;StyleLabel&gt;Huisstijl-Lijn&lt;/StyleLabel&gt;&#13;&#10;          &lt;PrintLabel&gt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lt;/PrintLabel&gt;&#13;&#10;          &lt;TextAfterLabel&gt;&amp;lt;br&amp;gt;&lt;/TextAfterLabel&gt;&#13;&#10;          &lt;StyleValue&gt;Huisstijl-Adres&lt;/StyleValue&gt;&#13;&#10;          &lt;PrintValue&gt;&lt;![CDATA[www.hevo.nl]]&gt;&lt;/PrintValue&gt;&#13;&#10;          &lt;Type ID=&quot;3&quot;&gt;Html&lt;/Type&gt;&#13;&#10;        &lt;/BookmarkField&gt;&#13;&#10;      &lt;/BookmarkFields&gt;&#13;&#10;      &lt;ReplaceOnChange&gt;true&lt;/ReplaceOnChange&gt;&#13;&#10;    &lt;/Bookmark&gt;&#13;&#10;    &lt;Bookmark&gt;&#13;&#10;      &lt;ID&gt;ac8716fd-b37e-45ea-ab27-7b298edb99c4&lt;/ID&gt;&#13;&#10;      &lt;Name&gt;bmBegin&lt;/Name&gt;&#13;&#10;      &lt;ReplaceOnChange&gt;false&lt;/ReplaceOnChange&gt;&#13;&#10;    &lt;/Bookmark&gt;&#13;&#10;    &lt;Bookmark&gt;&#13;&#10;      &lt;ID&gt;5ed70531-9a4a-4a35-8eef-cd2f2392973f&lt;/ID&gt;&#13;&#10;      &lt;Name&gt;bmBijlagen&lt;/Name&gt;&#13;&#10;      &lt;ReplaceOnChange&gt;true&lt;/ReplaceOnChange&gt;&#13;&#10;    &lt;/Bookmark&gt;&#13;&#10;    &lt;Bookmark&gt;&#13;&#10;      &lt;ID&gt;550b7719-2c8b-4cdf-946a-84111fc762dd&lt;/ID&gt;&#13;&#10;      &lt;Name&gt;bmPagina1&lt;/Name&gt;&#13;&#10;      &lt;BookmarkFields&gt;&#13;&#10;        &lt;BookmarkField&gt;&#13;&#10;          &lt;ID&gt;78534a10-e358-4fab-b3a0-cddf99e8a07b&lt;/ID&gt;&#13;&#10;          &lt;StyleValue&gt;Huisstijl-Pagina&lt;/StyleValue&gt;&#13;&#10;          &lt;PrintValue&gt;&lt;![CDATA[1630904-0185]]&gt;&lt;/PrintValue&gt;&#13;&#10;          &lt;TextAfterValue&gt;.&lt;/TextAfterValue&gt;&#13;&#10;          &lt;Type ID=&quot;2&quot;&gt;PlainText&lt;/Type&gt;&#13;&#10;        &lt;/BookmarkField&gt;&#13;&#10;        &lt;BookmarkField&gt;&#13;&#10;          &lt;ID&gt;ac0d2e74-3f6e-4c5d-b9c6-10b56da35fa8&lt;/ID&gt;&#13;&#10;          &lt;StyleValue&gt;Huisstijl-Pagina&lt;/StyleValue&gt;&#13;&#10;          &lt;PrintValue&gt;&lt;![CDATA[0.1]]&gt;&lt;/PrintValue&gt;&#13;&#10;          &lt;Type ID=&quot;2&quot;&gt;PlainText&lt;/Type&gt;&#13;&#10;        &lt;/BookmarkField&gt;&#13;&#10;        &lt;BookmarkField&gt;&#13;&#10;          &lt;ID&gt;3a9d25e3-2da5-4280-8398-c37221e14922&lt;/ID&gt;&#13;&#10;          &lt;TextBeforeLabel&gt;&amp;lt;tab/&amp;gt;&lt;/TextBeforeLabel&gt;&#13;&#10;          &lt;PrintLabel&gt;Pagina&lt;/PrintLabel&gt;&#13;&#10;          &lt;TextAfterLabel&gt;&amp;amp;nbsp;&lt;/TextAfterLabel&gt;&#13;&#10;          &lt;StyleValue&gt;Huisstijl-Pagina&lt;/StyleValue&gt;&#13;&#10;          &lt;PrintValue&gt;&lt;![CDATA[ van ]]&gt;&lt;/PrintValue&gt;&#13;&#10;          &lt;Type ID=&quot;9&quot;&gt;WordPageXFromY&lt;/Type&gt;&#13;&#10;        &lt;/BookmarkField&gt;&#13;&#10;      &lt;/BookmarkFields&gt;&#13;&#10;      &lt;ReplaceOnChange&gt;true&lt;/ReplaceOnChange&gt;&#13;&#10;    &lt;/Bookmark&gt;&#13;&#10;    &lt;Bookmark&gt;&#13;&#10;      &lt;ID&gt;b5b31889-220b-4c95-912a-9a414fc0a92c&lt;/ID&gt;&#13;&#10;      &lt;Name&gt;bmPagina2&lt;/Name&gt;&#13;&#10;      &lt;BookmarkFields&gt;&#13;&#10;        &lt;BookmarkField&gt;&#13;&#10;          &lt;ID&gt;e2cb3afc-5bd6-40a0-973b-22f077b7e721&lt;/ID&gt;&#13;&#10;          &lt;StyleValue&gt;Huisstijl-Pagina&lt;/StyleValue&gt;&#13;&#10;          &lt;PrintValue&gt;&lt;![CDATA[1630904-0185]]&gt;&lt;/PrintValue&gt;&#13;&#10;          &lt;TextAfterValue&gt;.&lt;/TextAfterValue&gt;&#13;&#10;          &lt;Type ID=&quot;2&quot;&gt;PlainText&lt;/Type&gt;&#13;&#10;        &lt;/BookmarkField&gt;&#13;&#10;        &lt;BookmarkField&gt;&#13;&#10;          &lt;ID&gt;5da4f7ed-aa98-4393-8276-71eda8ec8d5a&lt;/ID&gt;&#13;&#10;          &lt;StyleValue&gt;Huisstijl-Pagina&lt;/StyleValue&gt;&#13;&#10;          &lt;PrintValue&gt;&lt;![CDATA[0.1]]&gt;&lt;/PrintValue&gt;&#13;&#10;          &lt;Type ID=&quot;2&quot;&gt;PlainText&lt;/Type&gt;&#13;&#10;        &lt;/BookmarkField&gt;&#13;&#10;        &lt;BookmarkField&gt;&#13;&#10;          &lt;ID&gt;58b74931-57d8-49d0-830e-02fc4ccff0d3&lt;/ID&gt;&#13;&#10;          &lt;DocumentVeldID&gt;c12a59ca-56dc-4096-a143-e4cebafc49c8&lt;/DocumentVeldID&gt;&#13;&#10;          &lt;TextBeforeLabel&gt;,&amp;lt;space/&amp;gt;&lt;/TextBeforeLabel&gt;&#13;&#10;          &lt;PrintLabel&gt;d.d.&lt;/PrintLabel&gt;&#13;&#10;          &lt;TextAfterLabel&gt;&amp;lt;space/&amp;gt;&lt;/TextAfterLabel&gt;&#13;&#10;          &lt;StyleValue&gt;Huisstijl-Pagina&lt;/StyleValue&gt;&#13;&#10;          &lt;PrintValue&gt;&lt;![CDATA[15 augustus 2022]]&gt;&lt;/PrintValue&gt;&#13;&#10;          &lt;TextAfterValue&gt;&amp;lt;tab/&amp;gt;&lt;/TextAfterValue&gt;&#13;&#10;          &lt;Type ID=&quot;1&quot;&gt;DocumentField&lt;/Type&gt;&#13;&#10;        &lt;/BookmarkField&gt;&#13;&#10;        &lt;BookmarkField&gt;&#13;&#10;          &lt;ID&gt;01c139eb-3eb4-45d6-9d0d-14d4a2e82fe5&lt;/ID&gt;&#13;&#10;          &lt;PrintLabel&gt;Pagina&lt;/PrintLabel&gt;&#13;&#10;          &lt;TextAfterLabel&gt;&amp;amp;nbsp;&lt;/TextAfterLabel&gt;&#13;&#10;          &lt;StyleValue&gt;Huisstijl-Pagina&lt;/StyleValue&gt;&#13;&#10;          &lt;PrintValue&gt;&lt;![CDATA[ van ]]&gt;&lt;/PrintValue&gt;&#13;&#10;          &lt;Type ID=&quot;9&quot;&gt;WordPageXFromY&lt;/Type&gt;&#13;&#10;        &lt;/BookmarkField&gt;&#13;&#10;      &lt;/BookmarkFields&gt;&#13;&#10;      &lt;ReplaceOnChange&gt;true&lt;/ReplaceOnChange&gt;&#13;&#10;    &lt;/Bookmark&gt;&#13;&#10;    &lt;Bookmark&gt;&#13;&#10;      &lt;ID&gt;6a6eb13e-d021-4d0d-a9ae-64822558f8cd&lt;/ID&gt;&#13;&#10;      &lt;Name&gt;bmLogoVoettekst1&lt;/Name&gt;&#13;&#10;      &lt;ReplaceOnChange&gt;true&lt;/ReplaceOnChange&gt;&#13;&#10;    &lt;/Bookmark&gt;&#13;&#10;  &lt;/Bookmarks&gt;&#13;&#10;  &lt;DataFields&gt;&#13;&#10;    &lt;DataField&gt;&#13;&#10;      &lt;Name&gt;RootDocumentID&lt;/Name&gt;&#13;&#10;      &lt;Value&gt;16e11e9e-bc32-4afb-9032-335e6c562e8f&lt;/Value&gt;&#13;&#10;    &lt;/DataField&gt;&#13;&#10;    &lt;DataField&gt;&#13;&#10;      &lt;Name&gt;DocumentID&lt;/Name&gt;&#13;&#10;      &lt;Value&gt;16e11e9e-bc32-4afb-9032-335e6c562e8f&lt;/Value&gt;&#13;&#10;    &lt;/DataField&gt;&#13;&#10;    &lt;DataField&gt;&#13;&#10;      &lt;Name&gt;IsGeopendVanafAndereLocatie&lt;/Name&gt;&#13;&#10;    &lt;/DataField&gt;&#13;&#10;    &lt;DataField&gt;&#13;&#10;      &lt;Name&gt;ContentType&lt;/Name&gt;&#13;&#10;    &lt;/DataField&gt;&#13;&#10;  &lt;/DataFields&gt;&#13;&#10;  &lt;MetaDataFields&gt;&#13;&#10;    &lt;MetaDataField&gt;&#13;&#10;      &lt;PrintValue&gt;&lt;![CDATA[1630904-0185]]&gt;&lt;/PrintValue&gt;&#13;&#10;      &lt;RegistrationValue&gt;&lt;![CDATA[1630904-0185]]&gt;&lt;/RegistrationValue&gt;&#13;&#10;      &lt;ShadowSPSiteColumnRegistrationValue&gt;&lt;![CDATA[]]&gt;&lt;/ShadowSPSiteColumnRegistrationValue&gt;&#13;&#10;      &lt;ShadowRegistrationValue&gt;&lt;![CDATA[]]&gt;&lt;/ShadowRegistrationValue&gt;&#13;&#10;      &lt;ID&gt;c683d1bd-8fbc-4c5c-a059-8051b852cef8&lt;/ID&gt;&#13;&#10;      &lt;DocumentVeldID&gt;3a71e92a-1fae-4d33-8c97-e938487c6c2a&lt;/DocumentVeldID&gt;&#13;&#10;      &lt;Name&gt;Nr&lt;/Name&gt;&#13;&#10;      &lt;Label&gt;RegistrerenDigiOfficeDMS&lt;/Label&gt;&#13;&#10;      &lt;Datatype&gt;Varchar&lt;/Datatype&gt;&#13;&#10;      &lt;PrintLabel&gt;Documentnummer&lt;/PrintLabel&gt;&#13;&#10;      &lt;Entity&gt;Document&lt;/Entity&gt;&#13;&#10;      &lt;SPSiteColumnName&gt;idb_Nr&lt;/SPSiteColumnName&gt;&#13;&#10;      &lt;IsKeyField&gt;false&lt;/IsKeyField&gt;&#13;&#10;      &lt;KopierenBijNieuweVersie&gt;false&lt;/KopierenBijNieuweVersie&gt;&#13;&#10;    &lt;/MetaDataField&gt;&#13;&#10;    &lt;MetaDataField&gt;&#13;&#10;      &lt;PrintValue&gt;&lt;![CDATA[False]]&gt;&lt;/PrintValue&gt;&#13;&#10;      &lt;RegistrationValue&gt;&lt;![CDATA[False]]&gt;&lt;/RegistrationValue&gt;&#13;&#10;      &lt;ShadowSPSiteColumnRegistrationValue&gt;&lt;![CDATA[]]&gt;&lt;/ShadowSPSiteColumnRegistrationValue&gt;&#13;&#10;      &lt;ShadowRegistrationValue&gt;&lt;![CDATA[]]&gt;&lt;/ShadowRegistrationValue&gt;&#13;&#10;      &lt;ID&gt;b43029f9-d3c1-4f74-94e0-8bce08d84327&lt;/ID&gt;&#13;&#10;      &lt;DocumentVeldID&gt;7f09c1ed-27bc-4772-9ac9-361896620d43&lt;/DocumentVeldID&gt;&#13;&#10;      &lt;Name&gt;VersieBevroren&lt;/Name&gt;&#13;&#10;      &lt;Label&gt;VersieBevroren&lt;/Label&gt;&#13;&#10;      &lt;Datatype&gt;Boolean&lt;/Datatype&gt;&#13;&#10;      &lt;Entity&gt;Document&lt;/Entity&gt;&#13;&#10;      &lt;IsKeyField&gt;false&lt;/IsKeyField&gt;&#13;&#10;      &lt;KopierenBijNieuweVersie&gt;false&lt;/KopierenBijNieuweVersie&gt;&#13;&#10;    &lt;/MetaDataField&gt;&#13;&#10;    &lt;MetaDataField&gt;&#13;&#10;      &lt;PrintValue&gt;&lt;![CDATA[0.1]]&gt;&lt;/PrintValue&gt;&#13;&#10;      &lt;RegistrationValue&gt;&lt;![CDATA[0.1]]&gt;&lt;/RegistrationValue&gt;&#13;&#10;      &lt;ShadowSPSiteColumnRegistrationValue&gt;&lt;![CDATA[]]&gt;&lt;/ShadowSPSiteColumnRegistrationValue&gt;&#13;&#10;      &lt;ShadowRegistrationValue&gt;&lt;![CDATA[]]&gt;&lt;/ShadowRegistrationValue&gt;&#13;&#10;      &lt;ID&gt;227fbcd5-1700-4056-b55d-e9d1a4d1e84b&lt;/ID&gt;&#13;&#10;      &lt;DocumentVeldID&gt;97b5f405-f169-4abd-85ab-f6eda957b609&lt;/DocumentVeldID&gt;&#13;&#10;      &lt;Name&gt;VersieNr&lt;/Name&gt;&#13;&#10;      &lt;Label&gt;Versie&lt;/Label&gt;&#13;&#10;      &lt;Datatype&gt;Varchar&lt;/Datatype&gt;&#13;&#10;      &lt;PrintLabel&gt;Versie&lt;/PrintLabel&gt;&#13;&#10;      &lt;Entity&gt;Document&lt;/Entity&gt;&#13;&#10;      &lt;SPSiteColumnName&gt;idb_VersieNr&lt;/SPSiteColumnName&gt;&#13;&#10;      &lt;IsKeyField&gt;false&lt;/IsKeyField&gt;&#13;&#10;      &lt;KopierenBijNieuweVersie&gt;false&lt;/KopierenBijNieuweVersie&gt;&#13;&#10;    &lt;/MetaDataField&gt;&#13;&#10;    &lt;MetaDataField&gt;&#13;&#10;      &lt;PrintValue&gt;&lt;![CDATA[]]&gt;&lt;/PrintValue&gt;&#13;&#10;      &lt;RegistrationValue&gt;&lt;![CDATA[]]&gt;&lt;/RegistrationValue&gt;&#13;&#10;      &lt;ShadowSPSiteColumnRegistrationValue&gt;&lt;![CDATA[]]&gt;&lt;/ShadowSPSiteColumnRegistrationValue&gt;&#13;&#10;      &lt;ShadowRegistrationValue&gt;&lt;![CDATA[]]&gt;&lt;/ShadowRegistrationValue&gt;&#13;&#10;      &lt;ID&gt;db4fb620-bd26-49d6-883b-be99a645b056&lt;/ID&gt;&#13;&#10;      &lt;DocumentVeldID&gt;3108ebba-d130-46a6-8408-beddd18ad17f&lt;/DocumentVeldID&gt;&#13;&#10;      &lt;Name&gt;PostadresAan&lt;/Name&gt;&#13;&#10;      &lt;Label&gt;Opdrachtgever&lt;/Label&gt;&#13;&#10;      &lt;Datatype&gt;Text&lt;/Datatype&gt;&#13;&#10;      &lt;Entity&gt;DocumentVerzending&lt;/Entity&gt;&#13;&#10;      &lt;IsKeyField&gt;false&lt;/IsKeyField&gt;&#13;&#10;      &lt;KopierenBijNieuweVersie&gt;false&lt;/KopierenBijNieuweVersie&gt;&#13;&#10;    &lt;/MetaDataField&gt;&#13;&#10;    &lt;MetaDataField&gt;&#13;&#10;      &lt;PrintValue&gt;&lt;![CDATA[]]&gt;&lt;/PrintValue&gt;&#13;&#10;      &lt;RegistrationValue&gt;&lt;![CDATA[]]&gt;&lt;/RegistrationValue&gt;&#13;&#10;      &lt;ShadowSPSiteColumnRegistrationValue&gt;&lt;![CDATA[]]&gt;&lt;/ShadowSPSiteColumnRegistrationValue&gt;&#13;&#10;      &lt;ShadowRegistrationValue&gt;&lt;![CDATA[]]&gt;&lt;/ShadowRegistrationValue&gt;&#13;&#10;      &lt;ID&gt;06672ee0-96d8-460d-997b-c6f01fdcd44b&lt;/ID&gt;&#13;&#10;      &lt;DocumentVeldID&gt;280e65c7-d2a5-4dd9-b137-67f63f879039&lt;/DocumentVeldID&gt;&#13;&#10;      &lt;Name&gt;RelID&lt;/Name&gt;&#13;&#10;      &lt;Label&gt;Relatie&lt;/Label&gt;&#13;&#10;      &lt;Datatype&gt;Int&lt;/Datatype&gt;&#13;&#10;      &lt;Entity&gt;Document&lt;/Entity&gt;&#13;&#10;      &lt;SPSiteColumnName&gt;idb_RelID&lt;/SPSiteColumnName&gt;&#13;&#10;      &lt;ShadowName&gt;RelatieTekst&lt;/ShadowName&gt;&#13;&#10;      &lt;ShadowDatatype&gt;Varchar&lt;/ShadowDatatype&gt;&#13;&#10;      &lt;ShadowSPSiteColumnName&gt;idb_Relatie&lt;/ShadowSPSiteColumnName&gt;&#13;&#10;      &lt;IsKeyField&gt;false&lt;/IsKeyField&gt;&#13;&#10;      &lt;KopierenBijNieuweVersie&gt;false&lt;/KopierenBijNieuweVersie&gt;&#13;&#10;    &lt;/MetaDataField&gt;&#13;&#10;    &lt;MetaDataField&gt;&#13;&#10;      &lt;PrintValue&gt;&lt;![CDATA[]]&gt;&lt;/PrintValue&gt;&#13;&#10;      &lt;RegistrationValue&gt;&lt;![CDATA[]]&gt;&lt;/RegistrationValue&gt;&#13;&#10;      &lt;ShadowSPSiteColumnRegistrationValue&gt;&lt;![CDATA[]]&gt;&lt;/ShadowSPSiteColumnRegistrationValue&gt;&#13;&#10;      &lt;ShadowRegistrationValue&gt;&lt;![CDATA[]]&gt;&lt;/ShadowRegistrationValue&gt;&#13;&#10;      &lt;ID&gt;8f72db86-b325-42a9-ace7-ad2c3ee98bde&lt;/ID&gt;&#13;&#10;      &lt;DocumentVeldID&gt;9949c91a-1702-469b-b5ff-02eac52ddbda&lt;/DocumentVeldID&gt;&#13;&#10;      &lt;Name&gt;PersID&lt;/Name&gt;&#13;&#10;      &lt;Label&gt;Persoon&lt;/Label&gt;&#13;&#10;      &lt;Datatype&gt;Int&lt;/Datatype&gt;&#13;&#10;      &lt;Entity&gt;Document&lt;/Entity&gt;&#13;&#10;      &lt;SPSiteColumnName&gt;idb_PersID&lt;/SPSiteColumnName&gt;&#13;&#10;      &lt;ShadowName&gt;PersoonTekst&lt;/ShadowName&gt;&#13;&#10;      &lt;ShadowDatatype&gt;Varchar&lt;/ShadowDatatype&gt;&#13;&#10;      &lt;ShadowSPSiteColumnName&gt;idb_Persoon&lt;/ShadowSPSiteColumnName&gt;&#13;&#10;      &lt;IsKeyField&gt;false&lt;/IsKeyField&gt;&#13;&#10;      &lt;KopierenBijNieuweVersie&gt;false&lt;/KopierenBijNieuweVersie&gt;&#13;&#10;    &lt;/MetaDataField&gt;&#13;&#10;    &lt;MetaDataField&gt;&#13;&#10;      &lt;PrintValue&gt;&lt;![CDATA[]]&gt;&lt;/PrintValue&gt;&#13;&#10;      &lt;RegistrationValue&gt;&lt;![CDATA[]]&gt;&lt;/RegistrationValue&gt;&#13;&#10;      &lt;ShadowSPSiteColumnRegistrationValue&gt;&lt;![CDATA[]]&gt;&lt;/ShadowSPSiteColumnRegistrationValue&gt;&#13;&#10;      &lt;ShadowRegistrationValue&gt;&lt;![CDATA[]]&gt;&lt;/ShadowRegistrationValue&gt;&#13;&#10;      &lt;ID&gt;1f40fb2e-c192-49e3-a36a-fdbd8c44f7d3&lt;/ID&gt;&#13;&#10;      &lt;DocumentVeldID&gt;2e08bcd3-a896-4abc-9302-098763ea90c2&lt;/DocumentVeldID&gt;&#13;&#10;      &lt;Name&gt;Titel&lt;/Name&gt;&#13;&#10;      &lt;Label&gt;Titel&lt;/Label&gt;&#13;&#10;      &lt;Datatype&gt;Varchar&lt;/Datatype&gt;&#13;&#10;      &lt;IsKeyField&gt;false&lt;/IsKeyField&gt;&#13;&#10;      &lt;KopierenBijNieuweVersie&gt;false&lt;/KopierenBijNieuweVersie&gt;&#13;&#10;    &lt;/MetaDataField&gt;&#13;&#10;    &lt;MetaDataField&gt;&#13;&#10;      &lt;PrintValue&gt;&lt;![CDATA[Invulformulier format vragen Nota van Inlichtingen]]&gt;&lt;/PrintValue&gt;&#13;&#10;      &lt;RegistrationValue&gt;&lt;![CDATA[Invulformulier format vragen Nota van Inlichtingen]]&gt;&lt;/RegistrationValue&gt;&#13;&#10;      &lt;ShadowSPSiteColumnRegistrationValue&gt;&lt;![CDATA[]]&gt;&lt;/ShadowSPSiteColumnRegistrationValue&gt;&#13;&#10;      &lt;ShadowRegistrationValue&gt;&lt;![CDATA[]]&gt;&lt;/ShadowRegistrationValue&gt;&#13;&#10;      &lt;ID&gt;8ac10943-d17c-458c-bd18-e83829b944af&lt;/ID&gt;&#13;&#10;      &lt;DocumentVeldID&gt;8d97bc1a-8467-43b9-af14-71ec09aac448&lt;/DocumentVeldID&gt;&#13;&#10;      &lt;Name&gt;Onderwerp&lt;/Name&gt;&#13;&#10;      &lt;Label&gt;Titel&lt;/Label&gt;&#13;&#10;      &lt;Datatype&gt;Varchar&lt;/Datatype&gt;&#13;&#10;      &lt;PrintLabel&gt;Onderwerp&lt;/PrintLabel&gt;&#13;&#10;      &lt;Entity&gt;Document&lt;/Entity&gt;&#13;&#10;      &lt;SPSiteColumnName&gt;idb_Onderwerp&lt;/SPSiteColumnName&gt;&#13;&#10;      &lt;IsKeyField&gt;false&lt;/IsKeyField&gt;&#13;&#10;      &lt;KopierenBijNieuweVersie&gt;false&lt;/KopierenBijNieuweVersie&gt;&#13;&#10;    &lt;/MetaDataField&gt;&#13;&#10;    &lt;MetaDataField&gt;&#13;&#10;      &lt;PrintValue&gt;&lt;![CDATA[15 augustus 2022]]&gt;&lt;/PrintValue&gt;&#13;&#10;      &lt;RegistrationValue&gt;&lt;![CDATA[2022-08-15T00:00:00]]&gt;&lt;/RegistrationValue&gt;&#13;&#10;      &lt;ShadowSPSiteColumnRegistrationValue&gt;&lt;![CDATA[]]&gt;&lt;/ShadowSPSiteColumnRegistrationValue&gt;&#13;&#10;      &lt;ShadowRegistrationValue&gt;&lt;![CDATA[]]&gt;&lt;/ShadowRegistrationValue&gt;&#13;&#10;      &lt;ID&gt;edf994e6-9616-4626-98ba-242c097bc551&lt;/ID&gt;&#13;&#10;      &lt;DocumentVeldID&gt;c12a59ca-56dc-4096-a143-e4cebafc49c8&lt;/DocumentVeldID&gt;&#13;&#10;      &lt;Name&gt;Datum&lt;/Name&gt;&#13;&#10;      &lt;Label&gt;Datum&lt;/Label&gt;&#13;&#10;      &lt;Datatype&gt;Datetime&lt;/Datatype&gt;&#13;&#10;      &lt;PrintLabel&gt;Datum&lt;/PrintLabel&gt;&#13;&#10;      &lt;Entity&gt;Document&lt;/Entity&gt;&#13;&#10;      &lt;SPSiteColumnName&gt;idb_Datum&lt;/SPSiteColumnName&gt;&#13;&#10;      &lt;IsKeyField&gt;false&lt;/IsKeyField&gt;&#13;&#10;      &lt;KopierenBijNieuweVersie&gt;false&lt;/KopierenBijNieuweVersie&gt;&#13;&#10;    &lt;/MetaDataField&gt;&#13;&#10;    &lt;MetaDataField&gt;&#13;&#10;      &lt;PrintValue&gt;&lt;![CDATA[Bijlage]]&gt;&lt;/PrintValue&gt;&#13;&#10;      &lt;RegistrationValue&gt;&lt;![CDATA[163]]&gt;&lt;/RegistrationValue&gt;&#13;&#10;      &lt;ShadowSPSiteColumnRegistrationValue&gt;&lt;![CDATA[Bijlage]]&gt;&lt;/ShadowSPSiteColumnRegistrationValue&gt;&#13;&#10;      &lt;ShadowRegistrationValue&gt;&lt;![CDATA[Bijlage]]&gt;&lt;/ShadowRegistrationValue&gt;&#13;&#10;      &lt;ID&gt;d52c3471-3b2f-401a-827b-b00ccbd32bca&lt;/ID&gt;&#13;&#10;      &lt;DocumentVeldID&gt;a89b7519-8699-4ab8-95b2-203ad0daf4eb&lt;/DocumentVeldID&gt;&#13;&#10;      &lt;Name&gt;DocumentsoortID&lt;/Name&gt;&#13;&#10;      &lt;Label&gt;Documentsoort&lt;/Label&gt;&#13;&#10;      &lt;Datatype&gt;Int&lt;/Datatype&gt;&#13;&#10;      &lt;Entity&gt;Document&lt;/Entity&gt;&#13;&#10;      &lt;SPSiteColumnName&gt;idb_DocumentsoortID&lt;/SPSiteColumnName&gt;&#13;&#10;      &lt;ShadowName&gt;DocumentsoortTekst&lt;/ShadowName&gt;&#13;&#10;      &lt;ShadowDatatype&gt;Varchar&lt;/ShadowDatatype&gt;&#13;&#10;      &lt;ShadowSPSiteColumnName&gt;idb_Documentsoort&lt;/ShadowSPSiteColumnName&gt;&#13;&#10;      &lt;IsKeyField&gt;false&lt;/IsKeyField&gt;&#13;&#10;      &lt;KopierenBijNieuweVersie&gt;false&lt;/KopierenBijNieuweVersie&gt;&#13;&#10;    &lt;/MetaDataField&gt;&#13;&#10;    &lt;MetaDataField&gt;&#13;&#10;      &lt;PrintValue&gt;&lt;![CDATA[1630904 Realisatie IKC van Harte, HOUTEN]]&gt;&lt;/PrintValue&gt;&#13;&#10;      &lt;RegistrationValue&gt;&lt;![CDATA[31523]]&gt;&lt;/RegistrationValue&gt;&#13;&#10;      &lt;ShadowSPSiteColumnRegistrationValue&gt;&lt;![CDATA[1630904 Realisatie IKC van Harte]]&gt;&lt;/ShadowSPSiteColumnRegistrationValue&gt;&#13;&#10;      &lt;ShadowRegistrationValue&gt;&lt;![CDATA[1630904 Realisatie IKC van Harte]]&gt;&lt;/ShadowRegistrationValue&gt;&#13;&#10;      &lt;ID&gt;a47c39c1-d016-46d9-a1b9-045522f9d953&lt;/ID&gt;&#13;&#10;      &lt;DocumentVeldID&gt;9f015a18-dca1-4623-89fa-23811da3a8e8&lt;/DocumentVeldID&gt;&#13;&#10;      &lt;Name&gt;ProjID&lt;/Name&gt;&#13;&#10;      &lt;Label&gt;Project&lt;/Label&gt;&#13;&#10;      &lt;Datatype&gt;Int&lt;/Datatype&gt;&#13;&#10;      &lt;PrintLabel&gt;Project&lt;/PrintLabel&gt;&#13;&#10;      &lt;Entity&gt;Document&lt;/Entity&gt;&#13;&#10;      &lt;SPSiteColumnName&gt;idb_ProjID&lt;/SPSiteColumnName&gt;&#13;&#10;      &lt;ShadowName&gt;ProjectTekst&lt;/ShadowName&gt;&#13;&#10;      &lt;ShadowDatatype&gt;Varchar&lt;/ShadowDatatype&gt;&#13;&#10;      &lt;ShadowSPSiteColumnName&gt;idb_Project&lt;/ShadowSPSiteColumnName&gt;&#13;&#10;      &lt;IsKeyField&gt;false&lt;/IsKeyField&gt;&#13;&#10;      &lt;KopierenBijNieuweVersie&gt;false&lt;/KopierenBijNieuweVersie&gt;&#13;&#10;    &lt;/MetaDataField&gt;&#13;&#10;    &lt;MetaDataField&gt;&#13;&#10;      &lt;PrintValue&gt;&lt;![CDATA[]]&gt;&lt;/PrintValue&gt;&#13;&#10;      &lt;RegistrationValue&gt;&lt;![CDATA[]]&gt;&lt;/RegistrationValue&gt;&#13;&#10;      &lt;ShadowSPSiteColumnRegistrationValue&gt;&lt;![CDATA[]]&gt;&lt;/ShadowSPSiteColumnRegistrationValue&gt;&#13;&#10;      &lt;ShadowRegistrationValue&gt;&lt;![CDATA[]]&gt;&lt;/ShadowRegistrationValue&gt;&#13;&#10;      &lt;ID&gt;31e8c237-4d1b-4e00-abb3-e1ed1d595ecd&lt;/ID&gt;&#13;&#10;      &lt;DocumentVeldID&gt;c535dcfa-e223-4d2a-998e-b755d8c4152f&lt;/DocumentVeldID&gt;&#13;&#10;      &lt;Name&gt;ProjfaseID&lt;/Name&gt;&#13;&#10;      &lt;Label&gt;Projectfase&lt;/Label&gt;&#13;&#10;      &lt;Datatype&gt;Int&lt;/Datatype&gt;&#13;&#10;      &lt;Entity&gt;Document&lt;/Entity&gt;&#13;&#10;      &lt;SPSiteColumnName&gt;idb_ProjfaseID&lt;/SPSiteColumnName&gt;&#13;&#10;      &lt;ShadowName&gt;ProjfaseTekst&lt;/ShadowName&gt;&#13;&#10;      &lt;ShadowDatatype&gt;Varchar&lt;/ShadowDatatype&gt;&#13;&#10;      &lt;ShadowSPSiteColumnName&gt;idb_Projfase&lt;/ShadowSPSiteColumnName&gt;&#13;&#10;      &lt;IsKeyField&gt;false&lt;/IsKeyField&gt;&#13;&#10;      &lt;KopierenBijNieuweVersie&gt;false&lt;/KopierenBijNieuweVersie&gt;&#13;&#10;    &lt;/MetaDataField&gt;&#13;&#10;    &lt;MetaDataField&gt;&#13;&#10;      &lt;PrintValue&gt;&lt;![CDATA[Concept]]&gt;&lt;/PrintValue&gt;&#13;&#10;      &lt;RegistrationValue&gt;&lt;![CDATA[2]]&gt;&lt;/RegistrationValue&gt;&#13;&#10;      &lt;ShadowSPSiteColumnRegistrationValue&gt;&lt;![CDATA[]]&gt;&lt;/ShadowSPSiteColumnRegistrationValue&gt;&#13;&#10;      &lt;ShadowRegistrationValue&gt;&lt;![CDATA[]]&gt;&lt;/ShadowRegistrationValue&gt;&#13;&#10;      &lt;ID&gt;8c62c1fc-57ed-4ca7-9b61-64b8aaaa015d&lt;/ID&gt;&#13;&#10;      &lt;DocumentVeldID&gt;0e131b7a-fc8d-4bff-a1be-5c0016323236&lt;/DocumentVeldID&gt;&#13;&#10;      &lt;Name&gt;DocStatusID&lt;/Name&gt;&#13;&#10;      &lt;Label&gt;Status&lt;/Label&gt;&#13;&#10;      &lt;Datatype&gt;Int&lt;/Datatype&gt;&#13;&#10;      &lt;PrintLabel&gt;Status&lt;/PrintLabel&gt;&#13;&#10;      &lt;Entity&gt;Document&lt;/Entity&gt;&#13;&#10;      &lt;SPSiteColumnName&gt;idb_DocStatusID&lt;/SPSiteColumnName&gt;&#13;&#10;      &lt;IsKeyField&gt;false&lt;/IsKeyField&gt;&#13;&#10;      &lt;KopierenBijNieuweVersie&gt;false&lt;/KopierenBijNieuweVersie&gt;&#13;&#10;    &lt;/MetaDataField&gt;&#13;&#10;    &lt;MetaDataField&gt;&#13;&#10;      &lt;PrintValue&gt;&lt;![CDATA[]]&gt;&lt;/PrintValue&gt;&#13;&#10;      &lt;RegistrationValue&gt;&lt;![CDATA[]]&gt;&lt;/RegistrationValue&gt;&#13;&#10;      &lt;ShadowSPSiteColumnRegistrationValue&gt;&lt;![CDATA[]]&gt;&lt;/ShadowSPSiteColumnRegistrationValue&gt;&#13;&#10;      &lt;ShadowRegistrationValue&gt;&lt;![CDATA[]]&gt;&lt;/ShadowRegistrationValue&gt;&#13;&#10;      &lt;ID&gt;93f80948-4078-44b4-886c-3cc48154b252&lt;/ID&gt;&#13;&#10;      &lt;DocumentVeldID&gt;c966251c-569d-4110-b96d-73dea2724644&lt;/DocumentVeldID&gt;&#13;&#10;      &lt;Name&gt;ProjectVermelding&lt;/Name&gt;&#13;&#10;      &lt;Label&gt;ProjectVermelding&lt;/Label&gt;&#13;&#10;      &lt;Datatype&gt;Varchar&lt;/Datatype&gt;&#13;&#10;      &lt;PrintLabel&gt;Project&lt;/PrintLabel&gt;&#13;&#10;      &lt;IsKeyField&gt;false&lt;/IsKeyField&gt;&#13;&#10;      &lt;KopierenBijNieuweVersie&gt;false&lt;/KopierenBijNieuweVersie&gt;&#13;&#10;    &lt;/MetaDataField&gt;&#13;&#10;    &lt;MetaDataField&gt;&#13;&#10;      &lt;PrintValue&gt;&lt;![CDATA[Mijn Project]]&gt;&lt;/PrintValue&gt;&#13;&#10;      &lt;RegistrationValue&gt;&lt;![CDATA[4]]&gt;&lt;/RegistrationValue&gt;&#13;&#10;      &lt;ShadowSPSiteColumnRegistrationValue&gt;&lt;![CDATA[]]&gt;&lt;/ShadowSPSiteColumnRegistrationValue&gt;&#13;&#10;      &lt;ShadowRegistrationValue&gt;&lt;![CDATA[]]&gt;&lt;/ShadowRegistrationValue&gt;&#13;&#10;      &lt;ID&gt;f219dd06-b767-44dc-a81a-30e1042d0d44&lt;/ID&gt;&#13;&#10;      &lt;DocumentVeldID&gt;c40ff78b-99e8-41ba-84e2-b12bad7029a6&lt;/DocumentVeldID&gt;&#13;&#10;      &lt;Name&gt;BeveiligingsniveauID&lt;/Name&gt;&#13;&#10;      &lt;Label&gt;Beveiligingsniveau&lt;/Label&gt;&#13;&#10;      &lt;Datatype&gt;Int&lt;/Datatype&gt;&#13;&#10;      &lt;PrintLabel&gt;Beveiligingsniveau&lt;/PrintLabel&gt;&#13;&#10;      &lt;Entity&gt;Document&lt;/Entity&gt;&#13;&#10;      &lt;SPSiteColumnName&gt;idb_BeveiligingsniveauID&lt;/SPSiteColumnName&gt;&#13;&#10;      &lt;IsKeyField&gt;false&lt;/IsKeyField&gt;&#13;&#10;      &lt;KopierenBijNieuweVersie&gt;false&lt;/KopierenBijNieuweVersie&gt;&#13;&#10;    &lt;/MetaDataField&gt;&#13;&#10;    &lt;MetaDataField&gt;&#13;&#10;      &lt;PrintValue&gt;&lt;![CDATA[Marijn Bax]]&gt;&lt;/PrintValue&gt;&#13;&#10;      &lt;RegistrationValue&gt;&lt;![CDATA[32651]]&gt;&lt;/RegistrationValue&gt;&#13;&#10;      &lt;ShadowSPSiteColumnRegistrationValue&gt;&lt;![CDATA[Marijn Bax]]&gt;&lt;/ShadowSPSiteColumnRegistrationValue&gt;&#13;&#10;      &lt;ShadowRegistrationValue&gt;&lt;![CDATA[Marijn Bax]]&gt;&lt;/ShadowRegistrationValue&gt;&#13;&#10;      &lt;ID&gt;19785473-d005-47b1-a7ba-c6c2888fc883&lt;/ID&gt;&#13;&#10;      &lt;DocumentVeldID&gt;7052fa8b-9a13-41d8-ada7-cf00d5254325&lt;/DocumentVeldID&gt;&#13;&#10;      &lt;Name&gt;GebrID&lt;/Name&gt;&#13;&#10;      &lt;Label&gt;Van&lt;/Label&gt;&#13;&#10;      &lt;Datatype&gt;Int&lt;/Datatype&gt;&#13;&#10;      &lt;PrintLabel&gt;Gebruiker&lt;/PrintLabel&gt;&#13;&#10;      &lt;Entity&gt;Document&lt;/Entity&gt;&#13;&#10;      &lt;SPSiteColumnName&gt;idb_GebrID&lt;/SPSiteColumnName&gt;&#13;&#10;      &lt;ShadowName&gt;GebruikerTekst&lt;/ShadowName&gt;&#13;&#10;      &lt;ShadowDatatype&gt;Varchar&lt;/ShadowDatatype&gt;&#13;&#10;      &lt;ShadowSPSiteColumnName&gt;idb_Gebruiker&lt;/ShadowSPSiteColumnName&gt;&#13;&#10;      &lt;IsKeyField&gt;false&lt;/IsKeyField&gt;&#13;&#10;      &lt;KopierenBijNieuweVersie&gt;false&lt;/KopierenBijNieuweVersie&gt;&#13;&#10;    &lt;/MetaDataField&gt;&#13;&#10;    &lt;MetaDataField&gt;&#13;&#10;      &lt;PrintValue&gt;&lt;![CDATA[]]&gt;&lt;/PrintValue&gt;&#13;&#10;      &lt;RegistrationValue&gt;&lt;![CDATA[]]&gt;&lt;/RegistrationValue&gt;&#13;&#10;      &lt;ShadowSPSiteColumnRegistrationValue&gt;&lt;![CDATA[]]&gt;&lt;/ShadowSPSiteColumnRegistrationValue&gt;&#13;&#10;      &lt;ShadowRegistrationValue&gt;&lt;![CDATA[]]&gt;&lt;/ShadowRegistrationValue&gt;&#13;&#10;      &lt;ID&gt;1237a40e-4810-4a03-83ad-bbdbb45551ab&lt;/ID&gt;&#13;&#10;      &lt;DocumentVeldID&gt;ee05eb4d-c333-445a-af12-8cdad79a199e&lt;/DocumentVeldID&gt;&#13;&#10;      &lt;Name&gt;Ondertekenaar&lt;/Name&gt;&#13;&#10;      &lt;Label&gt;Ondertekenaar&lt;/Label&gt;&#13;&#10;      &lt;Datatype&gt;Int&lt;/Datatype&gt;&#13;&#10;      &lt;Entity&gt;Betrokkene&lt;/Entity&gt;&#13;&#10;      &lt;IsKeyField&gt;false&lt;/IsKeyField&gt;&#13;&#10;      &lt;KopierenBijNieuweVersie&gt;false&lt;/KopierenBijNieuweVersie&gt;&#13;&#10;    &lt;/MetaDataField&gt;&#13;&#10;    &lt;MetaDataField&gt;&#13;&#10;      &lt;PrintValue&gt;&lt;![CDATA[HEVO]]&gt;&lt;/PrintValue&gt;&#13;&#10;      &lt;RegistrationValue&gt;&lt;![CDATA[5]]&gt;&lt;/RegistrationValue&gt;&#13;&#10;      &lt;ShadowSPSiteColumnRegistrationValue&gt;&lt;![CDATA[HEVO]]&gt;&lt;/ShadowSPSiteColumnRegistrationValue&gt;&#13;&#10;      &lt;ShadowRegistrationValue&gt;&lt;![CDATA[HEVO]]&gt;&lt;/ShadowRegistrationValue&gt;&#13;&#10;      &lt;ID&gt;1d3c08b4-48ab-4e37-8317-6f983835f883&lt;/ID&gt;&#13;&#10;      &lt;DocumentVeldID&gt;302b29e8-4a4c-41bc-b5e0-f98306c44a64&lt;/DocumentVeldID&gt;&#13;&#10;      &lt;Name&gt;IntAfdID&lt;/Name&gt;&#13;&#10;      &lt;Label&gt;Afdeling&lt;/Label&gt;&#13;&#10;      &lt;Datatype&gt;Int&lt;/Datatype&gt;&#13;&#10;      &lt;PrintLabel&gt;Afdeling&lt;/PrintLabel&gt;&#13;&#10;      &lt;Entity&gt;Document&lt;/Entity&gt;&#13;&#10;      &lt;SPSiteColumnName&gt;idb_IntAfdID&lt;/SPSiteColumnName&gt;&#13;&#10;      &lt;ShadowName&gt;InterneAfdelingTekst&lt;/ShadowName&gt;&#13;&#10;      &lt;ShadowDatatype&gt;Varchar&lt;/ShadowDatatype&gt;&#13;&#10;      &lt;ShadowSPSiteColumnName&gt;idb_InterneAfdeling&lt;/ShadowSPSiteColumnName&gt;&#13;&#10;      &lt;IsKeyField&gt;false&lt;/IsKeyField&gt;&#13;&#10;      &lt;KopierenBijNieuweVersie&gt;false&lt;/KopierenBijNieuweVersie&gt;&#13;&#10;    &lt;/MetaDataField&gt;&#13;&#10;    &lt;MetaDataField&gt;&#13;&#10;      &lt;PrintValue&gt;&lt;![CDATA[True]]&gt;&lt;/PrintValue&gt;&#13;&#10;      &lt;RegistrationValue&gt;&lt;![CDATA[True]]&gt;&lt;/RegistrationValue&gt;&#13;&#10;      &lt;ShadowSPSiteColumnRegistrationValue&gt;&lt;![CDATA[]]&gt;&lt;/ShadowSPSiteColumnRegistrationValue&gt;&#13;&#10;      &lt;ShadowRegistrationValue&gt;&lt;![CDATA[]]&gt;&lt;/ShadowRegistrationValue&gt;&#13;&#10;      &lt;ID&gt;729de627-01ba-4a88-9aae-52446cfaffdb&lt;/ID&gt;&#13;&#10;      &lt;DocumentVeldID&gt;9576e5ce-f667-49de-85f9-c0e33dd3aed0&lt;/DocumentVeldID&gt;&#13;&#10;      &lt;Name&gt;AfdelingNietVermelden&lt;/Name&gt;&#13;&#10;      &lt;Label&gt;AfdelingNietVermelden&lt;/Label&gt;&#13;&#10;      &lt;Datatype&gt;Boolean&lt;/Datatype&gt;&#13;&#10;      &lt;IsKeyField&gt;false&lt;/IsKeyField&gt;&#13;&#10;      &lt;KopierenBijNieuweVersie&gt;false&lt;/KopierenBijNieuweVersie&gt;&#13;&#10;    &lt;/MetaDataField&gt;&#13;&#10;    &lt;MetaDataField&gt;&#13;&#10;      &lt;PrintValue&gt;&lt;![CDATA[HEVO]]&gt;&lt;/PrintValue&gt;&#13;&#10;      &lt;RegistrationValue&gt;&lt;![CDATA[1]]&gt;&lt;/RegistrationValue&gt;&#13;&#10;      &lt;ShadowSPSiteColumnRegistrationValue&gt;&lt;![CDATA[HEVO]]&gt;&lt;/ShadowSPSiteColumnRegistrationValue&gt;&#13;&#10;      &lt;ShadowRegistrationValue&gt;&lt;![CDATA[HEVO]]&gt;&lt;/ShadowRegistrationValue&gt;&#13;&#10;      &lt;ID&gt;d0a9b8fd-db8e-4e92-bd59-89422dbff7de&lt;/ID&gt;&#13;&#10;      &lt;DocumentVeldID&gt;ae84ecdf-152b-4de1-9549-d4e7221fa02b&lt;/DocumentVeldID&gt;&#13;&#10;      &lt;Name&gt;IntBedrID&lt;/Name&gt;&#13;&#10;      &lt;Label&gt;Bedrijf&lt;/Label&gt;&#13;&#10;      &lt;Datatype&gt;Int&lt;/Datatype&gt;&#13;&#10;      &lt;PrintLabel&gt;Bedrijf&lt;/PrintLabel&gt;&#13;&#10;      &lt;Entity&gt;Document&lt;/Entity&gt;&#13;&#10;      &lt;SPSiteColumnName&gt;idb_IntBedrID&lt;/SPSiteColumnName&gt;&#13;&#10;      &lt;ShadowName&gt;InternBedrijfTekst&lt;/ShadowName&gt;&#13;&#10;      &lt;ShadowDatatype&gt;Varchar&lt;/ShadowDatatype&gt;&#13;&#10;      &lt;ShadowSPSiteColumnName&gt;idb_InternBedrijf&lt;/ShadowSPSiteColumnName&gt;&#13;&#10;      &lt;IsKeyField&gt;false&lt;/IsKeyField&gt;&#13;&#10;      &lt;KopierenBijNieuweVersie&gt;false&lt;/KopierenBijNieuweVersie&gt;&#13;&#10;    &lt;/MetaDataField&gt;&#13;&#10;    &lt;MetaDataField&gt;&#13;&#10;      &lt;PrintValue&gt;&lt;![CDATA[Met vriendelijke groet,]]&gt;&lt;/PrintValue&gt;&#13;&#10;      &lt;RegistrationValue&gt;&lt;![CDATA[Met vriendelijke groet,]]&gt;&lt;/RegistrationValue&gt;&#13;&#10;      &lt;ShadowSPSiteColumnRegistrationValue&gt;&lt;![CDATA[]]&gt;&lt;/ShadowSPSiteColumnRegistrationValue&gt;&#13;&#10;      &lt;ShadowRegistrationValue&gt;&lt;![CDATA[]]&gt;&lt;/ShadowRegistrationValue&gt;&#13;&#10;      &lt;ID&gt;f8ce1d7c-8924-4ffe-817a-8dbc94c62b4b&lt;/ID&gt;&#13;&#10;      &lt;DocumentVeldID&gt;1d4142ce-af5c-4832-83bf-5032f32d52bd&lt;/DocumentVeldID&gt;&#13;&#10;      &lt;Name&gt;Slotzin&lt;/Name&gt;&#13;&#10;      &lt;Label&gt;Slotzin&lt;/Label&gt;&#13;&#10;      &lt;Datatype&gt;Varchar&lt;/Datatype&gt;&#13;&#10;      &lt;IsKeyField&gt;false&lt;/IsKeyField&gt;&#13;&#10;      &lt;KopierenBijNieuweVersie&gt;false&lt;/KopierenBijNieuweVersie&gt;&#13;&#10;    &lt;/MetaDataField&gt;&#13;&#10;    &lt;MetaDataField&gt;&#13;&#10;      &lt;PrintValue&gt;&lt;![CDATA[NL]]&gt;&lt;/PrintValue&gt;&#13;&#10;      &lt;RegistrationValue&gt;&lt;![CDATA[1]]&gt;&lt;/RegistrationValue&gt;&#13;&#10;      &lt;ShadowSPSiteColumnRegistrationValue&gt;&lt;![CDATA[]]&gt;&lt;/ShadowSPSiteColumnRegistrationValue&gt;&#13;&#10;      &lt;ShadowRegistrationValue&gt;&lt;![CDATA[]]&gt;&lt;/ShadowRegistrationValue&gt;&#13;&#10;      &lt;ID&gt;9930e5ce-c999-4df8-808e-279b1d295470&lt;/ID&gt;&#13;&#10;      &lt;DocumentVeldID&gt;f8a6e194-af7b-4a90-ab25-6c197468cdc0&lt;/DocumentVeldID&gt;&#13;&#10;      &lt;Name&gt;TaalID&lt;/Name&gt;&#13;&#10;      &lt;Label&gt;Taal&lt;/Label&gt;&#13;&#10;      &lt;Datatype&gt;Int&lt;/Datatype&gt;&#13;&#10;      &lt;Entity&gt;Document&lt;/Entity&gt;&#13;&#10;      &lt;IsKeyField&gt;false&lt;/IsKeyField&gt;&#13;&#10;      &lt;KopierenBijNieuweVersie&gt;false&lt;/KopierenBijNieuweVersie&gt;&#13;&#10;    &lt;/MetaDataField&gt;&#13;&#10;  &lt;/MetaDataFields&gt;&#13;&#10;  &lt;Messages /&gt;&#13;&#10;&lt;/DocumentInfo&gt;"/>
    <w:docVar w:name="DocumentsoortID" w:val="163"/>
    <w:docVar w:name="DocumentsoortID_PrintValue" w:val="Bijlage"/>
    <w:docVar w:name="DocumentsoortTekst" w:val="Bijlage"/>
    <w:docVar w:name="ExtranetlinkNaarOrigineel"/>
    <w:docVar w:name="ExtranetlinkNaarPDF"/>
    <w:docVar w:name="GebruikerTekst" w:val="Marijn Bax"/>
    <w:docVar w:name="InternBedrijfTekst" w:val="HEVO"/>
    <w:docVar w:name="InterneAfdelingTekst" w:val="HEVO"/>
    <w:docVar w:name="IntranetlinkNaarOrgineel"/>
    <w:docVar w:name="IntranetlinkNaarPDF"/>
    <w:docVar w:name="IntranetlinkNaarRegistratie"/>
    <w:docVar w:name="MergeStatus" w:val="0"/>
    <w:docVar w:name="OndertekenaarID"/>
    <w:docVar w:name="OndertekenaarVoluit"/>
    <w:docVar w:name="Onderwerp" w:val="Invulformulier format vragen Nota van Inlichtingen"/>
    <w:docVar w:name="OrigineelAlsBijlage"/>
    <w:docVar w:name="PDFAlsBijlage"/>
    <w:docVar w:name="PersID"/>
    <w:docVar w:name="Persoon"/>
    <w:docVar w:name="PersoonTekst"/>
    <w:docVar w:name="PostadresAan"/>
    <w:docVar w:name="Progcode" w:val="WO"/>
    <w:docVar w:name="Project" w:val="1630904 Realisatie IKC van Harte, HOUTEN"/>
    <w:docVar w:name="ProjectTekst" w:val="1630904 Realisatie IKC van Harte"/>
    <w:docVar w:name="ProjectVermelding"/>
    <w:docVar w:name="ProjfaseID"/>
    <w:docVar w:name="ProjfaseTekst"/>
    <w:docVar w:name="ProjID" w:val="31523"/>
    <w:docVar w:name="ProjNaam" w:val="Realisatie IKC van Harte"/>
    <w:docVar w:name="ProjNr" w:val="1630904"/>
    <w:docVar w:name="Referentie" w:val="1630904-0185"/>
    <w:docVar w:name="Registratieprofiel" w:val="Blanco document"/>
    <w:docVar w:name="RegistratieprofielID" w:val="b2a4d35a-40a4-40ae-92a1-1df60a184896"/>
    <w:docVar w:name="RegistratieprofielKlantCode" w:val="Hevo"/>
    <w:docVar w:name="Relatie"/>
    <w:docVar w:name="RelatieTekst"/>
    <w:docVar w:name="RelID"/>
    <w:docVar w:name="Sjabloon" w:val="Blanco document"/>
    <w:docVar w:name="SjabloonID" w:val="924d0226-6f01-42ae-89db-3c0ba13209b2"/>
    <w:docVar w:name="SjabloonType"/>
    <w:docVar w:name="Slotzin" w:val="Met vriendelijke groet,"/>
    <w:docVar w:name="Taal" w:val="NL"/>
    <w:docVar w:name="Titel"/>
    <w:docVar w:name="VersieBevroren" w:val="0"/>
    <w:docVar w:name="VersieNr" w:val="0.1"/>
    <w:docVar w:name="VersieNr_PrintValue" w:val="0.1"/>
    <w:docVar w:name="Versienummer" w:val="0.1"/>
    <w:docVar w:name="Vestiging" w:val="1"/>
    <w:docVar w:name="VestigingID" w:val="1"/>
    <w:docVar w:name="Wijzig" w:val="1"/>
    <w:docVar w:name="_AanmaakDatum" w:val="15-08-2022"/>
    <w:docVar w:name="_AanmaakGebruiker" w:val="JC76"/>
    <w:docVar w:name="_KlantCode" w:val="Hevo"/>
    <w:docVar w:name="_LicCode" w:val="Hevo"/>
    <w:docVar w:name="_Versie" w:val="2021.1"/>
  </w:docVars>
  <m:mathPr>
    <m:mathFont m:val="Cambria Math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81AD6389-75BD-4BCD-8C6D-5C2BF4ECD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Times New Roman" w:hAnsi="Arial" w:cs="Times New Roman"/>
        <w:sz w:val="19"/>
        <w:szCs w:val="19"/>
        <w:lang w:val="nl-NL" w:eastAsia="nl-NL" w:bidi="ar-SA"/>
      </w:rPr>
    </w:rPrDefault>
    <w:pPrDefault>
      <w:pPr>
        <w:spacing w:line="254" w:lineRule="atLeast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344DE"/>
  </w:style>
  <w:style w:type="paragraph" w:styleId="Heading1">
    <w:name w:val="heading 1"/>
    <w:basedOn w:val="Normal"/>
    <w:next w:val="Normal"/>
    <w:qFormat/>
    <w:rsid w:val="00B42D8A"/>
    <w:pPr>
      <w:keepNext/>
      <w:keepLines/>
      <w:numPr>
        <w:numId w:val="24"/>
      </w:numPr>
      <w:tabs>
        <w:tab w:val="clear" w:pos="0"/>
        <w:tab w:val="left" w:pos="720"/>
      </w:tabs>
      <w:spacing w:before="254"/>
      <w:ind w:left="720"/>
      <w:outlineLvl w:val="0"/>
    </w:pPr>
    <w:rPr>
      <w:rFonts w:cs="Arial"/>
      <w:b/>
      <w:bCs/>
      <w:szCs w:val="32"/>
    </w:rPr>
  </w:style>
  <w:style w:type="paragraph" w:styleId="Heading2">
    <w:name w:val="heading 2"/>
    <w:basedOn w:val="Heading1"/>
    <w:next w:val="Normal"/>
    <w:qFormat/>
    <w:rsid w:val="00B42D8A"/>
    <w:pPr>
      <w:numPr>
        <w:ilvl w:val="1"/>
      </w:numPr>
      <w:tabs>
        <w:tab w:val="clear" w:pos="0"/>
      </w:tabs>
      <w:spacing w:before="0"/>
      <w:ind w:left="720"/>
      <w:outlineLvl w:val="1"/>
    </w:pPr>
    <w:rPr>
      <w:b w:val="0"/>
      <w:bCs w:val="0"/>
      <w:iCs/>
      <w:szCs w:val="28"/>
    </w:rPr>
  </w:style>
  <w:style w:type="paragraph" w:styleId="Heading3">
    <w:name w:val="heading 3"/>
    <w:basedOn w:val="Heading2"/>
    <w:next w:val="Normal"/>
    <w:qFormat/>
    <w:rsid w:val="00B42D8A"/>
    <w:pPr>
      <w:numPr>
        <w:ilvl w:val="2"/>
      </w:numPr>
      <w:tabs>
        <w:tab w:val="clear" w:pos="0"/>
      </w:tabs>
      <w:ind w:left="720"/>
      <w:outlineLvl w:val="2"/>
    </w:pPr>
    <w:rPr>
      <w:b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Kopje">
    <w:name w:val="Huisstijl-Kopje"/>
    <w:basedOn w:val="DefaultParagraphFont"/>
    <w:rsid w:val="00235827"/>
  </w:style>
  <w:style w:type="character" w:customStyle="1" w:styleId="Huisstijl-Gegeven">
    <w:name w:val="Huisstijl-Gegeven"/>
    <w:basedOn w:val="DefaultParagraphFont"/>
    <w:rsid w:val="00235827"/>
  </w:style>
  <w:style w:type="paragraph" w:styleId="Header">
    <w:name w:val="header"/>
    <w:basedOn w:val="Normal"/>
    <w:rsid w:val="00A172A4"/>
  </w:style>
  <w:style w:type="paragraph" w:styleId="Footer">
    <w:name w:val="footer"/>
    <w:basedOn w:val="Normal"/>
    <w:rsid w:val="00883393"/>
    <w:pPr>
      <w:spacing w:line="240" w:lineRule="atLeast"/>
    </w:pPr>
    <w:rPr>
      <w:i/>
      <w:sz w:val="17"/>
    </w:rPr>
  </w:style>
  <w:style w:type="paragraph" w:customStyle="1" w:styleId="Huisstijl-Naw">
    <w:name w:val="Huisstijl-Naw"/>
    <w:basedOn w:val="Normal"/>
    <w:rsid w:val="00235827"/>
    <w:rPr>
      <w:noProof/>
    </w:rPr>
  </w:style>
  <w:style w:type="paragraph" w:customStyle="1" w:styleId="Huisstijl-Adres">
    <w:name w:val="Huisstijl-Adres"/>
    <w:basedOn w:val="Normal"/>
    <w:rsid w:val="008553E2"/>
    <w:pPr>
      <w:tabs>
        <w:tab w:val="left" w:pos="1763"/>
        <w:tab w:val="left" w:pos="3532"/>
        <w:tab w:val="left" w:pos="5301"/>
        <w:tab w:val="left" w:pos="7070"/>
        <w:tab w:val="left" w:pos="8562"/>
      </w:tabs>
      <w:spacing w:line="200" w:lineRule="atLeast"/>
      <w:jc w:val="both"/>
    </w:pPr>
    <w:rPr>
      <w:rFonts w:ascii="Arial Narrow" w:hAnsi="Arial Narrow"/>
      <w:noProof/>
      <w:sz w:val="15"/>
    </w:rPr>
  </w:style>
  <w:style w:type="paragraph" w:customStyle="1" w:styleId="Huisstijl-Pagina">
    <w:name w:val="Huisstijl-Pagina"/>
    <w:basedOn w:val="Normal"/>
    <w:rsid w:val="00235827"/>
    <w:pPr>
      <w:tabs>
        <w:tab w:val="right" w:pos="8562"/>
      </w:tabs>
    </w:pPr>
    <w:rPr>
      <w:rFonts w:ascii="Arial Narrow" w:hAnsi="Arial Narrow"/>
      <w:i/>
      <w:noProof/>
      <w:sz w:val="15"/>
    </w:rPr>
  </w:style>
  <w:style w:type="paragraph" w:customStyle="1" w:styleId="Huisstijl-Sjabloonnaam">
    <w:name w:val="Huisstijl-Sjabloonnaam"/>
    <w:basedOn w:val="Normal"/>
    <w:next w:val="Normal"/>
    <w:rsid w:val="002479B6"/>
    <w:pPr>
      <w:spacing w:line="320" w:lineRule="exact"/>
    </w:pPr>
    <w:rPr>
      <w:b/>
      <w:noProof/>
      <w:sz w:val="32"/>
    </w:rPr>
  </w:style>
  <w:style w:type="character" w:customStyle="1" w:styleId="Huisstijl-Onderwerp">
    <w:name w:val="Huisstijl-Onderwerp"/>
    <w:basedOn w:val="Huisstijl-Gegeven"/>
    <w:rsid w:val="00235827"/>
    <w:rPr>
      <w:rFonts w:ascii="Arial" w:hAnsi="Arial"/>
      <w:sz w:val="19"/>
      <w:szCs w:val="16"/>
    </w:rPr>
  </w:style>
  <w:style w:type="paragraph" w:customStyle="1" w:styleId="Kop1zondernummer">
    <w:name w:val="Kop 1 zonder nummer"/>
    <w:basedOn w:val="Heading1"/>
    <w:next w:val="Normal"/>
    <w:rsid w:val="00E17491"/>
    <w:pPr>
      <w:numPr>
        <w:numId w:val="0"/>
      </w:numPr>
    </w:pPr>
    <w:rPr>
      <w:szCs w:val="16"/>
    </w:rPr>
  </w:style>
  <w:style w:type="paragraph" w:customStyle="1" w:styleId="Kop2zondernummer">
    <w:name w:val="Kop 2 zonder nummer"/>
    <w:basedOn w:val="Heading2"/>
    <w:next w:val="Normal"/>
    <w:rsid w:val="00E17491"/>
    <w:pPr>
      <w:numPr>
        <w:ilvl w:val="0"/>
        <w:numId w:val="0"/>
      </w:numPr>
    </w:pPr>
    <w:rPr>
      <w:szCs w:val="16"/>
    </w:rPr>
  </w:style>
  <w:style w:type="paragraph" w:customStyle="1" w:styleId="Kop3zondernummer">
    <w:name w:val="Kop 3 zonder nummer"/>
    <w:basedOn w:val="Heading3"/>
    <w:next w:val="Normal"/>
    <w:rsid w:val="00E17491"/>
    <w:pPr>
      <w:numPr>
        <w:ilvl w:val="0"/>
        <w:numId w:val="0"/>
      </w:numPr>
    </w:pPr>
    <w:rPr>
      <w:szCs w:val="16"/>
    </w:rPr>
  </w:style>
  <w:style w:type="paragraph" w:styleId="TOC1">
    <w:name w:val="toc 1"/>
    <w:basedOn w:val="Normal"/>
    <w:next w:val="Normal"/>
    <w:semiHidden/>
    <w:rsid w:val="00A172A4"/>
    <w:pPr>
      <w:tabs>
        <w:tab w:val="left" w:pos="720"/>
        <w:tab w:val="right" w:pos="8562"/>
      </w:tabs>
      <w:ind w:left="720" w:hanging="720"/>
    </w:pPr>
    <w:rPr>
      <w:rFonts w:ascii="Tahoma" w:hAnsi="Tahoma"/>
      <w:b/>
    </w:rPr>
  </w:style>
  <w:style w:type="paragraph" w:styleId="TOC2">
    <w:name w:val="toc 2"/>
    <w:basedOn w:val="TOC1"/>
    <w:next w:val="Normal"/>
    <w:semiHidden/>
    <w:rsid w:val="00A172A4"/>
    <w:rPr>
      <w:b w:val="0"/>
    </w:rPr>
  </w:style>
  <w:style w:type="paragraph" w:styleId="TOC3">
    <w:name w:val="toc 3"/>
    <w:basedOn w:val="TOC2"/>
    <w:next w:val="Normal"/>
    <w:semiHidden/>
    <w:rsid w:val="00A172A4"/>
    <w:rPr>
      <w:sz w:val="16"/>
    </w:rPr>
  </w:style>
  <w:style w:type="paragraph" w:customStyle="1" w:styleId="Huisstijl-Concept">
    <w:name w:val="Huisstijl-Concept"/>
    <w:basedOn w:val="Huisstijl-Sjabloonnaam"/>
    <w:rsid w:val="00F843EE"/>
  </w:style>
  <w:style w:type="paragraph" w:styleId="ListBullet">
    <w:name w:val="List Bullet"/>
    <w:basedOn w:val="Normal"/>
    <w:rsid w:val="000115A8"/>
    <w:pPr>
      <w:numPr>
        <w:numId w:val="2"/>
      </w:numPr>
      <w:tabs>
        <w:tab w:val="clear" w:pos="360"/>
        <w:tab w:val="left" w:pos="1077"/>
      </w:tabs>
      <w:ind w:left="1077" w:hanging="357"/>
    </w:pPr>
  </w:style>
  <w:style w:type="paragraph" w:styleId="ListBullet2">
    <w:name w:val="List Bullet 2"/>
    <w:basedOn w:val="Normal"/>
    <w:rsid w:val="000115A8"/>
    <w:pPr>
      <w:numPr>
        <w:numId w:val="3"/>
      </w:numPr>
      <w:tabs>
        <w:tab w:val="clear" w:pos="720"/>
        <w:tab w:val="left" w:pos="1435"/>
      </w:tabs>
      <w:ind w:left="1434" w:hanging="357"/>
    </w:pPr>
  </w:style>
  <w:style w:type="paragraph" w:styleId="ListBullet3">
    <w:name w:val="List Bullet 3"/>
    <w:basedOn w:val="Normal"/>
    <w:rsid w:val="000115A8"/>
    <w:pPr>
      <w:numPr>
        <w:numId w:val="4"/>
      </w:numPr>
      <w:tabs>
        <w:tab w:val="clear" w:pos="1080"/>
        <w:tab w:val="left" w:pos="1792"/>
      </w:tabs>
      <w:ind w:left="1792" w:hanging="357"/>
    </w:pPr>
  </w:style>
  <w:style w:type="paragraph" w:customStyle="1" w:styleId="Huisstijl-Lijn">
    <w:name w:val="Huisstijl-Lijn"/>
    <w:basedOn w:val="Normal"/>
    <w:qFormat/>
    <w:rsid w:val="009F20ED"/>
    <w:pPr>
      <w:tabs>
        <w:tab w:val="left" w:pos="1763"/>
        <w:tab w:val="left" w:pos="3532"/>
        <w:tab w:val="left" w:pos="5301"/>
        <w:tab w:val="left" w:pos="7070"/>
        <w:tab w:val="left" w:pos="8562"/>
      </w:tabs>
      <w:spacing w:line="70" w:lineRule="atLeast"/>
    </w:pPr>
    <w:rPr>
      <w:noProof/>
      <w:spacing w:val="18"/>
      <w:sz w:val="7"/>
      <w:szCs w:val="32"/>
    </w:rPr>
  </w:style>
  <w:style w:type="table" w:styleId="TableGrid">
    <w:name w:val="Table Grid"/>
    <w:basedOn w:val="TableNormal"/>
    <w:rsid w:val="000009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Huisstijl-KopieAan">
    <w:name w:val="Huisstijl-KopieAan"/>
    <w:basedOn w:val="Normal"/>
    <w:next w:val="Normal"/>
    <w:rsid w:val="001B0FDD"/>
    <w:pPr>
      <w:ind w:left="1701" w:hanging="1701"/>
    </w:pPr>
    <w:rPr>
      <w:i/>
    </w:rPr>
  </w:style>
  <w:style w:type="paragraph" w:styleId="NormalIndent">
    <w:name w:val="Normal Indent"/>
    <w:basedOn w:val="Normal"/>
    <w:rsid w:val="00293588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header" Target="header2.xml" /><Relationship Id="rId8" Type="http://schemas.openxmlformats.org/officeDocument/2006/relationships/footer" Target="footer2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\\IHT-FS01.idbhostingtbi.lan\applications$\HEV\DigiOffice\Programs\WhiteOffice\Sjabloon\Blanco%20document.dotx" TargetMode="External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DigiOffice xmlns:xsd="http://www.w3.org/2001/XMLSchema" xmlns:xsi="http://www.w3.org/2001/XMLSchema-instance" xmlns="http://digioffice.nl/ns">
  <DocumentInfo>
    <MetaDataFields>
      <Nr entity="Document" docvar="false">1630904-0185</Nr>
      <VersieBevroren entity="Document" docvar="false">False</VersieBevroren>
      <VersieNr entity="Document" docvar="false">0.1</VersieNr>
      <PostadresAan entity="DocumentVerzending" docvar="false"/>
      <RelID entity="Document" docvar="false"/>
      <PersID entity="Document" docvar="false"/>
      <Titel entity="" docvar="true"/>
      <Onderwerp entity="Document" docvar="false">Invulformulier format vragen Nota van Inlichtingen</Onderwerp>
      <Datum entity="Document" docvar="false">15 augustus 2022</Datum>
      <DocumentsoortID entity="Document" docvar="false">Bijlage</DocumentsoortID>
      <ProjID entity="Document" docvar="false">1630904 Realisatie IKC van Harte, HOUTEN</ProjID>
      <ProjfaseID entity="Document" docvar="false"/>
      <DocStatusID entity="Document" docvar="false">Concept</DocStatusID>
      <ProjectVermelding entity="" docvar="true"/>
      <BeveiligingsniveauID entity="Document" docvar="false">Mijn Project</BeveiligingsniveauID>
      <GebrID entity="Document" docvar="false">Marijn Bax</GebrID>
      <Ondertekenaar entity="Betrokkene" docvar="false"/>
      <IntAfdID entity="Document" docvar="false">HEVO</IntAfdID>
      <AfdelingNietVermelden entity="" docvar="true">True</AfdelingNietVermelden>
      <IntBedrID entity="Document" docvar="false">HEVO</IntBedrID>
      <Slotzin entity="" docvar="true">Met vriendelijke groet,</Slotzin>
      <TaalID entity="Document" docvar="false">NL</TaalID>
    </MetaDataFields>
  </DocumentInfo>
</DigiOffice>
</file>

<file path=customXml/itemProps1.xml><?xml version="1.0" encoding="utf-8"?>
<ds:datastoreItem xmlns:ds="http://schemas.openxmlformats.org/officeDocument/2006/customXml" ds:itemID="{E1DB9674-CF50-439D-BA03-DAEA6B0CF0C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Blanco document</Template>
  <TotalTime>1</TotalTime>
  <Pages>1</Pages>
  <Words>31</Words>
  <Characters>191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HEVO</Company>
  <LinksUpToDate>false</LinksUpToDate>
  <CharactersWithSpaces>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Invulformulier format vragen Nota van Inlichtingen</dc:title>
  <dc:subject>Invulformulier format vragen Nota van Inlichtingen</dc:subject>
  <dc:creator>Marijn Bax</dc:creator>
  <cp:keywords>1630904-0185</cp:keywords>
  <dc:description>Dit document is gemaakt met DigiOffice DocumentGenerator versie 2021.1</dc:description>
  <cp:lastModifiedBy>Bax, Marijn</cp:lastModifiedBy>
  <cp:revision>2</cp:revision>
  <cp:lastPrinted>2009-01-21T08:33:00Z</cp:lastPrinted>
  <dcterms:created xsi:type="dcterms:W3CDTF">2022-08-15T08:32:00Z</dcterms:created>
  <dcterms:modified xsi:type="dcterms:W3CDTF">2022-08-15T08:32:00Z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/>
  </property>
  <property fmtid="{D5CDD505-2E9C-101B-9397-08002B2CF9AE}" pid="3" name="idb_BeveiligingsniveauID">
    <vt:lpwstr>4</vt:lpwstr>
  </property>
  <property fmtid="{D5CDD505-2E9C-101B-9397-08002B2CF9AE}" pid="4" name="idb_ContentType">
    <vt:lpwstr/>
  </property>
  <property fmtid="{D5CDD505-2E9C-101B-9397-08002B2CF9AE}" pid="5" name="idb_Datum">
    <vt:lpwstr>2022-08-15T00:00:00</vt:lpwstr>
  </property>
  <property fmtid="{D5CDD505-2E9C-101B-9397-08002B2CF9AE}" pid="6" name="idb_DocStatusID">
    <vt:lpwstr>2</vt:lpwstr>
  </property>
  <property fmtid="{D5CDD505-2E9C-101B-9397-08002B2CF9AE}" pid="7" name="idb_DocumentID">
    <vt:lpwstr>16e11e9e-bc32-4afb-9032-335e6c562e8f</vt:lpwstr>
  </property>
  <property fmtid="{D5CDD505-2E9C-101B-9397-08002B2CF9AE}" pid="8" name="idb_Documentsoort">
    <vt:lpwstr>Bijlage</vt:lpwstr>
  </property>
  <property fmtid="{D5CDD505-2E9C-101B-9397-08002B2CF9AE}" pid="9" name="idb_DocumentsoortID">
    <vt:lpwstr>163</vt:lpwstr>
  </property>
  <property fmtid="{D5CDD505-2E9C-101B-9397-08002B2CF9AE}" pid="10" name="idb_GebrID">
    <vt:lpwstr>32651</vt:lpwstr>
  </property>
  <property fmtid="{D5CDD505-2E9C-101B-9397-08002B2CF9AE}" pid="11" name="idb_Gebruiker">
    <vt:lpwstr>Marijn Bax</vt:lpwstr>
  </property>
  <property fmtid="{D5CDD505-2E9C-101B-9397-08002B2CF9AE}" pid="12" name="idb_HasUnsavedChangesInDocument">
    <vt:lpwstr>False</vt:lpwstr>
  </property>
  <property fmtid="{D5CDD505-2E9C-101B-9397-08002B2CF9AE}" pid="13" name="idb_IntAfdID">
    <vt:lpwstr>5</vt:lpwstr>
  </property>
  <property fmtid="{D5CDD505-2E9C-101B-9397-08002B2CF9AE}" pid="14" name="idb_IntBedrID">
    <vt:lpwstr>1</vt:lpwstr>
  </property>
  <property fmtid="{D5CDD505-2E9C-101B-9397-08002B2CF9AE}" pid="15" name="idb_InternBedrijf">
    <vt:lpwstr>HEVO</vt:lpwstr>
  </property>
  <property fmtid="{D5CDD505-2E9C-101B-9397-08002B2CF9AE}" pid="16" name="idb_InterneAfdeling">
    <vt:lpwstr>HEVO</vt:lpwstr>
  </property>
  <property fmtid="{D5CDD505-2E9C-101B-9397-08002B2CF9AE}" pid="17" name="idb_IsGeopendVanafAndereLocatie">
    <vt:lpwstr/>
  </property>
  <property fmtid="{D5CDD505-2E9C-101B-9397-08002B2CF9AE}" pid="18" name="idb_Nr">
    <vt:lpwstr>1630904-0185</vt:lpwstr>
  </property>
  <property fmtid="{D5CDD505-2E9C-101B-9397-08002B2CF9AE}" pid="19" name="idb_Onderwerp">
    <vt:lpwstr>Invulformulier format vragen Nota van Inlichtingen</vt:lpwstr>
  </property>
  <property fmtid="{D5CDD505-2E9C-101B-9397-08002B2CF9AE}" pid="20" name="idb_PersID">
    <vt:lpwstr/>
  </property>
  <property fmtid="{D5CDD505-2E9C-101B-9397-08002B2CF9AE}" pid="21" name="idb_Persoon">
    <vt:lpwstr/>
  </property>
  <property fmtid="{D5CDD505-2E9C-101B-9397-08002B2CF9AE}" pid="22" name="idb_Project">
    <vt:lpwstr>1630904 Realisatie IKC van Harte</vt:lpwstr>
  </property>
  <property fmtid="{D5CDD505-2E9C-101B-9397-08002B2CF9AE}" pid="23" name="idb_Projfase">
    <vt:lpwstr/>
  </property>
  <property fmtid="{D5CDD505-2E9C-101B-9397-08002B2CF9AE}" pid="24" name="idb_ProjfaseID">
    <vt:lpwstr/>
  </property>
  <property fmtid="{D5CDD505-2E9C-101B-9397-08002B2CF9AE}" pid="25" name="idb_ProjID">
    <vt:lpwstr>31523</vt:lpwstr>
  </property>
  <property fmtid="{D5CDD505-2E9C-101B-9397-08002B2CF9AE}" pid="26" name="idb_Relatie">
    <vt:lpwstr/>
  </property>
  <property fmtid="{D5CDD505-2E9C-101B-9397-08002B2CF9AE}" pid="27" name="idb_RelID">
    <vt:lpwstr/>
  </property>
  <property fmtid="{D5CDD505-2E9C-101B-9397-08002B2CF9AE}" pid="28" name="idb_RootDocumentID">
    <vt:lpwstr>16e11e9e-bc32-4afb-9032-335e6c562e8f</vt:lpwstr>
  </property>
  <property fmtid="{D5CDD505-2E9C-101B-9397-08002B2CF9AE}" pid="29" name="idb_VersieNr">
    <vt:lpwstr>0.1</vt:lpwstr>
  </property>
  <property fmtid="{D5CDD505-2E9C-101B-9397-08002B2CF9AE}" pid="30" name="IsCorporateIdentity">
    <vt:lpwstr>true</vt:lpwstr>
  </property>
</Properties>
</file>