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1FD6C" w14:textId="195F357D" w:rsidR="00804A04" w:rsidRPr="008A5E8C" w:rsidRDefault="008A5E8C" w:rsidP="00804A04">
      <w:pPr>
        <w:pStyle w:val="Kop1"/>
        <w:rPr>
          <w:sz w:val="32"/>
          <w:szCs w:val="32"/>
        </w:rPr>
      </w:pPr>
      <w:r w:rsidRPr="008A5E8C">
        <w:rPr>
          <w:sz w:val="32"/>
          <w:szCs w:val="32"/>
        </w:rPr>
        <w:t xml:space="preserve">Bijlage E3 </w:t>
      </w:r>
      <w:r w:rsidR="00804A04" w:rsidRPr="008A5E8C">
        <w:rPr>
          <w:sz w:val="32"/>
          <w:szCs w:val="32"/>
        </w:rPr>
        <w:t>Verklaring Russische sancties Europese Unie</w:t>
      </w:r>
    </w:p>
    <w:p w14:paraId="3BE4106C" w14:textId="01D887D2"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A3B93">
        <w:rPr>
          <w:rFonts w:ascii="Arial" w:hAnsi="Arial" w:cs="Arial"/>
          <w:sz w:val="20"/>
          <w:szCs w:val="20"/>
        </w:rPr>
        <w:t xml:space="preserve">: </w:t>
      </w:r>
      <w:r w:rsidR="006A3B93" w:rsidRPr="006A3B93">
        <w:rPr>
          <w:rFonts w:ascii="Arial" w:hAnsi="Arial" w:cs="Arial"/>
          <w:b/>
          <w:sz w:val="20"/>
          <w:szCs w:val="20"/>
          <w:u w:val="single"/>
        </w:rPr>
        <w:t>220124GDD Realisatie Huis van Stad en Regio</w:t>
      </w:r>
      <w:r w:rsidR="006A3B93">
        <w:rPr>
          <w:rFonts w:ascii="Arial" w:hAnsi="Arial" w:cs="Arial"/>
          <w:b/>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81AA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FA377D2" w14:textId="77777777" w:rsidR="00804A04" w:rsidRPr="00804A04" w:rsidRDefault="00804A04" w:rsidP="00804A04">
      <w:pPr>
        <w:tabs>
          <w:tab w:val="left" w:pos="2200"/>
          <w:tab w:val="right" w:pos="9000"/>
        </w:tabs>
        <w:rPr>
          <w:rFonts w:ascii="Arial" w:hAnsi="Arial" w:cs="Arial"/>
          <w:sz w:val="20"/>
          <w:szCs w:val="20"/>
          <w:u w:val="dotted"/>
        </w:rPr>
      </w:pP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5995310" w14:textId="77777777" w:rsidR="00804A04" w:rsidRDefault="00804A04" w:rsidP="00804A04">
      <w:pPr>
        <w:rPr>
          <w:rFonts w:ascii="Arial" w:hAnsi="Arial" w:cs="Arial"/>
          <w:sz w:val="20"/>
          <w:szCs w:val="20"/>
        </w:rPr>
      </w:pP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C71E2" w14:textId="77777777" w:rsidR="006A3B93" w:rsidRDefault="006A3B93" w:rsidP="00987C12">
      <w:r>
        <w:separator/>
      </w:r>
    </w:p>
    <w:p w14:paraId="6129AED6" w14:textId="77777777" w:rsidR="006A3B93" w:rsidRDefault="006A3B93" w:rsidP="00987C12"/>
    <w:p w14:paraId="17252960" w14:textId="77777777" w:rsidR="006A3B93" w:rsidRDefault="006A3B93" w:rsidP="00987C12"/>
    <w:p w14:paraId="07B1155B" w14:textId="77777777" w:rsidR="006A3B93" w:rsidRDefault="006A3B93" w:rsidP="00987C12"/>
  </w:endnote>
  <w:endnote w:type="continuationSeparator" w:id="0">
    <w:p w14:paraId="4CF2E099" w14:textId="77777777" w:rsidR="006A3B93" w:rsidRDefault="006A3B93" w:rsidP="00987C12">
      <w:r>
        <w:continuationSeparator/>
      </w:r>
    </w:p>
    <w:p w14:paraId="1C9F2AB8" w14:textId="77777777" w:rsidR="006A3B93" w:rsidRDefault="006A3B93" w:rsidP="00987C12"/>
    <w:p w14:paraId="2136A638" w14:textId="77777777" w:rsidR="006A3B93" w:rsidRDefault="006A3B93" w:rsidP="00987C12"/>
    <w:p w14:paraId="48936FDC" w14:textId="77777777" w:rsidR="006A3B93" w:rsidRDefault="006A3B9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1461D1AF"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8A5E8C">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2DBEF" w14:textId="77777777" w:rsidR="006A3B93" w:rsidRDefault="006A3B93" w:rsidP="00987C12">
      <w:r>
        <w:separator/>
      </w:r>
    </w:p>
    <w:p w14:paraId="354C5D41" w14:textId="77777777" w:rsidR="006A3B93" w:rsidRDefault="006A3B93" w:rsidP="00987C12"/>
    <w:p w14:paraId="4DA26326" w14:textId="77777777" w:rsidR="006A3B93" w:rsidRDefault="006A3B93" w:rsidP="00987C12"/>
    <w:p w14:paraId="69C28F28" w14:textId="77777777" w:rsidR="006A3B93" w:rsidRDefault="006A3B93" w:rsidP="00987C12"/>
  </w:footnote>
  <w:footnote w:type="continuationSeparator" w:id="0">
    <w:p w14:paraId="1C0B052B" w14:textId="77777777" w:rsidR="006A3B93" w:rsidRDefault="006A3B93" w:rsidP="00987C12">
      <w:r>
        <w:continuationSeparator/>
      </w:r>
    </w:p>
    <w:p w14:paraId="6DD202AF" w14:textId="77777777" w:rsidR="006A3B93" w:rsidRDefault="006A3B93" w:rsidP="00987C12"/>
    <w:p w14:paraId="2CBDD907" w14:textId="77777777" w:rsidR="006A3B93" w:rsidRDefault="006A3B93" w:rsidP="00987C12"/>
    <w:p w14:paraId="0A3BB94A" w14:textId="77777777" w:rsidR="006A3B93" w:rsidRDefault="006A3B9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A3B93"/>
    <w:rsid w:val="006E3637"/>
    <w:rsid w:val="00704CC3"/>
    <w:rsid w:val="00705402"/>
    <w:rsid w:val="0072493B"/>
    <w:rsid w:val="0073540D"/>
    <w:rsid w:val="007357BF"/>
    <w:rsid w:val="007A5279"/>
    <w:rsid w:val="007B2D85"/>
    <w:rsid w:val="007B4B86"/>
    <w:rsid w:val="00804A04"/>
    <w:rsid w:val="00807922"/>
    <w:rsid w:val="00824437"/>
    <w:rsid w:val="00846DCF"/>
    <w:rsid w:val="008A5E8C"/>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DD\220124GDD%20Bouw%20HvSR\02%20Aanbestedingsstukken\03%20Concepten\Bijlage%20E3%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E3 - Verklaring Russische sancties</Template>
  <TotalTime>1</TotalTime>
  <Pages>1</Pages>
  <Words>292</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2</cp:revision>
  <cp:lastPrinted>2020-09-04T07:56:00Z</cp:lastPrinted>
  <dcterms:created xsi:type="dcterms:W3CDTF">2022-12-08T15:13:00Z</dcterms:created>
  <dcterms:modified xsi:type="dcterms:W3CDTF">2022-12-08T15:15:00Z</dcterms:modified>
</cp:coreProperties>
</file>