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9FF7C" w14:textId="77777777" w:rsidR="002E2B4B" w:rsidRPr="00A90F59" w:rsidRDefault="002E2B4B" w:rsidP="002E2B4B">
      <w:pPr>
        <w:rPr>
          <w:color w:val="7030A0"/>
          <w:lang w:val="nl-NL"/>
        </w:rPr>
      </w:pPr>
    </w:p>
    <w:p w14:paraId="7DAAF3D6" w14:textId="3949DFCF" w:rsidR="002E2B4B" w:rsidRPr="007C2C5D" w:rsidRDefault="002E2B4B" w:rsidP="002E2B4B">
      <w:pPr>
        <w:rPr>
          <w:rFonts w:ascii="Arial" w:hAnsi="Arial" w:cs="Arial"/>
          <w:b/>
          <w:color w:val="3926AA"/>
          <w:sz w:val="32"/>
          <w:szCs w:val="32"/>
          <w:lang w:val="nl-NL"/>
        </w:rPr>
      </w:pPr>
      <w:r w:rsidRPr="007C2C5D">
        <w:rPr>
          <w:rFonts w:ascii="Arial" w:hAnsi="Arial" w:cs="Arial"/>
          <w:b/>
          <w:color w:val="3926AA"/>
          <w:sz w:val="32"/>
          <w:szCs w:val="32"/>
          <w:lang w:val="nl-NL"/>
        </w:rPr>
        <w:t xml:space="preserve">Bijlage </w:t>
      </w:r>
      <w:r w:rsidR="00C40A80" w:rsidRPr="007C2C5D">
        <w:rPr>
          <w:rFonts w:ascii="Arial" w:hAnsi="Arial" w:cs="Arial"/>
          <w:b/>
          <w:color w:val="3926AA"/>
          <w:sz w:val="32"/>
          <w:szCs w:val="32"/>
          <w:lang w:val="nl-NL"/>
        </w:rPr>
        <w:t>1</w:t>
      </w:r>
      <w:r w:rsidR="009D48F4" w:rsidRPr="007C2C5D">
        <w:rPr>
          <w:rFonts w:ascii="Arial" w:hAnsi="Arial" w:cs="Arial"/>
          <w:b/>
          <w:color w:val="3926AA"/>
          <w:sz w:val="32"/>
          <w:szCs w:val="32"/>
          <w:lang w:val="nl-NL"/>
        </w:rPr>
        <w:t>e</w:t>
      </w:r>
      <w:r w:rsidRPr="007C2C5D">
        <w:rPr>
          <w:rFonts w:ascii="Arial" w:hAnsi="Arial" w:cs="Arial"/>
          <w:b/>
          <w:color w:val="3926AA"/>
          <w:sz w:val="32"/>
          <w:szCs w:val="32"/>
          <w:lang w:val="nl-NL"/>
        </w:rPr>
        <w:t xml:space="preserve"> Verklaring inzake </w:t>
      </w:r>
      <w:r w:rsidR="002653C2" w:rsidRPr="007C2C5D">
        <w:rPr>
          <w:rFonts w:ascii="Arial" w:hAnsi="Arial" w:cs="Arial"/>
          <w:b/>
          <w:color w:val="3926AA"/>
          <w:sz w:val="32"/>
          <w:szCs w:val="32"/>
          <w:lang w:val="nl-NL"/>
        </w:rPr>
        <w:t>VERORDENING (EU) 2022/576</w:t>
      </w:r>
    </w:p>
    <w:p w14:paraId="22595700" w14:textId="77777777" w:rsidR="002E2B4B" w:rsidRDefault="002E2B4B" w:rsidP="002E2B4B">
      <w:pPr>
        <w:rPr>
          <w:lang w:val="nl-NL"/>
        </w:rPr>
      </w:pPr>
    </w:p>
    <w:p w14:paraId="586B5106" w14:textId="77777777" w:rsidR="002E2B4B" w:rsidRDefault="002E2B4B" w:rsidP="002E2B4B">
      <w:pPr>
        <w:rPr>
          <w:lang w:val="nl-NL"/>
        </w:rPr>
      </w:pPr>
    </w:p>
    <w:p w14:paraId="28102B99" w14:textId="77777777" w:rsidR="002E2B4B" w:rsidRPr="00F559CA" w:rsidRDefault="002E2B4B" w:rsidP="002E2B4B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F559CA">
        <w:rPr>
          <w:rFonts w:asciiTheme="minorHAnsi" w:hAnsiTheme="minorHAnsi" w:cstheme="minorHAnsi"/>
          <w:sz w:val="22"/>
          <w:szCs w:val="22"/>
          <w:lang w:val="nl-NL"/>
        </w:rPr>
        <w:t>Naam en adres van de onderneming:</w:t>
      </w:r>
    </w:p>
    <w:p w14:paraId="0F654CF3" w14:textId="77777777" w:rsidR="002E2B4B" w:rsidRPr="00F559CA" w:rsidRDefault="002E2B4B" w:rsidP="002E2B4B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3C45BAE1" w14:textId="77777777" w:rsidR="002E2B4B" w:rsidRPr="00F559CA" w:rsidRDefault="002E2B4B" w:rsidP="002E2B4B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5A1F10D8" w14:textId="77777777" w:rsidR="002E2B4B" w:rsidRPr="00F559CA" w:rsidRDefault="002E2B4B" w:rsidP="002E2B4B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F559CA">
        <w:rPr>
          <w:rFonts w:asciiTheme="minorHAnsi" w:hAnsiTheme="minorHAnsi" w:cstheme="minorHAnsi"/>
          <w:sz w:val="22"/>
          <w:szCs w:val="22"/>
          <w:lang w:val="nl-NL"/>
        </w:rPr>
        <w:t>………………………………………………………………………………………………………………………</w:t>
      </w:r>
    </w:p>
    <w:p w14:paraId="74D616C4" w14:textId="77777777" w:rsidR="002E2B4B" w:rsidRPr="00F559CA" w:rsidRDefault="002E2B4B" w:rsidP="002E2B4B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54345769" w14:textId="77777777" w:rsidR="002E2B4B" w:rsidRPr="00F559CA" w:rsidRDefault="002E2B4B" w:rsidP="002E2B4B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F559CA">
        <w:rPr>
          <w:rFonts w:asciiTheme="minorHAnsi" w:hAnsiTheme="minorHAnsi" w:cstheme="minorHAnsi"/>
          <w:sz w:val="22"/>
          <w:szCs w:val="22"/>
          <w:lang w:val="nl-NL"/>
        </w:rPr>
        <w:t>Inschrijvingsnummer Kamer van Koophandel (inschrijvingsnummer van het</w:t>
      </w:r>
    </w:p>
    <w:p w14:paraId="770A3ADF" w14:textId="77777777" w:rsidR="002E2B4B" w:rsidRPr="00F559CA" w:rsidRDefault="002E2B4B" w:rsidP="002E2B4B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F559CA">
        <w:rPr>
          <w:rFonts w:asciiTheme="minorHAnsi" w:hAnsiTheme="minorHAnsi" w:cstheme="minorHAnsi"/>
          <w:sz w:val="22"/>
          <w:szCs w:val="22"/>
          <w:lang w:val="nl-NL"/>
        </w:rPr>
        <w:t>handelsregister of een overeenkomstig register van het land van vestiging van de</w:t>
      </w:r>
    </w:p>
    <w:p w14:paraId="5E817425" w14:textId="77777777" w:rsidR="002E2B4B" w:rsidRPr="00F559CA" w:rsidRDefault="002E2B4B" w:rsidP="002E2B4B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F559CA">
        <w:rPr>
          <w:rFonts w:asciiTheme="minorHAnsi" w:hAnsiTheme="minorHAnsi" w:cstheme="minorHAnsi"/>
          <w:sz w:val="22"/>
          <w:szCs w:val="22"/>
          <w:lang w:val="nl-NL"/>
        </w:rPr>
        <w:t>onderneming):</w:t>
      </w:r>
    </w:p>
    <w:p w14:paraId="2751A874" w14:textId="77777777" w:rsidR="002E2B4B" w:rsidRPr="00F559CA" w:rsidRDefault="002E2B4B" w:rsidP="002E2B4B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02B82B08" w14:textId="77777777" w:rsidR="002E2B4B" w:rsidRPr="00F559CA" w:rsidRDefault="002E2B4B" w:rsidP="002E2B4B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6E5790EB" w14:textId="77777777" w:rsidR="002E2B4B" w:rsidRPr="00F559CA" w:rsidRDefault="002E2B4B" w:rsidP="002E2B4B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F559CA">
        <w:rPr>
          <w:rFonts w:asciiTheme="minorHAnsi" w:hAnsiTheme="minorHAnsi" w:cstheme="minorHAnsi"/>
          <w:sz w:val="22"/>
          <w:szCs w:val="22"/>
          <w:lang w:val="nl-NL"/>
        </w:rPr>
        <w:t>………………………………………………………………………………………………………………………</w:t>
      </w:r>
    </w:p>
    <w:p w14:paraId="305F7E5C" w14:textId="77777777" w:rsidR="002E2B4B" w:rsidRPr="00F559CA" w:rsidRDefault="002E2B4B" w:rsidP="002E2B4B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5A7F6B0F" w14:textId="77777777" w:rsidR="002E2B4B" w:rsidRPr="00F559CA" w:rsidRDefault="002E2B4B" w:rsidP="002E2B4B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F559CA">
        <w:rPr>
          <w:rFonts w:asciiTheme="minorHAnsi" w:hAnsiTheme="minorHAnsi" w:cstheme="minorHAnsi"/>
          <w:sz w:val="22"/>
          <w:szCs w:val="22"/>
          <w:lang w:val="nl-NL"/>
        </w:rPr>
        <w:t>Contactpersoon van de onderneming (naam, email, telefoon):</w:t>
      </w:r>
    </w:p>
    <w:p w14:paraId="653AFDE8" w14:textId="77777777" w:rsidR="002E2B4B" w:rsidRPr="00F559CA" w:rsidRDefault="002E2B4B" w:rsidP="002E2B4B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232B96DB" w14:textId="77777777" w:rsidR="002E2B4B" w:rsidRPr="00F559CA" w:rsidRDefault="002E2B4B" w:rsidP="002E2B4B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5A4726C6" w14:textId="77777777" w:rsidR="002E2B4B" w:rsidRPr="00F559CA" w:rsidRDefault="002E2B4B" w:rsidP="002E2B4B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F559CA">
        <w:rPr>
          <w:rFonts w:asciiTheme="minorHAnsi" w:hAnsiTheme="minorHAnsi" w:cstheme="minorHAnsi"/>
          <w:sz w:val="22"/>
          <w:szCs w:val="22"/>
          <w:lang w:val="nl-NL"/>
        </w:rPr>
        <w:t>………………………………………………………………………………………………………………………</w:t>
      </w:r>
    </w:p>
    <w:p w14:paraId="3B22D647" w14:textId="77777777" w:rsidR="00F93692" w:rsidRPr="00F559CA" w:rsidRDefault="00F93692">
      <w:pPr>
        <w:tabs>
          <w:tab w:val="clear" w:pos="-1440"/>
          <w:tab w:val="clear" w:pos="-720"/>
          <w:tab w:val="clear" w:pos="0"/>
          <w:tab w:val="clear" w:pos="380"/>
        </w:tabs>
        <w:rPr>
          <w:rFonts w:asciiTheme="minorHAnsi" w:hAnsiTheme="minorHAnsi" w:cstheme="minorHAnsi"/>
          <w:sz w:val="22"/>
          <w:szCs w:val="22"/>
          <w:lang w:val="nl-NL"/>
        </w:rPr>
      </w:pPr>
    </w:p>
    <w:p w14:paraId="75760E5C" w14:textId="341023E4" w:rsidR="005363C9" w:rsidRPr="00F559CA" w:rsidRDefault="005363C9" w:rsidP="00F93692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F559CA">
        <w:rPr>
          <w:rFonts w:asciiTheme="minorHAnsi" w:hAnsiTheme="minorHAnsi" w:cstheme="minorHAnsi"/>
          <w:sz w:val="22"/>
          <w:szCs w:val="22"/>
          <w:lang w:val="nl-NL"/>
        </w:rPr>
        <w:t xml:space="preserve">De Europese Unie heeft op 8 april 2022 nieuwe sancties ingesteld tegen </w:t>
      </w:r>
      <w:r w:rsidR="00297EB8" w:rsidRPr="00F559CA">
        <w:rPr>
          <w:rFonts w:asciiTheme="minorHAnsi" w:hAnsiTheme="minorHAnsi" w:cstheme="minorHAnsi"/>
          <w:sz w:val="22"/>
          <w:szCs w:val="22"/>
          <w:lang w:val="nl-NL"/>
        </w:rPr>
        <w:t>(Wit-)</w:t>
      </w:r>
      <w:r w:rsidRPr="00F559CA">
        <w:rPr>
          <w:rFonts w:asciiTheme="minorHAnsi" w:hAnsiTheme="minorHAnsi" w:cstheme="minorHAnsi"/>
          <w:sz w:val="22"/>
          <w:szCs w:val="22"/>
          <w:lang w:val="nl-NL"/>
        </w:rPr>
        <w:t>Rusland. Deze hebben ook gevolgen voor aanbestedingen van aanbestedende dienste</w:t>
      </w:r>
      <w:r w:rsidR="00AF49C8" w:rsidRPr="00F559CA">
        <w:rPr>
          <w:rFonts w:asciiTheme="minorHAnsi" w:hAnsiTheme="minorHAnsi" w:cstheme="minorHAnsi"/>
          <w:sz w:val="22"/>
          <w:szCs w:val="22"/>
          <w:lang w:val="nl-NL"/>
        </w:rPr>
        <w:t>n</w:t>
      </w:r>
      <w:r w:rsidRPr="00F559CA">
        <w:rPr>
          <w:rFonts w:asciiTheme="minorHAnsi" w:hAnsiTheme="minorHAnsi" w:cstheme="minorHAnsi"/>
          <w:sz w:val="22"/>
          <w:szCs w:val="22"/>
          <w:lang w:val="nl-NL"/>
        </w:rPr>
        <w:t xml:space="preserve">. Met dit sanctiepakket introduceert de Europese Unie een verbod op het gunnen van overheidsopdrachten aan een Russische partij. </w:t>
      </w:r>
    </w:p>
    <w:p w14:paraId="3D3B6796" w14:textId="01DA082A" w:rsidR="00AF49C8" w:rsidRPr="00F559CA" w:rsidRDefault="00AF49C8" w:rsidP="00AF49C8">
      <w:p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</w:pPr>
      <w:r w:rsidRPr="00F559CA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Het verbod heeft betrekking op gunning van overheidsopdrachten met:</w:t>
      </w:r>
    </w:p>
    <w:p w14:paraId="2B01B631" w14:textId="26608E03" w:rsidR="00AF49C8" w:rsidRPr="00F559CA" w:rsidRDefault="00AF49C8" w:rsidP="00AF49C8">
      <w:pPr>
        <w:numPr>
          <w:ilvl w:val="0"/>
          <w:numId w:val="12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</w:pPr>
      <w:r w:rsidRPr="00F559CA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 xml:space="preserve">personen met een </w:t>
      </w:r>
      <w:r w:rsidR="00591F29" w:rsidRPr="00F559CA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(Wit-)</w:t>
      </w:r>
      <w:r w:rsidRPr="00F559CA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 xml:space="preserve">Russische nationaliteit en personen of rechtspersonen (bedrijven, entiteiten of organen) die gevestigd zijn in </w:t>
      </w:r>
      <w:r w:rsidR="00591F29" w:rsidRPr="00F559CA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(Wit-)</w:t>
      </w:r>
      <w:r w:rsidRPr="00F559CA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Rusland;</w:t>
      </w:r>
    </w:p>
    <w:p w14:paraId="7BB74153" w14:textId="2A668FAF" w:rsidR="00AF49C8" w:rsidRPr="00F559CA" w:rsidRDefault="00AF49C8" w:rsidP="00AF49C8">
      <w:pPr>
        <w:numPr>
          <w:ilvl w:val="0"/>
          <w:numId w:val="12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</w:pPr>
      <w:r w:rsidRPr="00F559CA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 xml:space="preserve">rechtspersonen (gevestigd in </w:t>
      </w:r>
      <w:r w:rsidR="0046388F" w:rsidRPr="00F559CA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(Wit-)</w:t>
      </w:r>
      <w:r w:rsidRPr="00F559CA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 xml:space="preserve">Rusland of een ander land) die voor meer dan 50% eigendom zijn van een </w:t>
      </w:r>
      <w:r w:rsidR="0046388F" w:rsidRPr="00F559CA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(Wit-)</w:t>
      </w:r>
      <w:r w:rsidRPr="00F559CA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Russische partij zoals hierboven genoemd; en</w:t>
      </w:r>
    </w:p>
    <w:p w14:paraId="3F446B53" w14:textId="47916EDD" w:rsidR="005363C9" w:rsidRPr="00F559CA" w:rsidRDefault="00AF49C8" w:rsidP="000C5838">
      <w:pPr>
        <w:numPr>
          <w:ilvl w:val="0"/>
          <w:numId w:val="12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</w:pPr>
      <w:r w:rsidRPr="00F559CA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 xml:space="preserve">personen of rechtspersonen (gevestigd in </w:t>
      </w:r>
      <w:r w:rsidR="0046388F" w:rsidRPr="00F559CA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(Wit-)</w:t>
      </w:r>
      <w:r w:rsidRPr="00F559CA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 xml:space="preserve">Rusland of een ander land) die handelen in belang van of op aanwijzing van een bovengenoemde </w:t>
      </w:r>
      <w:r w:rsidR="0046388F" w:rsidRPr="00F559CA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(Wit-)</w:t>
      </w:r>
      <w:r w:rsidRPr="00F559CA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Russische partij</w:t>
      </w:r>
      <w:r w:rsidR="000C5838" w:rsidRPr="00F559CA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, met inbegrip van onderaannemers, leveranciers of entiteiten wier capaciteit wordt ingeroepen, wanneer zij meer dan 10 % van de waarde van de opdracht vertegenwoordigen</w:t>
      </w:r>
      <w:r w:rsidR="001A5660" w:rsidRPr="00F559CA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.</w:t>
      </w:r>
    </w:p>
    <w:p w14:paraId="68BAB7CF" w14:textId="371B1EE9" w:rsidR="00F93692" w:rsidRPr="00F559CA" w:rsidRDefault="00F93692" w:rsidP="00AF49C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F559CA">
        <w:rPr>
          <w:rFonts w:asciiTheme="minorHAnsi" w:hAnsiTheme="minorHAnsi" w:cstheme="minorHAnsi"/>
          <w:sz w:val="22"/>
          <w:szCs w:val="22"/>
          <w:lang w:val="nl-NL"/>
        </w:rPr>
        <w:t xml:space="preserve">Ondergetekende verklaart bij het opstellen </w:t>
      </w:r>
      <w:r w:rsidR="00AF49C8" w:rsidRPr="00F559CA">
        <w:rPr>
          <w:rFonts w:asciiTheme="minorHAnsi" w:hAnsiTheme="minorHAnsi" w:cstheme="minorHAnsi"/>
          <w:sz w:val="22"/>
          <w:szCs w:val="22"/>
          <w:lang w:val="nl-NL"/>
        </w:rPr>
        <w:t xml:space="preserve">en het indienen </w:t>
      </w:r>
      <w:r w:rsidRPr="00F559CA">
        <w:rPr>
          <w:rFonts w:asciiTheme="minorHAnsi" w:hAnsiTheme="minorHAnsi" w:cstheme="minorHAnsi"/>
          <w:sz w:val="22"/>
          <w:szCs w:val="22"/>
          <w:lang w:val="nl-NL"/>
        </w:rPr>
        <w:t xml:space="preserve">van zijn inschrijving </w:t>
      </w:r>
      <w:r w:rsidR="00AF49C8" w:rsidRPr="00F559CA">
        <w:rPr>
          <w:rFonts w:asciiTheme="minorHAnsi" w:hAnsiTheme="minorHAnsi" w:cstheme="minorHAnsi"/>
          <w:sz w:val="22"/>
          <w:szCs w:val="22"/>
          <w:lang w:val="nl-NL"/>
        </w:rPr>
        <w:t>dat bovengenoemde bepalingen niet van toepassing</w:t>
      </w:r>
      <w:r w:rsidR="00D771B8" w:rsidRPr="00F559CA">
        <w:rPr>
          <w:rFonts w:asciiTheme="minorHAnsi" w:hAnsiTheme="minorHAnsi" w:cstheme="minorHAnsi"/>
          <w:sz w:val="22"/>
          <w:szCs w:val="22"/>
          <w:lang w:val="nl-NL"/>
        </w:rPr>
        <w:t xml:space="preserve"> </w:t>
      </w:r>
      <w:r w:rsidR="00BB753D" w:rsidRPr="00F559CA">
        <w:rPr>
          <w:rFonts w:asciiTheme="minorHAnsi" w:hAnsiTheme="minorHAnsi" w:cstheme="minorHAnsi"/>
          <w:sz w:val="22"/>
          <w:szCs w:val="22"/>
          <w:lang w:val="nl-NL"/>
        </w:rPr>
        <w:t xml:space="preserve">zijn </w:t>
      </w:r>
      <w:r w:rsidR="00D771B8" w:rsidRPr="00F559CA">
        <w:rPr>
          <w:rFonts w:asciiTheme="minorHAnsi" w:hAnsiTheme="minorHAnsi" w:cstheme="minorHAnsi"/>
          <w:sz w:val="22"/>
          <w:szCs w:val="22"/>
          <w:lang w:val="nl-NL"/>
        </w:rPr>
        <w:t>op haar onderneming of haar onderaannemers.</w:t>
      </w:r>
    </w:p>
    <w:p w14:paraId="484785C9" w14:textId="77777777" w:rsidR="00F93692" w:rsidRPr="00F559CA" w:rsidRDefault="00F93692" w:rsidP="00063E40">
      <w:pPr>
        <w:tabs>
          <w:tab w:val="clear" w:pos="-1440"/>
          <w:tab w:val="clear" w:pos="-720"/>
          <w:tab w:val="clear" w:pos="0"/>
        </w:tabs>
        <w:spacing w:line="260" w:lineRule="atLeast"/>
        <w:ind w:left="1146"/>
        <w:rPr>
          <w:rFonts w:asciiTheme="minorHAnsi" w:hAnsiTheme="minorHAnsi" w:cstheme="minorHAnsi"/>
          <w:sz w:val="22"/>
          <w:szCs w:val="22"/>
          <w:lang w:val="nl-NL"/>
        </w:rPr>
      </w:pPr>
    </w:p>
    <w:p w14:paraId="3389DE7E" w14:textId="77777777" w:rsidR="002E2B4B" w:rsidRPr="00F559CA" w:rsidRDefault="002E2B4B" w:rsidP="002E2B4B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F559CA">
        <w:rPr>
          <w:rFonts w:asciiTheme="minorHAnsi" w:hAnsiTheme="minorHAnsi" w:cstheme="minorHAnsi"/>
          <w:sz w:val="22"/>
          <w:szCs w:val="22"/>
          <w:lang w:val="nl-NL"/>
        </w:rPr>
        <w:t>Na(a)m(en) vertegenwoordigingsbevoegde ondertekenaar(s):</w:t>
      </w:r>
    </w:p>
    <w:p w14:paraId="4B294E48" w14:textId="77777777" w:rsidR="002E2B4B" w:rsidRPr="00F559CA" w:rsidRDefault="002E2B4B" w:rsidP="002E2B4B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0AACF714" w14:textId="77777777" w:rsidR="002E2B4B" w:rsidRPr="00F559CA" w:rsidRDefault="002E2B4B" w:rsidP="002E2B4B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288F625B" w14:textId="77777777" w:rsidR="002E2B4B" w:rsidRPr="00F559CA" w:rsidRDefault="002E2B4B" w:rsidP="002E2B4B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F559CA">
        <w:rPr>
          <w:rFonts w:asciiTheme="minorHAnsi" w:hAnsiTheme="minorHAnsi" w:cstheme="minorHAnsi"/>
          <w:sz w:val="22"/>
          <w:szCs w:val="22"/>
          <w:lang w:val="nl-NL"/>
        </w:rPr>
        <w:t>………………………………………………………………………………………………………………………</w:t>
      </w:r>
    </w:p>
    <w:p w14:paraId="1FBCF75B" w14:textId="77777777" w:rsidR="002E2B4B" w:rsidRPr="00F559CA" w:rsidRDefault="002E2B4B" w:rsidP="002E2B4B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2F6A1DAD" w14:textId="77777777" w:rsidR="002E2B4B" w:rsidRPr="00F559CA" w:rsidRDefault="002E2B4B" w:rsidP="002E2B4B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F559CA">
        <w:rPr>
          <w:rFonts w:asciiTheme="minorHAnsi" w:hAnsiTheme="minorHAnsi" w:cstheme="minorHAnsi"/>
          <w:sz w:val="22"/>
          <w:szCs w:val="22"/>
          <w:lang w:val="nl-NL"/>
        </w:rPr>
        <w:t>Datum:</w:t>
      </w:r>
    </w:p>
    <w:p w14:paraId="1EC174A2" w14:textId="77777777" w:rsidR="00D771B8" w:rsidRPr="00F559CA" w:rsidRDefault="00D771B8" w:rsidP="002E2B4B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7A687FF5" w14:textId="77777777" w:rsidR="00D771B8" w:rsidRPr="00F559CA" w:rsidRDefault="00D771B8" w:rsidP="002E2B4B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1501317E" w14:textId="7EA42691" w:rsidR="00375321" w:rsidRPr="00F559CA" w:rsidRDefault="002E2B4B" w:rsidP="002E2B4B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F559CA">
        <w:rPr>
          <w:rFonts w:asciiTheme="minorHAnsi" w:hAnsiTheme="minorHAnsi" w:cstheme="minorHAnsi"/>
          <w:sz w:val="22"/>
          <w:szCs w:val="22"/>
          <w:lang w:val="nl-NL"/>
        </w:rPr>
        <w:t>Handtekening(en):</w:t>
      </w:r>
    </w:p>
    <w:sectPr w:rsidR="00375321" w:rsidRPr="00F559CA" w:rsidSect="00375321">
      <w:headerReference w:type="default" r:id="rId10"/>
      <w:footerReference w:type="default" r:id="rId11"/>
      <w:pgSz w:w="11906" w:h="16838"/>
      <w:pgMar w:top="209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BAB22" w14:textId="77777777" w:rsidR="00E309FA" w:rsidRDefault="00E309FA" w:rsidP="00375321">
      <w:r>
        <w:separator/>
      </w:r>
    </w:p>
  </w:endnote>
  <w:endnote w:type="continuationSeparator" w:id="0">
    <w:p w14:paraId="7CF7E799" w14:textId="77777777" w:rsidR="00E309FA" w:rsidRDefault="00E309FA" w:rsidP="00375321">
      <w:r>
        <w:continuationSeparator/>
      </w:r>
    </w:p>
  </w:endnote>
  <w:endnote w:type="continuationNotice" w:id="1">
    <w:p w14:paraId="477BE0E0" w14:textId="77777777" w:rsidR="00E309FA" w:rsidRDefault="00E309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55E4A" w14:textId="31766209" w:rsidR="006152DE" w:rsidRPr="00BA31D7" w:rsidRDefault="006152DE" w:rsidP="006B11DB">
    <w:pPr>
      <w:pStyle w:val="Voettekst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9C145" w14:textId="77777777" w:rsidR="00E309FA" w:rsidRDefault="00E309FA" w:rsidP="00375321">
      <w:r>
        <w:separator/>
      </w:r>
    </w:p>
  </w:footnote>
  <w:footnote w:type="continuationSeparator" w:id="0">
    <w:p w14:paraId="0CFCC1D2" w14:textId="77777777" w:rsidR="00E309FA" w:rsidRDefault="00E309FA" w:rsidP="00375321">
      <w:r>
        <w:continuationSeparator/>
      </w:r>
    </w:p>
  </w:footnote>
  <w:footnote w:type="continuationNotice" w:id="1">
    <w:p w14:paraId="576557E5" w14:textId="77777777" w:rsidR="00E309FA" w:rsidRDefault="00E309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FB958" w14:textId="704F0FFF" w:rsidR="00062E4F" w:rsidRDefault="00062E4F">
    <w:pPr>
      <w:pStyle w:val="Koptekst"/>
    </w:pPr>
  </w:p>
  <w:p w14:paraId="7D233A80" w14:textId="3F06CFAB" w:rsidR="00062E4F" w:rsidRDefault="00062E4F">
    <w:pPr>
      <w:pStyle w:val="Koptekst"/>
    </w:pPr>
  </w:p>
  <w:p w14:paraId="43CE1AA8" w14:textId="1BBFF82A" w:rsidR="00062E4F" w:rsidRDefault="00062E4F">
    <w:pPr>
      <w:pStyle w:val="Koptekst"/>
    </w:pPr>
  </w:p>
  <w:p w14:paraId="19240846" w14:textId="27C27CEA" w:rsidR="00375321" w:rsidRDefault="003753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CAA17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7A99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02B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17EA2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0A9B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D499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5CA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09B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AA4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ECA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C26B9B"/>
    <w:multiLevelType w:val="hybridMultilevel"/>
    <w:tmpl w:val="C59EF810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3795297">
    <w:abstractNumId w:val="9"/>
  </w:num>
  <w:num w:numId="2" w16cid:durableId="864295405">
    <w:abstractNumId w:val="7"/>
  </w:num>
  <w:num w:numId="3" w16cid:durableId="664629283">
    <w:abstractNumId w:val="6"/>
  </w:num>
  <w:num w:numId="4" w16cid:durableId="630674855">
    <w:abstractNumId w:val="5"/>
  </w:num>
  <w:num w:numId="5" w16cid:durableId="1667587877">
    <w:abstractNumId w:val="4"/>
  </w:num>
  <w:num w:numId="6" w16cid:durableId="537931909">
    <w:abstractNumId w:val="8"/>
  </w:num>
  <w:num w:numId="7" w16cid:durableId="1594777996">
    <w:abstractNumId w:val="3"/>
  </w:num>
  <w:num w:numId="8" w16cid:durableId="379482899">
    <w:abstractNumId w:val="2"/>
  </w:num>
  <w:num w:numId="9" w16cid:durableId="88159133">
    <w:abstractNumId w:val="1"/>
  </w:num>
  <w:num w:numId="10" w16cid:durableId="48502173">
    <w:abstractNumId w:val="0"/>
  </w:num>
  <w:num w:numId="11" w16cid:durableId="2081251699">
    <w:abstractNumId w:val="11"/>
  </w:num>
  <w:num w:numId="12" w16cid:durableId="6389262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MYCORSA"/>
    <w:docVar w:name="DocAuthor" w:val="TEST TESTGEBRUIKER03"/>
    <w:docVar w:name="DocDuplex" w:val="DUPLEX_DEFAULT"/>
    <w:docVar w:name="DocIndex" w:val="0000"/>
    <w:docVar w:name="DocPrinter" w:val="NOPRINTER"/>
    <w:docVar w:name="DocReg" w:val="0"/>
    <w:docVar w:name="DocType" w:val="RLD-E"/>
    <w:docVar w:name="DocumentLanguage" w:val="nl-NL"/>
    <w:docVar w:name="IW_Generated" w:val="True"/>
    <w:docVar w:name="mitStyleTemplates" w:val="huisstijl|"/>
    <w:docVar w:name="tblField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Field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FieldName' rs:number='2' rs:write='true'&gt;_x000d__x000a__x0009__x0009__x0009_&lt;s:datatype dt:type='string' dt:maxLength='150' rs:precision='0'_x000d__x000a__x0009__x0009__x0009_ rs:maybenull='false'/&gt;_x000d__x000a__x0009__x0009_&lt;/s:AttributeType&gt;_x000d__x000a__x0009__x0009_&lt;s:AttributeType name='fldFieldDescription' rs:number='3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FieldIndex' rs:number='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Prompt' rs:number='5'_x000d__x000a__x0009__x0009__x0009_ rs:write='true'&gt;_x000d__x000a__x0009__x0009__x0009_&lt;s:datatype dt:type='string' dt:maxLength='100' rs:precision='0'_x000d__x000a__x0009__x0009__x0009_ rs:maybenull='false'/&gt;_x000d__x000a__x0009__x0009_&lt;/s:AttributeType&gt;_x000d__x000a__x0009__x0009_&lt;s:AttributeType name='fldFieldTip' rs:number='6' rs:nullable='true'_x000d__x000a__x0009__x0009__x0009_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ataType' rs:number='7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Format' rs:number='8'_x000d__x000a__x0009__x0009__x0009_ rs:nullable='true'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efault' rs:number='9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DocProp' rs:number='10'_x000d__x000a__x0009__x0009__x0009_ rs:write='true'&gt;_x000d__x000a__x0009__x0009__x0009_&lt;s:datatype dt:type='string' dt:maxLength='100' rs:precision='0'_x000d__x000a__x0009__x0009__x0009_ rs:maybenull='false'/&gt;_x000d__x000a__x0009__x0009_&lt;/s:AttributeType&gt;_x000d__x000a__x0009__x0009_&lt;s:AttributeType name='fldFieldRequired' rs:number='11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DataSource' rs:number='12'_x000d__x000a__x0009__x0009__x0009_ rs:nullable='true'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ialogRelation' rs:number='13'_x000d__x000a__x0009__x0009__x0009_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FieldList' rs:number='1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Run' rs:number='15' rs:nullable='true'_x000d__x000a__x0009__x0009__x0009_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Merge' rs:number='16'_x000d__x000a__x0009__x0009__x0009_ rs:write='true'&gt;_x000d__x000a__x0009__x0009__x0009_&lt;s:datatype dt:type='boolean' dt:maxLength='2' rs:precision='0'_x000d__x000a__x0009__x0009__x0009_ rs:fixedlength='true' rs:maybenull='false'/&gt;_x000d__x000a__x0009__x0009_&lt;/s:AttributeType&gt;_x000d__x000a__x0009__x0009_&lt;s:AttributeType name='fldFieldHidden' rs:number='17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Len' rs:number='18'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Help' rs:number='19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Xpath' rs:number='20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LinkedProp' rs:number='21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blGroup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Group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GroupName' rs:number='2' rs:write='true'&gt;_x000d__x000a__x0009__x0009__x0009_&lt;s:datatype dt:type='string' dt:maxLength='150' rs:precision='0'_x000d__x000a__x0009__x0009__x0009_ rs:maybenull='false'/&gt;_x000d__x000a__x0009__x0009_&lt;/s:AttributeType&gt;_x000d__x000a__x0009__x0009_&lt;s:AttributeType name='fldGroupDescription' rs:number='3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GroupIndex' rs:number='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&lt;/DESCRIPTIONS&gt;_x000d__x000a_&lt;/ProjectLanguageValues&gt;"/>
    <w:docVar w:name="tblValue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Value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ValueParentID' rs:number='2'_x000d__x000a__x0009__x0009__x0009_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ValueName' rs:number='3'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ValueExValue' rs:number='4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ValueIndex' rs:number='5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ValueType' rs:number='6'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humbnailPath" w:val="C:\Users\jsteinmeier\AppData\Local\Temp\tmp172F.png"/>
  </w:docVars>
  <w:rsids>
    <w:rsidRoot w:val="002E2B4B"/>
    <w:rsid w:val="0000036A"/>
    <w:rsid w:val="00062E4F"/>
    <w:rsid w:val="00063E40"/>
    <w:rsid w:val="000C5838"/>
    <w:rsid w:val="00170B91"/>
    <w:rsid w:val="00187643"/>
    <w:rsid w:val="0019447B"/>
    <w:rsid w:val="001A5660"/>
    <w:rsid w:val="00232555"/>
    <w:rsid w:val="002653C2"/>
    <w:rsid w:val="00297EB8"/>
    <w:rsid w:val="002E2B4B"/>
    <w:rsid w:val="002E566B"/>
    <w:rsid w:val="00337847"/>
    <w:rsid w:val="00343948"/>
    <w:rsid w:val="00365AA9"/>
    <w:rsid w:val="00375321"/>
    <w:rsid w:val="003F416B"/>
    <w:rsid w:val="0046388F"/>
    <w:rsid w:val="00525186"/>
    <w:rsid w:val="005363C9"/>
    <w:rsid w:val="00554D0D"/>
    <w:rsid w:val="00591F29"/>
    <w:rsid w:val="005F7351"/>
    <w:rsid w:val="006152DE"/>
    <w:rsid w:val="00615B52"/>
    <w:rsid w:val="006200A9"/>
    <w:rsid w:val="006661AC"/>
    <w:rsid w:val="006B11DB"/>
    <w:rsid w:val="006D37AE"/>
    <w:rsid w:val="00760AA3"/>
    <w:rsid w:val="007C2C5D"/>
    <w:rsid w:val="0088247C"/>
    <w:rsid w:val="008E4070"/>
    <w:rsid w:val="009813D6"/>
    <w:rsid w:val="00996DE5"/>
    <w:rsid w:val="009C548F"/>
    <w:rsid w:val="009D48F4"/>
    <w:rsid w:val="00A90F59"/>
    <w:rsid w:val="00AD0F53"/>
    <w:rsid w:val="00AE442E"/>
    <w:rsid w:val="00AF49C8"/>
    <w:rsid w:val="00BA31D7"/>
    <w:rsid w:val="00BB753D"/>
    <w:rsid w:val="00BF7752"/>
    <w:rsid w:val="00C40A80"/>
    <w:rsid w:val="00C71952"/>
    <w:rsid w:val="00D771B8"/>
    <w:rsid w:val="00E230EC"/>
    <w:rsid w:val="00E309FA"/>
    <w:rsid w:val="00ED6495"/>
    <w:rsid w:val="00EE0C4C"/>
    <w:rsid w:val="00F559CA"/>
    <w:rsid w:val="00F93692"/>
    <w:rsid w:val="00FD2092"/>
    <w:rsid w:val="00FD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EA5A30"/>
  <w15:docId w15:val="{BA148886-9481-4159-9C0B-7C04EC902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9447B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Gegevens">
    <w:name w:val="BriefGegevens"/>
    <w:basedOn w:val="Standaard"/>
    <w:rsid w:val="0019447B"/>
    <w:pPr>
      <w:spacing w:line="200" w:lineRule="exact"/>
      <w:ind w:left="1503" w:hanging="1503"/>
    </w:pPr>
  </w:style>
  <w:style w:type="character" w:customStyle="1" w:styleId="BriefGegevensVariabel">
    <w:name w:val="BriefGegevensVariabel"/>
    <w:rsid w:val="0019447B"/>
    <w:rPr>
      <w:rFonts w:ascii="Verdana" w:hAnsi="Verdana"/>
      <w:sz w:val="20"/>
    </w:rPr>
  </w:style>
  <w:style w:type="character" w:customStyle="1" w:styleId="BriefGegevensVast">
    <w:name w:val="BriefGegevensVast"/>
    <w:rsid w:val="0019447B"/>
    <w:rPr>
      <w:rFonts w:ascii="Arial" w:hAnsi="Arial"/>
      <w:sz w:val="14"/>
    </w:rPr>
  </w:style>
  <w:style w:type="paragraph" w:styleId="Koptekst">
    <w:name w:val="header"/>
    <w:basedOn w:val="Standaard"/>
    <w:rsid w:val="0019447B"/>
    <w:pPr>
      <w:tabs>
        <w:tab w:val="center" w:pos="4536"/>
        <w:tab w:val="right" w:pos="9072"/>
      </w:tabs>
    </w:pPr>
    <w:rPr>
      <w:sz w:val="18"/>
    </w:rPr>
  </w:style>
  <w:style w:type="character" w:styleId="Paginanummer">
    <w:name w:val="page number"/>
    <w:rsid w:val="0019447B"/>
  </w:style>
  <w:style w:type="paragraph" w:customStyle="1" w:styleId="StandaardMinuut">
    <w:name w:val="StandaardMinuut"/>
    <w:basedOn w:val="Koptekst"/>
    <w:rsid w:val="0019447B"/>
    <w:pPr>
      <w:tabs>
        <w:tab w:val="clear" w:pos="0"/>
        <w:tab w:val="clear" w:pos="380"/>
        <w:tab w:val="clear" w:pos="4536"/>
        <w:tab w:val="clear" w:pos="9072"/>
      </w:tabs>
      <w:ind w:left="5812"/>
    </w:pPr>
  </w:style>
  <w:style w:type="table" w:styleId="Tabelraster">
    <w:name w:val="Table Grid"/>
    <w:basedOn w:val="Standaardtabel"/>
    <w:rsid w:val="0019447B"/>
    <w:pPr>
      <w:tabs>
        <w:tab w:val="left" w:pos="-1440"/>
        <w:tab w:val="left" w:pos="-720"/>
        <w:tab w:val="left" w:pos="0"/>
        <w:tab w:val="left" w:pos="380"/>
      </w:tabs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19447B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styleId="Hyperlink">
    <w:name w:val="Hyperlink"/>
    <w:basedOn w:val="Standaardalinea-lettertype"/>
    <w:rsid w:val="00375321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52518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525186"/>
    <w:rPr>
      <w:rFonts w:ascii="Segoe UI" w:hAnsi="Segoe UI" w:cs="Segoe UI"/>
      <w:sz w:val="18"/>
      <w:szCs w:val="18"/>
      <w:lang w:val="nl"/>
    </w:rPr>
  </w:style>
  <w:style w:type="paragraph" w:styleId="Normaalweb">
    <w:name w:val="Normal (Web)"/>
    <w:basedOn w:val="Standaard"/>
    <w:uiPriority w:val="99"/>
    <w:semiHidden/>
    <w:unhideWhenUsed/>
    <w:rsid w:val="00AF49C8"/>
    <w:pPr>
      <w:tabs>
        <w:tab w:val="clear" w:pos="-1440"/>
        <w:tab w:val="clear" w:pos="-720"/>
        <w:tab w:val="clear" w:pos="0"/>
        <w:tab w:val="clear" w:pos="380"/>
      </w:tabs>
      <w:spacing w:before="100" w:beforeAutospacing="1" w:after="100" w:afterAutospacing="1"/>
    </w:pPr>
    <w:rPr>
      <w:rFonts w:ascii="Times New Roman" w:hAnsi="Times New Roman"/>
      <w:sz w:val="24"/>
      <w:szCs w:val="24"/>
      <w:lang w:val="nl-NL"/>
    </w:rPr>
  </w:style>
  <w:style w:type="character" w:styleId="Verwijzingopmerking">
    <w:name w:val="annotation reference"/>
    <w:basedOn w:val="Standaardalinea-lettertype"/>
    <w:semiHidden/>
    <w:unhideWhenUsed/>
    <w:rsid w:val="00BF7752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BF7752"/>
  </w:style>
  <w:style w:type="character" w:customStyle="1" w:styleId="TekstopmerkingChar">
    <w:name w:val="Tekst opmerking Char"/>
    <w:basedOn w:val="Standaardalinea-lettertype"/>
    <w:link w:val="Tekstopmerking"/>
    <w:semiHidden/>
    <w:rsid w:val="00BF7752"/>
    <w:rPr>
      <w:rFonts w:ascii="Verdana" w:hAnsi="Verdana"/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F77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F7752"/>
    <w:rPr>
      <w:rFonts w:ascii="Verdana" w:hAnsi="Verdana"/>
      <w:b/>
      <w:bCs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IWRITER\A4%20met%20logo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16011F69F37348A714EC94AB4B37D0" ma:contentTypeVersion="2" ma:contentTypeDescription="Een nieuw document maken." ma:contentTypeScope="" ma:versionID="7534b4443e8ac68dd8ac99752b2ad23a">
  <xsd:schema xmlns:xsd="http://www.w3.org/2001/XMLSchema" xmlns:xs="http://www.w3.org/2001/XMLSchema" xmlns:p="http://schemas.microsoft.com/office/2006/metadata/properties" xmlns:ns2="f7633760-d137-46df-a52a-6ea198cb6179" targetNamespace="http://schemas.microsoft.com/office/2006/metadata/properties" ma:root="true" ma:fieldsID="e667ed71cf5545e825f7f76e01628a69" ns2:_="">
    <xsd:import namespace="f7633760-d137-46df-a52a-6ea198cb61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33760-d137-46df-a52a-6ea198cb61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8A337A-0863-4BE7-97D0-547B39F26A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3A54DD-B17F-419F-BB42-F6AE3A388E61}"/>
</file>

<file path=customXml/itemProps3.xml><?xml version="1.0" encoding="utf-8"?>
<ds:datastoreItem xmlns:ds="http://schemas.openxmlformats.org/officeDocument/2006/customXml" ds:itemID="{FA7BC4F6-823D-42D7-94D7-CA412D431E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met logo</Template>
  <TotalTime>0</TotalTime>
  <Pages>1</Pages>
  <Words>272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Links>
    <vt:vector size="6" baseType="variant">
      <vt:variant>
        <vt:i4>3735552</vt:i4>
      </vt:variant>
      <vt:variant>
        <vt:i4>0</vt:i4>
      </vt:variant>
      <vt:variant>
        <vt:i4>0</vt:i4>
      </vt:variant>
      <vt:variant>
        <vt:i4>5</vt:i4>
      </vt:variant>
      <vt:variant>
        <vt:lpwstr>mailto:post@rijnland.net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Maurits Hulsegge</dc:creator>
  <cp:lastModifiedBy>Kees Koopmans</cp:lastModifiedBy>
  <cp:revision>3</cp:revision>
  <dcterms:created xsi:type="dcterms:W3CDTF">2022-09-21T09:07:00Z</dcterms:created>
  <dcterms:modified xsi:type="dcterms:W3CDTF">2022-09-21T15:22:00Z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ContentTypeId">
    <vt:lpwstr>0x010100D79FE17D52949B489B5E381814D27872</vt:lpwstr>
  </property>
  <property fmtid="{D5CDD505-2E9C-101B-9397-08002B2CF9AE}" pid="4" name="MediaServiceImageTags">
    <vt:lpwstr/>
  </property>
</Properties>
</file>