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B1B55" w14:textId="6AE4CC86" w:rsidR="00170202" w:rsidRPr="0033512D" w:rsidRDefault="0033512D" w:rsidP="00170202">
      <w:pPr>
        <w:rPr>
          <w:rFonts w:asciiTheme="minorHAnsi" w:eastAsia="Verdana" w:hAnsiTheme="minorHAnsi" w:cs="Arial"/>
          <w:b/>
          <w:bCs/>
          <w:szCs w:val="20"/>
        </w:rPr>
      </w:pPr>
      <w:r w:rsidRPr="0033512D">
        <w:rPr>
          <w:rFonts w:asciiTheme="minorHAnsi" w:eastAsia="Verdana" w:hAnsiTheme="minorHAnsi" w:cs="Arial"/>
          <w:b/>
          <w:bCs/>
          <w:szCs w:val="20"/>
        </w:rPr>
        <w:t>Referentieformulier aanbesteding Vormgevingsdienstverlening</w:t>
      </w:r>
    </w:p>
    <w:p w14:paraId="3658C497" w14:textId="019E657B" w:rsidR="00170202" w:rsidRDefault="00170202" w:rsidP="00170202">
      <w:pPr>
        <w:rPr>
          <w:rFonts w:asciiTheme="minorHAnsi" w:hAnsiTheme="minorHAnsi"/>
        </w:rPr>
      </w:pPr>
    </w:p>
    <w:p w14:paraId="34A7C41A" w14:textId="20C265C5" w:rsidR="0033512D" w:rsidRDefault="0033512D" w:rsidP="00170202">
      <w:pPr>
        <w:rPr>
          <w:rFonts w:asciiTheme="minorHAnsi" w:hAnsiTheme="minorHAnsi"/>
        </w:rPr>
      </w:pPr>
      <w:r>
        <w:rPr>
          <w:rFonts w:asciiTheme="minorHAnsi" w:hAnsiTheme="minorHAnsi"/>
        </w:rPr>
        <w:t>Naam inschrijver:</w:t>
      </w:r>
      <w:r>
        <w:rPr>
          <w:rFonts w:asciiTheme="minorHAnsi" w:hAnsiTheme="minorHAnsi"/>
        </w:rPr>
        <w:tab/>
      </w:r>
    </w:p>
    <w:p w14:paraId="0E623883" w14:textId="77777777" w:rsidR="009F4C91" w:rsidRDefault="009F4C91" w:rsidP="00170202">
      <w:pPr>
        <w:rPr>
          <w:rFonts w:asciiTheme="minorHAnsi" w:hAnsiTheme="minorHAnsi"/>
        </w:rPr>
      </w:pPr>
    </w:p>
    <w:p w14:paraId="5CC6EE89" w14:textId="5B9C186F" w:rsidR="0033512D" w:rsidRDefault="0033512D" w:rsidP="00170202">
      <w:pPr>
        <w:rPr>
          <w:rFonts w:asciiTheme="minorHAnsi" w:hAnsiTheme="minorHAnsi"/>
        </w:rPr>
      </w:pPr>
      <w:r>
        <w:rPr>
          <w:rFonts w:asciiTheme="minorHAnsi" w:hAnsiTheme="minorHAnsi"/>
        </w:rPr>
        <w:t>Contactpersoon:</w:t>
      </w:r>
    </w:p>
    <w:p w14:paraId="0CB33DC7" w14:textId="2DC40776" w:rsidR="0033512D" w:rsidRDefault="0033512D" w:rsidP="00170202">
      <w:pPr>
        <w:rPr>
          <w:rFonts w:asciiTheme="minorHAnsi" w:hAnsiTheme="minorHAnsi"/>
        </w:rPr>
      </w:pPr>
    </w:p>
    <w:p w14:paraId="1A7D75DF" w14:textId="77777777" w:rsidR="009F4C91" w:rsidRDefault="009F4C91" w:rsidP="00170202">
      <w:pPr>
        <w:rPr>
          <w:rFonts w:asciiTheme="minorHAnsi" w:hAnsiTheme="minorHAnsi"/>
        </w:rPr>
      </w:pPr>
    </w:p>
    <w:p w14:paraId="545EF775" w14:textId="596889DB" w:rsidR="0033512D" w:rsidRDefault="0033512D" w:rsidP="00170202">
      <w:pPr>
        <w:rPr>
          <w:rFonts w:asciiTheme="minorHAnsi" w:hAnsiTheme="minorHAnsi"/>
        </w:rPr>
      </w:pPr>
      <w:r>
        <w:rPr>
          <w:rFonts w:asciiTheme="minorHAnsi" w:hAnsiTheme="minorHAnsi"/>
        </w:rPr>
        <w:t>Naam referentieorganisatie:</w:t>
      </w:r>
    </w:p>
    <w:p w14:paraId="26036FB1" w14:textId="77777777" w:rsidR="009F4C91" w:rsidRDefault="009F4C91" w:rsidP="00170202">
      <w:pPr>
        <w:rPr>
          <w:rFonts w:asciiTheme="minorHAnsi" w:hAnsiTheme="minorHAnsi"/>
        </w:rPr>
      </w:pPr>
    </w:p>
    <w:p w14:paraId="2232074C" w14:textId="6B9DF66C" w:rsidR="0033512D" w:rsidRDefault="0033512D" w:rsidP="00170202">
      <w:pPr>
        <w:rPr>
          <w:rFonts w:asciiTheme="minorHAnsi" w:hAnsiTheme="minorHAnsi"/>
        </w:rPr>
      </w:pPr>
      <w:r>
        <w:rPr>
          <w:rFonts w:asciiTheme="minorHAnsi" w:hAnsiTheme="minorHAnsi"/>
        </w:rPr>
        <w:t>Contactpersoon referentieorganisatie:</w:t>
      </w:r>
    </w:p>
    <w:p w14:paraId="757087F9" w14:textId="77777777" w:rsidR="009F4C91" w:rsidRDefault="009F4C91" w:rsidP="00170202">
      <w:pPr>
        <w:rPr>
          <w:rFonts w:asciiTheme="minorHAnsi" w:hAnsiTheme="minorHAnsi"/>
        </w:rPr>
      </w:pPr>
    </w:p>
    <w:p w14:paraId="486FBF8A" w14:textId="557B4770" w:rsidR="0033512D" w:rsidRDefault="0033512D" w:rsidP="00170202">
      <w:pPr>
        <w:rPr>
          <w:rFonts w:asciiTheme="minorHAnsi" w:hAnsiTheme="minorHAnsi"/>
        </w:rPr>
      </w:pPr>
      <w:r>
        <w:rPr>
          <w:rFonts w:asciiTheme="minorHAnsi" w:hAnsiTheme="minorHAnsi"/>
        </w:rPr>
        <w:t>Functie contactpersoon:</w:t>
      </w:r>
    </w:p>
    <w:p w14:paraId="03F5B3C2" w14:textId="77777777" w:rsidR="009F4C91" w:rsidRDefault="009F4C91" w:rsidP="00170202">
      <w:pPr>
        <w:rPr>
          <w:rFonts w:asciiTheme="minorHAnsi" w:hAnsiTheme="minorHAnsi"/>
        </w:rPr>
      </w:pPr>
    </w:p>
    <w:p w14:paraId="13050EE9" w14:textId="53E143DF" w:rsidR="0033512D" w:rsidRDefault="0033512D" w:rsidP="00170202">
      <w:pPr>
        <w:rPr>
          <w:rFonts w:asciiTheme="minorHAnsi" w:hAnsiTheme="minorHAnsi"/>
        </w:rPr>
      </w:pPr>
      <w:r>
        <w:rPr>
          <w:rFonts w:asciiTheme="minorHAnsi" w:hAnsiTheme="minorHAnsi"/>
        </w:rPr>
        <w:t>Telefoonnummer contactpersoon:</w:t>
      </w:r>
    </w:p>
    <w:p w14:paraId="2DCC83DA" w14:textId="77777777" w:rsidR="009F4C91" w:rsidRDefault="009F4C91" w:rsidP="00170202">
      <w:pPr>
        <w:rPr>
          <w:rFonts w:asciiTheme="minorHAnsi" w:hAnsiTheme="minorHAnsi"/>
        </w:rPr>
      </w:pPr>
    </w:p>
    <w:p w14:paraId="30C0C1F4" w14:textId="3F013EA1" w:rsidR="0033512D" w:rsidRDefault="0033512D" w:rsidP="00170202">
      <w:pPr>
        <w:rPr>
          <w:rFonts w:asciiTheme="minorHAnsi" w:hAnsiTheme="minorHAnsi"/>
        </w:rPr>
      </w:pPr>
      <w:r>
        <w:rPr>
          <w:rFonts w:asciiTheme="minorHAnsi" w:hAnsiTheme="minorHAnsi"/>
        </w:rPr>
        <w:t>Email contactpersoon:</w:t>
      </w:r>
    </w:p>
    <w:p w14:paraId="05E50079" w14:textId="7992AA13" w:rsidR="0033512D" w:rsidRDefault="0033512D" w:rsidP="00170202">
      <w:pPr>
        <w:rPr>
          <w:rFonts w:asciiTheme="minorHAnsi" w:hAnsiTheme="minorHAnsi"/>
        </w:rPr>
      </w:pPr>
    </w:p>
    <w:p w14:paraId="5F908A4B" w14:textId="77777777" w:rsidR="009F4C91" w:rsidRPr="009F4C91" w:rsidRDefault="009F4C91" w:rsidP="009F4C91">
      <w:pPr>
        <w:rPr>
          <w:rFonts w:asciiTheme="minorHAnsi" w:hAnsiTheme="minorHAnsi"/>
        </w:rPr>
      </w:pPr>
    </w:p>
    <w:tbl>
      <w:tblPr>
        <w:tblW w:w="864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2478"/>
        <w:gridCol w:w="73"/>
        <w:gridCol w:w="2977"/>
      </w:tblGrid>
      <w:tr w:rsidR="009F4C91" w:rsidRPr="009F4C91" w14:paraId="66C4D49A" w14:textId="77777777" w:rsidTr="00CE5389">
        <w:trPr>
          <w:trHeight w:val="239"/>
        </w:trPr>
        <w:tc>
          <w:tcPr>
            <w:tcW w:w="86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64646" w14:textId="77777777" w:rsidR="009F4C91" w:rsidRPr="009F4C91" w:rsidRDefault="009F4C91" w:rsidP="009F4C91">
            <w:pPr>
              <w:rPr>
                <w:rFonts w:asciiTheme="minorHAnsi" w:hAnsiTheme="minorHAnsi"/>
                <w:b/>
                <w:bCs/>
              </w:rPr>
            </w:pPr>
            <w:r w:rsidRPr="009F4C91">
              <w:rPr>
                <w:rFonts w:asciiTheme="minorHAnsi" w:hAnsiTheme="minorHAnsi"/>
                <w:b/>
                <w:bCs/>
              </w:rPr>
              <w:t>Bij onderstaande vragen is maximaal 1 keuze toegestaan.</w:t>
            </w:r>
          </w:p>
          <w:p w14:paraId="3C92BBE7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  <w:p w14:paraId="643F69E7" w14:textId="77777777" w:rsidR="009F4C91" w:rsidRPr="009F4C91" w:rsidRDefault="009F4C91" w:rsidP="009F4C91">
            <w:pPr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</w:rPr>
              <w:t>De opdracht is uitgevoerd voor het type organisatie:</w:t>
            </w:r>
          </w:p>
          <w:p w14:paraId="6FCEACB7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</w:tc>
      </w:tr>
      <w:tr w:rsidR="009F4C91" w:rsidRPr="009F4C91" w14:paraId="6E0F8F54" w14:textId="77777777" w:rsidTr="00CE5389">
        <w:trPr>
          <w:trHeight w:val="23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CF5FB" w14:textId="790F0559" w:rsidR="009F4C91" w:rsidRPr="009F4C91" w:rsidRDefault="009C71C8" w:rsidP="009F4C91">
            <w:pPr>
              <w:rPr>
                <w:rFonts w:asciiTheme="minorHAnsi" w:hAnsiTheme="minorHAnsi"/>
              </w:rPr>
            </w:pPr>
            <w:bookmarkStart w:id="0" w:name="_Hlk126054493"/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</w:rPr>
              <w:t xml:space="preserve">Veiligheidsregio, </w:t>
            </w:r>
            <w:r w:rsidR="009F4C91" w:rsidRPr="009F4C91">
              <w:rPr>
                <w:rFonts w:asciiTheme="minorHAnsi" w:hAnsiTheme="minorHAnsi"/>
                <w:b/>
                <w:bCs/>
              </w:rPr>
              <w:t>8 punten</w:t>
            </w:r>
          </w:p>
        </w:tc>
        <w:tc>
          <w:tcPr>
            <w:tcW w:w="2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57672" w14:textId="7A68112A" w:rsidR="009F4C91" w:rsidRPr="009F4C91" w:rsidRDefault="009C71C8" w:rsidP="009F4C91">
            <w:pPr>
              <w:rPr>
                <w:rFonts w:asciiTheme="minorHAnsi" w:hAnsiTheme="minorHAnsi"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 </w:t>
            </w:r>
            <w:r w:rsidR="009F4C91" w:rsidRPr="009F4C91">
              <w:rPr>
                <w:rFonts w:asciiTheme="minorHAnsi" w:hAnsiTheme="minorHAnsi"/>
              </w:rPr>
              <w:t xml:space="preserve">Publieke sector, anders dan Veiligheidsregio, </w:t>
            </w:r>
          </w:p>
          <w:p w14:paraId="246DF292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  <w:b/>
                <w:bCs/>
              </w:rPr>
              <w:t>6 punten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F87F5" w14:textId="1B5235A2" w:rsidR="009F4C91" w:rsidRPr="009F4C91" w:rsidRDefault="009C71C8" w:rsidP="009F4C91">
            <w:pPr>
              <w:rPr>
                <w:rFonts w:asciiTheme="minorHAnsi" w:hAnsiTheme="minorHAnsi"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</w:rPr>
              <w:t xml:space="preserve">Private sector, </w:t>
            </w:r>
            <w:r w:rsidR="009F4C91" w:rsidRPr="009F4C91">
              <w:rPr>
                <w:rFonts w:asciiTheme="minorHAnsi" w:hAnsiTheme="minorHAnsi"/>
                <w:b/>
                <w:bCs/>
              </w:rPr>
              <w:t>4 punten</w:t>
            </w:r>
          </w:p>
        </w:tc>
      </w:tr>
      <w:tr w:rsidR="009F4C91" w:rsidRPr="009F4C91" w14:paraId="6D483DE9" w14:textId="77777777" w:rsidTr="00CE5389">
        <w:trPr>
          <w:trHeight w:val="17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A74BC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  <w:bookmarkStart w:id="1" w:name="_Hlk124419025"/>
            <w:bookmarkEnd w:id="0"/>
          </w:p>
          <w:p w14:paraId="545D4DCD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  <w:p w14:paraId="1A7E94D5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05D50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886CD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</w:tc>
      </w:tr>
      <w:tr w:rsidR="009F4C91" w:rsidRPr="009F4C91" w14:paraId="3DECDF56" w14:textId="77777777" w:rsidTr="00CE5389">
        <w:trPr>
          <w:gridAfter w:val="2"/>
          <w:wAfter w:w="3050" w:type="dxa"/>
          <w:trHeight w:val="239"/>
        </w:trPr>
        <w:tc>
          <w:tcPr>
            <w:tcW w:w="5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7C12E0" w14:textId="77777777" w:rsidR="009F4C91" w:rsidRPr="009F4C91" w:rsidRDefault="009F4C91" w:rsidP="009F4C91">
            <w:pPr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  <w:bCs/>
              </w:rPr>
              <w:t>Het vormgevingswerk van de opdracht is uitgevoerd door middel van de inzet van personeel op basis van:</w:t>
            </w:r>
            <w:r w:rsidRPr="009F4C91">
              <w:rPr>
                <w:rFonts w:asciiTheme="minorHAnsi" w:hAnsiTheme="minorHAnsi"/>
              </w:rPr>
              <w:t xml:space="preserve"> </w:t>
            </w:r>
          </w:p>
        </w:tc>
      </w:tr>
      <w:tr w:rsidR="009F4C91" w:rsidRPr="009F4C91" w14:paraId="151B7D85" w14:textId="77777777" w:rsidTr="00CE5389">
        <w:trPr>
          <w:trHeight w:val="23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0B66A" w14:textId="06E7CD1A" w:rsidR="009F4C91" w:rsidRPr="009F4C91" w:rsidRDefault="009C71C8" w:rsidP="009F4C91">
            <w:pPr>
              <w:rPr>
                <w:rFonts w:asciiTheme="minorHAnsi" w:hAnsiTheme="minorHAnsi"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</w:rPr>
              <w:t xml:space="preserve">Alleen medewerkers in loondienst bij Inschrijver, </w:t>
            </w:r>
          </w:p>
          <w:p w14:paraId="24A2E7FC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  <w:b/>
                <w:bCs/>
              </w:rPr>
              <w:t>8 punten</w:t>
            </w:r>
          </w:p>
        </w:tc>
        <w:tc>
          <w:tcPr>
            <w:tcW w:w="2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A8278" w14:textId="410ABB6B" w:rsidR="009F4C91" w:rsidRPr="009F4C91" w:rsidRDefault="009C71C8" w:rsidP="009F4C91">
            <w:pPr>
              <w:rPr>
                <w:rFonts w:asciiTheme="minorHAnsi" w:hAnsiTheme="minorHAnsi"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>☐</w:t>
            </w:r>
            <w:r w:rsidRPr="009F4C9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   </w:t>
            </w:r>
            <w:r w:rsidR="009F4C91" w:rsidRPr="009F4C91">
              <w:rPr>
                <w:rFonts w:asciiTheme="minorHAnsi" w:hAnsiTheme="minorHAnsi"/>
              </w:rPr>
              <w:t xml:space="preserve">(Deels) Inhuur door inschrijver van freelancers, </w:t>
            </w:r>
            <w:r w:rsidR="009F4C91" w:rsidRPr="009F4C91">
              <w:rPr>
                <w:rFonts w:asciiTheme="minorHAnsi" w:hAnsiTheme="minorHAnsi"/>
                <w:b/>
                <w:bCs/>
              </w:rPr>
              <w:t>4 punten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BF9DA" w14:textId="696D2F03" w:rsidR="009F4C91" w:rsidRPr="009F4C91" w:rsidRDefault="009C71C8" w:rsidP="009F4C91">
            <w:pPr>
              <w:rPr>
                <w:rFonts w:asciiTheme="minorHAnsi" w:hAnsiTheme="minorHAnsi"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</w:rPr>
              <w:t xml:space="preserve">Uitbesteed door inschrijver aan onderaannemer, </w:t>
            </w:r>
          </w:p>
          <w:p w14:paraId="438D0C3E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  <w:b/>
                <w:bCs/>
              </w:rPr>
              <w:t>2 punten</w:t>
            </w:r>
          </w:p>
        </w:tc>
      </w:tr>
      <w:bookmarkEnd w:id="1"/>
      <w:tr w:rsidR="009F4C91" w:rsidRPr="009F4C91" w14:paraId="62AD8DC0" w14:textId="77777777" w:rsidTr="00CE5389">
        <w:trPr>
          <w:gridAfter w:val="2"/>
          <w:wAfter w:w="3050" w:type="dxa"/>
          <w:trHeight w:val="239"/>
        </w:trPr>
        <w:tc>
          <w:tcPr>
            <w:tcW w:w="5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B065F" w14:textId="77777777" w:rsidR="009F4C91" w:rsidRPr="009F4C91" w:rsidRDefault="009F4C91" w:rsidP="009F4C91">
            <w:pPr>
              <w:rPr>
                <w:rFonts w:asciiTheme="minorHAnsi" w:hAnsiTheme="minorHAnsi"/>
                <w:bCs/>
                <w:iCs/>
              </w:rPr>
            </w:pPr>
          </w:p>
          <w:p w14:paraId="6E20470C" w14:textId="77777777" w:rsidR="009F4C91" w:rsidRPr="009F4C91" w:rsidRDefault="009F4C91" w:rsidP="009F4C91">
            <w:pPr>
              <w:rPr>
                <w:rFonts w:asciiTheme="minorHAnsi" w:hAnsiTheme="minorHAnsi"/>
                <w:bCs/>
                <w:iCs/>
              </w:rPr>
            </w:pPr>
          </w:p>
          <w:p w14:paraId="67527DB6" w14:textId="77777777" w:rsidR="009F4C91" w:rsidRPr="009F4C91" w:rsidRDefault="009F4C91" w:rsidP="009F4C91">
            <w:pPr>
              <w:numPr>
                <w:ilvl w:val="0"/>
                <w:numId w:val="12"/>
              </w:numPr>
              <w:rPr>
                <w:rFonts w:asciiTheme="minorHAnsi" w:hAnsiTheme="minorHAnsi"/>
                <w:bCs/>
                <w:iCs/>
              </w:rPr>
            </w:pPr>
            <w:r w:rsidRPr="009F4C91">
              <w:rPr>
                <w:rFonts w:asciiTheme="minorHAnsi" w:hAnsiTheme="minorHAnsi"/>
                <w:bCs/>
              </w:rPr>
              <w:t xml:space="preserve">De opdracht betrof het vormgeven van een magazine. </w:t>
            </w:r>
          </w:p>
        </w:tc>
      </w:tr>
      <w:tr w:rsidR="009F4C91" w:rsidRPr="009F4C91" w14:paraId="48231191" w14:textId="77777777" w:rsidTr="00CE5389">
        <w:trPr>
          <w:trHeight w:val="178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3E866" w14:textId="7D4E4017" w:rsidR="009F4C91" w:rsidRPr="009F4C91" w:rsidRDefault="009C71C8" w:rsidP="009F4C91">
            <w:pPr>
              <w:rPr>
                <w:rFonts w:asciiTheme="minorHAnsi" w:hAnsiTheme="minorHAnsi"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 xml:space="preserve">Het vormgeven van een personeelsmagazine, met het adviseren/meedenken over de inhoudelijke invulling hiervan en met het (door)ontwikkelen van een bladformule, </w:t>
            </w:r>
            <w:r w:rsidR="009F4C91" w:rsidRPr="009F4C91">
              <w:rPr>
                <w:rFonts w:asciiTheme="minorHAnsi" w:hAnsiTheme="minorHAnsi"/>
                <w:b/>
                <w:iCs/>
              </w:rPr>
              <w:t>12 punten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76F3D" w14:textId="446E9AF4" w:rsidR="009F4C91" w:rsidRPr="009F4C91" w:rsidRDefault="009C71C8" w:rsidP="009F4C91">
            <w:pPr>
              <w:rPr>
                <w:rFonts w:asciiTheme="minorHAnsi" w:hAnsiTheme="minorHAnsi"/>
                <w:bCs/>
                <w:iCs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 xml:space="preserve">Het vormgeving van een magazine (niet een personeelsmagazine), met het adviseren/meedenken over de inhoudelijke invulling hiervan en met het (door)ontwikkelen van een bladformule, </w:t>
            </w:r>
          </w:p>
          <w:p w14:paraId="07935D5E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  <w:b/>
                <w:iCs/>
              </w:rPr>
              <w:t>10 punten</w:t>
            </w:r>
            <w:r w:rsidRPr="009F4C91">
              <w:rPr>
                <w:rFonts w:asciiTheme="minorHAnsi" w:hAnsiTheme="minorHAnsi"/>
                <w:bCs/>
                <w:iCs/>
              </w:rPr>
              <w:t xml:space="preserve"> </w:t>
            </w:r>
          </w:p>
          <w:p w14:paraId="3B718955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E65D6" w14:textId="08A3D97A" w:rsidR="009F4C91" w:rsidRPr="009F4C91" w:rsidRDefault="009C71C8" w:rsidP="009F4C91">
            <w:pPr>
              <w:rPr>
                <w:rFonts w:asciiTheme="minorHAnsi" w:hAnsiTheme="minorHAnsi"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>Het vormgeven van een personeelsmagazine en het adviseren/meedenken over de inhoudelijke invulling hiervan</w:t>
            </w:r>
            <w:r w:rsidR="009F4C91" w:rsidRPr="009F4C91">
              <w:rPr>
                <w:rFonts w:asciiTheme="minorHAnsi" w:hAnsiTheme="minorHAnsi"/>
              </w:rPr>
              <w:t xml:space="preserve">, </w:t>
            </w:r>
          </w:p>
          <w:p w14:paraId="7685820E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  <w:b/>
                <w:bCs/>
              </w:rPr>
              <w:t>8 punten</w:t>
            </w:r>
            <w:r w:rsidRPr="009F4C91">
              <w:rPr>
                <w:rFonts w:asciiTheme="minorHAnsi" w:hAnsiTheme="minorHAnsi"/>
                <w:bCs/>
                <w:iCs/>
              </w:rPr>
              <w:t xml:space="preserve"> </w:t>
            </w:r>
          </w:p>
          <w:p w14:paraId="7ADB3F94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</w:tc>
      </w:tr>
      <w:tr w:rsidR="009F4C91" w:rsidRPr="009F4C91" w14:paraId="46ED749B" w14:textId="77777777" w:rsidTr="00CE5389">
        <w:trPr>
          <w:trHeight w:val="23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5CACF" w14:textId="019668E3" w:rsidR="009F4C91" w:rsidRPr="009F4C91" w:rsidRDefault="009C71C8" w:rsidP="009F4C91">
            <w:pPr>
              <w:rPr>
                <w:rFonts w:asciiTheme="minorHAnsi" w:hAnsiTheme="minorHAnsi"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>Het vormgeven van een magazine (niet een personeelsmagazine) en het adviseren/meedenken over de inhoudelijke invulling hiervan</w:t>
            </w:r>
            <w:r w:rsidR="009F4C91" w:rsidRPr="009F4C91">
              <w:rPr>
                <w:rFonts w:asciiTheme="minorHAnsi" w:hAnsiTheme="minorHAnsi"/>
              </w:rPr>
              <w:t xml:space="preserve">, </w:t>
            </w:r>
          </w:p>
          <w:p w14:paraId="50222697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  <w:b/>
                <w:bCs/>
              </w:rPr>
              <w:t>6 punten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F3BF5" w14:textId="42BAC873" w:rsidR="009F4C91" w:rsidRPr="009F4C91" w:rsidRDefault="009C71C8" w:rsidP="009F4C91">
            <w:pPr>
              <w:rPr>
                <w:rFonts w:asciiTheme="minorHAnsi" w:hAnsiTheme="minorHAnsi"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>Het vormgeven van een magazine (niet een personeelsmagazine)</w:t>
            </w:r>
            <w:r w:rsidR="009F4C91" w:rsidRPr="009F4C91">
              <w:rPr>
                <w:rFonts w:asciiTheme="minorHAnsi" w:hAnsiTheme="minorHAnsi"/>
              </w:rPr>
              <w:t xml:space="preserve"> </w:t>
            </w:r>
          </w:p>
          <w:p w14:paraId="341BFC53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  <w:b/>
                <w:bCs/>
              </w:rPr>
              <w:t>4 punten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B938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</w:tc>
      </w:tr>
    </w:tbl>
    <w:p w14:paraId="1E9F414B" w14:textId="77777777" w:rsidR="009F4C91" w:rsidRPr="009F4C91" w:rsidRDefault="009F4C91" w:rsidP="009F4C91">
      <w:pPr>
        <w:rPr>
          <w:rFonts w:asciiTheme="minorHAnsi" w:hAnsiTheme="minorHAnsi"/>
        </w:rPr>
      </w:pPr>
    </w:p>
    <w:tbl>
      <w:tblPr>
        <w:tblW w:w="9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3969"/>
        <w:gridCol w:w="858"/>
      </w:tblGrid>
      <w:tr w:rsidR="009F4C91" w:rsidRPr="009F4C91" w14:paraId="5CE4C898" w14:textId="77777777" w:rsidTr="008E5138">
        <w:trPr>
          <w:trHeight w:val="240"/>
        </w:trPr>
        <w:tc>
          <w:tcPr>
            <w:tcW w:w="9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2D6AD" w14:textId="77777777" w:rsidR="009F4C91" w:rsidRPr="009F4C91" w:rsidRDefault="009F4C91" w:rsidP="009F4C91">
            <w:pPr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</w:rPr>
              <w:t>De opdracht betrof:</w:t>
            </w:r>
          </w:p>
          <w:p w14:paraId="5C12636B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  <w:tbl>
            <w:tblPr>
              <w:tblStyle w:val="Tabelraster"/>
              <w:tblW w:w="8566" w:type="dxa"/>
              <w:tblLook w:val="04A0" w:firstRow="1" w:lastRow="0" w:firstColumn="1" w:lastColumn="0" w:noHBand="0" w:noVBand="1"/>
            </w:tblPr>
            <w:tblGrid>
              <w:gridCol w:w="4176"/>
              <w:gridCol w:w="4390"/>
            </w:tblGrid>
            <w:tr w:rsidR="009F4C91" w:rsidRPr="009F4C91" w14:paraId="2DDFEA8D" w14:textId="77777777" w:rsidTr="00CE5389">
              <w:tc>
                <w:tcPr>
                  <w:tcW w:w="4176" w:type="dxa"/>
                </w:tcPr>
                <w:p w14:paraId="3A8492A6" w14:textId="77777777" w:rsidR="009F4C91" w:rsidRDefault="00CE5389" w:rsidP="009F4C91">
                  <w:pPr>
                    <w:spacing w:line="276" w:lineRule="auto"/>
                    <w:rPr>
                      <w:rFonts w:asciiTheme="minorHAnsi" w:hAnsiTheme="minorHAnsi"/>
                      <w:b/>
                      <w:bCs/>
                    </w:rPr>
                  </w:pPr>
                  <w:r>
                    <w:rPr>
                      <w:rFonts w:ascii="Segoe UI Symbol" w:hAnsi="Segoe UI Symbol" w:cs="Segoe UI Symbol"/>
                      <w:sz w:val="17"/>
                      <w:szCs w:val="17"/>
                    </w:rPr>
                    <w:t xml:space="preserve">☐   </w:t>
                  </w:r>
                  <w:r w:rsidR="009F4C91" w:rsidRPr="009F4C91">
                    <w:rPr>
                      <w:rFonts w:asciiTheme="minorHAnsi" w:hAnsiTheme="minorHAnsi"/>
                    </w:rPr>
                    <w:t xml:space="preserve">Eindredactie, ontwerp, druk/print, en bezorging. </w:t>
                  </w:r>
                  <w:r w:rsidR="009F4C91" w:rsidRPr="009F4C91">
                    <w:rPr>
                      <w:rFonts w:asciiTheme="minorHAnsi" w:hAnsiTheme="minorHAnsi"/>
                      <w:b/>
                      <w:bCs/>
                    </w:rPr>
                    <w:t>8 punten</w:t>
                  </w:r>
                </w:p>
                <w:p w14:paraId="487CDF08" w14:textId="0B5E44DD" w:rsidR="00CE5389" w:rsidRPr="009F4C91" w:rsidRDefault="00CE5389" w:rsidP="009F4C91">
                  <w:pPr>
                    <w:spacing w:line="276" w:lineRule="auto"/>
                    <w:rPr>
                      <w:rFonts w:asciiTheme="minorHAnsi" w:hAnsiTheme="minorHAnsi"/>
                      <w:b/>
                      <w:bCs/>
                    </w:rPr>
                  </w:pPr>
                </w:p>
              </w:tc>
              <w:tc>
                <w:tcPr>
                  <w:tcW w:w="4390" w:type="dxa"/>
                </w:tcPr>
                <w:p w14:paraId="7985039B" w14:textId="0993E9FE" w:rsidR="009F4C91" w:rsidRPr="009F4C91" w:rsidRDefault="00CE5389" w:rsidP="009F4C91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="Segoe UI Symbol" w:hAnsi="Segoe UI Symbol" w:cs="Segoe UI Symbol"/>
                      <w:sz w:val="17"/>
                      <w:szCs w:val="17"/>
                    </w:rPr>
                    <w:t xml:space="preserve">☐   </w:t>
                  </w:r>
                  <w:r w:rsidR="009F4C91" w:rsidRPr="009F4C91">
                    <w:rPr>
                      <w:rFonts w:asciiTheme="minorHAnsi" w:hAnsiTheme="minorHAnsi"/>
                    </w:rPr>
                    <w:t>Ontwerp, druk/print, en bezorging.</w:t>
                  </w:r>
                </w:p>
                <w:p w14:paraId="7EE83901" w14:textId="77777777" w:rsidR="009F4C91" w:rsidRPr="009F4C91" w:rsidRDefault="009F4C91" w:rsidP="009F4C91">
                  <w:pPr>
                    <w:spacing w:line="276" w:lineRule="auto"/>
                    <w:rPr>
                      <w:rFonts w:asciiTheme="minorHAnsi" w:hAnsiTheme="minorHAnsi"/>
                      <w:b/>
                      <w:bCs/>
                    </w:rPr>
                  </w:pPr>
                  <w:r w:rsidRPr="009F4C91">
                    <w:rPr>
                      <w:rFonts w:asciiTheme="minorHAnsi" w:hAnsiTheme="minorHAnsi"/>
                      <w:b/>
                      <w:bCs/>
                    </w:rPr>
                    <w:t xml:space="preserve">6 punten. </w:t>
                  </w:r>
                </w:p>
              </w:tc>
            </w:tr>
            <w:tr w:rsidR="009F4C91" w:rsidRPr="009F4C91" w14:paraId="29029015" w14:textId="77777777" w:rsidTr="00CE5389">
              <w:tc>
                <w:tcPr>
                  <w:tcW w:w="4176" w:type="dxa"/>
                </w:tcPr>
                <w:p w14:paraId="02360190" w14:textId="6450442C" w:rsidR="009F4C91" w:rsidRPr="009F4C91" w:rsidRDefault="00CE5389" w:rsidP="009F4C91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="Segoe UI Symbol" w:hAnsi="Segoe UI Symbol" w:cs="Segoe UI Symbol"/>
                      <w:sz w:val="17"/>
                      <w:szCs w:val="17"/>
                    </w:rPr>
                    <w:t xml:space="preserve">☐   </w:t>
                  </w:r>
                  <w:r w:rsidR="009F4C91" w:rsidRPr="009F4C91">
                    <w:rPr>
                      <w:rFonts w:asciiTheme="minorHAnsi" w:hAnsiTheme="minorHAnsi"/>
                    </w:rPr>
                    <w:t xml:space="preserve">Ontwerp, druk/print. </w:t>
                  </w:r>
                  <w:r w:rsidR="009F4C91" w:rsidRPr="009F4C91">
                    <w:rPr>
                      <w:rFonts w:asciiTheme="minorHAnsi" w:hAnsiTheme="minorHAnsi"/>
                      <w:b/>
                      <w:bCs/>
                    </w:rPr>
                    <w:t>4 punten</w:t>
                  </w:r>
                </w:p>
                <w:p w14:paraId="6CE698B9" w14:textId="77777777" w:rsidR="009F4C91" w:rsidRPr="009F4C91" w:rsidRDefault="009F4C91" w:rsidP="009F4C91">
                  <w:pPr>
                    <w:spacing w:line="276" w:lineRule="auto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4390" w:type="dxa"/>
                </w:tcPr>
                <w:p w14:paraId="657DDFE0" w14:textId="6B36557C" w:rsidR="009F4C91" w:rsidRPr="009F4C91" w:rsidRDefault="00CE5389" w:rsidP="009F4C91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="Segoe UI Symbol" w:hAnsi="Segoe UI Symbol" w:cs="Segoe UI Symbol"/>
                      <w:sz w:val="17"/>
                      <w:szCs w:val="17"/>
                    </w:rPr>
                    <w:t xml:space="preserve">☐   </w:t>
                  </w:r>
                  <w:r w:rsidR="009F4C91" w:rsidRPr="009F4C91">
                    <w:rPr>
                      <w:rFonts w:asciiTheme="minorHAnsi" w:hAnsiTheme="minorHAnsi"/>
                    </w:rPr>
                    <w:t xml:space="preserve">Ontwerp. </w:t>
                  </w:r>
                  <w:r w:rsidR="009F4C91" w:rsidRPr="009F4C91">
                    <w:rPr>
                      <w:rFonts w:asciiTheme="minorHAnsi" w:hAnsiTheme="minorHAnsi"/>
                      <w:b/>
                      <w:bCs/>
                    </w:rPr>
                    <w:t>2 punten</w:t>
                  </w:r>
                </w:p>
              </w:tc>
            </w:tr>
          </w:tbl>
          <w:p w14:paraId="625E4B32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  <w:p w14:paraId="5677A7A3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  <w:p w14:paraId="4766F653" w14:textId="316147C0" w:rsidR="009F4C91" w:rsidRPr="009F4C91" w:rsidRDefault="00E83763" w:rsidP="009F4C91">
            <w:pPr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 de periode na 01-01-2020 </w:t>
            </w:r>
            <w:r w:rsidR="009F4C91" w:rsidRPr="009F4C91">
              <w:rPr>
                <w:rFonts w:asciiTheme="minorHAnsi" w:hAnsiTheme="minorHAnsi"/>
              </w:rPr>
              <w:t>heeft inschrijver deze werkzaamheden verricht voor:</w:t>
            </w:r>
          </w:p>
          <w:p w14:paraId="5404AD63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4677"/>
              <w:gridCol w:w="3889"/>
            </w:tblGrid>
            <w:tr w:rsidR="009F4C91" w:rsidRPr="009F4C91" w14:paraId="1A70D46B" w14:textId="77777777" w:rsidTr="008E5138">
              <w:tc>
                <w:tcPr>
                  <w:tcW w:w="4677" w:type="dxa"/>
                </w:tcPr>
                <w:p w14:paraId="527C83A2" w14:textId="35950108" w:rsidR="009F4C91" w:rsidRPr="009F4C91" w:rsidRDefault="008E5138" w:rsidP="009F4C91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="Segoe UI Symbol" w:hAnsi="Segoe UI Symbol" w:cs="Segoe UI Symbol"/>
                      <w:sz w:val="17"/>
                      <w:szCs w:val="17"/>
                    </w:rPr>
                    <w:t xml:space="preserve">☐   </w:t>
                  </w:r>
                  <w:r w:rsidR="009F4C91" w:rsidRPr="009F4C91">
                    <w:rPr>
                      <w:rFonts w:asciiTheme="minorHAnsi" w:hAnsiTheme="minorHAnsi"/>
                    </w:rPr>
                    <w:t xml:space="preserve">Meer dan 10 uitgebrachte edities </w:t>
                  </w:r>
                  <w:r w:rsidR="00B60B7B">
                    <w:rPr>
                      <w:rFonts w:asciiTheme="minorHAnsi" w:hAnsiTheme="minorHAnsi"/>
                    </w:rPr>
                    <w:t xml:space="preserve">van het </w:t>
                  </w:r>
                  <w:r w:rsidR="009F4C91" w:rsidRPr="009F4C91">
                    <w:rPr>
                      <w:rFonts w:asciiTheme="minorHAnsi" w:hAnsiTheme="minorHAnsi"/>
                    </w:rPr>
                    <w:t xml:space="preserve">magazine, </w:t>
                  </w:r>
                  <w:r w:rsidR="009F4C91" w:rsidRPr="009F4C91">
                    <w:rPr>
                      <w:rFonts w:asciiTheme="minorHAnsi" w:hAnsiTheme="minorHAnsi"/>
                      <w:b/>
                      <w:bCs/>
                    </w:rPr>
                    <w:t>10 punten</w:t>
                  </w:r>
                </w:p>
              </w:tc>
              <w:tc>
                <w:tcPr>
                  <w:tcW w:w="3889" w:type="dxa"/>
                </w:tcPr>
                <w:p w14:paraId="0DD2C16F" w14:textId="684A86F4" w:rsidR="009F4C91" w:rsidRPr="009F4C91" w:rsidRDefault="008E5138" w:rsidP="009F4C91">
                  <w:pPr>
                    <w:spacing w:line="276" w:lineRule="auto"/>
                    <w:rPr>
                      <w:rFonts w:asciiTheme="minorHAnsi" w:hAnsiTheme="minorHAnsi"/>
                      <w:b/>
                      <w:bCs/>
                    </w:rPr>
                  </w:pPr>
                  <w:r>
                    <w:rPr>
                      <w:rFonts w:ascii="Segoe UI Symbol" w:hAnsi="Segoe UI Symbol" w:cs="Segoe UI Symbol"/>
                      <w:sz w:val="17"/>
                      <w:szCs w:val="17"/>
                    </w:rPr>
                    <w:t xml:space="preserve">☐   </w:t>
                  </w:r>
                  <w:r w:rsidR="009F4C91" w:rsidRPr="009F4C91">
                    <w:rPr>
                      <w:rFonts w:asciiTheme="minorHAnsi" w:hAnsiTheme="minorHAnsi"/>
                    </w:rPr>
                    <w:t xml:space="preserve">Meer dan 6 uitgebrachte edities </w:t>
                  </w:r>
                  <w:r w:rsidR="00B60B7B">
                    <w:rPr>
                      <w:rFonts w:asciiTheme="minorHAnsi" w:hAnsiTheme="minorHAnsi"/>
                    </w:rPr>
                    <w:t xml:space="preserve">van het </w:t>
                  </w:r>
                  <w:r w:rsidR="009F4C91" w:rsidRPr="009F4C91">
                    <w:rPr>
                      <w:rFonts w:asciiTheme="minorHAnsi" w:hAnsiTheme="minorHAnsi"/>
                    </w:rPr>
                    <w:t xml:space="preserve">magazine, </w:t>
                  </w:r>
                  <w:r w:rsidR="009F4C91" w:rsidRPr="009F4C91">
                    <w:rPr>
                      <w:rFonts w:asciiTheme="minorHAnsi" w:hAnsiTheme="minorHAnsi"/>
                      <w:b/>
                      <w:bCs/>
                    </w:rPr>
                    <w:t xml:space="preserve">6 </w:t>
                  </w:r>
                </w:p>
                <w:p w14:paraId="69538228" w14:textId="77777777" w:rsidR="009F4C91" w:rsidRPr="009F4C91" w:rsidRDefault="009F4C91" w:rsidP="009F4C91">
                  <w:pPr>
                    <w:spacing w:line="276" w:lineRule="auto"/>
                    <w:rPr>
                      <w:rFonts w:asciiTheme="minorHAnsi" w:hAnsiTheme="minorHAnsi"/>
                      <w:b/>
                      <w:bCs/>
                    </w:rPr>
                  </w:pPr>
                  <w:r w:rsidRPr="009F4C91">
                    <w:rPr>
                      <w:rFonts w:asciiTheme="minorHAnsi" w:hAnsiTheme="minorHAnsi"/>
                      <w:b/>
                      <w:bCs/>
                    </w:rPr>
                    <w:t>Punten</w:t>
                  </w:r>
                </w:p>
                <w:p w14:paraId="43B539A2" w14:textId="77777777" w:rsidR="009F4C91" w:rsidRPr="009F4C91" w:rsidRDefault="009F4C91" w:rsidP="009F4C91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 w:rsidRPr="009F4C91">
                    <w:rPr>
                      <w:rFonts w:asciiTheme="minorHAnsi" w:hAnsiTheme="minorHAnsi"/>
                    </w:rPr>
                    <w:t>                     </w:t>
                  </w:r>
                </w:p>
              </w:tc>
            </w:tr>
            <w:tr w:rsidR="009F4C91" w:rsidRPr="009F4C91" w14:paraId="525EAE01" w14:textId="77777777" w:rsidTr="008E5138">
              <w:tc>
                <w:tcPr>
                  <w:tcW w:w="4677" w:type="dxa"/>
                </w:tcPr>
                <w:p w14:paraId="7591DB2B" w14:textId="13006F81" w:rsidR="009F4C91" w:rsidRPr="009F4C91" w:rsidRDefault="008E5138" w:rsidP="009F4C91">
                  <w:pPr>
                    <w:spacing w:line="276" w:lineRule="auto"/>
                    <w:rPr>
                      <w:rFonts w:asciiTheme="minorHAnsi" w:hAnsiTheme="minorHAnsi"/>
                      <w:b/>
                      <w:bCs/>
                    </w:rPr>
                  </w:pPr>
                  <w:r>
                    <w:rPr>
                      <w:rFonts w:ascii="Segoe UI Symbol" w:hAnsi="Segoe UI Symbol" w:cs="Segoe UI Symbol"/>
                      <w:sz w:val="17"/>
                      <w:szCs w:val="17"/>
                    </w:rPr>
                    <w:t xml:space="preserve">☐   </w:t>
                  </w:r>
                  <w:r w:rsidR="009F4C91" w:rsidRPr="009F4C91">
                    <w:rPr>
                      <w:rFonts w:asciiTheme="minorHAnsi" w:hAnsiTheme="minorHAnsi"/>
                    </w:rPr>
                    <w:t xml:space="preserve">Meer dan 2 uitgebrachte edities </w:t>
                  </w:r>
                  <w:r w:rsidR="00B60B7B">
                    <w:rPr>
                      <w:rFonts w:asciiTheme="minorHAnsi" w:hAnsiTheme="minorHAnsi"/>
                    </w:rPr>
                    <w:t xml:space="preserve">van het </w:t>
                  </w:r>
                  <w:r w:rsidR="009F4C91" w:rsidRPr="009F4C91">
                    <w:rPr>
                      <w:rFonts w:asciiTheme="minorHAnsi" w:hAnsiTheme="minorHAnsi"/>
                    </w:rPr>
                    <w:t xml:space="preserve">magazine, </w:t>
                  </w:r>
                  <w:r w:rsidR="009F4C91" w:rsidRPr="009F4C91">
                    <w:rPr>
                      <w:rFonts w:asciiTheme="minorHAnsi" w:hAnsiTheme="minorHAnsi"/>
                      <w:b/>
                      <w:bCs/>
                    </w:rPr>
                    <w:t>4 punten</w:t>
                  </w:r>
                </w:p>
                <w:p w14:paraId="7791F9B4" w14:textId="77777777" w:rsidR="009F4C91" w:rsidRPr="009F4C91" w:rsidRDefault="009F4C91" w:rsidP="009F4C91">
                  <w:pPr>
                    <w:spacing w:line="276" w:lineRule="auto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889" w:type="dxa"/>
                </w:tcPr>
                <w:p w14:paraId="36255C9C" w14:textId="6286639F" w:rsidR="009F4C91" w:rsidRPr="009F4C91" w:rsidRDefault="008E5138" w:rsidP="009F4C91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="Segoe UI Symbol" w:hAnsi="Segoe UI Symbol" w:cs="Segoe UI Symbol"/>
                      <w:sz w:val="17"/>
                      <w:szCs w:val="17"/>
                    </w:rPr>
                    <w:t xml:space="preserve">☐   </w:t>
                  </w:r>
                  <w:r w:rsidR="009F4C91" w:rsidRPr="009F4C91">
                    <w:rPr>
                      <w:rFonts w:asciiTheme="minorHAnsi" w:hAnsiTheme="minorHAnsi"/>
                    </w:rPr>
                    <w:t xml:space="preserve">2 of minder uitgebrachte edities </w:t>
                  </w:r>
                  <w:r w:rsidR="00B60B7B">
                    <w:rPr>
                      <w:rFonts w:asciiTheme="minorHAnsi" w:hAnsiTheme="minorHAnsi"/>
                    </w:rPr>
                    <w:t xml:space="preserve">van het </w:t>
                  </w:r>
                  <w:r w:rsidR="009F4C91" w:rsidRPr="009F4C91">
                    <w:rPr>
                      <w:rFonts w:asciiTheme="minorHAnsi" w:hAnsiTheme="minorHAnsi"/>
                    </w:rPr>
                    <w:t xml:space="preserve">magazine, </w:t>
                  </w:r>
                  <w:r w:rsidR="009F4C91" w:rsidRPr="009F4C91">
                    <w:rPr>
                      <w:rFonts w:asciiTheme="minorHAnsi" w:hAnsiTheme="minorHAnsi"/>
                      <w:b/>
                      <w:bCs/>
                    </w:rPr>
                    <w:t>2 punten</w:t>
                  </w:r>
                </w:p>
              </w:tc>
            </w:tr>
          </w:tbl>
          <w:p w14:paraId="41525DCC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  <w:p w14:paraId="0FE52870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  <w:p w14:paraId="654D158B" w14:textId="77777777" w:rsidR="009F4C91" w:rsidRPr="009F4C91" w:rsidRDefault="009F4C91" w:rsidP="009F4C91">
            <w:pPr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  <w:b/>
                <w:bCs/>
                <w:iCs/>
              </w:rPr>
              <w:t xml:space="preserve">Uiteenlopende communicatiemiddelen  </w:t>
            </w:r>
            <w:r w:rsidRPr="009F4C91">
              <w:rPr>
                <w:rFonts w:asciiTheme="minorHAnsi" w:hAnsiTheme="minorHAnsi"/>
                <w:b/>
                <w:bCs/>
                <w:i/>
              </w:rPr>
              <w:t>Let op bij deze vraag kunnen meerdere vakjes aangekruist worden.</w:t>
            </w:r>
          </w:p>
          <w:p w14:paraId="594072ED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</w:rPr>
              <w:t xml:space="preserve">Naast het vormgeven van een magazine heeft de Inschrijver voor deze referent ook werkzaamheden verricht zoals: </w:t>
            </w:r>
          </w:p>
          <w:p w14:paraId="1885CA7D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</w:p>
          <w:p w14:paraId="5FB5CF76" w14:textId="77777777" w:rsidR="009F4C91" w:rsidRPr="009F4C91" w:rsidRDefault="009F4C91" w:rsidP="009F4C91">
            <w:pPr>
              <w:rPr>
                <w:rFonts w:asciiTheme="minorHAnsi" w:hAnsiTheme="minorHAnsi"/>
                <w:i/>
                <w:iCs/>
              </w:rPr>
            </w:pPr>
          </w:p>
        </w:tc>
      </w:tr>
      <w:tr w:rsidR="009F4C91" w:rsidRPr="009F4C91" w14:paraId="05B19B7C" w14:textId="77777777" w:rsidTr="008E5138">
        <w:trPr>
          <w:gridAfter w:val="1"/>
          <w:wAfter w:w="858" w:type="dxa"/>
          <w:trHeight w:val="115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04A2E" w14:textId="46632C8E" w:rsidR="009F4C91" w:rsidRPr="009F4C91" w:rsidRDefault="008E5138" w:rsidP="009F4C91">
            <w:pPr>
              <w:rPr>
                <w:rFonts w:asciiTheme="minorHAnsi" w:hAnsiTheme="minorHAnsi"/>
                <w:bCs/>
                <w:iCs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>Het vormgeven van uiteenlopende communicatiemiddelen (print)</w:t>
            </w:r>
          </w:p>
          <w:p w14:paraId="505AB42E" w14:textId="77777777" w:rsidR="009F4C91" w:rsidRPr="009F4C91" w:rsidRDefault="009F4C91" w:rsidP="009F4C91">
            <w:pPr>
              <w:rPr>
                <w:rFonts w:asciiTheme="minorHAnsi" w:hAnsiTheme="minorHAnsi"/>
                <w:b/>
                <w:bCs/>
              </w:rPr>
            </w:pPr>
            <w:r w:rsidRPr="009F4C91">
              <w:rPr>
                <w:rFonts w:asciiTheme="minorHAnsi" w:hAnsiTheme="minorHAnsi"/>
                <w:b/>
                <w:bCs/>
              </w:rPr>
              <w:t>4 punten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F3103" w14:textId="3D76AF4C" w:rsidR="009F4C91" w:rsidRPr="009F4C91" w:rsidRDefault="008E5138" w:rsidP="009F4C91">
            <w:pPr>
              <w:rPr>
                <w:rFonts w:asciiTheme="minorHAnsi" w:hAnsiTheme="minorHAnsi"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>Het adviseren/meedenken over éénmalig in te zetten (print) middel(en) passend bij een inhoudelijke uitvraag en met de vormgeving hiervan</w:t>
            </w:r>
            <w:r w:rsidR="009F4C91" w:rsidRPr="009F4C91">
              <w:rPr>
                <w:rFonts w:asciiTheme="minorHAnsi" w:hAnsiTheme="minorHAnsi"/>
              </w:rPr>
              <w:t xml:space="preserve"> </w:t>
            </w:r>
          </w:p>
          <w:p w14:paraId="3BC813EF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  <w:b/>
                <w:bCs/>
              </w:rPr>
              <w:t>8 punten</w:t>
            </w:r>
          </w:p>
        </w:tc>
      </w:tr>
      <w:tr w:rsidR="009F4C91" w:rsidRPr="009F4C91" w14:paraId="4198E422" w14:textId="77777777" w:rsidTr="008E5138">
        <w:trPr>
          <w:gridAfter w:val="1"/>
          <w:wAfter w:w="858" w:type="dxa"/>
          <w:trHeight w:val="777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6877E" w14:textId="6174E44C" w:rsidR="009F4C91" w:rsidRPr="009F4C91" w:rsidRDefault="008E5138" w:rsidP="009F4C91">
            <w:pPr>
              <w:rPr>
                <w:rFonts w:asciiTheme="minorHAnsi" w:hAnsiTheme="minorHAnsi"/>
                <w:bCs/>
                <w:iCs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>Het adviseren/meedenken en ontwikkelen van campagnematig in te zetten (print) middel(en) passend bij een inhoudelijke uitvraag</w:t>
            </w:r>
          </w:p>
          <w:p w14:paraId="54A89D07" w14:textId="77777777" w:rsidR="009F4C91" w:rsidRPr="009F4C91" w:rsidRDefault="009F4C91" w:rsidP="009F4C91">
            <w:pPr>
              <w:rPr>
                <w:rFonts w:asciiTheme="minorHAnsi" w:hAnsiTheme="minorHAnsi"/>
                <w:bCs/>
                <w:iCs/>
              </w:rPr>
            </w:pPr>
            <w:r w:rsidRPr="009F4C91">
              <w:rPr>
                <w:rFonts w:asciiTheme="minorHAnsi" w:hAnsiTheme="minorHAnsi"/>
                <w:b/>
                <w:iCs/>
              </w:rPr>
              <w:t>8 punten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9CEE7B" w14:textId="33EB421D" w:rsidR="009F4C91" w:rsidRPr="009F4C91" w:rsidRDefault="008E5138" w:rsidP="009F4C91">
            <w:pPr>
              <w:rPr>
                <w:rFonts w:asciiTheme="minorHAnsi" w:hAnsiTheme="minorHAnsi"/>
                <w:bCs/>
                <w:iCs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 xml:space="preserve">Een ontwerp waarbij expliciet aandacht is gegeven aan digitale toegankelijkheid in relatie tot het ontwerpen. </w:t>
            </w:r>
          </w:p>
          <w:p w14:paraId="1675D5D4" w14:textId="77777777" w:rsidR="009F4C91" w:rsidRPr="009F4C91" w:rsidRDefault="009F4C91" w:rsidP="009F4C91">
            <w:pPr>
              <w:rPr>
                <w:rFonts w:asciiTheme="minorHAnsi" w:hAnsiTheme="minorHAnsi"/>
                <w:b/>
                <w:bCs/>
              </w:rPr>
            </w:pPr>
            <w:r w:rsidRPr="009F4C91">
              <w:rPr>
                <w:rFonts w:asciiTheme="minorHAnsi" w:hAnsiTheme="minorHAnsi"/>
                <w:b/>
                <w:bCs/>
              </w:rPr>
              <w:t>10 punten</w:t>
            </w:r>
          </w:p>
        </w:tc>
      </w:tr>
      <w:tr w:rsidR="009F4C91" w:rsidRPr="009F4C91" w14:paraId="074267DC" w14:textId="77777777" w:rsidTr="008E5138">
        <w:trPr>
          <w:gridAfter w:val="1"/>
          <w:wAfter w:w="858" w:type="dxa"/>
          <w:trHeight w:val="167"/>
        </w:trPr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4B615" w14:textId="77777777" w:rsidR="009F4C91" w:rsidRPr="009F4C91" w:rsidRDefault="009F4C91" w:rsidP="009F4C91">
            <w:pPr>
              <w:rPr>
                <w:rFonts w:asciiTheme="minorHAnsi" w:hAnsiTheme="minorHAnsi"/>
                <w:bCs/>
                <w:iCs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A1348" w14:textId="77777777" w:rsidR="009F4C91" w:rsidRPr="009F4C91" w:rsidRDefault="009F4C91" w:rsidP="009F4C91">
            <w:pPr>
              <w:rPr>
                <w:rFonts w:asciiTheme="minorHAnsi" w:hAnsiTheme="minorHAnsi"/>
                <w:bCs/>
                <w:iCs/>
              </w:rPr>
            </w:pPr>
          </w:p>
        </w:tc>
      </w:tr>
      <w:tr w:rsidR="009F4C91" w:rsidRPr="009F4C91" w14:paraId="0903541D" w14:textId="77777777" w:rsidTr="008E5138">
        <w:trPr>
          <w:gridAfter w:val="1"/>
          <w:wAfter w:w="858" w:type="dxa"/>
          <w:trHeight w:val="77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9706F7" w14:textId="1D247BCE" w:rsidR="009F4C91" w:rsidRPr="009F4C91" w:rsidRDefault="008E5138" w:rsidP="009F4C91">
            <w:pPr>
              <w:rPr>
                <w:rFonts w:asciiTheme="minorHAnsi" w:hAnsiTheme="minorHAnsi"/>
                <w:bCs/>
                <w:iCs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 xml:space="preserve">Het vormgeven van infographics </w:t>
            </w:r>
          </w:p>
          <w:p w14:paraId="51F2F35E" w14:textId="77777777" w:rsidR="009F4C91" w:rsidRPr="009F4C91" w:rsidRDefault="009F4C91" w:rsidP="009F4C91">
            <w:pPr>
              <w:rPr>
                <w:rFonts w:asciiTheme="minorHAnsi" w:hAnsiTheme="minorHAnsi"/>
                <w:b/>
                <w:iCs/>
              </w:rPr>
            </w:pPr>
            <w:r w:rsidRPr="009F4C91">
              <w:rPr>
                <w:rFonts w:asciiTheme="minorHAnsi" w:hAnsiTheme="minorHAnsi"/>
                <w:b/>
                <w:iCs/>
              </w:rPr>
              <w:t>6 punten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F3B7B" w14:textId="5625EEE2" w:rsidR="009F4C91" w:rsidRPr="009F4C91" w:rsidRDefault="008E5138" w:rsidP="009F4C91">
            <w:pPr>
              <w:rPr>
                <w:rFonts w:asciiTheme="minorHAnsi" w:hAnsiTheme="minorHAnsi"/>
                <w:bCs/>
                <w:iCs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 xml:space="preserve">Het vormgeven van presentaties </w:t>
            </w:r>
          </w:p>
          <w:p w14:paraId="7649D1D2" w14:textId="77777777" w:rsidR="009F4C91" w:rsidRPr="009F4C91" w:rsidRDefault="009F4C91" w:rsidP="009F4C91">
            <w:pPr>
              <w:rPr>
                <w:rFonts w:asciiTheme="minorHAnsi" w:hAnsiTheme="minorHAnsi"/>
                <w:bCs/>
                <w:iCs/>
              </w:rPr>
            </w:pPr>
            <w:r w:rsidRPr="009F4C91">
              <w:rPr>
                <w:rFonts w:asciiTheme="minorHAnsi" w:hAnsiTheme="minorHAnsi"/>
                <w:b/>
                <w:iCs/>
              </w:rPr>
              <w:t>4 punten</w:t>
            </w:r>
          </w:p>
        </w:tc>
      </w:tr>
      <w:tr w:rsidR="009F4C91" w:rsidRPr="009F4C91" w14:paraId="17A1A7BB" w14:textId="77777777" w:rsidTr="008E5138">
        <w:trPr>
          <w:gridAfter w:val="1"/>
          <w:wAfter w:w="858" w:type="dxa"/>
          <w:trHeight w:val="55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E8286" w14:textId="66F7A19E" w:rsidR="009F4C91" w:rsidRPr="009F4C91" w:rsidRDefault="008E5138" w:rsidP="009F4C91">
            <w:pPr>
              <w:rPr>
                <w:rFonts w:asciiTheme="minorHAnsi" w:hAnsiTheme="minorHAnsi"/>
                <w:bCs/>
                <w:iCs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>Het vormgeven van interactiev</w:t>
            </w:r>
            <w:r w:rsidR="00B4246A">
              <w:rPr>
                <w:rFonts w:asciiTheme="minorHAnsi" w:hAnsiTheme="minorHAnsi"/>
                <w:bCs/>
                <w:iCs/>
              </w:rPr>
              <w:t>e</w:t>
            </w:r>
            <w:r w:rsidR="009F4C91" w:rsidRPr="009F4C91">
              <w:rPr>
                <w:rFonts w:asciiTheme="minorHAnsi" w:hAnsiTheme="minorHAnsi"/>
                <w:bCs/>
                <w:iCs/>
              </w:rPr>
              <w:t xml:space="preserve"> infographics</w:t>
            </w:r>
          </w:p>
          <w:p w14:paraId="2AA22C0B" w14:textId="77777777" w:rsidR="009F4C91" w:rsidRPr="009F4C91" w:rsidRDefault="009F4C91" w:rsidP="009F4C91">
            <w:pPr>
              <w:rPr>
                <w:rFonts w:asciiTheme="minorHAnsi" w:hAnsiTheme="minorHAnsi"/>
                <w:bCs/>
                <w:iCs/>
              </w:rPr>
            </w:pPr>
            <w:r w:rsidRPr="009F4C91">
              <w:rPr>
                <w:rFonts w:asciiTheme="minorHAnsi" w:hAnsiTheme="minorHAnsi"/>
                <w:b/>
                <w:bCs/>
              </w:rPr>
              <w:t>8 punten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061E9" w14:textId="179B4DDC" w:rsidR="009F4C91" w:rsidRPr="009F4C91" w:rsidRDefault="008E5138" w:rsidP="009F4C91">
            <w:pPr>
              <w:rPr>
                <w:rFonts w:asciiTheme="minorHAnsi" w:hAnsiTheme="minorHAnsi"/>
                <w:bCs/>
                <w:iCs/>
              </w:rPr>
            </w:pPr>
            <w:r>
              <w:rPr>
                <w:rFonts w:ascii="Segoe UI Symbol" w:hAnsi="Segoe UI Symbol" w:cs="Segoe UI Symbol"/>
                <w:sz w:val="17"/>
                <w:szCs w:val="17"/>
              </w:rPr>
              <w:t xml:space="preserve">☐   </w:t>
            </w:r>
            <w:r w:rsidR="009F4C91" w:rsidRPr="009F4C91">
              <w:rPr>
                <w:rFonts w:asciiTheme="minorHAnsi" w:hAnsiTheme="minorHAnsi"/>
                <w:bCs/>
                <w:iCs/>
              </w:rPr>
              <w:t>Het vormgeven van animaties</w:t>
            </w:r>
          </w:p>
          <w:p w14:paraId="1A38FF2A" w14:textId="77777777" w:rsidR="009F4C91" w:rsidRPr="009F4C91" w:rsidRDefault="009F4C91" w:rsidP="009F4C91">
            <w:pPr>
              <w:rPr>
                <w:rFonts w:asciiTheme="minorHAnsi" w:hAnsiTheme="minorHAnsi"/>
              </w:rPr>
            </w:pPr>
            <w:r w:rsidRPr="009F4C91">
              <w:rPr>
                <w:rFonts w:asciiTheme="minorHAnsi" w:hAnsiTheme="minorHAnsi"/>
                <w:b/>
                <w:iCs/>
              </w:rPr>
              <w:t>8 punten.</w:t>
            </w:r>
          </w:p>
        </w:tc>
      </w:tr>
    </w:tbl>
    <w:p w14:paraId="2FAC70A0" w14:textId="77777777" w:rsidR="009F4C91" w:rsidRPr="009F4C91" w:rsidRDefault="009F4C91" w:rsidP="009F4C91">
      <w:pPr>
        <w:rPr>
          <w:rFonts w:asciiTheme="minorHAnsi" w:hAnsiTheme="minorHAnsi"/>
          <w:bCs/>
          <w:iCs/>
        </w:rPr>
      </w:pPr>
    </w:p>
    <w:p w14:paraId="0A93939E" w14:textId="77777777" w:rsidR="0033512D" w:rsidRPr="00B40F3A" w:rsidRDefault="0033512D" w:rsidP="00170202">
      <w:pPr>
        <w:rPr>
          <w:rFonts w:asciiTheme="minorHAnsi" w:hAnsiTheme="minorHAnsi"/>
        </w:rPr>
      </w:pPr>
    </w:p>
    <w:p w14:paraId="067AB225" w14:textId="02673373" w:rsidR="00A92B19" w:rsidRPr="008210FB" w:rsidRDefault="002C6471" w:rsidP="001C4949">
      <w:pPr>
        <w:spacing w:after="200"/>
        <w:rPr>
          <w:rFonts w:asciiTheme="minorHAnsi" w:hAnsiTheme="minorHAnsi"/>
          <w:b/>
          <w:bCs/>
        </w:rPr>
      </w:pPr>
      <w:r w:rsidRPr="008210FB">
        <w:rPr>
          <w:rFonts w:asciiTheme="minorHAnsi" w:hAnsiTheme="minorHAnsi"/>
          <w:b/>
          <w:bCs/>
        </w:rPr>
        <w:t xml:space="preserve">Aldus </w:t>
      </w:r>
      <w:r w:rsidR="008210FB" w:rsidRPr="008210FB">
        <w:rPr>
          <w:rFonts w:asciiTheme="minorHAnsi" w:hAnsiTheme="minorHAnsi"/>
          <w:b/>
          <w:bCs/>
        </w:rPr>
        <w:t>compleet en naar waarheid ingevuld en daarom ondertekend:</w:t>
      </w:r>
    </w:p>
    <w:p w14:paraId="2C10EE63" w14:textId="1C6D1215" w:rsidR="003D3C4D" w:rsidRDefault="001426A2" w:rsidP="001C4949">
      <w:p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Ondertekening namens referentie</w:t>
      </w:r>
      <w:r w:rsidR="00221975">
        <w:rPr>
          <w:rFonts w:asciiTheme="minorHAnsi" w:hAnsiTheme="minorHAnsi"/>
        </w:rPr>
        <w:t>organisatie</w:t>
      </w:r>
      <w:r w:rsidR="00C226DC">
        <w:rPr>
          <w:rFonts w:asciiTheme="minorHAnsi" w:hAnsiTheme="minorHAnsi"/>
        </w:rPr>
        <w:t xml:space="preserve">: </w:t>
      </w:r>
      <w:r w:rsidR="00E34A58">
        <w:rPr>
          <w:rFonts w:asciiTheme="minorHAnsi" w:hAnsiTheme="minorHAnsi"/>
        </w:rPr>
        <w:tab/>
      </w:r>
      <w:r w:rsidR="00E34A58">
        <w:rPr>
          <w:rFonts w:asciiTheme="minorHAnsi" w:hAnsiTheme="minorHAnsi"/>
        </w:rPr>
        <w:tab/>
      </w:r>
      <w:r w:rsidR="00E34A58">
        <w:rPr>
          <w:rFonts w:asciiTheme="minorHAnsi" w:hAnsiTheme="minorHAnsi"/>
        </w:rPr>
        <w:tab/>
        <w:t>Ondertekening namens inschrijver:</w:t>
      </w:r>
    </w:p>
    <w:p w14:paraId="2096279B" w14:textId="77777777" w:rsidR="003D3C4D" w:rsidRDefault="003D3C4D" w:rsidP="001C4949">
      <w:pPr>
        <w:spacing w:after="200"/>
        <w:rPr>
          <w:rFonts w:asciiTheme="minorHAnsi" w:hAnsiTheme="minorHAnsi"/>
        </w:rPr>
      </w:pPr>
    </w:p>
    <w:p w14:paraId="3B7A1E68" w14:textId="4AC7B821" w:rsidR="003D3C4D" w:rsidRDefault="003D3C4D" w:rsidP="001C4949">
      <w:pPr>
        <w:spacing w:after="200"/>
        <w:rPr>
          <w:rFonts w:asciiTheme="minorHAnsi" w:hAnsiTheme="minorHAnsi"/>
        </w:rPr>
      </w:pPr>
    </w:p>
    <w:p w14:paraId="6AEFA94B" w14:textId="77777777" w:rsidR="00A37979" w:rsidRDefault="00A37979" w:rsidP="001C4949">
      <w:pPr>
        <w:spacing w:after="200"/>
        <w:rPr>
          <w:rFonts w:asciiTheme="minorHAnsi" w:hAnsiTheme="minorHAnsi"/>
        </w:rPr>
      </w:pPr>
    </w:p>
    <w:p w14:paraId="5275D7DC" w14:textId="723B3CE6" w:rsidR="003D3C4D" w:rsidRPr="00B40F3A" w:rsidRDefault="00A37979" w:rsidP="001C4949">
      <w:pPr>
        <w:spacing w:after="200"/>
        <w:rPr>
          <w:rFonts w:asciiTheme="minorHAnsi" w:hAnsiTheme="minorHAnsi"/>
        </w:rPr>
      </w:pPr>
      <w:r>
        <w:rPr>
          <w:rFonts w:asciiTheme="minorHAnsi" w:hAnsiTheme="minorHAnsi"/>
        </w:rPr>
        <w:t>----------------------------------------------------</w:t>
      </w:r>
      <w:r>
        <w:rPr>
          <w:rFonts w:asciiTheme="minorHAnsi" w:hAnsiTheme="minorHAnsi"/>
        </w:rPr>
        <w:tab/>
        <w:t xml:space="preserve">                       -----------------------------------------</w:t>
      </w:r>
    </w:p>
    <w:sectPr w:rsidR="003D3C4D" w:rsidRPr="00B40F3A" w:rsidSect="00EF79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134" w:bottom="851" w:left="1134" w:header="709" w:footer="397" w:gutter="0"/>
      <w:paperSrc w:first="7" w:other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60CF2" w14:textId="77777777" w:rsidR="0033512D" w:rsidRDefault="0033512D" w:rsidP="0034636A">
      <w:pPr>
        <w:spacing w:line="240" w:lineRule="auto"/>
      </w:pPr>
      <w:r>
        <w:separator/>
      </w:r>
    </w:p>
  </w:endnote>
  <w:endnote w:type="continuationSeparator" w:id="0">
    <w:p w14:paraId="729D2CFB" w14:textId="77777777" w:rsidR="0033512D" w:rsidRDefault="0033512D" w:rsidP="003463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9936" w14:textId="77777777" w:rsidR="003D3C4D" w:rsidRDefault="003D3C4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21544"/>
      <w:docPartObj>
        <w:docPartGallery w:val="Page Numbers (Bottom of Page)"/>
        <w:docPartUnique/>
      </w:docPartObj>
    </w:sdtPr>
    <w:sdtEndPr/>
    <w:sdtContent>
      <w:p w14:paraId="5C25B222" w14:textId="77777777" w:rsidR="00A92B19" w:rsidRDefault="0030481B" w:rsidP="0030481B">
        <w:pPr>
          <w:pStyle w:val="Voettekst"/>
          <w:spacing w:before="240"/>
          <w:jc w:val="center"/>
        </w:pPr>
        <w:r>
          <w:rPr>
            <w:noProof/>
            <w:lang w:eastAsia="nl-NL"/>
          </w:rPr>
          <w:drawing>
            <wp:anchor distT="0" distB="0" distL="114300" distR="114300" simplePos="0" relativeHeight="251658752" behindDoc="1" locked="0" layoutInCell="1" allowOverlap="1" wp14:anchorId="6826EBD4" wp14:editId="38321BC0">
              <wp:simplePos x="0" y="0"/>
              <wp:positionH relativeFrom="column">
                <wp:posOffset>4954905</wp:posOffset>
              </wp:positionH>
              <wp:positionV relativeFrom="page">
                <wp:posOffset>9937750</wp:posOffset>
              </wp:positionV>
              <wp:extent cx="1889760" cy="782955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VRH hoekje - briefpapier-CMYK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8976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92B19">
          <w:fldChar w:fldCharType="begin"/>
        </w:r>
        <w:r w:rsidR="00A92B19">
          <w:instrText xml:space="preserve"> PAGE   \* MERGEFORMAT </w:instrText>
        </w:r>
        <w:r w:rsidR="00A92B19">
          <w:fldChar w:fldCharType="separate"/>
        </w:r>
        <w:r w:rsidR="00FD1986">
          <w:rPr>
            <w:noProof/>
          </w:rPr>
          <w:t>2</w:t>
        </w:r>
        <w:r w:rsidR="00A92B19">
          <w:rPr>
            <w:noProof/>
          </w:rPr>
          <w:fldChar w:fldCharType="end"/>
        </w:r>
      </w:p>
    </w:sdtContent>
  </w:sdt>
  <w:p w14:paraId="2D2FA628" w14:textId="77777777" w:rsidR="00A92B19" w:rsidRDefault="00A92B1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21547"/>
      <w:docPartObj>
        <w:docPartGallery w:val="Page Numbers (Bottom of Page)"/>
        <w:docPartUnique/>
      </w:docPartObj>
    </w:sdtPr>
    <w:sdtEndPr/>
    <w:sdtContent>
      <w:p w14:paraId="60924CEC" w14:textId="620D1947" w:rsidR="00A92B19" w:rsidRDefault="001C4949" w:rsidP="001C4949">
        <w:pPr>
          <w:pStyle w:val="Voettekst"/>
          <w:jc w:val="center"/>
        </w:pPr>
        <w:r>
          <w:rPr>
            <w:noProof/>
            <w:lang w:eastAsia="nl-NL"/>
          </w:rPr>
          <w:drawing>
            <wp:anchor distT="0" distB="0" distL="114300" distR="114300" simplePos="0" relativeHeight="251667456" behindDoc="1" locked="0" layoutInCell="1" allowOverlap="1" wp14:anchorId="20EC49C9" wp14:editId="23D757B9">
              <wp:simplePos x="0" y="0"/>
              <wp:positionH relativeFrom="column">
                <wp:posOffset>4953635</wp:posOffset>
              </wp:positionH>
              <wp:positionV relativeFrom="page">
                <wp:posOffset>9922510</wp:posOffset>
              </wp:positionV>
              <wp:extent cx="1889760" cy="782955"/>
              <wp:effectExtent l="0" t="0" r="0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VRH hoekje - briefpapier-CMYK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8976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92B19">
          <w:rPr>
            <w:noProof/>
            <w:szCs w:val="17"/>
            <w:lang w:eastAsia="nl-NL"/>
          </w:rPr>
          <w:drawing>
            <wp:anchor distT="0" distB="0" distL="114300" distR="114300" simplePos="0" relativeHeight="251663360" behindDoc="0" locked="0" layoutInCell="1" allowOverlap="1" wp14:anchorId="174D146C" wp14:editId="03154044">
              <wp:simplePos x="0" y="0"/>
              <wp:positionH relativeFrom="column">
                <wp:posOffset>5464175</wp:posOffset>
              </wp:positionH>
              <wp:positionV relativeFrom="paragraph">
                <wp:posOffset>-701675</wp:posOffset>
              </wp:positionV>
              <wp:extent cx="666750" cy="546735"/>
              <wp:effectExtent l="19050" t="0" r="0" b="0"/>
              <wp:wrapSquare wrapText="bothSides"/>
              <wp:docPr id="10" name="iso" descr="HKZ_9001_logo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KZ_9001_logo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546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A92B19" w:rsidRPr="00186074">
          <w:t xml:space="preserve"> </w:t>
        </w:r>
        <w:r w:rsidR="00A92B19">
          <w:fldChar w:fldCharType="begin"/>
        </w:r>
        <w:r w:rsidR="00A92B19">
          <w:instrText xml:space="preserve"> IF </w:instrText>
        </w:r>
        <w:r w:rsidR="00A92B19">
          <w:fldChar w:fldCharType="begin"/>
        </w:r>
        <w:r w:rsidR="00A92B19">
          <w:instrText xml:space="preserve"> PAGE </w:instrText>
        </w:r>
        <w:r w:rsidR="00A92B19">
          <w:fldChar w:fldCharType="separate"/>
        </w:r>
        <w:r w:rsidR="00C00F78">
          <w:rPr>
            <w:noProof/>
          </w:rPr>
          <w:instrText>1</w:instrText>
        </w:r>
        <w:r w:rsidR="00A92B19">
          <w:rPr>
            <w:noProof/>
          </w:rPr>
          <w:fldChar w:fldCharType="end"/>
        </w:r>
        <w:r w:rsidR="00A92B19">
          <w:instrText>&lt;</w:instrText>
        </w:r>
        <w:r w:rsidR="00D55961">
          <w:rPr>
            <w:noProof/>
          </w:rPr>
          <w:fldChar w:fldCharType="begin"/>
        </w:r>
        <w:r w:rsidR="00D55961">
          <w:rPr>
            <w:noProof/>
          </w:rPr>
          <w:instrText xml:space="preserve"> SECTIONPAGES </w:instrText>
        </w:r>
        <w:r w:rsidR="00D55961">
          <w:rPr>
            <w:noProof/>
          </w:rPr>
          <w:fldChar w:fldCharType="separate"/>
        </w:r>
        <w:r w:rsidR="00C00F78">
          <w:rPr>
            <w:noProof/>
          </w:rPr>
          <w:instrText>2</w:instrText>
        </w:r>
        <w:r w:rsidR="00D55961">
          <w:rPr>
            <w:noProof/>
          </w:rPr>
          <w:fldChar w:fldCharType="end"/>
        </w:r>
        <w:r w:rsidR="00A92B19">
          <w:instrText xml:space="preserve"> </w:instrText>
        </w:r>
        <w:r w:rsidR="00A92B19">
          <w:fldChar w:fldCharType="begin"/>
        </w:r>
        <w:r w:rsidR="00A92B19">
          <w:instrText xml:space="preserve"> PAGE </w:instrText>
        </w:r>
        <w:r w:rsidR="00A92B19">
          <w:fldChar w:fldCharType="separate"/>
        </w:r>
        <w:r w:rsidR="00C00F78">
          <w:rPr>
            <w:noProof/>
          </w:rPr>
          <w:instrText>1</w:instrText>
        </w:r>
        <w:r w:rsidR="00A92B19">
          <w:rPr>
            <w:noProof/>
          </w:rPr>
          <w:fldChar w:fldCharType="end"/>
        </w:r>
        <w:r w:rsidR="00C00F78">
          <w:fldChar w:fldCharType="separate"/>
        </w:r>
        <w:r w:rsidR="00C00F78">
          <w:rPr>
            <w:noProof/>
          </w:rPr>
          <w:t>1</w:t>
        </w:r>
        <w:r w:rsidR="00A92B19">
          <w:fldChar w:fldCharType="end"/>
        </w:r>
      </w:p>
    </w:sdtContent>
  </w:sdt>
  <w:p w14:paraId="679DED92" w14:textId="77777777" w:rsidR="00A92B19" w:rsidRDefault="00A92B1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7069D" w14:textId="77777777" w:rsidR="0033512D" w:rsidRDefault="0033512D" w:rsidP="0034636A">
      <w:pPr>
        <w:spacing w:line="240" w:lineRule="auto"/>
      </w:pPr>
      <w:r>
        <w:separator/>
      </w:r>
    </w:p>
  </w:footnote>
  <w:footnote w:type="continuationSeparator" w:id="0">
    <w:p w14:paraId="4E521D42" w14:textId="77777777" w:rsidR="0033512D" w:rsidRDefault="0033512D" w:rsidP="003463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933" w14:textId="77777777" w:rsidR="003D3C4D" w:rsidRDefault="003D3C4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836AD" w14:textId="77777777" w:rsidR="003D3C4D" w:rsidRDefault="003D3C4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A5FCE" w14:textId="77777777" w:rsidR="00A92B19" w:rsidRDefault="001C4949" w:rsidP="00DC3B6F">
    <w:pPr>
      <w:pStyle w:val="Koptekst"/>
    </w:pPr>
    <w:r w:rsidRPr="001C4949">
      <w:rPr>
        <w:noProof/>
        <w:lang w:eastAsia="nl-NL"/>
      </w:rPr>
      <w:drawing>
        <wp:anchor distT="0" distB="0" distL="114300" distR="114300" simplePos="0" relativeHeight="251665408" behindDoc="1" locked="0" layoutInCell="1" allowOverlap="1" wp14:anchorId="755F78A0" wp14:editId="6AA39732">
          <wp:simplePos x="0" y="0"/>
          <wp:positionH relativeFrom="page">
            <wp:posOffset>86360</wp:posOffset>
          </wp:positionH>
          <wp:positionV relativeFrom="page">
            <wp:posOffset>516890</wp:posOffset>
          </wp:positionV>
          <wp:extent cx="2556000" cy="1101600"/>
          <wp:effectExtent l="0" t="0" r="0" b="0"/>
          <wp:wrapNone/>
          <wp:docPr id="5" name="LogoVoorb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Veiligheidsregio Haaglanden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6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2A3B87" w14:textId="77777777" w:rsidR="00A92B19" w:rsidRDefault="00A92B19" w:rsidP="00C326E6">
    <w:pPr>
      <w:pStyle w:val="Koptekst"/>
      <w:spacing w:after="14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16E152C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2027DC2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0BA5BC0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D26F1E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06EA140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CB448E8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6E29E8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C8925C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FE69EA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7C0B34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37401"/>
    <w:multiLevelType w:val="hybridMultilevel"/>
    <w:tmpl w:val="7CEE5AAC"/>
    <w:lvl w:ilvl="0" w:tplc="0413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E1F7E"/>
    <w:multiLevelType w:val="hybridMultilevel"/>
    <w:tmpl w:val="0164ADBE"/>
    <w:lvl w:ilvl="0" w:tplc="210C1196">
      <w:numFmt w:val="bullet"/>
      <w:pStyle w:val="Opsomming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E2882BA8">
      <w:start w:val="1"/>
      <w:numFmt w:val="bullet"/>
      <w:pStyle w:val="Subopsomming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136356">
    <w:abstractNumId w:val="11"/>
  </w:num>
  <w:num w:numId="2" w16cid:durableId="412631333">
    <w:abstractNumId w:val="9"/>
  </w:num>
  <w:num w:numId="3" w16cid:durableId="115419017">
    <w:abstractNumId w:val="7"/>
  </w:num>
  <w:num w:numId="4" w16cid:durableId="1001007318">
    <w:abstractNumId w:val="6"/>
  </w:num>
  <w:num w:numId="5" w16cid:durableId="1307278222">
    <w:abstractNumId w:val="5"/>
  </w:num>
  <w:num w:numId="6" w16cid:durableId="284313621">
    <w:abstractNumId w:val="4"/>
  </w:num>
  <w:num w:numId="7" w16cid:durableId="1369254417">
    <w:abstractNumId w:val="8"/>
  </w:num>
  <w:num w:numId="8" w16cid:durableId="1570573712">
    <w:abstractNumId w:val="3"/>
  </w:num>
  <w:num w:numId="9" w16cid:durableId="1198398281">
    <w:abstractNumId w:val="2"/>
  </w:num>
  <w:num w:numId="10" w16cid:durableId="2104840708">
    <w:abstractNumId w:val="1"/>
  </w:num>
  <w:num w:numId="11" w16cid:durableId="219945088">
    <w:abstractNumId w:val="0"/>
  </w:num>
  <w:num w:numId="12" w16cid:durableId="9449697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drawingGridHorizontalSpacing w:val="8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ijnhorizontaal" w:val="cm"/>
    <w:docVar w:name="lijnverticaal" w:val="cm"/>
  </w:docVars>
  <w:rsids>
    <w:rsidRoot w:val="0033512D"/>
    <w:rsid w:val="00007438"/>
    <w:rsid w:val="00011C86"/>
    <w:rsid w:val="000206F9"/>
    <w:rsid w:val="00030590"/>
    <w:rsid w:val="00047469"/>
    <w:rsid w:val="00056BE2"/>
    <w:rsid w:val="00063EA8"/>
    <w:rsid w:val="00073C0F"/>
    <w:rsid w:val="00081361"/>
    <w:rsid w:val="00081532"/>
    <w:rsid w:val="000903F7"/>
    <w:rsid w:val="00095A18"/>
    <w:rsid w:val="000A3FF4"/>
    <w:rsid w:val="000A620F"/>
    <w:rsid w:val="000A6B81"/>
    <w:rsid w:val="000B6D67"/>
    <w:rsid w:val="000C7678"/>
    <w:rsid w:val="000D0566"/>
    <w:rsid w:val="000D151D"/>
    <w:rsid w:val="000D23A6"/>
    <w:rsid w:val="000D2A88"/>
    <w:rsid w:val="000D6AAF"/>
    <w:rsid w:val="000D6B1D"/>
    <w:rsid w:val="000E1782"/>
    <w:rsid w:val="000E4256"/>
    <w:rsid w:val="000E6E67"/>
    <w:rsid w:val="000F099C"/>
    <w:rsid w:val="000F3F38"/>
    <w:rsid w:val="00101EB0"/>
    <w:rsid w:val="00102989"/>
    <w:rsid w:val="00102FFB"/>
    <w:rsid w:val="00105F89"/>
    <w:rsid w:val="00117EA4"/>
    <w:rsid w:val="00131521"/>
    <w:rsid w:val="00131A8C"/>
    <w:rsid w:val="001426A2"/>
    <w:rsid w:val="00146C0A"/>
    <w:rsid w:val="001504E8"/>
    <w:rsid w:val="001528F5"/>
    <w:rsid w:val="001537C6"/>
    <w:rsid w:val="00170202"/>
    <w:rsid w:val="00170C77"/>
    <w:rsid w:val="001837D2"/>
    <w:rsid w:val="00186074"/>
    <w:rsid w:val="001A7B38"/>
    <w:rsid w:val="001C2426"/>
    <w:rsid w:val="001C352E"/>
    <w:rsid w:val="001C3CF7"/>
    <w:rsid w:val="001C4949"/>
    <w:rsid w:val="001C791F"/>
    <w:rsid w:val="001D1D80"/>
    <w:rsid w:val="001D466B"/>
    <w:rsid w:val="001D4D5B"/>
    <w:rsid w:val="001F00E4"/>
    <w:rsid w:val="001F1FE3"/>
    <w:rsid w:val="001F4A5D"/>
    <w:rsid w:val="002026F6"/>
    <w:rsid w:val="0021022C"/>
    <w:rsid w:val="00210BAC"/>
    <w:rsid w:val="00221975"/>
    <w:rsid w:val="0022479D"/>
    <w:rsid w:val="00225348"/>
    <w:rsid w:val="00240E7A"/>
    <w:rsid w:val="0024722B"/>
    <w:rsid w:val="00247BC6"/>
    <w:rsid w:val="00255AB1"/>
    <w:rsid w:val="00255CB3"/>
    <w:rsid w:val="00257DC9"/>
    <w:rsid w:val="002723EB"/>
    <w:rsid w:val="002735B1"/>
    <w:rsid w:val="00273C5C"/>
    <w:rsid w:val="00284592"/>
    <w:rsid w:val="002903B7"/>
    <w:rsid w:val="00291ACF"/>
    <w:rsid w:val="00295470"/>
    <w:rsid w:val="00295B7E"/>
    <w:rsid w:val="002A1A90"/>
    <w:rsid w:val="002A5549"/>
    <w:rsid w:val="002A5E7F"/>
    <w:rsid w:val="002A641A"/>
    <w:rsid w:val="002B18C7"/>
    <w:rsid w:val="002B2298"/>
    <w:rsid w:val="002C5B23"/>
    <w:rsid w:val="002C6471"/>
    <w:rsid w:val="002D22DF"/>
    <w:rsid w:val="002E66B5"/>
    <w:rsid w:val="002E6C74"/>
    <w:rsid w:val="002F0A44"/>
    <w:rsid w:val="00302E72"/>
    <w:rsid w:val="0030481B"/>
    <w:rsid w:val="0030598D"/>
    <w:rsid w:val="003065E1"/>
    <w:rsid w:val="00320920"/>
    <w:rsid w:val="00323CC1"/>
    <w:rsid w:val="00324956"/>
    <w:rsid w:val="0033512D"/>
    <w:rsid w:val="0034636A"/>
    <w:rsid w:val="00353BB8"/>
    <w:rsid w:val="00356C13"/>
    <w:rsid w:val="003652F5"/>
    <w:rsid w:val="003704E5"/>
    <w:rsid w:val="00372065"/>
    <w:rsid w:val="00374729"/>
    <w:rsid w:val="00375514"/>
    <w:rsid w:val="00377997"/>
    <w:rsid w:val="00391047"/>
    <w:rsid w:val="003920DE"/>
    <w:rsid w:val="00394B7D"/>
    <w:rsid w:val="003962CC"/>
    <w:rsid w:val="003B1851"/>
    <w:rsid w:val="003C0B8B"/>
    <w:rsid w:val="003C4AB4"/>
    <w:rsid w:val="003C601C"/>
    <w:rsid w:val="003D0079"/>
    <w:rsid w:val="003D00E2"/>
    <w:rsid w:val="003D03EF"/>
    <w:rsid w:val="003D0C33"/>
    <w:rsid w:val="003D1D2A"/>
    <w:rsid w:val="003D3C4D"/>
    <w:rsid w:val="003D5D4D"/>
    <w:rsid w:val="003D7804"/>
    <w:rsid w:val="003E0684"/>
    <w:rsid w:val="003E1A35"/>
    <w:rsid w:val="004032E4"/>
    <w:rsid w:val="0040396E"/>
    <w:rsid w:val="00404A70"/>
    <w:rsid w:val="004054A9"/>
    <w:rsid w:val="00410C86"/>
    <w:rsid w:val="00422C8B"/>
    <w:rsid w:val="0042447F"/>
    <w:rsid w:val="0042756C"/>
    <w:rsid w:val="00455EA2"/>
    <w:rsid w:val="00466FFB"/>
    <w:rsid w:val="00484B73"/>
    <w:rsid w:val="00495057"/>
    <w:rsid w:val="004A19EA"/>
    <w:rsid w:val="004A2B13"/>
    <w:rsid w:val="004A3967"/>
    <w:rsid w:val="004A43AA"/>
    <w:rsid w:val="004C4BB9"/>
    <w:rsid w:val="004C6533"/>
    <w:rsid w:val="004D1C15"/>
    <w:rsid w:val="004E1638"/>
    <w:rsid w:val="004E1960"/>
    <w:rsid w:val="004E5C13"/>
    <w:rsid w:val="004F2513"/>
    <w:rsid w:val="004F3FA6"/>
    <w:rsid w:val="005107DD"/>
    <w:rsid w:val="00512B10"/>
    <w:rsid w:val="00513040"/>
    <w:rsid w:val="005133C8"/>
    <w:rsid w:val="00513E76"/>
    <w:rsid w:val="00524E49"/>
    <w:rsid w:val="005440ED"/>
    <w:rsid w:val="00554045"/>
    <w:rsid w:val="0055541B"/>
    <w:rsid w:val="00567906"/>
    <w:rsid w:val="00567AC7"/>
    <w:rsid w:val="0058340B"/>
    <w:rsid w:val="005866D4"/>
    <w:rsid w:val="005918D2"/>
    <w:rsid w:val="00591B6E"/>
    <w:rsid w:val="00595DA4"/>
    <w:rsid w:val="005A642D"/>
    <w:rsid w:val="005B50C7"/>
    <w:rsid w:val="005B69B5"/>
    <w:rsid w:val="005C39AD"/>
    <w:rsid w:val="005C421D"/>
    <w:rsid w:val="005E7892"/>
    <w:rsid w:val="005E7F73"/>
    <w:rsid w:val="00605784"/>
    <w:rsid w:val="00617018"/>
    <w:rsid w:val="00617261"/>
    <w:rsid w:val="006276AA"/>
    <w:rsid w:val="00627B75"/>
    <w:rsid w:val="00634E6F"/>
    <w:rsid w:val="00640A0E"/>
    <w:rsid w:val="00643CE3"/>
    <w:rsid w:val="00660070"/>
    <w:rsid w:val="006609C7"/>
    <w:rsid w:val="00667395"/>
    <w:rsid w:val="00667B83"/>
    <w:rsid w:val="006914B0"/>
    <w:rsid w:val="0069180A"/>
    <w:rsid w:val="00697384"/>
    <w:rsid w:val="00697AD9"/>
    <w:rsid w:val="006B2E5E"/>
    <w:rsid w:val="006B4687"/>
    <w:rsid w:val="006C3518"/>
    <w:rsid w:val="006D7896"/>
    <w:rsid w:val="006E0E0A"/>
    <w:rsid w:val="006F0985"/>
    <w:rsid w:val="00704304"/>
    <w:rsid w:val="007054DE"/>
    <w:rsid w:val="00717194"/>
    <w:rsid w:val="00725825"/>
    <w:rsid w:val="007429E6"/>
    <w:rsid w:val="007535F9"/>
    <w:rsid w:val="00773D50"/>
    <w:rsid w:val="00776C20"/>
    <w:rsid w:val="0077709F"/>
    <w:rsid w:val="00781E46"/>
    <w:rsid w:val="007872B1"/>
    <w:rsid w:val="007A1017"/>
    <w:rsid w:val="007A7577"/>
    <w:rsid w:val="007B2031"/>
    <w:rsid w:val="007B267F"/>
    <w:rsid w:val="007B62C3"/>
    <w:rsid w:val="007B7DA6"/>
    <w:rsid w:val="007D0CB1"/>
    <w:rsid w:val="007E2284"/>
    <w:rsid w:val="007E41CF"/>
    <w:rsid w:val="007E6402"/>
    <w:rsid w:val="00817201"/>
    <w:rsid w:val="008210FB"/>
    <w:rsid w:val="0082157A"/>
    <w:rsid w:val="00822EA6"/>
    <w:rsid w:val="00823828"/>
    <w:rsid w:val="008438E9"/>
    <w:rsid w:val="00851390"/>
    <w:rsid w:val="008514C8"/>
    <w:rsid w:val="008547E5"/>
    <w:rsid w:val="00856DC9"/>
    <w:rsid w:val="00867E1E"/>
    <w:rsid w:val="00883CA3"/>
    <w:rsid w:val="008A527E"/>
    <w:rsid w:val="008B650C"/>
    <w:rsid w:val="008C754B"/>
    <w:rsid w:val="008E30A2"/>
    <w:rsid w:val="008E5138"/>
    <w:rsid w:val="008F0C32"/>
    <w:rsid w:val="008F3106"/>
    <w:rsid w:val="008F72BE"/>
    <w:rsid w:val="009039B4"/>
    <w:rsid w:val="00912E0C"/>
    <w:rsid w:val="00921DC8"/>
    <w:rsid w:val="0092482C"/>
    <w:rsid w:val="00924867"/>
    <w:rsid w:val="00926596"/>
    <w:rsid w:val="00931727"/>
    <w:rsid w:val="009329BA"/>
    <w:rsid w:val="0093587B"/>
    <w:rsid w:val="00941C65"/>
    <w:rsid w:val="00944C1C"/>
    <w:rsid w:val="00950BE1"/>
    <w:rsid w:val="00962A9A"/>
    <w:rsid w:val="00967FF7"/>
    <w:rsid w:val="00970207"/>
    <w:rsid w:val="009704EC"/>
    <w:rsid w:val="00977D17"/>
    <w:rsid w:val="009A16B2"/>
    <w:rsid w:val="009B607D"/>
    <w:rsid w:val="009C71C8"/>
    <w:rsid w:val="009E76A1"/>
    <w:rsid w:val="009F4C91"/>
    <w:rsid w:val="00A003C6"/>
    <w:rsid w:val="00A04D7C"/>
    <w:rsid w:val="00A1529A"/>
    <w:rsid w:val="00A15B1E"/>
    <w:rsid w:val="00A16428"/>
    <w:rsid w:val="00A32407"/>
    <w:rsid w:val="00A37979"/>
    <w:rsid w:val="00A42BFB"/>
    <w:rsid w:val="00A70494"/>
    <w:rsid w:val="00A80FEB"/>
    <w:rsid w:val="00A8175F"/>
    <w:rsid w:val="00A92B19"/>
    <w:rsid w:val="00AA1A2C"/>
    <w:rsid w:val="00AA21AA"/>
    <w:rsid w:val="00AB0F64"/>
    <w:rsid w:val="00AC2192"/>
    <w:rsid w:val="00AC2F8A"/>
    <w:rsid w:val="00AE4670"/>
    <w:rsid w:val="00AE4C6C"/>
    <w:rsid w:val="00AF0605"/>
    <w:rsid w:val="00AF1657"/>
    <w:rsid w:val="00AF4423"/>
    <w:rsid w:val="00B01E1E"/>
    <w:rsid w:val="00B05B9C"/>
    <w:rsid w:val="00B178B7"/>
    <w:rsid w:val="00B1793F"/>
    <w:rsid w:val="00B2192E"/>
    <w:rsid w:val="00B25288"/>
    <w:rsid w:val="00B361FC"/>
    <w:rsid w:val="00B40F3A"/>
    <w:rsid w:val="00B4246A"/>
    <w:rsid w:val="00B439D2"/>
    <w:rsid w:val="00B47ACA"/>
    <w:rsid w:val="00B57583"/>
    <w:rsid w:val="00B60B7B"/>
    <w:rsid w:val="00B63E01"/>
    <w:rsid w:val="00B738CB"/>
    <w:rsid w:val="00B81C00"/>
    <w:rsid w:val="00B8355F"/>
    <w:rsid w:val="00B83D5A"/>
    <w:rsid w:val="00B87284"/>
    <w:rsid w:val="00B92538"/>
    <w:rsid w:val="00BA35AE"/>
    <w:rsid w:val="00BC4B9A"/>
    <w:rsid w:val="00BD226B"/>
    <w:rsid w:val="00BD287D"/>
    <w:rsid w:val="00BD293D"/>
    <w:rsid w:val="00BD3F47"/>
    <w:rsid w:val="00BE1B41"/>
    <w:rsid w:val="00BE5DCA"/>
    <w:rsid w:val="00BF09CA"/>
    <w:rsid w:val="00BF6485"/>
    <w:rsid w:val="00C00F78"/>
    <w:rsid w:val="00C038CC"/>
    <w:rsid w:val="00C226DC"/>
    <w:rsid w:val="00C273CE"/>
    <w:rsid w:val="00C326E6"/>
    <w:rsid w:val="00C43C05"/>
    <w:rsid w:val="00C44F2E"/>
    <w:rsid w:val="00C54C00"/>
    <w:rsid w:val="00C57120"/>
    <w:rsid w:val="00C57902"/>
    <w:rsid w:val="00C6001A"/>
    <w:rsid w:val="00C62FFB"/>
    <w:rsid w:val="00C72565"/>
    <w:rsid w:val="00C72DDF"/>
    <w:rsid w:val="00C82191"/>
    <w:rsid w:val="00C82FC5"/>
    <w:rsid w:val="00C974A2"/>
    <w:rsid w:val="00CA11E0"/>
    <w:rsid w:val="00CA20EA"/>
    <w:rsid w:val="00CA52A5"/>
    <w:rsid w:val="00CA6CC6"/>
    <w:rsid w:val="00CA7958"/>
    <w:rsid w:val="00CB1051"/>
    <w:rsid w:val="00CB2A2A"/>
    <w:rsid w:val="00CB2CD5"/>
    <w:rsid w:val="00CC3C33"/>
    <w:rsid w:val="00CD4922"/>
    <w:rsid w:val="00CD4E32"/>
    <w:rsid w:val="00CD776A"/>
    <w:rsid w:val="00CE5389"/>
    <w:rsid w:val="00CF0B63"/>
    <w:rsid w:val="00CF0DAF"/>
    <w:rsid w:val="00CF6342"/>
    <w:rsid w:val="00CF6C83"/>
    <w:rsid w:val="00D0095E"/>
    <w:rsid w:val="00D03DF8"/>
    <w:rsid w:val="00D06252"/>
    <w:rsid w:val="00D0799E"/>
    <w:rsid w:val="00D12CC4"/>
    <w:rsid w:val="00D14E97"/>
    <w:rsid w:val="00D201E0"/>
    <w:rsid w:val="00D248F0"/>
    <w:rsid w:val="00D271FB"/>
    <w:rsid w:val="00D3372F"/>
    <w:rsid w:val="00D430AE"/>
    <w:rsid w:val="00D55961"/>
    <w:rsid w:val="00D56823"/>
    <w:rsid w:val="00D62CEB"/>
    <w:rsid w:val="00D63687"/>
    <w:rsid w:val="00D66F05"/>
    <w:rsid w:val="00D7600B"/>
    <w:rsid w:val="00D76673"/>
    <w:rsid w:val="00D834A3"/>
    <w:rsid w:val="00D83C36"/>
    <w:rsid w:val="00D972C6"/>
    <w:rsid w:val="00DA49EA"/>
    <w:rsid w:val="00DA7A8F"/>
    <w:rsid w:val="00DB1DE1"/>
    <w:rsid w:val="00DB1E86"/>
    <w:rsid w:val="00DB341E"/>
    <w:rsid w:val="00DC3B6F"/>
    <w:rsid w:val="00DD2D96"/>
    <w:rsid w:val="00DD4A02"/>
    <w:rsid w:val="00DD50F0"/>
    <w:rsid w:val="00DE0568"/>
    <w:rsid w:val="00DE3A04"/>
    <w:rsid w:val="00DE745A"/>
    <w:rsid w:val="00DF2550"/>
    <w:rsid w:val="00E05929"/>
    <w:rsid w:val="00E07216"/>
    <w:rsid w:val="00E11731"/>
    <w:rsid w:val="00E34A58"/>
    <w:rsid w:val="00E34C8E"/>
    <w:rsid w:val="00E454F1"/>
    <w:rsid w:val="00E61101"/>
    <w:rsid w:val="00E63C9B"/>
    <w:rsid w:val="00E73708"/>
    <w:rsid w:val="00E80023"/>
    <w:rsid w:val="00E8282D"/>
    <w:rsid w:val="00E83763"/>
    <w:rsid w:val="00E90804"/>
    <w:rsid w:val="00E92A2F"/>
    <w:rsid w:val="00EA2393"/>
    <w:rsid w:val="00EC2608"/>
    <w:rsid w:val="00ED25C1"/>
    <w:rsid w:val="00EE1574"/>
    <w:rsid w:val="00EE2C6B"/>
    <w:rsid w:val="00EE4B2F"/>
    <w:rsid w:val="00EF168D"/>
    <w:rsid w:val="00EF6C07"/>
    <w:rsid w:val="00EF798E"/>
    <w:rsid w:val="00F04B63"/>
    <w:rsid w:val="00F152E1"/>
    <w:rsid w:val="00F216EE"/>
    <w:rsid w:val="00F30E5D"/>
    <w:rsid w:val="00F43E26"/>
    <w:rsid w:val="00F461BB"/>
    <w:rsid w:val="00F50649"/>
    <w:rsid w:val="00F51AB8"/>
    <w:rsid w:val="00F53C84"/>
    <w:rsid w:val="00F53DC1"/>
    <w:rsid w:val="00F55F7D"/>
    <w:rsid w:val="00F5766B"/>
    <w:rsid w:val="00F65EBD"/>
    <w:rsid w:val="00F661AF"/>
    <w:rsid w:val="00F70511"/>
    <w:rsid w:val="00F759B4"/>
    <w:rsid w:val="00F773A4"/>
    <w:rsid w:val="00F77D6B"/>
    <w:rsid w:val="00F80C25"/>
    <w:rsid w:val="00F85EDB"/>
    <w:rsid w:val="00F912AC"/>
    <w:rsid w:val="00F91C17"/>
    <w:rsid w:val="00FB6011"/>
    <w:rsid w:val="00FC4B24"/>
    <w:rsid w:val="00FD1986"/>
    <w:rsid w:val="00FD34E3"/>
    <w:rsid w:val="00FD3EA7"/>
    <w:rsid w:val="00FD564A"/>
    <w:rsid w:val="00FD71B8"/>
    <w:rsid w:val="00FE7B2B"/>
    <w:rsid w:val="00FF3B8A"/>
    <w:rsid w:val="00FF7585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95C7E"/>
  <w15:docId w15:val="{A4310313-73C6-48C8-9154-7E0095709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0070"/>
    <w:pPr>
      <w:spacing w:after="0"/>
    </w:pPr>
    <w:rPr>
      <w:rFonts w:ascii="Verdana" w:hAnsi="Verdana"/>
      <w:sz w:val="18"/>
    </w:rPr>
  </w:style>
  <w:style w:type="paragraph" w:styleId="Kop1">
    <w:name w:val="heading 1"/>
    <w:next w:val="Standaard"/>
    <w:link w:val="Kop1Char"/>
    <w:uiPriority w:val="9"/>
    <w:qFormat/>
    <w:rsid w:val="001D1D80"/>
    <w:pPr>
      <w:keepNext/>
      <w:keepLines/>
      <w:spacing w:after="0" w:line="240" w:lineRule="auto"/>
      <w:outlineLvl w:val="0"/>
    </w:pPr>
    <w:rPr>
      <w:rFonts w:ascii="Calibri" w:eastAsiaTheme="majorEastAsia" w:hAnsi="Calibri" w:cstheme="majorBidi"/>
      <w:b/>
      <w:bCs/>
      <w:color w:val="000000" w:themeColor="text1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91C17"/>
    <w:pPr>
      <w:keepNext/>
      <w:keepLines/>
      <w:spacing w:after="100" w:line="220" w:lineRule="exact"/>
      <w:outlineLvl w:val="1"/>
    </w:pPr>
    <w:rPr>
      <w:rFonts w:ascii="Calibri" w:eastAsiaTheme="majorEastAsia" w:hAnsi="Calibri" w:cstheme="majorBidi"/>
      <w:b/>
      <w:bCs/>
      <w:color w:val="F07D00" w:themeColor="accent1"/>
      <w:sz w:val="26"/>
      <w:szCs w:val="26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F53C8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35D00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F53C8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73D0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rsid w:val="00F53C8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73D00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rsid w:val="00F53C8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rsid w:val="00F53C8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63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636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4636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4636A"/>
  </w:style>
  <w:style w:type="paragraph" w:styleId="Voettekst">
    <w:name w:val="footer"/>
    <w:basedOn w:val="Standaard"/>
    <w:link w:val="VoettekstChar"/>
    <w:uiPriority w:val="99"/>
    <w:unhideWhenUsed/>
    <w:rsid w:val="0034636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4636A"/>
  </w:style>
  <w:style w:type="table" w:styleId="Tabelraster">
    <w:name w:val="Table Grid"/>
    <w:basedOn w:val="Standaardtabel"/>
    <w:uiPriority w:val="39"/>
    <w:rsid w:val="009039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fKopjes">
    <w:name w:val="_RefKopjes"/>
    <w:basedOn w:val="Standaard"/>
    <w:rsid w:val="009039B4"/>
    <w:pPr>
      <w:spacing w:line="240" w:lineRule="auto"/>
      <w:jc w:val="right"/>
    </w:pPr>
    <w:rPr>
      <w:sz w:val="15"/>
      <w:szCs w:val="15"/>
    </w:rPr>
  </w:style>
  <w:style w:type="character" w:styleId="Hyperlink">
    <w:name w:val="Hyperlink"/>
    <w:basedOn w:val="Standaardalinea-lettertype"/>
    <w:uiPriority w:val="99"/>
    <w:unhideWhenUsed/>
    <w:rsid w:val="00410C86"/>
    <w:rPr>
      <w:color w:val="0000FF" w:themeColor="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1C4949"/>
    <w:rPr>
      <w:color w:val="31B6BC" w:themeColor="accent3"/>
    </w:rPr>
  </w:style>
  <w:style w:type="character" w:customStyle="1" w:styleId="TekstZwart">
    <w:name w:val="TekstZwart"/>
    <w:basedOn w:val="Standaardalinea-lettertype"/>
    <w:uiPriority w:val="1"/>
    <w:rsid w:val="00F661AF"/>
    <w:rPr>
      <w:color w:val="000000" w:themeColor="text1"/>
    </w:rPr>
  </w:style>
  <w:style w:type="paragraph" w:styleId="Lijstalinea">
    <w:name w:val="List Paragraph"/>
    <w:basedOn w:val="Standaard"/>
    <w:uiPriority w:val="34"/>
    <w:rsid w:val="00B8355F"/>
    <w:pPr>
      <w:spacing w:after="160" w:line="259" w:lineRule="auto"/>
      <w:ind w:left="720"/>
      <w:contextualSpacing/>
    </w:pPr>
    <w:rPr>
      <w:rFonts w:asciiTheme="minorHAnsi" w:hAnsiTheme="minorHAnsi"/>
    </w:rPr>
  </w:style>
  <w:style w:type="paragraph" w:customStyle="1" w:styleId="Opsomming">
    <w:name w:val="Opsomming"/>
    <w:basedOn w:val="Lijstalinea"/>
    <w:rsid w:val="00495057"/>
    <w:pPr>
      <w:numPr>
        <w:numId w:val="1"/>
      </w:numPr>
      <w:spacing w:after="0" w:line="240" w:lineRule="auto"/>
      <w:ind w:left="177" w:hanging="177"/>
    </w:pPr>
  </w:style>
  <w:style w:type="paragraph" w:customStyle="1" w:styleId="Subopsomming">
    <w:name w:val="_Subopsomming"/>
    <w:basedOn w:val="Opsomming"/>
    <w:rsid w:val="00495057"/>
    <w:pPr>
      <w:numPr>
        <w:ilvl w:val="1"/>
      </w:numPr>
      <w:ind w:left="460" w:hanging="283"/>
    </w:pPr>
  </w:style>
  <w:style w:type="character" w:customStyle="1" w:styleId="Uitleg">
    <w:name w:val="_Uitleg"/>
    <w:basedOn w:val="Standaardalinea-lettertype"/>
    <w:uiPriority w:val="1"/>
    <w:rsid w:val="001C4949"/>
    <w:rPr>
      <w:color w:val="002C50" w:themeColor="accent2"/>
      <w:sz w:val="18"/>
      <w:szCs w:val="18"/>
    </w:rPr>
  </w:style>
  <w:style w:type="paragraph" w:customStyle="1" w:styleId="Invultekst">
    <w:name w:val="_Invultekst"/>
    <w:basedOn w:val="Standaard"/>
    <w:rsid w:val="00970207"/>
    <w:pPr>
      <w:spacing w:line="240" w:lineRule="auto"/>
    </w:pPr>
    <w:rPr>
      <w:spacing w:val="2"/>
    </w:rPr>
  </w:style>
  <w:style w:type="character" w:customStyle="1" w:styleId="Kop1Char">
    <w:name w:val="Kop 1 Char"/>
    <w:basedOn w:val="Standaardalinea-lettertype"/>
    <w:link w:val="Kop1"/>
    <w:uiPriority w:val="9"/>
    <w:rsid w:val="001D1D80"/>
    <w:rPr>
      <w:rFonts w:ascii="Calibri" w:eastAsiaTheme="majorEastAsia" w:hAnsi="Calibri" w:cstheme="majorBidi"/>
      <w:b/>
      <w:bCs/>
      <w:color w:val="000000" w:themeColor="text1"/>
      <w:sz w:val="36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F91C17"/>
    <w:rPr>
      <w:rFonts w:ascii="Calibri" w:eastAsiaTheme="majorEastAsia" w:hAnsi="Calibri" w:cstheme="majorBidi"/>
      <w:b/>
      <w:bCs/>
      <w:color w:val="F07D00" w:themeColor="accent1"/>
      <w:sz w:val="26"/>
      <w:szCs w:val="26"/>
    </w:rPr>
  </w:style>
  <w:style w:type="character" w:customStyle="1" w:styleId="Kop1light">
    <w:name w:val="Kop1_light"/>
    <w:basedOn w:val="Kop1Char"/>
    <w:uiPriority w:val="1"/>
    <w:rsid w:val="001D1D80"/>
    <w:rPr>
      <w:rFonts w:ascii="Calibri Light" w:eastAsiaTheme="majorEastAsia" w:hAnsi="Calibri Light" w:cstheme="majorBidi"/>
      <w:b/>
      <w:bCs/>
      <w:i w:val="0"/>
      <w:iCs w:val="0"/>
      <w:color w:val="000000" w:themeColor="text1"/>
      <w:sz w:val="36"/>
      <w:szCs w:val="32"/>
    </w:rPr>
  </w:style>
  <w:style w:type="character" w:styleId="Zwaar">
    <w:name w:val="Strong"/>
    <w:basedOn w:val="Standaardalinea-lettertype"/>
    <w:uiPriority w:val="22"/>
    <w:rsid w:val="001D1D80"/>
    <w:rPr>
      <w:b/>
      <w:bCs/>
      <w:color w:val="C31405"/>
    </w:rPr>
  </w:style>
  <w:style w:type="character" w:customStyle="1" w:styleId="versie">
    <w:name w:val="versie"/>
    <w:basedOn w:val="Standaardalinea-lettertype"/>
    <w:uiPriority w:val="1"/>
    <w:rsid w:val="001D1D80"/>
  </w:style>
  <w:style w:type="table" w:customStyle="1" w:styleId="TableGrid1">
    <w:name w:val="Table Grid1"/>
    <w:basedOn w:val="Standaardtabel"/>
    <w:next w:val="Tabelraster"/>
    <w:uiPriority w:val="39"/>
    <w:rsid w:val="00A92B1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ibliografie">
    <w:name w:val="Bibliography"/>
    <w:basedOn w:val="Standaard"/>
    <w:next w:val="Standaard"/>
    <w:uiPriority w:val="37"/>
    <w:semiHidden/>
    <w:unhideWhenUsed/>
    <w:rsid w:val="00F53C84"/>
  </w:style>
  <w:style w:type="paragraph" w:styleId="Bloktekst">
    <w:name w:val="Block Text"/>
    <w:basedOn w:val="Standaard"/>
    <w:uiPriority w:val="99"/>
    <w:semiHidden/>
    <w:unhideWhenUsed/>
    <w:rsid w:val="00F53C84"/>
    <w:pPr>
      <w:pBdr>
        <w:top w:val="single" w:sz="2" w:space="10" w:color="F07D00" w:themeColor="accent1"/>
        <w:left w:val="single" w:sz="2" w:space="10" w:color="F07D00" w:themeColor="accent1"/>
        <w:bottom w:val="single" w:sz="2" w:space="10" w:color="F07D00" w:themeColor="accent1"/>
        <w:right w:val="single" w:sz="2" w:space="10" w:color="F07D00" w:themeColor="accent1"/>
      </w:pBdr>
      <w:ind w:left="1152" w:right="1152"/>
    </w:pPr>
    <w:rPr>
      <w:rFonts w:asciiTheme="minorHAnsi" w:eastAsiaTheme="minorEastAsia" w:hAnsiTheme="minorHAnsi"/>
      <w:i/>
      <w:iCs/>
      <w:color w:val="F07D00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F53C84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F53C84"/>
    <w:rPr>
      <w:rFonts w:ascii="Verdana" w:hAnsi="Verdana"/>
      <w:sz w:val="19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F53C84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F53C84"/>
    <w:rPr>
      <w:rFonts w:ascii="Verdana" w:hAnsi="Verdana"/>
      <w:sz w:val="19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F53C84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F53C84"/>
    <w:rPr>
      <w:rFonts w:ascii="Verdana" w:hAnsi="Verdana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F53C84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F53C84"/>
    <w:rPr>
      <w:rFonts w:ascii="Verdana" w:hAnsi="Verdana"/>
      <w:sz w:val="19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F53C84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F53C84"/>
    <w:rPr>
      <w:rFonts w:ascii="Verdana" w:hAnsi="Verdana"/>
      <w:sz w:val="19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F53C84"/>
    <w:pPr>
      <w:spacing w:after="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F53C84"/>
    <w:rPr>
      <w:rFonts w:ascii="Verdana" w:hAnsi="Verdana"/>
      <w:sz w:val="19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F53C84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F53C84"/>
    <w:rPr>
      <w:rFonts w:ascii="Verdana" w:hAnsi="Verdana"/>
      <w:sz w:val="19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F53C84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F53C84"/>
    <w:rPr>
      <w:rFonts w:ascii="Verdana" w:hAnsi="Verdana"/>
      <w:sz w:val="16"/>
      <w:szCs w:val="16"/>
    </w:rPr>
  </w:style>
  <w:style w:type="character" w:styleId="Titelvanboek">
    <w:name w:val="Book Title"/>
    <w:basedOn w:val="Standaardalinea-lettertype"/>
    <w:uiPriority w:val="33"/>
    <w:rsid w:val="00F53C84"/>
    <w:rPr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rsid w:val="00F53C84"/>
    <w:pPr>
      <w:spacing w:after="200" w:line="240" w:lineRule="auto"/>
    </w:pPr>
    <w:rPr>
      <w:i/>
      <w:iCs/>
      <w:color w:val="F07D00" w:themeColor="text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F53C84"/>
    <w:pPr>
      <w:spacing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F53C84"/>
    <w:rPr>
      <w:rFonts w:ascii="Verdana" w:hAnsi="Verdana"/>
      <w:sz w:val="19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53C8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53C84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53C84"/>
    <w:rPr>
      <w:rFonts w:ascii="Verdana" w:hAnsi="Verdan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53C8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53C84"/>
    <w:rPr>
      <w:rFonts w:ascii="Verdana" w:hAnsi="Verdana"/>
      <w:b/>
      <w:bCs/>
      <w:sz w:val="20"/>
      <w:szCs w:val="20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F53C84"/>
  </w:style>
  <w:style w:type="character" w:customStyle="1" w:styleId="DatumChar">
    <w:name w:val="Datum Char"/>
    <w:basedOn w:val="Standaardalinea-lettertype"/>
    <w:link w:val="Datum"/>
    <w:uiPriority w:val="99"/>
    <w:semiHidden/>
    <w:rsid w:val="00F53C84"/>
    <w:rPr>
      <w:rFonts w:ascii="Verdana" w:hAnsi="Verdana"/>
      <w:sz w:val="19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F53C8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F53C84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F53C84"/>
    <w:pPr>
      <w:spacing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F53C84"/>
    <w:rPr>
      <w:rFonts w:ascii="Verdana" w:hAnsi="Verdana"/>
      <w:sz w:val="19"/>
    </w:rPr>
  </w:style>
  <w:style w:type="character" w:styleId="Nadruk">
    <w:name w:val="Emphasis"/>
    <w:basedOn w:val="Standaardalinea-lettertype"/>
    <w:uiPriority w:val="20"/>
    <w:rsid w:val="00F53C84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F53C84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F53C84"/>
    <w:pPr>
      <w:spacing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F53C84"/>
    <w:rPr>
      <w:rFonts w:ascii="Verdana" w:hAnsi="Verdana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F53C84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F53C84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53C84"/>
    <w:rPr>
      <w:color w:val="800080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53C84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53C84"/>
    <w:pPr>
      <w:spacing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53C84"/>
    <w:rPr>
      <w:rFonts w:ascii="Verdana" w:hAnsi="Verdana"/>
      <w:sz w:val="20"/>
      <w:szCs w:val="20"/>
    </w:rPr>
  </w:style>
  <w:style w:type="character" w:customStyle="1" w:styleId="Hashtag1">
    <w:name w:val="Hashtag1"/>
    <w:basedOn w:val="Standaardalinea-lettertype"/>
    <w:uiPriority w:val="99"/>
    <w:semiHidden/>
    <w:unhideWhenUsed/>
    <w:rsid w:val="00F53C84"/>
    <w:rPr>
      <w:color w:val="2B579A"/>
      <w:shd w:val="clear" w:color="auto" w:fill="E1DFDD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53C84"/>
    <w:rPr>
      <w:rFonts w:asciiTheme="majorHAnsi" w:eastAsiaTheme="majorEastAsia" w:hAnsiTheme="majorHAnsi" w:cstheme="majorBidi"/>
      <w:color w:val="B35D00" w:themeColor="accent1" w:themeShade="BF"/>
      <w:sz w:val="19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53C84"/>
    <w:rPr>
      <w:rFonts w:asciiTheme="majorHAnsi" w:eastAsiaTheme="majorEastAsia" w:hAnsiTheme="majorHAnsi" w:cstheme="majorBidi"/>
      <w:color w:val="773D00" w:themeColor="accent1" w:themeShade="7F"/>
      <w:sz w:val="19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53C84"/>
    <w:rPr>
      <w:rFonts w:asciiTheme="majorHAnsi" w:eastAsiaTheme="majorEastAsia" w:hAnsiTheme="majorHAnsi" w:cstheme="majorBidi"/>
      <w:i/>
      <w:iCs/>
      <w:color w:val="773D00" w:themeColor="accent1" w:themeShade="7F"/>
      <w:sz w:val="19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53C8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53C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F53C84"/>
  </w:style>
  <w:style w:type="paragraph" w:styleId="HTML-adres">
    <w:name w:val="HTML Address"/>
    <w:basedOn w:val="Standaard"/>
    <w:link w:val="HTML-adresChar"/>
    <w:uiPriority w:val="99"/>
    <w:semiHidden/>
    <w:unhideWhenUsed/>
    <w:rsid w:val="00F53C84"/>
    <w:pPr>
      <w:spacing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F53C84"/>
    <w:rPr>
      <w:rFonts w:ascii="Verdana" w:hAnsi="Verdana"/>
      <w:i/>
      <w:iCs/>
      <w:sz w:val="19"/>
    </w:rPr>
  </w:style>
  <w:style w:type="character" w:styleId="HTML-citaat">
    <w:name w:val="HTML Cite"/>
    <w:basedOn w:val="Standaardalinea-lettertype"/>
    <w:uiPriority w:val="99"/>
    <w:semiHidden/>
    <w:unhideWhenUsed/>
    <w:rsid w:val="00F53C84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F53C84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F53C84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F53C84"/>
    <w:rPr>
      <w:rFonts w:ascii="Consolas" w:hAnsi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F53C84"/>
    <w:pPr>
      <w:spacing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F53C84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F53C84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F53C84"/>
    <w:rPr>
      <w:rFonts w:ascii="Consolas" w:hAnsi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F53C84"/>
    <w:rPr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90" w:hanging="19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380" w:hanging="19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570" w:hanging="19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760" w:hanging="19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950" w:hanging="19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140" w:hanging="19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330" w:hanging="19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520" w:hanging="19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710" w:hanging="190"/>
    </w:pPr>
  </w:style>
  <w:style w:type="paragraph" w:styleId="Indexkop">
    <w:name w:val="index heading"/>
    <w:basedOn w:val="Standaard"/>
    <w:next w:val="Index1"/>
    <w:uiPriority w:val="99"/>
    <w:semiHidden/>
    <w:unhideWhenUsed/>
    <w:rsid w:val="00F53C84"/>
    <w:rPr>
      <w:rFonts w:asciiTheme="majorHAnsi" w:eastAsiaTheme="majorEastAsia" w:hAnsiTheme="majorHAnsi" w:cstheme="majorBidi"/>
      <w:b/>
      <w:bCs/>
    </w:rPr>
  </w:style>
  <w:style w:type="character" w:styleId="Intensievebenadrukking">
    <w:name w:val="Intense Emphasis"/>
    <w:basedOn w:val="Standaardalinea-lettertype"/>
    <w:uiPriority w:val="21"/>
    <w:rsid w:val="00F53C84"/>
    <w:rPr>
      <w:i/>
      <w:iCs/>
      <w:color w:val="F07D00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F53C84"/>
    <w:pPr>
      <w:pBdr>
        <w:top w:val="single" w:sz="4" w:space="10" w:color="F07D00" w:themeColor="accent1"/>
        <w:bottom w:val="single" w:sz="4" w:space="10" w:color="F07D00" w:themeColor="accent1"/>
      </w:pBdr>
      <w:spacing w:before="360" w:after="360"/>
      <w:ind w:left="864" w:right="864"/>
      <w:jc w:val="center"/>
    </w:pPr>
    <w:rPr>
      <w:i/>
      <w:iCs/>
      <w:color w:val="F07D00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53C84"/>
    <w:rPr>
      <w:rFonts w:ascii="Verdana" w:hAnsi="Verdana"/>
      <w:i/>
      <w:iCs/>
      <w:color w:val="F07D00" w:themeColor="accent1"/>
      <w:sz w:val="19"/>
    </w:rPr>
  </w:style>
  <w:style w:type="character" w:styleId="Intensieveverwijzing">
    <w:name w:val="Intense Reference"/>
    <w:basedOn w:val="Standaardalinea-lettertype"/>
    <w:uiPriority w:val="32"/>
    <w:rsid w:val="00F53C84"/>
    <w:rPr>
      <w:b/>
      <w:bCs/>
      <w:smallCaps/>
      <w:color w:val="F07D00" w:themeColor="accent1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F53C84"/>
  </w:style>
  <w:style w:type="paragraph" w:styleId="Lijst">
    <w:name w:val="List"/>
    <w:basedOn w:val="Standaard"/>
    <w:uiPriority w:val="99"/>
    <w:semiHidden/>
    <w:unhideWhenUsed/>
    <w:rsid w:val="00F53C84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F53C84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F53C84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F53C84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F53C84"/>
    <w:pPr>
      <w:ind w:left="1415" w:hanging="283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F53C84"/>
    <w:pPr>
      <w:numPr>
        <w:numId w:val="2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F53C84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F53C84"/>
    <w:pPr>
      <w:numPr>
        <w:numId w:val="4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F53C84"/>
    <w:pPr>
      <w:numPr>
        <w:numId w:val="5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F53C84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F53C84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F53C84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F53C84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F53C84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F53C84"/>
    <w:pPr>
      <w:spacing w:after="120"/>
      <w:ind w:left="1415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F53C84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F53C84"/>
    <w:pPr>
      <w:numPr>
        <w:numId w:val="8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F53C84"/>
    <w:pPr>
      <w:numPr>
        <w:numId w:val="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F53C84"/>
    <w:pPr>
      <w:numPr>
        <w:numId w:val="1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F53C84"/>
    <w:pPr>
      <w:numPr>
        <w:numId w:val="11"/>
      </w:numPr>
      <w:contextualSpacing/>
    </w:pPr>
  </w:style>
  <w:style w:type="paragraph" w:styleId="Macrotekst">
    <w:name w:val="macro"/>
    <w:link w:val="MacrotekstChar"/>
    <w:uiPriority w:val="99"/>
    <w:semiHidden/>
    <w:unhideWhenUsed/>
    <w:rsid w:val="00F53C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F53C84"/>
    <w:rPr>
      <w:rFonts w:ascii="Consolas" w:hAnsi="Consolas"/>
      <w:sz w:val="20"/>
      <w:szCs w:val="20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F53C84"/>
    <w:rPr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F53C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F53C8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Geenafstand">
    <w:name w:val="No Spacing"/>
    <w:uiPriority w:val="1"/>
    <w:rsid w:val="00F53C84"/>
    <w:pPr>
      <w:spacing w:after="0" w:line="240" w:lineRule="auto"/>
    </w:pPr>
    <w:rPr>
      <w:rFonts w:ascii="Verdana" w:hAnsi="Verdana"/>
      <w:sz w:val="19"/>
    </w:rPr>
  </w:style>
  <w:style w:type="paragraph" w:styleId="Normaalweb">
    <w:name w:val="Normal (Web)"/>
    <w:basedOn w:val="Standaard"/>
    <w:uiPriority w:val="99"/>
    <w:semiHidden/>
    <w:unhideWhenUsed/>
    <w:rsid w:val="00F53C84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F53C84"/>
    <w:pPr>
      <w:ind w:left="708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F53C84"/>
    <w:pPr>
      <w:spacing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F53C84"/>
    <w:rPr>
      <w:rFonts w:ascii="Verdana" w:hAnsi="Verdana"/>
      <w:sz w:val="19"/>
    </w:rPr>
  </w:style>
  <w:style w:type="character" w:styleId="Paginanummer">
    <w:name w:val="page number"/>
    <w:basedOn w:val="Standaardalinea-lettertype"/>
    <w:uiPriority w:val="99"/>
    <w:semiHidden/>
    <w:unhideWhenUsed/>
    <w:rsid w:val="00F53C84"/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F53C84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F53C84"/>
    <w:rPr>
      <w:rFonts w:ascii="Consolas" w:hAnsi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rsid w:val="00F53C8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53C84"/>
    <w:rPr>
      <w:rFonts w:ascii="Verdana" w:hAnsi="Verdana"/>
      <w:i/>
      <w:iCs/>
      <w:color w:val="404040" w:themeColor="text1" w:themeTint="BF"/>
      <w:sz w:val="19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F53C84"/>
  </w:style>
  <w:style w:type="character" w:customStyle="1" w:styleId="AanhefChar">
    <w:name w:val="Aanhef Char"/>
    <w:basedOn w:val="Standaardalinea-lettertype"/>
    <w:link w:val="Aanhef"/>
    <w:uiPriority w:val="99"/>
    <w:semiHidden/>
    <w:rsid w:val="00F53C84"/>
    <w:rPr>
      <w:rFonts w:ascii="Verdana" w:hAnsi="Verdana"/>
      <w:sz w:val="19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F53C84"/>
    <w:pPr>
      <w:spacing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F53C84"/>
    <w:rPr>
      <w:rFonts w:ascii="Verdana" w:hAnsi="Verdana"/>
      <w:sz w:val="19"/>
    </w:r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F53C84"/>
    <w:rPr>
      <w:u w:val="dotted"/>
    </w:rPr>
  </w:style>
  <w:style w:type="paragraph" w:styleId="Ondertitel">
    <w:name w:val="Subtitle"/>
    <w:basedOn w:val="Standaard"/>
    <w:next w:val="Standaard"/>
    <w:link w:val="OndertitelChar"/>
    <w:uiPriority w:val="11"/>
    <w:rsid w:val="00F53C84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3C84"/>
    <w:rPr>
      <w:rFonts w:eastAsiaTheme="minorEastAsia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rsid w:val="00F53C84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rsid w:val="00F53C84"/>
    <w:rPr>
      <w:smallCaps/>
      <w:color w:val="5A5A5A" w:themeColor="text1" w:themeTint="A5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F53C84"/>
    <w:pPr>
      <w:ind w:left="190" w:hanging="19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F53C84"/>
  </w:style>
  <w:style w:type="paragraph" w:styleId="Titel">
    <w:name w:val="Title"/>
    <w:basedOn w:val="Standaard"/>
    <w:next w:val="Standaard"/>
    <w:link w:val="TitelChar"/>
    <w:uiPriority w:val="10"/>
    <w:rsid w:val="00F53C8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53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F53C8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F53C84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F53C84"/>
    <w:pPr>
      <w:spacing w:after="100"/>
      <w:ind w:left="19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F53C84"/>
    <w:pPr>
      <w:spacing w:after="100"/>
      <w:ind w:left="38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F53C84"/>
    <w:pPr>
      <w:spacing w:after="100"/>
      <w:ind w:left="57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F53C84"/>
    <w:pPr>
      <w:spacing w:after="100"/>
      <w:ind w:left="76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F53C84"/>
    <w:pPr>
      <w:spacing w:after="100"/>
      <w:ind w:left="95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F53C84"/>
    <w:pPr>
      <w:spacing w:after="100"/>
      <w:ind w:left="114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F53C84"/>
    <w:pPr>
      <w:spacing w:after="100"/>
      <w:ind w:left="133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F53C84"/>
    <w:pPr>
      <w:spacing w:after="100"/>
      <w:ind w:left="1520"/>
    </w:pPr>
  </w:style>
  <w:style w:type="paragraph" w:styleId="Kopvaninhoudsopgave">
    <w:name w:val="TOC Heading"/>
    <w:basedOn w:val="Kop1"/>
    <w:next w:val="Standaard"/>
    <w:uiPriority w:val="39"/>
    <w:semiHidden/>
    <w:unhideWhenUsed/>
    <w:rsid w:val="00F53C84"/>
    <w:pPr>
      <w:spacing w:before="240" w:line="276" w:lineRule="auto"/>
      <w:outlineLvl w:val="9"/>
    </w:pPr>
    <w:rPr>
      <w:rFonts w:asciiTheme="majorHAnsi" w:hAnsiTheme="majorHAnsi"/>
      <w:b w:val="0"/>
      <w:bCs w:val="0"/>
      <w:color w:val="B35D00" w:themeColor="accent1" w:themeShade="BF"/>
      <w:sz w:val="32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F53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Microsoft\Templates\VRH%20leeg%20document.dotx" TargetMode="External"/></Relationships>
</file>

<file path=word/theme/theme1.xml><?xml version="1.0" encoding="utf-8"?>
<a:theme xmlns:a="http://schemas.openxmlformats.org/drawingml/2006/main" name="Office-thema">
  <a:themeElements>
    <a:clrScheme name="VRH">
      <a:dk1>
        <a:srgbClr val="000000"/>
      </a:dk1>
      <a:lt1>
        <a:sysClr val="window" lastClr="FFFFFF"/>
      </a:lt1>
      <a:dk2>
        <a:srgbClr val="F07D00"/>
      </a:dk2>
      <a:lt2>
        <a:srgbClr val="EEECE1"/>
      </a:lt2>
      <a:accent1>
        <a:srgbClr val="F07D00"/>
      </a:accent1>
      <a:accent2>
        <a:srgbClr val="002C50"/>
      </a:accent2>
      <a:accent3>
        <a:srgbClr val="31B6BC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RH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FDE71065527B4CB203C59525768AB2" ma:contentTypeVersion="15" ma:contentTypeDescription="Een nieuw document maken." ma:contentTypeScope="" ma:versionID="6098f782e2d82fcf80d3ea7fd39b186b">
  <xsd:schema xmlns:xsd="http://www.w3.org/2001/XMLSchema" xmlns:xs="http://www.w3.org/2001/XMLSchema" xmlns:p="http://schemas.microsoft.com/office/2006/metadata/properties" xmlns:ns2="461e544d-6d5e-4101-aba2-ea656b284716" xmlns:ns3="39a41dd2-5c84-4b35-8df5-4ed53c36d74f" targetNamespace="http://schemas.microsoft.com/office/2006/metadata/properties" ma:root="true" ma:fieldsID="3d28f9df0d92710be9d9f67e77accb96" ns2:_="" ns3:_="">
    <xsd:import namespace="461e544d-6d5e-4101-aba2-ea656b284716"/>
    <xsd:import namespace="39a41dd2-5c84-4b35-8df5-4ed53c36d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e544d-6d5e-4101-aba2-ea656b2847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c6692e1c-8354-499e-aef6-6577f213c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41dd2-5c84-4b35-8df5-4ed53c36d74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1718c0f-b72c-4b8c-93bb-f08f36c75ca3}" ma:internalName="TaxCatchAll" ma:showField="CatchAllData" ma:web="39a41dd2-5c84-4b35-8df5-4ed53c36d7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a41dd2-5c84-4b35-8df5-4ed53c36d74f" xsi:nil="true"/>
    <lcf76f155ced4ddcb4097134ff3c332f xmlns="461e544d-6d5e-4101-aba2-ea656b28471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5103A4-9A1E-42B7-80EA-AFE830F19C43}"/>
</file>

<file path=customXml/itemProps2.xml><?xml version="1.0" encoding="utf-8"?>
<ds:datastoreItem xmlns:ds="http://schemas.openxmlformats.org/officeDocument/2006/customXml" ds:itemID="{A49CDD63-0559-44B3-A7D7-B445E3A18A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C6C74E-7E6F-450E-95E5-08FA427F4048}">
  <ds:schemaRefs>
    <ds:schemaRef ds:uri="http://schemas.microsoft.com/office/infopath/2007/PartnerControls"/>
    <ds:schemaRef ds:uri="39a41dd2-5c84-4b35-8df5-4ed53c36d74f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461e544d-6d5e-4101-aba2-ea656b284716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2701817-F6F4-4FD8-8EAE-4340593C01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VRH leeg document</Template>
  <TotalTime>1</TotalTime>
  <Pages>2</Pages>
  <Words>504</Words>
  <Characters>2777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Machteld Sieling</dc:creator>
  <cp:lastModifiedBy>Machteld Sieling</cp:lastModifiedBy>
  <cp:revision>2</cp:revision>
  <cp:lastPrinted>2023-02-07T13:17:00Z</cp:lastPrinted>
  <dcterms:created xsi:type="dcterms:W3CDTF">2023-02-21T14:22:00Z</dcterms:created>
  <dcterms:modified xsi:type="dcterms:W3CDTF">2023-02-21T14:22:00Z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VersieDatum">
    <vt:lpwstr>30-09-2019</vt:lpwstr>
  </property>
  <property fmtid="{D5CDD505-2E9C-101B-9397-08002B2CF9AE}" pid="3" name="ContentTypeId">
    <vt:lpwstr>0x0101005BFDE71065527B4CB203C59525768AB2</vt:lpwstr>
  </property>
  <property fmtid="{D5CDD505-2E9C-101B-9397-08002B2CF9AE}" pid="4" name="MediaServiceImageTags">
    <vt:lpwstr/>
  </property>
</Properties>
</file>