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77777777" w:rsidR="00B10CB3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</w:p>
          <w:p w14:paraId="6B64FFAC" w14:textId="35D0B2E4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Kerncompetenties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1FA2C" w14:textId="653C77BE" w:rsidR="00D44323" w:rsidRPr="00D44323" w:rsidRDefault="001554A6" w:rsidP="00D44323">
            <w:pPr>
              <w:rPr>
                <w:rFonts w:cs="Arial"/>
                <w:szCs w:val="20"/>
                <w:lang w:val="nl"/>
              </w:rPr>
            </w:pPr>
            <w:r w:rsidRPr="00B1739C">
              <w:t xml:space="preserve">Uw Organisatie heeft ervaring met divers opdrachtgeverschap, minimaal 10 contactpersonen en afleveradressen binnen één organisatie. Hieronder verstaat </w:t>
            </w:r>
            <w:r>
              <w:t>ROC Mondriaan</w:t>
            </w:r>
            <w:r w:rsidRPr="00B1739C">
              <w:t xml:space="preserve"> het feit dat er binnen een opdrachtgever sprake is van een veelheid aan opdrachtgevers die zowel in opvolging als parallel opdrachten kunnen uitzetten bij de opdrachtnemer.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666BEBFD" w14:textId="15A8DB71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3A5925F3" w14:textId="77777777" w:rsidTr="002569E9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42F017F" w14:textId="276D2E1F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2</w:t>
            </w:r>
          </w:p>
        </w:tc>
      </w:tr>
      <w:tr w:rsidR="00D44323" w:rsidRPr="00482F11" w14:paraId="3C849B1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911B9B1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0D69AF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9C22C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51EE518E" w14:textId="7C9667E9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1D4092" w14:textId="77777777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  <w:p w14:paraId="0F29672A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EBB8FB3" w14:textId="1F941654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7774D5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63DE19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047F2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9A1604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7A8FBDF5" w14:textId="2EF88214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34DDE61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DE4397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D3DAF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84DB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16A35C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FD03D38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C970C6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F8373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50B219B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29E118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4043F" w14:textId="140CD59F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BF3BD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1E35782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90C31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8314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8A6486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40E192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505CD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21906F" w14:textId="720AA5A8" w:rsidR="00D44323" w:rsidRDefault="001554A6" w:rsidP="002569E9">
            <w:pPr>
              <w:rPr>
                <w:rFonts w:cs="Arial"/>
                <w:szCs w:val="20"/>
                <w:lang w:val="nl"/>
              </w:rPr>
            </w:pPr>
            <w:r w:rsidRPr="00523875">
              <w:t>Uw organisatie dient aantoonbaar ervaring te hebben met inrichten, beheren en onderhouden van een webshop-omgeving.</w:t>
            </w:r>
          </w:p>
          <w:p w14:paraId="31D372DE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1C2F6D53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294D5A36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0C1C5966" w14:textId="6281D175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9E656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75A45DC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DAF95A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E42A347" w14:textId="77777777" w:rsidR="000F2FAF" w:rsidRPr="000F2FAF" w:rsidRDefault="000F2FAF" w:rsidP="000F2FAF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4B6BE251" w:rsidR="00D44323" w:rsidRDefault="00D44323" w:rsidP="00C1051D"/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8633285">
    <w:abstractNumId w:val="10"/>
  </w:num>
  <w:num w:numId="2" w16cid:durableId="1384601728">
    <w:abstractNumId w:val="7"/>
  </w:num>
  <w:num w:numId="3" w16cid:durableId="2048601342">
    <w:abstractNumId w:val="7"/>
  </w:num>
  <w:num w:numId="4" w16cid:durableId="1320966109">
    <w:abstractNumId w:val="9"/>
  </w:num>
  <w:num w:numId="5" w16cid:durableId="992484247">
    <w:abstractNumId w:val="13"/>
  </w:num>
  <w:num w:numId="6" w16cid:durableId="1303269943">
    <w:abstractNumId w:val="4"/>
  </w:num>
  <w:num w:numId="7" w16cid:durableId="1590429971">
    <w:abstractNumId w:val="1"/>
  </w:num>
  <w:num w:numId="8" w16cid:durableId="1753040882">
    <w:abstractNumId w:val="2"/>
  </w:num>
  <w:num w:numId="9" w16cid:durableId="1738361638">
    <w:abstractNumId w:val="11"/>
  </w:num>
  <w:num w:numId="10" w16cid:durableId="642076441">
    <w:abstractNumId w:val="6"/>
  </w:num>
  <w:num w:numId="11" w16cid:durableId="900561560">
    <w:abstractNumId w:val="5"/>
  </w:num>
  <w:num w:numId="12" w16cid:durableId="155806199">
    <w:abstractNumId w:val="3"/>
  </w:num>
  <w:num w:numId="13" w16cid:durableId="1810706500">
    <w:abstractNumId w:val="8"/>
  </w:num>
  <w:num w:numId="14" w16cid:durableId="1293562344">
    <w:abstractNumId w:val="0"/>
  </w:num>
  <w:num w:numId="15" w16cid:durableId="400294271">
    <w:abstractNumId w:val="12"/>
  </w:num>
  <w:num w:numId="16" w16cid:durableId="152705762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54A6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Een nieuw document maken." ma:contentTypeScope="" ma:versionID="8cf7ee5eafc0302f7ffa12cbdc524f50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75aabdd6f5f707b721795d12787fba4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7db627-a19b-4420-ba46-d2da62c8f9f7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7859E2-BAE1-4968-87FA-58D9C89BC52B}"/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7db627-a19b-4420-ba46-d2da62c8f9f7"/>
    <ds:schemaRef ds:uri="8061c25d-d9d4-41e4-80cb-721e0931ef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23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Wannet, D.</cp:lastModifiedBy>
  <cp:revision>6</cp:revision>
  <cp:lastPrinted>2018-10-29T19:34:00Z</cp:lastPrinted>
  <dcterms:created xsi:type="dcterms:W3CDTF">2021-04-12T08:27:00Z</dcterms:created>
  <dcterms:modified xsi:type="dcterms:W3CDTF">2022-11-23T14:39:00Z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  <property fmtid="{D5CDD505-2E9C-101B-9397-08002B2CF9AE}" pid="11" name="MediaServiceImageTags">
    <vt:lpwstr/>
  </property>
</Properties>
</file>