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C3158" w:rsidR="00BC3158" w:rsidP="5363E8F6" w:rsidRDefault="00A13B93" w14:paraId="6BA2AD17" w14:textId="6086F80B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 w:val="1"/>
          <w:bCs w:val="1"/>
          <w:sz w:val="24"/>
          <w:szCs w:val="24"/>
        </w:rPr>
      </w:pPr>
      <w:r w:rsidRPr="348B09CA" w:rsidR="00A13B93">
        <w:rPr>
          <w:rFonts w:ascii="Corbel" w:hAnsi="Corbel"/>
          <w:b w:val="1"/>
          <w:bCs w:val="1"/>
          <w:sz w:val="24"/>
          <w:szCs w:val="24"/>
        </w:rPr>
        <w:t xml:space="preserve">Bijlage </w:t>
      </w:r>
      <w:r w:rsidRPr="348B09CA" w:rsidR="00072046">
        <w:rPr>
          <w:rFonts w:ascii="Corbel" w:hAnsi="Corbel"/>
          <w:b w:val="1"/>
          <w:bCs w:val="1"/>
          <w:sz w:val="24"/>
          <w:szCs w:val="24"/>
        </w:rPr>
        <w:t>1</w:t>
      </w:r>
      <w:r w:rsidRPr="348B09CA" w:rsidR="40BB2670">
        <w:rPr>
          <w:rFonts w:ascii="Corbel" w:hAnsi="Corbel"/>
          <w:b w:val="1"/>
          <w:bCs w:val="1"/>
          <w:sz w:val="24"/>
          <w:szCs w:val="24"/>
        </w:rPr>
        <w:t>6</w:t>
      </w:r>
      <w:r w:rsidRPr="348B09CA" w:rsidR="00A13B93">
        <w:rPr>
          <w:rFonts w:ascii="Corbel" w:hAnsi="Corbel"/>
          <w:b w:val="1"/>
          <w:bCs w:val="1"/>
          <w:sz w:val="24"/>
          <w:szCs w:val="24"/>
        </w:rPr>
        <w:t xml:space="preserve"> </w:t>
      </w:r>
      <w:r w:rsidRPr="348B09CA" w:rsidR="00A13B93">
        <w:rPr>
          <w:rFonts w:ascii="Corbel" w:hAnsi="Corbel"/>
          <w:b w:val="1"/>
          <w:bCs w:val="1"/>
          <w:sz w:val="24"/>
          <w:szCs w:val="24"/>
        </w:rPr>
        <w:t>Format sleutelfunctionarissen</w:t>
      </w:r>
    </w:p>
    <w:p w:rsidR="00BC3158" w:rsidP="00AA7BBA" w:rsidRDefault="00AA7BBA" w14:paraId="5AD745A3" w14:textId="77777777">
      <w:pPr>
        <w:tabs>
          <w:tab w:val="left" w:pos="1048"/>
        </w:tabs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Cs w:val="18"/>
        </w:rPr>
      </w:pPr>
      <w:r>
        <w:rPr>
          <w:rFonts w:ascii="Corbel" w:hAnsi="Corbel"/>
          <w:b/>
          <w:szCs w:val="18"/>
        </w:rPr>
        <w:tab/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424"/>
        <w:gridCol w:w="4530"/>
      </w:tblGrid>
      <w:tr w:rsidR="00AA7BBA" w:rsidTr="348B09CA" w14:paraId="3E9DC5CA" w14:textId="77777777">
        <w:trPr>
          <w:trHeight w:val="454"/>
        </w:trPr>
        <w:tc>
          <w:tcPr>
            <w:tcW w:w="8954" w:type="dxa"/>
            <w:gridSpan w:val="2"/>
            <w:shd w:val="clear" w:color="auto" w:fill="FF0000"/>
            <w:tcMar/>
            <w:vAlign w:val="center"/>
          </w:tcPr>
          <w:p w:rsidRPr="00E016F4" w:rsidR="00AA7BBA" w:rsidP="348B09CA" w:rsidRDefault="00AA7BBA" w14:paraId="3BCCDD9B" w14:textId="7CA9F940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 w:val="1"/>
                <w:bCs w:val="1"/>
                <w:color w:val="FFFFFF" w:themeColor="background1" w:themeTint="FF" w:themeShade="FF"/>
              </w:rPr>
            </w:pPr>
            <w:r w:rsidRPr="348B09CA" w:rsidR="00AA7BBA">
              <w:rPr>
                <w:rFonts w:ascii="Corbel" w:hAnsi="Corbel"/>
                <w:b w:val="1"/>
                <w:bCs w:val="1"/>
                <w:color w:val="FFFFFF" w:themeColor="background1" w:themeTint="FF" w:themeShade="FF"/>
              </w:rPr>
              <w:t>Sleutelfunctionaris</w:t>
            </w:r>
            <w:r w:rsidRPr="348B09CA" w:rsidR="001E3DCD">
              <w:rPr>
                <w:rFonts w:ascii="Corbel" w:hAnsi="Corbel"/>
                <w:b w:val="1"/>
                <w:bCs w:val="1"/>
                <w:color w:val="FFFFFF" w:themeColor="background1" w:themeTint="FF" w:themeShade="FF"/>
              </w:rPr>
              <w:t xml:space="preserve"> 1 </w:t>
            </w:r>
          </w:p>
          <w:p w:rsidRPr="00E016F4" w:rsidR="00AA7BBA" w:rsidP="3BE8366D" w:rsidRDefault="00AA7BBA" w14:paraId="0F9768D7" w14:textId="6707FAE8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 w:val="1"/>
                <w:bCs w:val="1"/>
                <w:color w:val="FFFFFF" w:themeColor="background1"/>
              </w:rPr>
            </w:pPr>
            <w:r w:rsidRPr="348B09CA" w:rsidR="2F0B0776">
              <w:rPr>
                <w:rFonts w:ascii="Corbel" w:hAnsi="Corbel"/>
                <w:b w:val="1"/>
                <w:bCs w:val="1"/>
                <w:color w:val="FFFFFF" w:themeColor="background1" w:themeTint="FF" w:themeShade="FF"/>
              </w:rPr>
              <w:t>P</w:t>
            </w:r>
            <w:r w:rsidRPr="348B09CA" w:rsidR="27706C39">
              <w:rPr>
                <w:rFonts w:ascii="Corbel" w:hAnsi="Corbel"/>
                <w:b w:val="1"/>
                <w:bCs w:val="1"/>
                <w:color w:val="FFFFFF" w:themeColor="background1" w:themeTint="FF" w:themeShade="FF"/>
              </w:rPr>
              <w:t>rojectleider die gedurende de Opdracht het eerste aanspreekpunt is,</w:t>
            </w:r>
          </w:p>
        </w:tc>
      </w:tr>
      <w:tr w:rsidR="00AA7BBA" w:rsidTr="348B09CA" w14:paraId="64CD46C8" w14:textId="77777777">
        <w:trPr>
          <w:trHeight w:val="454"/>
        </w:trPr>
        <w:tc>
          <w:tcPr>
            <w:tcW w:w="4424" w:type="dxa"/>
            <w:tcMar/>
            <w:vAlign w:val="center"/>
          </w:tcPr>
          <w:p w:rsidRPr="00E016F4" w:rsidR="00AA7BBA" w:rsidP="00A84251" w:rsidRDefault="00AA7BBA" w14:paraId="45B9AD60" w14:textId="77777777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4530" w:type="dxa"/>
            <w:tcMar/>
            <w:vAlign w:val="center"/>
          </w:tcPr>
          <w:p w:rsidRPr="00E016F4" w:rsidR="00AA7BBA" w:rsidP="00A84251" w:rsidRDefault="00AA7BBA" w14:paraId="7F3D114A" w14:textId="77777777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>
              <w:rPr>
                <w:rFonts w:ascii="Corbel" w:hAnsi="Corbel"/>
                <w:b/>
                <w:szCs w:val="18"/>
              </w:rPr>
              <w:t>Functie</w:t>
            </w:r>
          </w:p>
        </w:tc>
      </w:tr>
      <w:tr w:rsidR="00AA7BBA" w:rsidTr="348B09CA" w14:paraId="36847139" w14:textId="77777777">
        <w:trPr>
          <w:trHeight w:val="454"/>
        </w:trPr>
        <w:tc>
          <w:tcPr>
            <w:tcW w:w="4424" w:type="dxa"/>
            <w:tcMar/>
            <w:vAlign w:val="center"/>
          </w:tcPr>
          <w:p w:rsidR="00AA7BBA" w:rsidP="00A84251" w:rsidRDefault="00AA7BBA" w14:paraId="32214D16" w14:textId="77777777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4530" w:type="dxa"/>
            <w:tcMar/>
            <w:vAlign w:val="center"/>
          </w:tcPr>
          <w:p w:rsidR="00AA7BBA" w:rsidP="00A84251" w:rsidRDefault="00987704" w14:paraId="42970415" w14:textId="3645ABBF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AA7BBA" w:rsidTr="348B09CA" w14:paraId="2A0A1E1D" w14:textId="77777777">
        <w:trPr>
          <w:trHeight w:val="454"/>
        </w:trPr>
        <w:tc>
          <w:tcPr>
            <w:tcW w:w="8954" w:type="dxa"/>
            <w:gridSpan w:val="2"/>
            <w:shd w:val="clear" w:color="auto" w:fill="FF0000"/>
            <w:tcMar/>
            <w:vAlign w:val="center"/>
          </w:tcPr>
          <w:p w:rsidRPr="00E016F4" w:rsidR="00AA7BBA" w:rsidP="00A84251" w:rsidRDefault="00AA7BBA" w14:paraId="1260E3A6" w14:textId="77777777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AA7BBA" w:rsidTr="348B09CA" w14:paraId="6A71982C" w14:textId="77777777">
        <w:trPr>
          <w:trHeight w:val="2268"/>
        </w:trPr>
        <w:tc>
          <w:tcPr>
            <w:tcW w:w="8954" w:type="dxa"/>
            <w:gridSpan w:val="2"/>
            <w:tcMar/>
          </w:tcPr>
          <w:p w:rsidR="00AA7BBA" w:rsidP="00A84251" w:rsidRDefault="00AA7BBA" w14:paraId="61320AF6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:rsidR="00AA7BBA" w:rsidP="00A84251" w:rsidRDefault="00AA7BBA" w14:paraId="57DB63B2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AA7BBA" w:rsidP="00A84251" w:rsidRDefault="00AA7BBA" w14:paraId="168C85D3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AA7BBA" w:rsidP="00A84251" w:rsidRDefault="00AA7BBA" w14:paraId="27F6A12F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AA7BBA" w:rsidP="00A84251" w:rsidRDefault="00AA7BBA" w14:paraId="3B923E06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AA7BBA" w:rsidP="00A84251" w:rsidRDefault="00AA7BBA" w14:paraId="74623DA0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AA7BBA" w:rsidP="00A84251" w:rsidRDefault="00AA7BBA" w14:paraId="77E30DF8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AA7BBA" w:rsidP="00A84251" w:rsidRDefault="00AA7BBA" w14:paraId="5C9BE432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AA7BBA" w:rsidP="00A84251" w:rsidRDefault="00AA7BBA" w14:paraId="638E2ACD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AA7BBA" w:rsidP="00A84251" w:rsidRDefault="00AA7BBA" w14:paraId="600CF61A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AA7BBA" w:rsidP="00A84251" w:rsidRDefault="00AA7BBA" w14:paraId="6C4A3868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AA7BBA" w:rsidP="00A84251" w:rsidRDefault="00AA7BBA" w14:paraId="7662DC5F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AA7BBA" w:rsidP="00A84251" w:rsidRDefault="00AA7BBA" w14:paraId="49AD2C9C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AA7BBA" w:rsidP="00A84251" w:rsidRDefault="00AA7BBA" w14:paraId="13953F81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AA7BBA" w:rsidP="00A84251" w:rsidRDefault="00AA7BBA" w14:paraId="5FB201BE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AA7BBA" w:rsidP="00A84251" w:rsidRDefault="00AA7BBA" w14:paraId="4AF9B39C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AA7BBA" w:rsidP="00A84251" w:rsidRDefault="00AA7BBA" w14:paraId="686C3C7D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AA7BBA" w:rsidP="00A84251" w:rsidRDefault="00AA7BBA" w14:paraId="1B5978EE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AA7BBA" w:rsidP="00A84251" w:rsidRDefault="00AA7BBA" w14:paraId="5280FD0E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AA7BBA" w:rsidP="00A84251" w:rsidRDefault="00AA7BBA" w14:paraId="3978DD93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AA7BBA" w:rsidP="00A84251" w:rsidRDefault="00AA7BBA" w14:paraId="6CD921EC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AA7BBA" w:rsidP="00A84251" w:rsidRDefault="00AA7BBA" w14:paraId="60F74C8C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AA7BBA" w:rsidP="00A84251" w:rsidRDefault="00AA7BBA" w14:paraId="0A4093C5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</w:tbl>
    <w:p w:rsidR="00723BA1" w:rsidP="00635421" w:rsidRDefault="00723BA1" w14:paraId="22E7C540" w14:textId="376C54EF">
      <w:pPr>
        <w:spacing w:after="200" w:line="276" w:lineRule="auto"/>
      </w:pPr>
    </w:p>
    <w:p w:rsidR="001E3DCD" w:rsidP="00635421" w:rsidRDefault="001E3DCD" w14:paraId="520314F6" w14:textId="5B480DC9">
      <w:pPr>
        <w:spacing w:after="200" w:line="276" w:lineRule="auto"/>
      </w:pPr>
    </w:p>
    <w:p w:rsidR="001E3DCD" w:rsidP="00635421" w:rsidRDefault="001E3DCD" w14:paraId="7645D1DA" w14:textId="6F907F5E">
      <w:pPr>
        <w:spacing w:after="200" w:line="276" w:lineRule="auto"/>
      </w:pPr>
    </w:p>
    <w:p w:rsidR="001E3DCD" w:rsidP="00635421" w:rsidRDefault="001E3DCD" w14:paraId="15733E00" w14:textId="011E3B6E">
      <w:pPr>
        <w:spacing w:after="200" w:line="276" w:lineRule="auto"/>
      </w:pPr>
    </w:p>
    <w:p w:rsidR="001E3DCD" w:rsidP="00635421" w:rsidRDefault="001E3DCD" w14:paraId="7FDA8BA0" w14:textId="7E2B80D1">
      <w:pPr>
        <w:spacing w:after="200" w:line="276" w:lineRule="auto"/>
      </w:pPr>
    </w:p>
    <w:p w:rsidR="001E3DCD" w:rsidP="00635421" w:rsidRDefault="001E3DCD" w14:paraId="65F9DBDE" w14:textId="77777777">
      <w:pPr>
        <w:spacing w:after="200" w:line="276" w:lineRule="auto"/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424"/>
        <w:gridCol w:w="4530"/>
      </w:tblGrid>
      <w:tr w:rsidR="001E3DCD" w:rsidTr="348B09CA" w14:paraId="711198A0" w14:textId="77777777">
        <w:trPr>
          <w:trHeight w:val="454"/>
        </w:trPr>
        <w:tc>
          <w:tcPr>
            <w:tcW w:w="8954" w:type="dxa"/>
            <w:gridSpan w:val="2"/>
            <w:shd w:val="clear" w:color="auto" w:fill="FF0000"/>
            <w:tcMar/>
            <w:vAlign w:val="center"/>
          </w:tcPr>
          <w:p w:rsidRPr="00E016F4" w:rsidR="001E3DCD" w:rsidP="348B09CA" w:rsidRDefault="001E3DCD" w14:paraId="29718E39" w14:textId="26AF2F2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 w:val="1"/>
                <w:bCs w:val="1"/>
                <w:color w:val="FFFFFF" w:themeColor="background1" w:themeTint="FF" w:themeShade="FF"/>
              </w:rPr>
            </w:pPr>
            <w:r w:rsidRPr="348B09CA" w:rsidR="001E3DCD">
              <w:rPr>
                <w:rFonts w:ascii="Corbel" w:hAnsi="Corbel"/>
                <w:b w:val="1"/>
                <w:bCs w:val="1"/>
                <w:color w:val="FFFFFF" w:themeColor="background1" w:themeTint="FF" w:themeShade="FF"/>
              </w:rPr>
              <w:t>Sleutelfunctionaris</w:t>
            </w:r>
            <w:r w:rsidRPr="348B09CA" w:rsidR="001E3DCD">
              <w:rPr>
                <w:rFonts w:ascii="Corbel" w:hAnsi="Corbel"/>
                <w:b w:val="1"/>
                <w:bCs w:val="1"/>
                <w:color w:val="FFFFFF" w:themeColor="background1" w:themeTint="FF" w:themeShade="FF"/>
              </w:rPr>
              <w:t xml:space="preserve"> 2 </w:t>
            </w:r>
          </w:p>
          <w:p w:rsidRPr="00E016F4" w:rsidR="001E3DCD" w:rsidP="3BE8366D" w:rsidRDefault="001E3DCD" w14:paraId="2CAC825B" w14:textId="1F53DD99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 w:val="1"/>
                <w:bCs w:val="1"/>
                <w:color w:val="FFFFFF" w:themeColor="background1"/>
              </w:rPr>
            </w:pPr>
            <w:r w:rsidRPr="348B09CA" w:rsidR="0A893AE2">
              <w:rPr>
                <w:rFonts w:ascii="Corbel" w:hAnsi="Corbel"/>
                <w:b w:val="1"/>
                <w:bCs w:val="1"/>
                <w:color w:val="FFFFFF" w:themeColor="background1" w:themeTint="FF" w:themeShade="FF"/>
              </w:rPr>
              <w:t>M</w:t>
            </w:r>
            <w:r w:rsidRPr="348B09CA" w:rsidR="001E3DCD">
              <w:rPr>
                <w:rFonts w:ascii="Corbel" w:hAnsi="Corbel"/>
                <w:b w:val="1"/>
                <w:bCs w:val="1"/>
                <w:color w:val="FFFFFF" w:themeColor="background1" w:themeTint="FF" w:themeShade="FF"/>
              </w:rPr>
              <w:t xml:space="preserve">edewerker </w:t>
            </w:r>
            <w:r w:rsidRPr="348B09CA" w:rsidR="05C716A6">
              <w:rPr>
                <w:rFonts w:ascii="Corbel" w:hAnsi="Corbel"/>
                <w:b w:val="1"/>
                <w:bCs w:val="1"/>
                <w:color w:val="FFFFFF" w:themeColor="background1" w:themeTint="FF" w:themeShade="FF"/>
              </w:rPr>
              <w:t xml:space="preserve">die </w:t>
            </w:r>
            <w:r w:rsidRPr="348B09CA" w:rsidR="2BD1A137">
              <w:rPr>
                <w:rFonts w:ascii="Corbel" w:hAnsi="Corbel"/>
                <w:b w:val="1"/>
                <w:bCs w:val="1"/>
                <w:color w:val="FFFFFF" w:themeColor="background1" w:themeTint="FF" w:themeShade="FF"/>
              </w:rPr>
              <w:t xml:space="preserve">verantwoordelijk </w:t>
            </w:r>
            <w:r w:rsidRPr="348B09CA" w:rsidR="06008444">
              <w:rPr>
                <w:rFonts w:ascii="Corbel" w:hAnsi="Corbel"/>
                <w:b w:val="1"/>
                <w:bCs w:val="1"/>
                <w:color w:val="FFFFFF" w:themeColor="background1" w:themeTint="FF" w:themeShade="FF"/>
              </w:rPr>
              <w:t xml:space="preserve">is </w:t>
            </w:r>
            <w:r w:rsidRPr="348B09CA" w:rsidR="2BD1A137">
              <w:rPr>
                <w:rFonts w:ascii="Corbel" w:hAnsi="Corbel"/>
                <w:b w:val="1"/>
                <w:bCs w:val="1"/>
                <w:color w:val="FFFFFF" w:themeColor="background1" w:themeTint="FF" w:themeShade="FF"/>
              </w:rPr>
              <w:t xml:space="preserve">voor de </w:t>
            </w:r>
            <w:r w:rsidRPr="348B09CA" w:rsidR="45755279">
              <w:rPr>
                <w:rFonts w:ascii="Corbel" w:hAnsi="Corbel"/>
                <w:b w:val="1"/>
                <w:bCs w:val="1"/>
                <w:color w:val="FFFFFF" w:themeColor="background1" w:themeTint="FF" w:themeShade="FF"/>
              </w:rPr>
              <w:t xml:space="preserve">dagelijkse operatie en de </w:t>
            </w:r>
            <w:r w:rsidRPr="348B09CA" w:rsidR="2BD1A137">
              <w:rPr>
                <w:rFonts w:ascii="Corbel" w:hAnsi="Corbel"/>
                <w:b w:val="1"/>
                <w:bCs w:val="1"/>
                <w:color w:val="FFFFFF" w:themeColor="background1" w:themeTint="FF" w:themeShade="FF"/>
              </w:rPr>
              <w:t>kwaliteit van de b</w:t>
            </w:r>
            <w:r w:rsidRPr="348B09CA" w:rsidR="1536CFF1">
              <w:rPr>
                <w:rFonts w:ascii="Corbel" w:hAnsi="Corbel"/>
                <w:b w:val="1"/>
                <w:bCs w:val="1"/>
                <w:color w:val="FFFFFF" w:themeColor="background1" w:themeTint="FF" w:themeShade="FF"/>
              </w:rPr>
              <w:t>ewerking</w:t>
            </w:r>
          </w:p>
        </w:tc>
      </w:tr>
      <w:tr w:rsidR="001E3DCD" w:rsidTr="348B09CA" w14:paraId="3592ABEB" w14:textId="77777777">
        <w:trPr>
          <w:trHeight w:val="454"/>
        </w:trPr>
        <w:tc>
          <w:tcPr>
            <w:tcW w:w="4424" w:type="dxa"/>
            <w:tcMar/>
            <w:vAlign w:val="center"/>
          </w:tcPr>
          <w:p w:rsidRPr="00E016F4" w:rsidR="001E3DCD" w:rsidP="00A25DF4" w:rsidRDefault="001E3DCD" w14:paraId="4B191B79" w14:textId="77777777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4530" w:type="dxa"/>
            <w:tcMar/>
            <w:vAlign w:val="center"/>
          </w:tcPr>
          <w:p w:rsidRPr="00E016F4" w:rsidR="001E3DCD" w:rsidP="00A25DF4" w:rsidRDefault="001E3DCD" w14:paraId="1D3FD9C9" w14:textId="77777777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>
              <w:rPr>
                <w:rFonts w:ascii="Corbel" w:hAnsi="Corbel"/>
                <w:b/>
                <w:szCs w:val="18"/>
              </w:rPr>
              <w:t>Functie</w:t>
            </w:r>
          </w:p>
        </w:tc>
      </w:tr>
      <w:tr w:rsidR="001E3DCD" w:rsidTr="348B09CA" w14:paraId="3929350B" w14:textId="77777777">
        <w:trPr>
          <w:trHeight w:val="454"/>
        </w:trPr>
        <w:tc>
          <w:tcPr>
            <w:tcW w:w="4424" w:type="dxa"/>
            <w:tcMar/>
            <w:vAlign w:val="center"/>
          </w:tcPr>
          <w:p w:rsidR="001E3DCD" w:rsidP="00A25DF4" w:rsidRDefault="001E3DCD" w14:paraId="56DA1D2D" w14:textId="77777777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4530" w:type="dxa"/>
            <w:tcMar/>
            <w:vAlign w:val="center"/>
          </w:tcPr>
          <w:p w:rsidR="001E3DCD" w:rsidP="00A25DF4" w:rsidRDefault="001E3DCD" w14:paraId="089E3A24" w14:textId="77777777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1E3DCD" w:rsidTr="348B09CA" w14:paraId="7005B50E" w14:textId="77777777">
        <w:trPr>
          <w:trHeight w:val="454"/>
        </w:trPr>
        <w:tc>
          <w:tcPr>
            <w:tcW w:w="8954" w:type="dxa"/>
            <w:gridSpan w:val="2"/>
            <w:shd w:val="clear" w:color="auto" w:fill="FF0000"/>
            <w:tcMar/>
            <w:vAlign w:val="center"/>
          </w:tcPr>
          <w:p w:rsidRPr="00E016F4" w:rsidR="001E3DCD" w:rsidP="00A25DF4" w:rsidRDefault="001E3DCD" w14:paraId="7CE4C926" w14:textId="77777777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1E3DCD" w:rsidTr="348B09CA" w14:paraId="68664B86" w14:textId="77777777">
        <w:trPr>
          <w:trHeight w:val="2268"/>
        </w:trPr>
        <w:tc>
          <w:tcPr>
            <w:tcW w:w="8954" w:type="dxa"/>
            <w:gridSpan w:val="2"/>
            <w:tcMar/>
          </w:tcPr>
          <w:p w:rsidR="001E3DCD" w:rsidP="00A25DF4" w:rsidRDefault="001E3DCD" w14:paraId="25FFDCD6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:rsidR="001E3DCD" w:rsidP="00A25DF4" w:rsidRDefault="001E3DCD" w14:paraId="63C7D63B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1E3DCD" w:rsidP="00A25DF4" w:rsidRDefault="001E3DCD" w14:paraId="04728322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1E3DCD" w:rsidP="00A25DF4" w:rsidRDefault="001E3DCD" w14:paraId="381D5FD5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1E3DCD" w:rsidP="00A25DF4" w:rsidRDefault="001E3DCD" w14:paraId="59F235DC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1E3DCD" w:rsidP="00A25DF4" w:rsidRDefault="001E3DCD" w14:paraId="3C091DB3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1E3DCD" w:rsidP="00A25DF4" w:rsidRDefault="001E3DCD" w14:paraId="44C541A1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1E3DCD" w:rsidP="00A25DF4" w:rsidRDefault="001E3DCD" w14:paraId="5E73A304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1E3DCD" w:rsidP="00A25DF4" w:rsidRDefault="001E3DCD" w14:paraId="1541AF04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1E3DCD" w:rsidP="00A25DF4" w:rsidRDefault="001E3DCD" w14:paraId="13E3E8C6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1E3DCD" w:rsidP="00A25DF4" w:rsidRDefault="001E3DCD" w14:paraId="2965AFE0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1E3DCD" w:rsidP="00A25DF4" w:rsidRDefault="001E3DCD" w14:paraId="3D18E3D7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1E3DCD" w:rsidP="00A25DF4" w:rsidRDefault="001E3DCD" w14:paraId="7EE9832C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1E3DCD" w:rsidP="00A25DF4" w:rsidRDefault="001E3DCD" w14:paraId="5F5A278B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1E3DCD" w:rsidP="00A25DF4" w:rsidRDefault="001E3DCD" w14:paraId="20ABE361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1E3DCD" w:rsidP="00A25DF4" w:rsidRDefault="001E3DCD" w14:paraId="7D3EB895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1E3DCD" w:rsidP="00A25DF4" w:rsidRDefault="001E3DCD" w14:paraId="6A3C1CBE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1E3DCD" w:rsidP="00A25DF4" w:rsidRDefault="001E3DCD" w14:paraId="1F27A587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1E3DCD" w:rsidP="00A25DF4" w:rsidRDefault="001E3DCD" w14:paraId="4F05F339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1E3DCD" w:rsidP="00A25DF4" w:rsidRDefault="001E3DCD" w14:paraId="3250C0FA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1E3DCD" w:rsidP="00A25DF4" w:rsidRDefault="001E3DCD" w14:paraId="5F08068B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1E3DCD" w:rsidP="00A25DF4" w:rsidRDefault="001E3DCD" w14:paraId="51EFE686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1E3DCD" w:rsidP="00A25DF4" w:rsidRDefault="001E3DCD" w14:paraId="7B6B8F53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</w:tbl>
    <w:p w:rsidR="001E3DCD" w:rsidP="00635421" w:rsidRDefault="001E3DCD" w14:paraId="71CBA602" w14:textId="77777777">
      <w:pPr>
        <w:spacing w:after="200" w:line="276" w:lineRule="auto"/>
      </w:pPr>
    </w:p>
    <w:p w:rsidR="00C94A01" w:rsidP="00635421" w:rsidRDefault="00C94A01" w14:paraId="1733CB93" w14:textId="77777777">
      <w:pPr>
        <w:spacing w:after="200" w:line="276" w:lineRule="auto"/>
      </w:pPr>
    </w:p>
    <w:p w:rsidR="00C94A01" w:rsidP="00635421" w:rsidRDefault="00C94A01" w14:paraId="0AABFEFD" w14:textId="77777777">
      <w:pPr>
        <w:spacing w:after="200" w:line="276" w:lineRule="auto"/>
      </w:pPr>
    </w:p>
    <w:p w:rsidR="00C94A01" w:rsidP="00635421" w:rsidRDefault="00C94A01" w14:paraId="5CB38644" w14:textId="77777777">
      <w:pPr>
        <w:spacing w:after="200" w:line="276" w:lineRule="auto"/>
      </w:pPr>
    </w:p>
    <w:p w:rsidR="00C94A01" w:rsidP="00635421" w:rsidRDefault="00C94A01" w14:paraId="2CBE8892" w14:textId="77777777">
      <w:pPr>
        <w:spacing w:after="200" w:line="276" w:lineRule="auto"/>
      </w:pPr>
    </w:p>
    <w:p w:rsidR="00C94A01" w:rsidP="00635421" w:rsidRDefault="00C94A01" w14:paraId="62B3A00C" w14:textId="77777777">
      <w:pPr>
        <w:spacing w:after="200" w:line="276" w:lineRule="auto"/>
      </w:pPr>
    </w:p>
    <w:p w:rsidR="00C94A01" w:rsidP="00635421" w:rsidRDefault="00C94A01" w14:paraId="1952D745" w14:textId="77777777">
      <w:pPr>
        <w:spacing w:after="200" w:line="276" w:lineRule="auto"/>
      </w:pPr>
    </w:p>
    <w:p w:rsidR="00C94A01" w:rsidP="00635421" w:rsidRDefault="00C94A01" w14:paraId="532C46DF" w14:textId="77777777">
      <w:pPr>
        <w:spacing w:after="200" w:line="276" w:lineRule="auto"/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424"/>
        <w:gridCol w:w="4530"/>
      </w:tblGrid>
      <w:tr w:rsidR="00C94A01" w:rsidTr="348B09CA" w14:paraId="30E29F46" w14:textId="77777777">
        <w:trPr>
          <w:trHeight w:val="454"/>
        </w:trPr>
        <w:tc>
          <w:tcPr>
            <w:tcW w:w="8954" w:type="dxa"/>
            <w:gridSpan w:val="2"/>
            <w:shd w:val="clear" w:color="auto" w:fill="FF0000"/>
            <w:tcMar/>
            <w:vAlign w:val="center"/>
          </w:tcPr>
          <w:p w:rsidRPr="00E016F4" w:rsidR="00C94A01" w:rsidP="348B09CA" w:rsidRDefault="00C94A01" w14:paraId="15D75C7A" w14:textId="69759C36">
            <w:pPr>
              <w:pStyle w:val="Standaard"/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 w:val="1"/>
                <w:bCs w:val="1"/>
                <w:color w:val="FFFFFF" w:themeColor="background1" w:themeTint="FF" w:themeShade="FF"/>
              </w:rPr>
            </w:pPr>
            <w:r w:rsidRPr="348B09CA" w:rsidR="47F72B01">
              <w:rPr>
                <w:rFonts w:ascii="Corbel" w:hAnsi="Corbel"/>
                <w:b w:val="1"/>
                <w:bCs w:val="1"/>
                <w:color w:val="FFFFFF" w:themeColor="background1" w:themeTint="FF" w:themeShade="FF"/>
              </w:rPr>
              <w:t>Sleutelfunctionaris</w:t>
            </w:r>
            <w:r w:rsidRPr="348B09CA" w:rsidR="47F72B01">
              <w:rPr>
                <w:rFonts w:ascii="Corbel" w:hAnsi="Corbel"/>
                <w:b w:val="1"/>
                <w:bCs w:val="1"/>
                <w:color w:val="FFFFFF" w:themeColor="background1" w:themeTint="FF" w:themeShade="FF"/>
              </w:rPr>
              <w:t xml:space="preserve"> 3 </w:t>
            </w:r>
          </w:p>
          <w:p w:rsidRPr="00E016F4" w:rsidR="00C94A01" w:rsidP="055E11B2" w:rsidRDefault="00C94A01" w14:paraId="7BBA3079" w14:textId="6784FB38">
            <w:pPr>
              <w:pStyle w:val="Standaard"/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 w:val="1"/>
                <w:bCs w:val="1"/>
                <w:color w:val="FFFFFF" w:themeColor="background1"/>
              </w:rPr>
            </w:pPr>
            <w:r w:rsidRPr="348B09CA" w:rsidR="4E2EE40F">
              <w:rPr>
                <w:rFonts w:ascii="Corbel" w:hAnsi="Corbel"/>
                <w:b w:val="1"/>
                <w:bCs w:val="1"/>
                <w:color w:val="FFFFFF" w:themeColor="background1" w:themeTint="FF" w:themeShade="FF"/>
              </w:rPr>
              <w:t xml:space="preserve">Medewerker die verantwoordelijk is voor de dagelijkse operatie en de kwaliteit van de </w:t>
            </w:r>
            <w:r w:rsidRPr="348B09CA" w:rsidR="79A6FF31">
              <w:rPr>
                <w:rFonts w:ascii="Corbel" w:hAnsi="Corbel"/>
                <w:b w:val="1"/>
                <w:bCs w:val="1"/>
                <w:color w:val="FFFFFF" w:themeColor="background1" w:themeTint="FF" w:themeShade="FF"/>
              </w:rPr>
              <w:t>digitalisering</w:t>
            </w:r>
          </w:p>
        </w:tc>
      </w:tr>
      <w:tr w:rsidR="00C94A01" w:rsidTr="348B09CA" w14:paraId="4E4CC5AB" w14:textId="77777777">
        <w:trPr>
          <w:trHeight w:val="454"/>
        </w:trPr>
        <w:tc>
          <w:tcPr>
            <w:tcW w:w="4424" w:type="dxa"/>
            <w:tcMar/>
            <w:vAlign w:val="center"/>
          </w:tcPr>
          <w:p w:rsidRPr="00E016F4" w:rsidR="00C94A01" w:rsidP="00F90C29" w:rsidRDefault="00C94A01" w14:paraId="01050A17" w14:textId="77777777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4530" w:type="dxa"/>
            <w:tcMar/>
            <w:vAlign w:val="center"/>
          </w:tcPr>
          <w:p w:rsidRPr="00E016F4" w:rsidR="00C94A01" w:rsidP="00F90C29" w:rsidRDefault="00C94A01" w14:paraId="3960B6AC" w14:textId="77777777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>
              <w:rPr>
                <w:rFonts w:ascii="Corbel" w:hAnsi="Corbel"/>
                <w:b/>
                <w:szCs w:val="18"/>
              </w:rPr>
              <w:t>Functie</w:t>
            </w:r>
          </w:p>
        </w:tc>
      </w:tr>
      <w:tr w:rsidR="00C94A01" w:rsidTr="348B09CA" w14:paraId="4012C85D" w14:textId="77777777">
        <w:trPr>
          <w:trHeight w:val="454"/>
        </w:trPr>
        <w:tc>
          <w:tcPr>
            <w:tcW w:w="4424" w:type="dxa"/>
            <w:tcMar/>
            <w:vAlign w:val="center"/>
          </w:tcPr>
          <w:p w:rsidR="00C94A01" w:rsidP="00F90C29" w:rsidRDefault="00C94A01" w14:paraId="7248069D" w14:textId="77777777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4530" w:type="dxa"/>
            <w:tcMar/>
            <w:vAlign w:val="center"/>
          </w:tcPr>
          <w:p w:rsidR="00C94A01" w:rsidP="00F90C29" w:rsidRDefault="00C94A01" w14:paraId="5032988A" w14:textId="77777777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C94A01" w:rsidTr="348B09CA" w14:paraId="52DD7022" w14:textId="77777777">
        <w:trPr>
          <w:trHeight w:val="454"/>
        </w:trPr>
        <w:tc>
          <w:tcPr>
            <w:tcW w:w="8954" w:type="dxa"/>
            <w:gridSpan w:val="2"/>
            <w:shd w:val="clear" w:color="auto" w:fill="FF0000"/>
            <w:tcMar/>
            <w:vAlign w:val="center"/>
          </w:tcPr>
          <w:p w:rsidRPr="00E016F4" w:rsidR="00C94A01" w:rsidP="00F90C29" w:rsidRDefault="00C94A01" w14:paraId="2B9D76A5" w14:textId="77777777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C94A01" w:rsidTr="348B09CA" w14:paraId="43E87EB3" w14:textId="77777777">
        <w:trPr>
          <w:trHeight w:val="2268"/>
        </w:trPr>
        <w:tc>
          <w:tcPr>
            <w:tcW w:w="8954" w:type="dxa"/>
            <w:gridSpan w:val="2"/>
            <w:tcMar/>
          </w:tcPr>
          <w:p w:rsidR="00C94A01" w:rsidP="00F90C29" w:rsidRDefault="00C94A01" w14:paraId="14239A2D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:rsidR="00C94A01" w:rsidP="00F90C29" w:rsidRDefault="00C94A01" w14:paraId="34DE7150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C94A01" w:rsidP="00F90C29" w:rsidRDefault="00C94A01" w14:paraId="54ADD00B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C94A01" w:rsidP="00F90C29" w:rsidRDefault="00C94A01" w14:paraId="2B1328DD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C94A01" w:rsidP="00F90C29" w:rsidRDefault="00C94A01" w14:paraId="19136B39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C94A01" w:rsidP="00F90C29" w:rsidRDefault="00C94A01" w14:paraId="19052162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C94A01" w:rsidP="00F90C29" w:rsidRDefault="00C94A01" w14:paraId="74DE5E80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C94A01" w:rsidP="00F90C29" w:rsidRDefault="00C94A01" w14:paraId="11DC53A8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C94A01" w:rsidP="00F90C29" w:rsidRDefault="00C94A01" w14:paraId="4C8210F3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C94A01" w:rsidP="00F90C29" w:rsidRDefault="00C94A01" w14:paraId="34D1079B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C94A01" w:rsidP="00F90C29" w:rsidRDefault="00C94A01" w14:paraId="521D8A2B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C94A01" w:rsidP="00F90C29" w:rsidRDefault="00C94A01" w14:paraId="524A6AB0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C94A01" w:rsidP="00F90C29" w:rsidRDefault="00C94A01" w14:paraId="0BEBBE54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C94A01" w:rsidP="00F90C29" w:rsidRDefault="00C94A01" w14:paraId="6DF14E91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C94A01" w:rsidP="00F90C29" w:rsidRDefault="00C94A01" w14:paraId="5D5FF767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C94A01" w:rsidP="00F90C29" w:rsidRDefault="00C94A01" w14:paraId="45A30575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C94A01" w:rsidP="00F90C29" w:rsidRDefault="00C94A01" w14:paraId="1A152795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C94A01" w:rsidP="00F90C29" w:rsidRDefault="00C94A01" w14:paraId="389C3CF2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C94A01" w:rsidP="00F90C29" w:rsidRDefault="00C94A01" w14:paraId="5CDAE422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C94A01" w:rsidP="00F90C29" w:rsidRDefault="00C94A01" w14:paraId="546ECC7C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C94A01" w:rsidP="00F90C29" w:rsidRDefault="00C94A01" w14:paraId="39A78C9C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C94A01" w:rsidP="00F90C29" w:rsidRDefault="00C94A01" w14:paraId="6BCA1529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:rsidR="00C94A01" w:rsidP="00F90C29" w:rsidRDefault="00C94A01" w14:paraId="429AB397" w14:textId="77777777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</w:tbl>
    <w:p w:rsidR="00C94A01" w:rsidP="00C94A01" w:rsidRDefault="00C94A01" w14:paraId="49516082" w14:textId="77777777">
      <w:pPr>
        <w:spacing w:after="200" w:line="276" w:lineRule="auto"/>
      </w:pPr>
    </w:p>
    <w:p w:rsidR="00C94A01" w:rsidP="00635421" w:rsidRDefault="00C94A01" w14:paraId="132008DE" w14:textId="77777777">
      <w:pPr>
        <w:spacing w:after="200" w:line="276" w:lineRule="auto"/>
      </w:pPr>
    </w:p>
    <w:p w:rsidR="00C94A01" w:rsidP="00635421" w:rsidRDefault="00C94A01" w14:paraId="7004B8E6" w14:textId="77777777">
      <w:pPr>
        <w:spacing w:after="200" w:line="276" w:lineRule="auto"/>
      </w:pPr>
    </w:p>
    <w:p w:rsidR="002B5A4C" w:rsidP="00635421" w:rsidRDefault="002B5A4C" w14:paraId="3BBB8867" w14:textId="77777777">
      <w:pPr>
        <w:spacing w:after="200" w:line="276" w:lineRule="auto"/>
      </w:pPr>
    </w:p>
    <w:p w:rsidR="002B5A4C" w:rsidP="00635421" w:rsidRDefault="002B5A4C" w14:paraId="763860E8" w14:textId="77777777">
      <w:pPr>
        <w:spacing w:after="200" w:line="276" w:lineRule="auto"/>
      </w:pPr>
    </w:p>
    <w:p w:rsidR="002B5A4C" w:rsidP="00635421" w:rsidRDefault="002B5A4C" w14:paraId="246CF285" w14:textId="77777777">
      <w:pPr>
        <w:spacing w:after="200" w:line="276" w:lineRule="auto"/>
      </w:pPr>
    </w:p>
    <w:p w:rsidR="002B5A4C" w:rsidP="00635421" w:rsidRDefault="002B5A4C" w14:paraId="65D4A8C2" w14:textId="77777777">
      <w:pPr>
        <w:spacing w:after="200" w:line="276" w:lineRule="auto"/>
      </w:pPr>
    </w:p>
    <w:p w:rsidR="002B5A4C" w:rsidP="00635421" w:rsidRDefault="002B5A4C" w14:paraId="0C62B507" w14:textId="77777777">
      <w:pPr>
        <w:spacing w:after="200" w:line="276" w:lineRule="auto"/>
      </w:pPr>
    </w:p>
    <w:sectPr w:rsidR="002B5A4C">
      <w:footerReference w:type="defaul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12BBA" w:rsidP="001629F4" w:rsidRDefault="00C12BBA" w14:paraId="4199AB4F" w14:textId="77777777">
      <w:pPr>
        <w:spacing w:line="240" w:lineRule="auto"/>
      </w:pPr>
      <w:r>
        <w:separator/>
      </w:r>
    </w:p>
  </w:endnote>
  <w:endnote w:type="continuationSeparator" w:id="0">
    <w:p w:rsidR="00C12BBA" w:rsidP="001629F4" w:rsidRDefault="00C12BBA" w14:paraId="258D44EA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3254772"/>
      <w:docPartObj>
        <w:docPartGallery w:val="Page Numbers (Bottom of Page)"/>
        <w:docPartUnique/>
      </w:docPartObj>
    </w:sdtPr>
    <w:sdtEndPr>
      <w:rPr>
        <w:rFonts w:ascii="Corbel" w:hAnsi="Corbel"/>
      </w:rPr>
    </w:sdtEndPr>
    <w:sdtContent>
      <w:p w:rsidRPr="001629F4" w:rsidR="001629F4" w:rsidRDefault="001629F4" w14:paraId="2FA0DEB4" w14:textId="77777777">
        <w:pPr>
          <w:pStyle w:val="Voettekst"/>
          <w:jc w:val="right"/>
          <w:rPr>
            <w:rFonts w:ascii="Corbel" w:hAnsi="Corbel"/>
          </w:rPr>
        </w:pPr>
        <w:r w:rsidRPr="001629F4">
          <w:rPr>
            <w:rFonts w:ascii="Corbel" w:hAnsi="Corbel"/>
          </w:rPr>
          <w:fldChar w:fldCharType="begin"/>
        </w:r>
        <w:r w:rsidRPr="001629F4">
          <w:rPr>
            <w:rFonts w:ascii="Corbel" w:hAnsi="Corbel"/>
          </w:rPr>
          <w:instrText>PAGE   \* MERGEFORMAT</w:instrText>
        </w:r>
        <w:r w:rsidRPr="001629F4">
          <w:rPr>
            <w:rFonts w:ascii="Corbel" w:hAnsi="Corbel"/>
          </w:rPr>
          <w:fldChar w:fldCharType="separate"/>
        </w:r>
        <w:r w:rsidR="00A13B93">
          <w:rPr>
            <w:rFonts w:ascii="Corbel" w:hAnsi="Corbel"/>
            <w:noProof/>
          </w:rPr>
          <w:t>1</w:t>
        </w:r>
        <w:r w:rsidRPr="001629F4">
          <w:rPr>
            <w:rFonts w:ascii="Corbel" w:hAnsi="Corbel"/>
          </w:rPr>
          <w:fldChar w:fldCharType="end"/>
        </w:r>
      </w:p>
    </w:sdtContent>
  </w:sdt>
  <w:p w:rsidR="001629F4" w:rsidRDefault="001629F4" w14:paraId="498C7BA1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12BBA" w:rsidP="001629F4" w:rsidRDefault="00C12BBA" w14:paraId="3BFDDD2E" w14:textId="77777777">
      <w:pPr>
        <w:spacing w:line="240" w:lineRule="auto"/>
      </w:pPr>
      <w:r>
        <w:separator/>
      </w:r>
    </w:p>
  </w:footnote>
  <w:footnote w:type="continuationSeparator" w:id="0">
    <w:p w:rsidR="00C12BBA" w:rsidP="001629F4" w:rsidRDefault="00C12BBA" w14:paraId="458DE578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11C81"/>
    <w:multiLevelType w:val="multilevel"/>
    <w:tmpl w:val="034AAF28"/>
    <w:lvl w:ilvl="0">
      <w:start w:val="1"/>
      <w:numFmt w:val="decimal"/>
      <w:pStyle w:val="Kop1"/>
      <w:lvlText w:val="Hoofdstuk %1"/>
      <w:lvlJc w:val="left"/>
      <w:pPr>
        <w:tabs>
          <w:tab w:val="num" w:pos="2793"/>
        </w:tabs>
        <w:ind w:left="1353" w:hanging="360"/>
      </w:pPr>
      <w:rPr>
        <w:caps/>
      </w:rPr>
    </w:lvl>
    <w:lvl w:ilvl="1">
      <w:start w:val="1"/>
      <w:numFmt w:val="decimal"/>
      <w:pStyle w:val="Kop2"/>
      <w:lvlText w:val="%1.%2."/>
      <w:lvlJc w:val="left"/>
      <w:pPr>
        <w:tabs>
          <w:tab w:val="num" w:pos="574"/>
        </w:tabs>
        <w:ind w:left="574" w:hanging="432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none"/>
      <w:lvlText w:val="%1.%2.%3.%4."/>
      <w:lvlJc w:val="left"/>
      <w:pPr>
        <w:tabs>
          <w:tab w:val="num" w:pos="2520"/>
        </w:tabs>
        <w:ind w:left="2232" w:hanging="792"/>
      </w:pPr>
    </w:lvl>
    <w:lvl w:ilvl="5">
      <w:start w:val="1"/>
      <w:numFmt w:val="none"/>
      <w:lvlText w:val="%1.%2.%3.%4.%5."/>
      <w:lvlJc w:val="left"/>
      <w:pPr>
        <w:tabs>
          <w:tab w:val="num" w:pos="2880"/>
        </w:tabs>
        <w:ind w:left="2736" w:hanging="936"/>
      </w:pPr>
    </w:lvl>
    <w:lvl w:ilvl="6">
      <w:start w:val="1"/>
      <w:numFmt w:val="none"/>
      <w:lvlText w:val="%1.%2.%3.%4.%5.%6"/>
      <w:lvlJc w:val="left"/>
      <w:pPr>
        <w:tabs>
          <w:tab w:val="num" w:pos="3600"/>
        </w:tabs>
        <w:ind w:left="3240" w:hanging="1080"/>
      </w:pPr>
    </w:lvl>
    <w:lvl w:ilvl="7">
      <w:start w:val="1"/>
      <w:numFmt w:val="none"/>
      <w:lvlText w:val="%1.%2.%3.%4.%5.%6.%7"/>
      <w:lvlJc w:val="left"/>
      <w:pPr>
        <w:tabs>
          <w:tab w:val="num" w:pos="3960"/>
        </w:tabs>
        <w:ind w:left="3744" w:hanging="1224"/>
      </w:pPr>
    </w:lvl>
    <w:lvl w:ilvl="8">
      <w:start w:val="1"/>
      <w:numFmt w:val="none"/>
      <w:lvlText w:val="%1.%2.%3.%4.%5.%6.%7.%8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ttachedTemplate r:id="rId1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ED0"/>
    <w:rsid w:val="00072046"/>
    <w:rsid w:val="001629F4"/>
    <w:rsid w:val="001E3DCD"/>
    <w:rsid w:val="00287178"/>
    <w:rsid w:val="002B5A4C"/>
    <w:rsid w:val="00385613"/>
    <w:rsid w:val="00407284"/>
    <w:rsid w:val="004C3E6C"/>
    <w:rsid w:val="00587ED0"/>
    <w:rsid w:val="005E7BFE"/>
    <w:rsid w:val="00635421"/>
    <w:rsid w:val="00654964"/>
    <w:rsid w:val="00723BA1"/>
    <w:rsid w:val="00877D65"/>
    <w:rsid w:val="00987704"/>
    <w:rsid w:val="009F47E5"/>
    <w:rsid w:val="00A13B93"/>
    <w:rsid w:val="00AA7BBA"/>
    <w:rsid w:val="00AF6457"/>
    <w:rsid w:val="00BC3158"/>
    <w:rsid w:val="00BF1799"/>
    <w:rsid w:val="00C12BBA"/>
    <w:rsid w:val="00C17923"/>
    <w:rsid w:val="00C94A01"/>
    <w:rsid w:val="00CC3ABD"/>
    <w:rsid w:val="00CE4DF6"/>
    <w:rsid w:val="00D05BBB"/>
    <w:rsid w:val="00E016F4"/>
    <w:rsid w:val="00E55968"/>
    <w:rsid w:val="055E11B2"/>
    <w:rsid w:val="05C716A6"/>
    <w:rsid w:val="06008444"/>
    <w:rsid w:val="0718DD7B"/>
    <w:rsid w:val="0A88358A"/>
    <w:rsid w:val="0A893AE2"/>
    <w:rsid w:val="11BA1212"/>
    <w:rsid w:val="1536CFF1"/>
    <w:rsid w:val="2377EC57"/>
    <w:rsid w:val="2513BCB8"/>
    <w:rsid w:val="255AE399"/>
    <w:rsid w:val="27706C39"/>
    <w:rsid w:val="2BD1A137"/>
    <w:rsid w:val="2DA0AF8B"/>
    <w:rsid w:val="2F0B0776"/>
    <w:rsid w:val="32B512DB"/>
    <w:rsid w:val="348B09CA"/>
    <w:rsid w:val="35B9E1DB"/>
    <w:rsid w:val="3897771D"/>
    <w:rsid w:val="39A17D91"/>
    <w:rsid w:val="3BE8366D"/>
    <w:rsid w:val="3C4DE257"/>
    <w:rsid w:val="3C6A989A"/>
    <w:rsid w:val="40BB2670"/>
    <w:rsid w:val="45755279"/>
    <w:rsid w:val="4600EC16"/>
    <w:rsid w:val="47F72B01"/>
    <w:rsid w:val="4E2EE40F"/>
    <w:rsid w:val="5363E8F6"/>
    <w:rsid w:val="6243F4D0"/>
    <w:rsid w:val="66AE797D"/>
    <w:rsid w:val="678ED4D1"/>
    <w:rsid w:val="6977F9B8"/>
    <w:rsid w:val="6D98B016"/>
    <w:rsid w:val="70B22F9D"/>
    <w:rsid w:val="76496182"/>
    <w:rsid w:val="79759027"/>
    <w:rsid w:val="79A6FF31"/>
    <w:rsid w:val="7B073477"/>
    <w:rsid w:val="7CF0FCF7"/>
    <w:rsid w:val="7DB39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C4F0AC"/>
  <w15:docId w15:val="{4F279598-8AB9-4660-9DC9-562804F23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635421"/>
    <w:pPr>
      <w:spacing w:after="0" w:line="240" w:lineRule="atLeast"/>
    </w:pPr>
    <w:rPr>
      <w:rFonts w:ascii="Verdana" w:hAnsi="Verdana" w:eastAsia="Times New Roman" w:cs="Times New Roman"/>
      <w:spacing w:val="5"/>
      <w:sz w:val="18"/>
      <w:szCs w:val="20"/>
      <w:lang w:eastAsia="nl-NL"/>
    </w:rPr>
  </w:style>
  <w:style w:type="paragraph" w:styleId="Kop1">
    <w:name w:val="heading 1"/>
    <w:aliases w:val="Section Heading,Hoofdstuk,hoofdstuk,sectionHeading,h1,1,Niet als kop gebruiken"/>
    <w:basedOn w:val="Standaard"/>
    <w:next w:val="Standaard"/>
    <w:link w:val="Kop1Char"/>
    <w:uiPriority w:val="99"/>
    <w:qFormat/>
    <w:rsid w:val="00635421"/>
    <w:pPr>
      <w:pageBreakBefore/>
      <w:numPr>
        <w:numId w:val="1"/>
      </w:numPr>
      <w:spacing w:before="360" w:after="480" w:line="360" w:lineRule="atLeast"/>
      <w:outlineLvl w:val="0"/>
    </w:pPr>
    <w:rPr>
      <w:rFonts w:ascii="Arial" w:hAnsi="Arial"/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,Ko"/>
    <w:basedOn w:val="Standaard"/>
    <w:next w:val="Standaard"/>
    <w:link w:val="Kop2Char"/>
    <w:uiPriority w:val="99"/>
    <w:qFormat/>
    <w:rsid w:val="00635421"/>
    <w:pPr>
      <w:keepNext/>
      <w:numPr>
        <w:ilvl w:val="1"/>
        <w:numId w:val="1"/>
      </w:numPr>
      <w:tabs>
        <w:tab w:val="left" w:pos="993"/>
      </w:tabs>
      <w:spacing w:before="360" w:after="240"/>
      <w:outlineLvl w:val="1"/>
    </w:pPr>
    <w:rPr>
      <w:rFonts w:ascii="Arial" w:hAnsi="Arial"/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link w:val="Kop3Char"/>
    <w:uiPriority w:val="99"/>
    <w:qFormat/>
    <w:rsid w:val="00635421"/>
    <w:pPr>
      <w:keepNext/>
      <w:numPr>
        <w:ilvl w:val="2"/>
        <w:numId w:val="1"/>
      </w:numPr>
      <w:spacing w:before="240" w:after="240"/>
      <w:outlineLvl w:val="2"/>
    </w:pPr>
    <w:rPr>
      <w:rFonts w:ascii="Arial" w:hAnsi="Arial"/>
      <w:b/>
      <w:noProof/>
      <w:sz w:val="19"/>
    </w:rPr>
  </w:style>
  <w:style w:type="paragraph" w:styleId="Kop4">
    <w:name w:val="heading 4"/>
    <w:aliases w:val="Level 2 - a,Major"/>
    <w:basedOn w:val="Standaard"/>
    <w:next w:val="Standaard"/>
    <w:link w:val="Kop4Char"/>
    <w:uiPriority w:val="99"/>
    <w:qFormat/>
    <w:rsid w:val="00635421"/>
    <w:pPr>
      <w:keepNext/>
      <w:numPr>
        <w:ilvl w:val="3"/>
        <w:numId w:val="1"/>
      </w:numPr>
      <w:tabs>
        <w:tab w:val="left" w:pos="3828"/>
      </w:tabs>
      <w:spacing w:before="240" w:after="120"/>
      <w:outlineLvl w:val="3"/>
    </w:pPr>
    <w:rPr>
      <w:rFonts w:ascii="Arial" w:hAnsi="Arial"/>
      <w:b/>
      <w:noProof/>
      <w:sz w:val="19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aliases w:val="Section Heading Char,Hoofdstuk Char,hoofdstuk Char,sectionHeading Char,h1 Char,1 Char,Niet als kop gebruiken Char"/>
    <w:basedOn w:val="Standaardalinea-lettertype"/>
    <w:link w:val="Kop1"/>
    <w:uiPriority w:val="99"/>
    <w:rsid w:val="00635421"/>
    <w:rPr>
      <w:rFonts w:ascii="Arial" w:hAnsi="Arial" w:eastAsia="Times New Roman" w:cs="Times New Roman"/>
      <w:b/>
      <w:noProof/>
      <w:sz w:val="24"/>
      <w:szCs w:val="20"/>
      <w:lang w:eastAsia="nl-NL"/>
    </w:rPr>
  </w:style>
  <w:style w:type="character" w:styleId="Kop2Char" w:customStyle="1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9"/>
    <w:rsid w:val="00635421"/>
    <w:rPr>
      <w:rFonts w:ascii="Arial" w:hAnsi="Arial" w:eastAsia="Times New Roman" w:cs="Times New Roman"/>
      <w:b/>
      <w:spacing w:val="5"/>
      <w:szCs w:val="20"/>
      <w:lang w:eastAsia="nl-NL"/>
    </w:rPr>
  </w:style>
  <w:style w:type="character" w:styleId="Kop3Char" w:customStyle="1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link w:val="Kop3"/>
    <w:uiPriority w:val="99"/>
    <w:rsid w:val="00635421"/>
    <w:rPr>
      <w:rFonts w:ascii="Arial" w:hAnsi="Arial" w:eastAsia="Times New Roman" w:cs="Times New Roman"/>
      <w:b/>
      <w:noProof/>
      <w:spacing w:val="5"/>
      <w:sz w:val="19"/>
      <w:szCs w:val="20"/>
      <w:lang w:eastAsia="nl-NL"/>
    </w:rPr>
  </w:style>
  <w:style w:type="character" w:styleId="Kop4Char" w:customStyle="1">
    <w:name w:val="Kop 4 Char"/>
    <w:aliases w:val="Level 2 - a Char,Major Char"/>
    <w:basedOn w:val="Standaardalinea-lettertype"/>
    <w:link w:val="Kop4"/>
    <w:uiPriority w:val="99"/>
    <w:rsid w:val="00635421"/>
    <w:rPr>
      <w:rFonts w:ascii="Arial" w:hAnsi="Arial" w:eastAsia="Times New Roman" w:cs="Times New Roman"/>
      <w:b/>
      <w:noProof/>
      <w:spacing w:val="5"/>
      <w:sz w:val="19"/>
      <w:szCs w:val="20"/>
      <w:lang w:eastAsia="nl-NL"/>
    </w:rPr>
  </w:style>
  <w:style w:type="paragraph" w:styleId="BestekKop1" w:customStyle="1">
    <w:name w:val="BestekKop1"/>
    <w:basedOn w:val="Kop1"/>
    <w:autoRedefine/>
    <w:rsid w:val="00BC3158"/>
    <w:pPr>
      <w:numPr>
        <w:numId w:val="0"/>
      </w:numPr>
    </w:pPr>
    <w:rPr>
      <w:rFonts w:ascii="Corbel" w:hAnsi="Corbel"/>
      <w:caps/>
      <w:noProof w:val="0"/>
    </w:rPr>
  </w:style>
  <w:style w:type="table" w:styleId="Tabelraster">
    <w:name w:val="Table Grid"/>
    <w:basedOn w:val="Standaardtabel"/>
    <w:uiPriority w:val="59"/>
    <w:rsid w:val="00E016F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016F4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E016F4"/>
    <w:rPr>
      <w:rFonts w:ascii="Tahoma" w:hAnsi="Tahoma" w:eastAsia="Times New Roman" w:cs="Tahoma"/>
      <w:spacing w:val="5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1629F4"/>
    <w:rPr>
      <w:rFonts w:ascii="Verdana" w:hAnsi="Verdana" w:eastAsia="Times New Roman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1629F4"/>
    <w:rPr>
      <w:rFonts w:ascii="Verdana" w:hAnsi="Verdana" w:eastAsia="Times New Roman" w:cs="Times New Roman"/>
      <w:spacing w:val="5"/>
      <w:sz w:val="18"/>
      <w:szCs w:val="20"/>
      <w:lang w:eastAsia="nl-NL"/>
    </w:rPr>
  </w:style>
  <w:style w:type="paragraph" w:styleId="Revisie">
    <w:name w:val="Revision"/>
    <w:hidden/>
    <w:uiPriority w:val="99"/>
    <w:semiHidden/>
    <w:rsid w:val="00072046"/>
    <w:pPr>
      <w:spacing w:after="0" w:line="240" w:lineRule="auto"/>
    </w:pPr>
    <w:rPr>
      <w:rFonts w:ascii="Verdana" w:hAnsi="Verdana" w:eastAsia="Times New Roman" w:cs="Times New Roman"/>
      <w:spacing w:val="5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11/relationships/people" Target="people.xml" Id="R33f8652cd9ba44f5" /><Relationship Type="http://schemas.microsoft.com/office/2011/relationships/commentsExtended" Target="commentsExtended.xml" Id="R988a9b70c5c84cb9" /><Relationship Type="http://schemas.microsoft.com/office/2016/09/relationships/commentsIds" Target="commentsIds.xml" Id="Rc6b9c01980f247ea" /><Relationship Type="http://schemas.openxmlformats.org/officeDocument/2006/relationships/glossaryDocument" Target="glossary/document.xml" Id="R75fb91e4eea947de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lvinKaptein\Downloads\7jan20_Bijlage%20Format%20sleutelfunctionarissen.dotx" TargetMode="Externa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4519a2-3643-4d4e-b2dc-8412cdc8eeb1}"/>
      </w:docPartPr>
      <w:docPartBody>
        <w:p w14:paraId="4BFD0263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5d49cd-75a8-4241-a6de-c8f801a1975b">
      <Terms xmlns="http://schemas.microsoft.com/office/infopath/2007/PartnerControls"/>
    </lcf76f155ced4ddcb4097134ff3c332f>
    <Grootte xmlns="255d49cd-75a8-4241-a6de-c8f801a1975b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98C33F96E80F4EB851DC88A7A004E3" ma:contentTypeVersion="12" ma:contentTypeDescription="Een nieuw document maken." ma:contentTypeScope="" ma:versionID="e38cb695c2d28b1ef3a0e612fc26252b">
  <xsd:schema xmlns:xsd="http://www.w3.org/2001/XMLSchema" xmlns:xs="http://www.w3.org/2001/XMLSchema" xmlns:p="http://schemas.microsoft.com/office/2006/metadata/properties" xmlns:ns2="255d49cd-75a8-4241-a6de-c8f801a1975b" xmlns:ns3="fc7f84e4-b8e8-4a75-bd3c-b48f4f5fe050" targetNamespace="http://schemas.microsoft.com/office/2006/metadata/properties" ma:root="true" ma:fieldsID="3b43afbce85301b4a3c4d32ee572d26c" ns2:_="" ns3:_="">
    <xsd:import namespace="255d49cd-75a8-4241-a6de-c8f801a1975b"/>
    <xsd:import namespace="fc7f84e4-b8e8-4a75-bd3c-b48f4f5fe0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Groott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d49cd-75a8-4241-a6de-c8f801a197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973e716c-908e-467b-bea2-8423709b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Grootte" ma:index="19" ma:displayName="Grootte" ma:internalName="Groott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f84e4-b8e8-4a75-bd3c-b48f4f5fe05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023F54-ED29-4174-9278-44EACBD1E1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6ADDB2-27C8-4C6B-8BB0-BF39FDFB37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F06591A-A9FC-491F-8CCF-2BB770CBE2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09ADF5D-E8B2-49D8-9AAE-6B92B8C5690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7jan20_Bijlage Format sleutelfunctionarissen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Pro 10 BV</dc:creator>
  <lastModifiedBy>Tobias van der Hoeven</lastModifiedBy>
  <revision>9</revision>
  <dcterms:created xsi:type="dcterms:W3CDTF">2022-01-28T12:34:00.0000000Z</dcterms:created>
  <dcterms:modified xsi:type="dcterms:W3CDTF">2022-09-19T08:08:29.3847424Z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0x0101000198C33F96E80F4EB851DC88A7A004E3</vt:lpwstr>
  </property>
  <property fmtid="{D5CDD505-2E9C-101B-9397-08002B2CF9AE}" pid="3" name="Order">
    <vt:r8>45700</vt:r8>
  </property>
  <property fmtid="{D5CDD505-2E9C-101B-9397-08002B2CF9AE}" pid="4" name="MediaServiceImageTags">
    <vt:lpwstr/>
  </property>
</Properties>
</file>