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54A3C" w14:textId="0AAD367B" w:rsidR="007650B2" w:rsidRPr="00FE135A" w:rsidRDefault="00E76EC8" w:rsidP="7D2D5C5F">
      <w:pPr>
        <w:rPr>
          <w:rFonts w:ascii="Corbel" w:hAnsi="Corbel"/>
          <w:b/>
          <w:bCs/>
          <w:sz w:val="24"/>
          <w:szCs w:val="24"/>
        </w:rPr>
      </w:pPr>
      <w:bookmarkStart w:id="0" w:name="_Toc448087066"/>
      <w:bookmarkStart w:id="1" w:name="_Toc456699878"/>
      <w:r w:rsidRPr="1865FA0E">
        <w:rPr>
          <w:rFonts w:ascii="Corbel" w:hAnsi="Corbel"/>
          <w:b/>
          <w:bCs/>
          <w:sz w:val="24"/>
          <w:szCs w:val="24"/>
        </w:rPr>
        <w:t xml:space="preserve">Bijlage </w:t>
      </w:r>
      <w:r w:rsidR="006318EB" w:rsidRPr="1865FA0E">
        <w:rPr>
          <w:rFonts w:ascii="Corbel" w:hAnsi="Corbel"/>
          <w:b/>
          <w:bCs/>
          <w:sz w:val="24"/>
          <w:szCs w:val="24"/>
        </w:rPr>
        <w:t>5</w:t>
      </w:r>
      <w:r w:rsidRPr="1865FA0E">
        <w:rPr>
          <w:rFonts w:ascii="Corbel" w:hAnsi="Corbel"/>
          <w:b/>
          <w:bCs/>
          <w:sz w:val="24"/>
          <w:szCs w:val="24"/>
        </w:rPr>
        <w:t xml:space="preserve"> Format kerncompetenties</w:t>
      </w:r>
      <w:bookmarkEnd w:id="0"/>
      <w:bookmarkEnd w:id="1"/>
    </w:p>
    <w:p w14:paraId="2DDD9765" w14:textId="77777777" w:rsidR="001E36FF" w:rsidRPr="00C66747" w:rsidRDefault="001E36FF" w:rsidP="007650B2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color w:val="FFFFFF" w:themeColor="background1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C66747" w:rsidRPr="00C66747" w14:paraId="793114A9" w14:textId="77777777" w:rsidTr="791CB9EE">
        <w:trPr>
          <w:trHeight w:val="454"/>
          <w:jc w:val="center"/>
        </w:trPr>
        <w:tc>
          <w:tcPr>
            <w:tcW w:w="9017" w:type="dxa"/>
            <w:gridSpan w:val="2"/>
            <w:shd w:val="clear" w:color="auto" w:fill="FF2630"/>
            <w:vAlign w:val="center"/>
          </w:tcPr>
          <w:p w14:paraId="40C8FA24" w14:textId="50761255" w:rsidR="00D155E8" w:rsidRPr="00C66747" w:rsidRDefault="6571A1EF" w:rsidP="791CB9EE">
            <w:pPr>
              <w:spacing w:line="276" w:lineRule="auto"/>
              <w:rPr>
                <w:rFonts w:ascii="Corbel" w:eastAsia="Corbel" w:hAnsi="Corbel" w:cs="Corbel"/>
                <w:color w:val="FFFFFF" w:themeColor="background1"/>
                <w:szCs w:val="18"/>
              </w:rPr>
            </w:pPr>
            <w:r w:rsidRPr="791CB9EE">
              <w:rPr>
                <w:rFonts w:ascii="Corbel" w:hAnsi="Corbel" w:cs="Arial"/>
                <w:color w:val="FFFFFF" w:themeColor="background1"/>
              </w:rPr>
              <w:t xml:space="preserve">Kerncompetentie 1: </w:t>
            </w:r>
            <w:r w:rsidR="2E93E384" w:rsidRPr="791CB9EE">
              <w:rPr>
                <w:rFonts w:ascii="Corbel" w:eastAsia="Corbel" w:hAnsi="Corbel" w:cs="Corbel"/>
                <w:color w:val="FFFFFF" w:themeColor="background1"/>
                <w:szCs w:val="18"/>
              </w:rPr>
              <w:t xml:space="preserve">Inschrijver heeft ten minste één opdracht bij een overheidsorganisatie naar tevredenheid uitgevoerd en afgerond, waarbij sprake was van </w:t>
            </w:r>
            <w:r w:rsidR="2E93E384" w:rsidRPr="791CB9EE">
              <w:rPr>
                <w:rFonts w:ascii="Corbel" w:eastAsia="Corbel" w:hAnsi="Corbel" w:cs="Corbel"/>
                <w:color w:val="FFFFFF" w:themeColor="background1"/>
                <w:szCs w:val="18"/>
                <w:u w:val="single"/>
              </w:rPr>
              <w:t>het bewerken</w:t>
            </w:r>
            <w:r w:rsidR="2E93E384" w:rsidRPr="791CB9EE">
              <w:rPr>
                <w:rFonts w:ascii="Corbel" w:eastAsia="Corbel" w:hAnsi="Corbel" w:cs="Corbel"/>
                <w:color w:val="FFFFFF" w:themeColor="background1"/>
                <w:szCs w:val="18"/>
              </w:rPr>
              <w:t xml:space="preserve"> van minimaal 200 meter bodemdossiers en/of bouwdossiers volgens het bewerkingsplan en/of vigerende instructies van de betreffende overheidsorganisatie zoals die op dat moment golden.</w:t>
            </w:r>
          </w:p>
        </w:tc>
      </w:tr>
      <w:tr w:rsidR="00D82414" w:rsidRPr="001A17B8" w14:paraId="357E9BF3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6AF29293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6EE02EA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3F2D268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740BAC62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55318DA5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913E102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AAC036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757EE521" w14:textId="77777777" w:rsidTr="791CB9EE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EE1124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B861BC3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2E3BAB8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250CC02D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20291D5A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457C19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A9902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5BCACEB6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7535502B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95168F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333F85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1E60358E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0E69034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DB032A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B942BC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5B7CE921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6BF34E44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700E840E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7ED08F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0400676C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62088043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7B2D6C0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896DCCE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A19995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88DE5A9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6B05A0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7AFCB6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73DAC1C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B4FC1" w:rsidRPr="001A17B8" w14:paraId="783EF374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1E8C4505" w14:textId="241EBE54" w:rsidR="002B4FC1" w:rsidRPr="00B3187D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791CB9EE">
              <w:rPr>
                <w:rFonts w:ascii="Corbel" w:hAnsi="Corbel"/>
                <w:sz w:val="16"/>
                <w:szCs w:val="16"/>
              </w:rPr>
              <w:t>Hoeveel meter bodemdossiers</w:t>
            </w:r>
            <w:r w:rsidR="5616CFF9" w:rsidRPr="791CB9EE">
              <w:rPr>
                <w:rFonts w:ascii="Corbel" w:hAnsi="Corbel"/>
                <w:sz w:val="16"/>
                <w:szCs w:val="16"/>
              </w:rPr>
              <w:t xml:space="preserve"> en/of bouwdossiers</w:t>
            </w:r>
            <w:r w:rsidRPr="791CB9EE">
              <w:rPr>
                <w:rFonts w:ascii="Corbel" w:hAnsi="Corbel"/>
                <w:sz w:val="16"/>
                <w:szCs w:val="16"/>
              </w:rPr>
              <w:t xml:space="preserve"> zijn er </w:t>
            </w:r>
            <w:r w:rsidR="041ED96F" w:rsidRPr="791CB9EE">
              <w:rPr>
                <w:rFonts w:ascii="Corbel" w:hAnsi="Corbel"/>
                <w:sz w:val="16"/>
                <w:szCs w:val="16"/>
              </w:rPr>
              <w:t>bewerkt</w:t>
            </w:r>
            <w:r w:rsidR="0ED3A730" w:rsidRPr="791CB9EE">
              <w:rPr>
                <w:rFonts w:ascii="Corbel" w:hAnsi="Corbel"/>
                <w:sz w:val="16"/>
                <w:szCs w:val="16"/>
              </w:rPr>
              <w:t xml:space="preserve">? Let op: totaal minimaal 200 meter vereist. </w:t>
            </w:r>
          </w:p>
        </w:tc>
        <w:tc>
          <w:tcPr>
            <w:tcW w:w="3941" w:type="dxa"/>
            <w:shd w:val="clear" w:color="auto" w:fill="auto"/>
          </w:tcPr>
          <w:p w14:paraId="06409FCB" w14:textId="085BFAF7" w:rsidR="002B4FC1" w:rsidRPr="00520270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791CB9EE" w14:paraId="55D7DB79" w14:textId="77777777" w:rsidTr="791CB9EE">
        <w:trPr>
          <w:jc w:val="center"/>
        </w:trPr>
        <w:tc>
          <w:tcPr>
            <w:tcW w:w="5076" w:type="dxa"/>
            <w:shd w:val="clear" w:color="auto" w:fill="auto"/>
          </w:tcPr>
          <w:p w14:paraId="135AB98F" w14:textId="0AC58795" w:rsidR="292047EC" w:rsidRDefault="292047EC" w:rsidP="791CB9EE">
            <w:pPr>
              <w:rPr>
                <w:rFonts w:ascii="Corbel" w:hAnsi="Corbel"/>
                <w:sz w:val="16"/>
                <w:szCs w:val="16"/>
              </w:rPr>
            </w:pPr>
            <w:r w:rsidRPr="791CB9EE">
              <w:rPr>
                <w:rFonts w:ascii="Corbel" w:hAnsi="Corbel"/>
                <w:sz w:val="16"/>
                <w:szCs w:val="16"/>
              </w:rPr>
              <w:t>Zijn</w:t>
            </w:r>
            <w:r w:rsidR="002C724C">
              <w:rPr>
                <w:rFonts w:ascii="Corbel" w:hAnsi="Corbel"/>
                <w:sz w:val="16"/>
                <w:szCs w:val="16"/>
              </w:rPr>
              <w:t xml:space="preserve"> de</w:t>
            </w:r>
            <w:r w:rsidRPr="791CB9EE">
              <w:rPr>
                <w:rFonts w:ascii="Corbel" w:hAnsi="Corbel"/>
                <w:sz w:val="16"/>
                <w:szCs w:val="16"/>
              </w:rPr>
              <w:t xml:space="preserve"> werkzaamheden uitgevoerd volgens het bewerkingsplan en/of vigerende instructies van de betreffende overheidsorganisatie zoals die op dat moment golden?</w:t>
            </w:r>
          </w:p>
        </w:tc>
        <w:tc>
          <w:tcPr>
            <w:tcW w:w="3941" w:type="dxa"/>
            <w:shd w:val="clear" w:color="auto" w:fill="auto"/>
          </w:tcPr>
          <w:p w14:paraId="02F4D7FC" w14:textId="77777777" w:rsidR="292047EC" w:rsidRDefault="292047EC" w:rsidP="791CB9EE">
            <w:pPr>
              <w:spacing w:line="276" w:lineRule="auto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791CB9EE">
              <w:rPr>
                <w:rFonts w:ascii="MS Gothic" w:eastAsia="MS Gothic" w:hAnsi="MS Gothic"/>
                <w:sz w:val="16"/>
                <w:szCs w:val="16"/>
                <w:highlight w:val="lightGray"/>
              </w:rPr>
              <w:t>☐</w:t>
            </w:r>
            <w:r w:rsidRPr="791CB9EE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Ja</w:t>
            </w:r>
          </w:p>
          <w:p w14:paraId="293B1DED" w14:textId="475C25AF" w:rsidR="292047EC" w:rsidRDefault="292047EC" w:rsidP="791CB9EE">
            <w:pPr>
              <w:spacing w:line="276" w:lineRule="auto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791CB9EE">
              <w:rPr>
                <w:rFonts w:ascii="MS Gothic" w:eastAsia="MS Gothic" w:hAnsi="MS Gothic"/>
                <w:sz w:val="16"/>
                <w:szCs w:val="16"/>
                <w:highlight w:val="lightGray"/>
              </w:rPr>
              <w:t>☐</w:t>
            </w:r>
            <w:r w:rsidRPr="791CB9EE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Nee</w:t>
            </w:r>
          </w:p>
          <w:p w14:paraId="4BD097B8" w14:textId="6F650868" w:rsidR="791CB9EE" w:rsidRDefault="791CB9EE" w:rsidP="791CB9EE">
            <w:pPr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B4FC1" w:rsidRPr="001A17B8" w14:paraId="4C7DAF65" w14:textId="77777777" w:rsidTr="791CB9EE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20E98A3" w14:textId="77777777" w:rsidR="002B4FC1" w:rsidRPr="001A17B8" w:rsidRDefault="002B4FC1" w:rsidP="002B4FC1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B3187D">
              <w:rPr>
                <w:rFonts w:ascii="Corbel" w:hAnsi="Corbel"/>
                <w:sz w:val="16"/>
                <w:szCs w:val="16"/>
              </w:rPr>
              <w:t>gevraagde kerncompetentie is tot volle tevredenheid van de referentie-organisatie verricht in de periode van 36 maanden voorafgaand aan de sluitingsdatum voor het indienen van de Aanmelding of 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502637B" w14:textId="77777777" w:rsidR="002B4FC1" w:rsidRPr="00376FA8" w:rsidRDefault="00000000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4FC1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67AF3D59" w14:textId="77777777" w:rsidR="002B4FC1" w:rsidRDefault="00000000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4FC1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2B4FC1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48D16D1A" w14:textId="77777777" w:rsidR="002B4FC1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5535C42" w14:textId="77777777" w:rsidR="002B4FC1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A071357" w14:textId="77777777" w:rsidR="002B4FC1" w:rsidRPr="00376FA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B4FC1" w:rsidRPr="001A17B8" w14:paraId="282426A1" w14:textId="77777777" w:rsidTr="791CB9EE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CBE97C7" w14:textId="77777777" w:rsidR="002B4FC1" w:rsidRPr="001A17B8" w:rsidRDefault="002B4FC1" w:rsidP="002B4FC1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06D157DB" w14:textId="77777777" w:rsidR="002B4FC1" w:rsidRPr="00376FA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B4FC1" w:rsidRPr="001A17B8" w14:paraId="01C3BF53" w14:textId="77777777" w:rsidTr="791CB9EE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DEABF90" w14:textId="77777777" w:rsidR="002B4FC1" w:rsidRPr="001A17B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2B4FC1" w:rsidRPr="001A17B8" w14:paraId="6B141D4C" w14:textId="77777777" w:rsidTr="791CB9EE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D8F759E" w14:textId="77777777" w:rsidR="002B4FC1" w:rsidRPr="001A17B8" w:rsidRDefault="002B4FC1" w:rsidP="002B4FC1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B3187D">
              <w:rPr>
                <w:rFonts w:ascii="Corbel" w:hAnsi="Corbel"/>
                <w:sz w:val="16"/>
                <w:szCs w:val="16"/>
                <w:lang w:val="nl-NL"/>
              </w:rPr>
              <w:t>Inschrijver of Gegadigde verklaart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13A01D86" w14:textId="77777777" w:rsidR="002B4FC1" w:rsidRPr="001A17B8" w:rsidRDefault="002B4FC1" w:rsidP="002B4FC1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099501C" w14:textId="77777777" w:rsidR="002B4FC1" w:rsidRPr="00376FA8" w:rsidRDefault="002B4FC1" w:rsidP="002B4FC1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4A2FF04" w14:textId="77777777" w:rsidR="002B4FC1" w:rsidRPr="00376FA8" w:rsidRDefault="00000000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4FC1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C1E02D0" w14:textId="77777777" w:rsidR="002B4FC1" w:rsidRPr="001A17B8" w:rsidRDefault="00000000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4FC1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2B4FC1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365EBA0C" w14:textId="77777777" w:rsidR="002B4FC1" w:rsidRPr="001A17B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7DB4DCA0" w14:textId="77777777" w:rsidR="00287178" w:rsidRDefault="00287178" w:rsidP="007650B2">
      <w:pPr>
        <w:spacing w:after="200" w:line="276" w:lineRule="auto"/>
      </w:pPr>
    </w:p>
    <w:p w14:paraId="62EE1000" w14:textId="58D8B080" w:rsidR="00573BA0" w:rsidRDefault="00573BA0" w:rsidP="007650B2">
      <w:pPr>
        <w:spacing w:after="200" w:line="276" w:lineRule="auto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2C724C" w:rsidRPr="00C66747" w14:paraId="2067E6E0" w14:textId="77777777" w:rsidTr="003D7307">
        <w:trPr>
          <w:trHeight w:val="454"/>
          <w:jc w:val="center"/>
        </w:trPr>
        <w:tc>
          <w:tcPr>
            <w:tcW w:w="9017" w:type="dxa"/>
            <w:gridSpan w:val="2"/>
            <w:shd w:val="clear" w:color="auto" w:fill="FF2630"/>
            <w:vAlign w:val="center"/>
          </w:tcPr>
          <w:p w14:paraId="2CED2317" w14:textId="7148774F" w:rsidR="002C724C" w:rsidRPr="00C66747" w:rsidRDefault="002C724C" w:rsidP="003D7307">
            <w:pPr>
              <w:spacing w:line="276" w:lineRule="auto"/>
              <w:rPr>
                <w:rFonts w:ascii="Corbel" w:eastAsia="Corbel" w:hAnsi="Corbel" w:cs="Corbel"/>
                <w:color w:val="FFFFFF" w:themeColor="background1"/>
                <w:szCs w:val="18"/>
              </w:rPr>
            </w:pPr>
            <w:r w:rsidRPr="002C724C">
              <w:rPr>
                <w:rFonts w:ascii="Corbel" w:hAnsi="Corbel" w:cs="Arial"/>
                <w:b/>
                <w:bCs/>
                <w:color w:val="FFFFFF" w:themeColor="background1"/>
              </w:rPr>
              <w:lastRenderedPageBreak/>
              <w:t xml:space="preserve">Kerncompetentie </w:t>
            </w:r>
            <w:r w:rsidRPr="002C724C">
              <w:rPr>
                <w:rFonts w:ascii="Corbel" w:hAnsi="Corbel" w:cs="Arial"/>
                <w:b/>
                <w:bCs/>
                <w:color w:val="FFFFFF" w:themeColor="background1"/>
              </w:rPr>
              <w:t>2</w:t>
            </w:r>
            <w:r w:rsidRPr="002C724C">
              <w:rPr>
                <w:rFonts w:ascii="Corbel" w:hAnsi="Corbel" w:cs="Arial"/>
                <w:b/>
                <w:bCs/>
                <w:color w:val="FFFFFF" w:themeColor="background1"/>
              </w:rPr>
              <w:t>:</w:t>
            </w:r>
            <w:r w:rsidRPr="791CB9EE">
              <w:rPr>
                <w:rFonts w:ascii="Corbel" w:hAnsi="Corbel" w:cs="Arial"/>
                <w:color w:val="FFFFFF" w:themeColor="background1"/>
              </w:rPr>
              <w:t xml:space="preserve"> </w:t>
            </w:r>
            <w:r w:rsidRPr="002C724C">
              <w:rPr>
                <w:rFonts w:ascii="Corbel" w:hAnsi="Corbel" w:cs="Arial"/>
                <w:color w:val="FFFFFF" w:themeColor="background1"/>
              </w:rPr>
              <w:t xml:space="preserve">Inschrijver heeft ten minste één opdracht bij een overheidsorganisatie naar tevredenheid uitgevoerd en afgerond, waarbij sprake was van </w:t>
            </w:r>
            <w:r w:rsidRPr="002C724C">
              <w:rPr>
                <w:rFonts w:ascii="Corbel" w:hAnsi="Corbel" w:cs="Arial"/>
                <w:color w:val="FFFFFF" w:themeColor="background1"/>
                <w:u w:val="single"/>
              </w:rPr>
              <w:t>het digitaliseren onder vervanging</w:t>
            </w:r>
            <w:r w:rsidRPr="002C724C">
              <w:rPr>
                <w:rFonts w:ascii="Corbel" w:hAnsi="Corbel" w:cs="Arial"/>
                <w:color w:val="FFFFFF" w:themeColor="background1"/>
              </w:rPr>
              <w:t xml:space="preserve"> van minimaal 200 meter bodemdossiers en/of bouwdossiers volgens het Handboek vervanging zoals dat op dat moment gold.</w:t>
            </w:r>
          </w:p>
        </w:tc>
      </w:tr>
      <w:tr w:rsidR="002C724C" w:rsidRPr="001A17B8" w14:paraId="544A0709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4D10D7B8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A309E77" w14:textId="77777777" w:rsidR="002C724C" w:rsidRPr="001E36FF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63BEEEE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2C724C" w:rsidRPr="001A17B8" w14:paraId="435DA74A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36FCD7A9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CEA3DBF" w14:textId="77777777" w:rsidR="002C724C" w:rsidRPr="001E36FF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14F8993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C724C" w:rsidRPr="001A17B8" w14:paraId="613AA05A" w14:textId="77777777" w:rsidTr="003D7307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AE7A862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433A406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C284DB9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C724C" w:rsidRPr="001A17B8" w14:paraId="41D615E6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21267723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BB53668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1F51291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2C724C" w:rsidRPr="001A17B8" w14:paraId="7EA99507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4D12EE7F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A546516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2B6ECDC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2C724C" w:rsidRPr="001A17B8" w14:paraId="13E28495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4AC716F7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2C8F173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1E39BF4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2C724C" w:rsidRPr="001A17B8" w14:paraId="00D302C9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740510A9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15D0DA6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9E13C4B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C724C" w:rsidRPr="00376FA8" w14:paraId="00062600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3A1E896D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408ADB1D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A04B58A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1B525FC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D7EE686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85E8270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CBEE1ED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61EDEF67" w14:textId="77777777" w:rsidR="002C724C" w:rsidRPr="00376FA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C724C" w:rsidRPr="00520270" w14:paraId="2B8620E8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06EC90D7" w14:textId="5EE31036" w:rsidR="002C724C" w:rsidRPr="00B3187D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791CB9EE">
              <w:rPr>
                <w:rFonts w:ascii="Corbel" w:hAnsi="Corbel"/>
                <w:sz w:val="16"/>
                <w:szCs w:val="16"/>
              </w:rPr>
              <w:t xml:space="preserve">Hoeveel meter bodemdossiers en/of bouwdossiers zijn er </w:t>
            </w:r>
            <w:r>
              <w:rPr>
                <w:rFonts w:ascii="Corbel" w:hAnsi="Corbel"/>
                <w:sz w:val="16"/>
                <w:szCs w:val="16"/>
              </w:rPr>
              <w:t>gedigitaliseerd onder vervanging</w:t>
            </w:r>
            <w:r w:rsidRPr="791CB9EE">
              <w:rPr>
                <w:rFonts w:ascii="Corbel" w:hAnsi="Corbel"/>
                <w:sz w:val="16"/>
                <w:szCs w:val="16"/>
              </w:rPr>
              <w:t xml:space="preserve">? Let op: totaal minimaal 200 meter vereist. </w:t>
            </w:r>
          </w:p>
        </w:tc>
        <w:tc>
          <w:tcPr>
            <w:tcW w:w="3941" w:type="dxa"/>
            <w:shd w:val="clear" w:color="auto" w:fill="auto"/>
          </w:tcPr>
          <w:p w14:paraId="3C7D3C7B" w14:textId="77777777" w:rsidR="002C724C" w:rsidRPr="00520270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C724C" w14:paraId="52FDD781" w14:textId="77777777" w:rsidTr="003D7307">
        <w:trPr>
          <w:jc w:val="center"/>
        </w:trPr>
        <w:tc>
          <w:tcPr>
            <w:tcW w:w="5076" w:type="dxa"/>
            <w:shd w:val="clear" w:color="auto" w:fill="auto"/>
          </w:tcPr>
          <w:p w14:paraId="53A92CF6" w14:textId="12C19462" w:rsidR="002C724C" w:rsidRDefault="002C724C" w:rsidP="003D7307">
            <w:pPr>
              <w:rPr>
                <w:rFonts w:ascii="Corbel" w:hAnsi="Corbel"/>
                <w:sz w:val="16"/>
                <w:szCs w:val="16"/>
              </w:rPr>
            </w:pPr>
            <w:r w:rsidRPr="791CB9EE">
              <w:rPr>
                <w:rFonts w:ascii="Corbel" w:hAnsi="Corbel"/>
                <w:sz w:val="16"/>
                <w:szCs w:val="16"/>
              </w:rPr>
              <w:t>Zijn</w:t>
            </w:r>
            <w:r>
              <w:rPr>
                <w:rFonts w:ascii="Corbel" w:hAnsi="Corbel"/>
                <w:sz w:val="16"/>
                <w:szCs w:val="16"/>
              </w:rPr>
              <w:t xml:space="preserve"> de</w:t>
            </w:r>
            <w:r w:rsidRPr="791CB9EE">
              <w:rPr>
                <w:rFonts w:ascii="Corbel" w:hAnsi="Corbel"/>
                <w:sz w:val="16"/>
                <w:szCs w:val="16"/>
              </w:rPr>
              <w:t xml:space="preserve"> werkzaamheden uitgevoerd volgens het </w:t>
            </w:r>
            <w:r>
              <w:rPr>
                <w:rFonts w:ascii="Corbel" w:hAnsi="Corbel"/>
                <w:sz w:val="16"/>
                <w:szCs w:val="16"/>
              </w:rPr>
              <w:t>Handboek vervanging</w:t>
            </w:r>
            <w:r w:rsidRPr="791CB9EE">
              <w:rPr>
                <w:rFonts w:ascii="Corbel" w:hAnsi="Corbel"/>
                <w:sz w:val="16"/>
                <w:szCs w:val="16"/>
              </w:rPr>
              <w:t xml:space="preserve"> zoals d</w:t>
            </w:r>
            <w:r>
              <w:rPr>
                <w:rFonts w:ascii="Corbel" w:hAnsi="Corbel"/>
                <w:sz w:val="16"/>
                <w:szCs w:val="16"/>
              </w:rPr>
              <w:t xml:space="preserve">at </w:t>
            </w:r>
            <w:r w:rsidRPr="791CB9EE">
              <w:rPr>
                <w:rFonts w:ascii="Corbel" w:hAnsi="Corbel"/>
                <w:sz w:val="16"/>
                <w:szCs w:val="16"/>
              </w:rPr>
              <w:t>op dat moment gol</w:t>
            </w:r>
            <w:r>
              <w:rPr>
                <w:rFonts w:ascii="Corbel" w:hAnsi="Corbel"/>
                <w:sz w:val="16"/>
                <w:szCs w:val="16"/>
              </w:rPr>
              <w:t>d</w:t>
            </w:r>
            <w:r w:rsidRPr="791CB9EE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1C2EBA8D" w14:textId="77777777" w:rsidR="002C724C" w:rsidRDefault="002C724C" w:rsidP="003D7307">
            <w:pPr>
              <w:spacing w:line="276" w:lineRule="auto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791CB9EE">
              <w:rPr>
                <w:rFonts w:ascii="MS Gothic" w:eastAsia="MS Gothic" w:hAnsi="MS Gothic"/>
                <w:sz w:val="16"/>
                <w:szCs w:val="16"/>
                <w:highlight w:val="lightGray"/>
              </w:rPr>
              <w:t>☐</w:t>
            </w:r>
            <w:r w:rsidRPr="791CB9EE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Ja</w:t>
            </w:r>
          </w:p>
          <w:p w14:paraId="47B77D40" w14:textId="77777777" w:rsidR="002C724C" w:rsidRDefault="002C724C" w:rsidP="003D7307">
            <w:pPr>
              <w:spacing w:line="276" w:lineRule="auto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791CB9EE">
              <w:rPr>
                <w:rFonts w:ascii="MS Gothic" w:eastAsia="MS Gothic" w:hAnsi="MS Gothic"/>
                <w:sz w:val="16"/>
                <w:szCs w:val="16"/>
                <w:highlight w:val="lightGray"/>
              </w:rPr>
              <w:t>☐</w:t>
            </w:r>
            <w:r w:rsidRPr="791CB9EE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Nee</w:t>
            </w:r>
          </w:p>
          <w:p w14:paraId="654CEBC5" w14:textId="77777777" w:rsidR="002C724C" w:rsidRDefault="002C724C" w:rsidP="003D7307">
            <w:pPr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C724C" w:rsidRPr="00376FA8" w14:paraId="0C062D2E" w14:textId="77777777" w:rsidTr="003D7307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F416220" w14:textId="77777777" w:rsidR="002C724C" w:rsidRPr="001A17B8" w:rsidRDefault="002C724C" w:rsidP="003D7307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B3187D">
              <w:rPr>
                <w:rFonts w:ascii="Corbel" w:hAnsi="Corbel"/>
                <w:sz w:val="16"/>
                <w:szCs w:val="16"/>
              </w:rPr>
              <w:t>gevraagde kerncompetentie is tot volle tevredenheid van de referentie-organisatie verricht in de periode van 36 maanden voorafgaand aan de sluitingsdatum voor het indienen van de Aanmelding of 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A5E65E7" w14:textId="77777777" w:rsidR="002C724C" w:rsidRPr="00376FA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204358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5278278F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52420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66926E37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A9B28F2" w14:textId="77777777" w:rsidR="002C724C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D7E9425" w14:textId="77777777" w:rsidR="002C724C" w:rsidRPr="00376FA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C724C" w:rsidRPr="00376FA8" w14:paraId="7464948C" w14:textId="77777777" w:rsidTr="003D7307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3FFFA1A" w14:textId="77777777" w:rsidR="002C724C" w:rsidRPr="001A17B8" w:rsidRDefault="002C724C" w:rsidP="003D7307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6E2AA0B8" w14:textId="77777777" w:rsidR="002C724C" w:rsidRPr="00376FA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C724C" w:rsidRPr="001A17B8" w14:paraId="1116A3E0" w14:textId="77777777" w:rsidTr="003D7307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51A3B9AB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2C724C" w:rsidRPr="001A17B8" w14:paraId="3CBA78F7" w14:textId="77777777" w:rsidTr="003D7307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2C99782E" w14:textId="77777777" w:rsidR="002C724C" w:rsidRPr="001A17B8" w:rsidRDefault="002C724C" w:rsidP="003D730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B3187D">
              <w:rPr>
                <w:rFonts w:ascii="Corbel" w:hAnsi="Corbel"/>
                <w:sz w:val="16"/>
                <w:szCs w:val="16"/>
                <w:lang w:val="nl-NL"/>
              </w:rPr>
              <w:t>Inschrijver of Gegadigde verklaart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16A45235" w14:textId="77777777" w:rsidR="002C724C" w:rsidRPr="001A17B8" w:rsidRDefault="002C724C" w:rsidP="003D730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8F27865" w14:textId="77777777" w:rsidR="002C724C" w:rsidRPr="00376FA8" w:rsidRDefault="002C724C" w:rsidP="003D7307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9019CEC" w14:textId="77777777" w:rsidR="002C724C" w:rsidRPr="00376FA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20041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5DEDE898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83773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0B00E76A" w14:textId="77777777" w:rsidR="002C724C" w:rsidRPr="001A17B8" w:rsidRDefault="002C724C" w:rsidP="003D73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BF7F904" w14:textId="77777777" w:rsidR="002C724C" w:rsidRDefault="002C724C" w:rsidP="007650B2">
      <w:pPr>
        <w:spacing w:after="200" w:line="276" w:lineRule="auto"/>
      </w:pPr>
    </w:p>
    <w:sectPr w:rsidR="002C724C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A44E6" w14:textId="77777777" w:rsidR="00460777" w:rsidRDefault="00460777" w:rsidP="00A57DF0">
      <w:pPr>
        <w:spacing w:line="240" w:lineRule="auto"/>
      </w:pPr>
      <w:r>
        <w:separator/>
      </w:r>
    </w:p>
  </w:endnote>
  <w:endnote w:type="continuationSeparator" w:id="0">
    <w:p w14:paraId="2A767368" w14:textId="77777777" w:rsidR="00460777" w:rsidRDefault="00460777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Content>
      <w:p w14:paraId="4B99C371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64EBB52B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CA726" w14:textId="77777777" w:rsidR="00460777" w:rsidRDefault="00460777" w:rsidP="00A57DF0">
      <w:pPr>
        <w:spacing w:line="240" w:lineRule="auto"/>
      </w:pPr>
      <w:r>
        <w:separator/>
      </w:r>
    </w:p>
  </w:footnote>
  <w:footnote w:type="continuationSeparator" w:id="0">
    <w:p w14:paraId="4C5B7100" w14:textId="77777777" w:rsidR="00460777" w:rsidRDefault="00460777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10040"/>
    <w:multiLevelType w:val="hybridMultilevel"/>
    <w:tmpl w:val="A7225B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103640">
    <w:abstractNumId w:val="1"/>
  </w:num>
  <w:num w:numId="2" w16cid:durableId="1951007976">
    <w:abstractNumId w:val="2"/>
  </w:num>
  <w:num w:numId="3" w16cid:durableId="174459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2F"/>
    <w:rsid w:val="00021E80"/>
    <w:rsid w:val="00064E11"/>
    <w:rsid w:val="00087AF2"/>
    <w:rsid w:val="00095F23"/>
    <w:rsid w:val="000A5C56"/>
    <w:rsid w:val="00100A15"/>
    <w:rsid w:val="00125F21"/>
    <w:rsid w:val="0014626E"/>
    <w:rsid w:val="00152FAD"/>
    <w:rsid w:val="001E36FF"/>
    <w:rsid w:val="001F5C0F"/>
    <w:rsid w:val="00221943"/>
    <w:rsid w:val="0025287E"/>
    <w:rsid w:val="00287178"/>
    <w:rsid w:val="002B4FC1"/>
    <w:rsid w:val="002C35D8"/>
    <w:rsid w:val="002C724C"/>
    <w:rsid w:val="002F1876"/>
    <w:rsid w:val="003265BB"/>
    <w:rsid w:val="00376002"/>
    <w:rsid w:val="00376FA8"/>
    <w:rsid w:val="004045F0"/>
    <w:rsid w:val="00414329"/>
    <w:rsid w:val="00460777"/>
    <w:rsid w:val="004F7AF2"/>
    <w:rsid w:val="00520270"/>
    <w:rsid w:val="00573BA0"/>
    <w:rsid w:val="00577884"/>
    <w:rsid w:val="005B3A46"/>
    <w:rsid w:val="006318EB"/>
    <w:rsid w:val="00632837"/>
    <w:rsid w:val="006608AF"/>
    <w:rsid w:val="00702A25"/>
    <w:rsid w:val="00713E8F"/>
    <w:rsid w:val="007208FB"/>
    <w:rsid w:val="007650B2"/>
    <w:rsid w:val="00797B4F"/>
    <w:rsid w:val="007A38AA"/>
    <w:rsid w:val="007B2A9F"/>
    <w:rsid w:val="008717DD"/>
    <w:rsid w:val="008A5C68"/>
    <w:rsid w:val="008A5DD6"/>
    <w:rsid w:val="008C39BD"/>
    <w:rsid w:val="00904410"/>
    <w:rsid w:val="0091516A"/>
    <w:rsid w:val="00987061"/>
    <w:rsid w:val="009C6057"/>
    <w:rsid w:val="009F3670"/>
    <w:rsid w:val="00A0382F"/>
    <w:rsid w:val="00A35640"/>
    <w:rsid w:val="00A57DF0"/>
    <w:rsid w:val="00AD6F5E"/>
    <w:rsid w:val="00AD7C32"/>
    <w:rsid w:val="00B3187D"/>
    <w:rsid w:val="00B61BDC"/>
    <w:rsid w:val="00B64817"/>
    <w:rsid w:val="00BB4F79"/>
    <w:rsid w:val="00BC1420"/>
    <w:rsid w:val="00BE5C15"/>
    <w:rsid w:val="00C12F22"/>
    <w:rsid w:val="00C34A9D"/>
    <w:rsid w:val="00C647B7"/>
    <w:rsid w:val="00C66747"/>
    <w:rsid w:val="00CC10FD"/>
    <w:rsid w:val="00D155E8"/>
    <w:rsid w:val="00D82414"/>
    <w:rsid w:val="00E27DB5"/>
    <w:rsid w:val="00E62A79"/>
    <w:rsid w:val="00E66F62"/>
    <w:rsid w:val="00E76EC8"/>
    <w:rsid w:val="00EC319D"/>
    <w:rsid w:val="00F34190"/>
    <w:rsid w:val="00FE135A"/>
    <w:rsid w:val="00FF239A"/>
    <w:rsid w:val="0367AA91"/>
    <w:rsid w:val="036871DF"/>
    <w:rsid w:val="041ED96F"/>
    <w:rsid w:val="04297D54"/>
    <w:rsid w:val="08382FA0"/>
    <w:rsid w:val="0D02FBCD"/>
    <w:rsid w:val="0ED3A730"/>
    <w:rsid w:val="0ED950E9"/>
    <w:rsid w:val="0F07E658"/>
    <w:rsid w:val="101063E9"/>
    <w:rsid w:val="1865FA0E"/>
    <w:rsid w:val="1E2AFAF6"/>
    <w:rsid w:val="226692AB"/>
    <w:rsid w:val="23D26BE5"/>
    <w:rsid w:val="292047EC"/>
    <w:rsid w:val="2B7C76AD"/>
    <w:rsid w:val="2E93E384"/>
    <w:rsid w:val="2EE7812C"/>
    <w:rsid w:val="32E391E5"/>
    <w:rsid w:val="3351D43C"/>
    <w:rsid w:val="3418CE87"/>
    <w:rsid w:val="373DA462"/>
    <w:rsid w:val="3B326BC9"/>
    <w:rsid w:val="3CFF475A"/>
    <w:rsid w:val="4331E41C"/>
    <w:rsid w:val="434002EA"/>
    <w:rsid w:val="447A362D"/>
    <w:rsid w:val="44A28BFA"/>
    <w:rsid w:val="4584004A"/>
    <w:rsid w:val="4B6A7D7E"/>
    <w:rsid w:val="4D600E22"/>
    <w:rsid w:val="4D66BD88"/>
    <w:rsid w:val="50B2D34D"/>
    <w:rsid w:val="53E84C89"/>
    <w:rsid w:val="5616CFF9"/>
    <w:rsid w:val="5AA42761"/>
    <w:rsid w:val="5C81EBEF"/>
    <w:rsid w:val="5E8AE0A3"/>
    <w:rsid w:val="6571A1EF"/>
    <w:rsid w:val="6BA93562"/>
    <w:rsid w:val="6C11AC0F"/>
    <w:rsid w:val="791CB9EE"/>
    <w:rsid w:val="7B75A442"/>
    <w:rsid w:val="7D2D5C5F"/>
    <w:rsid w:val="7F50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580A1"/>
  <w15:docId w15:val="{C7874ABF-65F5-4F36-B0EA-3B1E8C23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,opsomming 1,3 *-,3 * -,Opsomtekens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,opsomming 1 Char,3 *- Char,3 * - Char,Opsomtekens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Tekstopmerking">
    <w:name w:val="annotation text"/>
    <w:basedOn w:val="Standaard"/>
    <w:link w:val="TekstopmerkingChar"/>
    <w:rsid w:val="0025287E"/>
    <w:pPr>
      <w:spacing w:after="120" w:line="240" w:lineRule="auto"/>
    </w:pPr>
    <w:rPr>
      <w:rFonts w:ascii="Corbel" w:hAnsi="Corbel"/>
    </w:rPr>
  </w:style>
  <w:style w:type="character" w:customStyle="1" w:styleId="TekstopmerkingChar">
    <w:name w:val="Tekst opmerking Char"/>
    <w:basedOn w:val="Standaardalinea-lettertype"/>
    <w:link w:val="Tekstopmerking"/>
    <w:rsid w:val="0025287E"/>
    <w:rPr>
      <w:rFonts w:ascii="Corbel" w:eastAsia="Times New Roman" w:hAnsi="Corbel" w:cs="Times New Roman"/>
      <w:spacing w:val="5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rsid w:val="0025287E"/>
    <w:rPr>
      <w:sz w:val="16"/>
    </w:rPr>
  </w:style>
  <w:style w:type="paragraph" w:styleId="Revisie">
    <w:name w:val="Revision"/>
    <w:hidden/>
    <w:uiPriority w:val="99"/>
    <w:semiHidden/>
    <w:rsid w:val="00C34A9D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vinKaptein\Pro%2010%20BV\Pro%2010%20BV%20-%20Documenten\1.Procurement\Provincies\Zeeland\EA%20archiefdigitalisering%202020\2.%20Aanbestedingsleidraad\Bijlage%209.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5d49cd-75a8-4241-a6de-c8f801a1975b">
      <Terms xmlns="http://schemas.microsoft.com/office/infopath/2007/PartnerControls"/>
    </lcf76f155ced4ddcb4097134ff3c332f>
    <Grootte xmlns="255d49cd-75a8-4241-a6de-c8f801a1975b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98C33F96E80F4EB851DC88A7A004E3" ma:contentTypeVersion="12" ma:contentTypeDescription="Een nieuw document maken." ma:contentTypeScope="" ma:versionID="e38cb695c2d28b1ef3a0e612fc26252b">
  <xsd:schema xmlns:xsd="http://www.w3.org/2001/XMLSchema" xmlns:xs="http://www.w3.org/2001/XMLSchema" xmlns:p="http://schemas.microsoft.com/office/2006/metadata/properties" xmlns:ns2="255d49cd-75a8-4241-a6de-c8f801a1975b" xmlns:ns3="fc7f84e4-b8e8-4a75-bd3c-b48f4f5fe050" targetNamespace="http://schemas.microsoft.com/office/2006/metadata/properties" ma:root="true" ma:fieldsID="3b43afbce85301b4a3c4d32ee572d26c" ns2:_="" ns3:_="">
    <xsd:import namespace="255d49cd-75a8-4241-a6de-c8f801a1975b"/>
    <xsd:import namespace="fc7f84e4-b8e8-4a75-bd3c-b48f4f5fe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root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d49cd-75a8-4241-a6de-c8f801a19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rootte" ma:index="19" ma:displayName="Grootte" ma:internalName="Groott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f84e4-b8e8-4a75-bd3c-b48f4f5fe0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255d49cd-75a8-4241-a6de-c8f801a1975b"/>
  </ds:schemaRefs>
</ds:datastoreItem>
</file>

<file path=customXml/itemProps2.xml><?xml version="1.0" encoding="utf-8"?>
<ds:datastoreItem xmlns:ds="http://schemas.openxmlformats.org/officeDocument/2006/customXml" ds:itemID="{05DC0121-F546-4E3C-B198-D7035200D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d49cd-75a8-4241-a6de-c8f801a1975b"/>
    <ds:schemaRef ds:uri="fc7f84e4-b8e8-4a75-bd3c-b48f4f5fe0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9. Kerncompetenties</Template>
  <TotalTime>2</TotalTime>
  <Pages>2</Pages>
  <Words>634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 10 BV</dc:creator>
  <cp:lastModifiedBy>Tobias van der Hoeven</cp:lastModifiedBy>
  <cp:revision>2</cp:revision>
  <dcterms:created xsi:type="dcterms:W3CDTF">2022-09-15T12:33:00Z</dcterms:created>
  <dcterms:modified xsi:type="dcterms:W3CDTF">2022-09-15T12:33:00Z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0x0101000198C33F96E80F4EB851DC88A7A004E3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