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EA8" w:rsidRDefault="00802EA8" w:rsidP="00802EA8">
      <w:pPr>
        <w:pStyle w:val="Kop1"/>
        <w:numPr>
          <w:ilvl w:val="0"/>
          <w:numId w:val="0"/>
        </w:numPr>
      </w:pPr>
      <w:bookmarkStart w:id="0" w:name="_Toc80273794"/>
      <w:r>
        <w:t>Bijlage A tijdschema</w:t>
      </w:r>
      <w:bookmarkEnd w:id="0"/>
    </w:p>
    <w:p w:rsidR="00802EA8" w:rsidRDefault="00802EA8" w:rsidP="00802EA8"/>
    <w:p w:rsidR="00802EA8" w:rsidRDefault="00802EA8" w:rsidP="00802EA8">
      <w:r>
        <w:t xml:space="preserve">In onderstaand schema kunt u 2 voorkeuren aangeven. </w:t>
      </w:r>
    </w:p>
    <w:p w:rsidR="00802EA8" w:rsidRDefault="00802EA8" w:rsidP="00802EA8"/>
    <w:p w:rsidR="00802EA8" w:rsidRPr="00E62C45" w:rsidRDefault="00802EA8" w:rsidP="00802EA8">
      <w:r>
        <w:t>Gebruik hiervoor de tekst “voorkeur 1, voorkeur 2”. De VRU zal zoveel als mogelijk rekening houden met uw voorkeur echter bepaald de VRU de uiteindelijke indeling.</w:t>
      </w:r>
    </w:p>
    <w:p w:rsidR="00802EA8" w:rsidRDefault="00802EA8" w:rsidP="00802EA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06"/>
        <w:gridCol w:w="3578"/>
      </w:tblGrid>
      <w:tr w:rsidR="00802EA8" w:rsidTr="00EF3972">
        <w:tc>
          <w:tcPr>
            <w:tcW w:w="3606" w:type="dxa"/>
          </w:tcPr>
          <w:p w:rsidR="00802EA8" w:rsidRPr="00E62C45" w:rsidRDefault="00802EA8" w:rsidP="00802EA8">
            <w:pPr>
              <w:rPr>
                <w:b/>
              </w:rPr>
            </w:pPr>
            <w:r>
              <w:rPr>
                <w:b/>
              </w:rPr>
              <w:t>Dinsdag 14</w:t>
            </w:r>
            <w:r w:rsidRPr="00E62C45">
              <w:rPr>
                <w:b/>
              </w:rPr>
              <w:t xml:space="preserve"> </w:t>
            </w:r>
            <w:r>
              <w:rPr>
                <w:b/>
              </w:rPr>
              <w:t>december</w:t>
            </w:r>
            <w:r w:rsidRPr="00E62C45">
              <w:rPr>
                <w:b/>
              </w:rPr>
              <w:t xml:space="preserve"> 20</w:t>
            </w:r>
            <w:r>
              <w:rPr>
                <w:b/>
              </w:rPr>
              <w:t>21</w:t>
            </w:r>
          </w:p>
        </w:tc>
        <w:tc>
          <w:tcPr>
            <w:tcW w:w="3578" w:type="dxa"/>
          </w:tcPr>
          <w:p w:rsidR="00802EA8" w:rsidRDefault="00802EA8" w:rsidP="00EF3972">
            <w:r>
              <w:t>Voorkeur</w:t>
            </w:r>
            <w:bookmarkStart w:id="1" w:name="_GoBack"/>
            <w:bookmarkEnd w:id="1"/>
          </w:p>
        </w:tc>
      </w:tr>
      <w:tr w:rsidR="00802EA8" w:rsidTr="00EF3972">
        <w:tc>
          <w:tcPr>
            <w:tcW w:w="3606" w:type="dxa"/>
          </w:tcPr>
          <w:p w:rsidR="00802EA8" w:rsidRDefault="00802EA8" w:rsidP="00EF3972">
            <w:r>
              <w:t>09:30 uur – 10:15 uur</w:t>
            </w:r>
          </w:p>
        </w:tc>
        <w:tc>
          <w:tcPr>
            <w:tcW w:w="3578" w:type="dxa"/>
          </w:tcPr>
          <w:p w:rsidR="00802EA8" w:rsidRDefault="00802EA8" w:rsidP="00EF3972"/>
        </w:tc>
      </w:tr>
      <w:tr w:rsidR="00802EA8" w:rsidTr="00EF3972">
        <w:tc>
          <w:tcPr>
            <w:tcW w:w="3606" w:type="dxa"/>
          </w:tcPr>
          <w:p w:rsidR="00802EA8" w:rsidRDefault="00802EA8" w:rsidP="00EF3972">
            <w:r>
              <w:t>10:30 uur – 11:15 uur</w:t>
            </w:r>
          </w:p>
        </w:tc>
        <w:tc>
          <w:tcPr>
            <w:tcW w:w="3578" w:type="dxa"/>
          </w:tcPr>
          <w:p w:rsidR="00802EA8" w:rsidRDefault="00802EA8" w:rsidP="00EF3972"/>
        </w:tc>
      </w:tr>
      <w:tr w:rsidR="00802EA8" w:rsidTr="00EF3972">
        <w:tc>
          <w:tcPr>
            <w:tcW w:w="3606" w:type="dxa"/>
          </w:tcPr>
          <w:p w:rsidR="00802EA8" w:rsidRDefault="00802EA8" w:rsidP="00EF3972">
            <w:r>
              <w:t>11:30 uur – 12:15 uur</w:t>
            </w:r>
          </w:p>
        </w:tc>
        <w:tc>
          <w:tcPr>
            <w:tcW w:w="3578" w:type="dxa"/>
          </w:tcPr>
          <w:p w:rsidR="00802EA8" w:rsidRDefault="00802EA8" w:rsidP="00EF3972"/>
        </w:tc>
      </w:tr>
      <w:tr w:rsidR="00802EA8" w:rsidTr="00EF3972">
        <w:tc>
          <w:tcPr>
            <w:tcW w:w="3606" w:type="dxa"/>
          </w:tcPr>
          <w:p w:rsidR="00802EA8" w:rsidRDefault="00802EA8" w:rsidP="00EF3972">
            <w:r>
              <w:t>13:15 uur – 14:00 uur</w:t>
            </w:r>
          </w:p>
        </w:tc>
        <w:tc>
          <w:tcPr>
            <w:tcW w:w="3578" w:type="dxa"/>
          </w:tcPr>
          <w:p w:rsidR="00802EA8" w:rsidRDefault="00802EA8" w:rsidP="00EF3972"/>
        </w:tc>
      </w:tr>
      <w:tr w:rsidR="00802EA8" w:rsidTr="00EF3972">
        <w:tc>
          <w:tcPr>
            <w:tcW w:w="3606" w:type="dxa"/>
          </w:tcPr>
          <w:p w:rsidR="00802EA8" w:rsidRDefault="00802EA8" w:rsidP="00EF3972">
            <w:r>
              <w:t>14:15 uur – 15:00 uur</w:t>
            </w:r>
          </w:p>
        </w:tc>
        <w:tc>
          <w:tcPr>
            <w:tcW w:w="3578" w:type="dxa"/>
          </w:tcPr>
          <w:p w:rsidR="00802EA8" w:rsidRDefault="00802EA8" w:rsidP="00EF3972"/>
        </w:tc>
      </w:tr>
      <w:tr w:rsidR="00802EA8" w:rsidTr="00EF3972">
        <w:tc>
          <w:tcPr>
            <w:tcW w:w="3606" w:type="dxa"/>
          </w:tcPr>
          <w:p w:rsidR="00802EA8" w:rsidRDefault="00802EA8" w:rsidP="00EF3972">
            <w:r>
              <w:t>15:15 uur – 16:00 uur</w:t>
            </w:r>
          </w:p>
        </w:tc>
        <w:tc>
          <w:tcPr>
            <w:tcW w:w="3578" w:type="dxa"/>
          </w:tcPr>
          <w:p w:rsidR="00802EA8" w:rsidRDefault="00802EA8" w:rsidP="00EF3972"/>
        </w:tc>
      </w:tr>
    </w:tbl>
    <w:p w:rsidR="00802EA8" w:rsidRDefault="00802EA8" w:rsidP="00802EA8">
      <w:pPr>
        <w:spacing w:after="200" w:line="276" w:lineRule="auto"/>
      </w:pPr>
    </w:p>
    <w:p w:rsidR="00802EA8" w:rsidRDefault="00802EA8" w:rsidP="00802EA8">
      <w:pPr>
        <w:spacing w:after="200" w:line="276" w:lineRule="auto"/>
      </w:pPr>
      <w:r>
        <w:t>Naam Deelnemer 1: …………………………………………………………………..</w:t>
      </w:r>
    </w:p>
    <w:p w:rsidR="00802EA8" w:rsidRDefault="00802EA8" w:rsidP="00802EA8">
      <w:pPr>
        <w:spacing w:after="200" w:line="276" w:lineRule="auto"/>
      </w:pPr>
      <w:r>
        <w:t>Functie Deelnemer 1: …………………………………………………………………..</w:t>
      </w:r>
    </w:p>
    <w:p w:rsidR="00802EA8" w:rsidRDefault="00802EA8" w:rsidP="00802EA8">
      <w:pPr>
        <w:spacing w:after="200" w:line="276" w:lineRule="auto"/>
      </w:pPr>
      <w:r>
        <w:t>Naam Deelnemer 2: …………………………………………………………………..</w:t>
      </w:r>
    </w:p>
    <w:p w:rsidR="00802EA8" w:rsidRDefault="00802EA8" w:rsidP="00802EA8">
      <w:pPr>
        <w:spacing w:after="200" w:line="276" w:lineRule="auto"/>
      </w:pPr>
      <w:r>
        <w:t>Functie Deelnemer 2: …………………………………………………………………..</w:t>
      </w:r>
      <w:r w:rsidRPr="00B113AD">
        <w:t xml:space="preserve"> </w:t>
      </w:r>
    </w:p>
    <w:p w:rsidR="00802EA8" w:rsidRDefault="00802EA8" w:rsidP="00802EA8">
      <w:pPr>
        <w:spacing w:after="200" w:line="276" w:lineRule="auto"/>
      </w:pPr>
    </w:p>
    <w:p w:rsidR="00802EA8" w:rsidRDefault="00802EA8" w:rsidP="00802EA8">
      <w:pPr>
        <w:spacing w:after="200" w:line="276" w:lineRule="auto"/>
      </w:pPr>
      <w:r>
        <w:t>Handtekening Deelnemer:…………………………………………………………….</w:t>
      </w:r>
    </w:p>
    <w:p w:rsidR="00C27420" w:rsidRPr="00114DE5" w:rsidRDefault="00C27420" w:rsidP="00AE48C3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EA8" w:rsidRDefault="00802EA8" w:rsidP="00083702">
      <w:pPr>
        <w:spacing w:line="240" w:lineRule="auto"/>
      </w:pPr>
      <w:r>
        <w:separator/>
      </w:r>
    </w:p>
  </w:endnote>
  <w:endnote w:type="continuationSeparator" w:id="0">
    <w:p w:rsidR="00802EA8" w:rsidRDefault="00802EA8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proofErr w:type="spellStart"/>
    <w:r>
      <w:t>Pagina</w:t>
    </w:r>
    <w:proofErr w:type="spellEnd"/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802EA8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EA8" w:rsidRDefault="00802EA8" w:rsidP="00083702">
      <w:pPr>
        <w:spacing w:line="240" w:lineRule="auto"/>
      </w:pPr>
      <w:r>
        <w:separator/>
      </w:r>
    </w:p>
  </w:footnote>
  <w:footnote w:type="continuationSeparator" w:id="0">
    <w:p w:rsidR="00802EA8" w:rsidRDefault="00802EA8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AF6B1A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87CE8E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2"/>
  </w:num>
  <w:num w:numId="9">
    <w:abstractNumId w:val="16"/>
  </w:num>
  <w:num w:numId="10">
    <w:abstractNumId w:val="11"/>
  </w:num>
  <w:num w:numId="11">
    <w:abstractNumId w:val="12"/>
  </w:num>
  <w:num w:numId="12">
    <w:abstractNumId w:val="19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EA8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02EA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E94243"/>
  <w15:docId w15:val="{0D161CDE-CFC8-46F6-A75C-A73212EE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02EA8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VRU%20Algemeen\Blanco.dotx" TargetMode="Externa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6DDB20-A334-4641-95D3-09E34B39B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</Template>
  <TotalTime>22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6" baseType="lpstr">
      <vt:lpstr/>
      <vt:lpstr>Rapport</vt:lpstr>
      <vt:lpstr/>
      <vt:lpstr>Titel hoofdstuk (stijl 'Kop 1')</vt:lpstr>
      <vt:lpstr>    Kop met stijl 'Kop 2'</vt:lpstr>
      <vt:lpstr>        Kop met stijl 'Kop 3'</vt:lpstr>
    </vt:vector>
  </TitlesOfParts>
  <Manager/>
  <Company>VRU</Company>
  <LinksUpToDate>false</LinksUpToDate>
  <CharactersWithSpaces>661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Steman, Martijn</dc:creator>
  <cp:keywords/>
  <dc:description/>
  <cp:lastModifiedBy>Steman, Martijn</cp:lastModifiedBy>
  <cp:revision>1</cp:revision>
  <dcterms:created xsi:type="dcterms:W3CDTF">2021-11-03T09:46:00Z</dcterms:created>
  <dcterms:modified xsi:type="dcterms:W3CDTF">2021-11-03T10:08:00Z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512</vt:i4>
  </property>
</Properties>
</file>