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115" w:rsidRPr="008906F0" w:rsidRDefault="00DD6115" w:rsidP="00DD6115">
      <w:pPr>
        <w:pStyle w:val="Kop1"/>
        <w:keepNext w:val="0"/>
        <w:numPr>
          <w:ilvl w:val="0"/>
          <w:numId w:val="8"/>
        </w:numPr>
        <w:tabs>
          <w:tab w:val="num" w:pos="1985"/>
        </w:tabs>
        <w:spacing w:before="0" w:after="140" w:line="260" w:lineRule="atLeast"/>
        <w:ind w:left="1985" w:hanging="1985"/>
      </w:pPr>
      <w:bookmarkStart w:id="0" w:name="_Toc116930153"/>
      <w:bookmarkStart w:id="1" w:name="_GoBack"/>
      <w:r w:rsidRPr="008906F0">
        <w:t>Checklist in te leveren documenten</w:t>
      </w:r>
      <w:bookmarkEnd w:id="0"/>
      <w:r w:rsidRPr="008906F0">
        <w:t xml:space="preserve"> </w:t>
      </w:r>
    </w:p>
    <w:bookmarkEnd w:id="1"/>
    <w:p w:rsidR="00DD6115" w:rsidRDefault="00DD6115" w:rsidP="00DD6115"/>
    <w:p w:rsidR="00DD6115" w:rsidRDefault="00DD6115" w:rsidP="00DD6115"/>
    <w:p w:rsidR="00DD6115" w:rsidRDefault="00DD6115" w:rsidP="00DD6115">
      <w:pPr>
        <w:rPr>
          <w:b/>
          <w:sz w:val="24"/>
          <w:szCs w:val="24"/>
        </w:rPr>
      </w:pPr>
      <w:bookmarkStart w:id="2" w:name="_Hlk116928725"/>
      <w:r w:rsidRPr="007B068A">
        <w:rPr>
          <w:b/>
          <w:sz w:val="24"/>
          <w:szCs w:val="24"/>
          <w:highlight w:val="lightGray"/>
        </w:rPr>
        <w:t>Bij inschrijving</w:t>
      </w:r>
    </w:p>
    <w:bookmarkEnd w:id="2"/>
    <w:p w:rsidR="00DD6115" w:rsidRPr="007B068A" w:rsidRDefault="00DD6115" w:rsidP="00DD6115">
      <w:pPr>
        <w:rPr>
          <w:b/>
          <w:sz w:val="24"/>
          <w:szCs w:val="24"/>
        </w:rPr>
      </w:pPr>
    </w:p>
    <w:p w:rsidR="00DD6115" w:rsidRPr="008906F0" w:rsidRDefault="00DD6115" w:rsidP="00DD6115">
      <w:r w:rsidRPr="008906F0">
        <w:t>Deze checklist dient volledig ingevuld te worden door de Inschrijver en te worden toegevoegd aan de Inschrijving. Er dient een vinkje gezet te worden indien de betreffende stukken zijn bijgevoegd.</w:t>
      </w:r>
    </w:p>
    <w:p w:rsidR="00DD6115" w:rsidRDefault="00DD6115" w:rsidP="00DD6115"/>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DD6115" w:rsidRPr="00556DE4" w:rsidTr="00D26632">
        <w:trPr>
          <w:trHeight w:val="416"/>
        </w:trPr>
        <w:tc>
          <w:tcPr>
            <w:tcW w:w="3295" w:type="dxa"/>
            <w:shd w:val="clear" w:color="auto" w:fill="00B0F0"/>
            <w:vAlign w:val="center"/>
          </w:tcPr>
          <w:p w:rsidR="00DD6115" w:rsidRPr="00556DE4" w:rsidRDefault="00DD6115" w:rsidP="00D26632">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00B0F0"/>
            <w:vAlign w:val="center"/>
          </w:tcPr>
          <w:p w:rsidR="00DD6115" w:rsidRPr="00556DE4" w:rsidRDefault="00DD6115" w:rsidP="00D26632">
            <w:pPr>
              <w:rPr>
                <w:b/>
                <w:color w:val="FFFFFF"/>
              </w:rPr>
            </w:pPr>
            <w:r w:rsidRPr="00556DE4">
              <w:rPr>
                <w:b/>
                <w:color w:val="FFFFFF"/>
              </w:rPr>
              <w:t xml:space="preserve">Omschrijving </w:t>
            </w:r>
          </w:p>
        </w:tc>
        <w:tc>
          <w:tcPr>
            <w:tcW w:w="1559" w:type="dxa"/>
            <w:shd w:val="clear" w:color="auto" w:fill="00B0F0"/>
            <w:vAlign w:val="center"/>
          </w:tcPr>
          <w:p w:rsidR="00DD6115" w:rsidRPr="00556DE4" w:rsidRDefault="00DD6115" w:rsidP="00D26632">
            <w:pPr>
              <w:rPr>
                <w:b/>
                <w:color w:val="FFFFFF"/>
              </w:rPr>
            </w:pPr>
            <w:r w:rsidRPr="00556DE4">
              <w:rPr>
                <w:b/>
                <w:color w:val="FFFFFF"/>
              </w:rPr>
              <w:t>Bijgevoegd</w:t>
            </w:r>
          </w:p>
        </w:tc>
      </w:tr>
      <w:tr w:rsidR="00DD6115" w:rsidRPr="00556DE4" w:rsidTr="00D26632">
        <w:trPr>
          <w:trHeight w:val="397"/>
        </w:trPr>
        <w:tc>
          <w:tcPr>
            <w:tcW w:w="3295" w:type="dxa"/>
            <w:vAlign w:val="center"/>
          </w:tcPr>
          <w:p w:rsidR="00DD6115" w:rsidRPr="00556DE4" w:rsidRDefault="00DD6115" w:rsidP="00D26632">
            <w:r>
              <w:t>Niet verplicht</w:t>
            </w:r>
          </w:p>
        </w:tc>
        <w:tc>
          <w:tcPr>
            <w:tcW w:w="4394" w:type="dxa"/>
            <w:vAlign w:val="center"/>
          </w:tcPr>
          <w:p w:rsidR="00DD6115" w:rsidRPr="00556DE4" w:rsidRDefault="00DD6115" w:rsidP="00D26632">
            <w:r>
              <w:t>Aanbiedingsbrief</w:t>
            </w:r>
          </w:p>
        </w:tc>
        <w:tc>
          <w:tcPr>
            <w:tcW w:w="1559" w:type="dxa"/>
            <w:vAlign w:val="center"/>
          </w:tcPr>
          <w:p w:rsidR="00DD6115" w:rsidRPr="00400F10" w:rsidRDefault="00DD6115" w:rsidP="00D26632">
            <w:pPr>
              <w:spacing w:line="260" w:lineRule="atLeast"/>
              <w:jc w:val="center"/>
            </w:pPr>
            <w:r>
              <w:rPr>
                <w:rFonts w:ascii="MS Gothic" w:eastAsia="MS Gothic" w:hAnsi="MS Gothic" w:hint="eastAsia"/>
              </w:rPr>
              <w:t>☐</w:t>
            </w:r>
          </w:p>
        </w:tc>
      </w:tr>
      <w:tr w:rsidR="00DD6115" w:rsidRPr="00556DE4" w:rsidTr="00D26632">
        <w:trPr>
          <w:trHeight w:val="397"/>
        </w:trPr>
        <w:tc>
          <w:tcPr>
            <w:tcW w:w="3295" w:type="dxa"/>
            <w:vAlign w:val="center"/>
          </w:tcPr>
          <w:p w:rsidR="00DD6115" w:rsidRPr="00556DE4" w:rsidRDefault="00DD6115" w:rsidP="00D26632">
            <w:r w:rsidRPr="00556DE4">
              <w:t>Bijlage 1</w:t>
            </w:r>
          </w:p>
        </w:tc>
        <w:tc>
          <w:tcPr>
            <w:tcW w:w="4394" w:type="dxa"/>
            <w:vAlign w:val="center"/>
          </w:tcPr>
          <w:p w:rsidR="00DD6115" w:rsidRPr="00556DE4" w:rsidRDefault="00DD6115" w:rsidP="00D26632">
            <w:r w:rsidRPr="00556DE4">
              <w:t>Checklist in te leveren documenten</w:t>
            </w:r>
          </w:p>
        </w:tc>
        <w:tc>
          <w:tcPr>
            <w:tcW w:w="1559" w:type="dxa"/>
            <w:vAlign w:val="center"/>
          </w:tcPr>
          <w:p w:rsidR="00DD6115" w:rsidRPr="00400F10" w:rsidRDefault="00DD6115" w:rsidP="00D26632">
            <w:pPr>
              <w:jc w:val="center"/>
            </w:pPr>
            <w:r>
              <w:rPr>
                <w:rFonts w:ascii="MS Gothic" w:eastAsia="MS Gothic" w:hAnsi="MS Gothic" w:cs="MS Gothic" w:hint="eastAsia"/>
              </w:rPr>
              <w:t>☐</w:t>
            </w:r>
          </w:p>
        </w:tc>
      </w:tr>
      <w:tr w:rsidR="00DD6115" w:rsidRPr="00556DE4" w:rsidTr="00D26632">
        <w:trPr>
          <w:trHeight w:val="397"/>
        </w:trPr>
        <w:tc>
          <w:tcPr>
            <w:tcW w:w="3295" w:type="dxa"/>
            <w:vAlign w:val="center"/>
          </w:tcPr>
          <w:p w:rsidR="00DD6115" w:rsidRPr="00556DE4" w:rsidRDefault="00DD6115" w:rsidP="00D26632">
            <w:r>
              <w:t>Bijlage 2 / Paragraaf 3.1</w:t>
            </w:r>
          </w:p>
        </w:tc>
        <w:tc>
          <w:tcPr>
            <w:tcW w:w="4394" w:type="dxa"/>
            <w:vAlign w:val="center"/>
          </w:tcPr>
          <w:p w:rsidR="00DD6115" w:rsidRPr="00556DE4" w:rsidRDefault="00DD6115" w:rsidP="00D26632">
            <w:r>
              <w:t xml:space="preserve">Eigen Verklaring (UEA), </w:t>
            </w:r>
            <w:r w:rsidRPr="00851BC4">
              <w:rPr>
                <w:rFonts w:cs="Arial"/>
              </w:rPr>
              <w:t>ondertekend</w:t>
            </w:r>
            <w:r>
              <w:rPr>
                <w:rFonts w:cs="Arial"/>
              </w:rPr>
              <w:t xml:space="preserve"> door een rechtsgeldige vertegenwoordiger</w:t>
            </w:r>
          </w:p>
        </w:tc>
        <w:tc>
          <w:tcPr>
            <w:tcW w:w="1559" w:type="dxa"/>
            <w:vAlign w:val="center"/>
          </w:tcPr>
          <w:p w:rsidR="00DD6115" w:rsidRPr="00400F10" w:rsidRDefault="00DD6115" w:rsidP="00D26632">
            <w:pPr>
              <w:spacing w:line="260" w:lineRule="atLeast"/>
              <w:jc w:val="center"/>
            </w:pPr>
            <w:r>
              <w:rPr>
                <w:rFonts w:ascii="MS Gothic" w:eastAsia="MS Gothic" w:hAnsi="MS Gothic" w:hint="eastAsia"/>
              </w:rPr>
              <w:t>☐</w:t>
            </w:r>
          </w:p>
        </w:tc>
      </w:tr>
      <w:tr w:rsidR="00DD6115" w:rsidRPr="00556DE4" w:rsidTr="00D26632">
        <w:trPr>
          <w:trHeight w:val="397"/>
        </w:trPr>
        <w:tc>
          <w:tcPr>
            <w:tcW w:w="3295" w:type="dxa"/>
            <w:vAlign w:val="center"/>
          </w:tcPr>
          <w:p w:rsidR="00DD6115" w:rsidRPr="00A65EE4" w:rsidRDefault="00DD6115" w:rsidP="00D26632">
            <w:pPr>
              <w:rPr>
                <w:highlight w:val="yellow"/>
              </w:rPr>
            </w:pPr>
            <w:r>
              <w:t>Bijlage 3</w:t>
            </w:r>
            <w:r w:rsidRPr="00D8149D">
              <w:t xml:space="preserve"> </w:t>
            </w:r>
            <w:r>
              <w:t xml:space="preserve">/ </w:t>
            </w:r>
            <w:r w:rsidRPr="00D8149D">
              <w:t xml:space="preserve">Paragraaf </w:t>
            </w:r>
            <w:r>
              <w:t>3.3.3</w:t>
            </w:r>
          </w:p>
        </w:tc>
        <w:tc>
          <w:tcPr>
            <w:tcW w:w="4394" w:type="dxa"/>
            <w:vAlign w:val="center"/>
          </w:tcPr>
          <w:p w:rsidR="00DD6115" w:rsidRPr="00A65EE4" w:rsidRDefault="00DD6115" w:rsidP="00D26632">
            <w:pPr>
              <w:rPr>
                <w:highlight w:val="yellow"/>
              </w:rPr>
            </w:pPr>
            <w:r w:rsidRPr="00D8149D">
              <w:t>Verklaring referenties</w:t>
            </w:r>
          </w:p>
        </w:tc>
        <w:tc>
          <w:tcPr>
            <w:tcW w:w="1559" w:type="dxa"/>
            <w:vAlign w:val="center"/>
          </w:tcPr>
          <w:p w:rsidR="00DD6115" w:rsidRPr="00400F10" w:rsidRDefault="00DD6115" w:rsidP="00D26632">
            <w:pPr>
              <w:jc w:val="center"/>
            </w:pPr>
            <w:r>
              <w:rPr>
                <w:rFonts w:ascii="MS Gothic" w:eastAsia="MS Gothic" w:hAnsi="MS Gothic" w:cs="MS Gothic" w:hint="eastAsia"/>
              </w:rPr>
              <w:t>☐</w:t>
            </w:r>
          </w:p>
        </w:tc>
      </w:tr>
      <w:tr w:rsidR="00DD6115" w:rsidRPr="00556DE4" w:rsidTr="00D26632">
        <w:trPr>
          <w:trHeight w:val="397"/>
        </w:trPr>
        <w:tc>
          <w:tcPr>
            <w:tcW w:w="3295" w:type="dxa"/>
            <w:vAlign w:val="center"/>
          </w:tcPr>
          <w:p w:rsidR="00DD6115" w:rsidRPr="009C3800" w:rsidRDefault="00DD6115" w:rsidP="00D26632">
            <w:r>
              <w:t>Bijlage 4 / Paragraaf 2.12</w:t>
            </w:r>
          </w:p>
        </w:tc>
        <w:tc>
          <w:tcPr>
            <w:tcW w:w="4394" w:type="dxa"/>
            <w:vAlign w:val="center"/>
          </w:tcPr>
          <w:p w:rsidR="00DD6115" w:rsidRPr="00556DE4" w:rsidRDefault="00DD6115" w:rsidP="00D26632">
            <w:proofErr w:type="spellStart"/>
            <w:r>
              <w:t>Conformiteitenlijst</w:t>
            </w:r>
            <w:proofErr w:type="spellEnd"/>
          </w:p>
        </w:tc>
        <w:tc>
          <w:tcPr>
            <w:tcW w:w="1559" w:type="dxa"/>
            <w:vAlign w:val="center"/>
          </w:tcPr>
          <w:p w:rsidR="00DD6115" w:rsidRPr="00400F10" w:rsidRDefault="00DD6115" w:rsidP="00D26632">
            <w:pPr>
              <w:spacing w:line="260" w:lineRule="atLeast"/>
              <w:jc w:val="center"/>
            </w:pPr>
            <w:r>
              <w:rPr>
                <w:rFonts w:ascii="MS Gothic" w:eastAsia="MS Gothic" w:hAnsi="MS Gothic" w:cs="MS Gothic" w:hint="eastAsia"/>
              </w:rPr>
              <w:t>☐</w:t>
            </w:r>
          </w:p>
        </w:tc>
      </w:tr>
      <w:tr w:rsidR="00DD6115" w:rsidRPr="00556DE4" w:rsidTr="00D26632">
        <w:trPr>
          <w:trHeight w:val="397"/>
        </w:trPr>
        <w:tc>
          <w:tcPr>
            <w:tcW w:w="3295" w:type="dxa"/>
            <w:vAlign w:val="center"/>
          </w:tcPr>
          <w:p w:rsidR="00DD6115" w:rsidRDefault="00DD6115" w:rsidP="00D26632">
            <w:r>
              <w:t>Bijlage 5 / Paragraaf 5.3.1</w:t>
            </w:r>
          </w:p>
        </w:tc>
        <w:tc>
          <w:tcPr>
            <w:tcW w:w="4394" w:type="dxa"/>
            <w:vAlign w:val="center"/>
          </w:tcPr>
          <w:p w:rsidR="00DD6115" w:rsidRDefault="00DD6115" w:rsidP="00D26632">
            <w:r w:rsidRPr="0037227E">
              <w:t>Gunningscriterium Prijs</w:t>
            </w:r>
          </w:p>
        </w:tc>
        <w:tc>
          <w:tcPr>
            <w:tcW w:w="1559" w:type="dxa"/>
            <w:vAlign w:val="center"/>
          </w:tcPr>
          <w:p w:rsidR="00DD6115" w:rsidRPr="00400F10" w:rsidRDefault="00DD6115" w:rsidP="00D26632">
            <w:pPr>
              <w:jc w:val="center"/>
            </w:pPr>
            <w:r>
              <w:rPr>
                <w:rFonts w:ascii="MS Gothic" w:eastAsia="MS Gothic" w:hAnsi="MS Gothic" w:cs="MS Gothic" w:hint="eastAsia"/>
              </w:rPr>
              <w:t>☐</w:t>
            </w:r>
          </w:p>
        </w:tc>
      </w:tr>
      <w:tr w:rsidR="00DD6115" w:rsidRPr="00556DE4" w:rsidTr="00D26632">
        <w:trPr>
          <w:trHeight w:val="397"/>
        </w:trPr>
        <w:tc>
          <w:tcPr>
            <w:tcW w:w="3295" w:type="dxa"/>
            <w:vAlign w:val="center"/>
          </w:tcPr>
          <w:p w:rsidR="00DD6115" w:rsidRPr="0027281A" w:rsidRDefault="00DD6115" w:rsidP="00D26632">
            <w:pPr>
              <w:rPr>
                <w:highlight w:val="yellow"/>
              </w:rPr>
            </w:pPr>
            <w:r>
              <w:t xml:space="preserve">Bijlage 6 / </w:t>
            </w:r>
            <w:r w:rsidRPr="00D8149D">
              <w:t xml:space="preserve">Paragraaf </w:t>
            </w:r>
            <w:r>
              <w:t>5.3.2</w:t>
            </w:r>
          </w:p>
        </w:tc>
        <w:tc>
          <w:tcPr>
            <w:tcW w:w="4394" w:type="dxa"/>
            <w:vAlign w:val="center"/>
          </w:tcPr>
          <w:p w:rsidR="00DD6115" w:rsidRPr="00D8149D" w:rsidRDefault="00DD6115" w:rsidP="00D26632">
            <w:r w:rsidRPr="00D8149D">
              <w:t>Uitwerking kwaliteitscriteria: G.2.1, G.2.2</w:t>
            </w:r>
            <w:r>
              <w:t xml:space="preserve"> en G.2.3</w:t>
            </w:r>
          </w:p>
        </w:tc>
        <w:tc>
          <w:tcPr>
            <w:tcW w:w="1559" w:type="dxa"/>
            <w:vAlign w:val="center"/>
          </w:tcPr>
          <w:p w:rsidR="00DD6115" w:rsidRPr="00400F10" w:rsidRDefault="00DD6115" w:rsidP="00D26632">
            <w:pPr>
              <w:spacing w:line="260" w:lineRule="atLeast"/>
              <w:jc w:val="center"/>
            </w:pPr>
            <w:r>
              <w:rPr>
                <w:rFonts w:ascii="MS Gothic" w:eastAsia="MS Gothic" w:hAnsi="MS Gothic" w:hint="eastAsia"/>
              </w:rPr>
              <w:t>☐</w:t>
            </w:r>
          </w:p>
        </w:tc>
      </w:tr>
      <w:tr w:rsidR="00DD6115" w:rsidRPr="00556DE4" w:rsidTr="00D26632">
        <w:trPr>
          <w:trHeight w:val="397"/>
        </w:trPr>
        <w:tc>
          <w:tcPr>
            <w:tcW w:w="3295" w:type="dxa"/>
            <w:vAlign w:val="center"/>
          </w:tcPr>
          <w:p w:rsidR="00DD6115" w:rsidRPr="008A4538" w:rsidRDefault="00DD6115" w:rsidP="00D26632">
            <w:pPr>
              <w:rPr>
                <w:highlight w:val="yellow"/>
              </w:rPr>
            </w:pPr>
            <w:r w:rsidRPr="008A4538">
              <w:t xml:space="preserve">Paragraaf </w:t>
            </w:r>
            <w:r>
              <w:t>3.3.1</w:t>
            </w:r>
          </w:p>
        </w:tc>
        <w:tc>
          <w:tcPr>
            <w:tcW w:w="4394" w:type="dxa"/>
            <w:vAlign w:val="center"/>
          </w:tcPr>
          <w:p w:rsidR="00DD6115" w:rsidRPr="00556DE4" w:rsidRDefault="00DD6115" w:rsidP="00D26632">
            <w:r>
              <w:t>Uittreksel Handelsregister</w:t>
            </w:r>
          </w:p>
        </w:tc>
        <w:tc>
          <w:tcPr>
            <w:tcW w:w="1559" w:type="dxa"/>
            <w:vAlign w:val="center"/>
          </w:tcPr>
          <w:p w:rsidR="00DD6115" w:rsidRPr="00400F10" w:rsidRDefault="00DD6115" w:rsidP="00D26632">
            <w:pPr>
              <w:spacing w:line="260" w:lineRule="atLeast"/>
              <w:jc w:val="center"/>
            </w:pPr>
            <w:r>
              <w:rPr>
                <w:rFonts w:ascii="MS Gothic" w:eastAsia="MS Gothic" w:hAnsi="MS Gothic" w:hint="eastAsia"/>
              </w:rPr>
              <w:t>☐</w:t>
            </w:r>
          </w:p>
        </w:tc>
      </w:tr>
      <w:tr w:rsidR="00DD6115" w:rsidRPr="00556DE4" w:rsidTr="00D26632">
        <w:trPr>
          <w:trHeight w:val="397"/>
        </w:trPr>
        <w:tc>
          <w:tcPr>
            <w:tcW w:w="3295" w:type="dxa"/>
            <w:vAlign w:val="center"/>
          </w:tcPr>
          <w:p w:rsidR="00DD6115" w:rsidRPr="0027281A" w:rsidRDefault="00DD6115" w:rsidP="00D26632">
            <w:pPr>
              <w:rPr>
                <w:highlight w:val="yellow"/>
              </w:rPr>
            </w:pPr>
            <w:r w:rsidRPr="00D8149D">
              <w:t>Paragraaf 1.5</w:t>
            </w:r>
          </w:p>
        </w:tc>
        <w:tc>
          <w:tcPr>
            <w:tcW w:w="4394" w:type="dxa"/>
            <w:vAlign w:val="center"/>
          </w:tcPr>
          <w:p w:rsidR="00DD6115" w:rsidRDefault="00DD6115" w:rsidP="00D26632">
            <w:pPr>
              <w:rPr>
                <w:highlight w:val="yellow"/>
              </w:rPr>
            </w:pPr>
            <w:r>
              <w:t xml:space="preserve">Globaal plan van aanpak </w:t>
            </w:r>
            <w:proofErr w:type="spellStart"/>
            <w:r>
              <w:t>Social</w:t>
            </w:r>
            <w:proofErr w:type="spellEnd"/>
            <w:r>
              <w:t xml:space="preserve"> Return</w:t>
            </w:r>
          </w:p>
        </w:tc>
        <w:tc>
          <w:tcPr>
            <w:tcW w:w="1559" w:type="dxa"/>
            <w:vAlign w:val="center"/>
          </w:tcPr>
          <w:p w:rsidR="00DD6115" w:rsidRPr="00400F10" w:rsidRDefault="00DD6115" w:rsidP="00D26632">
            <w:pPr>
              <w:spacing w:line="260" w:lineRule="atLeast"/>
              <w:jc w:val="center"/>
            </w:pPr>
            <w:r>
              <w:rPr>
                <w:rFonts w:ascii="MS Gothic" w:eastAsia="MS Gothic" w:hAnsi="MS Gothic" w:hint="eastAsia"/>
              </w:rPr>
              <w:t>☐</w:t>
            </w:r>
          </w:p>
        </w:tc>
      </w:tr>
    </w:tbl>
    <w:p w:rsidR="00DD6115" w:rsidRDefault="00DD6115" w:rsidP="00DD6115"/>
    <w:p w:rsidR="00DD6115" w:rsidRPr="008906F0" w:rsidRDefault="00DD6115" w:rsidP="00DD6115"/>
    <w:p w:rsidR="00DD6115" w:rsidRDefault="00DD6115" w:rsidP="00DD6115">
      <w:bookmarkStart w:id="3" w:name="_Hlk78266754"/>
    </w:p>
    <w:p w:rsidR="00DD6115" w:rsidRDefault="00DD6115" w:rsidP="00DD6115">
      <w:pPr>
        <w:rPr>
          <w:b/>
          <w:sz w:val="24"/>
          <w:szCs w:val="24"/>
        </w:rPr>
      </w:pPr>
      <w:r>
        <w:rPr>
          <w:b/>
          <w:sz w:val="24"/>
          <w:szCs w:val="24"/>
          <w:highlight w:val="lightGray"/>
        </w:rPr>
        <w:t>Op eerste verzoek aan de voorgenomen winnende Inschrijver</w:t>
      </w:r>
    </w:p>
    <w:p w:rsidR="00DD6115" w:rsidRDefault="00DD6115" w:rsidP="00DD6115"/>
    <w:p w:rsidR="00DD6115" w:rsidRDefault="00DD6115" w:rsidP="00DD6115">
      <w:r>
        <w:t>Bij de Inschrijver met de voorgenomen winnende Inschrijving zullen de volgende documenten opgevraagd worden: (waarna deze binnen 5 werkdagen moeten worden ingediend)</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DD6115" w:rsidRPr="00556DE4" w:rsidTr="00D26632">
        <w:trPr>
          <w:trHeight w:val="416"/>
        </w:trPr>
        <w:tc>
          <w:tcPr>
            <w:tcW w:w="2235" w:type="dxa"/>
            <w:shd w:val="clear" w:color="auto" w:fill="00B0F0"/>
            <w:vAlign w:val="center"/>
          </w:tcPr>
          <w:p w:rsidR="00DD6115" w:rsidRPr="00556DE4" w:rsidRDefault="00DD6115" w:rsidP="00D26632">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00B0F0"/>
            <w:vAlign w:val="center"/>
          </w:tcPr>
          <w:p w:rsidR="00DD6115" w:rsidRPr="00556DE4" w:rsidRDefault="00DD6115" w:rsidP="00D26632">
            <w:pPr>
              <w:rPr>
                <w:b/>
                <w:color w:val="FFFFFF"/>
              </w:rPr>
            </w:pPr>
            <w:r w:rsidRPr="00556DE4">
              <w:rPr>
                <w:b/>
                <w:color w:val="FFFFFF"/>
              </w:rPr>
              <w:t>Omschrijving vraag/gevraagde</w:t>
            </w:r>
          </w:p>
        </w:tc>
      </w:tr>
      <w:tr w:rsidR="00DD6115" w:rsidRPr="00C7213D" w:rsidTr="00D26632">
        <w:trPr>
          <w:trHeight w:val="707"/>
        </w:trPr>
        <w:tc>
          <w:tcPr>
            <w:tcW w:w="2235" w:type="dxa"/>
            <w:vAlign w:val="center"/>
          </w:tcPr>
          <w:p w:rsidR="00DD6115" w:rsidRPr="00FA5510" w:rsidRDefault="00DD6115" w:rsidP="00D26632">
            <w:r w:rsidRPr="00FA5510">
              <w:t>3.2.3</w:t>
            </w:r>
          </w:p>
        </w:tc>
        <w:tc>
          <w:tcPr>
            <w:tcW w:w="7087" w:type="dxa"/>
            <w:vAlign w:val="center"/>
          </w:tcPr>
          <w:p w:rsidR="00DD6115" w:rsidRPr="00FA5510" w:rsidRDefault="00DD6115" w:rsidP="00D26632">
            <w:pPr>
              <w:jc w:val="both"/>
            </w:pPr>
            <w:r w:rsidRPr="00FA5510">
              <w:t xml:space="preserve">Gedragsverklaring aanbesteden” (GVA) die op het tijdstip van inschrijving niet ouder dan twee (2) jaar is. </w:t>
            </w:r>
          </w:p>
        </w:tc>
      </w:tr>
      <w:tr w:rsidR="00DD6115" w:rsidRPr="00C7213D" w:rsidTr="00D26632">
        <w:trPr>
          <w:trHeight w:val="689"/>
        </w:trPr>
        <w:tc>
          <w:tcPr>
            <w:tcW w:w="2235" w:type="dxa"/>
            <w:vAlign w:val="center"/>
          </w:tcPr>
          <w:p w:rsidR="00DD6115" w:rsidRPr="00FA5510" w:rsidRDefault="00DD6115" w:rsidP="00D26632">
            <w:r w:rsidRPr="00FA5510">
              <w:t>3.2.1</w:t>
            </w:r>
          </w:p>
        </w:tc>
        <w:tc>
          <w:tcPr>
            <w:tcW w:w="7087" w:type="dxa"/>
            <w:vAlign w:val="center"/>
          </w:tcPr>
          <w:p w:rsidR="00DD6115" w:rsidRPr="00FA5510" w:rsidRDefault="00DD6115" w:rsidP="00D26632">
            <w:pPr>
              <w:jc w:val="both"/>
            </w:pPr>
            <w:r w:rsidRPr="00FA5510">
              <w:t>Verklaring van de Belastingdienst op het moment van inschrijven niet ouder dan zes (6) maanden is.</w:t>
            </w:r>
          </w:p>
        </w:tc>
      </w:tr>
      <w:tr w:rsidR="00DD6115" w:rsidRPr="00C7213D" w:rsidTr="00D26632">
        <w:trPr>
          <w:trHeight w:val="474"/>
        </w:trPr>
        <w:tc>
          <w:tcPr>
            <w:tcW w:w="2235" w:type="dxa"/>
            <w:vAlign w:val="center"/>
          </w:tcPr>
          <w:p w:rsidR="00DD6115" w:rsidRPr="00FA5510" w:rsidRDefault="00DD6115" w:rsidP="00D26632">
            <w:r w:rsidRPr="00FA5510">
              <w:t>3.3.2.1</w:t>
            </w:r>
          </w:p>
        </w:tc>
        <w:tc>
          <w:tcPr>
            <w:tcW w:w="7087" w:type="dxa"/>
            <w:vAlign w:val="center"/>
          </w:tcPr>
          <w:p w:rsidR="00DD6115" w:rsidRPr="00FA5510" w:rsidRDefault="00DD6115" w:rsidP="00D26632">
            <w:pPr>
              <w:jc w:val="both"/>
            </w:pPr>
            <w:r w:rsidRPr="00FA5510">
              <w:rPr>
                <w:rFonts w:cs="Century Gothic"/>
                <w:color w:val="000000"/>
                <w:szCs w:val="20"/>
              </w:rPr>
              <w:t>Kopie van de verzekeringspolis.</w:t>
            </w:r>
          </w:p>
        </w:tc>
      </w:tr>
      <w:tr w:rsidR="00DD6115" w:rsidRPr="00C7213D" w:rsidTr="00D26632">
        <w:trPr>
          <w:trHeight w:val="1769"/>
        </w:trPr>
        <w:tc>
          <w:tcPr>
            <w:tcW w:w="2235" w:type="dxa"/>
            <w:vAlign w:val="center"/>
          </w:tcPr>
          <w:p w:rsidR="00DD6115" w:rsidRPr="00FA5510" w:rsidRDefault="00DD6115" w:rsidP="00D26632">
            <w:r w:rsidRPr="00FA5510">
              <w:t>3.3.2.</w:t>
            </w:r>
            <w:r>
              <w:t>2</w:t>
            </w:r>
          </w:p>
        </w:tc>
        <w:tc>
          <w:tcPr>
            <w:tcW w:w="7087" w:type="dxa"/>
            <w:vAlign w:val="center"/>
          </w:tcPr>
          <w:p w:rsidR="00DD6115" w:rsidRDefault="00DD6115" w:rsidP="00D26632">
            <w:pPr>
              <w:rPr>
                <w:szCs w:val="20"/>
              </w:rPr>
            </w:pPr>
            <w:bookmarkStart w:id="4" w:name="_Hlk116922076"/>
            <w:r w:rsidRPr="00FA5510">
              <w:rPr>
                <w:szCs w:val="20"/>
              </w:rPr>
              <w:t xml:space="preserve">Een goedkeurende controleverklaring betreffende de meest recente jaarrekening. </w:t>
            </w:r>
            <w:bookmarkEnd w:id="4"/>
          </w:p>
          <w:p w:rsidR="00DD6115" w:rsidRPr="00FA5510" w:rsidRDefault="00DD6115" w:rsidP="00D26632">
            <w:pPr>
              <w:rPr>
                <w:szCs w:val="20"/>
              </w:rPr>
            </w:pPr>
          </w:p>
          <w:p w:rsidR="00DD6115" w:rsidRPr="00B727D0" w:rsidRDefault="00DD6115" w:rsidP="00D26632">
            <w:pPr>
              <w:rPr>
                <w:szCs w:val="20"/>
              </w:rPr>
            </w:pPr>
            <w:r w:rsidRPr="00FA5510">
              <w:rPr>
                <w:szCs w:val="20"/>
              </w:rPr>
              <w:t>Voor niet-</w:t>
            </w:r>
            <w:proofErr w:type="spellStart"/>
            <w:r w:rsidRPr="00FA5510">
              <w:rPr>
                <w:szCs w:val="20"/>
              </w:rPr>
              <w:t>jaarrekeningsplichtige</w:t>
            </w:r>
            <w:proofErr w:type="spellEnd"/>
            <w:r w:rsidRPr="00FA5510">
              <w:rPr>
                <w:szCs w:val="20"/>
              </w:rPr>
              <w:t xml:space="preserve"> ondernemingen volstaat een beoordelings- of samenstellingsverklaring.</w:t>
            </w:r>
          </w:p>
        </w:tc>
      </w:tr>
      <w:tr w:rsidR="00DD6115" w:rsidRPr="00C7213D" w:rsidTr="00D26632">
        <w:trPr>
          <w:trHeight w:val="5805"/>
        </w:trPr>
        <w:tc>
          <w:tcPr>
            <w:tcW w:w="2235" w:type="dxa"/>
            <w:vAlign w:val="center"/>
          </w:tcPr>
          <w:p w:rsidR="00DD6115" w:rsidRPr="00FA5510" w:rsidRDefault="00DD6115" w:rsidP="00D26632">
            <w:r w:rsidRPr="00FA5510">
              <w:lastRenderedPageBreak/>
              <w:t>3.3.4</w:t>
            </w:r>
          </w:p>
        </w:tc>
        <w:tc>
          <w:tcPr>
            <w:tcW w:w="7087" w:type="dxa"/>
            <w:vAlign w:val="center"/>
          </w:tcPr>
          <w:p w:rsidR="00DD6115" w:rsidRDefault="00DD6115" w:rsidP="00DD6115">
            <w:pPr>
              <w:numPr>
                <w:ilvl w:val="0"/>
                <w:numId w:val="13"/>
              </w:numPr>
              <w:spacing w:line="276" w:lineRule="auto"/>
              <w:ind w:left="317" w:hanging="284"/>
              <w:jc w:val="both"/>
            </w:pPr>
            <w:r w:rsidRPr="00FA5510">
              <w:t>Kopieën van certificaten volgens de internationale normenreeks ISO 9001:2015 (het bewijs moet geldig zijn op de datum van Inschrijving);</w:t>
            </w:r>
          </w:p>
          <w:p w:rsidR="00DD6115" w:rsidRPr="00FA5510" w:rsidRDefault="00DD6115" w:rsidP="00D26632">
            <w:pPr>
              <w:ind w:left="317"/>
              <w:jc w:val="both"/>
            </w:pPr>
          </w:p>
          <w:p w:rsidR="00DD6115" w:rsidRDefault="00DD6115" w:rsidP="00D26632">
            <w:pPr>
              <w:ind w:left="378" w:firstLine="720"/>
              <w:jc w:val="both"/>
            </w:pPr>
            <w:r>
              <w:t>o</w:t>
            </w:r>
            <w:r w:rsidRPr="00FA5510">
              <w:t>f</w:t>
            </w:r>
          </w:p>
          <w:p w:rsidR="00DD6115" w:rsidRPr="00FA5510" w:rsidRDefault="00DD6115" w:rsidP="00D26632">
            <w:pPr>
              <w:ind w:left="378" w:firstLine="720"/>
              <w:jc w:val="both"/>
            </w:pPr>
          </w:p>
          <w:p w:rsidR="00DD6115" w:rsidRDefault="00DD6115" w:rsidP="00DD6115">
            <w:pPr>
              <w:numPr>
                <w:ilvl w:val="0"/>
                <w:numId w:val="13"/>
              </w:numPr>
              <w:spacing w:line="276" w:lineRule="auto"/>
              <w:ind w:left="317" w:hanging="299"/>
              <w:jc w:val="both"/>
            </w:pPr>
            <w:r w:rsidRPr="00FA5510">
              <w:t>kopieën van gelijkwaardige certificaten op het gebied van kwaliteitsbewaking (het bewijs moet geldig zijn op de datum van Inschrijving);</w:t>
            </w:r>
          </w:p>
          <w:p w:rsidR="00DD6115" w:rsidRPr="00FA5510" w:rsidRDefault="00DD6115" w:rsidP="00D26632">
            <w:pPr>
              <w:ind w:left="317"/>
              <w:jc w:val="both"/>
            </w:pPr>
          </w:p>
          <w:p w:rsidR="00DD6115" w:rsidRDefault="00DD6115" w:rsidP="00D26632">
            <w:pPr>
              <w:ind w:left="378" w:firstLine="589"/>
              <w:jc w:val="both"/>
            </w:pPr>
            <w:r>
              <w:t xml:space="preserve">  </w:t>
            </w:r>
            <w:r w:rsidRPr="00FA5510">
              <w:t>of</w:t>
            </w:r>
          </w:p>
          <w:p w:rsidR="00DD6115" w:rsidRPr="00FA5510" w:rsidRDefault="00DD6115" w:rsidP="00D26632">
            <w:pPr>
              <w:ind w:left="378" w:firstLine="589"/>
              <w:jc w:val="both"/>
            </w:pPr>
          </w:p>
          <w:p w:rsidR="00DD6115" w:rsidRDefault="00DD6115" w:rsidP="00DD6115">
            <w:pPr>
              <w:numPr>
                <w:ilvl w:val="0"/>
                <w:numId w:val="13"/>
              </w:numPr>
              <w:spacing w:line="276" w:lineRule="auto"/>
              <w:ind w:left="317" w:hanging="299"/>
              <w:jc w:val="both"/>
            </w:pPr>
            <w:r w:rsidRPr="00FA5510">
              <w:t>een beschrijving van gelijkwaardige maatregelen op het gebied van kwaliteitsbewaking waarbij onder gelijkwaardig wordt verstaan dat het voldoet aan de volgende kenmerken:</w:t>
            </w:r>
          </w:p>
          <w:p w:rsidR="00DD6115" w:rsidRPr="00FA5510" w:rsidRDefault="00DD6115" w:rsidP="00D26632">
            <w:pPr>
              <w:ind w:left="317"/>
              <w:jc w:val="both"/>
            </w:pPr>
          </w:p>
          <w:p w:rsidR="00DD6115" w:rsidRDefault="00DD6115" w:rsidP="00D26632">
            <w:pPr>
              <w:jc w:val="both"/>
            </w:pPr>
            <w:r>
              <w:t>i</w:t>
            </w:r>
            <w:r w:rsidRPr="00FA5510">
              <w:t>)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rsidR="00DD6115" w:rsidRPr="00FA5510" w:rsidRDefault="00DD6115" w:rsidP="00D26632">
            <w:pPr>
              <w:jc w:val="both"/>
            </w:pPr>
          </w:p>
          <w:p w:rsidR="00DD6115" w:rsidRDefault="00DD6115" w:rsidP="00D26632">
            <w:pPr>
              <w:jc w:val="both"/>
            </w:pPr>
            <w:r>
              <w:t>ii</w:t>
            </w:r>
            <w:r w:rsidRPr="00FA5510">
              <w:t>) aanwezigheid en organisatie brede uitvoering van relevante procedures met betrekking tot dienstverlening/eindproducten en beheer van middelen en documenten, waarbij continue verbetering een belangrijk aandachtspunt is;</w:t>
            </w:r>
          </w:p>
          <w:p w:rsidR="00DD6115" w:rsidRPr="00FA5510" w:rsidRDefault="00DD6115" w:rsidP="00D26632">
            <w:pPr>
              <w:jc w:val="both"/>
            </w:pPr>
          </w:p>
          <w:p w:rsidR="00DD6115" w:rsidRPr="00FA5510" w:rsidRDefault="00DD6115" w:rsidP="00D26632">
            <w:pPr>
              <w:jc w:val="both"/>
              <w:rPr>
                <w:rFonts w:cs="Century Gothic"/>
                <w:color w:val="000000"/>
                <w:szCs w:val="20"/>
              </w:rPr>
            </w:pPr>
            <w:r>
              <w:t>iii</w:t>
            </w:r>
            <w:r w:rsidRPr="00FA5510">
              <w:t>) aanwezigheid van de interne kwaliteitscyclus: meting, analyse en verbetering van kwaliteitsniveaus).</w:t>
            </w:r>
          </w:p>
        </w:tc>
      </w:tr>
      <w:bookmarkEnd w:id="3"/>
    </w:tbl>
    <w:p w:rsidR="00DD6115" w:rsidRPr="008906F0" w:rsidRDefault="00DD6115" w:rsidP="00DD6115"/>
    <w:p w:rsidR="00DD6115" w:rsidRPr="008906F0" w:rsidRDefault="00DD6115" w:rsidP="00DD6115"/>
    <w:p w:rsidR="00B05863" w:rsidRPr="00DD6115" w:rsidRDefault="00B05863" w:rsidP="00DD6115"/>
    <w:sectPr w:rsidR="00B05863" w:rsidRPr="00DD6115" w:rsidSect="00C80EBF">
      <w:headerReference w:type="even" r:id="rId7"/>
      <w:headerReference w:type="default" r:id="rId8"/>
      <w:footerReference w:type="even" r:id="rId9"/>
      <w:footerReference w:type="default" r:id="rId10"/>
      <w:headerReference w:type="first" r:id="rId11"/>
      <w:footerReference w:type="first" r:id="rId12"/>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5A2" w:rsidRDefault="002D75A2" w:rsidP="003355B3">
      <w:r>
        <w:separator/>
      </w:r>
    </w:p>
  </w:endnote>
  <w:endnote w:type="continuationSeparator" w:id="0">
    <w:p w:rsidR="002D75A2" w:rsidRDefault="002D75A2"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3 of 9 Barcode">
    <w:altName w:val="Courier New"/>
    <w:charset w:val="00"/>
    <w:family w:val="decorative"/>
    <w:pitch w:val="variable"/>
    <w:sig w:usb0="00000003" w:usb1="00000000" w:usb2="00000000" w:usb3="00000000" w:csb0="00000001" w:csb1="00000000"/>
  </w:font>
  <w:font w:name="Z: 3of 9 BarCode">
    <w:panose1 w:val="0402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5A2" w:rsidRDefault="002D75A2" w:rsidP="003355B3">
      <w:r>
        <w:separator/>
      </w:r>
    </w:p>
  </w:footnote>
  <w:footnote w:type="continuationSeparator" w:id="0">
    <w:p w:rsidR="002D75A2" w:rsidRDefault="002D75A2"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863" w:rsidRDefault="00BD4BE4">
    <w:pPr>
      <w:pStyle w:val="Koptekst"/>
    </w:pPr>
    <w:r>
      <w:rPr>
        <w:noProof/>
      </w:rPr>
      <w:drawing>
        <wp:anchor distT="0" distB="0" distL="114300" distR="114300" simplePos="0" relativeHeight="251657728" behindDoc="1" locked="0" layoutInCell="1" allowOverlap="1">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863">
      <w:t xml:space="preserve">                                                                         </w:t>
    </w:r>
  </w:p>
  <w:p w:rsidR="00C80EBF" w:rsidRPr="00B05863" w:rsidRDefault="00B05863">
    <w:pPr>
      <w:pStyle w:val="Koptekst"/>
      <w:rPr>
        <w:b/>
      </w:rPr>
    </w:pPr>
    <w:r>
      <w:t xml:space="preserve">                                                                             </w:t>
    </w:r>
    <w:r w:rsidRPr="00B05863">
      <w:rPr>
        <w:b/>
      </w:rPr>
      <w:t>Aanbesteding Accountantsdiensten SWF 22113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72C841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9580B2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AC0102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6449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EC03E4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DD824DC"/>
    <w:multiLevelType w:val="multilevel"/>
    <w:tmpl w:val="F8B28F9A"/>
    <w:lvl w:ilvl="0">
      <w:start w:val="1"/>
      <w:numFmt w:val="decimal"/>
      <w:lvlText w:val="Bijlage %1."/>
      <w:lvlJc w:val="left"/>
      <w:pPr>
        <w:tabs>
          <w:tab w:val="num" w:pos="5670"/>
        </w:tabs>
        <w:ind w:left="5670"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7" w15:restartNumberingAfterBreak="0">
    <w:nsid w:val="365E78A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D0B0F8C"/>
    <w:multiLevelType w:val="hybridMultilevel"/>
    <w:tmpl w:val="97287CB4"/>
    <w:lvl w:ilvl="0" w:tplc="59100EBC">
      <w:start w:val="2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171E7"/>
    <w:multiLevelType w:val="hybridMultilevel"/>
    <w:tmpl w:val="8C3A09E2"/>
    <w:lvl w:ilvl="0" w:tplc="FC96AFFA">
      <w:start w:val="1"/>
      <w:numFmt w:val="upperLetter"/>
      <w:lvlText w:val="%1."/>
      <w:lvlJc w:val="left"/>
      <w:pPr>
        <w:ind w:left="363" w:hanging="360"/>
      </w:pPr>
      <w:rPr>
        <w:rFonts w:hint="default"/>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0"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8112356"/>
    <w:multiLevelType w:val="hybridMultilevel"/>
    <w:tmpl w:val="68DC3C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8"/>
  </w:num>
  <w:num w:numId="8">
    <w:abstractNumId w:val="6"/>
  </w:num>
  <w:num w:numId="9">
    <w:abstractNumId w:val="5"/>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2D75A2"/>
    <w:rsid w:val="00053D90"/>
    <w:rsid w:val="000B485B"/>
    <w:rsid w:val="001B6B32"/>
    <w:rsid w:val="001E364C"/>
    <w:rsid w:val="001F4D0F"/>
    <w:rsid w:val="002D1777"/>
    <w:rsid w:val="002D75A2"/>
    <w:rsid w:val="003355B3"/>
    <w:rsid w:val="003B4265"/>
    <w:rsid w:val="00415E22"/>
    <w:rsid w:val="00547A81"/>
    <w:rsid w:val="0056401E"/>
    <w:rsid w:val="006734A7"/>
    <w:rsid w:val="00693D14"/>
    <w:rsid w:val="00706BDF"/>
    <w:rsid w:val="007912AF"/>
    <w:rsid w:val="007917E4"/>
    <w:rsid w:val="009137AE"/>
    <w:rsid w:val="009F41E0"/>
    <w:rsid w:val="00A160EC"/>
    <w:rsid w:val="00B05863"/>
    <w:rsid w:val="00B51A55"/>
    <w:rsid w:val="00BD4BE4"/>
    <w:rsid w:val="00C37FDC"/>
    <w:rsid w:val="00C80EBF"/>
    <w:rsid w:val="00CA1D0B"/>
    <w:rsid w:val="00CD6DF6"/>
    <w:rsid w:val="00D0072E"/>
    <w:rsid w:val="00D97A84"/>
    <w:rsid w:val="00DD6115"/>
    <w:rsid w:val="00F90A09"/>
    <w:rsid w:val="00FA031B"/>
    <w:rsid w:val="00FA7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D97D9D"/>
  <w15:docId w15:val="{FD66FA64-0119-4B6C-9B34-64810DFA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D75A2"/>
    <w:rPr>
      <w:rFonts w:ascii="Arial" w:eastAsia="Calibri" w:hAnsi="Arial"/>
      <w:szCs w:val="22"/>
      <w:lang w:eastAsia="en-US"/>
    </w:rPr>
  </w:style>
  <w:style w:type="paragraph" w:styleId="Kop1">
    <w:name w:val="heading 1"/>
    <w:basedOn w:val="Standaard"/>
    <w:next w:val="Standaard"/>
    <w:link w:val="Kop1Char"/>
    <w:qFormat/>
    <w:rsid w:val="00706BDF"/>
    <w:pPr>
      <w:keepNext/>
      <w:spacing w:before="240" w:after="60"/>
      <w:outlineLvl w:val="0"/>
    </w:pPr>
    <w:rPr>
      <w:rFonts w:ascii="Trebuchet MS" w:eastAsia="Times New Roman" w:hAnsi="Trebuchet MS" w:cs="Arial"/>
      <w:b/>
      <w:bCs/>
      <w:kern w:val="32"/>
      <w:sz w:val="32"/>
      <w:szCs w:val="32"/>
      <w:lang w:eastAsia="nl-NL"/>
    </w:rPr>
  </w:style>
  <w:style w:type="paragraph" w:styleId="Kop2">
    <w:name w:val="heading 2"/>
    <w:basedOn w:val="Standaard"/>
    <w:next w:val="Standaard"/>
    <w:link w:val="Kop2Char"/>
    <w:qFormat/>
    <w:rsid w:val="00706BDF"/>
    <w:pPr>
      <w:keepNext/>
      <w:spacing w:before="240" w:after="60"/>
      <w:outlineLvl w:val="1"/>
    </w:pPr>
    <w:rPr>
      <w:rFonts w:ascii="Trebuchet MS" w:eastAsia="Times New Roman" w:hAnsi="Trebuchet MS" w:cs="Arial"/>
      <w:b/>
      <w:bCs/>
      <w:iCs/>
      <w:szCs w:val="28"/>
      <w:lang w:eastAsia="nl-NL"/>
    </w:rPr>
  </w:style>
  <w:style w:type="paragraph" w:styleId="Kop3">
    <w:name w:val="heading 3"/>
    <w:basedOn w:val="Standaard"/>
    <w:next w:val="Standaard"/>
    <w:link w:val="Kop3Char"/>
    <w:qFormat/>
    <w:rsid w:val="00706BDF"/>
    <w:pPr>
      <w:keepNext/>
      <w:spacing w:before="240" w:after="60"/>
      <w:outlineLvl w:val="2"/>
    </w:pPr>
    <w:rPr>
      <w:rFonts w:ascii="Trebuchet MS" w:eastAsia="Times New Roman" w:hAnsi="Trebuchet MS" w:cs="Arial"/>
      <w:b/>
      <w:bCs/>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ascii="Trebuchet MS" w:eastAsia="Times New Roman" w:hAnsi="Trebuchet MS" w:cs="Arial"/>
      <w:szCs w:val="20"/>
      <w:lang w:eastAsia="nl-NL"/>
    </w:rPr>
  </w:style>
  <w:style w:type="paragraph" w:customStyle="1" w:styleId="Barcodecorsa">
    <w:name w:val="Barcode corsa"/>
    <w:basedOn w:val="Standaard"/>
    <w:rsid w:val="00706BDF"/>
    <w:rPr>
      <w:rFonts w:ascii="3 of 9 Barcode" w:eastAsia="Times New Roman" w:hAnsi="3 of 9 Barcode"/>
      <w:sz w:val="36"/>
      <w:szCs w:val="24"/>
      <w:lang w:eastAsia="nl-NL"/>
    </w:rPr>
  </w:style>
  <w:style w:type="paragraph" w:customStyle="1" w:styleId="Briefvoettekst">
    <w:name w:val="Brief voettekst"/>
    <w:basedOn w:val="Standaard"/>
    <w:autoRedefine/>
    <w:rsid w:val="00706BDF"/>
    <w:rPr>
      <w:rFonts w:ascii="Trebuchet MS" w:eastAsia="Times New Roman" w:hAnsi="Trebuchet MS"/>
      <w:sz w:val="16"/>
      <w:szCs w:val="24"/>
      <w:lang w:eastAsia="nl-NL"/>
    </w:rPr>
  </w:style>
  <w:style w:type="paragraph" w:customStyle="1" w:styleId="BriefGEMEENTEWYMBRITS">
    <w:name w:val="Brief GEMEENTE WYMBRITS"/>
    <w:basedOn w:val="Standaard"/>
    <w:autoRedefine/>
    <w:rsid w:val="00706BDF"/>
    <w:pPr>
      <w:jc w:val="right"/>
    </w:pPr>
    <w:rPr>
      <w:rFonts w:ascii="Trebuchet MS" w:eastAsia="Times New Roman" w:hAnsi="Trebuchet MS" w:cs="Arial"/>
      <w:caps/>
      <w:sz w:val="36"/>
      <w:szCs w:val="24"/>
      <w:lang w:eastAsia="nl-NL"/>
    </w:rPr>
  </w:style>
  <w:style w:type="paragraph" w:styleId="Koptekst">
    <w:name w:val="header"/>
    <w:basedOn w:val="Standaard"/>
    <w:link w:val="KoptekstChar"/>
    <w:rsid w:val="00706BDF"/>
    <w:pPr>
      <w:tabs>
        <w:tab w:val="center" w:pos="4536"/>
        <w:tab w:val="right" w:pos="9072"/>
      </w:tabs>
    </w:pPr>
    <w:rPr>
      <w:rFonts w:ascii="Trebuchet MS" w:eastAsia="Times New Roman" w:hAnsi="Trebuchet MS"/>
      <w:szCs w:val="24"/>
      <w:lang w:eastAsia="nl-NL"/>
    </w:r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rsid w:val="00706BDF"/>
    <w:pPr>
      <w:tabs>
        <w:tab w:val="center" w:pos="4536"/>
        <w:tab w:val="right" w:pos="9072"/>
      </w:tabs>
    </w:pPr>
    <w:rPr>
      <w:rFonts w:ascii="Trebuchet MS" w:eastAsia="Times New Roman" w:hAnsi="Trebuchet MS"/>
      <w:sz w:val="16"/>
      <w:szCs w:val="24"/>
      <w:lang w:eastAsia="nl-NL"/>
    </w:rPr>
  </w:style>
  <w:style w:type="character" w:customStyle="1" w:styleId="VoettekstChar">
    <w:name w:val="Voettekst Char"/>
    <w:link w:val="Voettekst"/>
    <w:rsid w:val="00D0072E"/>
    <w:rPr>
      <w:rFonts w:ascii="Trebuchet MS" w:hAnsi="Trebuchet MS"/>
      <w:sz w:val="16"/>
      <w:szCs w:val="24"/>
    </w:rPr>
  </w:style>
  <w:style w:type="paragraph" w:customStyle="1" w:styleId="Kopformulier">
    <w:name w:val="Kop formulier"/>
    <w:basedOn w:val="Standaard"/>
    <w:autoRedefine/>
    <w:rsid w:val="00706BDF"/>
    <w:pPr>
      <w:jc w:val="center"/>
    </w:pPr>
    <w:rPr>
      <w:rFonts w:ascii="Trebuchet MS" w:eastAsia="Times New Roman" w:hAnsi="Trebuchet MS"/>
      <w:b/>
      <w:sz w:val="28"/>
      <w:szCs w:val="24"/>
      <w:lang w:eastAsia="nl-NL"/>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rFonts w:ascii="Trebuchet MS" w:eastAsia="Times New Roman" w:hAnsi="Trebuchet MS"/>
      <w:b/>
      <w:sz w:val="28"/>
      <w:szCs w:val="24"/>
      <w:lang w:eastAsia="nl-NL"/>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rPr>
      <w:rFonts w:ascii="Trebuchet MS" w:eastAsia="Times New Roman" w:hAnsi="Trebuchet MS"/>
      <w:szCs w:val="24"/>
      <w:lang w:eastAsia="nl-NL"/>
    </w:rPr>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A160EC"/>
    <w:pPr>
      <w:ind w:left="720"/>
      <w:contextualSpacing/>
    </w:pPr>
  </w:style>
  <w:style w:type="paragraph" w:styleId="Ballontekst">
    <w:name w:val="Balloon Text"/>
    <w:basedOn w:val="Standaard"/>
    <w:link w:val="BallontekstChar"/>
    <w:uiPriority w:val="99"/>
    <w:semiHidden/>
    <w:unhideWhenUsed/>
    <w:rsid w:val="00CD6DF6"/>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DF6"/>
    <w:rPr>
      <w:rFonts w:ascii="Tahoma" w:eastAsia="Calibri" w:hAnsi="Tahoma" w:cs="Tahoma"/>
      <w:sz w:val="16"/>
      <w:szCs w:val="16"/>
      <w:lang w:eastAsia="en-US"/>
    </w:rPr>
  </w:style>
  <w:style w:type="paragraph" w:styleId="Geenafstand">
    <w:name w:val="No Spacing"/>
    <w:uiPriority w:val="1"/>
    <w:qFormat/>
    <w:rsid w:val="00B05863"/>
    <w:rPr>
      <w:rFonts w:ascii="Trebuchet MS" w:hAnsi="Trebuchet M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7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BER\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Template>
  <TotalTime>1</TotalTime>
  <Pages>2</Pages>
  <Words>356</Words>
  <Characters>2322</Characters>
  <Application>Microsoft Office Word</Application>
  <DocSecurity>0</DocSecurity>
  <Lines>96</Lines>
  <Paragraphs>63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Tilly Berkenbosch</dc:creator>
  <cp:lastModifiedBy>Douwe Sibma</cp:lastModifiedBy>
  <cp:revision>2</cp:revision>
  <cp:lastPrinted>2020-08-21T12:46:00Z</cp:lastPrinted>
  <dcterms:created xsi:type="dcterms:W3CDTF">2022-10-17T18:21:00Z</dcterms:created>
  <dcterms:modified xsi:type="dcterms:W3CDTF">2022-10-17T18:21:00Z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