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AA82" w14:textId="77777777" w:rsidR="006116EC" w:rsidRDefault="003007C6" w:rsidP="006116EC">
      <w:pPr>
        <w:pStyle w:val="Kop5"/>
        <w:rPr>
          <w:sz w:val="28"/>
          <w:szCs w:val="28"/>
        </w:rPr>
      </w:pPr>
      <w:r w:rsidRPr="006116EC">
        <w:rPr>
          <w:sz w:val="28"/>
          <w:szCs w:val="28"/>
        </w:rPr>
        <w:t>Proces-verbaal</w:t>
      </w:r>
      <w:r w:rsidR="006116EC" w:rsidRPr="006116EC">
        <w:rPr>
          <w:sz w:val="28"/>
          <w:szCs w:val="28"/>
        </w:rPr>
        <w:t xml:space="preserve"> van </w:t>
      </w:r>
      <w:r w:rsidR="00A655D5">
        <w:rPr>
          <w:sz w:val="28"/>
          <w:szCs w:val="28"/>
        </w:rPr>
        <w:t xml:space="preserve">bezoek </w:t>
      </w:r>
      <w:r w:rsidR="00E26D0A">
        <w:rPr>
          <w:sz w:val="28"/>
          <w:szCs w:val="28"/>
        </w:rPr>
        <w:t>van de</w:t>
      </w:r>
      <w:r w:rsidR="00A655D5">
        <w:rPr>
          <w:sz w:val="28"/>
          <w:szCs w:val="28"/>
        </w:rPr>
        <w:t xml:space="preserve"> locatie</w:t>
      </w:r>
    </w:p>
    <w:p w14:paraId="15E6AA83" w14:textId="77777777" w:rsidR="00E26D0A" w:rsidRPr="00E26D0A" w:rsidRDefault="00E26D0A" w:rsidP="00E26D0A">
      <w:pPr>
        <w:pStyle w:val="Kop5"/>
        <w:rPr>
          <w:sz w:val="28"/>
          <w:szCs w:val="28"/>
        </w:rPr>
      </w:pPr>
      <w:r>
        <w:rPr>
          <w:sz w:val="28"/>
          <w:szCs w:val="28"/>
        </w:rPr>
        <w:t>i</w:t>
      </w:r>
      <w:r w:rsidRPr="00E26D0A">
        <w:rPr>
          <w:sz w:val="28"/>
          <w:szCs w:val="28"/>
        </w:rPr>
        <w:t>nschrijvingsfase</w:t>
      </w:r>
    </w:p>
    <w:p w14:paraId="15E6AA84" w14:textId="77777777" w:rsidR="006116EC" w:rsidRDefault="006116EC" w:rsidP="006116EC">
      <w:pPr>
        <w:rPr>
          <w:rFonts w:ascii="Verdana" w:hAnsi="Verdana"/>
          <w:sz w:val="18"/>
        </w:rPr>
      </w:pPr>
    </w:p>
    <w:p w14:paraId="15E6AA85" w14:textId="77777777" w:rsidR="006116EC" w:rsidRDefault="006116EC" w:rsidP="006116EC">
      <w:pPr>
        <w:rPr>
          <w:rFonts w:ascii="Verdana" w:hAnsi="Verdana"/>
          <w:sz w:val="18"/>
        </w:rPr>
      </w:pPr>
    </w:p>
    <w:tbl>
      <w:tblPr>
        <w:tblW w:w="999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1"/>
        <w:gridCol w:w="7382"/>
      </w:tblGrid>
      <w:tr w:rsidR="00B53DA1" w14:paraId="15E6AA88" w14:textId="77777777" w:rsidTr="00B53DA1">
        <w:trPr>
          <w:cantSplit/>
          <w:trHeight w:val="284"/>
        </w:trPr>
        <w:tc>
          <w:tcPr>
            <w:tcW w:w="2611" w:type="dxa"/>
            <w:vAlign w:val="center"/>
          </w:tcPr>
          <w:p w14:paraId="15E6AA86" w14:textId="77777777" w:rsidR="00B53DA1" w:rsidRDefault="00B53DA1" w:rsidP="000A4696">
            <w:pPr>
              <w:rPr>
                <w:rFonts w:ascii="Verdana" w:hAnsi="Verdana"/>
                <w:sz w:val="18"/>
                <w:lang w:val="fr-FR"/>
              </w:rPr>
            </w:pPr>
            <w:r w:rsidRPr="003007C6">
              <w:rPr>
                <w:rFonts w:ascii="Verdana" w:hAnsi="Verdana" w:cs="Arial"/>
                <w:i/>
                <w:iCs/>
                <w:sz w:val="18"/>
              </w:rPr>
              <w:t>Adres en</w:t>
            </w:r>
            <w:r>
              <w:rPr>
                <w:rFonts w:ascii="Verdana" w:hAnsi="Verdana" w:cs="Arial"/>
                <w:i/>
                <w:iCs/>
                <w:sz w:val="18"/>
              </w:rPr>
              <w:t xml:space="preserve"> plaats</w:t>
            </w:r>
            <w:r>
              <w:rPr>
                <w:rFonts w:ascii="Verdana" w:hAnsi="Verdana" w:cs="Arial"/>
                <w:i/>
                <w:iCs/>
                <w:sz w:val="18"/>
                <w:lang w:val="fr-FR"/>
              </w:rPr>
              <w:t>:</w:t>
            </w:r>
          </w:p>
        </w:tc>
        <w:tc>
          <w:tcPr>
            <w:tcW w:w="7382" w:type="dxa"/>
            <w:vAlign w:val="center"/>
          </w:tcPr>
          <w:p w14:paraId="15E6AA87" w14:textId="5E9025D5" w:rsidR="00B53DA1" w:rsidRDefault="00B53DA1" w:rsidP="000A4696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PVBLI_Adresobject"/>
                  <w:enabled/>
                  <w:calcOnExit w:val="0"/>
                  <w:textInput/>
                </w:ffData>
              </w:fldChar>
            </w:r>
            <w:bookmarkStart w:id="0" w:name="PVBLI_Adresobject"/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 w:rsidR="00DE1FEF">
              <w:rPr>
                <w:rFonts w:ascii="Verdana" w:hAnsi="Verdana"/>
                <w:noProof/>
                <w:sz w:val="18"/>
              </w:rPr>
              <w:t>Casco gebouw 1, Nieuwe Haven te Den Helder</w:t>
            </w:r>
            <w:r>
              <w:rPr>
                <w:rFonts w:ascii="Verdana" w:hAnsi="Verdana"/>
                <w:sz w:val="18"/>
              </w:rPr>
              <w:fldChar w:fldCharType="end"/>
            </w:r>
            <w:bookmarkEnd w:id="0"/>
          </w:p>
        </w:tc>
      </w:tr>
      <w:tr w:rsidR="006116EC" w14:paraId="15E6AA8B" w14:textId="77777777" w:rsidTr="00B53DA1">
        <w:trPr>
          <w:trHeight w:val="284"/>
        </w:trPr>
        <w:tc>
          <w:tcPr>
            <w:tcW w:w="2611" w:type="dxa"/>
            <w:vAlign w:val="center"/>
          </w:tcPr>
          <w:p w14:paraId="15E6AA89" w14:textId="77777777" w:rsidR="006116EC" w:rsidRDefault="006116EC" w:rsidP="00E26D0A">
            <w:pPr>
              <w:pStyle w:val="Kop3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i/>
                <w:iCs/>
                <w:sz w:val="18"/>
              </w:rPr>
              <w:t>Projectnaam:</w:t>
            </w:r>
          </w:p>
        </w:tc>
        <w:tc>
          <w:tcPr>
            <w:tcW w:w="7382" w:type="dxa"/>
            <w:vAlign w:val="center"/>
          </w:tcPr>
          <w:p w14:paraId="15E6AA8A" w14:textId="1E442639" w:rsidR="006116EC" w:rsidRDefault="009A6D90" w:rsidP="00E26D0A">
            <w:pPr>
              <w:pStyle w:val="Kop3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fldChar w:fldCharType="begin">
                <w:ffData>
                  <w:name w:val="PVBLI_Projectnaam"/>
                  <w:enabled/>
                  <w:calcOnExit w:val="0"/>
                  <w:textInput/>
                </w:ffData>
              </w:fldChar>
            </w:r>
            <w:bookmarkStart w:id="1" w:name="PVBLI_Projectnaam"/>
            <w:r w:rsidR="00E26D0A">
              <w:rPr>
                <w:b w:val="0"/>
                <w:bCs w:val="0"/>
                <w:sz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</w:rPr>
            </w:r>
            <w:r>
              <w:rPr>
                <w:b w:val="0"/>
                <w:bCs w:val="0"/>
                <w:sz w:val="18"/>
              </w:rPr>
              <w:fldChar w:fldCharType="separate"/>
            </w:r>
            <w:r w:rsidR="00DE1FEF">
              <w:rPr>
                <w:b w:val="0"/>
                <w:bCs w:val="0"/>
                <w:noProof/>
                <w:sz w:val="18"/>
              </w:rPr>
              <w:t xml:space="preserve">22014 </w:t>
            </w:r>
            <w:r w:rsidR="00DE1FEF" w:rsidRPr="00DE1FEF">
              <w:rPr>
                <w:b w:val="0"/>
                <w:bCs w:val="0"/>
                <w:noProof/>
                <w:sz w:val="18"/>
              </w:rPr>
              <w:t>dakrenovatie 14B03-D170 Casco 1 te Den Helder</w:t>
            </w:r>
            <w:r>
              <w:rPr>
                <w:b w:val="0"/>
                <w:bCs w:val="0"/>
                <w:sz w:val="18"/>
              </w:rPr>
              <w:fldChar w:fldCharType="end"/>
            </w:r>
            <w:bookmarkEnd w:id="1"/>
          </w:p>
        </w:tc>
      </w:tr>
      <w:tr w:rsidR="00B53DA1" w14:paraId="15E6AA8E" w14:textId="77777777" w:rsidTr="00B53DA1">
        <w:trPr>
          <w:trHeight w:val="284"/>
        </w:trPr>
        <w:tc>
          <w:tcPr>
            <w:tcW w:w="2611" w:type="dxa"/>
            <w:vAlign w:val="center"/>
          </w:tcPr>
          <w:p w14:paraId="15E6AA8C" w14:textId="77777777" w:rsidR="00B53DA1" w:rsidRDefault="00B53DA1" w:rsidP="00E20741">
            <w:pPr>
              <w:pStyle w:val="Kop3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i/>
                <w:iCs/>
                <w:sz w:val="18"/>
              </w:rPr>
              <w:t>Projectnummer:</w:t>
            </w:r>
          </w:p>
        </w:tc>
        <w:tc>
          <w:tcPr>
            <w:tcW w:w="7382" w:type="dxa"/>
            <w:vAlign w:val="center"/>
          </w:tcPr>
          <w:p w14:paraId="15E6AA8D" w14:textId="3DB0A87C" w:rsidR="00B53DA1" w:rsidRDefault="00B53DA1" w:rsidP="00E20741">
            <w:pPr>
              <w:pStyle w:val="Kop3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fldChar w:fldCharType="begin">
                <w:ffData>
                  <w:name w:val="PVBLI_Projectnr"/>
                  <w:enabled/>
                  <w:calcOnExit w:val="0"/>
                  <w:textInput/>
                </w:ffData>
              </w:fldChar>
            </w:r>
            <w:bookmarkStart w:id="2" w:name="PVBLI_Projectnr"/>
            <w:r>
              <w:rPr>
                <w:b w:val="0"/>
                <w:bCs w:val="0"/>
                <w:sz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</w:rPr>
            </w:r>
            <w:r>
              <w:rPr>
                <w:b w:val="0"/>
                <w:bCs w:val="0"/>
                <w:sz w:val="18"/>
              </w:rPr>
              <w:fldChar w:fldCharType="separate"/>
            </w:r>
            <w:r w:rsidR="00DE1FEF">
              <w:rPr>
                <w:b w:val="0"/>
                <w:bCs w:val="0"/>
                <w:noProof/>
                <w:sz w:val="18"/>
              </w:rPr>
              <w:t>22014</w:t>
            </w:r>
            <w:r>
              <w:rPr>
                <w:b w:val="0"/>
                <w:bCs w:val="0"/>
                <w:sz w:val="18"/>
              </w:rPr>
              <w:fldChar w:fldCharType="end"/>
            </w:r>
            <w:bookmarkEnd w:id="2"/>
          </w:p>
        </w:tc>
      </w:tr>
      <w:tr w:rsidR="00B53DA1" w14:paraId="15E6AA91" w14:textId="77777777" w:rsidTr="00B53DA1">
        <w:trPr>
          <w:trHeight w:val="284"/>
        </w:trPr>
        <w:tc>
          <w:tcPr>
            <w:tcW w:w="2611" w:type="dxa"/>
            <w:vAlign w:val="center"/>
          </w:tcPr>
          <w:p w14:paraId="15E6AA8F" w14:textId="77777777" w:rsidR="00B53DA1" w:rsidRDefault="00B53DA1" w:rsidP="00373A0C">
            <w:pPr>
              <w:pStyle w:val="Kop3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i/>
                <w:iCs/>
                <w:sz w:val="18"/>
              </w:rPr>
              <w:t>Opdracht/werkzaamheden:</w:t>
            </w:r>
          </w:p>
        </w:tc>
        <w:tc>
          <w:tcPr>
            <w:tcW w:w="7382" w:type="dxa"/>
            <w:vAlign w:val="center"/>
          </w:tcPr>
          <w:p w14:paraId="15E6AA90" w14:textId="189DF34F" w:rsidR="00B53DA1" w:rsidRDefault="00B53DA1" w:rsidP="00373A0C">
            <w:pPr>
              <w:pStyle w:val="Kop3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fldChar w:fldCharType="begin">
                <w:ffData>
                  <w:name w:val="PVBLI_Opdrachtsoort"/>
                  <w:enabled/>
                  <w:calcOnExit w:val="0"/>
                  <w:textInput/>
                </w:ffData>
              </w:fldChar>
            </w:r>
            <w:bookmarkStart w:id="3" w:name="PVBLI_Opdrachtsoort"/>
            <w:r>
              <w:rPr>
                <w:b w:val="0"/>
                <w:bCs w:val="0"/>
                <w:sz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</w:rPr>
            </w:r>
            <w:r>
              <w:rPr>
                <w:b w:val="0"/>
                <w:bCs w:val="0"/>
                <w:sz w:val="18"/>
              </w:rPr>
              <w:fldChar w:fldCharType="separate"/>
            </w:r>
            <w:r w:rsidR="00DE1FEF">
              <w:rPr>
                <w:b w:val="0"/>
                <w:bCs w:val="0"/>
                <w:noProof/>
                <w:sz w:val="18"/>
              </w:rPr>
              <w:t>Vervangen isolatie, dakbedekking en lichtstraten</w:t>
            </w:r>
            <w:r>
              <w:rPr>
                <w:b w:val="0"/>
                <w:bCs w:val="0"/>
                <w:sz w:val="18"/>
              </w:rPr>
              <w:fldChar w:fldCharType="end"/>
            </w:r>
            <w:bookmarkEnd w:id="3"/>
          </w:p>
        </w:tc>
      </w:tr>
    </w:tbl>
    <w:p w14:paraId="15E6AA92" w14:textId="77777777" w:rsidR="006116EC" w:rsidRDefault="006116EC" w:rsidP="006116EC">
      <w:pPr>
        <w:rPr>
          <w:rFonts w:ascii="Verdana" w:hAnsi="Verdana"/>
          <w:sz w:val="18"/>
        </w:rPr>
      </w:pPr>
    </w:p>
    <w:p w14:paraId="15E6AA93" w14:textId="0414DB47" w:rsidR="008F6132" w:rsidRDefault="006116EC" w:rsidP="006116EC">
      <w:pPr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 xml:space="preserve">Op </w:t>
      </w:r>
      <w:r w:rsidR="009A6D90">
        <w:rPr>
          <w:rFonts w:ascii="Verdana" w:hAnsi="Verdana" w:cs="Arial"/>
          <w:sz w:val="18"/>
        </w:rPr>
        <w:fldChar w:fldCharType="begin">
          <w:ffData>
            <w:name w:val="PVBLI_Datumbezoek"/>
            <w:enabled/>
            <w:calcOnExit w:val="0"/>
            <w:textInput>
              <w:default w:val="datum"/>
            </w:textInput>
          </w:ffData>
        </w:fldChar>
      </w:r>
      <w:bookmarkStart w:id="4" w:name="PVBLI_Datumbezoek"/>
      <w:r w:rsidR="00006489">
        <w:rPr>
          <w:rFonts w:ascii="Verdana" w:hAnsi="Verdana" w:cs="Arial"/>
          <w:sz w:val="18"/>
        </w:rPr>
        <w:instrText xml:space="preserve"> FORMTEXT </w:instrText>
      </w:r>
      <w:r w:rsidR="009A6D90">
        <w:rPr>
          <w:rFonts w:ascii="Verdana" w:hAnsi="Verdana" w:cs="Arial"/>
          <w:sz w:val="18"/>
        </w:rPr>
      </w:r>
      <w:r w:rsidR="009A6D90">
        <w:rPr>
          <w:rFonts w:ascii="Verdana" w:hAnsi="Verdana" w:cs="Arial"/>
          <w:sz w:val="18"/>
        </w:rPr>
        <w:fldChar w:fldCharType="separate"/>
      </w:r>
      <w:r w:rsidR="00DE1FEF">
        <w:rPr>
          <w:rFonts w:ascii="Verdana" w:hAnsi="Verdana" w:cs="Arial"/>
          <w:sz w:val="18"/>
        </w:rPr>
        <w:t>10 oktober 2022</w:t>
      </w:r>
      <w:r w:rsidR="009A6D90">
        <w:rPr>
          <w:rFonts w:ascii="Verdana" w:hAnsi="Verdana" w:cs="Arial"/>
          <w:sz w:val="18"/>
        </w:rPr>
        <w:fldChar w:fldCharType="end"/>
      </w:r>
      <w:bookmarkEnd w:id="4"/>
      <w:r>
        <w:rPr>
          <w:rFonts w:ascii="Verdana" w:hAnsi="Verdana" w:cs="Arial"/>
          <w:sz w:val="18"/>
        </w:rPr>
        <w:t xml:space="preserve"> om </w:t>
      </w:r>
      <w:r w:rsidR="009A6D90">
        <w:rPr>
          <w:rFonts w:ascii="Verdana" w:hAnsi="Verdana" w:cs="Arial"/>
          <w:sz w:val="18"/>
        </w:rPr>
        <w:fldChar w:fldCharType="begin">
          <w:ffData>
            <w:name w:val="PVBLI_Tijdbezoek"/>
            <w:enabled/>
            <w:calcOnExit w:val="0"/>
            <w:textInput>
              <w:default w:val="tijd"/>
            </w:textInput>
          </w:ffData>
        </w:fldChar>
      </w:r>
      <w:bookmarkStart w:id="5" w:name="PVBLI_Tijdbezoek"/>
      <w:r w:rsidR="00006489">
        <w:rPr>
          <w:rFonts w:ascii="Verdana" w:hAnsi="Verdana" w:cs="Arial"/>
          <w:sz w:val="18"/>
        </w:rPr>
        <w:instrText xml:space="preserve"> FORMTEXT </w:instrText>
      </w:r>
      <w:r w:rsidR="009A6D90">
        <w:rPr>
          <w:rFonts w:ascii="Verdana" w:hAnsi="Verdana" w:cs="Arial"/>
          <w:sz w:val="18"/>
        </w:rPr>
      </w:r>
      <w:r w:rsidR="009A6D90">
        <w:rPr>
          <w:rFonts w:ascii="Verdana" w:hAnsi="Verdana" w:cs="Arial"/>
          <w:sz w:val="18"/>
        </w:rPr>
        <w:fldChar w:fldCharType="separate"/>
      </w:r>
      <w:r w:rsidR="00DE1FEF">
        <w:rPr>
          <w:rFonts w:ascii="Verdana" w:hAnsi="Verdana" w:cs="Arial"/>
          <w:sz w:val="18"/>
        </w:rPr>
        <w:t>10:00 uur</w:t>
      </w:r>
      <w:r w:rsidR="009A6D90">
        <w:rPr>
          <w:rFonts w:ascii="Verdana" w:hAnsi="Verdana" w:cs="Arial"/>
          <w:sz w:val="18"/>
        </w:rPr>
        <w:fldChar w:fldCharType="end"/>
      </w:r>
      <w:bookmarkEnd w:id="5"/>
      <w:r>
        <w:rPr>
          <w:rFonts w:ascii="Verdana" w:hAnsi="Verdana" w:cs="Arial"/>
          <w:sz w:val="18"/>
        </w:rPr>
        <w:t xml:space="preserve"> </w:t>
      </w:r>
      <w:r w:rsidR="00E26D0A">
        <w:rPr>
          <w:rFonts w:ascii="Verdana" w:hAnsi="Verdana" w:cs="Arial"/>
          <w:sz w:val="18"/>
        </w:rPr>
        <w:t xml:space="preserve">te </w:t>
      </w:r>
      <w:r w:rsidR="009A6D90">
        <w:rPr>
          <w:rFonts w:ascii="Verdana" w:hAnsi="Verdana" w:cs="Arial"/>
          <w:sz w:val="18"/>
        </w:rPr>
        <w:fldChar w:fldCharType="begin">
          <w:ffData>
            <w:name w:val="PVBLI_Plaatsbezoek"/>
            <w:enabled/>
            <w:calcOnExit w:val="0"/>
            <w:textInput>
              <w:default w:val="plaats"/>
            </w:textInput>
          </w:ffData>
        </w:fldChar>
      </w:r>
      <w:bookmarkStart w:id="6" w:name="PVBLI_Plaatsbezoek"/>
      <w:r w:rsidR="00006489">
        <w:rPr>
          <w:rFonts w:ascii="Verdana" w:hAnsi="Verdana" w:cs="Arial"/>
          <w:sz w:val="18"/>
        </w:rPr>
        <w:instrText xml:space="preserve"> FORMTEXT </w:instrText>
      </w:r>
      <w:r w:rsidR="009A6D90">
        <w:rPr>
          <w:rFonts w:ascii="Verdana" w:hAnsi="Verdana" w:cs="Arial"/>
          <w:sz w:val="18"/>
        </w:rPr>
      </w:r>
      <w:r w:rsidR="009A6D90">
        <w:rPr>
          <w:rFonts w:ascii="Verdana" w:hAnsi="Verdana" w:cs="Arial"/>
          <w:sz w:val="18"/>
        </w:rPr>
        <w:fldChar w:fldCharType="separate"/>
      </w:r>
      <w:r w:rsidR="00DE1FEF">
        <w:rPr>
          <w:rFonts w:ascii="Verdana" w:hAnsi="Verdana" w:cs="Arial"/>
          <w:sz w:val="18"/>
        </w:rPr>
        <w:t>Den Helder</w:t>
      </w:r>
      <w:r w:rsidR="009A6D90">
        <w:rPr>
          <w:rFonts w:ascii="Verdana" w:hAnsi="Verdana" w:cs="Arial"/>
          <w:sz w:val="18"/>
        </w:rPr>
        <w:fldChar w:fldCharType="end"/>
      </w:r>
      <w:bookmarkEnd w:id="6"/>
      <w:r w:rsidR="00E26D0A">
        <w:rPr>
          <w:rFonts w:ascii="Verdana" w:hAnsi="Verdana" w:cs="Arial"/>
          <w:sz w:val="18"/>
        </w:rPr>
        <w:t xml:space="preserve"> </w:t>
      </w:r>
      <w:r w:rsidR="00230055">
        <w:rPr>
          <w:rFonts w:ascii="Verdana" w:hAnsi="Verdana" w:cs="Arial"/>
          <w:sz w:val="18"/>
        </w:rPr>
        <w:t>heef</w:t>
      </w:r>
      <w:r w:rsidR="008F6132">
        <w:rPr>
          <w:rFonts w:ascii="Verdana" w:hAnsi="Verdana" w:cs="Arial"/>
          <w:sz w:val="18"/>
        </w:rPr>
        <w:t xml:space="preserve">t ten behoeve van de hierboven aangeduide opdracht bezoek van de locatie plaatsgevonden.  </w:t>
      </w:r>
      <w:r w:rsidR="00B53DA1">
        <w:rPr>
          <w:rFonts w:ascii="Verdana" w:hAnsi="Verdana" w:cs="Arial"/>
          <w:sz w:val="18"/>
        </w:rPr>
        <w:t xml:space="preserve">De volgende onderdelen zijn bezichtigd: </w:t>
      </w:r>
      <w:r w:rsidR="00B53DA1" w:rsidRPr="00B53DA1">
        <w:rPr>
          <w:rFonts w:ascii="Verdana" w:hAnsi="Verdana" w:cs="Arial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53DA1" w:rsidRPr="00B53DA1">
        <w:rPr>
          <w:rFonts w:ascii="Verdana" w:hAnsi="Verdana" w:cs="Arial"/>
          <w:sz w:val="18"/>
        </w:rPr>
        <w:instrText xml:space="preserve"> FORMTEXT </w:instrText>
      </w:r>
      <w:r w:rsidR="00B53DA1" w:rsidRPr="00B53DA1">
        <w:rPr>
          <w:rFonts w:ascii="Verdana" w:hAnsi="Verdana" w:cs="Arial"/>
          <w:sz w:val="18"/>
        </w:rPr>
      </w:r>
      <w:r w:rsidR="00B53DA1" w:rsidRPr="00B53DA1">
        <w:rPr>
          <w:rFonts w:ascii="Verdana" w:hAnsi="Verdana" w:cs="Arial"/>
          <w:sz w:val="18"/>
        </w:rPr>
        <w:fldChar w:fldCharType="separate"/>
      </w:r>
      <w:r w:rsidR="00DE1FEF">
        <w:rPr>
          <w:rFonts w:ascii="Verdana" w:hAnsi="Verdana" w:cs="Arial"/>
          <w:sz w:val="18"/>
        </w:rPr>
        <w:t>Casco gebouw 1</w:t>
      </w:r>
      <w:r w:rsidR="00B53DA1" w:rsidRPr="00B53DA1">
        <w:rPr>
          <w:rFonts w:ascii="Verdana" w:hAnsi="Verdana" w:cs="Arial"/>
          <w:sz w:val="18"/>
        </w:rPr>
        <w:fldChar w:fldCharType="end"/>
      </w:r>
      <w:r w:rsidR="00B53DA1">
        <w:rPr>
          <w:rFonts w:ascii="Verdana" w:hAnsi="Verdana" w:cs="Arial"/>
          <w:sz w:val="18"/>
        </w:rPr>
        <w:t>.</w:t>
      </w:r>
    </w:p>
    <w:p w14:paraId="15E6AA94" w14:textId="77777777" w:rsidR="008F6132" w:rsidRDefault="008F6132" w:rsidP="006116EC">
      <w:pPr>
        <w:rPr>
          <w:rFonts w:ascii="Verdana" w:hAnsi="Verdana" w:cs="Arial"/>
          <w:sz w:val="18"/>
        </w:rPr>
      </w:pPr>
    </w:p>
    <w:p w14:paraId="15E6AA95" w14:textId="77777777" w:rsidR="006116EC" w:rsidRDefault="006116EC" w:rsidP="006116EC">
      <w:pPr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>De volgende personen waren aanwezig:</w:t>
      </w:r>
    </w:p>
    <w:p w14:paraId="15E6AA96" w14:textId="77777777" w:rsidR="006116EC" w:rsidRDefault="006116EC" w:rsidP="006116EC">
      <w:pPr>
        <w:rPr>
          <w:rFonts w:ascii="Verdana" w:hAnsi="Verdana" w:cs="Arial"/>
          <w:sz w:val="18"/>
        </w:rPr>
      </w:pPr>
    </w:p>
    <w:tbl>
      <w:tblPr>
        <w:tblW w:w="995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0"/>
        <w:gridCol w:w="5881"/>
      </w:tblGrid>
      <w:tr w:rsidR="006116EC" w14:paraId="15E6AA99" w14:textId="77777777" w:rsidTr="003007C6">
        <w:trPr>
          <w:trHeight w:val="284"/>
        </w:trPr>
        <w:tc>
          <w:tcPr>
            <w:tcW w:w="40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6AA97" w14:textId="77777777" w:rsidR="006116EC" w:rsidRDefault="006116EC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Naam</w:t>
            </w:r>
          </w:p>
        </w:tc>
        <w:tc>
          <w:tcPr>
            <w:tcW w:w="58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6AA98" w14:textId="77777777" w:rsidR="006116EC" w:rsidRDefault="006116EC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Bedrijfsnaam</w:t>
            </w:r>
          </w:p>
        </w:tc>
      </w:tr>
      <w:tr w:rsidR="006116EC" w14:paraId="15E6AA9C" w14:textId="77777777" w:rsidTr="00230055">
        <w:trPr>
          <w:trHeight w:val="255"/>
        </w:trPr>
        <w:tc>
          <w:tcPr>
            <w:tcW w:w="40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9A" w14:textId="3F8FC6ED" w:rsidR="006116EC" w:rsidRDefault="003D1FF2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 xml:space="preserve">Edwin </w:t>
            </w:r>
            <w:proofErr w:type="spellStart"/>
            <w:r>
              <w:rPr>
                <w:rFonts w:ascii="Verdana" w:hAnsi="Verdana" w:cs="Arial"/>
                <w:sz w:val="18"/>
              </w:rPr>
              <w:t>Manshanden</w:t>
            </w:r>
            <w:proofErr w:type="spellEnd"/>
            <w:r>
              <w:rPr>
                <w:rFonts w:ascii="Verdana" w:hAnsi="Verdana" w:cs="Arial"/>
                <w:sz w:val="18"/>
              </w:rPr>
              <w:t xml:space="preserve"> </w:t>
            </w:r>
          </w:p>
        </w:tc>
        <w:tc>
          <w:tcPr>
            <w:tcW w:w="58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9B" w14:textId="0FBC3795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proofErr w:type="spellStart"/>
            <w:r>
              <w:rPr>
                <w:rFonts w:ascii="Verdana" w:hAnsi="Verdana" w:cs="Arial"/>
                <w:sz w:val="18"/>
              </w:rPr>
              <w:t>Carlebur</w:t>
            </w:r>
            <w:proofErr w:type="spellEnd"/>
          </w:p>
        </w:tc>
      </w:tr>
      <w:tr w:rsidR="006116EC" w14:paraId="15E6AA9F" w14:textId="77777777" w:rsidTr="00230055">
        <w:trPr>
          <w:trHeight w:val="255"/>
        </w:trPr>
        <w:tc>
          <w:tcPr>
            <w:tcW w:w="40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9D" w14:textId="6551CD40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 xml:space="preserve">Thomas </w:t>
            </w:r>
            <w:proofErr w:type="spellStart"/>
            <w:r>
              <w:rPr>
                <w:rFonts w:ascii="Verdana" w:hAnsi="Verdana" w:cs="Arial"/>
                <w:sz w:val="18"/>
              </w:rPr>
              <w:t>Carlebur</w:t>
            </w:r>
            <w:proofErr w:type="spellEnd"/>
          </w:p>
        </w:tc>
        <w:tc>
          <w:tcPr>
            <w:tcW w:w="58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9E" w14:textId="67DE5465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proofErr w:type="spellStart"/>
            <w:r>
              <w:rPr>
                <w:rFonts w:ascii="Verdana" w:hAnsi="Verdana" w:cs="Arial"/>
                <w:sz w:val="18"/>
              </w:rPr>
              <w:t>Carlebur</w:t>
            </w:r>
            <w:proofErr w:type="spellEnd"/>
          </w:p>
        </w:tc>
      </w:tr>
      <w:tr w:rsidR="006116EC" w14:paraId="15E6AAA2" w14:textId="77777777" w:rsidTr="00230055">
        <w:trPr>
          <w:trHeight w:val="255"/>
        </w:trPr>
        <w:tc>
          <w:tcPr>
            <w:tcW w:w="40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A0" w14:textId="1832C604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Patrick Spaan</w:t>
            </w:r>
          </w:p>
        </w:tc>
        <w:tc>
          <w:tcPr>
            <w:tcW w:w="58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A1" w14:textId="2A093DAC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Klomp BV</w:t>
            </w:r>
          </w:p>
        </w:tc>
      </w:tr>
      <w:tr w:rsidR="006116EC" w14:paraId="15E6AAA5" w14:textId="77777777" w:rsidTr="00230055">
        <w:trPr>
          <w:trHeight w:val="255"/>
        </w:trPr>
        <w:tc>
          <w:tcPr>
            <w:tcW w:w="40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A3" w14:textId="02B60475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Marinus Rietveld</w:t>
            </w:r>
          </w:p>
        </w:tc>
        <w:tc>
          <w:tcPr>
            <w:tcW w:w="58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A4" w14:textId="62B9972C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Klomp BV</w:t>
            </w:r>
          </w:p>
        </w:tc>
      </w:tr>
      <w:tr w:rsidR="006116EC" w14:paraId="15E6AAA8" w14:textId="77777777" w:rsidTr="00230055">
        <w:trPr>
          <w:trHeight w:val="255"/>
        </w:trPr>
        <w:tc>
          <w:tcPr>
            <w:tcW w:w="40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A6" w14:textId="0AD99A53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Auke van Zanten</w:t>
            </w:r>
          </w:p>
        </w:tc>
        <w:tc>
          <w:tcPr>
            <w:tcW w:w="58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A7" w14:textId="0D3DC1E9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 xml:space="preserve">Schadenberg </w:t>
            </w:r>
            <w:proofErr w:type="spellStart"/>
            <w:r>
              <w:rPr>
                <w:rFonts w:ascii="Verdana" w:hAnsi="Verdana" w:cs="Arial"/>
                <w:sz w:val="18"/>
              </w:rPr>
              <w:t>Dakwerken</w:t>
            </w:r>
            <w:proofErr w:type="spellEnd"/>
            <w:r>
              <w:rPr>
                <w:rFonts w:ascii="Verdana" w:hAnsi="Verdana" w:cs="Arial"/>
                <w:sz w:val="18"/>
              </w:rPr>
              <w:t xml:space="preserve"> B.V.</w:t>
            </w:r>
          </w:p>
        </w:tc>
      </w:tr>
      <w:tr w:rsidR="006116EC" w14:paraId="15E6AAAB" w14:textId="77777777" w:rsidTr="00230055">
        <w:trPr>
          <w:trHeight w:val="255"/>
        </w:trPr>
        <w:tc>
          <w:tcPr>
            <w:tcW w:w="40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A9" w14:textId="5C691374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proofErr w:type="spellStart"/>
            <w:r>
              <w:rPr>
                <w:rFonts w:ascii="Verdana" w:hAnsi="Verdana" w:cs="Arial"/>
                <w:sz w:val="18"/>
              </w:rPr>
              <w:t>Sjavatogor</w:t>
            </w:r>
            <w:proofErr w:type="spellEnd"/>
            <w:r>
              <w:rPr>
                <w:rFonts w:ascii="Verdana" w:hAnsi="Verdana" w:cs="Arial"/>
                <w:sz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</w:rPr>
              <w:t>Foulga</w:t>
            </w:r>
            <w:proofErr w:type="spellEnd"/>
          </w:p>
        </w:tc>
        <w:tc>
          <w:tcPr>
            <w:tcW w:w="58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AAAA" w14:textId="492FB458" w:rsidR="006116EC" w:rsidRDefault="00EA3EF7" w:rsidP="00E26D0A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 xml:space="preserve">Schadenberg </w:t>
            </w:r>
            <w:proofErr w:type="spellStart"/>
            <w:r>
              <w:rPr>
                <w:rFonts w:ascii="Verdana" w:hAnsi="Verdana" w:cs="Arial"/>
                <w:sz w:val="18"/>
              </w:rPr>
              <w:t>Dakwerken</w:t>
            </w:r>
            <w:proofErr w:type="spellEnd"/>
            <w:r>
              <w:rPr>
                <w:rFonts w:ascii="Verdana" w:hAnsi="Verdana" w:cs="Arial"/>
                <w:sz w:val="18"/>
              </w:rPr>
              <w:t xml:space="preserve"> B.V.</w:t>
            </w:r>
          </w:p>
        </w:tc>
      </w:tr>
    </w:tbl>
    <w:p w14:paraId="15E6AAC7" w14:textId="46268197" w:rsidR="006116EC" w:rsidRDefault="006116EC" w:rsidP="006116EC">
      <w:pPr>
        <w:rPr>
          <w:rFonts w:ascii="Verdana" w:hAnsi="Verdana" w:cs="Arial"/>
          <w:sz w:val="18"/>
        </w:rPr>
      </w:pPr>
    </w:p>
    <w:p w14:paraId="4E464DBA" w14:textId="77777777" w:rsidR="00EA3EF7" w:rsidRDefault="00EA3EF7" w:rsidP="006116EC">
      <w:pPr>
        <w:rPr>
          <w:rFonts w:ascii="Verdana" w:hAnsi="Verdana" w:cs="Arial"/>
          <w:sz w:val="18"/>
        </w:rPr>
      </w:pPr>
    </w:p>
    <w:p w14:paraId="544BAB60" w14:textId="68B91197" w:rsidR="003D1FF2" w:rsidRDefault="003D1FF2" w:rsidP="006116EC">
      <w:pPr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 xml:space="preserve">Tijdens de bezichtiging zijn verschillende zaken door de aanwezigen aan de orde gesteld, besloten is om hier in </w:t>
      </w:r>
      <w:r w:rsidR="00ED2046">
        <w:rPr>
          <w:rFonts w:ascii="Verdana" w:hAnsi="Verdana" w:cs="Arial"/>
          <w:sz w:val="18"/>
        </w:rPr>
        <w:t>een extra</w:t>
      </w:r>
      <w:r>
        <w:rPr>
          <w:rFonts w:ascii="Verdana" w:hAnsi="Verdana" w:cs="Arial"/>
          <w:sz w:val="18"/>
        </w:rPr>
        <w:t xml:space="preserve"> nota van </w:t>
      </w:r>
      <w:r w:rsidR="00ED2046">
        <w:rPr>
          <w:rFonts w:ascii="Verdana" w:hAnsi="Verdana" w:cs="Arial"/>
          <w:sz w:val="18"/>
        </w:rPr>
        <w:t>inlichtingen</w:t>
      </w:r>
      <w:r>
        <w:rPr>
          <w:rFonts w:ascii="Verdana" w:hAnsi="Verdana" w:cs="Arial"/>
          <w:sz w:val="18"/>
        </w:rPr>
        <w:t xml:space="preserve"> op te reageren.</w:t>
      </w:r>
      <w:r w:rsidR="00797196">
        <w:rPr>
          <w:rFonts w:ascii="Verdana" w:hAnsi="Verdana" w:cs="Arial"/>
          <w:sz w:val="18"/>
        </w:rPr>
        <w:t xml:space="preserve"> </w:t>
      </w:r>
      <w:r w:rsidR="00ED2046">
        <w:rPr>
          <w:rFonts w:ascii="Verdana" w:hAnsi="Verdana" w:cs="Arial"/>
          <w:sz w:val="18"/>
        </w:rPr>
        <w:t>Deze nota ontvangt u gelijktijdig met de proces verbaal van bezoek locatie. Mocht u vragen hebben n.a.v. deze nota van inlichtingen dan kunt u deze stellen via de vraag en antwoord module.</w:t>
      </w:r>
      <w:r>
        <w:rPr>
          <w:rFonts w:ascii="Verdana" w:hAnsi="Verdana" w:cs="Arial"/>
          <w:sz w:val="18"/>
        </w:rPr>
        <w:t xml:space="preserve"> </w:t>
      </w:r>
      <w:r w:rsidR="00081D0B">
        <w:rPr>
          <w:rFonts w:ascii="Verdana" w:hAnsi="Verdana" w:cs="Arial"/>
          <w:sz w:val="18"/>
        </w:rPr>
        <w:t>U kunt tot</w:t>
      </w:r>
      <w:r w:rsidR="00F62390">
        <w:rPr>
          <w:rFonts w:ascii="Verdana" w:hAnsi="Verdana" w:cs="Arial"/>
          <w:sz w:val="18"/>
        </w:rPr>
        <w:t xml:space="preserve"> vrijdag</w:t>
      </w:r>
      <w:r w:rsidR="00081D0B">
        <w:rPr>
          <w:rFonts w:ascii="Verdana" w:hAnsi="Verdana" w:cs="Arial"/>
          <w:sz w:val="18"/>
        </w:rPr>
        <w:t xml:space="preserve"> 21 oktober 2022 vragen stellen over deze aanbesteding via de vraag en antwoord module.</w:t>
      </w:r>
    </w:p>
    <w:p w14:paraId="218EC24B" w14:textId="77777777" w:rsidR="003D1FF2" w:rsidRDefault="003D1FF2" w:rsidP="006116EC">
      <w:pPr>
        <w:rPr>
          <w:rFonts w:ascii="Verdana" w:hAnsi="Verdana" w:cs="Arial"/>
          <w:sz w:val="18"/>
        </w:rPr>
      </w:pPr>
    </w:p>
    <w:p w14:paraId="15E6AAC8" w14:textId="2F4267E5" w:rsidR="006116EC" w:rsidRDefault="006116EC" w:rsidP="006116EC">
      <w:pPr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 xml:space="preserve">Opgemaakt op </w:t>
      </w:r>
      <w:r w:rsidR="003D1FF2">
        <w:rPr>
          <w:rFonts w:ascii="Verdana" w:hAnsi="Verdana" w:cs="Arial"/>
          <w:sz w:val="18"/>
        </w:rPr>
        <w:t xml:space="preserve">13-10-2022 </w:t>
      </w:r>
      <w:r>
        <w:rPr>
          <w:rFonts w:ascii="Verdana" w:hAnsi="Verdana" w:cs="Arial"/>
          <w:sz w:val="18"/>
        </w:rPr>
        <w:t>te</w:t>
      </w:r>
      <w:r w:rsidR="003D1FF2">
        <w:rPr>
          <w:rFonts w:ascii="Verdana" w:hAnsi="Verdana" w:cs="Arial"/>
          <w:sz w:val="18"/>
        </w:rPr>
        <w:t xml:space="preserve"> Utrecht</w:t>
      </w:r>
      <w:r>
        <w:rPr>
          <w:rFonts w:ascii="Verdana" w:hAnsi="Verdana" w:cs="Arial"/>
          <w:sz w:val="18"/>
        </w:rPr>
        <w:t xml:space="preserve">, </w:t>
      </w:r>
    </w:p>
    <w:p w14:paraId="15E6AAC9" w14:textId="1AD4CC42" w:rsidR="006116EC" w:rsidRDefault="003D1FF2" w:rsidP="006116EC">
      <w:pPr>
        <w:rPr>
          <w:rFonts w:ascii="Verdana" w:hAnsi="Verdana" w:cs="Arial"/>
          <w:sz w:val="18"/>
        </w:rPr>
      </w:pPr>
      <w:r>
        <w:rPr>
          <w:rFonts w:ascii="Verdana" w:hAnsi="Verdana" w:cs="Arial"/>
          <w:noProof/>
          <w:sz w:val="18"/>
        </w:rPr>
        <w:drawing>
          <wp:anchor distT="0" distB="0" distL="114300" distR="114300" simplePos="0" relativeHeight="251658240" behindDoc="0" locked="0" layoutInCell="1" allowOverlap="1" wp14:anchorId="533A239A" wp14:editId="70ACC2A9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143256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255" y="20965"/>
                <wp:lineTo x="21255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E6AACA" w14:textId="2EE824B4" w:rsidR="006116EC" w:rsidRDefault="006116EC" w:rsidP="006116EC">
      <w:pPr>
        <w:rPr>
          <w:rFonts w:ascii="Verdana" w:hAnsi="Verdana" w:cs="Arial"/>
          <w:sz w:val="18"/>
        </w:rPr>
      </w:pPr>
    </w:p>
    <w:p w14:paraId="15E6AACB" w14:textId="77777777" w:rsidR="003007C6" w:rsidRDefault="003007C6" w:rsidP="006116EC">
      <w:pPr>
        <w:rPr>
          <w:rFonts w:ascii="Verdana" w:hAnsi="Verdana" w:cs="Arial"/>
          <w:sz w:val="18"/>
        </w:rPr>
      </w:pPr>
    </w:p>
    <w:p w14:paraId="15E6AACC" w14:textId="77777777" w:rsidR="003007C6" w:rsidRDefault="003007C6" w:rsidP="006116EC">
      <w:pPr>
        <w:rPr>
          <w:rFonts w:ascii="Verdana" w:hAnsi="Verdana" w:cs="Arial"/>
          <w:sz w:val="18"/>
        </w:rPr>
      </w:pPr>
    </w:p>
    <w:p w14:paraId="15E6AACD" w14:textId="316C6382" w:rsidR="006116EC" w:rsidRPr="00B53DA1" w:rsidRDefault="006116EC" w:rsidP="006116EC">
      <w:pPr>
        <w:rPr>
          <w:rFonts w:ascii="Verdana" w:hAnsi="Verdana" w:cs="Arial"/>
          <w:i/>
          <w:color w:val="A6A6A6" w:themeColor="background1" w:themeShade="A6"/>
          <w:sz w:val="18"/>
        </w:rPr>
      </w:pPr>
    </w:p>
    <w:p w14:paraId="455B29D1" w14:textId="239AAEFF" w:rsidR="003D1FF2" w:rsidRDefault="003D1FF2">
      <w:r>
        <w:rPr>
          <w:rFonts w:ascii="Verdana" w:hAnsi="Verdana" w:cs="Arial"/>
          <w:sz w:val="18"/>
        </w:rPr>
        <w:t>Ruben Plugge. Inkoopadviseur Rijksvastgoedbedrijf</w:t>
      </w:r>
    </w:p>
    <w:sectPr w:rsidR="003D1FF2" w:rsidSect="00B53DA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073" w:right="424" w:bottom="1135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6AAD2" w14:textId="77777777" w:rsidR="00006489" w:rsidRDefault="00006489">
      <w:r>
        <w:separator/>
      </w:r>
    </w:p>
  </w:endnote>
  <w:endnote w:type="continuationSeparator" w:id="0">
    <w:p w14:paraId="15E6AAD3" w14:textId="77777777" w:rsidR="00006489" w:rsidRDefault="0000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AAE1" w14:textId="77777777" w:rsidR="00006489" w:rsidRDefault="00006489" w:rsidP="003007C6">
    <w:pPr>
      <w:pStyle w:val="Voettekst"/>
    </w:pPr>
    <w:bookmarkStart w:id="23" w:name="Rubricering_4"/>
    <w:bookmarkEnd w:id="23"/>
    <w:r>
      <w:tab/>
      <w:t xml:space="preserve">Pagina </w:t>
    </w:r>
    <w:r w:rsidR="009A6D90">
      <w:rPr>
        <w:noProof/>
      </w:rPr>
      <w:fldChar w:fldCharType="begin"/>
    </w:r>
    <w:r w:rsidR="006642EA">
      <w:rPr>
        <w:noProof/>
      </w:rPr>
      <w:instrText xml:space="preserve"> PAGE </w:instrText>
    </w:r>
    <w:r w:rsidR="009A6D90">
      <w:rPr>
        <w:noProof/>
      </w:rPr>
      <w:fldChar w:fldCharType="separate"/>
    </w:r>
    <w:r w:rsidR="00B53DA1">
      <w:rPr>
        <w:noProof/>
      </w:rPr>
      <w:t>2</w:t>
    </w:r>
    <w:r w:rsidR="009A6D90">
      <w:rPr>
        <w:noProof/>
      </w:rPr>
      <w:fldChar w:fldCharType="end"/>
    </w:r>
    <w:r>
      <w:t xml:space="preserve"> van </w:t>
    </w:r>
    <w:r w:rsidR="009A6D90">
      <w:rPr>
        <w:noProof/>
      </w:rPr>
      <w:fldChar w:fldCharType="begin"/>
    </w:r>
    <w:r w:rsidR="006642EA">
      <w:rPr>
        <w:noProof/>
      </w:rPr>
      <w:instrText xml:space="preserve"> NUMPAGES </w:instrText>
    </w:r>
    <w:r w:rsidR="009A6D90">
      <w:rPr>
        <w:noProof/>
      </w:rPr>
      <w:fldChar w:fldCharType="separate"/>
    </w:r>
    <w:r w:rsidR="00B53DA1">
      <w:rPr>
        <w:noProof/>
      </w:rPr>
      <w:t>2</w:t>
    </w:r>
    <w:r w:rsidR="009A6D9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AAF4" w14:textId="77777777" w:rsidR="00006489" w:rsidRDefault="00006489" w:rsidP="003007C6">
    <w:pPr>
      <w:pStyle w:val="Voettekst"/>
    </w:pPr>
    <w:bookmarkStart w:id="81" w:name="Rubricering_2"/>
    <w:bookmarkEnd w:id="81"/>
    <w:r>
      <w:tab/>
      <w:t xml:space="preserve">Pagina </w:t>
    </w:r>
    <w:r w:rsidR="009A6D90">
      <w:rPr>
        <w:noProof/>
      </w:rPr>
      <w:fldChar w:fldCharType="begin"/>
    </w:r>
    <w:r w:rsidR="006642EA">
      <w:rPr>
        <w:noProof/>
      </w:rPr>
      <w:instrText xml:space="preserve"> PAGE </w:instrText>
    </w:r>
    <w:r w:rsidR="009A6D90">
      <w:rPr>
        <w:noProof/>
      </w:rPr>
      <w:fldChar w:fldCharType="separate"/>
    </w:r>
    <w:r w:rsidR="00B53DA1">
      <w:rPr>
        <w:noProof/>
      </w:rPr>
      <w:t>1</w:t>
    </w:r>
    <w:r w:rsidR="009A6D90">
      <w:rPr>
        <w:noProof/>
      </w:rPr>
      <w:fldChar w:fldCharType="end"/>
    </w:r>
    <w:r>
      <w:t xml:space="preserve"> van </w:t>
    </w:r>
    <w:r w:rsidR="009A6D90">
      <w:rPr>
        <w:noProof/>
      </w:rPr>
      <w:fldChar w:fldCharType="begin"/>
    </w:r>
    <w:r w:rsidR="006642EA">
      <w:rPr>
        <w:noProof/>
      </w:rPr>
      <w:instrText xml:space="preserve"> NUMPAGES </w:instrText>
    </w:r>
    <w:r w:rsidR="009A6D90">
      <w:rPr>
        <w:noProof/>
      </w:rPr>
      <w:fldChar w:fldCharType="separate"/>
    </w:r>
    <w:r w:rsidR="00B53DA1">
      <w:rPr>
        <w:noProof/>
      </w:rPr>
      <w:t>1</w:t>
    </w:r>
    <w:r w:rsidR="009A6D9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6AAD0" w14:textId="77777777" w:rsidR="00006489" w:rsidRDefault="00006489">
      <w:r>
        <w:separator/>
      </w:r>
    </w:p>
  </w:footnote>
  <w:footnote w:type="continuationSeparator" w:id="0">
    <w:p w14:paraId="15E6AAD1" w14:textId="77777777" w:rsidR="00006489" w:rsidRDefault="0000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AAD4" w14:textId="77777777" w:rsidR="00006489" w:rsidRPr="00F632C9" w:rsidRDefault="00006489" w:rsidP="003007C6">
    <w:pPr>
      <w:pStyle w:val="Voettekst"/>
    </w:pPr>
    <w:bookmarkStart w:id="7" w:name="Rubricering_3_weg"/>
  </w:p>
  <w:p w14:paraId="15E6AAD5" w14:textId="77777777" w:rsidR="00006489" w:rsidRPr="00F632C9" w:rsidRDefault="00006489" w:rsidP="003007C6">
    <w:pPr>
      <w:pStyle w:val="Voettekst"/>
    </w:pPr>
  </w:p>
  <w:p w14:paraId="15E6AAD6" w14:textId="77777777" w:rsidR="00006489" w:rsidRPr="00F632C9" w:rsidRDefault="00006489" w:rsidP="003007C6">
    <w:pPr>
      <w:pStyle w:val="Voettekst"/>
    </w:pPr>
  </w:p>
  <w:p w14:paraId="15E6AAD7" w14:textId="77777777" w:rsidR="00006489" w:rsidRPr="00F632C9" w:rsidRDefault="00006489" w:rsidP="003007C6">
    <w:pPr>
      <w:pStyle w:val="Voettekst"/>
    </w:pPr>
  </w:p>
  <w:bookmarkEnd w:id="7"/>
  <w:p w14:paraId="15E6AAD8" w14:textId="77777777" w:rsidR="00006489" w:rsidRDefault="00006489" w:rsidP="003007C6">
    <w:pPr>
      <w:pStyle w:val="Voettekst"/>
    </w:pPr>
  </w:p>
  <w:p w14:paraId="15E6AAD9" w14:textId="77777777" w:rsidR="00006489" w:rsidRDefault="00006489" w:rsidP="003007C6">
    <w:pPr>
      <w:pStyle w:val="Voettekst"/>
    </w:pPr>
  </w:p>
  <w:p w14:paraId="15E6AADA" w14:textId="77777777" w:rsidR="00006489" w:rsidRDefault="00006489" w:rsidP="003007C6">
    <w:pPr>
      <w:pStyle w:val="Voettekst"/>
    </w:pPr>
  </w:p>
  <w:p w14:paraId="15E6AADB" w14:textId="77777777" w:rsidR="00006489" w:rsidRDefault="00006489" w:rsidP="003007C6">
    <w:pPr>
      <w:pStyle w:val="Voettekst"/>
    </w:pPr>
  </w:p>
  <w:p w14:paraId="15E6AADC" w14:textId="77777777" w:rsidR="00006489" w:rsidRDefault="00006489" w:rsidP="003007C6">
    <w:pPr>
      <w:pStyle w:val="Voettekst"/>
    </w:pPr>
  </w:p>
  <w:p w14:paraId="15E6AADD" w14:textId="77777777" w:rsidR="00006489" w:rsidRDefault="00006489"/>
  <w:p w14:paraId="15E6AADE" w14:textId="77777777" w:rsidR="00006489" w:rsidRPr="00F632C9" w:rsidRDefault="00006489" w:rsidP="003007C6">
    <w:pPr>
      <w:pStyle w:val="Voettekst"/>
    </w:pPr>
    <w:bookmarkStart w:id="8" w:name="Rubricering_3"/>
    <w:bookmarkEnd w:id="8"/>
  </w:p>
  <w:p w14:paraId="15E6AADF" w14:textId="77777777" w:rsidR="00006489" w:rsidRDefault="00006489" w:rsidP="003007C6">
    <w:pPr>
      <w:pStyle w:val="Voettekst"/>
    </w:pPr>
  </w:p>
  <w:p w14:paraId="15E6AAE0" w14:textId="35F020E8" w:rsidR="00006489" w:rsidRDefault="00DE1FEF" w:rsidP="003007C6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15E6AAF5" wp14:editId="7431CF71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06489" w:rsidRPr="00F632C9" w14:paraId="15E6AB02" w14:textId="77777777">
                            <w:tc>
                              <w:tcPr>
                                <w:tcW w:w="2088" w:type="dxa"/>
                              </w:tcPr>
                              <w:p w14:paraId="15E6AB01" w14:textId="77777777" w:rsidR="00006489" w:rsidRPr="00F632C9" w:rsidRDefault="00006489">
                                <w:pPr>
                                  <w:pStyle w:val="opmAfzenderVet"/>
                                </w:pPr>
                                <w:bookmarkStart w:id="9" w:name="Dienst"/>
                                <w:r w:rsidRPr="00F632C9">
                                  <w:t>Rijksvastgoedbedrijf</w:t>
                                </w:r>
                                <w:bookmarkEnd w:id="9"/>
                              </w:p>
                            </w:tc>
                          </w:tr>
                          <w:tr w:rsidR="00006489" w:rsidRPr="00F632C9" w14:paraId="15E6AB0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03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Directie"/>
                                <w:bookmarkEnd w:id="10"/>
                              </w:p>
                            </w:tc>
                          </w:tr>
                          <w:tr w:rsidR="00006489" w:rsidRPr="00F632C9" w14:paraId="15E6AB0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05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1" w:name="Afdeling"/>
                                <w:bookmarkEnd w:id="11"/>
                              </w:p>
                            </w:tc>
                          </w:tr>
                        </w:tbl>
                        <w:p w14:paraId="15E6AB07" w14:textId="77777777" w:rsidR="00006489" w:rsidRDefault="00006489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06489" w:rsidRPr="00F632C9" w14:paraId="15E6AB0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08" w14:textId="77777777" w:rsidR="00006489" w:rsidRPr="00F632C9" w:rsidRDefault="00006489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12" w:name="K2Referentie1"/>
                                <w:bookmarkEnd w:id="12"/>
                              </w:p>
                            </w:tc>
                          </w:tr>
                          <w:tr w:rsidR="00006489" w:rsidRPr="00F632C9" w14:paraId="15E6AB0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0A" w14:textId="77777777" w:rsidR="00006489" w:rsidRPr="00F632C9" w:rsidRDefault="00006489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13" w:name="K2Invulgegeven1"/>
                                <w:bookmarkEnd w:id="13"/>
                              </w:p>
                            </w:tc>
                          </w:tr>
                          <w:tr w:rsidR="00006489" w:rsidRPr="00F632C9" w14:paraId="15E6AB0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0C" w14:textId="77777777" w:rsidR="00006489" w:rsidRPr="00F632C9" w:rsidRDefault="00006489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14" w:name="K2Referentie2"/>
                                <w:bookmarkEnd w:id="14"/>
                              </w:p>
                            </w:tc>
                          </w:tr>
                          <w:tr w:rsidR="00006489" w:rsidRPr="00F632C9" w14:paraId="15E6AB0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0E" w14:textId="77777777" w:rsidR="00006489" w:rsidRPr="00F632C9" w:rsidRDefault="00006489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15" w:name="K2Invulgegeven2"/>
                                <w:bookmarkEnd w:id="15"/>
                              </w:p>
                            </w:tc>
                          </w:tr>
                        </w:tbl>
                        <w:p w14:paraId="15E6AB10" w14:textId="77777777" w:rsidR="00006489" w:rsidRDefault="00006489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15E6AB11" w14:textId="77777777" w:rsidR="00006489" w:rsidRDefault="00006489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6AAF5" id="Rectangle 1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06489" w:rsidRPr="00F632C9" w14:paraId="15E6AB02" w14:textId="77777777">
                      <w:tc>
                        <w:tcPr>
                          <w:tcW w:w="2088" w:type="dxa"/>
                        </w:tcPr>
                        <w:p w14:paraId="15E6AB01" w14:textId="77777777" w:rsidR="00006489" w:rsidRPr="00F632C9" w:rsidRDefault="00006489">
                          <w:pPr>
                            <w:pStyle w:val="opmAfzenderVet"/>
                          </w:pPr>
                          <w:bookmarkStart w:id="16" w:name="Dienst"/>
                          <w:r w:rsidRPr="00F632C9">
                            <w:t>Rijksvastgoedbedrijf</w:t>
                          </w:r>
                          <w:bookmarkEnd w:id="16"/>
                        </w:p>
                      </w:tc>
                    </w:tr>
                    <w:tr w:rsidR="00006489" w:rsidRPr="00F632C9" w14:paraId="15E6AB0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03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7" w:name="Directie"/>
                          <w:bookmarkEnd w:id="17"/>
                        </w:p>
                      </w:tc>
                    </w:tr>
                    <w:tr w:rsidR="00006489" w:rsidRPr="00F632C9" w14:paraId="15E6AB0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05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8" w:name="Afdeling"/>
                          <w:bookmarkEnd w:id="18"/>
                        </w:p>
                      </w:tc>
                    </w:tr>
                  </w:tbl>
                  <w:p w14:paraId="15E6AB07" w14:textId="77777777" w:rsidR="00006489" w:rsidRDefault="00006489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06489" w:rsidRPr="00F632C9" w14:paraId="15E6AB0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08" w14:textId="77777777" w:rsidR="00006489" w:rsidRPr="00F632C9" w:rsidRDefault="00006489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9" w:name="K2Referentie1"/>
                          <w:bookmarkEnd w:id="19"/>
                        </w:p>
                      </w:tc>
                    </w:tr>
                    <w:tr w:rsidR="00006489" w:rsidRPr="00F632C9" w14:paraId="15E6AB0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0A" w14:textId="77777777" w:rsidR="00006489" w:rsidRPr="00F632C9" w:rsidRDefault="00006489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20" w:name="K2Invulgegeven1"/>
                          <w:bookmarkEnd w:id="20"/>
                        </w:p>
                      </w:tc>
                    </w:tr>
                    <w:tr w:rsidR="00006489" w:rsidRPr="00F632C9" w14:paraId="15E6AB0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0C" w14:textId="77777777" w:rsidR="00006489" w:rsidRPr="00F632C9" w:rsidRDefault="00006489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1" w:name="K2Referentie2"/>
                          <w:bookmarkEnd w:id="21"/>
                        </w:p>
                      </w:tc>
                    </w:tr>
                    <w:tr w:rsidR="00006489" w:rsidRPr="00F632C9" w14:paraId="15E6AB0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0E" w14:textId="77777777" w:rsidR="00006489" w:rsidRPr="00F632C9" w:rsidRDefault="00006489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22" w:name="K2Invulgegeven2"/>
                          <w:bookmarkEnd w:id="22"/>
                        </w:p>
                      </w:tc>
                    </w:tr>
                  </w:tbl>
                  <w:p w14:paraId="15E6AB10" w14:textId="77777777" w:rsidR="00006489" w:rsidRDefault="00006489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15E6AB11" w14:textId="77777777" w:rsidR="00006489" w:rsidRDefault="00006489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AAE2" w14:textId="2C33A88B" w:rsidR="00006489" w:rsidRDefault="00006489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15E6AAF6" wp14:editId="15E6AAF7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15E6AAF8" wp14:editId="15E6AAF9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9776" behindDoc="0" locked="0" layoutInCell="1" allowOverlap="1" wp14:anchorId="15E6AAFA" wp14:editId="15E6AAFB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6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E1FEF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E6AAFC" wp14:editId="0C5ECEE4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06489" w:rsidRPr="00F632C9" w14:paraId="15E6AB13" w14:textId="77777777">
                            <w:tc>
                              <w:tcPr>
                                <w:tcW w:w="2088" w:type="dxa"/>
                              </w:tcPr>
                              <w:p w14:paraId="15E6AB12" w14:textId="77777777" w:rsidR="00006489" w:rsidRPr="00F632C9" w:rsidRDefault="00006489">
                                <w:pPr>
                                  <w:pStyle w:val="opmAfzenderVet"/>
                                </w:pPr>
                                <w:bookmarkStart w:id="24" w:name="Afdeling1"/>
                                <w:r w:rsidRPr="00F632C9">
                                  <w:t>Rijksvastgoedbedrijf</w:t>
                                </w:r>
                                <w:bookmarkEnd w:id="24"/>
                              </w:p>
                            </w:tc>
                          </w:tr>
                          <w:tr w:rsidR="00006489" w:rsidRPr="00F632C9" w14:paraId="15E6AB1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14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5" w:name="Afdeling2"/>
                                <w:r w:rsidRPr="00F632C9">
                                  <w:rPr>
                                    <w:vanish/>
                                  </w:rPr>
                                  <w:t>Directie Transacties &amp; Projecten</w:t>
                                </w:r>
                                <w:bookmarkEnd w:id="25"/>
                              </w:p>
                            </w:tc>
                          </w:tr>
                          <w:tr w:rsidR="00006489" w:rsidRPr="00F632C9" w14:paraId="15E6AB1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16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6" w:name="Afdeling3"/>
                                <w:bookmarkEnd w:id="26"/>
                              </w:p>
                            </w:tc>
                          </w:tr>
                        </w:tbl>
                        <w:p w14:paraId="15E6AB18" w14:textId="77777777" w:rsidR="00006489" w:rsidRDefault="00006489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06489" w:rsidRPr="00F632C9" w14:paraId="15E6AB1A" w14:textId="77777777">
                            <w:tc>
                              <w:tcPr>
                                <w:tcW w:w="2088" w:type="dxa"/>
                              </w:tcPr>
                              <w:p w14:paraId="15E6AB19" w14:textId="77777777" w:rsidR="00006489" w:rsidRPr="00F632C9" w:rsidRDefault="00006489" w:rsidP="00B53DA1">
                                <w:pPr>
                                  <w:pStyle w:val="opmAfzender"/>
                                </w:pPr>
                                <w:bookmarkStart w:id="27" w:name="Afzender1"/>
                                <w:r w:rsidRPr="00F632C9">
                                  <w:t xml:space="preserve">Postbus </w:t>
                                </w:r>
                                <w:r w:rsidR="00B53DA1">
                                  <w:t>16169</w:t>
                                </w:r>
                                <w:bookmarkEnd w:id="27"/>
                              </w:p>
                            </w:tc>
                          </w:tr>
                          <w:tr w:rsidR="00006489" w:rsidRPr="00F632C9" w14:paraId="15E6AB1C" w14:textId="77777777">
                            <w:tc>
                              <w:tcPr>
                                <w:tcW w:w="2088" w:type="dxa"/>
                              </w:tcPr>
                              <w:p w14:paraId="15E6AB1B" w14:textId="77777777" w:rsidR="00006489" w:rsidRPr="00F632C9" w:rsidRDefault="00006489" w:rsidP="00B53DA1">
                                <w:pPr>
                                  <w:pStyle w:val="opmAfzender"/>
                                </w:pPr>
                                <w:bookmarkStart w:id="28" w:name="Afzender2"/>
                                <w:r w:rsidRPr="00F632C9">
                                  <w:t xml:space="preserve">2500 </w:t>
                                </w:r>
                                <w:r w:rsidR="00B53DA1">
                                  <w:t>BD</w:t>
                                </w:r>
                                <w:r w:rsidRPr="00F632C9">
                                  <w:t xml:space="preserve">  Den Haag</w:t>
                                </w:r>
                                <w:bookmarkEnd w:id="28"/>
                              </w:p>
                            </w:tc>
                          </w:tr>
                          <w:tr w:rsidR="00006489" w:rsidRPr="00F632C9" w14:paraId="15E6AB1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1D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9" w:name="Afzender3"/>
                                <w:r w:rsidRPr="00F632C9">
                                  <w:rPr>
                                    <w:vanish/>
                                  </w:rPr>
                                  <w:t>2500 EZ  Den Haag</w:t>
                                </w:r>
                                <w:bookmarkEnd w:id="29"/>
                              </w:p>
                            </w:tc>
                          </w:tr>
                          <w:tr w:rsidR="00006489" w:rsidRPr="00F632C9" w14:paraId="15E6AB2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1F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0" w:name="Afzender4"/>
                                <w:bookmarkEnd w:id="30"/>
                              </w:p>
                            </w:tc>
                          </w:tr>
                          <w:tr w:rsidR="00006489" w:rsidRPr="00F632C9" w14:paraId="15E6AB2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21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1" w:name="Afzender5"/>
                                <w:bookmarkEnd w:id="31"/>
                              </w:p>
                            </w:tc>
                          </w:tr>
                          <w:tr w:rsidR="00006489" w:rsidRPr="00F632C9" w14:paraId="15E6AB2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23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2" w:name="Afzender6"/>
                                <w:bookmarkEnd w:id="32"/>
                              </w:p>
                            </w:tc>
                          </w:tr>
                          <w:tr w:rsidR="00006489" w:rsidRPr="00F632C9" w14:paraId="15E6AB2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25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3" w:name="Afzender7"/>
                                <w:bookmarkEnd w:id="33"/>
                              </w:p>
                            </w:tc>
                          </w:tr>
                          <w:tr w:rsidR="00006489" w:rsidRPr="00F632C9" w14:paraId="15E6AB2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27" w14:textId="77777777" w:rsidR="00006489" w:rsidRPr="00F632C9" w:rsidRDefault="00006489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4" w:name="Afzender8"/>
                                <w:bookmarkEnd w:id="34"/>
                              </w:p>
                            </w:tc>
                          </w:tr>
                        </w:tbl>
                        <w:p w14:paraId="15E6AB29" w14:textId="77777777" w:rsidR="00006489" w:rsidRPr="00F632C9" w:rsidRDefault="00006489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35" w:name="bmContactPersoon"/>
                          <w:r w:rsidRPr="00F632C9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06489" w:rsidRPr="00F632C9" w14:paraId="15E6AB2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2A" w14:textId="77777777" w:rsidR="00006489" w:rsidRPr="00F632C9" w:rsidRDefault="00006489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6" w:name="ContactPersoon"/>
                                <w:bookmarkEnd w:id="36"/>
                              </w:p>
                            </w:tc>
                          </w:tr>
                        </w:tbl>
                        <w:p w14:paraId="15E6AB2C" w14:textId="77777777" w:rsidR="00006489" w:rsidRPr="00F632C9" w:rsidRDefault="00006489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06489" w:rsidRPr="00F632C9" w14:paraId="15E6AB2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2D" w14:textId="77777777" w:rsidR="00006489" w:rsidRPr="00F632C9" w:rsidRDefault="00006489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7" w:name="Contact1"/>
                                <w:bookmarkEnd w:id="35"/>
                                <w:bookmarkEnd w:id="37"/>
                              </w:p>
                            </w:tc>
                          </w:tr>
                          <w:tr w:rsidR="00006489" w:rsidRPr="00F632C9" w14:paraId="15E6AB3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2F" w14:textId="77777777" w:rsidR="00006489" w:rsidRPr="00F632C9" w:rsidRDefault="00006489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8" w:name="Contact2"/>
                                <w:bookmarkEnd w:id="38"/>
                              </w:p>
                            </w:tc>
                          </w:tr>
                          <w:tr w:rsidR="00006489" w:rsidRPr="00F632C9" w14:paraId="15E6AB3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31" w14:textId="77777777" w:rsidR="00006489" w:rsidRPr="00F632C9" w:rsidRDefault="00006489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9" w:name="Contact3"/>
                                <w:bookmarkEnd w:id="39"/>
                              </w:p>
                            </w:tc>
                          </w:tr>
                          <w:tr w:rsidR="00006489" w:rsidRPr="00F632C9" w14:paraId="15E6AB3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33" w14:textId="77777777" w:rsidR="00006489" w:rsidRPr="00F632C9" w:rsidRDefault="00006489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40" w:name="Contact4"/>
                                <w:bookmarkEnd w:id="40"/>
                              </w:p>
                            </w:tc>
                          </w:tr>
                          <w:tr w:rsidR="00006489" w:rsidRPr="00F632C9" w14:paraId="15E6AB3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35" w14:textId="77777777" w:rsidR="00006489" w:rsidRPr="00F632C9" w:rsidRDefault="00006489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41" w:name="Contact5"/>
                                <w:bookmarkEnd w:id="41"/>
                              </w:p>
                            </w:tc>
                          </w:tr>
                          <w:tr w:rsidR="00006489" w:rsidRPr="00F632C9" w14:paraId="15E6AB3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37" w14:textId="77777777" w:rsidR="00006489" w:rsidRPr="00F632C9" w:rsidRDefault="00006489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42" w:name="Contact6"/>
                                <w:bookmarkEnd w:id="42"/>
                              </w:p>
                            </w:tc>
                          </w:tr>
                          <w:tr w:rsidR="00006489" w:rsidRPr="00F632C9" w14:paraId="15E6AB3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39" w14:textId="77777777" w:rsidR="00006489" w:rsidRPr="00F632C9" w:rsidRDefault="00006489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43" w:name="Contact7"/>
                                <w:bookmarkEnd w:id="43"/>
                              </w:p>
                            </w:tc>
                          </w:tr>
                        </w:tbl>
                        <w:p w14:paraId="15E6AB3B" w14:textId="77777777" w:rsidR="00006489" w:rsidRDefault="00006489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06489" w:rsidRPr="00F632C9" w14:paraId="15E6AB3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3C" w14:textId="77777777" w:rsidR="00006489" w:rsidRPr="00F632C9" w:rsidRDefault="00006489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44" w:name="Referentie1"/>
                                <w:bookmarkEnd w:id="44"/>
                              </w:p>
                            </w:tc>
                          </w:tr>
                          <w:tr w:rsidR="00006489" w:rsidRPr="00F632C9" w14:paraId="15E6AB3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3E" w14:textId="77777777" w:rsidR="00006489" w:rsidRPr="00F632C9" w:rsidRDefault="00006489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45" w:name="Invulgegeven1"/>
                                <w:bookmarkEnd w:id="45"/>
                              </w:p>
                            </w:tc>
                          </w:tr>
                          <w:tr w:rsidR="00006489" w:rsidRPr="00F632C9" w14:paraId="15E6AB4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40" w14:textId="77777777" w:rsidR="00006489" w:rsidRPr="00F632C9" w:rsidRDefault="00006489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46" w:name="Referentie2"/>
                                <w:bookmarkEnd w:id="46"/>
                              </w:p>
                            </w:tc>
                          </w:tr>
                          <w:tr w:rsidR="00006489" w:rsidRPr="00F632C9" w14:paraId="15E6AB4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5E6AB42" w14:textId="77777777" w:rsidR="00006489" w:rsidRPr="00F632C9" w:rsidRDefault="00006489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47" w:name="Invulgegeven2"/>
                                <w:bookmarkEnd w:id="47"/>
                              </w:p>
                            </w:tc>
                          </w:tr>
                          <w:tr w:rsidR="00006489" w14:paraId="15E6AB45" w14:textId="77777777">
                            <w:tc>
                              <w:tcPr>
                                <w:tcW w:w="2088" w:type="dxa"/>
                              </w:tcPr>
                              <w:p w14:paraId="15E6AB44" w14:textId="77777777" w:rsidR="00006489" w:rsidRDefault="00006489">
                                <w:pPr>
                                  <w:pStyle w:val="opmReferentie"/>
                                </w:pPr>
                                <w:bookmarkStart w:id="48" w:name="Referentie3"/>
                                <w:bookmarkEnd w:id="48"/>
                              </w:p>
                            </w:tc>
                          </w:tr>
                          <w:tr w:rsidR="00006489" w14:paraId="15E6AB47" w14:textId="77777777">
                            <w:tc>
                              <w:tcPr>
                                <w:tcW w:w="2088" w:type="dxa"/>
                              </w:tcPr>
                              <w:p w14:paraId="15E6AB46" w14:textId="77777777" w:rsidR="00006489" w:rsidRDefault="00006489">
                                <w:pPr>
                                  <w:pStyle w:val="opmInvulgegeven"/>
                                </w:pPr>
                                <w:bookmarkStart w:id="49" w:name="Invulgegeven3"/>
                                <w:bookmarkEnd w:id="49"/>
                              </w:p>
                            </w:tc>
                          </w:tr>
                          <w:tr w:rsidR="00006489" w14:paraId="15E6AB49" w14:textId="77777777">
                            <w:tc>
                              <w:tcPr>
                                <w:tcW w:w="2088" w:type="dxa"/>
                              </w:tcPr>
                              <w:p w14:paraId="15E6AB48" w14:textId="77777777" w:rsidR="00006489" w:rsidRDefault="00006489">
                                <w:pPr>
                                  <w:pStyle w:val="opmReferentie"/>
                                </w:pPr>
                                <w:bookmarkStart w:id="50" w:name="Referentie4"/>
                                <w:bookmarkEnd w:id="50"/>
                              </w:p>
                            </w:tc>
                          </w:tr>
                          <w:tr w:rsidR="00006489" w14:paraId="15E6AB4B" w14:textId="77777777">
                            <w:tc>
                              <w:tcPr>
                                <w:tcW w:w="2088" w:type="dxa"/>
                              </w:tcPr>
                              <w:p w14:paraId="15E6AB4A" w14:textId="77777777" w:rsidR="00006489" w:rsidRDefault="00006489">
                                <w:pPr>
                                  <w:pStyle w:val="opmInvulgegeven"/>
                                </w:pPr>
                                <w:bookmarkStart w:id="51" w:name="Invulgegeven4"/>
                                <w:bookmarkEnd w:id="51"/>
                              </w:p>
                            </w:tc>
                          </w:tr>
                        </w:tbl>
                        <w:p w14:paraId="15E6AB4C" w14:textId="77777777" w:rsidR="00006489" w:rsidRDefault="00006489">
                          <w:pPr>
                            <w:rPr>
                              <w:sz w:val="9"/>
                            </w:rPr>
                          </w:pPr>
                        </w:p>
                        <w:p w14:paraId="15E6AB4D" w14:textId="77777777" w:rsidR="00006489" w:rsidRDefault="0000648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6AAFC" id="Rectangle 3" o:spid="_x0000_s1027" style="position:absolute;margin-left:380.4pt;margin-top:107.55pt;width:108pt;height:64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06489" w:rsidRPr="00F632C9" w14:paraId="15E6AB13" w14:textId="77777777">
                      <w:tc>
                        <w:tcPr>
                          <w:tcW w:w="2088" w:type="dxa"/>
                        </w:tcPr>
                        <w:p w14:paraId="15E6AB12" w14:textId="77777777" w:rsidR="00006489" w:rsidRPr="00F632C9" w:rsidRDefault="00006489">
                          <w:pPr>
                            <w:pStyle w:val="opmAfzenderVet"/>
                          </w:pPr>
                          <w:bookmarkStart w:id="52" w:name="Afdeling1"/>
                          <w:r w:rsidRPr="00F632C9">
                            <w:t>Rijksvastgoedbedrijf</w:t>
                          </w:r>
                          <w:bookmarkEnd w:id="52"/>
                        </w:p>
                      </w:tc>
                    </w:tr>
                    <w:tr w:rsidR="00006489" w:rsidRPr="00F632C9" w14:paraId="15E6AB1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14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3" w:name="Afdeling2"/>
                          <w:r w:rsidRPr="00F632C9">
                            <w:rPr>
                              <w:vanish/>
                            </w:rPr>
                            <w:t>Directie Transacties &amp; Projecten</w:t>
                          </w:r>
                          <w:bookmarkEnd w:id="53"/>
                        </w:p>
                      </w:tc>
                    </w:tr>
                    <w:tr w:rsidR="00006489" w:rsidRPr="00F632C9" w14:paraId="15E6AB1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16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4" w:name="Afdeling3"/>
                          <w:bookmarkEnd w:id="54"/>
                        </w:p>
                      </w:tc>
                    </w:tr>
                  </w:tbl>
                  <w:p w14:paraId="15E6AB18" w14:textId="77777777" w:rsidR="00006489" w:rsidRDefault="00006489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06489" w:rsidRPr="00F632C9" w14:paraId="15E6AB1A" w14:textId="77777777">
                      <w:tc>
                        <w:tcPr>
                          <w:tcW w:w="2088" w:type="dxa"/>
                        </w:tcPr>
                        <w:p w14:paraId="15E6AB19" w14:textId="77777777" w:rsidR="00006489" w:rsidRPr="00F632C9" w:rsidRDefault="00006489" w:rsidP="00B53DA1">
                          <w:pPr>
                            <w:pStyle w:val="opmAfzender"/>
                          </w:pPr>
                          <w:bookmarkStart w:id="55" w:name="Afzender1"/>
                          <w:r w:rsidRPr="00F632C9">
                            <w:t xml:space="preserve">Postbus </w:t>
                          </w:r>
                          <w:r w:rsidR="00B53DA1">
                            <w:t>16169</w:t>
                          </w:r>
                          <w:bookmarkEnd w:id="55"/>
                        </w:p>
                      </w:tc>
                    </w:tr>
                    <w:tr w:rsidR="00006489" w:rsidRPr="00F632C9" w14:paraId="15E6AB1C" w14:textId="77777777">
                      <w:tc>
                        <w:tcPr>
                          <w:tcW w:w="2088" w:type="dxa"/>
                        </w:tcPr>
                        <w:p w14:paraId="15E6AB1B" w14:textId="77777777" w:rsidR="00006489" w:rsidRPr="00F632C9" w:rsidRDefault="00006489" w:rsidP="00B53DA1">
                          <w:pPr>
                            <w:pStyle w:val="opmAfzender"/>
                          </w:pPr>
                          <w:bookmarkStart w:id="56" w:name="Afzender2"/>
                          <w:r w:rsidRPr="00F632C9">
                            <w:t xml:space="preserve">2500 </w:t>
                          </w:r>
                          <w:r w:rsidR="00B53DA1">
                            <w:t>BD</w:t>
                          </w:r>
                          <w:r w:rsidRPr="00F632C9">
                            <w:t xml:space="preserve">  Den Haag</w:t>
                          </w:r>
                          <w:bookmarkEnd w:id="56"/>
                        </w:p>
                      </w:tc>
                    </w:tr>
                    <w:tr w:rsidR="00006489" w:rsidRPr="00F632C9" w14:paraId="15E6AB1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1D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7" w:name="Afzender3"/>
                          <w:r w:rsidRPr="00F632C9">
                            <w:rPr>
                              <w:vanish/>
                            </w:rPr>
                            <w:t>2500 EZ  Den Haag</w:t>
                          </w:r>
                          <w:bookmarkEnd w:id="57"/>
                        </w:p>
                      </w:tc>
                    </w:tr>
                    <w:tr w:rsidR="00006489" w:rsidRPr="00F632C9" w14:paraId="15E6AB2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1F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8" w:name="Afzender4"/>
                          <w:bookmarkEnd w:id="58"/>
                        </w:p>
                      </w:tc>
                    </w:tr>
                    <w:tr w:rsidR="00006489" w:rsidRPr="00F632C9" w14:paraId="15E6AB2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21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9" w:name="Afzender5"/>
                          <w:bookmarkEnd w:id="59"/>
                        </w:p>
                      </w:tc>
                    </w:tr>
                    <w:tr w:rsidR="00006489" w:rsidRPr="00F632C9" w14:paraId="15E6AB2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23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60" w:name="Afzender6"/>
                          <w:bookmarkEnd w:id="60"/>
                        </w:p>
                      </w:tc>
                    </w:tr>
                    <w:tr w:rsidR="00006489" w:rsidRPr="00F632C9" w14:paraId="15E6AB2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25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61" w:name="Afzender7"/>
                          <w:bookmarkEnd w:id="61"/>
                        </w:p>
                      </w:tc>
                    </w:tr>
                    <w:tr w:rsidR="00006489" w:rsidRPr="00F632C9" w14:paraId="15E6AB2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27" w14:textId="77777777" w:rsidR="00006489" w:rsidRPr="00F632C9" w:rsidRDefault="00006489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62" w:name="Afzender8"/>
                          <w:bookmarkEnd w:id="62"/>
                        </w:p>
                      </w:tc>
                    </w:tr>
                  </w:tbl>
                  <w:p w14:paraId="15E6AB29" w14:textId="77777777" w:rsidR="00006489" w:rsidRPr="00F632C9" w:rsidRDefault="00006489">
                    <w:pPr>
                      <w:pStyle w:val="opmReferentie"/>
                      <w:rPr>
                        <w:vanish/>
                      </w:rPr>
                    </w:pPr>
                    <w:bookmarkStart w:id="63" w:name="bmContactPersoon"/>
                    <w:r w:rsidRPr="00F632C9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06489" w:rsidRPr="00F632C9" w14:paraId="15E6AB2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2A" w14:textId="77777777" w:rsidR="00006489" w:rsidRPr="00F632C9" w:rsidRDefault="00006489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4" w:name="ContactPersoon"/>
                          <w:bookmarkEnd w:id="64"/>
                        </w:p>
                      </w:tc>
                    </w:tr>
                  </w:tbl>
                  <w:p w14:paraId="15E6AB2C" w14:textId="77777777" w:rsidR="00006489" w:rsidRPr="00F632C9" w:rsidRDefault="00006489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06489" w:rsidRPr="00F632C9" w14:paraId="15E6AB2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2D" w14:textId="77777777" w:rsidR="00006489" w:rsidRPr="00F632C9" w:rsidRDefault="00006489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5" w:name="Contact1"/>
                          <w:bookmarkEnd w:id="63"/>
                          <w:bookmarkEnd w:id="65"/>
                        </w:p>
                      </w:tc>
                    </w:tr>
                    <w:tr w:rsidR="00006489" w:rsidRPr="00F632C9" w14:paraId="15E6AB3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2F" w14:textId="77777777" w:rsidR="00006489" w:rsidRPr="00F632C9" w:rsidRDefault="00006489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6" w:name="Contact2"/>
                          <w:bookmarkEnd w:id="66"/>
                        </w:p>
                      </w:tc>
                    </w:tr>
                    <w:tr w:rsidR="00006489" w:rsidRPr="00F632C9" w14:paraId="15E6AB3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31" w14:textId="77777777" w:rsidR="00006489" w:rsidRPr="00F632C9" w:rsidRDefault="00006489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7" w:name="Contact3"/>
                          <w:bookmarkEnd w:id="67"/>
                        </w:p>
                      </w:tc>
                    </w:tr>
                    <w:tr w:rsidR="00006489" w:rsidRPr="00F632C9" w14:paraId="15E6AB3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33" w14:textId="77777777" w:rsidR="00006489" w:rsidRPr="00F632C9" w:rsidRDefault="00006489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8" w:name="Contact4"/>
                          <w:bookmarkEnd w:id="68"/>
                        </w:p>
                      </w:tc>
                    </w:tr>
                    <w:tr w:rsidR="00006489" w:rsidRPr="00F632C9" w14:paraId="15E6AB3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35" w14:textId="77777777" w:rsidR="00006489" w:rsidRPr="00F632C9" w:rsidRDefault="00006489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9" w:name="Contact5"/>
                          <w:bookmarkEnd w:id="69"/>
                        </w:p>
                      </w:tc>
                    </w:tr>
                    <w:tr w:rsidR="00006489" w:rsidRPr="00F632C9" w14:paraId="15E6AB3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37" w14:textId="77777777" w:rsidR="00006489" w:rsidRPr="00F632C9" w:rsidRDefault="00006489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70" w:name="Contact6"/>
                          <w:bookmarkEnd w:id="70"/>
                        </w:p>
                      </w:tc>
                    </w:tr>
                    <w:tr w:rsidR="00006489" w:rsidRPr="00F632C9" w14:paraId="15E6AB3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39" w14:textId="77777777" w:rsidR="00006489" w:rsidRPr="00F632C9" w:rsidRDefault="00006489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71" w:name="Contact7"/>
                          <w:bookmarkEnd w:id="71"/>
                        </w:p>
                      </w:tc>
                    </w:tr>
                  </w:tbl>
                  <w:p w14:paraId="15E6AB3B" w14:textId="77777777" w:rsidR="00006489" w:rsidRDefault="00006489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06489" w:rsidRPr="00F632C9" w14:paraId="15E6AB3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3C" w14:textId="77777777" w:rsidR="00006489" w:rsidRPr="00F632C9" w:rsidRDefault="00006489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72" w:name="Referentie1"/>
                          <w:bookmarkEnd w:id="72"/>
                        </w:p>
                      </w:tc>
                    </w:tr>
                    <w:tr w:rsidR="00006489" w:rsidRPr="00F632C9" w14:paraId="15E6AB3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3E" w14:textId="77777777" w:rsidR="00006489" w:rsidRPr="00F632C9" w:rsidRDefault="00006489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73" w:name="Invulgegeven1"/>
                          <w:bookmarkEnd w:id="73"/>
                        </w:p>
                      </w:tc>
                    </w:tr>
                    <w:tr w:rsidR="00006489" w:rsidRPr="00F632C9" w14:paraId="15E6AB4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40" w14:textId="77777777" w:rsidR="00006489" w:rsidRPr="00F632C9" w:rsidRDefault="00006489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74" w:name="Referentie2"/>
                          <w:bookmarkEnd w:id="74"/>
                        </w:p>
                      </w:tc>
                    </w:tr>
                    <w:tr w:rsidR="00006489" w:rsidRPr="00F632C9" w14:paraId="15E6AB4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5E6AB42" w14:textId="77777777" w:rsidR="00006489" w:rsidRPr="00F632C9" w:rsidRDefault="00006489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75" w:name="Invulgegeven2"/>
                          <w:bookmarkEnd w:id="75"/>
                        </w:p>
                      </w:tc>
                    </w:tr>
                    <w:tr w:rsidR="00006489" w14:paraId="15E6AB45" w14:textId="77777777">
                      <w:tc>
                        <w:tcPr>
                          <w:tcW w:w="2088" w:type="dxa"/>
                        </w:tcPr>
                        <w:p w14:paraId="15E6AB44" w14:textId="77777777" w:rsidR="00006489" w:rsidRDefault="00006489">
                          <w:pPr>
                            <w:pStyle w:val="opmReferentie"/>
                          </w:pPr>
                          <w:bookmarkStart w:id="76" w:name="Referentie3"/>
                          <w:bookmarkEnd w:id="76"/>
                        </w:p>
                      </w:tc>
                    </w:tr>
                    <w:tr w:rsidR="00006489" w14:paraId="15E6AB47" w14:textId="77777777">
                      <w:tc>
                        <w:tcPr>
                          <w:tcW w:w="2088" w:type="dxa"/>
                        </w:tcPr>
                        <w:p w14:paraId="15E6AB46" w14:textId="77777777" w:rsidR="00006489" w:rsidRDefault="00006489">
                          <w:pPr>
                            <w:pStyle w:val="opmInvulgegeven"/>
                          </w:pPr>
                          <w:bookmarkStart w:id="77" w:name="Invulgegeven3"/>
                          <w:bookmarkEnd w:id="77"/>
                        </w:p>
                      </w:tc>
                    </w:tr>
                    <w:tr w:rsidR="00006489" w14:paraId="15E6AB49" w14:textId="77777777">
                      <w:tc>
                        <w:tcPr>
                          <w:tcW w:w="2088" w:type="dxa"/>
                        </w:tcPr>
                        <w:p w14:paraId="15E6AB48" w14:textId="77777777" w:rsidR="00006489" w:rsidRDefault="00006489">
                          <w:pPr>
                            <w:pStyle w:val="opmReferentie"/>
                          </w:pPr>
                          <w:bookmarkStart w:id="78" w:name="Referentie4"/>
                          <w:bookmarkEnd w:id="78"/>
                        </w:p>
                      </w:tc>
                    </w:tr>
                    <w:tr w:rsidR="00006489" w14:paraId="15E6AB4B" w14:textId="77777777">
                      <w:tc>
                        <w:tcPr>
                          <w:tcW w:w="2088" w:type="dxa"/>
                        </w:tcPr>
                        <w:p w14:paraId="15E6AB4A" w14:textId="77777777" w:rsidR="00006489" w:rsidRDefault="00006489">
                          <w:pPr>
                            <w:pStyle w:val="opmInvulgegeven"/>
                          </w:pPr>
                          <w:bookmarkStart w:id="79" w:name="Invulgegeven4"/>
                          <w:bookmarkEnd w:id="79"/>
                        </w:p>
                      </w:tc>
                    </w:tr>
                  </w:tbl>
                  <w:p w14:paraId="15E6AB4C" w14:textId="77777777" w:rsidR="00006489" w:rsidRDefault="00006489">
                    <w:pPr>
                      <w:rPr>
                        <w:sz w:val="9"/>
                      </w:rPr>
                    </w:pPr>
                  </w:p>
                  <w:p w14:paraId="15E6AB4D" w14:textId="77777777" w:rsidR="00006489" w:rsidRDefault="00006489"/>
                </w:txbxContent>
              </v:textbox>
            </v:rect>
          </w:pict>
        </mc:Fallback>
      </mc:AlternateContent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15E6AAFD" wp14:editId="15E6AAFE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2" name="Afbeelding 2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E6AAE3" w14:textId="77777777" w:rsidR="00006489" w:rsidRDefault="00006489">
    <w:pPr>
      <w:pStyle w:val="opmKoptekst"/>
    </w:pPr>
  </w:p>
  <w:p w14:paraId="15E6AAE4" w14:textId="77777777" w:rsidR="00006489" w:rsidRDefault="00006489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0800" behindDoc="1" locked="0" layoutInCell="1" allowOverlap="1" wp14:anchorId="15E6AAFF" wp14:editId="15E6AB00">
          <wp:simplePos x="0" y="0"/>
          <wp:positionH relativeFrom="column">
            <wp:posOffset>3056255</wp:posOffset>
          </wp:positionH>
          <wp:positionV relativeFrom="paragraph">
            <wp:posOffset>74930</wp:posOffset>
          </wp:positionV>
          <wp:extent cx="1885950" cy="533400"/>
          <wp:effectExtent l="19050" t="0" r="0" b="0"/>
          <wp:wrapNone/>
          <wp:docPr id="7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E6AAE5" w14:textId="77777777" w:rsidR="00006489" w:rsidRDefault="00006489">
    <w:pPr>
      <w:pStyle w:val="opmKoptekst"/>
    </w:pPr>
  </w:p>
  <w:p w14:paraId="15E6AAE6" w14:textId="77777777" w:rsidR="00006489" w:rsidRDefault="00006489">
    <w:pPr>
      <w:pStyle w:val="opmKoptekst"/>
    </w:pPr>
  </w:p>
  <w:p w14:paraId="15E6AAE7" w14:textId="77777777" w:rsidR="00006489" w:rsidRDefault="00006489">
    <w:pPr>
      <w:pStyle w:val="opmKoptekst"/>
    </w:pPr>
  </w:p>
  <w:p w14:paraId="15E6AAE8" w14:textId="77777777" w:rsidR="00006489" w:rsidRDefault="00006489">
    <w:pPr>
      <w:pStyle w:val="opmKoptekst"/>
      <w:rPr>
        <w:sz w:val="20"/>
      </w:rPr>
    </w:pPr>
  </w:p>
  <w:p w14:paraId="15E6AAE9" w14:textId="77777777" w:rsidR="00006489" w:rsidRDefault="00006489">
    <w:pPr>
      <w:pStyle w:val="opmKoptekst"/>
      <w:rPr>
        <w:sz w:val="22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006489" w14:paraId="15E6AAEB" w14:textId="77777777">
      <w:trPr>
        <w:cantSplit/>
      </w:trPr>
      <w:tc>
        <w:tcPr>
          <w:tcW w:w="7616" w:type="dxa"/>
        </w:tcPr>
        <w:p w14:paraId="15E6AAEA" w14:textId="77777777" w:rsidR="00006489" w:rsidRDefault="00006489">
          <w:pPr>
            <w:spacing w:before="60"/>
            <w:ind w:left="-28"/>
            <w:rPr>
              <w:sz w:val="13"/>
              <w:szCs w:val="18"/>
              <w:lang w:val="fr-FR"/>
            </w:rPr>
          </w:pPr>
        </w:p>
      </w:tc>
    </w:tr>
    <w:tr w:rsidR="00006489" w14:paraId="15E6AAED" w14:textId="77777777">
      <w:trPr>
        <w:cantSplit/>
      </w:trPr>
      <w:tc>
        <w:tcPr>
          <w:tcW w:w="7616" w:type="dxa"/>
        </w:tcPr>
        <w:p w14:paraId="15E6AAEC" w14:textId="77777777" w:rsidR="00006489" w:rsidRDefault="00006489">
          <w:pPr>
            <w:spacing w:before="20"/>
            <w:ind w:left="-28"/>
            <w:rPr>
              <w:sz w:val="14"/>
              <w:szCs w:val="18"/>
              <w:lang w:val="fr-FR"/>
            </w:rPr>
          </w:pPr>
        </w:p>
      </w:tc>
    </w:tr>
    <w:tr w:rsidR="00006489" w14:paraId="15E6AAEF" w14:textId="77777777">
      <w:trPr>
        <w:cantSplit/>
      </w:trPr>
      <w:tc>
        <w:tcPr>
          <w:tcW w:w="7616" w:type="dxa"/>
        </w:tcPr>
        <w:p w14:paraId="15E6AAEE" w14:textId="77777777" w:rsidR="00006489" w:rsidRPr="00F632C9" w:rsidRDefault="00006489" w:rsidP="003007C6">
          <w:pPr>
            <w:pStyle w:val="opmRubricering"/>
            <w:rPr>
              <w:lang w:val="fr-FR"/>
            </w:rPr>
          </w:pPr>
          <w:bookmarkStart w:id="80" w:name="Rubricering_1"/>
          <w:bookmarkEnd w:id="80"/>
        </w:p>
      </w:tc>
    </w:tr>
    <w:tr w:rsidR="00006489" w14:paraId="15E6AAF2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15E6AAF0" w14:textId="77777777" w:rsidR="00006489" w:rsidRDefault="00006489">
          <w:pPr>
            <w:rPr>
              <w:szCs w:val="18"/>
              <w:lang w:val="fr-FR"/>
            </w:rPr>
          </w:pPr>
        </w:p>
        <w:p w14:paraId="15E6AAF1" w14:textId="77777777" w:rsidR="00006489" w:rsidRDefault="00006489">
          <w:pPr>
            <w:rPr>
              <w:szCs w:val="18"/>
              <w:lang w:val="fr-FR"/>
            </w:rPr>
          </w:pPr>
        </w:p>
      </w:tc>
    </w:tr>
  </w:tbl>
  <w:p w14:paraId="15E6AAF3" w14:textId="77777777" w:rsidR="00006489" w:rsidRDefault="000064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nl-NL" w:vendorID="9" w:dllVersion="512" w:checkStyle="1"/>
  <w:proofState w:spelling="clean"/>
  <w:attachedTemplate r:id="rId1"/>
  <w:documentProtection w:edit="forms" w:enforcement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oRubricering" w:val=" "/>
    <w:docVar w:name="chkVanAfdeling" w:val="Onwaar"/>
    <w:docVar w:name="chkVanBezoekAdres" w:val="Onwaar"/>
    <w:docVar w:name="chkVanContactPersoon" w:val="Onwaar"/>
    <w:docVar w:name="chkVanDienst" w:val="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Afdeling Projecten"/>
    <w:docVar w:name="txtVanBezoekAdres" w:val="Stationsplein West 30    6811 KM  Arnhem"/>
    <w:docVar w:name="txtVanContactpersoon" w:val=" "/>
    <w:docVar w:name="txtVanDienst" w:val="Rijksvastgoedbedrijf"/>
    <w:docVar w:name="txtVanDirectie" w:val="Directie Transacties &amp; Projecten"/>
    <w:docVar w:name="txtVanEmail" w:val=" "/>
    <w:docVar w:name="txtVanFax" w:val=" "/>
    <w:docVar w:name="txtVanGebouw" w:val=" "/>
    <w:docVar w:name="txtVanIPC" w:val=" "/>
    <w:docVar w:name="txtVanLand" w:val="N"/>
    <w:docVar w:name="txtVanMobiel" w:val=" 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77552C"/>
    <w:rsid w:val="00006489"/>
    <w:rsid w:val="00081D0B"/>
    <w:rsid w:val="000E6091"/>
    <w:rsid w:val="001C6772"/>
    <w:rsid w:val="00230055"/>
    <w:rsid w:val="002B09EC"/>
    <w:rsid w:val="003007C6"/>
    <w:rsid w:val="00307D62"/>
    <w:rsid w:val="00314A39"/>
    <w:rsid w:val="003D1FF2"/>
    <w:rsid w:val="004A431C"/>
    <w:rsid w:val="004D0D18"/>
    <w:rsid w:val="00566428"/>
    <w:rsid w:val="005E5D84"/>
    <w:rsid w:val="006116EC"/>
    <w:rsid w:val="00625D5B"/>
    <w:rsid w:val="006642EA"/>
    <w:rsid w:val="00690B86"/>
    <w:rsid w:val="00734F3A"/>
    <w:rsid w:val="0077552C"/>
    <w:rsid w:val="00797196"/>
    <w:rsid w:val="00801D04"/>
    <w:rsid w:val="008518F9"/>
    <w:rsid w:val="008F6132"/>
    <w:rsid w:val="00937488"/>
    <w:rsid w:val="009A4205"/>
    <w:rsid w:val="009A6D90"/>
    <w:rsid w:val="00A107D5"/>
    <w:rsid w:val="00A655D5"/>
    <w:rsid w:val="00B53DA1"/>
    <w:rsid w:val="00C84118"/>
    <w:rsid w:val="00CC6C52"/>
    <w:rsid w:val="00D010FD"/>
    <w:rsid w:val="00D3300D"/>
    <w:rsid w:val="00D8420B"/>
    <w:rsid w:val="00DE1FEF"/>
    <w:rsid w:val="00DE5508"/>
    <w:rsid w:val="00E26D0A"/>
    <w:rsid w:val="00E62C21"/>
    <w:rsid w:val="00EA3EF7"/>
    <w:rsid w:val="00ED2046"/>
    <w:rsid w:val="00F2490B"/>
    <w:rsid w:val="00F30ACE"/>
    <w:rsid w:val="00F62390"/>
    <w:rsid w:val="00F632C9"/>
    <w:rsid w:val="00FD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E6AA82"/>
  <w15:docId w15:val="{F44A77A6-59F3-402A-8E9F-108AC9E7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6EC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77552C"/>
    <w:pPr>
      <w:keepNext/>
      <w:spacing w:line="240" w:lineRule="atLeast"/>
      <w:outlineLvl w:val="0"/>
    </w:pPr>
    <w:rPr>
      <w:rFonts w:ascii="Verdana" w:hAnsi="Verdana"/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77552C"/>
    <w:pPr>
      <w:keepNext/>
      <w:spacing w:line="240" w:lineRule="atLeast"/>
      <w:outlineLvl w:val="1"/>
    </w:pPr>
    <w:rPr>
      <w:rFonts w:ascii="Verdana" w:hAnsi="Verdana"/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77552C"/>
    <w:pPr>
      <w:keepNext/>
      <w:spacing w:line="240" w:lineRule="atLeast"/>
      <w:outlineLvl w:val="2"/>
    </w:pPr>
    <w:rPr>
      <w:rFonts w:ascii="Verdana" w:hAnsi="Verdana"/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77552C"/>
    <w:pPr>
      <w:keepNext/>
      <w:spacing w:before="240" w:after="60" w:line="240" w:lineRule="atLeast"/>
      <w:outlineLvl w:val="3"/>
    </w:pPr>
    <w:rPr>
      <w:rFonts w:ascii="Verdana" w:hAnsi="Verdan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6116EC"/>
    <w:pPr>
      <w:keepNext/>
      <w:outlineLvl w:val="4"/>
    </w:pPr>
    <w:rPr>
      <w:rFonts w:ascii="Verdana" w:hAnsi="Verdana"/>
      <w:b/>
      <w:bCs/>
      <w:sz w:val="26"/>
    </w:rPr>
  </w:style>
  <w:style w:type="paragraph" w:styleId="Kop6">
    <w:name w:val="heading 6"/>
    <w:basedOn w:val="Standaard"/>
    <w:next w:val="Standaard"/>
    <w:qFormat/>
    <w:rsid w:val="0077552C"/>
    <w:pPr>
      <w:spacing w:before="240" w:after="60" w:line="240" w:lineRule="atLeast"/>
      <w:outlineLvl w:val="5"/>
    </w:pPr>
    <w:rPr>
      <w:rFonts w:ascii="Verdana" w:hAnsi="Verdana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7552C"/>
    <w:pPr>
      <w:spacing w:before="240" w:after="60" w:line="240" w:lineRule="atLeast"/>
      <w:outlineLvl w:val="6"/>
    </w:pPr>
    <w:rPr>
      <w:rFonts w:ascii="Verdana" w:hAnsi="Verdana"/>
    </w:rPr>
  </w:style>
  <w:style w:type="paragraph" w:styleId="Kop8">
    <w:name w:val="heading 8"/>
    <w:basedOn w:val="Standaard"/>
    <w:next w:val="Standaard"/>
    <w:qFormat/>
    <w:rsid w:val="0077552C"/>
    <w:pPr>
      <w:spacing w:before="240" w:after="60" w:line="240" w:lineRule="atLeast"/>
      <w:outlineLvl w:val="7"/>
    </w:pPr>
    <w:rPr>
      <w:rFonts w:ascii="Verdana" w:hAnsi="Verdana"/>
      <w:i/>
      <w:iCs/>
    </w:rPr>
  </w:style>
  <w:style w:type="paragraph" w:styleId="Kop9">
    <w:name w:val="heading 9"/>
    <w:basedOn w:val="Standaard"/>
    <w:next w:val="Standaard"/>
    <w:qFormat/>
    <w:rsid w:val="0077552C"/>
    <w:pPr>
      <w:spacing w:before="240" w:after="60" w:line="240" w:lineRule="atLeast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77552C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paragraph" w:styleId="Voettekst">
    <w:name w:val="footer"/>
    <w:basedOn w:val="Standaard"/>
    <w:autoRedefine/>
    <w:semiHidden/>
    <w:rsid w:val="003007C6"/>
    <w:pPr>
      <w:tabs>
        <w:tab w:val="left" w:pos="8647"/>
      </w:tabs>
      <w:spacing w:line="240" w:lineRule="atLeast"/>
    </w:pPr>
    <w:rPr>
      <w:rFonts w:ascii="Verdana" w:hAnsi="Verdana"/>
      <w:sz w:val="13"/>
    </w:rPr>
  </w:style>
  <w:style w:type="paragraph" w:customStyle="1" w:styleId="opmContactpersoon">
    <w:name w:val="opmContactpersoon"/>
    <w:basedOn w:val="Standaard"/>
    <w:autoRedefine/>
    <w:rsid w:val="0077552C"/>
    <w:pPr>
      <w:spacing w:before="30"/>
    </w:pPr>
    <w:rPr>
      <w:rFonts w:ascii="Verdana" w:hAnsi="Verdana"/>
      <w:bCs/>
      <w:sz w:val="13"/>
      <w:szCs w:val="13"/>
    </w:rPr>
  </w:style>
  <w:style w:type="character" w:styleId="Paginanummer">
    <w:name w:val="page number"/>
    <w:basedOn w:val="Standaardalinea-lettertype"/>
    <w:semiHidden/>
    <w:rsid w:val="0077552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77552C"/>
    <w:pPr>
      <w:spacing w:before="140"/>
    </w:pPr>
    <w:rPr>
      <w:rFonts w:ascii="Verdana" w:hAnsi="Verdana"/>
      <w:b/>
      <w:bCs/>
      <w:sz w:val="13"/>
    </w:rPr>
  </w:style>
  <w:style w:type="paragraph" w:customStyle="1" w:styleId="opmInvulgegeven">
    <w:name w:val="opmInvulgegeven"/>
    <w:basedOn w:val="Standaard"/>
    <w:autoRedefine/>
    <w:rsid w:val="0077552C"/>
    <w:pPr>
      <w:spacing w:line="180" w:lineRule="atLeast"/>
    </w:pPr>
    <w:rPr>
      <w:rFonts w:ascii="Verdana" w:hAnsi="Verdana"/>
      <w:sz w:val="13"/>
      <w:szCs w:val="13"/>
    </w:rPr>
  </w:style>
  <w:style w:type="paragraph" w:customStyle="1" w:styleId="Adres">
    <w:name w:val="Adres"/>
    <w:basedOn w:val="Koptekst"/>
    <w:rsid w:val="0077552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77552C"/>
  </w:style>
  <w:style w:type="paragraph" w:customStyle="1" w:styleId="opmAfzenderVet">
    <w:name w:val="opmAfzenderVet"/>
    <w:basedOn w:val="opmAfzender"/>
    <w:rsid w:val="0077552C"/>
    <w:rPr>
      <w:b/>
      <w:bCs w:val="0"/>
    </w:rPr>
  </w:style>
  <w:style w:type="paragraph" w:customStyle="1" w:styleId="opmRubricering">
    <w:name w:val="opmRubricering"/>
    <w:basedOn w:val="Voettekst"/>
    <w:autoRedefine/>
    <w:rsid w:val="0077552C"/>
    <w:rPr>
      <w:b/>
      <w:caps/>
    </w:rPr>
  </w:style>
  <w:style w:type="paragraph" w:customStyle="1" w:styleId="opmBullit">
    <w:name w:val="opmBullit"/>
    <w:basedOn w:val="Standaard"/>
    <w:autoRedefine/>
    <w:rsid w:val="0077552C"/>
    <w:pPr>
      <w:numPr>
        <w:numId w:val="4"/>
      </w:numPr>
      <w:tabs>
        <w:tab w:val="clear" w:pos="360"/>
        <w:tab w:val="left" w:pos="227"/>
      </w:tabs>
      <w:spacing w:line="240" w:lineRule="atLeast"/>
      <w:ind w:left="227" w:hanging="227"/>
    </w:pPr>
    <w:rPr>
      <w:rFonts w:ascii="Verdana" w:hAnsi="Verdana"/>
      <w:sz w:val="18"/>
    </w:rPr>
  </w:style>
  <w:style w:type="paragraph" w:customStyle="1" w:styleId="opmStreepje">
    <w:name w:val="opmStreepje"/>
    <w:basedOn w:val="opmBullit"/>
    <w:autoRedefine/>
    <w:rsid w:val="0077552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77552C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77552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77552C"/>
    <w:pPr>
      <w:spacing w:line="240" w:lineRule="atLeast"/>
      <w:ind w:left="180" w:hanging="180"/>
    </w:pPr>
    <w:rPr>
      <w:rFonts w:ascii="Verdana" w:hAnsi="Verdana"/>
      <w:sz w:val="18"/>
    </w:rPr>
  </w:style>
  <w:style w:type="paragraph" w:styleId="Indexkop">
    <w:name w:val="index heading"/>
    <w:basedOn w:val="Standaard"/>
    <w:next w:val="Index1"/>
    <w:semiHidden/>
    <w:rsid w:val="0077552C"/>
    <w:pPr>
      <w:spacing w:line="240" w:lineRule="atLeast"/>
    </w:pPr>
    <w:rPr>
      <w:rFonts w:ascii="Verdana" w:hAnsi="Verdana" w:cs="Arial"/>
      <w:b/>
      <w:bCs/>
      <w:sz w:val="18"/>
    </w:rPr>
  </w:style>
  <w:style w:type="paragraph" w:styleId="Kopbronvermelding">
    <w:name w:val="toa heading"/>
    <w:basedOn w:val="Standaard"/>
    <w:next w:val="Standaard"/>
    <w:semiHidden/>
    <w:rsid w:val="0077552C"/>
    <w:pPr>
      <w:spacing w:before="120" w:line="240" w:lineRule="atLeast"/>
    </w:pPr>
    <w:rPr>
      <w:rFonts w:ascii="Verdana" w:hAnsi="Verdana" w:cs="Arial"/>
      <w:b/>
      <w:bCs/>
    </w:rPr>
  </w:style>
  <w:style w:type="character" w:styleId="Nadruk">
    <w:name w:val="Emphasis"/>
    <w:basedOn w:val="Standaardalinea-lettertype"/>
    <w:qFormat/>
    <w:rsid w:val="0077552C"/>
    <w:rPr>
      <w:rFonts w:ascii="Verdana" w:hAnsi="Verdana"/>
      <w:iCs/>
    </w:rPr>
  </w:style>
  <w:style w:type="paragraph" w:styleId="Normaalweb">
    <w:name w:val="Normal (Web)"/>
    <w:basedOn w:val="Standaard"/>
    <w:semiHidden/>
    <w:rsid w:val="0077552C"/>
    <w:pPr>
      <w:spacing w:line="240" w:lineRule="atLeast"/>
    </w:pPr>
    <w:rPr>
      <w:rFonts w:ascii="Verdana" w:hAnsi="Verdana"/>
    </w:rPr>
  </w:style>
  <w:style w:type="paragraph" w:customStyle="1" w:styleId="opmEmbargo">
    <w:name w:val="opmEmbargo"/>
    <w:basedOn w:val="opmRubricering"/>
    <w:rsid w:val="0077552C"/>
    <w:pPr>
      <w:ind w:left="-28"/>
    </w:pPr>
  </w:style>
  <w:style w:type="paragraph" w:customStyle="1" w:styleId="opmInvulgegevenKop">
    <w:name w:val="opmInvulgegevenKop"/>
    <w:basedOn w:val="Standaard"/>
    <w:autoRedefine/>
    <w:rsid w:val="0077552C"/>
    <w:pPr>
      <w:spacing w:after="40"/>
      <w:ind w:left="-113"/>
    </w:pPr>
    <w:rPr>
      <w:rFonts w:ascii="Verdana" w:hAnsi="Verdana"/>
      <w:sz w:val="13"/>
    </w:rPr>
  </w:style>
  <w:style w:type="paragraph" w:customStyle="1" w:styleId="opmKoptekst">
    <w:name w:val="opmKoptekst"/>
    <w:basedOn w:val="Standaard"/>
    <w:rsid w:val="0077552C"/>
    <w:rPr>
      <w:rFonts w:ascii="Verdana" w:hAnsi="Verdana"/>
      <w:sz w:val="18"/>
      <w:lang w:val="fr-FR"/>
    </w:rPr>
  </w:style>
  <w:style w:type="paragraph" w:customStyle="1" w:styleId="opmReferentieKop">
    <w:name w:val="opmReferentieKop"/>
    <w:basedOn w:val="Standaard"/>
    <w:autoRedefine/>
    <w:rsid w:val="0077552C"/>
    <w:pPr>
      <w:spacing w:after="20"/>
      <w:ind w:left="-113"/>
    </w:pPr>
    <w:rPr>
      <w:rFonts w:ascii="Verdana" w:hAnsi="Verdana"/>
      <w:sz w:val="13"/>
    </w:rPr>
  </w:style>
  <w:style w:type="paragraph" w:customStyle="1" w:styleId="opmToelichting">
    <w:name w:val="opmToelichting"/>
    <w:basedOn w:val="Standaard"/>
    <w:autoRedefine/>
    <w:rsid w:val="0077552C"/>
    <w:pPr>
      <w:spacing w:line="180" w:lineRule="atLeast"/>
    </w:pPr>
    <w:rPr>
      <w:rFonts w:ascii="Verdana" w:hAnsi="Verdana"/>
      <w:i/>
      <w:iCs/>
      <w:sz w:val="13"/>
    </w:rPr>
  </w:style>
  <w:style w:type="paragraph" w:customStyle="1" w:styleId="opmWit1">
    <w:name w:val="opmWit1"/>
    <w:basedOn w:val="Standaard"/>
    <w:autoRedefine/>
    <w:rsid w:val="0077552C"/>
    <w:rPr>
      <w:rFonts w:ascii="Verdana" w:hAnsi="Verdana"/>
      <w:sz w:val="8"/>
    </w:rPr>
  </w:style>
  <w:style w:type="paragraph" w:styleId="Plattetekst">
    <w:name w:val="Body Text"/>
    <w:basedOn w:val="Standaard"/>
    <w:semiHidden/>
    <w:rsid w:val="0077552C"/>
    <w:rPr>
      <w:rFonts w:ascii="Verdana" w:hAnsi="Verdana"/>
      <w:i/>
      <w:iCs/>
      <w:sz w:val="13"/>
    </w:rPr>
  </w:style>
  <w:style w:type="character" w:styleId="Regelnummer">
    <w:name w:val="line number"/>
    <w:basedOn w:val="Standaardalinea-lettertype"/>
    <w:semiHidden/>
    <w:rsid w:val="0077552C"/>
    <w:rPr>
      <w:rFonts w:ascii="Verdana" w:hAnsi="Verdana"/>
    </w:rPr>
  </w:style>
  <w:style w:type="paragraph" w:styleId="Ondertitel">
    <w:name w:val="Subtitle"/>
    <w:basedOn w:val="Standaard"/>
    <w:autoRedefine/>
    <w:qFormat/>
    <w:rsid w:val="0077552C"/>
    <w:pPr>
      <w:spacing w:line="320" w:lineRule="atLeast"/>
      <w:outlineLvl w:val="1"/>
    </w:pPr>
    <w:rPr>
      <w:rFonts w:ascii="Verdana" w:hAnsi="Verdana" w:cs="Arial"/>
    </w:rPr>
  </w:style>
  <w:style w:type="paragraph" w:styleId="Titel">
    <w:name w:val="Title"/>
    <w:basedOn w:val="Standaard"/>
    <w:autoRedefine/>
    <w:qFormat/>
    <w:rsid w:val="0077552C"/>
    <w:pPr>
      <w:spacing w:line="320" w:lineRule="atLeast"/>
      <w:outlineLvl w:val="0"/>
    </w:pPr>
    <w:rPr>
      <w:rFonts w:ascii="Verdana" w:hAnsi="Verdana" w:cs="Arial"/>
      <w:b/>
      <w:bCs/>
      <w:kern w:val="28"/>
      <w:szCs w:val="32"/>
    </w:rPr>
  </w:style>
  <w:style w:type="character" w:styleId="Verwijzingopmerking">
    <w:name w:val="annotation reference"/>
    <w:basedOn w:val="Standaardalinea-lettertype"/>
    <w:semiHidden/>
    <w:rsid w:val="0077552C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77552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77552C"/>
    <w:pPr>
      <w:spacing w:line="240" w:lineRule="atLeast"/>
    </w:pPr>
    <w:rPr>
      <w:rFonts w:ascii="Verdana" w:hAnsi="Verdana"/>
      <w:sz w:val="13"/>
      <w:szCs w:val="20"/>
    </w:rPr>
  </w:style>
  <w:style w:type="character" w:styleId="Zwaar">
    <w:name w:val="Strong"/>
    <w:basedOn w:val="Standaardalinea-lettertype"/>
    <w:qFormat/>
    <w:rsid w:val="0077552C"/>
    <w:rPr>
      <w:rFonts w:ascii="Verdana" w:hAnsi="Verdana"/>
      <w:b/>
      <w:bCs/>
    </w:rPr>
  </w:style>
  <w:style w:type="character" w:customStyle="1" w:styleId="Kop5Char">
    <w:name w:val="Kop 5 Char"/>
    <w:basedOn w:val="Standaardalinea-lettertype"/>
    <w:link w:val="Kop5"/>
    <w:rsid w:val="006116EC"/>
    <w:rPr>
      <w:rFonts w:ascii="Verdana" w:hAnsi="Verdana"/>
      <w:b/>
      <w:bCs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F5660-7072-45DA-8213-C96AAC12E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BF4D83-1417-4B02-B6E9-E1F785824B49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6373E49-8327-466D-8632-6E53437F9F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A3AF1-71F9-4093-882F-97A9184F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183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PV Bezoek locatie inschrijvingsfase</vt:lpstr>
      <vt:lpstr>Blanco formaat</vt:lpstr>
    </vt:vector>
  </TitlesOfParts>
  <Company>Rijksoverheid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Bezoek locatie inschrijvingsfase</dc:title>
  <dc:creator>RVB ICM</dc:creator>
  <cp:lastModifiedBy>Plugge, Ruben</cp:lastModifiedBy>
  <cp:revision>5</cp:revision>
  <cp:lastPrinted>2008-07-21T12:37:00Z</cp:lastPrinted>
  <dcterms:created xsi:type="dcterms:W3CDTF">2022-10-13T09:16:00Z</dcterms:created>
  <dcterms:modified xsi:type="dcterms:W3CDTF">2022-10-17T13:02:00Z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07-07-2014</vt:lpwstr>
  </property>
  <property fmtid="{D5CDD505-2E9C-101B-9397-08002B2CF9AE}" pid="3" name="ContentTypeId">
    <vt:lpwstr>0x010100618FE2D63674164F91526BC50B9FF4EF</vt:lpwstr>
  </property>
</Properties>
</file>