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61E" w:rsidRPr="00C43BA2" w:rsidRDefault="009766EF" w:rsidP="009D761E">
      <w:pPr>
        <w:rPr>
          <w:b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8255</wp:posOffset>
                </wp:positionV>
                <wp:extent cx="5760720" cy="0"/>
                <wp:effectExtent l="18415" t="15240" r="21590" b="22860"/>
                <wp:wrapNone/>
                <wp:docPr id="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CE4B5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1.9pt;margin-top:.65pt;width:453.6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" strokeweight="2.25pt"/>
            </w:pict>
          </mc:Fallback>
        </mc:AlternateContent>
      </w:r>
      <w:r w:rsidR="009D761E" w:rsidRPr="00C43BA2">
        <w:rPr>
          <w:b/>
        </w:rPr>
        <w:t>Opdrachtnemer</w:t>
      </w:r>
    </w:p>
    <w:p w:rsidR="00B05D25" w:rsidRDefault="00B05D25" w:rsidP="00D33CC8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9D761E" w:rsidRPr="00D33CC8" w:rsidRDefault="00C43BA2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Bedrijfsn</w:t>
      </w:r>
      <w:r w:rsidR="009D761E" w:rsidRPr="00A13F26">
        <w:rPr>
          <w:color w:val="000000" w:themeColor="text1"/>
          <w:sz w:val="20"/>
          <w:szCs w:val="18"/>
        </w:rPr>
        <w:t>aam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C43BA2" w:rsidRPr="00D33CC8" w:rsidRDefault="00C43BA2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Straat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  <w:r w:rsidR="009D761E" w:rsidRPr="00D33CC8">
        <w:rPr>
          <w:color w:val="808080" w:themeColor="background1" w:themeShade="80"/>
          <w:sz w:val="20"/>
          <w:szCs w:val="18"/>
        </w:rPr>
        <w:tab/>
      </w:r>
    </w:p>
    <w:p w:rsidR="009D761E" w:rsidRPr="00D33CC8" w:rsidRDefault="00CD2CB9" w:rsidP="00D33CC8">
      <w:pPr>
        <w:pStyle w:val="Lijstalinea"/>
        <w:tabs>
          <w:tab w:val="left" w:pos="3402"/>
          <w:tab w:val="left" w:pos="4253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Postcode en p</w:t>
      </w:r>
      <w:r w:rsidR="009D761E" w:rsidRPr="00A13F26">
        <w:rPr>
          <w:color w:val="000000" w:themeColor="text1"/>
          <w:sz w:val="20"/>
          <w:szCs w:val="18"/>
        </w:rPr>
        <w:t>laats</w:t>
      </w:r>
      <w:r w:rsidR="009D761E" w:rsidRPr="00D33CC8">
        <w:rPr>
          <w:color w:val="808080" w:themeColor="background1" w:themeShade="80"/>
          <w:sz w:val="20"/>
          <w:szCs w:val="18"/>
        </w:rPr>
        <w:tab/>
        <w:t>:</w:t>
      </w:r>
      <w:r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9D761E" w:rsidRPr="00D33CC8" w:rsidRDefault="009D761E" w:rsidP="00D33CC8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Accreditatie of certificering</w:t>
      </w:r>
      <w:r w:rsidRPr="00D33CC8">
        <w:rPr>
          <w:color w:val="808080" w:themeColor="background1" w:themeShade="80"/>
          <w:sz w:val="20"/>
          <w:szCs w:val="18"/>
        </w:rPr>
        <w:tab/>
        <w:t>:</w:t>
      </w:r>
      <w:r w:rsidR="00CD2CB9" w:rsidRPr="00D33CC8">
        <w:rPr>
          <w:color w:val="808080" w:themeColor="background1" w:themeShade="80"/>
          <w:sz w:val="20"/>
          <w:szCs w:val="18"/>
        </w:rPr>
        <w:t xml:space="preserve">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2E7D11" w:rsidRDefault="002E7D11" w:rsidP="00D33CC8">
      <w:pPr>
        <w:tabs>
          <w:tab w:val="left" w:pos="3402"/>
        </w:tabs>
      </w:pPr>
    </w:p>
    <w:p w:rsidR="00BE08CC" w:rsidRDefault="009766EF" w:rsidP="00D33CC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63500</wp:posOffset>
                </wp:positionV>
                <wp:extent cx="5760720" cy="0"/>
                <wp:effectExtent l="8890" t="14605" r="12065" b="13970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BA477" id="AutoShape 8" o:spid="_x0000_s1026" type="#_x0000_t32" style="position:absolute;margin-left:-6.4pt;margin-top:5pt;width:453.6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" strokecolor="#7f7f7f [1612]" strokeweight="1pt"/>
            </w:pict>
          </mc:Fallback>
        </mc:AlternateContent>
      </w:r>
    </w:p>
    <w:p w:rsidR="00A13F26" w:rsidRPr="00C43BA2" w:rsidRDefault="00A13F26" w:rsidP="00A13F26">
      <w:pPr>
        <w:tabs>
          <w:tab w:val="left" w:pos="3402"/>
        </w:tabs>
        <w:rPr>
          <w:b/>
        </w:rPr>
      </w:pPr>
      <w:r w:rsidRPr="00C43BA2">
        <w:rPr>
          <w:b/>
        </w:rPr>
        <w:t>Onderhoudskundige of inspecteur</w:t>
      </w:r>
      <w:r w:rsidRPr="00C43BA2">
        <w:rPr>
          <w:b/>
        </w:rPr>
        <w:tab/>
      </w:r>
    </w:p>
    <w:p w:rsidR="00B05D25" w:rsidRDefault="00B05D25" w:rsidP="00A13F26">
      <w:pPr>
        <w:pStyle w:val="Lijstalinea"/>
        <w:tabs>
          <w:tab w:val="left" w:pos="3402"/>
        </w:tabs>
        <w:ind w:left="426"/>
        <w:rPr>
          <w:color w:val="000000" w:themeColor="text1"/>
          <w:sz w:val="20"/>
          <w:szCs w:val="18"/>
        </w:rPr>
      </w:pP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Achternaam met voorletters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Functie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A13F26" w:rsidRPr="00A13F26" w:rsidRDefault="00A13F26" w:rsidP="00A13F26">
      <w:pPr>
        <w:pStyle w:val="Lijstalinea"/>
        <w:tabs>
          <w:tab w:val="left" w:pos="3402"/>
        </w:tabs>
        <w:ind w:left="426"/>
        <w:rPr>
          <w:color w:val="808080" w:themeColor="background1" w:themeShade="80"/>
          <w:sz w:val="20"/>
          <w:szCs w:val="18"/>
        </w:rPr>
      </w:pPr>
      <w:r w:rsidRPr="00A13F26">
        <w:rPr>
          <w:color w:val="000000" w:themeColor="text1"/>
          <w:sz w:val="20"/>
          <w:szCs w:val="18"/>
        </w:rPr>
        <w:t>Certificering</w:t>
      </w:r>
      <w:r w:rsidRPr="00A13F26">
        <w:rPr>
          <w:color w:val="808080" w:themeColor="background1" w:themeShade="80"/>
          <w:sz w:val="20"/>
          <w:szCs w:val="18"/>
        </w:rPr>
        <w:tab/>
        <w:t xml:space="preserve">: </w:t>
      </w:r>
      <w:r w:rsidR="00B1657C">
        <w:fldChar w:fldCharType="begin"/>
      </w:r>
      <w:r w:rsidR="009C7BA3">
        <w:instrText xml:space="preserve"> MACROBUTTON NoMacro </w:instrText>
      </w:r>
      <w:r w:rsidR="009C7BA3">
        <w:rPr>
          <w:highlight w:val="yellow"/>
        </w:rPr>
        <w:instrText xml:space="preserve">[Klik </w:instrText>
      </w:r>
      <w:r w:rsidR="009C7BA3">
        <w:rPr>
          <w:b/>
          <w:highlight w:val="yellow"/>
        </w:rPr>
        <w:instrText>hier</w:instrText>
      </w:r>
      <w:r w:rsidR="009C7BA3">
        <w:rPr>
          <w:highlight w:val="yellow"/>
        </w:rPr>
        <w:instrText xml:space="preserve"> en vul in]</w:instrText>
      </w:r>
      <w:r w:rsidR="00B1657C">
        <w:fldChar w:fldCharType="end"/>
      </w:r>
    </w:p>
    <w:p w:rsidR="002B71F2" w:rsidRDefault="002B71F2" w:rsidP="00D33CC8">
      <w:pPr>
        <w:tabs>
          <w:tab w:val="left" w:pos="3402"/>
        </w:tabs>
      </w:pPr>
    </w:p>
    <w:p w:rsidR="00C43BA2" w:rsidRDefault="009766EF" w:rsidP="00787C6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59690</wp:posOffset>
                </wp:positionV>
                <wp:extent cx="5760720" cy="0"/>
                <wp:effectExtent l="18415" t="21590" r="21590" b="16510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0706F0" id="AutoShape 3" o:spid="_x0000_s1026" type="#_x0000_t32" style="position:absolute;margin-left:-1.9pt;margin-top:4.7pt;width:453.6pt;height: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" strokeweight="2.25pt"/>
            </w:pict>
          </mc:Fallback>
        </mc:AlternateContent>
      </w:r>
    </w:p>
    <w:p w:rsidR="002B71F2" w:rsidRDefault="002B71F2" w:rsidP="00787C68">
      <w:pPr>
        <w:tabs>
          <w:tab w:val="left" w:pos="3402"/>
        </w:tabs>
      </w:pPr>
    </w:p>
    <w:p w:rsid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C43BA2" w:rsidRPr="00204CBD" w:rsidRDefault="00C43BA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Component- ID</w:t>
      </w:r>
      <w:r w:rsidRPr="00204CBD">
        <w:rPr>
          <w:sz w:val="20"/>
          <w:szCs w:val="18"/>
        </w:rPr>
        <w:tab/>
        <w:t>:</w:t>
      </w:r>
      <w:r w:rsidR="00787C68" w:rsidRPr="00787C68">
        <w:t xml:space="preserve"> </w:t>
      </w:r>
      <w:r w:rsidR="00B1657C">
        <w:fldChar w:fldCharType="begin"/>
      </w:r>
      <w:r w:rsidR="00C402EA">
        <w:instrText xml:space="preserve"> MERGEFIELD ComponentID </w:instrText>
      </w:r>
      <w:r w:rsidR="00B1657C">
        <w:fldChar w:fldCharType="separate"/>
      </w:r>
      <w:r w:rsidR="00370556">
        <w:rPr>
          <w:noProof/>
        </w:rPr>
        <w:t>«ComponentID»</w:t>
      </w:r>
      <w:r w:rsidR="00B1657C">
        <w:rPr>
          <w:noProof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Componentsoort</w:t>
      </w:r>
      <w:r>
        <w:rPr>
          <w:sz w:val="20"/>
          <w:szCs w:val="18"/>
        </w:rPr>
        <w:tab/>
        <w:t>:</w:t>
      </w:r>
      <w:r w:rsidRPr="00787C68">
        <w:t xml:space="preserve"> </w:t>
      </w:r>
      <w:r w:rsidR="00B1657C">
        <w:fldChar w:fldCharType="begin"/>
      </w:r>
      <w:r w:rsidR="00C402EA">
        <w:instrText xml:space="preserve"> MERGEFIELD ComponentSoort </w:instrText>
      </w:r>
      <w:r w:rsidR="00B1657C">
        <w:fldChar w:fldCharType="separate"/>
      </w:r>
      <w:r w:rsidR="00370556">
        <w:rPr>
          <w:noProof/>
        </w:rPr>
        <w:t>«ComponentSoort»</w:t>
      </w:r>
      <w:r w:rsidR="00B1657C">
        <w:rPr>
          <w:noProof/>
        </w:rPr>
        <w:fldChar w:fldCharType="end"/>
      </w:r>
    </w:p>
    <w:p w:rsidR="009D761E" w:rsidRDefault="009D761E" w:rsidP="00787C68">
      <w:pPr>
        <w:tabs>
          <w:tab w:val="left" w:pos="3402"/>
        </w:tabs>
      </w:pPr>
    </w:p>
    <w:p w:rsidR="00BE08CC" w:rsidRDefault="009766EF" w:rsidP="00787C6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50800</wp:posOffset>
                </wp:positionV>
                <wp:extent cx="5760720" cy="0"/>
                <wp:effectExtent l="8890" t="14605" r="12065" b="13970"/>
                <wp:wrapNone/>
                <wp:docPr id="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E18A46" id="AutoShape 4" o:spid="_x0000_s1026" type="#_x0000_t32" style="position:absolute;margin-left:-6.4pt;margin-top:4pt;width:453.6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" strokecolor="#7f7f7f [1612]" strokeweight="1pt"/>
            </w:pict>
          </mc:Fallback>
        </mc:AlternateContent>
      </w:r>
    </w:p>
    <w:p w:rsidR="00BE08CC" w:rsidRDefault="00BE08CC" w:rsidP="00BE08CC">
      <w:pPr>
        <w:tabs>
          <w:tab w:val="left" w:pos="3402"/>
        </w:tabs>
        <w:rPr>
          <w:b/>
        </w:rPr>
      </w:pPr>
    </w:p>
    <w:p w:rsidR="00BE08CC" w:rsidRDefault="00BE08CC" w:rsidP="00BE08CC">
      <w:pPr>
        <w:tabs>
          <w:tab w:val="left" w:pos="3402"/>
        </w:tabs>
        <w:rPr>
          <w:b/>
        </w:rPr>
      </w:pPr>
      <w:r w:rsidRPr="00C43BA2">
        <w:rPr>
          <w:b/>
        </w:rPr>
        <w:t>PO-activiteit</w:t>
      </w:r>
    </w:p>
    <w:p w:rsidR="00B05D25" w:rsidRDefault="00B05D25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Keuring-ID</w:t>
      </w:r>
      <w:r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"KeuringID"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«KeuringID»</w:t>
      </w:r>
      <w:r w:rsidR="00B1657C">
        <w:rPr>
          <w:sz w:val="20"/>
          <w:szCs w:val="18"/>
        </w:rPr>
        <w:fldChar w:fldCharType="end"/>
      </w:r>
    </w:p>
    <w:p w:rsidR="00BE08CC" w:rsidRPr="001D09D9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PO-activiteit</w:t>
      </w:r>
      <w:r w:rsidRPr="001D09D9"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 w:rsidRPr="001D09D9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"POactiviteit"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«POactiviteit»</w:t>
      </w:r>
      <w:r w:rsidR="00B1657C">
        <w:rPr>
          <w:sz w:val="20"/>
          <w:szCs w:val="18"/>
        </w:rPr>
        <w:fldChar w:fldCharType="end"/>
      </w:r>
    </w:p>
    <w:p w:rsidR="00BE08CC" w:rsidRPr="00D33CC8" w:rsidRDefault="00BE08CC" w:rsidP="00BE08CC">
      <w:pPr>
        <w:tabs>
          <w:tab w:val="left" w:pos="3402"/>
        </w:tabs>
        <w:ind w:firstLine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sz w:val="20"/>
          <w:szCs w:val="18"/>
        </w:rPr>
        <w:t>Grondslag</w:t>
      </w:r>
      <w:r>
        <w:rPr>
          <w:sz w:val="20"/>
          <w:szCs w:val="18"/>
        </w:rPr>
        <w:tab/>
      </w:r>
      <w:r w:rsidRPr="00204CBD">
        <w:rPr>
          <w:sz w:val="20"/>
          <w:szCs w:val="18"/>
        </w:rPr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"Grondslag"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«Grondslag»</w:t>
      </w:r>
      <w:r w:rsidR="00B1657C">
        <w:rPr>
          <w:sz w:val="20"/>
          <w:szCs w:val="18"/>
        </w:rPr>
        <w:fldChar w:fldCharType="end"/>
      </w:r>
    </w:p>
    <w:p w:rsidR="00BE08CC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Frequentie</w:t>
      </w:r>
      <w:r>
        <w:rPr>
          <w:sz w:val="20"/>
          <w:szCs w:val="18"/>
        </w:rPr>
        <w:tab/>
        <w:t xml:space="preserve">: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"Frequentie"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«Frequentie»</w:t>
      </w:r>
      <w:r w:rsidR="00B1657C">
        <w:rPr>
          <w:sz w:val="20"/>
          <w:szCs w:val="18"/>
        </w:rPr>
        <w:fldChar w:fldCharType="end"/>
      </w:r>
      <w:r w:rsidR="007D776A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B0009C">
        <w:rPr>
          <w:sz w:val="20"/>
          <w:szCs w:val="18"/>
        </w:rPr>
        <w:instrText xml:space="preserve"> MERGEFIELD Tijdseenheid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«Tijdseenheid»</w:t>
      </w:r>
      <w:r w:rsidR="00B1657C">
        <w:rPr>
          <w:sz w:val="20"/>
          <w:szCs w:val="18"/>
        </w:rPr>
        <w:fldChar w:fldCharType="end"/>
      </w:r>
    </w:p>
    <w:p w:rsidR="00BE08CC" w:rsidRPr="00204CBD" w:rsidRDefault="00BE08CC" w:rsidP="00BE08CC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Datum uitgevoerd</w:t>
      </w:r>
      <w:r w:rsidRPr="00204CBD">
        <w:rPr>
          <w:sz w:val="20"/>
          <w:szCs w:val="18"/>
        </w:rPr>
        <w:tab/>
        <w:t>:</w:t>
      </w:r>
      <w:r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Datum_uitgevoerd </w:instrText>
      </w:r>
      <w:r w:rsidR="00534A37" w:rsidRPr="006B0141">
        <w:rPr>
          <w:rFonts w:cs="Segoe UI"/>
          <w:color w:val="000000"/>
          <w:sz w:val="20"/>
          <w:szCs w:val="20"/>
        </w:rPr>
        <w:instrText>\@ "</w:instrText>
      </w:r>
      <w:r w:rsidR="00534A37">
        <w:rPr>
          <w:rFonts w:cs="Segoe UI"/>
          <w:color w:val="000000"/>
          <w:sz w:val="20"/>
          <w:szCs w:val="20"/>
        </w:rPr>
        <w:instrText xml:space="preserve">d MMM </w:instrText>
      </w:r>
      <w:r w:rsidR="00534A37" w:rsidRPr="006B0141">
        <w:rPr>
          <w:rFonts w:cs="Segoe UI"/>
          <w:color w:val="000000"/>
          <w:sz w:val="20"/>
          <w:szCs w:val="20"/>
        </w:rPr>
        <w:instrText>yyyy"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«Datum_uitgevoerd»</w:t>
      </w:r>
      <w:r w:rsidR="00B1657C">
        <w:rPr>
          <w:sz w:val="20"/>
          <w:szCs w:val="18"/>
        </w:rPr>
        <w:fldChar w:fldCharType="end"/>
      </w:r>
    </w:p>
    <w:p w:rsidR="00A35361" w:rsidRDefault="00A35361" w:rsidP="00BE08CC">
      <w:pPr>
        <w:tabs>
          <w:tab w:val="left" w:pos="3402"/>
        </w:tabs>
        <w:ind w:left="426"/>
        <w:rPr>
          <w:sz w:val="20"/>
          <w:szCs w:val="18"/>
        </w:rPr>
      </w:pPr>
    </w:p>
    <w:p w:rsidR="002B71F2" w:rsidRDefault="00A35361" w:rsidP="00BE08CC">
      <w:pPr>
        <w:tabs>
          <w:tab w:val="left" w:pos="3402"/>
        </w:tabs>
        <w:ind w:left="426"/>
      </w:pPr>
      <w:r>
        <w:rPr>
          <w:sz w:val="20"/>
          <w:szCs w:val="18"/>
        </w:rPr>
        <w:t>Status</w:t>
      </w:r>
      <w:r w:rsidR="00BE08CC" w:rsidRPr="00204CBD">
        <w:rPr>
          <w:sz w:val="20"/>
          <w:szCs w:val="18"/>
        </w:rPr>
        <w:t xml:space="preserve"> </w:t>
      </w:r>
      <w:r w:rsidR="00BE08CC">
        <w:rPr>
          <w:sz w:val="20"/>
          <w:szCs w:val="18"/>
        </w:rPr>
        <w:tab/>
        <w:t xml:space="preserve">: </w:t>
      </w:r>
      <w:r w:rsidR="00B1657C" w:rsidRPr="00F46465">
        <w:rPr>
          <w:b/>
          <w:szCs w:val="18"/>
        </w:rPr>
        <w:fldChar w:fldCharType="begin"/>
      </w:r>
      <w:r w:rsidR="00F46465" w:rsidRPr="00F46465">
        <w:rPr>
          <w:b/>
          <w:szCs w:val="18"/>
        </w:rPr>
        <w:instrText xml:space="preserve"> MERGEFIELD Status </w:instrText>
      </w:r>
      <w:r w:rsidR="00B1657C" w:rsidRPr="00F46465">
        <w:rPr>
          <w:b/>
          <w:szCs w:val="18"/>
        </w:rPr>
        <w:fldChar w:fldCharType="separate"/>
      </w:r>
      <w:r w:rsidR="00370556">
        <w:rPr>
          <w:b/>
          <w:noProof/>
          <w:szCs w:val="18"/>
        </w:rPr>
        <w:t>«Status»</w:t>
      </w:r>
      <w:r w:rsidR="00B1657C" w:rsidRPr="00F46465">
        <w:rPr>
          <w:b/>
          <w:szCs w:val="18"/>
        </w:rPr>
        <w:fldChar w:fldCharType="end"/>
      </w:r>
      <w:r w:rsidR="00BE08CC" w:rsidRPr="00F46465">
        <w:rPr>
          <w:szCs w:val="18"/>
        </w:rPr>
        <w:t xml:space="preserve">  </w:t>
      </w:r>
    </w:p>
    <w:p w:rsidR="00BE08CC" w:rsidRDefault="00BE08CC" w:rsidP="00787C68">
      <w:pPr>
        <w:tabs>
          <w:tab w:val="left" w:pos="3402"/>
        </w:tabs>
        <w:rPr>
          <w:b/>
        </w:rPr>
      </w:pPr>
    </w:p>
    <w:p w:rsidR="00BE08CC" w:rsidRDefault="00BE08CC" w:rsidP="00787C68">
      <w:pPr>
        <w:tabs>
          <w:tab w:val="left" w:pos="3402"/>
        </w:tabs>
        <w:rPr>
          <w:b/>
        </w:rPr>
      </w:pPr>
    </w:p>
    <w:p w:rsidR="00BE08CC" w:rsidRDefault="009766EF" w:rsidP="00787C68">
      <w:pPr>
        <w:tabs>
          <w:tab w:val="left" w:pos="3402"/>
        </w:tabs>
        <w:rPr>
          <w:b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66675</wp:posOffset>
                </wp:positionV>
                <wp:extent cx="5760720" cy="0"/>
                <wp:effectExtent l="8890" t="14605" r="12065" b="1397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CF3FF" id="AutoShape 5" o:spid="_x0000_s1026" type="#_x0000_t32" style="position:absolute;margin-left:-1.9pt;margin-top:5.25pt;width:453.6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" strokecolor="#7f7f7f [1612]" strokeweight="1pt"/>
            </w:pict>
          </mc:Fallback>
        </mc:AlternateContent>
      </w:r>
    </w:p>
    <w:p w:rsidR="00BE08CC" w:rsidRDefault="00BE08CC" w:rsidP="00787C68">
      <w:pPr>
        <w:tabs>
          <w:tab w:val="left" w:pos="3402"/>
        </w:tabs>
        <w:rPr>
          <w:b/>
        </w:rPr>
      </w:pPr>
    </w:p>
    <w:p w:rsidR="009D761E" w:rsidRPr="00C43BA2" w:rsidRDefault="009D761E" w:rsidP="00787C68">
      <w:pPr>
        <w:tabs>
          <w:tab w:val="left" w:pos="3402"/>
        </w:tabs>
        <w:rPr>
          <w:b/>
        </w:rPr>
      </w:pPr>
      <w:r w:rsidRPr="00C43BA2">
        <w:rPr>
          <w:b/>
        </w:rPr>
        <w:t>Plaats van het component</w:t>
      </w:r>
    </w:p>
    <w:p w:rsidR="00B05D25" w:rsidRDefault="00B05D25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</w:p>
    <w:p w:rsidR="009D761E" w:rsidRDefault="009D761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 w:rsidRPr="00204CBD">
        <w:rPr>
          <w:sz w:val="20"/>
          <w:szCs w:val="18"/>
        </w:rPr>
        <w:t>Object</w:t>
      </w:r>
      <w:r w:rsidR="00D33CC8">
        <w:rPr>
          <w:sz w:val="20"/>
          <w:szCs w:val="18"/>
        </w:rPr>
        <w:t>code en -naam</w:t>
      </w:r>
      <w:r w:rsidR="00C43BA2" w:rsidRPr="00204CBD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«Object»</w:t>
      </w:r>
      <w:r w:rsidR="00B1657C">
        <w:rPr>
          <w:sz w:val="20"/>
          <w:szCs w:val="18"/>
        </w:rPr>
        <w:fldChar w:fldCharType="end"/>
      </w:r>
      <w:r w:rsidR="00AC1963">
        <w:rPr>
          <w:sz w:val="20"/>
          <w:szCs w:val="18"/>
        </w:rPr>
        <w:t>-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Objectnaam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«Objectnaam»</w:t>
      </w:r>
      <w:r w:rsidR="00B1657C">
        <w:rPr>
          <w:sz w:val="20"/>
          <w:szCs w:val="18"/>
        </w:rPr>
        <w:fldChar w:fldCharType="end"/>
      </w:r>
    </w:p>
    <w:p w:rsidR="00687FFE" w:rsidRPr="00204CBD" w:rsidRDefault="00687FFE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>Sleutel code</w:t>
      </w:r>
      <w:r>
        <w:rPr>
          <w:sz w:val="20"/>
          <w:szCs w:val="18"/>
        </w:rPr>
        <w:tab/>
        <w:t xml:space="preserve">: 4 </w:t>
      </w:r>
      <w:proofErr w:type="gramStart"/>
      <w:r>
        <w:rPr>
          <w:sz w:val="20"/>
          <w:szCs w:val="18"/>
        </w:rPr>
        <w:t>cijfer code</w:t>
      </w:r>
      <w:proofErr w:type="gramEnd"/>
      <w:r>
        <w:rPr>
          <w:sz w:val="20"/>
          <w:szCs w:val="18"/>
        </w:rPr>
        <w:t xml:space="preserve"> </w:t>
      </w:r>
    </w:p>
    <w:p w:rsidR="002E7D11" w:rsidRDefault="002E7D11" w:rsidP="00787C68">
      <w:pPr>
        <w:tabs>
          <w:tab w:val="left" w:pos="3402"/>
        </w:tabs>
      </w:pPr>
    </w:p>
    <w:p w:rsidR="002B71F2" w:rsidRDefault="009766EF" w:rsidP="00787C68">
      <w:pPr>
        <w:tabs>
          <w:tab w:val="left" w:pos="3402"/>
        </w:tabs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-81280</wp:posOffset>
                </wp:positionH>
                <wp:positionV relativeFrom="paragraph">
                  <wp:posOffset>1419225</wp:posOffset>
                </wp:positionV>
                <wp:extent cx="5760720" cy="0"/>
                <wp:effectExtent l="18415" t="17780" r="12065" b="1079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57F5A" id="AutoShape 7" o:spid="_x0000_s1026" type="#_x0000_t32" style="position:absolute;margin-left:-6.4pt;margin-top:111.75pt;width:453.6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" strokeweight="1.5pt"/>
            </w:pict>
          </mc:Fallback>
        </mc:AlternateContent>
      </w: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74930</wp:posOffset>
                </wp:positionV>
                <wp:extent cx="5760720" cy="0"/>
                <wp:effectExtent l="8890" t="6985" r="12065" b="12065"/>
                <wp:wrapNone/>
                <wp:docPr id="2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E27FC" id="AutoShape 6" o:spid="_x0000_s1026" type="#_x0000_t32" style="position:absolute;margin-left:-1.9pt;margin-top:5.9pt;width:453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" strokecolor="#7f7f7f [1612]" strokeweight="1pt"/>
            </w:pict>
          </mc:Fallback>
        </mc:AlternateContent>
      </w:r>
    </w:p>
    <w:p w:rsidR="00DF7B8C" w:rsidRDefault="00DF7B8C" w:rsidP="00787C68">
      <w:pPr>
        <w:tabs>
          <w:tab w:val="left" w:pos="3402"/>
        </w:tabs>
      </w:pPr>
    </w:p>
    <w:p w:rsidR="00DF7B8C" w:rsidRDefault="002B71F2" w:rsidP="00787C68">
      <w:pPr>
        <w:tabs>
          <w:tab w:val="left" w:pos="3402"/>
        </w:tabs>
        <w:rPr>
          <w:b/>
        </w:rPr>
      </w:pPr>
      <w:r>
        <w:rPr>
          <w:b/>
        </w:rPr>
        <w:t>Rapportage</w:t>
      </w:r>
      <w:r w:rsidR="00787C68">
        <w:rPr>
          <w:b/>
        </w:rPr>
        <w:t xml:space="preserve"> opdrachtnemer</w:t>
      </w:r>
    </w:p>
    <w:p w:rsidR="002012E9" w:rsidRDefault="002012E9" w:rsidP="00787C68">
      <w:pPr>
        <w:tabs>
          <w:tab w:val="left" w:pos="3402"/>
        </w:tabs>
        <w:rPr>
          <w:b/>
        </w:rPr>
      </w:pPr>
    </w:p>
    <w:p w:rsidR="002012E9" w:rsidRPr="002012E9" w:rsidRDefault="002B71F2" w:rsidP="00787C68">
      <w:pPr>
        <w:pStyle w:val="Lijstalinea"/>
        <w:tabs>
          <w:tab w:val="left" w:pos="3402"/>
          <w:tab w:val="left" w:pos="4253"/>
        </w:tabs>
        <w:ind w:left="426"/>
        <w:rPr>
          <w:sz w:val="20"/>
          <w:szCs w:val="18"/>
        </w:rPr>
      </w:pPr>
      <w:r>
        <w:rPr>
          <w:sz w:val="20"/>
          <w:szCs w:val="18"/>
        </w:rPr>
        <w:t xml:space="preserve">Voorblad met </w:t>
      </w:r>
      <w:r w:rsidR="002012E9">
        <w:rPr>
          <w:sz w:val="20"/>
          <w:szCs w:val="18"/>
        </w:rPr>
        <w:tab/>
        <w:t>:</w:t>
      </w:r>
      <w:r w:rsidR="00787C68">
        <w:rPr>
          <w:sz w:val="20"/>
          <w:szCs w:val="18"/>
        </w:rPr>
        <w:t xml:space="preserve"> 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«Document»</w:t>
      </w:r>
      <w:r w:rsidR="00B1657C">
        <w:rPr>
          <w:sz w:val="20"/>
          <w:szCs w:val="18"/>
        </w:rPr>
        <w:fldChar w:fldCharType="end"/>
      </w:r>
      <w:r w:rsidR="00AE4C71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DocumentInhoud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«DocumentInhoud»</w:t>
      </w:r>
      <w:r w:rsidR="00B1657C">
        <w:rPr>
          <w:sz w:val="20"/>
          <w:szCs w:val="18"/>
        </w:rPr>
        <w:fldChar w:fldCharType="end"/>
      </w:r>
    </w:p>
    <w:p w:rsidR="00687FFE" w:rsidRDefault="002B71F2" w:rsidP="002B71F2">
      <w:pPr>
        <w:tabs>
          <w:tab w:val="left" w:pos="3402"/>
        </w:tabs>
        <w:ind w:left="426"/>
        <w:rPr>
          <w:sz w:val="20"/>
          <w:szCs w:val="18"/>
        </w:rPr>
      </w:pPr>
      <w:r>
        <w:rPr>
          <w:sz w:val="20"/>
          <w:szCs w:val="18"/>
        </w:rPr>
        <w:t>Documentnaam</w:t>
      </w:r>
      <w:r>
        <w:rPr>
          <w:sz w:val="20"/>
          <w:szCs w:val="18"/>
        </w:rPr>
        <w:tab/>
        <w:t xml:space="preserve">: </w:t>
      </w:r>
      <w:r w:rsidR="00F46465">
        <w:rPr>
          <w:sz w:val="20"/>
          <w:szCs w:val="18"/>
        </w:rPr>
        <w:t xml:space="preserve"> </w:t>
      </w:r>
      <w:r w:rsidR="00B1657C">
        <w:rPr>
          <w:sz w:val="20"/>
          <w:szCs w:val="18"/>
        </w:rPr>
        <w:fldChar w:fldCharType="begin"/>
      </w:r>
      <w:r w:rsidR="00F46465">
        <w:rPr>
          <w:sz w:val="20"/>
          <w:szCs w:val="18"/>
        </w:rPr>
        <w:instrText xml:space="preserve"> MERGEFIELD Documentnaam </w:instrText>
      </w:r>
      <w:r w:rsidR="00B1657C">
        <w:rPr>
          <w:sz w:val="20"/>
          <w:szCs w:val="18"/>
        </w:rPr>
        <w:fldChar w:fldCharType="separate"/>
      </w:r>
      <w:r w:rsidR="00370556">
        <w:rPr>
          <w:noProof/>
          <w:sz w:val="20"/>
          <w:szCs w:val="18"/>
        </w:rPr>
        <w:t>«Documentnaam»</w:t>
      </w:r>
      <w:r w:rsidR="00B1657C">
        <w:rPr>
          <w:sz w:val="20"/>
          <w:szCs w:val="18"/>
        </w:rPr>
        <w:fldChar w:fldCharType="end"/>
      </w:r>
    </w:p>
    <w:p w:rsidR="00687FFE" w:rsidRDefault="00687FFE">
      <w:pPr>
        <w:rPr>
          <w:sz w:val="20"/>
          <w:szCs w:val="18"/>
        </w:rPr>
      </w:pPr>
      <w:r>
        <w:rPr>
          <w:sz w:val="20"/>
          <w:szCs w:val="18"/>
        </w:rPr>
        <w:br w:type="page"/>
      </w:r>
    </w:p>
    <w:p w:rsidR="001E4DF7" w:rsidRDefault="001E4DF7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rFonts w:eastAsia="Times New Roman"/>
          <w:color w:val="000000"/>
          <w:sz w:val="20"/>
          <w:szCs w:val="20"/>
          <w:lang w:eastAsia="nl-NL"/>
        </w:rPr>
        <w:lastRenderedPageBreak/>
        <w:t xml:space="preserve">UPS </w:t>
      </w:r>
      <w:proofErr w:type="spellStart"/>
      <w:r>
        <w:rPr>
          <w:rFonts w:eastAsia="Times New Roman"/>
          <w:color w:val="000000"/>
          <w:sz w:val="20"/>
          <w:szCs w:val="20"/>
          <w:lang w:eastAsia="nl-NL"/>
        </w:rPr>
        <w:t>tbv</w:t>
      </w:r>
      <w:proofErr w:type="spellEnd"/>
      <w:r>
        <w:rPr>
          <w:rFonts w:eastAsia="Times New Roman"/>
          <w:color w:val="000000"/>
          <w:sz w:val="20"/>
          <w:szCs w:val="20"/>
          <w:lang w:eastAsia="nl-NL"/>
        </w:rPr>
        <w:t xml:space="preserve">: ____________________________________________________________ </w:t>
      </w:r>
    </w:p>
    <w:p w:rsidR="001E4DF7" w:rsidRDefault="001E4DF7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</w:p>
    <w:p w:rsidR="002B71F2" w:rsidRDefault="00687FFE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rFonts w:eastAsia="Times New Roman"/>
          <w:color w:val="000000"/>
          <w:sz w:val="20"/>
          <w:szCs w:val="20"/>
          <w:lang w:eastAsia="nl-NL"/>
        </w:rPr>
        <w:t>Installatie gegevens:</w:t>
      </w:r>
    </w:p>
    <w:p w:rsidR="00687FFE" w:rsidRDefault="00687FFE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</w:p>
    <w:p w:rsidR="00687FFE" w:rsidRDefault="001E4DF7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  <w:r>
        <w:rPr>
          <w:noProof/>
          <w:lang w:eastAsia="nl-NL"/>
        </w:rPr>
        <w:drawing>
          <wp:inline distT="0" distB="0" distL="0" distR="0" wp14:anchorId="527FDD0B" wp14:editId="58F92C24">
            <wp:extent cx="5760720" cy="4400550"/>
            <wp:effectExtent l="0" t="0" r="0" b="0"/>
            <wp:docPr id="9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4DF7" w:rsidRDefault="001E4DF7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</w:p>
    <w:p w:rsidR="001E4DF7" w:rsidRDefault="001E4DF7">
      <w:pPr>
        <w:rPr>
          <w:rFonts w:eastAsia="Times New Roman"/>
          <w:color w:val="000000"/>
          <w:sz w:val="20"/>
          <w:szCs w:val="20"/>
          <w:lang w:eastAsia="nl-NL"/>
        </w:rPr>
      </w:pPr>
      <w:r>
        <w:rPr>
          <w:rFonts w:eastAsia="Times New Roman"/>
          <w:color w:val="000000"/>
          <w:sz w:val="20"/>
          <w:szCs w:val="20"/>
          <w:lang w:eastAsia="nl-NL"/>
        </w:rPr>
        <w:br w:type="page"/>
      </w:r>
    </w:p>
    <w:p w:rsidR="001E4DF7" w:rsidRDefault="001E4DF7" w:rsidP="002B71F2">
      <w:pPr>
        <w:tabs>
          <w:tab w:val="left" w:pos="3402"/>
        </w:tabs>
        <w:ind w:left="426"/>
        <w:rPr>
          <w:rFonts w:eastAsia="Times New Roman"/>
          <w:color w:val="000000"/>
          <w:sz w:val="20"/>
          <w:szCs w:val="20"/>
          <w:lang w:eastAsia="nl-NL"/>
        </w:rPr>
      </w:pPr>
    </w:p>
    <w:p w:rsidR="008A262C" w:rsidRDefault="003B4F10" w:rsidP="003B4F10">
      <w:pPr>
        <w:tabs>
          <w:tab w:val="left" w:pos="3402"/>
        </w:tabs>
        <w:rPr>
          <w:rFonts w:eastAsia="Times New Roman"/>
          <w:color w:val="000000"/>
          <w:sz w:val="20"/>
          <w:szCs w:val="20"/>
          <w:lang w:eastAsia="nl-NL"/>
        </w:rPr>
      </w:pPr>
      <w:r>
        <w:rPr>
          <w:noProof/>
          <w:lang w:eastAsia="nl-NL"/>
        </w:rPr>
        <w:drawing>
          <wp:inline distT="0" distB="0" distL="0" distR="0" wp14:anchorId="7331216B" wp14:editId="05C1449C">
            <wp:extent cx="5760720" cy="5267325"/>
            <wp:effectExtent l="0" t="0" r="0" b="9525"/>
            <wp:docPr id="24" name="Afbeelding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26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8A262C">
        <w:rPr>
          <w:rFonts w:eastAsia="Times New Roman"/>
          <w:color w:val="000000"/>
          <w:sz w:val="20"/>
          <w:szCs w:val="20"/>
          <w:lang w:eastAsia="nl-NL"/>
        </w:rPr>
        <w:br w:type="page"/>
      </w:r>
    </w:p>
    <w:p w:rsidR="001E4DF7" w:rsidRPr="0054514B" w:rsidRDefault="008A262C" w:rsidP="001E4DF7">
      <w:pPr>
        <w:tabs>
          <w:tab w:val="left" w:pos="3402"/>
        </w:tabs>
        <w:rPr>
          <w:rFonts w:eastAsia="Times New Roman"/>
          <w:color w:val="000000"/>
          <w:sz w:val="20"/>
          <w:szCs w:val="20"/>
          <w:lang w:eastAsia="nl-NL"/>
        </w:rPr>
      </w:pPr>
      <w:r>
        <w:rPr>
          <w:noProof/>
          <w:lang w:eastAsia="nl-NL"/>
        </w:rPr>
        <w:drawing>
          <wp:inline distT="0" distB="0" distL="0" distR="0" wp14:anchorId="1BD62A24" wp14:editId="6F9B9DAD">
            <wp:extent cx="5467350" cy="7181850"/>
            <wp:effectExtent l="0" t="0" r="0" b="0"/>
            <wp:docPr id="14" name="Afbeelding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718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E4DF7" w:rsidRPr="0054514B" w:rsidSect="00D776A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62C" w:rsidRDefault="008A262C" w:rsidP="009D761E">
      <w:r>
        <w:separator/>
      </w:r>
    </w:p>
  </w:endnote>
  <w:endnote w:type="continuationSeparator" w:id="0">
    <w:p w:rsidR="008A262C" w:rsidRDefault="008A262C" w:rsidP="009D7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2C" w:rsidRDefault="008A262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2C" w:rsidRDefault="008A262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2C" w:rsidRDefault="008A26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62C" w:rsidRDefault="008A262C" w:rsidP="009D761E">
      <w:r>
        <w:separator/>
      </w:r>
    </w:p>
  </w:footnote>
  <w:footnote w:type="continuationSeparator" w:id="0">
    <w:p w:rsidR="008A262C" w:rsidRDefault="008A262C" w:rsidP="009D7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2C" w:rsidRDefault="008A262C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2C" w:rsidRPr="009D761E" w:rsidRDefault="008A262C" w:rsidP="009D761E">
    <w:pPr>
      <w:rPr>
        <w:b/>
        <w:sz w:val="36"/>
      </w:rPr>
    </w:pPr>
    <w:r w:rsidRPr="009D761E">
      <w:rPr>
        <w:b/>
        <w:sz w:val="36"/>
      </w:rPr>
      <w:t>Keuringsdocument</w:t>
    </w:r>
    <w:r>
      <w:rPr>
        <w:b/>
        <w:sz w:val="36"/>
      </w:rPr>
      <w:t xml:space="preserve">    </w:t>
    </w:r>
    <w:r w:rsidRPr="00C43BA2">
      <w:rPr>
        <w:noProof/>
        <w:sz w:val="20"/>
        <w:lang w:eastAsia="nl-NL"/>
      </w:rPr>
      <w:t xml:space="preserve"> </w:t>
    </w:r>
    <w:r>
      <w:rPr>
        <w:noProof/>
        <w:sz w:val="20"/>
        <w:lang w:eastAsia="nl-NL"/>
      </w:rPr>
      <w:drawing>
        <wp:inline distT="0" distB="0" distL="0" distR="0">
          <wp:extent cx="2622550" cy="1164590"/>
          <wp:effectExtent l="19050" t="0" r="635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11645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62C" w:rsidRDefault="008A262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F2448"/>
    <w:multiLevelType w:val="hybridMultilevel"/>
    <w:tmpl w:val="E84E75F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E6B51"/>
    <w:multiLevelType w:val="hybridMultilevel"/>
    <w:tmpl w:val="7E4CC1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A6A9C"/>
    <w:multiLevelType w:val="hybridMultilevel"/>
    <w:tmpl w:val="3B8AA8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976C4"/>
    <w:multiLevelType w:val="hybridMultilevel"/>
    <w:tmpl w:val="08E0DC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225B5"/>
    <w:multiLevelType w:val="hybridMultilevel"/>
    <w:tmpl w:val="96B054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812362"/>
    <w:multiLevelType w:val="hybridMultilevel"/>
    <w:tmpl w:val="4FF83A80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9525EEB"/>
    <w:multiLevelType w:val="hybridMultilevel"/>
    <w:tmpl w:val="3642E4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547180"/>
    <w:multiLevelType w:val="hybridMultilevel"/>
    <w:tmpl w:val="2AC40E58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55A01941"/>
    <w:multiLevelType w:val="hybridMultilevel"/>
    <w:tmpl w:val="F802FCFE"/>
    <w:lvl w:ilvl="0" w:tplc="0413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C9D332C"/>
    <w:multiLevelType w:val="hybridMultilevel"/>
    <w:tmpl w:val="CCD49E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446DDB"/>
    <w:multiLevelType w:val="hybridMultilevel"/>
    <w:tmpl w:val="4DFC17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9"/>
  </w:num>
  <w:num w:numId="6">
    <w:abstractNumId w:val="6"/>
  </w:num>
  <w:num w:numId="7">
    <w:abstractNumId w:val="1"/>
  </w:num>
  <w:num w:numId="8">
    <w:abstractNumId w:val="7"/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attachedTemplate r:id="rId1"/>
  <w:mailMerge>
    <w:mainDocumentType w:val="formLetters"/>
    <w:linkToQuery/>
    <w:dataType w:val="native"/>
    <w:connectString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<w:query w:val="SELECT * FROM `Keuringsplan$`"/>
    <w:odso>
      <w:udl w:val="Provider=Microsoft.ACE.OLEDB.12.0;User ID=Admin;Data Source=&quot;J:\0500 KCK - VOORTGANG EN BEWAKING\0540 - Archief - Opslag actiepunten\20140109; Voorblad Keuringsbescheiden\kp ankerpunten.xls&quot;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"/>
      <w:table w:val="Keuringsplan$"/>
      <w:src r:id="rId2"/>
      <w:colDelim w:val="9"/>
      <w:type w:val="database"/>
      <w:fHdr/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  <w:fieldMapData>
        <w:column w:val="0"/>
        <w:lid w:val="nl-NL"/>
      </w:fieldMapData>
    </w:odso>
  </w:mailMerge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12289" strokecolor="none [1612]">
      <v:stroke color="none [1612]" weight="1.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556"/>
    <w:rsid w:val="000016F1"/>
    <w:rsid w:val="00002A10"/>
    <w:rsid w:val="00002C7E"/>
    <w:rsid w:val="00004484"/>
    <w:rsid w:val="0000476D"/>
    <w:rsid w:val="00005065"/>
    <w:rsid w:val="000058F3"/>
    <w:rsid w:val="00006082"/>
    <w:rsid w:val="00006427"/>
    <w:rsid w:val="0000774F"/>
    <w:rsid w:val="00007C10"/>
    <w:rsid w:val="00010A76"/>
    <w:rsid w:val="0001287F"/>
    <w:rsid w:val="00012F26"/>
    <w:rsid w:val="000133AB"/>
    <w:rsid w:val="00016EA0"/>
    <w:rsid w:val="00020B64"/>
    <w:rsid w:val="0002105E"/>
    <w:rsid w:val="0002362F"/>
    <w:rsid w:val="00023F09"/>
    <w:rsid w:val="00023FF6"/>
    <w:rsid w:val="000246E4"/>
    <w:rsid w:val="000252E9"/>
    <w:rsid w:val="0002745F"/>
    <w:rsid w:val="000275C9"/>
    <w:rsid w:val="00027959"/>
    <w:rsid w:val="000300A7"/>
    <w:rsid w:val="0003110E"/>
    <w:rsid w:val="00031C1D"/>
    <w:rsid w:val="00033A06"/>
    <w:rsid w:val="00033AB2"/>
    <w:rsid w:val="00033B58"/>
    <w:rsid w:val="00033C4B"/>
    <w:rsid w:val="00033ED4"/>
    <w:rsid w:val="000344DB"/>
    <w:rsid w:val="00035912"/>
    <w:rsid w:val="00036ECB"/>
    <w:rsid w:val="000370BB"/>
    <w:rsid w:val="00037CCB"/>
    <w:rsid w:val="00040AA0"/>
    <w:rsid w:val="000416E2"/>
    <w:rsid w:val="00042560"/>
    <w:rsid w:val="00044354"/>
    <w:rsid w:val="000445F8"/>
    <w:rsid w:val="00045D31"/>
    <w:rsid w:val="00045E83"/>
    <w:rsid w:val="00046076"/>
    <w:rsid w:val="00047179"/>
    <w:rsid w:val="00047716"/>
    <w:rsid w:val="000523FF"/>
    <w:rsid w:val="00053754"/>
    <w:rsid w:val="00054CB7"/>
    <w:rsid w:val="00055568"/>
    <w:rsid w:val="000568DD"/>
    <w:rsid w:val="000569DF"/>
    <w:rsid w:val="000575A5"/>
    <w:rsid w:val="00057B5C"/>
    <w:rsid w:val="000612BF"/>
    <w:rsid w:val="000616A1"/>
    <w:rsid w:val="00062AEC"/>
    <w:rsid w:val="00062C63"/>
    <w:rsid w:val="0006326E"/>
    <w:rsid w:val="00063B2C"/>
    <w:rsid w:val="0006620D"/>
    <w:rsid w:val="00066589"/>
    <w:rsid w:val="000677C0"/>
    <w:rsid w:val="00067F6F"/>
    <w:rsid w:val="000703AE"/>
    <w:rsid w:val="00070B24"/>
    <w:rsid w:val="00071025"/>
    <w:rsid w:val="0007386A"/>
    <w:rsid w:val="000739CA"/>
    <w:rsid w:val="00074358"/>
    <w:rsid w:val="00074CD0"/>
    <w:rsid w:val="00077164"/>
    <w:rsid w:val="00081390"/>
    <w:rsid w:val="00082240"/>
    <w:rsid w:val="0008331F"/>
    <w:rsid w:val="00084CFA"/>
    <w:rsid w:val="000857B3"/>
    <w:rsid w:val="000871A0"/>
    <w:rsid w:val="000900A8"/>
    <w:rsid w:val="0009193F"/>
    <w:rsid w:val="000925D1"/>
    <w:rsid w:val="00092DD7"/>
    <w:rsid w:val="00093621"/>
    <w:rsid w:val="000941DF"/>
    <w:rsid w:val="000963A3"/>
    <w:rsid w:val="00097510"/>
    <w:rsid w:val="00097548"/>
    <w:rsid w:val="00097D22"/>
    <w:rsid w:val="000A06F8"/>
    <w:rsid w:val="000A1615"/>
    <w:rsid w:val="000A3DCA"/>
    <w:rsid w:val="000A47DE"/>
    <w:rsid w:val="000A630B"/>
    <w:rsid w:val="000A7107"/>
    <w:rsid w:val="000A7FCF"/>
    <w:rsid w:val="000B0121"/>
    <w:rsid w:val="000B09E3"/>
    <w:rsid w:val="000B14C3"/>
    <w:rsid w:val="000B1BA6"/>
    <w:rsid w:val="000B2601"/>
    <w:rsid w:val="000B36B0"/>
    <w:rsid w:val="000B5854"/>
    <w:rsid w:val="000B737F"/>
    <w:rsid w:val="000B760A"/>
    <w:rsid w:val="000C0C0E"/>
    <w:rsid w:val="000C1E3A"/>
    <w:rsid w:val="000C237F"/>
    <w:rsid w:val="000C2D56"/>
    <w:rsid w:val="000C2D91"/>
    <w:rsid w:val="000C52A0"/>
    <w:rsid w:val="000C58E3"/>
    <w:rsid w:val="000C5A96"/>
    <w:rsid w:val="000C5EC7"/>
    <w:rsid w:val="000C69AB"/>
    <w:rsid w:val="000C7003"/>
    <w:rsid w:val="000C7553"/>
    <w:rsid w:val="000D12A6"/>
    <w:rsid w:val="000D3199"/>
    <w:rsid w:val="000D32E5"/>
    <w:rsid w:val="000D4D0F"/>
    <w:rsid w:val="000D5547"/>
    <w:rsid w:val="000E18F5"/>
    <w:rsid w:val="000E2423"/>
    <w:rsid w:val="000E2647"/>
    <w:rsid w:val="000E5F5F"/>
    <w:rsid w:val="000E71A1"/>
    <w:rsid w:val="000F16C8"/>
    <w:rsid w:val="000F1D22"/>
    <w:rsid w:val="000F23BE"/>
    <w:rsid w:val="000F2526"/>
    <w:rsid w:val="000F27CD"/>
    <w:rsid w:val="000F4C35"/>
    <w:rsid w:val="000F622B"/>
    <w:rsid w:val="001002D6"/>
    <w:rsid w:val="00100359"/>
    <w:rsid w:val="00100BAD"/>
    <w:rsid w:val="00102AFA"/>
    <w:rsid w:val="00105626"/>
    <w:rsid w:val="001057B1"/>
    <w:rsid w:val="001059B9"/>
    <w:rsid w:val="00105F45"/>
    <w:rsid w:val="00107615"/>
    <w:rsid w:val="00107736"/>
    <w:rsid w:val="00107955"/>
    <w:rsid w:val="001079C7"/>
    <w:rsid w:val="00112D39"/>
    <w:rsid w:val="00113150"/>
    <w:rsid w:val="00114411"/>
    <w:rsid w:val="001168B5"/>
    <w:rsid w:val="00116CB5"/>
    <w:rsid w:val="00117410"/>
    <w:rsid w:val="00117711"/>
    <w:rsid w:val="00117F1A"/>
    <w:rsid w:val="00120577"/>
    <w:rsid w:val="00121418"/>
    <w:rsid w:val="001215EC"/>
    <w:rsid w:val="00121BA6"/>
    <w:rsid w:val="001223F2"/>
    <w:rsid w:val="00122A93"/>
    <w:rsid w:val="00124528"/>
    <w:rsid w:val="00124E4B"/>
    <w:rsid w:val="0012585E"/>
    <w:rsid w:val="0012670F"/>
    <w:rsid w:val="00127BCE"/>
    <w:rsid w:val="00131461"/>
    <w:rsid w:val="00133A81"/>
    <w:rsid w:val="00133D6A"/>
    <w:rsid w:val="001342AD"/>
    <w:rsid w:val="0013457C"/>
    <w:rsid w:val="0013513D"/>
    <w:rsid w:val="001368B9"/>
    <w:rsid w:val="00136BB4"/>
    <w:rsid w:val="00140064"/>
    <w:rsid w:val="00140265"/>
    <w:rsid w:val="001425DF"/>
    <w:rsid w:val="0014379D"/>
    <w:rsid w:val="00143B59"/>
    <w:rsid w:val="00144740"/>
    <w:rsid w:val="0014527D"/>
    <w:rsid w:val="00146C25"/>
    <w:rsid w:val="001477F9"/>
    <w:rsid w:val="00147CE8"/>
    <w:rsid w:val="00147F59"/>
    <w:rsid w:val="00150E54"/>
    <w:rsid w:val="001515D1"/>
    <w:rsid w:val="00152581"/>
    <w:rsid w:val="00152F0F"/>
    <w:rsid w:val="00153547"/>
    <w:rsid w:val="0015364B"/>
    <w:rsid w:val="001537D6"/>
    <w:rsid w:val="0015424D"/>
    <w:rsid w:val="00155C80"/>
    <w:rsid w:val="001567CC"/>
    <w:rsid w:val="00156C24"/>
    <w:rsid w:val="00156E1A"/>
    <w:rsid w:val="001579EE"/>
    <w:rsid w:val="00161698"/>
    <w:rsid w:val="001626F7"/>
    <w:rsid w:val="00163BE8"/>
    <w:rsid w:val="00164465"/>
    <w:rsid w:val="0016527C"/>
    <w:rsid w:val="0016527D"/>
    <w:rsid w:val="00167244"/>
    <w:rsid w:val="00167E3A"/>
    <w:rsid w:val="00170785"/>
    <w:rsid w:val="001712FA"/>
    <w:rsid w:val="00171E0F"/>
    <w:rsid w:val="001723BC"/>
    <w:rsid w:val="00173084"/>
    <w:rsid w:val="00174E9F"/>
    <w:rsid w:val="00176266"/>
    <w:rsid w:val="00176515"/>
    <w:rsid w:val="00181323"/>
    <w:rsid w:val="001852AD"/>
    <w:rsid w:val="00186527"/>
    <w:rsid w:val="0018703E"/>
    <w:rsid w:val="00187A72"/>
    <w:rsid w:val="00187DC8"/>
    <w:rsid w:val="0019114C"/>
    <w:rsid w:val="001918BC"/>
    <w:rsid w:val="001919AA"/>
    <w:rsid w:val="00191BBF"/>
    <w:rsid w:val="00191DD4"/>
    <w:rsid w:val="00192A89"/>
    <w:rsid w:val="00193D46"/>
    <w:rsid w:val="0019418C"/>
    <w:rsid w:val="00197277"/>
    <w:rsid w:val="001A0EA6"/>
    <w:rsid w:val="001A22C6"/>
    <w:rsid w:val="001A50E6"/>
    <w:rsid w:val="001A5D2B"/>
    <w:rsid w:val="001A765D"/>
    <w:rsid w:val="001B0866"/>
    <w:rsid w:val="001B21D2"/>
    <w:rsid w:val="001B4289"/>
    <w:rsid w:val="001B591E"/>
    <w:rsid w:val="001B5D54"/>
    <w:rsid w:val="001B5F96"/>
    <w:rsid w:val="001B68BA"/>
    <w:rsid w:val="001B7255"/>
    <w:rsid w:val="001B7294"/>
    <w:rsid w:val="001B7826"/>
    <w:rsid w:val="001C25A0"/>
    <w:rsid w:val="001C3C50"/>
    <w:rsid w:val="001C6421"/>
    <w:rsid w:val="001C6BDF"/>
    <w:rsid w:val="001D09D9"/>
    <w:rsid w:val="001D24E3"/>
    <w:rsid w:val="001D2B08"/>
    <w:rsid w:val="001D3FFB"/>
    <w:rsid w:val="001D431D"/>
    <w:rsid w:val="001D5440"/>
    <w:rsid w:val="001D611D"/>
    <w:rsid w:val="001D6704"/>
    <w:rsid w:val="001D707E"/>
    <w:rsid w:val="001D7604"/>
    <w:rsid w:val="001E0E72"/>
    <w:rsid w:val="001E1D97"/>
    <w:rsid w:val="001E1F80"/>
    <w:rsid w:val="001E3944"/>
    <w:rsid w:val="001E455D"/>
    <w:rsid w:val="001E4DF7"/>
    <w:rsid w:val="001E617A"/>
    <w:rsid w:val="001F144A"/>
    <w:rsid w:val="001F2752"/>
    <w:rsid w:val="001F2848"/>
    <w:rsid w:val="001F4ECD"/>
    <w:rsid w:val="001F5001"/>
    <w:rsid w:val="001F5BB9"/>
    <w:rsid w:val="001F6DA6"/>
    <w:rsid w:val="001F7129"/>
    <w:rsid w:val="001F7971"/>
    <w:rsid w:val="001F7FFE"/>
    <w:rsid w:val="002010A0"/>
    <w:rsid w:val="002012E9"/>
    <w:rsid w:val="002017DA"/>
    <w:rsid w:val="00204CBD"/>
    <w:rsid w:val="00205BC3"/>
    <w:rsid w:val="002063FE"/>
    <w:rsid w:val="00212C69"/>
    <w:rsid w:val="00212DDA"/>
    <w:rsid w:val="0021466E"/>
    <w:rsid w:val="00215890"/>
    <w:rsid w:val="002175D0"/>
    <w:rsid w:val="00217D2A"/>
    <w:rsid w:val="00217E08"/>
    <w:rsid w:val="00217E73"/>
    <w:rsid w:val="00220478"/>
    <w:rsid w:val="0022068A"/>
    <w:rsid w:val="00222E1C"/>
    <w:rsid w:val="00224D75"/>
    <w:rsid w:val="0022643A"/>
    <w:rsid w:val="00227E00"/>
    <w:rsid w:val="00230C53"/>
    <w:rsid w:val="00230F71"/>
    <w:rsid w:val="00231350"/>
    <w:rsid w:val="002316AE"/>
    <w:rsid w:val="00232635"/>
    <w:rsid w:val="00232FA8"/>
    <w:rsid w:val="00233076"/>
    <w:rsid w:val="002354E3"/>
    <w:rsid w:val="00235CDC"/>
    <w:rsid w:val="00236A18"/>
    <w:rsid w:val="002400F2"/>
    <w:rsid w:val="00240EC6"/>
    <w:rsid w:val="00241DF3"/>
    <w:rsid w:val="002424E5"/>
    <w:rsid w:val="002431E9"/>
    <w:rsid w:val="00244490"/>
    <w:rsid w:val="002445D8"/>
    <w:rsid w:val="00244EB7"/>
    <w:rsid w:val="00245A7F"/>
    <w:rsid w:val="00246C60"/>
    <w:rsid w:val="00247056"/>
    <w:rsid w:val="00251374"/>
    <w:rsid w:val="00251770"/>
    <w:rsid w:val="00251908"/>
    <w:rsid w:val="00251A1F"/>
    <w:rsid w:val="00251E1E"/>
    <w:rsid w:val="0025440B"/>
    <w:rsid w:val="002545AD"/>
    <w:rsid w:val="00254E53"/>
    <w:rsid w:val="00255EA7"/>
    <w:rsid w:val="00256750"/>
    <w:rsid w:val="00256F60"/>
    <w:rsid w:val="00257045"/>
    <w:rsid w:val="002577EA"/>
    <w:rsid w:val="0026058D"/>
    <w:rsid w:val="00263A80"/>
    <w:rsid w:val="00264072"/>
    <w:rsid w:val="00264509"/>
    <w:rsid w:val="0026451C"/>
    <w:rsid w:val="00265B52"/>
    <w:rsid w:val="00266521"/>
    <w:rsid w:val="00267F31"/>
    <w:rsid w:val="00267F67"/>
    <w:rsid w:val="00270408"/>
    <w:rsid w:val="002709E5"/>
    <w:rsid w:val="00270ABF"/>
    <w:rsid w:val="00271098"/>
    <w:rsid w:val="002719A8"/>
    <w:rsid w:val="00273C5A"/>
    <w:rsid w:val="002755BD"/>
    <w:rsid w:val="00277996"/>
    <w:rsid w:val="00280486"/>
    <w:rsid w:val="00280F0A"/>
    <w:rsid w:val="00283717"/>
    <w:rsid w:val="002844E9"/>
    <w:rsid w:val="002861AB"/>
    <w:rsid w:val="0028734C"/>
    <w:rsid w:val="00290036"/>
    <w:rsid w:val="002932A8"/>
    <w:rsid w:val="002932FF"/>
    <w:rsid w:val="00293779"/>
    <w:rsid w:val="00295603"/>
    <w:rsid w:val="00295728"/>
    <w:rsid w:val="0029591F"/>
    <w:rsid w:val="00295963"/>
    <w:rsid w:val="002959EE"/>
    <w:rsid w:val="002962CC"/>
    <w:rsid w:val="00296E9E"/>
    <w:rsid w:val="00297224"/>
    <w:rsid w:val="00297CCF"/>
    <w:rsid w:val="002A0224"/>
    <w:rsid w:val="002A1DEB"/>
    <w:rsid w:val="002A56AE"/>
    <w:rsid w:val="002A582A"/>
    <w:rsid w:val="002B1235"/>
    <w:rsid w:val="002B1276"/>
    <w:rsid w:val="002B1431"/>
    <w:rsid w:val="002B1DD9"/>
    <w:rsid w:val="002B238B"/>
    <w:rsid w:val="002B312B"/>
    <w:rsid w:val="002B31EB"/>
    <w:rsid w:val="002B349B"/>
    <w:rsid w:val="002B4AD0"/>
    <w:rsid w:val="002B5EC2"/>
    <w:rsid w:val="002B6467"/>
    <w:rsid w:val="002B71F2"/>
    <w:rsid w:val="002B7C66"/>
    <w:rsid w:val="002C02B6"/>
    <w:rsid w:val="002C1407"/>
    <w:rsid w:val="002C35F1"/>
    <w:rsid w:val="002C3F7B"/>
    <w:rsid w:val="002C45A0"/>
    <w:rsid w:val="002C5478"/>
    <w:rsid w:val="002C554E"/>
    <w:rsid w:val="002C5D02"/>
    <w:rsid w:val="002C7672"/>
    <w:rsid w:val="002C7B64"/>
    <w:rsid w:val="002D1150"/>
    <w:rsid w:val="002D164B"/>
    <w:rsid w:val="002D3D89"/>
    <w:rsid w:val="002D5AEF"/>
    <w:rsid w:val="002D62E8"/>
    <w:rsid w:val="002D7802"/>
    <w:rsid w:val="002E01D8"/>
    <w:rsid w:val="002E088D"/>
    <w:rsid w:val="002E1AEC"/>
    <w:rsid w:val="002E2742"/>
    <w:rsid w:val="002E2CE8"/>
    <w:rsid w:val="002E2E80"/>
    <w:rsid w:val="002E5894"/>
    <w:rsid w:val="002E6B8F"/>
    <w:rsid w:val="002E7D11"/>
    <w:rsid w:val="002F0E15"/>
    <w:rsid w:val="002F330F"/>
    <w:rsid w:val="002F3332"/>
    <w:rsid w:val="002F5531"/>
    <w:rsid w:val="002F5C53"/>
    <w:rsid w:val="002F693B"/>
    <w:rsid w:val="003004F7"/>
    <w:rsid w:val="00301018"/>
    <w:rsid w:val="0030302E"/>
    <w:rsid w:val="00303904"/>
    <w:rsid w:val="00303E53"/>
    <w:rsid w:val="0030511B"/>
    <w:rsid w:val="003112C5"/>
    <w:rsid w:val="00312564"/>
    <w:rsid w:val="00312BAE"/>
    <w:rsid w:val="00313586"/>
    <w:rsid w:val="00314E1A"/>
    <w:rsid w:val="0031658B"/>
    <w:rsid w:val="00316DF3"/>
    <w:rsid w:val="00323470"/>
    <w:rsid w:val="00325549"/>
    <w:rsid w:val="00325E4D"/>
    <w:rsid w:val="003263D3"/>
    <w:rsid w:val="00326CE7"/>
    <w:rsid w:val="00327431"/>
    <w:rsid w:val="00327709"/>
    <w:rsid w:val="00327758"/>
    <w:rsid w:val="00332591"/>
    <w:rsid w:val="00332FCF"/>
    <w:rsid w:val="00333059"/>
    <w:rsid w:val="003336C8"/>
    <w:rsid w:val="003355D0"/>
    <w:rsid w:val="00335C88"/>
    <w:rsid w:val="00335C8E"/>
    <w:rsid w:val="00335E63"/>
    <w:rsid w:val="003366B8"/>
    <w:rsid w:val="0033752F"/>
    <w:rsid w:val="003376A0"/>
    <w:rsid w:val="00345905"/>
    <w:rsid w:val="00345EF7"/>
    <w:rsid w:val="0034633E"/>
    <w:rsid w:val="00346E82"/>
    <w:rsid w:val="003473D9"/>
    <w:rsid w:val="00347AE1"/>
    <w:rsid w:val="003509BF"/>
    <w:rsid w:val="00352CD0"/>
    <w:rsid w:val="00353A1B"/>
    <w:rsid w:val="00354059"/>
    <w:rsid w:val="003540B0"/>
    <w:rsid w:val="00354658"/>
    <w:rsid w:val="00354DC0"/>
    <w:rsid w:val="00355775"/>
    <w:rsid w:val="00356150"/>
    <w:rsid w:val="00356437"/>
    <w:rsid w:val="003564B8"/>
    <w:rsid w:val="003573BD"/>
    <w:rsid w:val="0035791A"/>
    <w:rsid w:val="00357ABF"/>
    <w:rsid w:val="003675DB"/>
    <w:rsid w:val="00367F54"/>
    <w:rsid w:val="00370556"/>
    <w:rsid w:val="00371BD2"/>
    <w:rsid w:val="00371ED3"/>
    <w:rsid w:val="003722FB"/>
    <w:rsid w:val="0037294E"/>
    <w:rsid w:val="00373BBF"/>
    <w:rsid w:val="00375242"/>
    <w:rsid w:val="00380E5E"/>
    <w:rsid w:val="0038395F"/>
    <w:rsid w:val="00385130"/>
    <w:rsid w:val="00386447"/>
    <w:rsid w:val="00387795"/>
    <w:rsid w:val="00387FAB"/>
    <w:rsid w:val="00391096"/>
    <w:rsid w:val="00391D4B"/>
    <w:rsid w:val="0039328D"/>
    <w:rsid w:val="00395939"/>
    <w:rsid w:val="003964EE"/>
    <w:rsid w:val="003A399B"/>
    <w:rsid w:val="003A3C59"/>
    <w:rsid w:val="003A4BC3"/>
    <w:rsid w:val="003A5E7E"/>
    <w:rsid w:val="003A7CC4"/>
    <w:rsid w:val="003B14CD"/>
    <w:rsid w:val="003B21B1"/>
    <w:rsid w:val="003B4F10"/>
    <w:rsid w:val="003B74E6"/>
    <w:rsid w:val="003B7580"/>
    <w:rsid w:val="003C007B"/>
    <w:rsid w:val="003C11C4"/>
    <w:rsid w:val="003C4E33"/>
    <w:rsid w:val="003C5ACD"/>
    <w:rsid w:val="003C76A2"/>
    <w:rsid w:val="003D05DF"/>
    <w:rsid w:val="003D09B3"/>
    <w:rsid w:val="003D133B"/>
    <w:rsid w:val="003D1E79"/>
    <w:rsid w:val="003D390F"/>
    <w:rsid w:val="003D45B9"/>
    <w:rsid w:val="003D4DC6"/>
    <w:rsid w:val="003D5048"/>
    <w:rsid w:val="003D57BA"/>
    <w:rsid w:val="003D58AA"/>
    <w:rsid w:val="003D6065"/>
    <w:rsid w:val="003D65CF"/>
    <w:rsid w:val="003D685C"/>
    <w:rsid w:val="003D6E2C"/>
    <w:rsid w:val="003D6E5F"/>
    <w:rsid w:val="003D7302"/>
    <w:rsid w:val="003E01F5"/>
    <w:rsid w:val="003E1307"/>
    <w:rsid w:val="003E29F6"/>
    <w:rsid w:val="003E2F8F"/>
    <w:rsid w:val="003E3FBC"/>
    <w:rsid w:val="003E675A"/>
    <w:rsid w:val="003E7066"/>
    <w:rsid w:val="003E798E"/>
    <w:rsid w:val="003E7E93"/>
    <w:rsid w:val="003F16CD"/>
    <w:rsid w:val="003F3118"/>
    <w:rsid w:val="003F3130"/>
    <w:rsid w:val="003F369A"/>
    <w:rsid w:val="003F3E29"/>
    <w:rsid w:val="003F41B2"/>
    <w:rsid w:val="003F4820"/>
    <w:rsid w:val="003F53B9"/>
    <w:rsid w:val="004010C9"/>
    <w:rsid w:val="00402355"/>
    <w:rsid w:val="004024EC"/>
    <w:rsid w:val="00402ADE"/>
    <w:rsid w:val="0040402A"/>
    <w:rsid w:val="0040638D"/>
    <w:rsid w:val="00406AC0"/>
    <w:rsid w:val="004071C0"/>
    <w:rsid w:val="004103A9"/>
    <w:rsid w:val="00411075"/>
    <w:rsid w:val="00414E26"/>
    <w:rsid w:val="00415539"/>
    <w:rsid w:val="00420629"/>
    <w:rsid w:val="00420C48"/>
    <w:rsid w:val="00420DED"/>
    <w:rsid w:val="004213EC"/>
    <w:rsid w:val="00423640"/>
    <w:rsid w:val="004246C2"/>
    <w:rsid w:val="004247AC"/>
    <w:rsid w:val="00424CEF"/>
    <w:rsid w:val="00424F25"/>
    <w:rsid w:val="00431ADE"/>
    <w:rsid w:val="0043223C"/>
    <w:rsid w:val="00432B5D"/>
    <w:rsid w:val="0044121C"/>
    <w:rsid w:val="004422AD"/>
    <w:rsid w:val="00442383"/>
    <w:rsid w:val="00446029"/>
    <w:rsid w:val="004472CA"/>
    <w:rsid w:val="00452A2D"/>
    <w:rsid w:val="004533CD"/>
    <w:rsid w:val="00454BD6"/>
    <w:rsid w:val="004550B9"/>
    <w:rsid w:val="0045771C"/>
    <w:rsid w:val="00457A8D"/>
    <w:rsid w:val="00460952"/>
    <w:rsid w:val="004614B2"/>
    <w:rsid w:val="004623FC"/>
    <w:rsid w:val="004634BC"/>
    <w:rsid w:val="00464006"/>
    <w:rsid w:val="0046400F"/>
    <w:rsid w:val="00465CD3"/>
    <w:rsid w:val="0046629A"/>
    <w:rsid w:val="00470AB8"/>
    <w:rsid w:val="00471009"/>
    <w:rsid w:val="004714E6"/>
    <w:rsid w:val="00474C65"/>
    <w:rsid w:val="004757F2"/>
    <w:rsid w:val="00477113"/>
    <w:rsid w:val="00480165"/>
    <w:rsid w:val="00481232"/>
    <w:rsid w:val="004824C9"/>
    <w:rsid w:val="0048420D"/>
    <w:rsid w:val="0048500E"/>
    <w:rsid w:val="004866BC"/>
    <w:rsid w:val="00487505"/>
    <w:rsid w:val="004905BA"/>
    <w:rsid w:val="004926D8"/>
    <w:rsid w:val="00492B71"/>
    <w:rsid w:val="00495A41"/>
    <w:rsid w:val="00496ABE"/>
    <w:rsid w:val="00497362"/>
    <w:rsid w:val="00497A19"/>
    <w:rsid w:val="00497C0B"/>
    <w:rsid w:val="004A0AB6"/>
    <w:rsid w:val="004A0FFC"/>
    <w:rsid w:val="004A1AB4"/>
    <w:rsid w:val="004A2955"/>
    <w:rsid w:val="004A2C3B"/>
    <w:rsid w:val="004A4FF6"/>
    <w:rsid w:val="004B05C8"/>
    <w:rsid w:val="004B06FE"/>
    <w:rsid w:val="004B2EF6"/>
    <w:rsid w:val="004B31E0"/>
    <w:rsid w:val="004B3665"/>
    <w:rsid w:val="004B3CB3"/>
    <w:rsid w:val="004B43C1"/>
    <w:rsid w:val="004B4FDE"/>
    <w:rsid w:val="004B61A0"/>
    <w:rsid w:val="004B66B4"/>
    <w:rsid w:val="004B6D3D"/>
    <w:rsid w:val="004B7D90"/>
    <w:rsid w:val="004C0310"/>
    <w:rsid w:val="004C1221"/>
    <w:rsid w:val="004C13F3"/>
    <w:rsid w:val="004C1488"/>
    <w:rsid w:val="004C3A6D"/>
    <w:rsid w:val="004C5A1A"/>
    <w:rsid w:val="004C5DA1"/>
    <w:rsid w:val="004C63D8"/>
    <w:rsid w:val="004C6FC9"/>
    <w:rsid w:val="004C7531"/>
    <w:rsid w:val="004D2C1A"/>
    <w:rsid w:val="004D3024"/>
    <w:rsid w:val="004D36EC"/>
    <w:rsid w:val="004D373F"/>
    <w:rsid w:val="004D4155"/>
    <w:rsid w:val="004D4525"/>
    <w:rsid w:val="004D5003"/>
    <w:rsid w:val="004D6D34"/>
    <w:rsid w:val="004D7D17"/>
    <w:rsid w:val="004D7F0F"/>
    <w:rsid w:val="004E16C4"/>
    <w:rsid w:val="004E2B30"/>
    <w:rsid w:val="004E2B97"/>
    <w:rsid w:val="004E4916"/>
    <w:rsid w:val="004E4E7B"/>
    <w:rsid w:val="004E53A5"/>
    <w:rsid w:val="004E5533"/>
    <w:rsid w:val="004E5C16"/>
    <w:rsid w:val="004E6E47"/>
    <w:rsid w:val="004E783C"/>
    <w:rsid w:val="004F0750"/>
    <w:rsid w:val="004F1F48"/>
    <w:rsid w:val="004F2C8D"/>
    <w:rsid w:val="004F3800"/>
    <w:rsid w:val="004F3873"/>
    <w:rsid w:val="004F4CF0"/>
    <w:rsid w:val="004F5BE8"/>
    <w:rsid w:val="004F7995"/>
    <w:rsid w:val="0050118B"/>
    <w:rsid w:val="00502ED9"/>
    <w:rsid w:val="00503374"/>
    <w:rsid w:val="00505A9D"/>
    <w:rsid w:val="00506624"/>
    <w:rsid w:val="00511E73"/>
    <w:rsid w:val="005138CF"/>
    <w:rsid w:val="00514461"/>
    <w:rsid w:val="005151CC"/>
    <w:rsid w:val="00515AD6"/>
    <w:rsid w:val="0051721A"/>
    <w:rsid w:val="0052142A"/>
    <w:rsid w:val="005224A3"/>
    <w:rsid w:val="0052294D"/>
    <w:rsid w:val="005230E3"/>
    <w:rsid w:val="005233AF"/>
    <w:rsid w:val="00523980"/>
    <w:rsid w:val="00524B88"/>
    <w:rsid w:val="00525635"/>
    <w:rsid w:val="00525792"/>
    <w:rsid w:val="00525AD6"/>
    <w:rsid w:val="005268E4"/>
    <w:rsid w:val="00527D1F"/>
    <w:rsid w:val="0053262C"/>
    <w:rsid w:val="0053365E"/>
    <w:rsid w:val="00534029"/>
    <w:rsid w:val="00534049"/>
    <w:rsid w:val="00534A37"/>
    <w:rsid w:val="00540872"/>
    <w:rsid w:val="00540B3F"/>
    <w:rsid w:val="005442F4"/>
    <w:rsid w:val="0054514B"/>
    <w:rsid w:val="0054594E"/>
    <w:rsid w:val="00545C49"/>
    <w:rsid w:val="00545DA0"/>
    <w:rsid w:val="00546434"/>
    <w:rsid w:val="00546526"/>
    <w:rsid w:val="0055112A"/>
    <w:rsid w:val="0055115A"/>
    <w:rsid w:val="00551331"/>
    <w:rsid w:val="005513CF"/>
    <w:rsid w:val="00551681"/>
    <w:rsid w:val="00551E94"/>
    <w:rsid w:val="0055286F"/>
    <w:rsid w:val="00552A98"/>
    <w:rsid w:val="005542D0"/>
    <w:rsid w:val="005547B2"/>
    <w:rsid w:val="005551FB"/>
    <w:rsid w:val="00556BDC"/>
    <w:rsid w:val="00556F63"/>
    <w:rsid w:val="00560859"/>
    <w:rsid w:val="005614BE"/>
    <w:rsid w:val="00561DF5"/>
    <w:rsid w:val="00563062"/>
    <w:rsid w:val="0056581D"/>
    <w:rsid w:val="005658B0"/>
    <w:rsid w:val="00566B7D"/>
    <w:rsid w:val="0057058B"/>
    <w:rsid w:val="00570A1A"/>
    <w:rsid w:val="00570E87"/>
    <w:rsid w:val="005733C3"/>
    <w:rsid w:val="00575036"/>
    <w:rsid w:val="00575D0C"/>
    <w:rsid w:val="00577927"/>
    <w:rsid w:val="005804B3"/>
    <w:rsid w:val="00583584"/>
    <w:rsid w:val="00584907"/>
    <w:rsid w:val="00590730"/>
    <w:rsid w:val="00594037"/>
    <w:rsid w:val="0059465F"/>
    <w:rsid w:val="005949D7"/>
    <w:rsid w:val="00594E4E"/>
    <w:rsid w:val="00595697"/>
    <w:rsid w:val="005A01A8"/>
    <w:rsid w:val="005A0EC5"/>
    <w:rsid w:val="005A2F5F"/>
    <w:rsid w:val="005A47FA"/>
    <w:rsid w:val="005B0338"/>
    <w:rsid w:val="005B0544"/>
    <w:rsid w:val="005B1C49"/>
    <w:rsid w:val="005B1F7D"/>
    <w:rsid w:val="005B4586"/>
    <w:rsid w:val="005B49BC"/>
    <w:rsid w:val="005B5287"/>
    <w:rsid w:val="005B6435"/>
    <w:rsid w:val="005B6767"/>
    <w:rsid w:val="005B6954"/>
    <w:rsid w:val="005C20C6"/>
    <w:rsid w:val="005C21F8"/>
    <w:rsid w:val="005C4605"/>
    <w:rsid w:val="005C697F"/>
    <w:rsid w:val="005C707F"/>
    <w:rsid w:val="005D139D"/>
    <w:rsid w:val="005D290B"/>
    <w:rsid w:val="005D2A9C"/>
    <w:rsid w:val="005D36FC"/>
    <w:rsid w:val="005D390E"/>
    <w:rsid w:val="005D4D9A"/>
    <w:rsid w:val="005D4E61"/>
    <w:rsid w:val="005D5898"/>
    <w:rsid w:val="005D5DE1"/>
    <w:rsid w:val="005D6287"/>
    <w:rsid w:val="005D62C7"/>
    <w:rsid w:val="005E4896"/>
    <w:rsid w:val="005E61EB"/>
    <w:rsid w:val="005E6DAB"/>
    <w:rsid w:val="005E79B4"/>
    <w:rsid w:val="005F07F9"/>
    <w:rsid w:val="005F0F71"/>
    <w:rsid w:val="005F20AF"/>
    <w:rsid w:val="005F3628"/>
    <w:rsid w:val="005F3B93"/>
    <w:rsid w:val="005F49B2"/>
    <w:rsid w:val="005F4A16"/>
    <w:rsid w:val="005F6C62"/>
    <w:rsid w:val="0060318D"/>
    <w:rsid w:val="00604A86"/>
    <w:rsid w:val="00605EB3"/>
    <w:rsid w:val="00606099"/>
    <w:rsid w:val="006060B0"/>
    <w:rsid w:val="00607B0A"/>
    <w:rsid w:val="00610316"/>
    <w:rsid w:val="0061070D"/>
    <w:rsid w:val="00611DEF"/>
    <w:rsid w:val="006126DB"/>
    <w:rsid w:val="0061274B"/>
    <w:rsid w:val="00613AE1"/>
    <w:rsid w:val="00614CC7"/>
    <w:rsid w:val="00614FFD"/>
    <w:rsid w:val="006150A2"/>
    <w:rsid w:val="00615D9B"/>
    <w:rsid w:val="00616B05"/>
    <w:rsid w:val="00616B41"/>
    <w:rsid w:val="00616C9A"/>
    <w:rsid w:val="00617C27"/>
    <w:rsid w:val="00617C4A"/>
    <w:rsid w:val="00617E04"/>
    <w:rsid w:val="006204BF"/>
    <w:rsid w:val="00620F89"/>
    <w:rsid w:val="00622266"/>
    <w:rsid w:val="00623396"/>
    <w:rsid w:val="0062572F"/>
    <w:rsid w:val="00625E41"/>
    <w:rsid w:val="00625FBA"/>
    <w:rsid w:val="00625FBD"/>
    <w:rsid w:val="006263A5"/>
    <w:rsid w:val="00633814"/>
    <w:rsid w:val="006339FA"/>
    <w:rsid w:val="00633A3E"/>
    <w:rsid w:val="00633FD9"/>
    <w:rsid w:val="006342EC"/>
    <w:rsid w:val="0063473E"/>
    <w:rsid w:val="006409AC"/>
    <w:rsid w:val="00640A40"/>
    <w:rsid w:val="00641C29"/>
    <w:rsid w:val="00642732"/>
    <w:rsid w:val="00643A39"/>
    <w:rsid w:val="00644A37"/>
    <w:rsid w:val="00644DBB"/>
    <w:rsid w:val="00645AC0"/>
    <w:rsid w:val="0064681D"/>
    <w:rsid w:val="00647002"/>
    <w:rsid w:val="006518A2"/>
    <w:rsid w:val="006545A2"/>
    <w:rsid w:val="00654B93"/>
    <w:rsid w:val="00654BE5"/>
    <w:rsid w:val="00660044"/>
    <w:rsid w:val="006613AE"/>
    <w:rsid w:val="00662D4E"/>
    <w:rsid w:val="00664DBC"/>
    <w:rsid w:val="00665390"/>
    <w:rsid w:val="00665AE7"/>
    <w:rsid w:val="006707DA"/>
    <w:rsid w:val="00671B36"/>
    <w:rsid w:val="006743EC"/>
    <w:rsid w:val="00674810"/>
    <w:rsid w:val="00675A4D"/>
    <w:rsid w:val="006764DD"/>
    <w:rsid w:val="006768BC"/>
    <w:rsid w:val="00676A0A"/>
    <w:rsid w:val="00676E63"/>
    <w:rsid w:val="00677935"/>
    <w:rsid w:val="0067797E"/>
    <w:rsid w:val="00677BE4"/>
    <w:rsid w:val="00677D97"/>
    <w:rsid w:val="00677DBE"/>
    <w:rsid w:val="00681354"/>
    <w:rsid w:val="0068158D"/>
    <w:rsid w:val="006836B1"/>
    <w:rsid w:val="00683A45"/>
    <w:rsid w:val="00683EDB"/>
    <w:rsid w:val="006844FA"/>
    <w:rsid w:val="0068496B"/>
    <w:rsid w:val="006858BE"/>
    <w:rsid w:val="00685A38"/>
    <w:rsid w:val="006862E2"/>
    <w:rsid w:val="006863B4"/>
    <w:rsid w:val="00686E19"/>
    <w:rsid w:val="00687C88"/>
    <w:rsid w:val="00687FFE"/>
    <w:rsid w:val="0069092B"/>
    <w:rsid w:val="00690AAB"/>
    <w:rsid w:val="00690F17"/>
    <w:rsid w:val="00691522"/>
    <w:rsid w:val="00691555"/>
    <w:rsid w:val="00691E0E"/>
    <w:rsid w:val="0069254E"/>
    <w:rsid w:val="00694E92"/>
    <w:rsid w:val="00696012"/>
    <w:rsid w:val="006963C4"/>
    <w:rsid w:val="00697DB4"/>
    <w:rsid w:val="006A044C"/>
    <w:rsid w:val="006A1CA9"/>
    <w:rsid w:val="006A2D1F"/>
    <w:rsid w:val="006A3F1C"/>
    <w:rsid w:val="006A4A0A"/>
    <w:rsid w:val="006A4D68"/>
    <w:rsid w:val="006A51DB"/>
    <w:rsid w:val="006A5388"/>
    <w:rsid w:val="006A61E6"/>
    <w:rsid w:val="006A70A1"/>
    <w:rsid w:val="006A7C17"/>
    <w:rsid w:val="006B1738"/>
    <w:rsid w:val="006B2198"/>
    <w:rsid w:val="006B247D"/>
    <w:rsid w:val="006B2792"/>
    <w:rsid w:val="006B4796"/>
    <w:rsid w:val="006B590B"/>
    <w:rsid w:val="006B6392"/>
    <w:rsid w:val="006B7150"/>
    <w:rsid w:val="006B72F9"/>
    <w:rsid w:val="006B7382"/>
    <w:rsid w:val="006B758E"/>
    <w:rsid w:val="006C0B7B"/>
    <w:rsid w:val="006C18CF"/>
    <w:rsid w:val="006C1D49"/>
    <w:rsid w:val="006C1F50"/>
    <w:rsid w:val="006C3F64"/>
    <w:rsid w:val="006C64ED"/>
    <w:rsid w:val="006C76E0"/>
    <w:rsid w:val="006C7796"/>
    <w:rsid w:val="006C7AD0"/>
    <w:rsid w:val="006D0EF8"/>
    <w:rsid w:val="006D2989"/>
    <w:rsid w:val="006D2B67"/>
    <w:rsid w:val="006D3C74"/>
    <w:rsid w:val="006D3D56"/>
    <w:rsid w:val="006D51B2"/>
    <w:rsid w:val="006D5699"/>
    <w:rsid w:val="006D6293"/>
    <w:rsid w:val="006D6348"/>
    <w:rsid w:val="006D64FC"/>
    <w:rsid w:val="006D7465"/>
    <w:rsid w:val="006D7812"/>
    <w:rsid w:val="006D78F4"/>
    <w:rsid w:val="006D7D25"/>
    <w:rsid w:val="006E40FB"/>
    <w:rsid w:val="006E4B4B"/>
    <w:rsid w:val="006E4F88"/>
    <w:rsid w:val="006E5C04"/>
    <w:rsid w:val="006E62D8"/>
    <w:rsid w:val="006E6CDB"/>
    <w:rsid w:val="006E74FD"/>
    <w:rsid w:val="006E7B7A"/>
    <w:rsid w:val="006E7B7F"/>
    <w:rsid w:val="006F00B6"/>
    <w:rsid w:val="006F0C0D"/>
    <w:rsid w:val="006F2A2F"/>
    <w:rsid w:val="006F4118"/>
    <w:rsid w:val="006F5084"/>
    <w:rsid w:val="006F5369"/>
    <w:rsid w:val="006F7F39"/>
    <w:rsid w:val="007026B8"/>
    <w:rsid w:val="00702879"/>
    <w:rsid w:val="00703D9C"/>
    <w:rsid w:val="00706C35"/>
    <w:rsid w:val="007072F5"/>
    <w:rsid w:val="00707E8D"/>
    <w:rsid w:val="0071214D"/>
    <w:rsid w:val="00712886"/>
    <w:rsid w:val="0071368D"/>
    <w:rsid w:val="00714AA6"/>
    <w:rsid w:val="00714D32"/>
    <w:rsid w:val="00716D8A"/>
    <w:rsid w:val="007206A9"/>
    <w:rsid w:val="00720A87"/>
    <w:rsid w:val="00720E40"/>
    <w:rsid w:val="007215D6"/>
    <w:rsid w:val="007238C8"/>
    <w:rsid w:val="00723A05"/>
    <w:rsid w:val="00723B7B"/>
    <w:rsid w:val="00724CD7"/>
    <w:rsid w:val="00724ECF"/>
    <w:rsid w:val="007330AE"/>
    <w:rsid w:val="007337DC"/>
    <w:rsid w:val="00733A70"/>
    <w:rsid w:val="00734D22"/>
    <w:rsid w:val="007351E6"/>
    <w:rsid w:val="00735C69"/>
    <w:rsid w:val="007370E5"/>
    <w:rsid w:val="007375AE"/>
    <w:rsid w:val="00740BF3"/>
    <w:rsid w:val="007413C5"/>
    <w:rsid w:val="0074185A"/>
    <w:rsid w:val="0074298A"/>
    <w:rsid w:val="00744258"/>
    <w:rsid w:val="00744704"/>
    <w:rsid w:val="0074503F"/>
    <w:rsid w:val="0074769C"/>
    <w:rsid w:val="00750B2D"/>
    <w:rsid w:val="007511F8"/>
    <w:rsid w:val="00752356"/>
    <w:rsid w:val="007534EA"/>
    <w:rsid w:val="007536B4"/>
    <w:rsid w:val="00755425"/>
    <w:rsid w:val="00755497"/>
    <w:rsid w:val="00755B55"/>
    <w:rsid w:val="00755BA4"/>
    <w:rsid w:val="00756007"/>
    <w:rsid w:val="00756ED6"/>
    <w:rsid w:val="0075772C"/>
    <w:rsid w:val="0076037D"/>
    <w:rsid w:val="00760DB7"/>
    <w:rsid w:val="00762C3E"/>
    <w:rsid w:val="0076418B"/>
    <w:rsid w:val="00764287"/>
    <w:rsid w:val="00765CCE"/>
    <w:rsid w:val="00767396"/>
    <w:rsid w:val="007706D6"/>
    <w:rsid w:val="00771352"/>
    <w:rsid w:val="00774304"/>
    <w:rsid w:val="00775B0B"/>
    <w:rsid w:val="0077628A"/>
    <w:rsid w:val="00776704"/>
    <w:rsid w:val="0077686F"/>
    <w:rsid w:val="00780E7A"/>
    <w:rsid w:val="007827C5"/>
    <w:rsid w:val="00785544"/>
    <w:rsid w:val="00787C68"/>
    <w:rsid w:val="00790A2E"/>
    <w:rsid w:val="00792851"/>
    <w:rsid w:val="007933D4"/>
    <w:rsid w:val="0079378F"/>
    <w:rsid w:val="00793A65"/>
    <w:rsid w:val="00793DCD"/>
    <w:rsid w:val="007974AE"/>
    <w:rsid w:val="007979B6"/>
    <w:rsid w:val="007A01AB"/>
    <w:rsid w:val="007A24F6"/>
    <w:rsid w:val="007A28D8"/>
    <w:rsid w:val="007A2913"/>
    <w:rsid w:val="007A4BF4"/>
    <w:rsid w:val="007A5DA8"/>
    <w:rsid w:val="007A64B2"/>
    <w:rsid w:val="007A7E65"/>
    <w:rsid w:val="007B527F"/>
    <w:rsid w:val="007B5F3B"/>
    <w:rsid w:val="007B67B3"/>
    <w:rsid w:val="007B6CD1"/>
    <w:rsid w:val="007B78C6"/>
    <w:rsid w:val="007B7C28"/>
    <w:rsid w:val="007C2D55"/>
    <w:rsid w:val="007C3E91"/>
    <w:rsid w:val="007C407A"/>
    <w:rsid w:val="007C4262"/>
    <w:rsid w:val="007C4400"/>
    <w:rsid w:val="007C48F7"/>
    <w:rsid w:val="007C58C2"/>
    <w:rsid w:val="007C6014"/>
    <w:rsid w:val="007C69E2"/>
    <w:rsid w:val="007C7D5F"/>
    <w:rsid w:val="007D0507"/>
    <w:rsid w:val="007D179A"/>
    <w:rsid w:val="007D1B92"/>
    <w:rsid w:val="007D2531"/>
    <w:rsid w:val="007D301E"/>
    <w:rsid w:val="007D5F89"/>
    <w:rsid w:val="007D69A0"/>
    <w:rsid w:val="007D776A"/>
    <w:rsid w:val="007E0475"/>
    <w:rsid w:val="007E12D0"/>
    <w:rsid w:val="007E279C"/>
    <w:rsid w:val="007E35FD"/>
    <w:rsid w:val="007E42C3"/>
    <w:rsid w:val="007E4949"/>
    <w:rsid w:val="007E525A"/>
    <w:rsid w:val="007E558C"/>
    <w:rsid w:val="007E5912"/>
    <w:rsid w:val="007E597A"/>
    <w:rsid w:val="007E59DD"/>
    <w:rsid w:val="007E6012"/>
    <w:rsid w:val="007E6592"/>
    <w:rsid w:val="007E7208"/>
    <w:rsid w:val="007F0750"/>
    <w:rsid w:val="007F13C2"/>
    <w:rsid w:val="007F330F"/>
    <w:rsid w:val="007F4023"/>
    <w:rsid w:val="007F453C"/>
    <w:rsid w:val="007F4664"/>
    <w:rsid w:val="007F4F28"/>
    <w:rsid w:val="007F5919"/>
    <w:rsid w:val="007F5CDB"/>
    <w:rsid w:val="007F6017"/>
    <w:rsid w:val="007F7696"/>
    <w:rsid w:val="007F7DEA"/>
    <w:rsid w:val="00800A2F"/>
    <w:rsid w:val="00800DF6"/>
    <w:rsid w:val="00800EED"/>
    <w:rsid w:val="00800FB7"/>
    <w:rsid w:val="00802093"/>
    <w:rsid w:val="00804D14"/>
    <w:rsid w:val="00804F88"/>
    <w:rsid w:val="008052B0"/>
    <w:rsid w:val="008062BF"/>
    <w:rsid w:val="00807FD5"/>
    <w:rsid w:val="008105CC"/>
    <w:rsid w:val="00810735"/>
    <w:rsid w:val="00812B8B"/>
    <w:rsid w:val="0081389D"/>
    <w:rsid w:val="008162F5"/>
    <w:rsid w:val="0082097E"/>
    <w:rsid w:val="00820E7C"/>
    <w:rsid w:val="008216E3"/>
    <w:rsid w:val="00822F6F"/>
    <w:rsid w:val="00823D59"/>
    <w:rsid w:val="00824363"/>
    <w:rsid w:val="008254E7"/>
    <w:rsid w:val="00825EB4"/>
    <w:rsid w:val="00826CA7"/>
    <w:rsid w:val="008276F5"/>
    <w:rsid w:val="00827E02"/>
    <w:rsid w:val="008303F2"/>
    <w:rsid w:val="00830810"/>
    <w:rsid w:val="008310D5"/>
    <w:rsid w:val="008327AB"/>
    <w:rsid w:val="00834102"/>
    <w:rsid w:val="00834E1D"/>
    <w:rsid w:val="00834EF4"/>
    <w:rsid w:val="00834FFD"/>
    <w:rsid w:val="0083509A"/>
    <w:rsid w:val="0083576B"/>
    <w:rsid w:val="00835C3A"/>
    <w:rsid w:val="00835E17"/>
    <w:rsid w:val="008367C1"/>
    <w:rsid w:val="008375AA"/>
    <w:rsid w:val="00840B34"/>
    <w:rsid w:val="00840DA3"/>
    <w:rsid w:val="00842845"/>
    <w:rsid w:val="008433B0"/>
    <w:rsid w:val="00843A3C"/>
    <w:rsid w:val="00843F6B"/>
    <w:rsid w:val="00844B10"/>
    <w:rsid w:val="00844F7F"/>
    <w:rsid w:val="0084766A"/>
    <w:rsid w:val="00847C36"/>
    <w:rsid w:val="00847F5F"/>
    <w:rsid w:val="00850DC2"/>
    <w:rsid w:val="00851865"/>
    <w:rsid w:val="00852FBC"/>
    <w:rsid w:val="00853288"/>
    <w:rsid w:val="00854CE6"/>
    <w:rsid w:val="00854F40"/>
    <w:rsid w:val="00855DF5"/>
    <w:rsid w:val="00855EB8"/>
    <w:rsid w:val="00857917"/>
    <w:rsid w:val="008603AA"/>
    <w:rsid w:val="00860C1F"/>
    <w:rsid w:val="008652D7"/>
    <w:rsid w:val="00865450"/>
    <w:rsid w:val="00867028"/>
    <w:rsid w:val="0086716D"/>
    <w:rsid w:val="00867857"/>
    <w:rsid w:val="00875DEF"/>
    <w:rsid w:val="00880589"/>
    <w:rsid w:val="00880D86"/>
    <w:rsid w:val="00881557"/>
    <w:rsid w:val="008822BA"/>
    <w:rsid w:val="00882E85"/>
    <w:rsid w:val="008831CE"/>
    <w:rsid w:val="008833CA"/>
    <w:rsid w:val="00884006"/>
    <w:rsid w:val="0088459E"/>
    <w:rsid w:val="008845F0"/>
    <w:rsid w:val="00886349"/>
    <w:rsid w:val="00886575"/>
    <w:rsid w:val="00887F0D"/>
    <w:rsid w:val="008913F7"/>
    <w:rsid w:val="0089197A"/>
    <w:rsid w:val="00891C59"/>
    <w:rsid w:val="00894BBD"/>
    <w:rsid w:val="00897B0E"/>
    <w:rsid w:val="008A0DEA"/>
    <w:rsid w:val="008A152E"/>
    <w:rsid w:val="008A1F3E"/>
    <w:rsid w:val="008A262C"/>
    <w:rsid w:val="008A3161"/>
    <w:rsid w:val="008A4223"/>
    <w:rsid w:val="008A461F"/>
    <w:rsid w:val="008A64E9"/>
    <w:rsid w:val="008B0406"/>
    <w:rsid w:val="008B0626"/>
    <w:rsid w:val="008B3BC0"/>
    <w:rsid w:val="008B3F04"/>
    <w:rsid w:val="008B6262"/>
    <w:rsid w:val="008B7CEA"/>
    <w:rsid w:val="008C02EB"/>
    <w:rsid w:val="008C215B"/>
    <w:rsid w:val="008C399C"/>
    <w:rsid w:val="008C4265"/>
    <w:rsid w:val="008C4499"/>
    <w:rsid w:val="008C56D8"/>
    <w:rsid w:val="008C5745"/>
    <w:rsid w:val="008C5D76"/>
    <w:rsid w:val="008C5D8F"/>
    <w:rsid w:val="008C6070"/>
    <w:rsid w:val="008C607E"/>
    <w:rsid w:val="008C7053"/>
    <w:rsid w:val="008C799D"/>
    <w:rsid w:val="008D149E"/>
    <w:rsid w:val="008D28C1"/>
    <w:rsid w:val="008D2AB0"/>
    <w:rsid w:val="008D2F58"/>
    <w:rsid w:val="008D4631"/>
    <w:rsid w:val="008D472B"/>
    <w:rsid w:val="008D4983"/>
    <w:rsid w:val="008D583D"/>
    <w:rsid w:val="008D59CD"/>
    <w:rsid w:val="008E10B4"/>
    <w:rsid w:val="008E254F"/>
    <w:rsid w:val="008E26A9"/>
    <w:rsid w:val="008E3C84"/>
    <w:rsid w:val="008E3CE0"/>
    <w:rsid w:val="008E3E8E"/>
    <w:rsid w:val="008E4A24"/>
    <w:rsid w:val="008E4B3F"/>
    <w:rsid w:val="008E5C5D"/>
    <w:rsid w:val="008E7C60"/>
    <w:rsid w:val="008E7E07"/>
    <w:rsid w:val="008F1D38"/>
    <w:rsid w:val="008F58DC"/>
    <w:rsid w:val="008F642E"/>
    <w:rsid w:val="008F68EB"/>
    <w:rsid w:val="008F6F89"/>
    <w:rsid w:val="009006A2"/>
    <w:rsid w:val="00901A73"/>
    <w:rsid w:val="00902952"/>
    <w:rsid w:val="00903FD5"/>
    <w:rsid w:val="009041A6"/>
    <w:rsid w:val="0090434B"/>
    <w:rsid w:val="009053FC"/>
    <w:rsid w:val="00906EE9"/>
    <w:rsid w:val="00907CDA"/>
    <w:rsid w:val="00907E43"/>
    <w:rsid w:val="009109FD"/>
    <w:rsid w:val="00912835"/>
    <w:rsid w:val="00914A2A"/>
    <w:rsid w:val="00914D67"/>
    <w:rsid w:val="00914F68"/>
    <w:rsid w:val="00915094"/>
    <w:rsid w:val="00915674"/>
    <w:rsid w:val="0091569C"/>
    <w:rsid w:val="00916ED6"/>
    <w:rsid w:val="00916F01"/>
    <w:rsid w:val="009176C1"/>
    <w:rsid w:val="009208E4"/>
    <w:rsid w:val="0092183F"/>
    <w:rsid w:val="00922C7E"/>
    <w:rsid w:val="00923343"/>
    <w:rsid w:val="00923AC9"/>
    <w:rsid w:val="00925D91"/>
    <w:rsid w:val="009261AB"/>
    <w:rsid w:val="009269B5"/>
    <w:rsid w:val="00926CFD"/>
    <w:rsid w:val="00926EA4"/>
    <w:rsid w:val="00930535"/>
    <w:rsid w:val="00931407"/>
    <w:rsid w:val="00933C71"/>
    <w:rsid w:val="00933D9F"/>
    <w:rsid w:val="00934CF5"/>
    <w:rsid w:val="0093647F"/>
    <w:rsid w:val="00936AA7"/>
    <w:rsid w:val="00937543"/>
    <w:rsid w:val="009376FC"/>
    <w:rsid w:val="00940636"/>
    <w:rsid w:val="00940802"/>
    <w:rsid w:val="0094113B"/>
    <w:rsid w:val="00941465"/>
    <w:rsid w:val="00943751"/>
    <w:rsid w:val="00943F0F"/>
    <w:rsid w:val="00943F35"/>
    <w:rsid w:val="0094602E"/>
    <w:rsid w:val="009473DF"/>
    <w:rsid w:val="00947A2C"/>
    <w:rsid w:val="009508A7"/>
    <w:rsid w:val="00950EFF"/>
    <w:rsid w:val="009526E8"/>
    <w:rsid w:val="00953818"/>
    <w:rsid w:val="00954B7C"/>
    <w:rsid w:val="00954BCC"/>
    <w:rsid w:val="009569AB"/>
    <w:rsid w:val="00956E25"/>
    <w:rsid w:val="009616FF"/>
    <w:rsid w:val="009619A0"/>
    <w:rsid w:val="00963EA2"/>
    <w:rsid w:val="0096457A"/>
    <w:rsid w:val="00966487"/>
    <w:rsid w:val="00967399"/>
    <w:rsid w:val="00967621"/>
    <w:rsid w:val="00967FC6"/>
    <w:rsid w:val="00970807"/>
    <w:rsid w:val="00971FBB"/>
    <w:rsid w:val="00973043"/>
    <w:rsid w:val="00973F00"/>
    <w:rsid w:val="00975C3D"/>
    <w:rsid w:val="0097667A"/>
    <w:rsid w:val="009766EF"/>
    <w:rsid w:val="009767CD"/>
    <w:rsid w:val="00981AF9"/>
    <w:rsid w:val="0098275F"/>
    <w:rsid w:val="00982835"/>
    <w:rsid w:val="00984109"/>
    <w:rsid w:val="009852DE"/>
    <w:rsid w:val="00985FFA"/>
    <w:rsid w:val="00986ACE"/>
    <w:rsid w:val="00986C04"/>
    <w:rsid w:val="00986F70"/>
    <w:rsid w:val="00990430"/>
    <w:rsid w:val="00993124"/>
    <w:rsid w:val="009939AE"/>
    <w:rsid w:val="00993AE7"/>
    <w:rsid w:val="00994269"/>
    <w:rsid w:val="0099453F"/>
    <w:rsid w:val="009963C9"/>
    <w:rsid w:val="0099649F"/>
    <w:rsid w:val="00997063"/>
    <w:rsid w:val="00997700"/>
    <w:rsid w:val="00997968"/>
    <w:rsid w:val="009A0C11"/>
    <w:rsid w:val="009A27F9"/>
    <w:rsid w:val="009A3B28"/>
    <w:rsid w:val="009A5F17"/>
    <w:rsid w:val="009A663F"/>
    <w:rsid w:val="009A7B3D"/>
    <w:rsid w:val="009B2C24"/>
    <w:rsid w:val="009B4B3D"/>
    <w:rsid w:val="009B4CB3"/>
    <w:rsid w:val="009B4FF9"/>
    <w:rsid w:val="009B525D"/>
    <w:rsid w:val="009B5ADA"/>
    <w:rsid w:val="009B5D8A"/>
    <w:rsid w:val="009B7A8C"/>
    <w:rsid w:val="009B7D80"/>
    <w:rsid w:val="009B7DBA"/>
    <w:rsid w:val="009C060A"/>
    <w:rsid w:val="009C1403"/>
    <w:rsid w:val="009C2702"/>
    <w:rsid w:val="009C43D4"/>
    <w:rsid w:val="009C5A02"/>
    <w:rsid w:val="009C6AC2"/>
    <w:rsid w:val="009C79AD"/>
    <w:rsid w:val="009C7BA3"/>
    <w:rsid w:val="009D064B"/>
    <w:rsid w:val="009D07C6"/>
    <w:rsid w:val="009D0E73"/>
    <w:rsid w:val="009D12D9"/>
    <w:rsid w:val="009D2330"/>
    <w:rsid w:val="009D2341"/>
    <w:rsid w:val="009D2814"/>
    <w:rsid w:val="009D2872"/>
    <w:rsid w:val="009D2EC5"/>
    <w:rsid w:val="009D3243"/>
    <w:rsid w:val="009D7237"/>
    <w:rsid w:val="009D761E"/>
    <w:rsid w:val="009D780C"/>
    <w:rsid w:val="009E1573"/>
    <w:rsid w:val="009E191E"/>
    <w:rsid w:val="009E2C27"/>
    <w:rsid w:val="009E2D1F"/>
    <w:rsid w:val="009E2DFF"/>
    <w:rsid w:val="009E317F"/>
    <w:rsid w:val="009E36EB"/>
    <w:rsid w:val="009E3E6A"/>
    <w:rsid w:val="009E44E8"/>
    <w:rsid w:val="009E50C3"/>
    <w:rsid w:val="009E522D"/>
    <w:rsid w:val="009E7E7D"/>
    <w:rsid w:val="009F0BFA"/>
    <w:rsid w:val="009F339B"/>
    <w:rsid w:val="009F3F0A"/>
    <w:rsid w:val="009F4169"/>
    <w:rsid w:val="009F4AB8"/>
    <w:rsid w:val="009F5120"/>
    <w:rsid w:val="009F5325"/>
    <w:rsid w:val="009F5770"/>
    <w:rsid w:val="009F60E4"/>
    <w:rsid w:val="00A00760"/>
    <w:rsid w:val="00A01143"/>
    <w:rsid w:val="00A0121D"/>
    <w:rsid w:val="00A06DE3"/>
    <w:rsid w:val="00A07438"/>
    <w:rsid w:val="00A10CF7"/>
    <w:rsid w:val="00A11CB6"/>
    <w:rsid w:val="00A123AF"/>
    <w:rsid w:val="00A13F26"/>
    <w:rsid w:val="00A148BA"/>
    <w:rsid w:val="00A1668B"/>
    <w:rsid w:val="00A1748E"/>
    <w:rsid w:val="00A17FC3"/>
    <w:rsid w:val="00A217FC"/>
    <w:rsid w:val="00A240DF"/>
    <w:rsid w:val="00A245BE"/>
    <w:rsid w:val="00A2492B"/>
    <w:rsid w:val="00A2522B"/>
    <w:rsid w:val="00A275D9"/>
    <w:rsid w:val="00A27A2C"/>
    <w:rsid w:val="00A30F00"/>
    <w:rsid w:val="00A315C4"/>
    <w:rsid w:val="00A32872"/>
    <w:rsid w:val="00A32F1B"/>
    <w:rsid w:val="00A33020"/>
    <w:rsid w:val="00A33AFA"/>
    <w:rsid w:val="00A35361"/>
    <w:rsid w:val="00A36526"/>
    <w:rsid w:val="00A40322"/>
    <w:rsid w:val="00A41202"/>
    <w:rsid w:val="00A415CA"/>
    <w:rsid w:val="00A421C4"/>
    <w:rsid w:val="00A42261"/>
    <w:rsid w:val="00A4226B"/>
    <w:rsid w:val="00A4493D"/>
    <w:rsid w:val="00A45F41"/>
    <w:rsid w:val="00A463D6"/>
    <w:rsid w:val="00A46507"/>
    <w:rsid w:val="00A50D1B"/>
    <w:rsid w:val="00A524FA"/>
    <w:rsid w:val="00A5342D"/>
    <w:rsid w:val="00A5520F"/>
    <w:rsid w:val="00A561A1"/>
    <w:rsid w:val="00A56EBB"/>
    <w:rsid w:val="00A57F50"/>
    <w:rsid w:val="00A61455"/>
    <w:rsid w:val="00A63C90"/>
    <w:rsid w:val="00A645EA"/>
    <w:rsid w:val="00A64875"/>
    <w:rsid w:val="00A668A4"/>
    <w:rsid w:val="00A669BB"/>
    <w:rsid w:val="00A7012D"/>
    <w:rsid w:val="00A70EA3"/>
    <w:rsid w:val="00A71487"/>
    <w:rsid w:val="00A7172D"/>
    <w:rsid w:val="00A71911"/>
    <w:rsid w:val="00A720C8"/>
    <w:rsid w:val="00A7332D"/>
    <w:rsid w:val="00A73BAA"/>
    <w:rsid w:val="00A75407"/>
    <w:rsid w:val="00A774AB"/>
    <w:rsid w:val="00A77A66"/>
    <w:rsid w:val="00A77EB2"/>
    <w:rsid w:val="00A81859"/>
    <w:rsid w:val="00A81E23"/>
    <w:rsid w:val="00A8337A"/>
    <w:rsid w:val="00A856F4"/>
    <w:rsid w:val="00A87AE1"/>
    <w:rsid w:val="00A87F6F"/>
    <w:rsid w:val="00A90295"/>
    <w:rsid w:val="00A90A8C"/>
    <w:rsid w:val="00A9149E"/>
    <w:rsid w:val="00A91DCA"/>
    <w:rsid w:val="00A91F11"/>
    <w:rsid w:val="00A926A2"/>
    <w:rsid w:val="00A92752"/>
    <w:rsid w:val="00A92C9B"/>
    <w:rsid w:val="00A93E7F"/>
    <w:rsid w:val="00A94511"/>
    <w:rsid w:val="00A95BC3"/>
    <w:rsid w:val="00A961A7"/>
    <w:rsid w:val="00AA16B1"/>
    <w:rsid w:val="00AA2009"/>
    <w:rsid w:val="00AA2F0E"/>
    <w:rsid w:val="00AA4101"/>
    <w:rsid w:val="00AA62B8"/>
    <w:rsid w:val="00AA7A99"/>
    <w:rsid w:val="00AA7B0E"/>
    <w:rsid w:val="00AB0DC4"/>
    <w:rsid w:val="00AB2BEF"/>
    <w:rsid w:val="00AB3576"/>
    <w:rsid w:val="00AB44F4"/>
    <w:rsid w:val="00AB5114"/>
    <w:rsid w:val="00AB564D"/>
    <w:rsid w:val="00AB672B"/>
    <w:rsid w:val="00AC1963"/>
    <w:rsid w:val="00AC273B"/>
    <w:rsid w:val="00AC2EC2"/>
    <w:rsid w:val="00AC38DA"/>
    <w:rsid w:val="00AC4437"/>
    <w:rsid w:val="00AC5078"/>
    <w:rsid w:val="00AC679F"/>
    <w:rsid w:val="00AC6B93"/>
    <w:rsid w:val="00AD001C"/>
    <w:rsid w:val="00AD0DC7"/>
    <w:rsid w:val="00AD0ED1"/>
    <w:rsid w:val="00AD1519"/>
    <w:rsid w:val="00AD154A"/>
    <w:rsid w:val="00AD1E41"/>
    <w:rsid w:val="00AD4266"/>
    <w:rsid w:val="00AD657B"/>
    <w:rsid w:val="00AD7E52"/>
    <w:rsid w:val="00AE0923"/>
    <w:rsid w:val="00AE190D"/>
    <w:rsid w:val="00AE3D66"/>
    <w:rsid w:val="00AE4071"/>
    <w:rsid w:val="00AE45E1"/>
    <w:rsid w:val="00AE4635"/>
    <w:rsid w:val="00AE479E"/>
    <w:rsid w:val="00AE4C71"/>
    <w:rsid w:val="00AE5284"/>
    <w:rsid w:val="00AE528C"/>
    <w:rsid w:val="00AE5C40"/>
    <w:rsid w:val="00AE6CD0"/>
    <w:rsid w:val="00AE6FD3"/>
    <w:rsid w:val="00AE704F"/>
    <w:rsid w:val="00AF0956"/>
    <w:rsid w:val="00AF139E"/>
    <w:rsid w:val="00AF1E9B"/>
    <w:rsid w:val="00AF2C90"/>
    <w:rsid w:val="00AF30C7"/>
    <w:rsid w:val="00AF3189"/>
    <w:rsid w:val="00AF3690"/>
    <w:rsid w:val="00AF5038"/>
    <w:rsid w:val="00AF6E75"/>
    <w:rsid w:val="00AF7B73"/>
    <w:rsid w:val="00B0009C"/>
    <w:rsid w:val="00B000A8"/>
    <w:rsid w:val="00B00B5A"/>
    <w:rsid w:val="00B01CBB"/>
    <w:rsid w:val="00B0487C"/>
    <w:rsid w:val="00B0496C"/>
    <w:rsid w:val="00B04B1B"/>
    <w:rsid w:val="00B05D25"/>
    <w:rsid w:val="00B05E1A"/>
    <w:rsid w:val="00B06471"/>
    <w:rsid w:val="00B0692D"/>
    <w:rsid w:val="00B06E57"/>
    <w:rsid w:val="00B06EC3"/>
    <w:rsid w:val="00B11465"/>
    <w:rsid w:val="00B11CF0"/>
    <w:rsid w:val="00B12546"/>
    <w:rsid w:val="00B1542F"/>
    <w:rsid w:val="00B1657C"/>
    <w:rsid w:val="00B167A6"/>
    <w:rsid w:val="00B16D9B"/>
    <w:rsid w:val="00B17C70"/>
    <w:rsid w:val="00B202B9"/>
    <w:rsid w:val="00B21AD0"/>
    <w:rsid w:val="00B24179"/>
    <w:rsid w:val="00B24B63"/>
    <w:rsid w:val="00B24C61"/>
    <w:rsid w:val="00B258CD"/>
    <w:rsid w:val="00B25C26"/>
    <w:rsid w:val="00B2638C"/>
    <w:rsid w:val="00B26CD8"/>
    <w:rsid w:val="00B2733B"/>
    <w:rsid w:val="00B3182F"/>
    <w:rsid w:val="00B3190C"/>
    <w:rsid w:val="00B319C5"/>
    <w:rsid w:val="00B31FDA"/>
    <w:rsid w:val="00B33482"/>
    <w:rsid w:val="00B33D42"/>
    <w:rsid w:val="00B34742"/>
    <w:rsid w:val="00B34B97"/>
    <w:rsid w:val="00B34E28"/>
    <w:rsid w:val="00B3516B"/>
    <w:rsid w:val="00B355CF"/>
    <w:rsid w:val="00B35623"/>
    <w:rsid w:val="00B37CC3"/>
    <w:rsid w:val="00B40797"/>
    <w:rsid w:val="00B40808"/>
    <w:rsid w:val="00B414C2"/>
    <w:rsid w:val="00B44DAB"/>
    <w:rsid w:val="00B4520C"/>
    <w:rsid w:val="00B476D4"/>
    <w:rsid w:val="00B5044D"/>
    <w:rsid w:val="00B50F14"/>
    <w:rsid w:val="00B519CF"/>
    <w:rsid w:val="00B52973"/>
    <w:rsid w:val="00B52D29"/>
    <w:rsid w:val="00B5476C"/>
    <w:rsid w:val="00B55720"/>
    <w:rsid w:val="00B5629F"/>
    <w:rsid w:val="00B56887"/>
    <w:rsid w:val="00B56FA4"/>
    <w:rsid w:val="00B602C0"/>
    <w:rsid w:val="00B60987"/>
    <w:rsid w:val="00B615F3"/>
    <w:rsid w:val="00B6189F"/>
    <w:rsid w:val="00B61DCA"/>
    <w:rsid w:val="00B6295F"/>
    <w:rsid w:val="00B62F3B"/>
    <w:rsid w:val="00B645D9"/>
    <w:rsid w:val="00B66643"/>
    <w:rsid w:val="00B70185"/>
    <w:rsid w:val="00B70848"/>
    <w:rsid w:val="00B7164E"/>
    <w:rsid w:val="00B7218D"/>
    <w:rsid w:val="00B736FD"/>
    <w:rsid w:val="00B73C06"/>
    <w:rsid w:val="00B7411D"/>
    <w:rsid w:val="00B76A48"/>
    <w:rsid w:val="00B80398"/>
    <w:rsid w:val="00B812BF"/>
    <w:rsid w:val="00B829DF"/>
    <w:rsid w:val="00B83EC6"/>
    <w:rsid w:val="00B8497C"/>
    <w:rsid w:val="00B871F9"/>
    <w:rsid w:val="00B903D2"/>
    <w:rsid w:val="00B91901"/>
    <w:rsid w:val="00B91ECB"/>
    <w:rsid w:val="00B94787"/>
    <w:rsid w:val="00B95A1D"/>
    <w:rsid w:val="00B95F39"/>
    <w:rsid w:val="00BA00E2"/>
    <w:rsid w:val="00BA034A"/>
    <w:rsid w:val="00BA0C11"/>
    <w:rsid w:val="00BA24AA"/>
    <w:rsid w:val="00BA2796"/>
    <w:rsid w:val="00BA3BBF"/>
    <w:rsid w:val="00BA3F44"/>
    <w:rsid w:val="00BA400D"/>
    <w:rsid w:val="00BA4795"/>
    <w:rsid w:val="00BA56A4"/>
    <w:rsid w:val="00BA722E"/>
    <w:rsid w:val="00BB100D"/>
    <w:rsid w:val="00BB12B4"/>
    <w:rsid w:val="00BB1690"/>
    <w:rsid w:val="00BB4955"/>
    <w:rsid w:val="00BB4ABD"/>
    <w:rsid w:val="00BB4D70"/>
    <w:rsid w:val="00BB686C"/>
    <w:rsid w:val="00BC1524"/>
    <w:rsid w:val="00BC2277"/>
    <w:rsid w:val="00BC2BFD"/>
    <w:rsid w:val="00BC3165"/>
    <w:rsid w:val="00BC48AB"/>
    <w:rsid w:val="00BC548D"/>
    <w:rsid w:val="00BC70E5"/>
    <w:rsid w:val="00BC7DFD"/>
    <w:rsid w:val="00BD2369"/>
    <w:rsid w:val="00BD4E3A"/>
    <w:rsid w:val="00BD56A8"/>
    <w:rsid w:val="00BD5EB2"/>
    <w:rsid w:val="00BD72AB"/>
    <w:rsid w:val="00BD75FB"/>
    <w:rsid w:val="00BD7C49"/>
    <w:rsid w:val="00BD7C9D"/>
    <w:rsid w:val="00BE07DB"/>
    <w:rsid w:val="00BE08CC"/>
    <w:rsid w:val="00BE18C2"/>
    <w:rsid w:val="00BE1C6A"/>
    <w:rsid w:val="00BE2358"/>
    <w:rsid w:val="00BE250D"/>
    <w:rsid w:val="00BE36C9"/>
    <w:rsid w:val="00BE4F05"/>
    <w:rsid w:val="00BE51D7"/>
    <w:rsid w:val="00BE6ADD"/>
    <w:rsid w:val="00BE77B7"/>
    <w:rsid w:val="00BE7B25"/>
    <w:rsid w:val="00BF0706"/>
    <w:rsid w:val="00BF2FCF"/>
    <w:rsid w:val="00BF4421"/>
    <w:rsid w:val="00BF4C70"/>
    <w:rsid w:val="00BF5162"/>
    <w:rsid w:val="00BF5949"/>
    <w:rsid w:val="00BF6B0C"/>
    <w:rsid w:val="00BF6ECA"/>
    <w:rsid w:val="00BF704B"/>
    <w:rsid w:val="00C00119"/>
    <w:rsid w:val="00C049CD"/>
    <w:rsid w:val="00C05143"/>
    <w:rsid w:val="00C05FCA"/>
    <w:rsid w:val="00C061E4"/>
    <w:rsid w:val="00C073FF"/>
    <w:rsid w:val="00C07641"/>
    <w:rsid w:val="00C1237F"/>
    <w:rsid w:val="00C13B33"/>
    <w:rsid w:val="00C14837"/>
    <w:rsid w:val="00C152F3"/>
    <w:rsid w:val="00C161E9"/>
    <w:rsid w:val="00C200D8"/>
    <w:rsid w:val="00C20D8B"/>
    <w:rsid w:val="00C22763"/>
    <w:rsid w:val="00C22E50"/>
    <w:rsid w:val="00C24CBA"/>
    <w:rsid w:val="00C25BD8"/>
    <w:rsid w:val="00C25FDA"/>
    <w:rsid w:val="00C26F09"/>
    <w:rsid w:val="00C27014"/>
    <w:rsid w:val="00C3040A"/>
    <w:rsid w:val="00C30AE8"/>
    <w:rsid w:val="00C32FA4"/>
    <w:rsid w:val="00C3440C"/>
    <w:rsid w:val="00C35D37"/>
    <w:rsid w:val="00C40210"/>
    <w:rsid w:val="00C402EA"/>
    <w:rsid w:val="00C40C6E"/>
    <w:rsid w:val="00C40D42"/>
    <w:rsid w:val="00C43BA2"/>
    <w:rsid w:val="00C44AE4"/>
    <w:rsid w:val="00C45145"/>
    <w:rsid w:val="00C46B6C"/>
    <w:rsid w:val="00C47452"/>
    <w:rsid w:val="00C526A0"/>
    <w:rsid w:val="00C53C78"/>
    <w:rsid w:val="00C54B44"/>
    <w:rsid w:val="00C5717B"/>
    <w:rsid w:val="00C57568"/>
    <w:rsid w:val="00C60720"/>
    <w:rsid w:val="00C6133A"/>
    <w:rsid w:val="00C619BD"/>
    <w:rsid w:val="00C6333A"/>
    <w:rsid w:val="00C65470"/>
    <w:rsid w:val="00C65954"/>
    <w:rsid w:val="00C66BAD"/>
    <w:rsid w:val="00C66C79"/>
    <w:rsid w:val="00C67B22"/>
    <w:rsid w:val="00C67CA3"/>
    <w:rsid w:val="00C67CBE"/>
    <w:rsid w:val="00C71937"/>
    <w:rsid w:val="00C7199A"/>
    <w:rsid w:val="00C71AA7"/>
    <w:rsid w:val="00C71CA5"/>
    <w:rsid w:val="00C71D75"/>
    <w:rsid w:val="00C7223B"/>
    <w:rsid w:val="00C741B9"/>
    <w:rsid w:val="00C74A7A"/>
    <w:rsid w:val="00C74E9D"/>
    <w:rsid w:val="00C76347"/>
    <w:rsid w:val="00C77A2A"/>
    <w:rsid w:val="00C77DC9"/>
    <w:rsid w:val="00C81D7E"/>
    <w:rsid w:val="00C82A4A"/>
    <w:rsid w:val="00C82DE0"/>
    <w:rsid w:val="00C84B8C"/>
    <w:rsid w:val="00C8502F"/>
    <w:rsid w:val="00C8541F"/>
    <w:rsid w:val="00C8661C"/>
    <w:rsid w:val="00C87031"/>
    <w:rsid w:val="00C8755F"/>
    <w:rsid w:val="00C90240"/>
    <w:rsid w:val="00C90AD9"/>
    <w:rsid w:val="00C93040"/>
    <w:rsid w:val="00C94319"/>
    <w:rsid w:val="00C94486"/>
    <w:rsid w:val="00C944F1"/>
    <w:rsid w:val="00C94B72"/>
    <w:rsid w:val="00C9588C"/>
    <w:rsid w:val="00C968C0"/>
    <w:rsid w:val="00C97A7C"/>
    <w:rsid w:val="00C97BCC"/>
    <w:rsid w:val="00CA18F1"/>
    <w:rsid w:val="00CA4B78"/>
    <w:rsid w:val="00CA4C8F"/>
    <w:rsid w:val="00CA50F8"/>
    <w:rsid w:val="00CA5A7D"/>
    <w:rsid w:val="00CA5D81"/>
    <w:rsid w:val="00CA661E"/>
    <w:rsid w:val="00CA6ACA"/>
    <w:rsid w:val="00CA71ED"/>
    <w:rsid w:val="00CB13C4"/>
    <w:rsid w:val="00CB238B"/>
    <w:rsid w:val="00CB5049"/>
    <w:rsid w:val="00CB653D"/>
    <w:rsid w:val="00CB6EE0"/>
    <w:rsid w:val="00CB7282"/>
    <w:rsid w:val="00CC0BB3"/>
    <w:rsid w:val="00CC0C2F"/>
    <w:rsid w:val="00CC177F"/>
    <w:rsid w:val="00CC22AF"/>
    <w:rsid w:val="00CC391B"/>
    <w:rsid w:val="00CC40AC"/>
    <w:rsid w:val="00CC45C0"/>
    <w:rsid w:val="00CC5185"/>
    <w:rsid w:val="00CC7A17"/>
    <w:rsid w:val="00CC7F27"/>
    <w:rsid w:val="00CD0799"/>
    <w:rsid w:val="00CD0D61"/>
    <w:rsid w:val="00CD0EB5"/>
    <w:rsid w:val="00CD13F6"/>
    <w:rsid w:val="00CD1C05"/>
    <w:rsid w:val="00CD2CB9"/>
    <w:rsid w:val="00CD2F7B"/>
    <w:rsid w:val="00CD3516"/>
    <w:rsid w:val="00CD6A64"/>
    <w:rsid w:val="00CE2DF3"/>
    <w:rsid w:val="00CE2E67"/>
    <w:rsid w:val="00CE2F4D"/>
    <w:rsid w:val="00CE37A4"/>
    <w:rsid w:val="00CE39A5"/>
    <w:rsid w:val="00CE3D2B"/>
    <w:rsid w:val="00CE50C8"/>
    <w:rsid w:val="00CE5BE2"/>
    <w:rsid w:val="00CE7104"/>
    <w:rsid w:val="00CE79A7"/>
    <w:rsid w:val="00CE79F2"/>
    <w:rsid w:val="00CF04DC"/>
    <w:rsid w:val="00CF6C6D"/>
    <w:rsid w:val="00CF7B12"/>
    <w:rsid w:val="00CF7CF8"/>
    <w:rsid w:val="00D0090C"/>
    <w:rsid w:val="00D016C1"/>
    <w:rsid w:val="00D01F54"/>
    <w:rsid w:val="00D02EE0"/>
    <w:rsid w:val="00D033B5"/>
    <w:rsid w:val="00D056E1"/>
    <w:rsid w:val="00D05BC8"/>
    <w:rsid w:val="00D07803"/>
    <w:rsid w:val="00D07A76"/>
    <w:rsid w:val="00D10EF3"/>
    <w:rsid w:val="00D11450"/>
    <w:rsid w:val="00D117F2"/>
    <w:rsid w:val="00D12875"/>
    <w:rsid w:val="00D14AB7"/>
    <w:rsid w:val="00D14DEE"/>
    <w:rsid w:val="00D15DDE"/>
    <w:rsid w:val="00D20D12"/>
    <w:rsid w:val="00D21473"/>
    <w:rsid w:val="00D21A1C"/>
    <w:rsid w:val="00D23550"/>
    <w:rsid w:val="00D251A9"/>
    <w:rsid w:val="00D25ED8"/>
    <w:rsid w:val="00D25F0A"/>
    <w:rsid w:val="00D267A1"/>
    <w:rsid w:val="00D27980"/>
    <w:rsid w:val="00D33447"/>
    <w:rsid w:val="00D33CC8"/>
    <w:rsid w:val="00D37FF8"/>
    <w:rsid w:val="00D41CFB"/>
    <w:rsid w:val="00D438B5"/>
    <w:rsid w:val="00D43C82"/>
    <w:rsid w:val="00D444FA"/>
    <w:rsid w:val="00D44CEA"/>
    <w:rsid w:val="00D46422"/>
    <w:rsid w:val="00D46CF6"/>
    <w:rsid w:val="00D47C89"/>
    <w:rsid w:val="00D506AB"/>
    <w:rsid w:val="00D51983"/>
    <w:rsid w:val="00D53104"/>
    <w:rsid w:val="00D55090"/>
    <w:rsid w:val="00D5574D"/>
    <w:rsid w:val="00D561B3"/>
    <w:rsid w:val="00D5720E"/>
    <w:rsid w:val="00D576D7"/>
    <w:rsid w:val="00D57FE0"/>
    <w:rsid w:val="00D6048A"/>
    <w:rsid w:val="00D60AD8"/>
    <w:rsid w:val="00D61168"/>
    <w:rsid w:val="00D62120"/>
    <w:rsid w:val="00D64194"/>
    <w:rsid w:val="00D64A7A"/>
    <w:rsid w:val="00D65698"/>
    <w:rsid w:val="00D6707F"/>
    <w:rsid w:val="00D70047"/>
    <w:rsid w:val="00D70E32"/>
    <w:rsid w:val="00D734CD"/>
    <w:rsid w:val="00D73BF9"/>
    <w:rsid w:val="00D7470B"/>
    <w:rsid w:val="00D74C2F"/>
    <w:rsid w:val="00D75B11"/>
    <w:rsid w:val="00D761A3"/>
    <w:rsid w:val="00D76FD7"/>
    <w:rsid w:val="00D776A6"/>
    <w:rsid w:val="00D80331"/>
    <w:rsid w:val="00D81456"/>
    <w:rsid w:val="00D814D5"/>
    <w:rsid w:val="00D817C6"/>
    <w:rsid w:val="00D81A61"/>
    <w:rsid w:val="00D81F65"/>
    <w:rsid w:val="00D8204C"/>
    <w:rsid w:val="00D82B2C"/>
    <w:rsid w:val="00D82CFC"/>
    <w:rsid w:val="00D82DE9"/>
    <w:rsid w:val="00D82E6C"/>
    <w:rsid w:val="00D8718B"/>
    <w:rsid w:val="00D871FE"/>
    <w:rsid w:val="00D90680"/>
    <w:rsid w:val="00D906E2"/>
    <w:rsid w:val="00D908F0"/>
    <w:rsid w:val="00D92CA9"/>
    <w:rsid w:val="00D92E18"/>
    <w:rsid w:val="00D92E19"/>
    <w:rsid w:val="00D93C68"/>
    <w:rsid w:val="00D94426"/>
    <w:rsid w:val="00D9780D"/>
    <w:rsid w:val="00DA03E6"/>
    <w:rsid w:val="00DA076A"/>
    <w:rsid w:val="00DA0CA1"/>
    <w:rsid w:val="00DA2B0F"/>
    <w:rsid w:val="00DA35B1"/>
    <w:rsid w:val="00DA3EE7"/>
    <w:rsid w:val="00DA418A"/>
    <w:rsid w:val="00DA4537"/>
    <w:rsid w:val="00DA58B5"/>
    <w:rsid w:val="00DA5CB8"/>
    <w:rsid w:val="00DA60FC"/>
    <w:rsid w:val="00DA6120"/>
    <w:rsid w:val="00DA6174"/>
    <w:rsid w:val="00DA7C45"/>
    <w:rsid w:val="00DB039A"/>
    <w:rsid w:val="00DB1076"/>
    <w:rsid w:val="00DB2787"/>
    <w:rsid w:val="00DB40B5"/>
    <w:rsid w:val="00DB48CD"/>
    <w:rsid w:val="00DB5A44"/>
    <w:rsid w:val="00DB5DC9"/>
    <w:rsid w:val="00DB710D"/>
    <w:rsid w:val="00DB7B55"/>
    <w:rsid w:val="00DB7CC0"/>
    <w:rsid w:val="00DB7E4A"/>
    <w:rsid w:val="00DC06FA"/>
    <w:rsid w:val="00DC2A54"/>
    <w:rsid w:val="00DC2A6A"/>
    <w:rsid w:val="00DC3438"/>
    <w:rsid w:val="00DC43C0"/>
    <w:rsid w:val="00DC4F4C"/>
    <w:rsid w:val="00DD0334"/>
    <w:rsid w:val="00DD196B"/>
    <w:rsid w:val="00DD5341"/>
    <w:rsid w:val="00DD6210"/>
    <w:rsid w:val="00DD6383"/>
    <w:rsid w:val="00DD76A5"/>
    <w:rsid w:val="00DE0C99"/>
    <w:rsid w:val="00DE0F8E"/>
    <w:rsid w:val="00DE3845"/>
    <w:rsid w:val="00DE4458"/>
    <w:rsid w:val="00DE5515"/>
    <w:rsid w:val="00DE5ABC"/>
    <w:rsid w:val="00DE6325"/>
    <w:rsid w:val="00DE6A2A"/>
    <w:rsid w:val="00DE6C32"/>
    <w:rsid w:val="00DE6D03"/>
    <w:rsid w:val="00DF25A4"/>
    <w:rsid w:val="00DF3A25"/>
    <w:rsid w:val="00DF6D33"/>
    <w:rsid w:val="00DF7B8C"/>
    <w:rsid w:val="00E0021A"/>
    <w:rsid w:val="00E0125C"/>
    <w:rsid w:val="00E01307"/>
    <w:rsid w:val="00E02EC1"/>
    <w:rsid w:val="00E04555"/>
    <w:rsid w:val="00E0568D"/>
    <w:rsid w:val="00E05B37"/>
    <w:rsid w:val="00E067CD"/>
    <w:rsid w:val="00E067EE"/>
    <w:rsid w:val="00E06999"/>
    <w:rsid w:val="00E0728A"/>
    <w:rsid w:val="00E072FA"/>
    <w:rsid w:val="00E10407"/>
    <w:rsid w:val="00E105DE"/>
    <w:rsid w:val="00E11021"/>
    <w:rsid w:val="00E127DC"/>
    <w:rsid w:val="00E12D40"/>
    <w:rsid w:val="00E14F07"/>
    <w:rsid w:val="00E14F15"/>
    <w:rsid w:val="00E14FB0"/>
    <w:rsid w:val="00E1508D"/>
    <w:rsid w:val="00E15EFB"/>
    <w:rsid w:val="00E16532"/>
    <w:rsid w:val="00E20588"/>
    <w:rsid w:val="00E2349F"/>
    <w:rsid w:val="00E23A78"/>
    <w:rsid w:val="00E256F8"/>
    <w:rsid w:val="00E25E65"/>
    <w:rsid w:val="00E26D63"/>
    <w:rsid w:val="00E27754"/>
    <w:rsid w:val="00E308EF"/>
    <w:rsid w:val="00E3191F"/>
    <w:rsid w:val="00E31D0B"/>
    <w:rsid w:val="00E31EAC"/>
    <w:rsid w:val="00E32FC4"/>
    <w:rsid w:val="00E36D84"/>
    <w:rsid w:val="00E3792C"/>
    <w:rsid w:val="00E40E98"/>
    <w:rsid w:val="00E42E66"/>
    <w:rsid w:val="00E43377"/>
    <w:rsid w:val="00E434D2"/>
    <w:rsid w:val="00E43795"/>
    <w:rsid w:val="00E445A2"/>
    <w:rsid w:val="00E44D48"/>
    <w:rsid w:val="00E47822"/>
    <w:rsid w:val="00E47827"/>
    <w:rsid w:val="00E50F5F"/>
    <w:rsid w:val="00E51E16"/>
    <w:rsid w:val="00E53408"/>
    <w:rsid w:val="00E5347E"/>
    <w:rsid w:val="00E53DFE"/>
    <w:rsid w:val="00E53FAF"/>
    <w:rsid w:val="00E543ED"/>
    <w:rsid w:val="00E564CB"/>
    <w:rsid w:val="00E618F2"/>
    <w:rsid w:val="00E61DD2"/>
    <w:rsid w:val="00E627E3"/>
    <w:rsid w:val="00E639B2"/>
    <w:rsid w:val="00E64019"/>
    <w:rsid w:val="00E64F4E"/>
    <w:rsid w:val="00E65101"/>
    <w:rsid w:val="00E66752"/>
    <w:rsid w:val="00E6709B"/>
    <w:rsid w:val="00E67986"/>
    <w:rsid w:val="00E70428"/>
    <w:rsid w:val="00E70862"/>
    <w:rsid w:val="00E72101"/>
    <w:rsid w:val="00E72F92"/>
    <w:rsid w:val="00E73011"/>
    <w:rsid w:val="00E7417F"/>
    <w:rsid w:val="00E74683"/>
    <w:rsid w:val="00E7490F"/>
    <w:rsid w:val="00E769CC"/>
    <w:rsid w:val="00E76A56"/>
    <w:rsid w:val="00E81450"/>
    <w:rsid w:val="00E83A7B"/>
    <w:rsid w:val="00E85ADD"/>
    <w:rsid w:val="00E85B9F"/>
    <w:rsid w:val="00E87247"/>
    <w:rsid w:val="00E87C83"/>
    <w:rsid w:val="00E90256"/>
    <w:rsid w:val="00E9167F"/>
    <w:rsid w:val="00E9242B"/>
    <w:rsid w:val="00E934C7"/>
    <w:rsid w:val="00E935BF"/>
    <w:rsid w:val="00E935EC"/>
    <w:rsid w:val="00E947A4"/>
    <w:rsid w:val="00E954A7"/>
    <w:rsid w:val="00E97047"/>
    <w:rsid w:val="00E9756C"/>
    <w:rsid w:val="00EA19DD"/>
    <w:rsid w:val="00EA1FAE"/>
    <w:rsid w:val="00EA2119"/>
    <w:rsid w:val="00EA2281"/>
    <w:rsid w:val="00EA55D9"/>
    <w:rsid w:val="00EA5D7A"/>
    <w:rsid w:val="00EA6926"/>
    <w:rsid w:val="00EA6ED2"/>
    <w:rsid w:val="00EA72B8"/>
    <w:rsid w:val="00EA7AA4"/>
    <w:rsid w:val="00EA7DBA"/>
    <w:rsid w:val="00EA7F5C"/>
    <w:rsid w:val="00EB467B"/>
    <w:rsid w:val="00EB4922"/>
    <w:rsid w:val="00EB6963"/>
    <w:rsid w:val="00EC0E70"/>
    <w:rsid w:val="00EC19C1"/>
    <w:rsid w:val="00EC2111"/>
    <w:rsid w:val="00EC293D"/>
    <w:rsid w:val="00EC2FB9"/>
    <w:rsid w:val="00EC2FF7"/>
    <w:rsid w:val="00EC38F5"/>
    <w:rsid w:val="00EC4340"/>
    <w:rsid w:val="00EC465A"/>
    <w:rsid w:val="00EC4C45"/>
    <w:rsid w:val="00EC500E"/>
    <w:rsid w:val="00EC57DE"/>
    <w:rsid w:val="00EC6E39"/>
    <w:rsid w:val="00ED093C"/>
    <w:rsid w:val="00ED1228"/>
    <w:rsid w:val="00ED29D4"/>
    <w:rsid w:val="00ED2DF7"/>
    <w:rsid w:val="00ED34A3"/>
    <w:rsid w:val="00ED3FCC"/>
    <w:rsid w:val="00ED5197"/>
    <w:rsid w:val="00ED7C34"/>
    <w:rsid w:val="00EE1B6B"/>
    <w:rsid w:val="00EE2B3B"/>
    <w:rsid w:val="00EE2BBE"/>
    <w:rsid w:val="00EE636C"/>
    <w:rsid w:val="00EE7BE4"/>
    <w:rsid w:val="00EF12F3"/>
    <w:rsid w:val="00EF2A98"/>
    <w:rsid w:val="00EF3989"/>
    <w:rsid w:val="00EF542B"/>
    <w:rsid w:val="00EF5EEF"/>
    <w:rsid w:val="00EF64C4"/>
    <w:rsid w:val="00F00235"/>
    <w:rsid w:val="00F02972"/>
    <w:rsid w:val="00F04EE0"/>
    <w:rsid w:val="00F0717A"/>
    <w:rsid w:val="00F071F4"/>
    <w:rsid w:val="00F07EEF"/>
    <w:rsid w:val="00F10375"/>
    <w:rsid w:val="00F1175F"/>
    <w:rsid w:val="00F12F63"/>
    <w:rsid w:val="00F15A71"/>
    <w:rsid w:val="00F165AF"/>
    <w:rsid w:val="00F1745C"/>
    <w:rsid w:val="00F20DCC"/>
    <w:rsid w:val="00F21F7D"/>
    <w:rsid w:val="00F23BD6"/>
    <w:rsid w:val="00F23D01"/>
    <w:rsid w:val="00F23E98"/>
    <w:rsid w:val="00F247F5"/>
    <w:rsid w:val="00F24B65"/>
    <w:rsid w:val="00F250A2"/>
    <w:rsid w:val="00F274F0"/>
    <w:rsid w:val="00F27606"/>
    <w:rsid w:val="00F30FAF"/>
    <w:rsid w:val="00F32111"/>
    <w:rsid w:val="00F329C1"/>
    <w:rsid w:val="00F33D1E"/>
    <w:rsid w:val="00F35D77"/>
    <w:rsid w:val="00F36104"/>
    <w:rsid w:val="00F36254"/>
    <w:rsid w:val="00F36412"/>
    <w:rsid w:val="00F3645E"/>
    <w:rsid w:val="00F3719E"/>
    <w:rsid w:val="00F3786A"/>
    <w:rsid w:val="00F3796B"/>
    <w:rsid w:val="00F40476"/>
    <w:rsid w:val="00F408B1"/>
    <w:rsid w:val="00F41D7B"/>
    <w:rsid w:val="00F423AA"/>
    <w:rsid w:val="00F43546"/>
    <w:rsid w:val="00F437F0"/>
    <w:rsid w:val="00F43A84"/>
    <w:rsid w:val="00F43CF5"/>
    <w:rsid w:val="00F440F3"/>
    <w:rsid w:val="00F44496"/>
    <w:rsid w:val="00F4644A"/>
    <w:rsid w:val="00F46465"/>
    <w:rsid w:val="00F47FD0"/>
    <w:rsid w:val="00F508AD"/>
    <w:rsid w:val="00F510E2"/>
    <w:rsid w:val="00F513E3"/>
    <w:rsid w:val="00F532C4"/>
    <w:rsid w:val="00F5486C"/>
    <w:rsid w:val="00F55ED0"/>
    <w:rsid w:val="00F5715A"/>
    <w:rsid w:val="00F57212"/>
    <w:rsid w:val="00F60165"/>
    <w:rsid w:val="00F6155A"/>
    <w:rsid w:val="00F62D0C"/>
    <w:rsid w:val="00F6475D"/>
    <w:rsid w:val="00F65A9B"/>
    <w:rsid w:val="00F65BC0"/>
    <w:rsid w:val="00F665DB"/>
    <w:rsid w:val="00F66ABF"/>
    <w:rsid w:val="00F67C51"/>
    <w:rsid w:val="00F71148"/>
    <w:rsid w:val="00F71879"/>
    <w:rsid w:val="00F71EA1"/>
    <w:rsid w:val="00F72877"/>
    <w:rsid w:val="00F728BF"/>
    <w:rsid w:val="00F72B58"/>
    <w:rsid w:val="00F72B81"/>
    <w:rsid w:val="00F72FBB"/>
    <w:rsid w:val="00F763D0"/>
    <w:rsid w:val="00F76FFC"/>
    <w:rsid w:val="00F7787E"/>
    <w:rsid w:val="00F80CA0"/>
    <w:rsid w:val="00F81117"/>
    <w:rsid w:val="00F81AD9"/>
    <w:rsid w:val="00F81AF3"/>
    <w:rsid w:val="00F81EAF"/>
    <w:rsid w:val="00F82A07"/>
    <w:rsid w:val="00F82CC0"/>
    <w:rsid w:val="00F82F0F"/>
    <w:rsid w:val="00F842C8"/>
    <w:rsid w:val="00F8498E"/>
    <w:rsid w:val="00F84CED"/>
    <w:rsid w:val="00F85582"/>
    <w:rsid w:val="00F87CB9"/>
    <w:rsid w:val="00F91229"/>
    <w:rsid w:val="00F91C56"/>
    <w:rsid w:val="00F947AA"/>
    <w:rsid w:val="00F960CB"/>
    <w:rsid w:val="00F97A80"/>
    <w:rsid w:val="00F97D9B"/>
    <w:rsid w:val="00FA0179"/>
    <w:rsid w:val="00FA1635"/>
    <w:rsid w:val="00FA1CF8"/>
    <w:rsid w:val="00FA1DF8"/>
    <w:rsid w:val="00FA39AA"/>
    <w:rsid w:val="00FA4ABD"/>
    <w:rsid w:val="00FA4E1B"/>
    <w:rsid w:val="00FA5533"/>
    <w:rsid w:val="00FA755E"/>
    <w:rsid w:val="00FA7A9F"/>
    <w:rsid w:val="00FB0031"/>
    <w:rsid w:val="00FB01DC"/>
    <w:rsid w:val="00FB027E"/>
    <w:rsid w:val="00FB0DFE"/>
    <w:rsid w:val="00FB1376"/>
    <w:rsid w:val="00FB5914"/>
    <w:rsid w:val="00FB79FB"/>
    <w:rsid w:val="00FC0AE5"/>
    <w:rsid w:val="00FC26FB"/>
    <w:rsid w:val="00FC39F4"/>
    <w:rsid w:val="00FC5460"/>
    <w:rsid w:val="00FC63F7"/>
    <w:rsid w:val="00FD0423"/>
    <w:rsid w:val="00FD07E7"/>
    <w:rsid w:val="00FD2159"/>
    <w:rsid w:val="00FD2923"/>
    <w:rsid w:val="00FD2C22"/>
    <w:rsid w:val="00FD4408"/>
    <w:rsid w:val="00FD5211"/>
    <w:rsid w:val="00FD5246"/>
    <w:rsid w:val="00FD5A6D"/>
    <w:rsid w:val="00FD6BFC"/>
    <w:rsid w:val="00FE02D0"/>
    <w:rsid w:val="00FE040E"/>
    <w:rsid w:val="00FE0FEB"/>
    <w:rsid w:val="00FE35DB"/>
    <w:rsid w:val="00FE4C3A"/>
    <w:rsid w:val="00FE7193"/>
    <w:rsid w:val="00FF0168"/>
    <w:rsid w:val="00FF0832"/>
    <w:rsid w:val="00FF08F2"/>
    <w:rsid w:val="00FF26F6"/>
    <w:rsid w:val="00FF3279"/>
    <w:rsid w:val="00FF3ED2"/>
    <w:rsid w:val="00FF587B"/>
    <w:rsid w:val="00FF5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 strokecolor="none [1612]">
      <v:stroke color="none [1612]" weight="1.5pt"/>
    </o:shapedefaults>
    <o:shapelayout v:ext="edit">
      <o:idmap v:ext="edit" data="1"/>
    </o:shapelayout>
  </w:shapeDefaults>
  <w:decimalSymbol w:val=","/>
  <w:listSeparator w:val=";"/>
  <w14:docId w14:val="5F804912"/>
  <w15:docId w15:val="{1D81BFB5-AB99-4594-B0A3-091AE0FA3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91D4B"/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761E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D761E"/>
  </w:style>
  <w:style w:type="paragraph" w:styleId="Voettekst">
    <w:name w:val="footer"/>
    <w:basedOn w:val="Standaard"/>
    <w:link w:val="VoettekstChar"/>
    <w:uiPriority w:val="99"/>
    <w:unhideWhenUsed/>
    <w:rsid w:val="009D761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D761E"/>
  </w:style>
  <w:style w:type="paragraph" w:styleId="Ballontekst">
    <w:name w:val="Balloon Text"/>
    <w:basedOn w:val="Standaard"/>
    <w:link w:val="BallontekstChar"/>
    <w:uiPriority w:val="99"/>
    <w:semiHidden/>
    <w:unhideWhenUsed/>
    <w:rsid w:val="00A9149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9149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96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J:\0500%20KCK%20-%20VOORTGANG%20EN%20BEWAKING\0540%20-%20Archief%20-%20Opslag%20actiepunten\20140109;%20Voorblad%20Keuringsbescheiden\samenvoegen\KP%20gasdetectie.xlsx" TargetMode="External"/><Relationship Id="rId1" Type="http://schemas.openxmlformats.org/officeDocument/2006/relationships/attachedTemplate" Target="file:///C:\Users\u00t0w9\AppData\Local\Microsoft\Windows\Temporary%20Internet%20Files\Content.IE5\T7ITE7GO\20140127__ajf__Word-Sjabloon__Uniform_voorblad_keuringsdocument%5b1%5d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63740FA9D1D9459103C0CA53B2BB15" ma:contentTypeVersion="0" ma:contentTypeDescription="Een nieuw document maken." ma:contentTypeScope="" ma:versionID="677c95de9f907646b89426e8e847afd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B9BF9C-6108-4D3D-814B-7D2C63EA0393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8E5D4BF-C441-4E34-9025-A4FDA0F2F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82F1FD7-5989-49AA-A754-1738859C21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33CCC3-4B05-4DC0-BE71-F6886C428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20140127__ajf__Word-Sjabloon__Uniform_voorblad_keuringsdocument[1]</Template>
  <TotalTime>0</TotalTime>
  <Pages>4</Pages>
  <Words>230</Words>
  <Characters>1267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Ministerie van Defensie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u00t0w9</dc:creator>
  <cp:lastModifiedBy>Tjaarda, Harm</cp:lastModifiedBy>
  <cp:revision>2</cp:revision>
  <dcterms:created xsi:type="dcterms:W3CDTF">2021-08-27T12:24:00Z</dcterms:created>
  <dcterms:modified xsi:type="dcterms:W3CDTF">2021-08-27T12:24:00Z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0x0101001A63740FA9D1D9459103C0CA53B2BB15</vt:lpwstr>
  </property>
</Properties>
</file>