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61E" w:rsidRPr="00C43BA2" w:rsidRDefault="009766EF" w:rsidP="009D761E">
      <w:pPr>
        <w:rPr>
          <w:b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8255</wp:posOffset>
                </wp:positionV>
                <wp:extent cx="5760720" cy="0"/>
                <wp:effectExtent l="18415" t="15240" r="21590" b="22860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CE4B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9pt;margin-top:.65pt;width:453.6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" strokeweight="2.25pt"/>
            </w:pict>
          </mc:Fallback>
        </mc:AlternateContent>
      </w:r>
      <w:r w:rsidR="009D761E" w:rsidRPr="00C43BA2">
        <w:rPr>
          <w:b/>
        </w:rPr>
        <w:t>Opdrachtnemer</w:t>
      </w:r>
    </w:p>
    <w:p w:rsidR="00B05D25" w:rsidRDefault="00B05D25" w:rsidP="00D33CC8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:rsidR="009D761E" w:rsidRPr="00D33CC8" w:rsidRDefault="00C43BA2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Bedrijfsn</w:t>
      </w:r>
      <w:r w:rsidR="009D761E" w:rsidRPr="00A13F26">
        <w:rPr>
          <w:color w:val="000000" w:themeColor="text1"/>
          <w:sz w:val="20"/>
          <w:szCs w:val="18"/>
        </w:rPr>
        <w:t>aam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C43BA2" w:rsidRPr="00D33CC8" w:rsidRDefault="00C43BA2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Straat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  <w:r w:rsidR="009D761E" w:rsidRPr="00D33CC8">
        <w:rPr>
          <w:color w:val="808080" w:themeColor="background1" w:themeShade="80"/>
          <w:sz w:val="20"/>
          <w:szCs w:val="18"/>
        </w:rPr>
        <w:tab/>
      </w:r>
    </w:p>
    <w:p w:rsidR="009D761E" w:rsidRPr="00D33CC8" w:rsidRDefault="00CD2CB9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Postcode en p</w:t>
      </w:r>
      <w:r w:rsidR="009D761E" w:rsidRPr="00A13F26">
        <w:rPr>
          <w:color w:val="000000" w:themeColor="text1"/>
          <w:sz w:val="20"/>
          <w:szCs w:val="18"/>
        </w:rPr>
        <w:t>laats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9D761E" w:rsidRPr="00D33CC8" w:rsidRDefault="009D761E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Accreditatie of certificering</w:t>
      </w:r>
      <w:r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2E7D11" w:rsidRDefault="002E7D11" w:rsidP="00D33CC8">
      <w:pPr>
        <w:tabs>
          <w:tab w:val="left" w:pos="3402"/>
        </w:tabs>
      </w:pPr>
    </w:p>
    <w:p w:rsidR="00BE08CC" w:rsidRDefault="009766EF" w:rsidP="00D33CC8">
      <w:pPr>
        <w:tabs>
          <w:tab w:val="left" w:pos="3402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63500</wp:posOffset>
                </wp:positionV>
                <wp:extent cx="5760720" cy="0"/>
                <wp:effectExtent l="8890" t="14605" r="12065" b="1397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BA477" id="AutoShape 8" o:spid="_x0000_s1026" type="#_x0000_t32" style="position:absolute;margin-left:-6.4pt;margin-top:5pt;width:453.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" strokecolor="#7f7f7f [1612]" strokeweight="1pt"/>
            </w:pict>
          </mc:Fallback>
        </mc:AlternateContent>
      </w:r>
    </w:p>
    <w:p w:rsidR="00A13F26" w:rsidRPr="00C43BA2" w:rsidRDefault="00A13F26" w:rsidP="00A13F26">
      <w:pPr>
        <w:tabs>
          <w:tab w:val="left" w:pos="3402"/>
        </w:tabs>
        <w:rPr>
          <w:b/>
        </w:rPr>
      </w:pPr>
      <w:r w:rsidRPr="00C43BA2">
        <w:rPr>
          <w:b/>
        </w:rPr>
        <w:t>Onderhoudskundige of inspecteur</w:t>
      </w:r>
      <w:r w:rsidRPr="00C43BA2">
        <w:rPr>
          <w:b/>
        </w:rPr>
        <w:tab/>
      </w:r>
    </w:p>
    <w:p w:rsidR="00B05D25" w:rsidRDefault="00B05D25" w:rsidP="00A13F26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Achternaam met voorletters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Functie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Certificering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2B71F2" w:rsidRDefault="002B71F2" w:rsidP="00D33CC8">
      <w:pPr>
        <w:tabs>
          <w:tab w:val="left" w:pos="3402"/>
        </w:tabs>
      </w:pPr>
    </w:p>
    <w:p w:rsidR="00C43BA2" w:rsidRDefault="009766EF" w:rsidP="00787C68">
      <w:pPr>
        <w:tabs>
          <w:tab w:val="left" w:pos="3402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59690</wp:posOffset>
                </wp:positionV>
                <wp:extent cx="5760720" cy="0"/>
                <wp:effectExtent l="18415" t="21590" r="21590" b="1651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706F0" id="AutoShape 3" o:spid="_x0000_s1026" type="#_x0000_t32" style="position:absolute;margin-left:-1.9pt;margin-top:4.7pt;width:453.6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" strokeweight="2.25pt"/>
            </w:pict>
          </mc:Fallback>
        </mc:AlternateContent>
      </w:r>
    </w:p>
    <w:p w:rsidR="002B71F2" w:rsidRDefault="002B71F2" w:rsidP="00787C68">
      <w:pPr>
        <w:tabs>
          <w:tab w:val="left" w:pos="3402"/>
        </w:tabs>
      </w:pPr>
    </w:p>
    <w:p w:rsid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>Component</w:t>
      </w:r>
    </w:p>
    <w:p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C43BA2" w:rsidRPr="00204CBD" w:rsidRDefault="00C43BA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Component- ID</w:t>
      </w:r>
      <w:r w:rsidRPr="00204CBD">
        <w:rPr>
          <w:sz w:val="20"/>
          <w:szCs w:val="18"/>
        </w:rPr>
        <w:tab/>
        <w:t>:</w:t>
      </w:r>
      <w:r w:rsidR="00787C68" w:rsidRPr="00787C68">
        <w:t xml:space="preserve"> </w:t>
      </w:r>
      <w:r w:rsidR="00B1657C">
        <w:fldChar w:fldCharType="begin"/>
      </w:r>
      <w:r w:rsidR="00C402EA">
        <w:instrText xml:space="preserve"> MERGEFIELD ComponentID </w:instrText>
      </w:r>
      <w:r w:rsidR="00B1657C">
        <w:fldChar w:fldCharType="separate"/>
      </w:r>
      <w:r w:rsidR="00370556">
        <w:rPr>
          <w:noProof/>
        </w:rPr>
        <w:t>«ComponentID»</w:t>
      </w:r>
      <w:r w:rsidR="00B1657C">
        <w:rPr>
          <w:noProof/>
        </w:rPr>
        <w:fldChar w:fldCharType="end"/>
      </w: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Componentsoort</w:t>
      </w:r>
      <w:r>
        <w:rPr>
          <w:sz w:val="20"/>
          <w:szCs w:val="18"/>
        </w:rPr>
        <w:tab/>
        <w:t>:</w:t>
      </w:r>
      <w:r w:rsidRPr="00787C68">
        <w:t xml:space="preserve"> </w:t>
      </w:r>
      <w:r w:rsidR="00B1657C">
        <w:fldChar w:fldCharType="begin"/>
      </w:r>
      <w:r w:rsidR="00C402EA">
        <w:instrText xml:space="preserve"> MERGEFIELD ComponentSoort </w:instrText>
      </w:r>
      <w:r w:rsidR="00B1657C">
        <w:fldChar w:fldCharType="separate"/>
      </w:r>
      <w:r w:rsidR="00370556">
        <w:rPr>
          <w:noProof/>
        </w:rPr>
        <w:t>«ComponentSoort»</w:t>
      </w:r>
      <w:r w:rsidR="00B1657C">
        <w:rPr>
          <w:noProof/>
        </w:rPr>
        <w:fldChar w:fldCharType="end"/>
      </w:r>
    </w:p>
    <w:p w:rsidR="009D761E" w:rsidRDefault="009D761E" w:rsidP="00787C68">
      <w:pPr>
        <w:tabs>
          <w:tab w:val="left" w:pos="3402"/>
        </w:tabs>
      </w:pPr>
    </w:p>
    <w:p w:rsidR="00BE08CC" w:rsidRDefault="009766EF" w:rsidP="00787C68">
      <w:pPr>
        <w:tabs>
          <w:tab w:val="left" w:pos="3402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50800</wp:posOffset>
                </wp:positionV>
                <wp:extent cx="5760720" cy="0"/>
                <wp:effectExtent l="8890" t="14605" r="12065" b="1397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18A46" id="AutoShape 4" o:spid="_x0000_s1026" type="#_x0000_t32" style="position:absolute;margin-left:-6.4pt;margin-top:4pt;width:453.6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" strokecolor="#7f7f7f [1612]" strokeweight="1pt"/>
            </w:pict>
          </mc:Fallback>
        </mc:AlternateContent>
      </w:r>
    </w:p>
    <w:p w:rsidR="00BE08CC" w:rsidRDefault="00BE08CC" w:rsidP="00BE08CC">
      <w:pPr>
        <w:tabs>
          <w:tab w:val="left" w:pos="3402"/>
        </w:tabs>
        <w:rPr>
          <w:b/>
        </w:rPr>
      </w:pPr>
    </w:p>
    <w:p w:rsidR="00BE08CC" w:rsidRDefault="00BE08CC" w:rsidP="00BE08CC">
      <w:pPr>
        <w:tabs>
          <w:tab w:val="left" w:pos="3402"/>
        </w:tabs>
        <w:rPr>
          <w:b/>
        </w:rPr>
      </w:pPr>
      <w:r w:rsidRPr="00C43BA2">
        <w:rPr>
          <w:b/>
        </w:rPr>
        <w:t>PO-activiteit</w:t>
      </w:r>
    </w:p>
    <w:p w:rsidR="00B05D25" w:rsidRDefault="00B05D25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Keuring-ID</w:t>
      </w:r>
      <w:r>
        <w:rPr>
          <w:sz w:val="20"/>
          <w:szCs w:val="18"/>
        </w:rPr>
        <w:tab/>
        <w:t xml:space="preserve">: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"KeuringID"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«KeuringID»</w:t>
      </w:r>
      <w:r w:rsidR="00B1657C">
        <w:rPr>
          <w:sz w:val="20"/>
          <w:szCs w:val="18"/>
        </w:rPr>
        <w:fldChar w:fldCharType="end"/>
      </w:r>
    </w:p>
    <w:p w:rsidR="00BE08CC" w:rsidRPr="001D09D9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PO-activiteit</w:t>
      </w:r>
      <w:r w:rsidRPr="001D09D9"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 w:rsidRPr="001D09D9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"POactiviteit"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«POactiviteit»</w:t>
      </w:r>
      <w:r w:rsidR="00B1657C">
        <w:rPr>
          <w:sz w:val="20"/>
          <w:szCs w:val="18"/>
        </w:rPr>
        <w:fldChar w:fldCharType="end"/>
      </w:r>
    </w:p>
    <w:p w:rsidR="00BE08CC" w:rsidRPr="00D33CC8" w:rsidRDefault="00BE08CC" w:rsidP="00BE08CC">
      <w:pPr>
        <w:tabs>
          <w:tab w:val="left" w:pos="3402"/>
        </w:tabs>
        <w:ind w:firstLine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sz w:val="20"/>
          <w:szCs w:val="18"/>
        </w:rPr>
        <w:t>Grondslag</w:t>
      </w:r>
      <w:r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"Grondslag"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«Grondslag»</w:t>
      </w:r>
      <w:r w:rsidR="00B1657C">
        <w:rPr>
          <w:sz w:val="20"/>
          <w:szCs w:val="18"/>
        </w:rPr>
        <w:fldChar w:fldCharType="end"/>
      </w: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Frequentie</w:t>
      </w:r>
      <w:r>
        <w:rPr>
          <w:sz w:val="20"/>
          <w:szCs w:val="18"/>
        </w:rPr>
        <w:tab/>
        <w:t xml:space="preserve">: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"Frequentie"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«Frequentie»</w:t>
      </w:r>
      <w:r w:rsidR="00B1657C">
        <w:rPr>
          <w:sz w:val="20"/>
          <w:szCs w:val="18"/>
        </w:rPr>
        <w:fldChar w:fldCharType="end"/>
      </w:r>
      <w:r w:rsidR="007D776A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B0009C">
        <w:rPr>
          <w:sz w:val="20"/>
          <w:szCs w:val="18"/>
        </w:rPr>
        <w:instrText xml:space="preserve"> MERGEFIELD Tijdseenheid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«Tijdseenheid»</w:t>
      </w:r>
      <w:r w:rsidR="00B1657C">
        <w:rPr>
          <w:sz w:val="20"/>
          <w:szCs w:val="18"/>
        </w:rPr>
        <w:fldChar w:fldCharType="end"/>
      </w:r>
    </w:p>
    <w:p w:rsidR="00BE08CC" w:rsidRPr="00204CBD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Datum uitgevoerd</w:t>
      </w:r>
      <w:r w:rsidRPr="00204CBD">
        <w:rPr>
          <w:sz w:val="20"/>
          <w:szCs w:val="18"/>
        </w:rPr>
        <w:tab/>
        <w:t>:</w:t>
      </w:r>
      <w:r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Datum_uitgevoerd </w:instrText>
      </w:r>
      <w:r w:rsidR="00534A37" w:rsidRPr="006B0141">
        <w:rPr>
          <w:rFonts w:cs="Segoe UI"/>
          <w:color w:val="000000"/>
          <w:sz w:val="20"/>
          <w:szCs w:val="20"/>
        </w:rPr>
        <w:instrText>\@ "</w:instrText>
      </w:r>
      <w:r w:rsidR="00534A37">
        <w:rPr>
          <w:rFonts w:cs="Segoe UI"/>
          <w:color w:val="000000"/>
          <w:sz w:val="20"/>
          <w:szCs w:val="20"/>
        </w:rPr>
        <w:instrText xml:space="preserve">d MMM </w:instrText>
      </w:r>
      <w:r w:rsidR="00534A37" w:rsidRPr="006B0141">
        <w:rPr>
          <w:rFonts w:cs="Segoe UI"/>
          <w:color w:val="000000"/>
          <w:sz w:val="20"/>
          <w:szCs w:val="20"/>
        </w:rPr>
        <w:instrText>yyyy"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«Datum_uitgevoerd»</w:t>
      </w:r>
      <w:r w:rsidR="00B1657C">
        <w:rPr>
          <w:sz w:val="20"/>
          <w:szCs w:val="18"/>
        </w:rPr>
        <w:fldChar w:fldCharType="end"/>
      </w:r>
    </w:p>
    <w:p w:rsidR="00A35361" w:rsidRDefault="00A35361" w:rsidP="00BE08CC">
      <w:pPr>
        <w:tabs>
          <w:tab w:val="left" w:pos="3402"/>
        </w:tabs>
        <w:ind w:left="426"/>
        <w:rPr>
          <w:sz w:val="20"/>
          <w:szCs w:val="18"/>
        </w:rPr>
      </w:pPr>
    </w:p>
    <w:p w:rsidR="002B71F2" w:rsidRDefault="00A35361" w:rsidP="00BE08CC">
      <w:pPr>
        <w:tabs>
          <w:tab w:val="left" w:pos="3402"/>
        </w:tabs>
        <w:ind w:left="426"/>
      </w:pPr>
      <w:r>
        <w:rPr>
          <w:sz w:val="20"/>
          <w:szCs w:val="18"/>
        </w:rPr>
        <w:t>Status</w:t>
      </w:r>
      <w:r w:rsidR="00BE08CC" w:rsidRPr="00204CBD">
        <w:rPr>
          <w:sz w:val="20"/>
          <w:szCs w:val="18"/>
        </w:rPr>
        <w:t xml:space="preserve"> </w:t>
      </w:r>
      <w:r w:rsidR="00BE08CC">
        <w:rPr>
          <w:sz w:val="20"/>
          <w:szCs w:val="18"/>
        </w:rPr>
        <w:tab/>
        <w:t xml:space="preserve">: </w:t>
      </w:r>
      <w:r w:rsidR="00B1657C" w:rsidRPr="00F46465">
        <w:rPr>
          <w:b/>
          <w:szCs w:val="18"/>
        </w:rPr>
        <w:fldChar w:fldCharType="begin"/>
      </w:r>
      <w:r w:rsidR="00F46465" w:rsidRPr="00F46465">
        <w:rPr>
          <w:b/>
          <w:szCs w:val="18"/>
        </w:rPr>
        <w:instrText xml:space="preserve"> MERGEFIELD Status </w:instrText>
      </w:r>
      <w:r w:rsidR="00B1657C" w:rsidRPr="00F46465">
        <w:rPr>
          <w:b/>
          <w:szCs w:val="18"/>
        </w:rPr>
        <w:fldChar w:fldCharType="separate"/>
      </w:r>
      <w:r w:rsidR="00370556">
        <w:rPr>
          <w:b/>
          <w:noProof/>
          <w:szCs w:val="18"/>
        </w:rPr>
        <w:t>«Status»</w:t>
      </w:r>
      <w:r w:rsidR="00B1657C" w:rsidRPr="00F46465">
        <w:rPr>
          <w:b/>
          <w:szCs w:val="18"/>
        </w:rPr>
        <w:fldChar w:fldCharType="end"/>
      </w:r>
      <w:r w:rsidR="00BE08CC" w:rsidRPr="00F46465">
        <w:rPr>
          <w:szCs w:val="18"/>
        </w:rPr>
        <w:t xml:space="preserve">  </w:t>
      </w:r>
    </w:p>
    <w:p w:rsidR="00BE08CC" w:rsidRDefault="00BE08CC" w:rsidP="00787C68">
      <w:pPr>
        <w:tabs>
          <w:tab w:val="left" w:pos="3402"/>
        </w:tabs>
        <w:rPr>
          <w:b/>
        </w:rPr>
      </w:pPr>
    </w:p>
    <w:p w:rsidR="00BE08CC" w:rsidRDefault="00BE08CC" w:rsidP="00787C68">
      <w:pPr>
        <w:tabs>
          <w:tab w:val="left" w:pos="3402"/>
        </w:tabs>
        <w:rPr>
          <w:b/>
        </w:rPr>
      </w:pPr>
    </w:p>
    <w:p w:rsidR="00BE08CC" w:rsidRDefault="009766EF" w:rsidP="00787C68">
      <w:pPr>
        <w:tabs>
          <w:tab w:val="left" w:pos="3402"/>
        </w:tabs>
        <w:rPr>
          <w:b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66675</wp:posOffset>
                </wp:positionV>
                <wp:extent cx="5760720" cy="0"/>
                <wp:effectExtent l="8890" t="14605" r="12065" b="1397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CF3FF" id="AutoShape 5" o:spid="_x0000_s1026" type="#_x0000_t32" style="position:absolute;margin-left:-1.9pt;margin-top:5.25pt;width:453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" strokecolor="#7f7f7f [1612]" strokeweight="1pt"/>
            </w:pict>
          </mc:Fallback>
        </mc:AlternateContent>
      </w:r>
    </w:p>
    <w:p w:rsidR="00BE08CC" w:rsidRDefault="00BE08CC" w:rsidP="00787C68">
      <w:pPr>
        <w:tabs>
          <w:tab w:val="left" w:pos="3402"/>
        </w:tabs>
        <w:rPr>
          <w:b/>
        </w:rPr>
      </w:pPr>
    </w:p>
    <w:p w:rsidR="009D761E" w:rsidRP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>Plaats van het component</w:t>
      </w:r>
    </w:p>
    <w:p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9D761E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Object</w:t>
      </w:r>
      <w:r w:rsidR="00D33CC8">
        <w:rPr>
          <w:sz w:val="20"/>
          <w:szCs w:val="18"/>
        </w:rPr>
        <w:t>code en -naam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«Object»</w:t>
      </w:r>
      <w:r w:rsidR="00B1657C">
        <w:rPr>
          <w:sz w:val="20"/>
          <w:szCs w:val="18"/>
        </w:rPr>
        <w:fldChar w:fldCharType="end"/>
      </w:r>
      <w:r w:rsidR="00AC1963">
        <w:rPr>
          <w:sz w:val="20"/>
          <w:szCs w:val="18"/>
        </w:rPr>
        <w:t>-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«Objectnaam»</w:t>
      </w:r>
      <w:r w:rsidR="00B1657C">
        <w:rPr>
          <w:sz w:val="20"/>
          <w:szCs w:val="18"/>
        </w:rPr>
        <w:fldChar w:fldCharType="end"/>
      </w:r>
    </w:p>
    <w:p w:rsidR="00687FFE" w:rsidRPr="00204CBD" w:rsidRDefault="00687FF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Sleutel code</w:t>
      </w:r>
      <w:r>
        <w:rPr>
          <w:sz w:val="20"/>
          <w:szCs w:val="18"/>
        </w:rPr>
        <w:tab/>
        <w:t xml:space="preserve">: 4 </w:t>
      </w:r>
      <w:proofErr w:type="gramStart"/>
      <w:r>
        <w:rPr>
          <w:sz w:val="20"/>
          <w:szCs w:val="18"/>
        </w:rPr>
        <w:t>cijfer code</w:t>
      </w:r>
      <w:proofErr w:type="gramEnd"/>
      <w:r>
        <w:rPr>
          <w:sz w:val="20"/>
          <w:szCs w:val="18"/>
        </w:rPr>
        <w:t xml:space="preserve"> </w:t>
      </w:r>
    </w:p>
    <w:p w:rsidR="002E7D11" w:rsidRDefault="002E7D11" w:rsidP="00787C68">
      <w:pPr>
        <w:tabs>
          <w:tab w:val="left" w:pos="3402"/>
        </w:tabs>
      </w:pPr>
    </w:p>
    <w:p w:rsidR="002B71F2" w:rsidRDefault="009766EF" w:rsidP="00787C68">
      <w:pPr>
        <w:tabs>
          <w:tab w:val="left" w:pos="3402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1419225</wp:posOffset>
                </wp:positionV>
                <wp:extent cx="5760720" cy="0"/>
                <wp:effectExtent l="18415" t="17780" r="12065" b="1079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57F5A" id="AutoShape 7" o:spid="_x0000_s1026" type="#_x0000_t32" style="position:absolute;margin-left:-6.4pt;margin-top:111.75pt;width:453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" strokeweight="1.5pt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74930</wp:posOffset>
                </wp:positionV>
                <wp:extent cx="5760720" cy="0"/>
                <wp:effectExtent l="8890" t="6985" r="12065" b="12065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0E27FC" id="AutoShape 6" o:spid="_x0000_s1026" type="#_x0000_t32" style="position:absolute;margin-left:-1.9pt;margin-top:5.9pt;width:453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" strokecolor="#7f7f7f [1612]" strokeweight="1pt"/>
            </w:pict>
          </mc:Fallback>
        </mc:AlternateContent>
      </w:r>
    </w:p>
    <w:p w:rsidR="00DF7B8C" w:rsidRDefault="00DF7B8C" w:rsidP="00787C68">
      <w:pPr>
        <w:tabs>
          <w:tab w:val="left" w:pos="3402"/>
        </w:tabs>
      </w:pPr>
    </w:p>
    <w:p w:rsidR="00DF7B8C" w:rsidRDefault="002B71F2" w:rsidP="00787C68">
      <w:pPr>
        <w:tabs>
          <w:tab w:val="left" w:pos="3402"/>
        </w:tabs>
        <w:rPr>
          <w:b/>
        </w:rPr>
      </w:pPr>
      <w:r>
        <w:rPr>
          <w:b/>
        </w:rPr>
        <w:t>Rapportage</w:t>
      </w:r>
      <w:r w:rsidR="00787C68">
        <w:rPr>
          <w:b/>
        </w:rPr>
        <w:t xml:space="preserve"> opdrachtnemer</w:t>
      </w:r>
    </w:p>
    <w:p w:rsidR="002012E9" w:rsidRDefault="002012E9" w:rsidP="00787C68">
      <w:pPr>
        <w:tabs>
          <w:tab w:val="left" w:pos="3402"/>
        </w:tabs>
        <w:rPr>
          <w:b/>
        </w:rPr>
      </w:pPr>
    </w:p>
    <w:p w:rsidR="002012E9" w:rsidRPr="002012E9" w:rsidRDefault="002B71F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 xml:space="preserve">Voorblad met </w:t>
      </w:r>
      <w:r w:rsidR="002012E9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«Document»</w:t>
      </w:r>
      <w:r w:rsidR="00B1657C">
        <w:rPr>
          <w:sz w:val="20"/>
          <w:szCs w:val="18"/>
        </w:rPr>
        <w:fldChar w:fldCharType="end"/>
      </w:r>
      <w:r w:rsidR="00AE4C71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DocumentInhoud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«DocumentInhoud»</w:t>
      </w:r>
      <w:r w:rsidR="00B1657C">
        <w:rPr>
          <w:sz w:val="20"/>
          <w:szCs w:val="18"/>
        </w:rPr>
        <w:fldChar w:fldCharType="end"/>
      </w:r>
    </w:p>
    <w:p w:rsidR="00687FFE" w:rsidRDefault="002B71F2" w:rsidP="002B71F2">
      <w:pPr>
        <w:tabs>
          <w:tab w:val="left" w:pos="3402"/>
        </w:tabs>
        <w:ind w:left="426"/>
        <w:rPr>
          <w:sz w:val="20"/>
          <w:szCs w:val="18"/>
        </w:rPr>
      </w:pPr>
      <w:r>
        <w:rPr>
          <w:sz w:val="20"/>
          <w:szCs w:val="18"/>
        </w:rPr>
        <w:t>Documentnaam</w:t>
      </w:r>
      <w:r>
        <w:rPr>
          <w:sz w:val="20"/>
          <w:szCs w:val="18"/>
        </w:rPr>
        <w:tab/>
        <w:t xml:space="preserve">: </w:t>
      </w:r>
      <w:r w:rsidR="00F46465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«Documentnaam»</w:t>
      </w:r>
      <w:r w:rsidR="00B1657C">
        <w:rPr>
          <w:sz w:val="20"/>
          <w:szCs w:val="18"/>
        </w:rPr>
        <w:fldChar w:fldCharType="end"/>
      </w:r>
    </w:p>
    <w:p w:rsidR="00687FFE" w:rsidRDefault="00687FFE">
      <w:pPr>
        <w:rPr>
          <w:sz w:val="20"/>
          <w:szCs w:val="18"/>
        </w:rPr>
      </w:pPr>
      <w:r>
        <w:rPr>
          <w:sz w:val="20"/>
          <w:szCs w:val="18"/>
        </w:rPr>
        <w:br w:type="page"/>
      </w:r>
    </w:p>
    <w:p w:rsidR="001E4DF7" w:rsidRDefault="001E4DF7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rFonts w:eastAsia="Times New Roman"/>
          <w:color w:val="000000"/>
          <w:sz w:val="20"/>
          <w:szCs w:val="20"/>
          <w:lang w:eastAsia="nl-NL"/>
        </w:rPr>
        <w:t xml:space="preserve">UPS </w:t>
      </w:r>
      <w:proofErr w:type="spellStart"/>
      <w:r>
        <w:rPr>
          <w:rFonts w:eastAsia="Times New Roman"/>
          <w:color w:val="000000"/>
          <w:sz w:val="20"/>
          <w:szCs w:val="20"/>
          <w:lang w:eastAsia="nl-NL"/>
        </w:rPr>
        <w:t>tbv</w:t>
      </w:r>
      <w:proofErr w:type="spellEnd"/>
      <w:r>
        <w:rPr>
          <w:rFonts w:eastAsia="Times New Roman"/>
          <w:color w:val="000000"/>
          <w:sz w:val="20"/>
          <w:szCs w:val="20"/>
          <w:lang w:eastAsia="nl-NL"/>
        </w:rPr>
        <w:t xml:space="preserve">: ____________________________________________________________ </w:t>
      </w:r>
    </w:p>
    <w:p w:rsidR="001E4DF7" w:rsidRDefault="001E4DF7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</w:p>
    <w:p w:rsidR="002B71F2" w:rsidRDefault="00687FFE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rFonts w:eastAsia="Times New Roman"/>
          <w:color w:val="000000"/>
          <w:sz w:val="20"/>
          <w:szCs w:val="20"/>
          <w:lang w:eastAsia="nl-NL"/>
        </w:rPr>
        <w:t>Installatie gegevens:</w:t>
      </w:r>
    </w:p>
    <w:p w:rsidR="00687FFE" w:rsidRDefault="00687FFE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</w:p>
    <w:p w:rsidR="00687FFE" w:rsidRDefault="001E4DF7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noProof/>
          <w:lang w:eastAsia="nl-NL"/>
        </w:rPr>
        <w:drawing>
          <wp:inline distT="0" distB="0" distL="0" distR="0" wp14:anchorId="527FDD0B" wp14:editId="58F92C24">
            <wp:extent cx="5760720" cy="4400550"/>
            <wp:effectExtent l="0" t="0" r="0" b="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DF7" w:rsidRDefault="001E4DF7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</w:p>
    <w:p w:rsidR="001E4DF7" w:rsidRDefault="001E4DF7">
      <w:pPr>
        <w:rPr>
          <w:rFonts w:eastAsia="Times New Roman"/>
          <w:color w:val="000000"/>
          <w:sz w:val="20"/>
          <w:szCs w:val="20"/>
          <w:lang w:eastAsia="nl-NL"/>
        </w:rPr>
      </w:pPr>
      <w:r>
        <w:rPr>
          <w:rFonts w:eastAsia="Times New Roman"/>
          <w:color w:val="000000"/>
          <w:sz w:val="20"/>
          <w:szCs w:val="20"/>
          <w:lang w:eastAsia="nl-NL"/>
        </w:rPr>
        <w:br w:type="page"/>
      </w:r>
    </w:p>
    <w:p w:rsidR="001E4DF7" w:rsidRDefault="001E4DF7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</w:p>
    <w:p w:rsidR="001E4DF7" w:rsidRDefault="001E4DF7" w:rsidP="001E4DF7">
      <w:pPr>
        <w:tabs>
          <w:tab w:val="left" w:pos="3402"/>
        </w:tabs>
        <w:rPr>
          <w:rFonts w:eastAsia="Times New Roman"/>
          <w:color w:val="000000"/>
          <w:sz w:val="20"/>
          <w:szCs w:val="20"/>
          <w:lang w:eastAsia="nl-NL"/>
        </w:rPr>
      </w:pPr>
      <w:r>
        <w:rPr>
          <w:noProof/>
          <w:lang w:eastAsia="nl-NL"/>
        </w:rPr>
        <w:drawing>
          <wp:inline distT="0" distB="0" distL="0" distR="0" wp14:anchorId="06EDF0FD" wp14:editId="620FE939">
            <wp:extent cx="5760720" cy="6626860"/>
            <wp:effectExtent l="0" t="0" r="0" b="2540"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2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DF7" w:rsidRDefault="001E4DF7">
      <w:pPr>
        <w:rPr>
          <w:rFonts w:eastAsia="Times New Roman"/>
          <w:color w:val="000000"/>
          <w:sz w:val="20"/>
          <w:szCs w:val="20"/>
          <w:lang w:eastAsia="nl-NL"/>
        </w:rPr>
      </w:pPr>
      <w:r>
        <w:rPr>
          <w:rFonts w:eastAsia="Times New Roman"/>
          <w:color w:val="000000"/>
          <w:sz w:val="20"/>
          <w:szCs w:val="20"/>
          <w:lang w:eastAsia="nl-NL"/>
        </w:rPr>
        <w:br w:type="page"/>
      </w:r>
    </w:p>
    <w:p w:rsidR="001E4DF7" w:rsidRDefault="001E4DF7" w:rsidP="001E4DF7">
      <w:pPr>
        <w:tabs>
          <w:tab w:val="left" w:pos="3402"/>
        </w:tabs>
        <w:rPr>
          <w:rFonts w:eastAsia="Times New Roman"/>
          <w:color w:val="000000"/>
          <w:sz w:val="20"/>
          <w:szCs w:val="20"/>
          <w:lang w:eastAsia="nl-NL"/>
        </w:rPr>
      </w:pPr>
      <w:r>
        <w:rPr>
          <w:noProof/>
          <w:lang w:eastAsia="nl-NL"/>
        </w:rPr>
        <w:drawing>
          <wp:inline distT="0" distB="0" distL="0" distR="0" wp14:anchorId="223412B6" wp14:editId="3014ED4A">
            <wp:extent cx="5760720" cy="7243445"/>
            <wp:effectExtent l="0" t="0" r="0" b="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4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DF7" w:rsidRDefault="001E4DF7">
      <w:pPr>
        <w:rPr>
          <w:rFonts w:eastAsia="Times New Roman"/>
          <w:color w:val="000000"/>
          <w:sz w:val="20"/>
          <w:szCs w:val="20"/>
          <w:lang w:eastAsia="nl-NL"/>
        </w:rPr>
      </w:pPr>
      <w:r>
        <w:rPr>
          <w:rFonts w:eastAsia="Times New Roman"/>
          <w:color w:val="000000"/>
          <w:sz w:val="20"/>
          <w:szCs w:val="20"/>
          <w:lang w:eastAsia="nl-NL"/>
        </w:rPr>
        <w:br w:type="page"/>
      </w:r>
    </w:p>
    <w:p w:rsidR="001E4DF7" w:rsidRDefault="001E4DF7" w:rsidP="001E4DF7">
      <w:pPr>
        <w:tabs>
          <w:tab w:val="left" w:pos="3402"/>
        </w:tabs>
        <w:rPr>
          <w:rFonts w:eastAsia="Times New Roman"/>
          <w:color w:val="000000"/>
          <w:sz w:val="20"/>
          <w:szCs w:val="20"/>
          <w:lang w:eastAsia="nl-NL"/>
        </w:rPr>
      </w:pPr>
      <w:r>
        <w:rPr>
          <w:noProof/>
          <w:lang w:eastAsia="nl-NL"/>
        </w:rPr>
        <w:drawing>
          <wp:inline distT="0" distB="0" distL="0" distR="0" wp14:anchorId="529C7B6C" wp14:editId="6F59BF82">
            <wp:extent cx="5760720" cy="7382510"/>
            <wp:effectExtent l="0" t="0" r="0" b="8890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38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DF7" w:rsidRDefault="001E4DF7">
      <w:pPr>
        <w:rPr>
          <w:rFonts w:eastAsia="Times New Roman"/>
          <w:color w:val="000000"/>
          <w:sz w:val="20"/>
          <w:szCs w:val="20"/>
          <w:lang w:eastAsia="nl-NL"/>
        </w:rPr>
      </w:pPr>
      <w:r>
        <w:rPr>
          <w:rFonts w:eastAsia="Times New Roman"/>
          <w:color w:val="000000"/>
          <w:sz w:val="20"/>
          <w:szCs w:val="20"/>
          <w:lang w:eastAsia="nl-NL"/>
        </w:rPr>
        <w:br w:type="page"/>
      </w:r>
    </w:p>
    <w:p w:rsidR="001E4DF7" w:rsidRDefault="001E4DF7" w:rsidP="001E4DF7">
      <w:p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drawing>
          <wp:inline distT="0" distB="0" distL="0" distR="0" wp14:anchorId="1BD4FC67" wp14:editId="54E3ADB2">
            <wp:extent cx="5760720" cy="6146800"/>
            <wp:effectExtent l="0" t="0" r="0" b="6350"/>
            <wp:docPr id="13" name="Afbeelding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DF7" w:rsidRDefault="001E4DF7" w:rsidP="001E4DF7">
      <w:pPr>
        <w:tabs>
          <w:tab w:val="left" w:pos="3402"/>
        </w:tabs>
        <w:rPr>
          <w:noProof/>
          <w:lang w:eastAsia="nl-NL"/>
        </w:rPr>
      </w:pPr>
    </w:p>
    <w:p w:rsidR="008A262C" w:rsidRDefault="008A262C">
      <w:pPr>
        <w:rPr>
          <w:noProof/>
          <w:lang w:eastAsia="nl-NL"/>
        </w:rPr>
      </w:pPr>
      <w:r>
        <w:rPr>
          <w:noProof/>
          <w:lang w:eastAsia="nl-NL"/>
        </w:rPr>
        <w:br w:type="page"/>
      </w:r>
    </w:p>
    <w:p w:rsidR="001E4DF7" w:rsidRDefault="001E4DF7" w:rsidP="001E4DF7">
      <w:pPr>
        <w:tabs>
          <w:tab w:val="left" w:pos="3402"/>
        </w:tabs>
        <w:rPr>
          <w:noProof/>
          <w:lang w:eastAsia="nl-NL"/>
        </w:rPr>
      </w:pP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drawing>
          <wp:inline distT="0" distB="0" distL="0" distR="0" wp14:anchorId="605BE9F7" wp14:editId="0A6DB194">
            <wp:extent cx="5760720" cy="7219950"/>
            <wp:effectExtent l="0" t="0" r="0" b="0"/>
            <wp:docPr id="15" name="Afbeelding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</w:p>
    <w:p w:rsidR="008A262C" w:rsidRDefault="008A262C">
      <w:pPr>
        <w:rPr>
          <w:noProof/>
          <w:lang w:eastAsia="nl-NL"/>
        </w:rPr>
      </w:pPr>
      <w:r>
        <w:rPr>
          <w:noProof/>
          <w:lang w:eastAsia="nl-NL"/>
        </w:rPr>
        <w:br w:type="page"/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drawing>
          <wp:inline distT="0" distB="0" distL="0" distR="0" wp14:anchorId="6A4E81D5" wp14:editId="5A78C3EE">
            <wp:extent cx="5760720" cy="7266940"/>
            <wp:effectExtent l="0" t="0" r="0" b="0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6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</w:p>
    <w:p w:rsidR="008A262C" w:rsidRDefault="008A262C">
      <w:pPr>
        <w:rPr>
          <w:noProof/>
          <w:lang w:eastAsia="nl-NL"/>
        </w:rPr>
      </w:pPr>
      <w:r>
        <w:rPr>
          <w:noProof/>
          <w:lang w:eastAsia="nl-NL"/>
        </w:rPr>
        <w:br w:type="page"/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drawing>
          <wp:inline distT="0" distB="0" distL="0" distR="0" wp14:anchorId="732D4E34" wp14:editId="298EACF4">
            <wp:extent cx="5760720" cy="6933565"/>
            <wp:effectExtent l="0" t="0" r="0" b="635"/>
            <wp:docPr id="17" name="Afbeelding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93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</w:p>
    <w:p w:rsidR="008A262C" w:rsidRDefault="008A262C">
      <w:pPr>
        <w:rPr>
          <w:noProof/>
          <w:lang w:eastAsia="nl-NL"/>
        </w:rPr>
      </w:pPr>
      <w:r>
        <w:rPr>
          <w:noProof/>
          <w:lang w:eastAsia="nl-NL"/>
        </w:rPr>
        <w:br w:type="page"/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drawing>
          <wp:inline distT="0" distB="0" distL="0" distR="0" wp14:anchorId="3EA413E9" wp14:editId="440439DF">
            <wp:extent cx="5760720" cy="6888480"/>
            <wp:effectExtent l="0" t="0" r="0" b="7620"/>
            <wp:docPr id="18" name="Afbeelding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8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</w:p>
    <w:p w:rsidR="008A262C" w:rsidRDefault="008A262C">
      <w:pPr>
        <w:rPr>
          <w:noProof/>
          <w:lang w:eastAsia="nl-NL"/>
        </w:rPr>
      </w:pPr>
      <w:r>
        <w:rPr>
          <w:noProof/>
          <w:lang w:eastAsia="nl-NL"/>
        </w:rPr>
        <w:br w:type="page"/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drawing>
          <wp:inline distT="0" distB="0" distL="0" distR="0" wp14:anchorId="3C5A3BAE" wp14:editId="58261ABA">
            <wp:extent cx="5760720" cy="6468745"/>
            <wp:effectExtent l="0" t="0" r="0" b="8255"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46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</w:p>
    <w:p w:rsidR="008A262C" w:rsidRDefault="008A262C">
      <w:pPr>
        <w:rPr>
          <w:noProof/>
          <w:lang w:eastAsia="nl-NL"/>
        </w:rPr>
      </w:pPr>
      <w:r>
        <w:rPr>
          <w:noProof/>
          <w:lang w:eastAsia="nl-NL"/>
        </w:rPr>
        <w:br w:type="page"/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drawing>
          <wp:inline distT="0" distB="0" distL="0" distR="0" wp14:anchorId="00DD6407" wp14:editId="22ADD756">
            <wp:extent cx="5760720" cy="7053580"/>
            <wp:effectExtent l="0" t="0" r="0" b="0"/>
            <wp:docPr id="20" name="Afbeelding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05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</w:p>
    <w:p w:rsidR="008A262C" w:rsidRDefault="008A262C">
      <w:pPr>
        <w:rPr>
          <w:noProof/>
          <w:lang w:eastAsia="nl-NL"/>
        </w:rPr>
      </w:pPr>
      <w:r>
        <w:rPr>
          <w:noProof/>
          <w:lang w:eastAsia="nl-NL"/>
        </w:rPr>
        <w:br w:type="page"/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drawing>
          <wp:inline distT="0" distB="0" distL="0" distR="0" wp14:anchorId="6E38F486" wp14:editId="77FBE264">
            <wp:extent cx="5760720" cy="6567805"/>
            <wp:effectExtent l="0" t="0" r="0" b="4445"/>
            <wp:docPr id="21" name="Afbeelding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56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</w:p>
    <w:p w:rsidR="008A262C" w:rsidRDefault="008A262C">
      <w:pPr>
        <w:rPr>
          <w:noProof/>
          <w:lang w:eastAsia="nl-NL"/>
        </w:rPr>
      </w:pPr>
      <w:r>
        <w:rPr>
          <w:noProof/>
          <w:lang w:eastAsia="nl-NL"/>
        </w:rPr>
        <w:br w:type="page"/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drawing>
          <wp:inline distT="0" distB="0" distL="0" distR="0" wp14:anchorId="02B1DDFF" wp14:editId="316BD903">
            <wp:extent cx="5760720" cy="6638925"/>
            <wp:effectExtent l="0" t="0" r="0" b="9525"/>
            <wp:docPr id="22" name="Afbeelding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</w:p>
    <w:p w:rsidR="008A262C" w:rsidRDefault="008A262C">
      <w:pPr>
        <w:rPr>
          <w:noProof/>
          <w:lang w:eastAsia="nl-NL"/>
        </w:rPr>
      </w:pPr>
      <w:r>
        <w:rPr>
          <w:noProof/>
          <w:lang w:eastAsia="nl-NL"/>
        </w:rPr>
        <w:br w:type="page"/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drawing>
          <wp:inline distT="0" distB="0" distL="0" distR="0" wp14:anchorId="3C40160F" wp14:editId="72EF2715">
            <wp:extent cx="5760720" cy="6817360"/>
            <wp:effectExtent l="0" t="0" r="0" b="2540"/>
            <wp:docPr id="23" name="Afbeelding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1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262C" w:rsidRDefault="008A262C" w:rsidP="001E4DF7">
      <w:pPr>
        <w:tabs>
          <w:tab w:val="left" w:pos="3402"/>
        </w:tabs>
        <w:rPr>
          <w:noProof/>
          <w:lang w:eastAsia="nl-NL"/>
        </w:rPr>
      </w:pPr>
    </w:p>
    <w:p w:rsidR="008A262C" w:rsidRDefault="008A262C">
      <w:pPr>
        <w:rPr>
          <w:noProof/>
          <w:lang w:eastAsia="nl-NL"/>
        </w:rPr>
      </w:pPr>
      <w:r>
        <w:rPr>
          <w:noProof/>
          <w:lang w:eastAsia="nl-NL"/>
        </w:rPr>
        <w:br w:type="page"/>
      </w:r>
    </w:p>
    <w:p w:rsidR="008A262C" w:rsidRDefault="00BA3BBF" w:rsidP="001E4DF7">
      <w:p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t>Bij -48V de volgende rapportage toevoegen:</w:t>
      </w:r>
    </w:p>
    <w:p w:rsidR="00BA3BBF" w:rsidRDefault="00BA3BBF" w:rsidP="001E4DF7">
      <w:pPr>
        <w:tabs>
          <w:tab w:val="left" w:pos="3402"/>
        </w:tabs>
        <w:rPr>
          <w:noProof/>
          <w:lang w:eastAsia="nl-NL"/>
        </w:rPr>
      </w:pPr>
    </w:p>
    <w:p w:rsidR="00BA3BBF" w:rsidRDefault="00BA3BBF" w:rsidP="00BA3BBF">
      <w:pPr>
        <w:pStyle w:val="Lijstalinea"/>
        <w:numPr>
          <w:ilvl w:val="0"/>
          <w:numId w:val="11"/>
        </w:num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t>Rapport inspecteren en onderhoud accu’s</w:t>
      </w:r>
    </w:p>
    <w:p w:rsidR="00BA3BBF" w:rsidRDefault="00BA3BBF" w:rsidP="00BA3BBF">
      <w:pPr>
        <w:pStyle w:val="Lijstalinea"/>
        <w:numPr>
          <w:ilvl w:val="0"/>
          <w:numId w:val="11"/>
        </w:num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t>Controle brandwerende doorvoeringen</w:t>
      </w:r>
    </w:p>
    <w:p w:rsidR="00BA3BBF" w:rsidRDefault="00BA3BBF" w:rsidP="00BA3BBF">
      <w:pPr>
        <w:pStyle w:val="Lijstalinea"/>
        <w:numPr>
          <w:ilvl w:val="0"/>
          <w:numId w:val="11"/>
        </w:num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t>Controle afdichtingen</w:t>
      </w:r>
    </w:p>
    <w:p w:rsidR="00BA3BBF" w:rsidRDefault="00BA3BBF" w:rsidP="00BA3BBF">
      <w:pPr>
        <w:pStyle w:val="Lijstalinea"/>
        <w:numPr>
          <w:ilvl w:val="0"/>
          <w:numId w:val="11"/>
        </w:num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t>Ruimte temperatuur metingen</w:t>
      </w:r>
    </w:p>
    <w:p w:rsidR="00BA3BBF" w:rsidRDefault="00BA3BBF" w:rsidP="00BA3BBF">
      <w:pPr>
        <w:pStyle w:val="Lijstalinea"/>
        <w:numPr>
          <w:ilvl w:val="0"/>
          <w:numId w:val="11"/>
        </w:num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t xml:space="preserve">Door meldingen </w:t>
      </w:r>
    </w:p>
    <w:p w:rsidR="00BA3BBF" w:rsidRDefault="00BA3BBF" w:rsidP="00BA3BBF">
      <w:pPr>
        <w:pStyle w:val="Lijstalinea"/>
        <w:numPr>
          <w:ilvl w:val="0"/>
          <w:numId w:val="11"/>
        </w:numPr>
        <w:tabs>
          <w:tab w:val="left" w:pos="3402"/>
        </w:tabs>
        <w:rPr>
          <w:noProof/>
          <w:lang w:eastAsia="nl-NL"/>
        </w:rPr>
      </w:pPr>
      <w:r>
        <w:rPr>
          <w:noProof/>
          <w:lang w:eastAsia="nl-NL"/>
        </w:rPr>
        <w:t>NEN3140 Jaar of meerjaarlijks ITOC</w:t>
      </w:r>
    </w:p>
    <w:p w:rsidR="008A262C" w:rsidRDefault="008A262C">
      <w:pPr>
        <w:rPr>
          <w:rFonts w:eastAsia="Times New Roman"/>
          <w:color w:val="000000"/>
          <w:sz w:val="20"/>
          <w:szCs w:val="20"/>
          <w:lang w:eastAsia="nl-NL"/>
        </w:rPr>
      </w:pPr>
      <w:bookmarkStart w:id="0" w:name="_GoBack"/>
      <w:bookmarkEnd w:id="0"/>
      <w:r>
        <w:rPr>
          <w:rFonts w:eastAsia="Times New Roman"/>
          <w:color w:val="000000"/>
          <w:sz w:val="20"/>
          <w:szCs w:val="20"/>
          <w:lang w:eastAsia="nl-NL"/>
        </w:rPr>
        <w:br w:type="page"/>
      </w:r>
    </w:p>
    <w:p w:rsidR="001E4DF7" w:rsidRPr="0054514B" w:rsidRDefault="008A262C" w:rsidP="001E4DF7">
      <w:pPr>
        <w:tabs>
          <w:tab w:val="left" w:pos="3402"/>
        </w:tabs>
        <w:rPr>
          <w:rFonts w:eastAsia="Times New Roman"/>
          <w:color w:val="000000"/>
          <w:sz w:val="20"/>
          <w:szCs w:val="20"/>
          <w:lang w:eastAsia="nl-NL"/>
        </w:rPr>
      </w:pPr>
      <w:r>
        <w:rPr>
          <w:noProof/>
          <w:lang w:eastAsia="nl-NL"/>
        </w:rPr>
        <w:drawing>
          <wp:inline distT="0" distB="0" distL="0" distR="0" wp14:anchorId="1BD62A24" wp14:editId="6F9B9DAD">
            <wp:extent cx="5467350" cy="7181850"/>
            <wp:effectExtent l="0" t="0" r="0" b="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718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4DF7" w:rsidRPr="0054514B" w:rsidSect="00D776A6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62C" w:rsidRDefault="008A262C" w:rsidP="009D761E">
      <w:r>
        <w:separator/>
      </w:r>
    </w:p>
  </w:endnote>
  <w:endnote w:type="continuationSeparator" w:id="0">
    <w:p w:rsidR="008A262C" w:rsidRDefault="008A262C" w:rsidP="009D7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2C" w:rsidRDefault="008A262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2C" w:rsidRDefault="008A262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2C" w:rsidRDefault="008A26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62C" w:rsidRDefault="008A262C" w:rsidP="009D761E">
      <w:r>
        <w:separator/>
      </w:r>
    </w:p>
  </w:footnote>
  <w:footnote w:type="continuationSeparator" w:id="0">
    <w:p w:rsidR="008A262C" w:rsidRDefault="008A262C" w:rsidP="009D7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2C" w:rsidRDefault="008A262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2C" w:rsidRPr="009D761E" w:rsidRDefault="008A262C" w:rsidP="009D761E">
    <w:pPr>
      <w:rPr>
        <w:b/>
        <w:sz w:val="36"/>
      </w:rPr>
    </w:pPr>
    <w:r w:rsidRPr="009D761E">
      <w:rPr>
        <w:b/>
        <w:sz w:val="36"/>
      </w:rPr>
      <w:t>Keuringsdocument</w:t>
    </w:r>
    <w:r>
      <w:rPr>
        <w:b/>
        <w:sz w:val="36"/>
      </w:rPr>
      <w:t xml:space="preserve">    </w:t>
    </w:r>
    <w:r w:rsidRPr="00C43BA2">
      <w:rPr>
        <w:noProof/>
        <w:sz w:val="20"/>
        <w:lang w:eastAsia="nl-NL"/>
      </w:rPr>
      <w:t xml:space="preserve"> </w:t>
    </w:r>
    <w:r>
      <w:rPr>
        <w:noProof/>
        <w:sz w:val="20"/>
        <w:lang w:eastAsia="nl-NL"/>
      </w:rPr>
      <w:drawing>
        <wp:inline distT="0" distB="0" distL="0" distR="0">
          <wp:extent cx="2622550" cy="1164590"/>
          <wp:effectExtent l="19050" t="0" r="635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2550" cy="11645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2C" w:rsidRDefault="008A262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F2448"/>
    <w:multiLevelType w:val="hybridMultilevel"/>
    <w:tmpl w:val="E84E75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E6B51"/>
    <w:multiLevelType w:val="hybridMultilevel"/>
    <w:tmpl w:val="7E4CC1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A6A9C"/>
    <w:multiLevelType w:val="hybridMultilevel"/>
    <w:tmpl w:val="3B8AA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976C4"/>
    <w:multiLevelType w:val="hybridMultilevel"/>
    <w:tmpl w:val="08E0D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225B5"/>
    <w:multiLevelType w:val="hybridMultilevel"/>
    <w:tmpl w:val="96B05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12362"/>
    <w:multiLevelType w:val="hybridMultilevel"/>
    <w:tmpl w:val="4FF83A80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9525EEB"/>
    <w:multiLevelType w:val="hybridMultilevel"/>
    <w:tmpl w:val="3642E4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47180"/>
    <w:multiLevelType w:val="hybridMultilevel"/>
    <w:tmpl w:val="2AC40E58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5A01941"/>
    <w:multiLevelType w:val="hybridMultilevel"/>
    <w:tmpl w:val="F802FCFE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C9D332C"/>
    <w:multiLevelType w:val="hybridMultilevel"/>
    <w:tmpl w:val="CCD49E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446DDB"/>
    <w:multiLevelType w:val="hybridMultilevel"/>
    <w:tmpl w:val="4DFC17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9"/>
  </w:num>
  <w:num w:numId="6">
    <w:abstractNumId w:val="6"/>
  </w:num>
  <w:num w:numId="7">
    <w:abstractNumId w:val="1"/>
  </w:num>
  <w:num w:numId="8">
    <w:abstractNumId w:val="7"/>
  </w:num>
  <w:num w:numId="9">
    <w:abstractNumId w:val="8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attachedTemplate r:id="rId1"/>
  <w:mailMerge>
    <w:mainDocumentType w:val="formLetters"/>
    <w:linkToQuery/>
    <w:dataType w:val="native"/>
    <w:connectString w:val="Provider=Microsoft.ACE.OLEDB.12.0;User ID=Admin;Data Source=&quot;J:\0500 KCK - VOORTGANG EN BEWAKING\0540 - Archief - Opslag actiepunten\20140109; Voorblad Keuringsbescheiden\kp ankerpunten.xls&quot;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Keuringsplan$`"/>
    <w:odso>
      <w:udl w:val="Provider=Microsoft.ACE.OLEDB.12.0;User ID=Admin;Data Source=&quot;J:\0500 KCK - VOORTGANG EN BEWAKING\0540 - Archief - Opslag actiepunten\20140109; Voorblad Keuringsbescheiden\kp ankerpunten.xls&quot;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Keuringsplan$"/>
      <w:src r:id="rId2"/>
      <w:colDelim w:val="9"/>
      <w:type w:val="database"/>
      <w:fHdr/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</w:odso>
  </w:mailMerge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0241" strokecolor="none [1612]">
      <v:stroke color="none [1612]"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556"/>
    <w:rsid w:val="000016F1"/>
    <w:rsid w:val="00002A10"/>
    <w:rsid w:val="00002C7E"/>
    <w:rsid w:val="00004484"/>
    <w:rsid w:val="0000476D"/>
    <w:rsid w:val="00005065"/>
    <w:rsid w:val="000058F3"/>
    <w:rsid w:val="00006082"/>
    <w:rsid w:val="00006427"/>
    <w:rsid w:val="0000774F"/>
    <w:rsid w:val="00007C10"/>
    <w:rsid w:val="00010A76"/>
    <w:rsid w:val="0001287F"/>
    <w:rsid w:val="00012F26"/>
    <w:rsid w:val="000133AB"/>
    <w:rsid w:val="00016EA0"/>
    <w:rsid w:val="00020B64"/>
    <w:rsid w:val="0002105E"/>
    <w:rsid w:val="0002362F"/>
    <w:rsid w:val="00023F09"/>
    <w:rsid w:val="00023FF6"/>
    <w:rsid w:val="000246E4"/>
    <w:rsid w:val="000252E9"/>
    <w:rsid w:val="0002745F"/>
    <w:rsid w:val="000275C9"/>
    <w:rsid w:val="00027959"/>
    <w:rsid w:val="000300A7"/>
    <w:rsid w:val="0003110E"/>
    <w:rsid w:val="00031C1D"/>
    <w:rsid w:val="00033A06"/>
    <w:rsid w:val="00033AB2"/>
    <w:rsid w:val="00033B58"/>
    <w:rsid w:val="00033C4B"/>
    <w:rsid w:val="00033ED4"/>
    <w:rsid w:val="000344DB"/>
    <w:rsid w:val="00035912"/>
    <w:rsid w:val="00036ECB"/>
    <w:rsid w:val="000370BB"/>
    <w:rsid w:val="00037CCB"/>
    <w:rsid w:val="00040AA0"/>
    <w:rsid w:val="000416E2"/>
    <w:rsid w:val="00042560"/>
    <w:rsid w:val="00044354"/>
    <w:rsid w:val="000445F8"/>
    <w:rsid w:val="00045D31"/>
    <w:rsid w:val="00045E83"/>
    <w:rsid w:val="00046076"/>
    <w:rsid w:val="00047179"/>
    <w:rsid w:val="00047716"/>
    <w:rsid w:val="000523FF"/>
    <w:rsid w:val="00053754"/>
    <w:rsid w:val="00054CB7"/>
    <w:rsid w:val="00055568"/>
    <w:rsid w:val="000568DD"/>
    <w:rsid w:val="000569DF"/>
    <w:rsid w:val="000575A5"/>
    <w:rsid w:val="00057B5C"/>
    <w:rsid w:val="000612BF"/>
    <w:rsid w:val="000616A1"/>
    <w:rsid w:val="00062AEC"/>
    <w:rsid w:val="00062C63"/>
    <w:rsid w:val="0006326E"/>
    <w:rsid w:val="00063B2C"/>
    <w:rsid w:val="0006620D"/>
    <w:rsid w:val="00066589"/>
    <w:rsid w:val="000677C0"/>
    <w:rsid w:val="00067F6F"/>
    <w:rsid w:val="000703AE"/>
    <w:rsid w:val="00070B24"/>
    <w:rsid w:val="00071025"/>
    <w:rsid w:val="0007386A"/>
    <w:rsid w:val="000739CA"/>
    <w:rsid w:val="00074358"/>
    <w:rsid w:val="00074CD0"/>
    <w:rsid w:val="00077164"/>
    <w:rsid w:val="00081390"/>
    <w:rsid w:val="00082240"/>
    <w:rsid w:val="0008331F"/>
    <w:rsid w:val="00084CFA"/>
    <w:rsid w:val="000857B3"/>
    <w:rsid w:val="000871A0"/>
    <w:rsid w:val="000900A8"/>
    <w:rsid w:val="0009193F"/>
    <w:rsid w:val="000925D1"/>
    <w:rsid w:val="00092DD7"/>
    <w:rsid w:val="00093621"/>
    <w:rsid w:val="000941DF"/>
    <w:rsid w:val="000963A3"/>
    <w:rsid w:val="00097510"/>
    <w:rsid w:val="00097548"/>
    <w:rsid w:val="00097D22"/>
    <w:rsid w:val="000A06F8"/>
    <w:rsid w:val="000A1615"/>
    <w:rsid w:val="000A3DCA"/>
    <w:rsid w:val="000A47DE"/>
    <w:rsid w:val="000A630B"/>
    <w:rsid w:val="000A7107"/>
    <w:rsid w:val="000A7FCF"/>
    <w:rsid w:val="000B0121"/>
    <w:rsid w:val="000B09E3"/>
    <w:rsid w:val="000B14C3"/>
    <w:rsid w:val="000B1BA6"/>
    <w:rsid w:val="000B2601"/>
    <w:rsid w:val="000B36B0"/>
    <w:rsid w:val="000B5854"/>
    <w:rsid w:val="000B737F"/>
    <w:rsid w:val="000B760A"/>
    <w:rsid w:val="000C0C0E"/>
    <w:rsid w:val="000C1E3A"/>
    <w:rsid w:val="000C237F"/>
    <w:rsid w:val="000C2D56"/>
    <w:rsid w:val="000C2D91"/>
    <w:rsid w:val="000C52A0"/>
    <w:rsid w:val="000C58E3"/>
    <w:rsid w:val="000C5A96"/>
    <w:rsid w:val="000C5EC7"/>
    <w:rsid w:val="000C69AB"/>
    <w:rsid w:val="000C7003"/>
    <w:rsid w:val="000C7553"/>
    <w:rsid w:val="000D12A6"/>
    <w:rsid w:val="000D3199"/>
    <w:rsid w:val="000D32E5"/>
    <w:rsid w:val="000D4D0F"/>
    <w:rsid w:val="000D5547"/>
    <w:rsid w:val="000E18F5"/>
    <w:rsid w:val="000E2423"/>
    <w:rsid w:val="000E2647"/>
    <w:rsid w:val="000E5F5F"/>
    <w:rsid w:val="000E71A1"/>
    <w:rsid w:val="000F16C8"/>
    <w:rsid w:val="000F1D22"/>
    <w:rsid w:val="000F23BE"/>
    <w:rsid w:val="000F2526"/>
    <w:rsid w:val="000F27CD"/>
    <w:rsid w:val="000F4C35"/>
    <w:rsid w:val="000F622B"/>
    <w:rsid w:val="001002D6"/>
    <w:rsid w:val="00100359"/>
    <w:rsid w:val="00100BAD"/>
    <w:rsid w:val="00102AFA"/>
    <w:rsid w:val="00105626"/>
    <w:rsid w:val="001057B1"/>
    <w:rsid w:val="001059B9"/>
    <w:rsid w:val="00105F45"/>
    <w:rsid w:val="00107615"/>
    <w:rsid w:val="00107736"/>
    <w:rsid w:val="00107955"/>
    <w:rsid w:val="001079C7"/>
    <w:rsid w:val="00112D39"/>
    <w:rsid w:val="00113150"/>
    <w:rsid w:val="00114411"/>
    <w:rsid w:val="001168B5"/>
    <w:rsid w:val="00116CB5"/>
    <w:rsid w:val="00117410"/>
    <w:rsid w:val="00117711"/>
    <w:rsid w:val="00117F1A"/>
    <w:rsid w:val="00120577"/>
    <w:rsid w:val="00121418"/>
    <w:rsid w:val="001215EC"/>
    <w:rsid w:val="00121BA6"/>
    <w:rsid w:val="001223F2"/>
    <w:rsid w:val="00122A93"/>
    <w:rsid w:val="00124528"/>
    <w:rsid w:val="00124E4B"/>
    <w:rsid w:val="0012585E"/>
    <w:rsid w:val="0012670F"/>
    <w:rsid w:val="00127BCE"/>
    <w:rsid w:val="00131461"/>
    <w:rsid w:val="00133A81"/>
    <w:rsid w:val="00133D6A"/>
    <w:rsid w:val="001342AD"/>
    <w:rsid w:val="0013457C"/>
    <w:rsid w:val="0013513D"/>
    <w:rsid w:val="001368B9"/>
    <w:rsid w:val="00136BB4"/>
    <w:rsid w:val="00140064"/>
    <w:rsid w:val="00140265"/>
    <w:rsid w:val="001425DF"/>
    <w:rsid w:val="0014379D"/>
    <w:rsid w:val="00143B59"/>
    <w:rsid w:val="00144740"/>
    <w:rsid w:val="0014527D"/>
    <w:rsid w:val="00146C25"/>
    <w:rsid w:val="001477F9"/>
    <w:rsid w:val="00147CE8"/>
    <w:rsid w:val="00147F59"/>
    <w:rsid w:val="00150E54"/>
    <w:rsid w:val="001515D1"/>
    <w:rsid w:val="00152581"/>
    <w:rsid w:val="00152F0F"/>
    <w:rsid w:val="00153547"/>
    <w:rsid w:val="0015364B"/>
    <w:rsid w:val="001537D6"/>
    <w:rsid w:val="0015424D"/>
    <w:rsid w:val="00155C80"/>
    <w:rsid w:val="001567CC"/>
    <w:rsid w:val="00156C24"/>
    <w:rsid w:val="00156E1A"/>
    <w:rsid w:val="001579EE"/>
    <w:rsid w:val="00161698"/>
    <w:rsid w:val="001626F7"/>
    <w:rsid w:val="00163BE8"/>
    <w:rsid w:val="00164465"/>
    <w:rsid w:val="0016527C"/>
    <w:rsid w:val="0016527D"/>
    <w:rsid w:val="00167244"/>
    <w:rsid w:val="00167E3A"/>
    <w:rsid w:val="00170785"/>
    <w:rsid w:val="001712FA"/>
    <w:rsid w:val="00171E0F"/>
    <w:rsid w:val="001723BC"/>
    <w:rsid w:val="00173084"/>
    <w:rsid w:val="00174E9F"/>
    <w:rsid w:val="00176266"/>
    <w:rsid w:val="00176515"/>
    <w:rsid w:val="00181323"/>
    <w:rsid w:val="001852AD"/>
    <w:rsid w:val="00186527"/>
    <w:rsid w:val="0018703E"/>
    <w:rsid w:val="00187A72"/>
    <w:rsid w:val="00187DC8"/>
    <w:rsid w:val="0019114C"/>
    <w:rsid w:val="001918BC"/>
    <w:rsid w:val="001919AA"/>
    <w:rsid w:val="00191BBF"/>
    <w:rsid w:val="00191DD4"/>
    <w:rsid w:val="00192A89"/>
    <w:rsid w:val="00193D46"/>
    <w:rsid w:val="0019418C"/>
    <w:rsid w:val="00197277"/>
    <w:rsid w:val="001A0EA6"/>
    <w:rsid w:val="001A22C6"/>
    <w:rsid w:val="001A50E6"/>
    <w:rsid w:val="001A5D2B"/>
    <w:rsid w:val="001A765D"/>
    <w:rsid w:val="001B0866"/>
    <w:rsid w:val="001B21D2"/>
    <w:rsid w:val="001B4289"/>
    <w:rsid w:val="001B591E"/>
    <w:rsid w:val="001B5D54"/>
    <w:rsid w:val="001B5F96"/>
    <w:rsid w:val="001B68BA"/>
    <w:rsid w:val="001B7255"/>
    <w:rsid w:val="001B7294"/>
    <w:rsid w:val="001B7826"/>
    <w:rsid w:val="001C25A0"/>
    <w:rsid w:val="001C3C50"/>
    <w:rsid w:val="001C6421"/>
    <w:rsid w:val="001C6BDF"/>
    <w:rsid w:val="001D09D9"/>
    <w:rsid w:val="001D24E3"/>
    <w:rsid w:val="001D2B08"/>
    <w:rsid w:val="001D3FFB"/>
    <w:rsid w:val="001D431D"/>
    <w:rsid w:val="001D5440"/>
    <w:rsid w:val="001D611D"/>
    <w:rsid w:val="001D6704"/>
    <w:rsid w:val="001D707E"/>
    <w:rsid w:val="001D7604"/>
    <w:rsid w:val="001E0E72"/>
    <w:rsid w:val="001E1D97"/>
    <w:rsid w:val="001E1F80"/>
    <w:rsid w:val="001E3944"/>
    <w:rsid w:val="001E455D"/>
    <w:rsid w:val="001E4DF7"/>
    <w:rsid w:val="001E617A"/>
    <w:rsid w:val="001F144A"/>
    <w:rsid w:val="001F2752"/>
    <w:rsid w:val="001F2848"/>
    <w:rsid w:val="001F4ECD"/>
    <w:rsid w:val="001F5001"/>
    <w:rsid w:val="001F5BB9"/>
    <w:rsid w:val="001F6DA6"/>
    <w:rsid w:val="001F7129"/>
    <w:rsid w:val="001F7971"/>
    <w:rsid w:val="001F7FFE"/>
    <w:rsid w:val="002010A0"/>
    <w:rsid w:val="002012E9"/>
    <w:rsid w:val="002017DA"/>
    <w:rsid w:val="00204CBD"/>
    <w:rsid w:val="00205BC3"/>
    <w:rsid w:val="002063FE"/>
    <w:rsid w:val="00212C69"/>
    <w:rsid w:val="00212DDA"/>
    <w:rsid w:val="0021466E"/>
    <w:rsid w:val="00215890"/>
    <w:rsid w:val="002175D0"/>
    <w:rsid w:val="00217D2A"/>
    <w:rsid w:val="00217E08"/>
    <w:rsid w:val="00217E73"/>
    <w:rsid w:val="00220478"/>
    <w:rsid w:val="0022068A"/>
    <w:rsid w:val="00222E1C"/>
    <w:rsid w:val="00224D75"/>
    <w:rsid w:val="0022643A"/>
    <w:rsid w:val="00227E00"/>
    <w:rsid w:val="00230C53"/>
    <w:rsid w:val="00230F71"/>
    <w:rsid w:val="00231350"/>
    <w:rsid w:val="002316AE"/>
    <w:rsid w:val="00232635"/>
    <w:rsid w:val="00232FA8"/>
    <w:rsid w:val="00233076"/>
    <w:rsid w:val="002354E3"/>
    <w:rsid w:val="00235CDC"/>
    <w:rsid w:val="00236A18"/>
    <w:rsid w:val="002400F2"/>
    <w:rsid w:val="00240EC6"/>
    <w:rsid w:val="00241DF3"/>
    <w:rsid w:val="002424E5"/>
    <w:rsid w:val="002431E9"/>
    <w:rsid w:val="00244490"/>
    <w:rsid w:val="002445D8"/>
    <w:rsid w:val="00244EB7"/>
    <w:rsid w:val="00245A7F"/>
    <w:rsid w:val="00246C60"/>
    <w:rsid w:val="00247056"/>
    <w:rsid w:val="00251374"/>
    <w:rsid w:val="00251770"/>
    <w:rsid w:val="00251908"/>
    <w:rsid w:val="00251A1F"/>
    <w:rsid w:val="00251E1E"/>
    <w:rsid w:val="0025440B"/>
    <w:rsid w:val="002545AD"/>
    <w:rsid w:val="00254E53"/>
    <w:rsid w:val="00255EA7"/>
    <w:rsid w:val="00256750"/>
    <w:rsid w:val="00256F60"/>
    <w:rsid w:val="00257045"/>
    <w:rsid w:val="002577EA"/>
    <w:rsid w:val="0026058D"/>
    <w:rsid w:val="00263A80"/>
    <w:rsid w:val="00264072"/>
    <w:rsid w:val="00264509"/>
    <w:rsid w:val="0026451C"/>
    <w:rsid w:val="00265B52"/>
    <w:rsid w:val="00266521"/>
    <w:rsid w:val="00267F31"/>
    <w:rsid w:val="00267F67"/>
    <w:rsid w:val="00270408"/>
    <w:rsid w:val="002709E5"/>
    <w:rsid w:val="00270ABF"/>
    <w:rsid w:val="00271098"/>
    <w:rsid w:val="002719A8"/>
    <w:rsid w:val="00273C5A"/>
    <w:rsid w:val="002755BD"/>
    <w:rsid w:val="00277996"/>
    <w:rsid w:val="00280486"/>
    <w:rsid w:val="00280F0A"/>
    <w:rsid w:val="00283717"/>
    <w:rsid w:val="002844E9"/>
    <w:rsid w:val="002861AB"/>
    <w:rsid w:val="0028734C"/>
    <w:rsid w:val="00290036"/>
    <w:rsid w:val="002932A8"/>
    <w:rsid w:val="002932FF"/>
    <w:rsid w:val="00293779"/>
    <w:rsid w:val="00295603"/>
    <w:rsid w:val="00295728"/>
    <w:rsid w:val="0029591F"/>
    <w:rsid w:val="00295963"/>
    <w:rsid w:val="002959EE"/>
    <w:rsid w:val="002962CC"/>
    <w:rsid w:val="00296E9E"/>
    <w:rsid w:val="00297224"/>
    <w:rsid w:val="00297CCF"/>
    <w:rsid w:val="002A0224"/>
    <w:rsid w:val="002A1DEB"/>
    <w:rsid w:val="002A56AE"/>
    <w:rsid w:val="002A582A"/>
    <w:rsid w:val="002B1235"/>
    <w:rsid w:val="002B1276"/>
    <w:rsid w:val="002B1431"/>
    <w:rsid w:val="002B1DD9"/>
    <w:rsid w:val="002B238B"/>
    <w:rsid w:val="002B312B"/>
    <w:rsid w:val="002B31EB"/>
    <w:rsid w:val="002B349B"/>
    <w:rsid w:val="002B4AD0"/>
    <w:rsid w:val="002B5EC2"/>
    <w:rsid w:val="002B6467"/>
    <w:rsid w:val="002B71F2"/>
    <w:rsid w:val="002B7C66"/>
    <w:rsid w:val="002C02B6"/>
    <w:rsid w:val="002C1407"/>
    <w:rsid w:val="002C35F1"/>
    <w:rsid w:val="002C3F7B"/>
    <w:rsid w:val="002C45A0"/>
    <w:rsid w:val="002C5478"/>
    <w:rsid w:val="002C554E"/>
    <w:rsid w:val="002C5D02"/>
    <w:rsid w:val="002C7672"/>
    <w:rsid w:val="002C7B64"/>
    <w:rsid w:val="002D1150"/>
    <w:rsid w:val="002D164B"/>
    <w:rsid w:val="002D3D89"/>
    <w:rsid w:val="002D5AEF"/>
    <w:rsid w:val="002D62E8"/>
    <w:rsid w:val="002D7802"/>
    <w:rsid w:val="002E01D8"/>
    <w:rsid w:val="002E088D"/>
    <w:rsid w:val="002E1AEC"/>
    <w:rsid w:val="002E2742"/>
    <w:rsid w:val="002E2CE8"/>
    <w:rsid w:val="002E2E80"/>
    <w:rsid w:val="002E5894"/>
    <w:rsid w:val="002E6B8F"/>
    <w:rsid w:val="002E7D11"/>
    <w:rsid w:val="002F0E15"/>
    <w:rsid w:val="002F330F"/>
    <w:rsid w:val="002F3332"/>
    <w:rsid w:val="002F5531"/>
    <w:rsid w:val="002F5C53"/>
    <w:rsid w:val="002F693B"/>
    <w:rsid w:val="003004F7"/>
    <w:rsid w:val="00301018"/>
    <w:rsid w:val="0030302E"/>
    <w:rsid w:val="00303904"/>
    <w:rsid w:val="00303E53"/>
    <w:rsid w:val="0030511B"/>
    <w:rsid w:val="003112C5"/>
    <w:rsid w:val="00312564"/>
    <w:rsid w:val="00312BAE"/>
    <w:rsid w:val="00313586"/>
    <w:rsid w:val="00314E1A"/>
    <w:rsid w:val="0031658B"/>
    <w:rsid w:val="00316DF3"/>
    <w:rsid w:val="00323470"/>
    <w:rsid w:val="00325549"/>
    <w:rsid w:val="00325E4D"/>
    <w:rsid w:val="003263D3"/>
    <w:rsid w:val="00326CE7"/>
    <w:rsid w:val="00327431"/>
    <w:rsid w:val="00327709"/>
    <w:rsid w:val="00327758"/>
    <w:rsid w:val="00332591"/>
    <w:rsid w:val="00332FCF"/>
    <w:rsid w:val="00333059"/>
    <w:rsid w:val="003336C8"/>
    <w:rsid w:val="003355D0"/>
    <w:rsid w:val="00335C88"/>
    <w:rsid w:val="00335C8E"/>
    <w:rsid w:val="00335E63"/>
    <w:rsid w:val="003366B8"/>
    <w:rsid w:val="0033752F"/>
    <w:rsid w:val="003376A0"/>
    <w:rsid w:val="00345905"/>
    <w:rsid w:val="00345EF7"/>
    <w:rsid w:val="0034633E"/>
    <w:rsid w:val="00346E82"/>
    <w:rsid w:val="003473D9"/>
    <w:rsid w:val="00347AE1"/>
    <w:rsid w:val="003509BF"/>
    <w:rsid w:val="00352CD0"/>
    <w:rsid w:val="00353A1B"/>
    <w:rsid w:val="00354059"/>
    <w:rsid w:val="003540B0"/>
    <w:rsid w:val="00354658"/>
    <w:rsid w:val="00354DC0"/>
    <w:rsid w:val="00355775"/>
    <w:rsid w:val="00356150"/>
    <w:rsid w:val="00356437"/>
    <w:rsid w:val="003564B8"/>
    <w:rsid w:val="003573BD"/>
    <w:rsid w:val="0035791A"/>
    <w:rsid w:val="00357ABF"/>
    <w:rsid w:val="003675DB"/>
    <w:rsid w:val="00367F54"/>
    <w:rsid w:val="00370556"/>
    <w:rsid w:val="00371BD2"/>
    <w:rsid w:val="00371ED3"/>
    <w:rsid w:val="003722FB"/>
    <w:rsid w:val="0037294E"/>
    <w:rsid w:val="00373BBF"/>
    <w:rsid w:val="00375242"/>
    <w:rsid w:val="00380E5E"/>
    <w:rsid w:val="0038395F"/>
    <w:rsid w:val="00385130"/>
    <w:rsid w:val="00386447"/>
    <w:rsid w:val="00387795"/>
    <w:rsid w:val="00387FAB"/>
    <w:rsid w:val="00391096"/>
    <w:rsid w:val="00391D4B"/>
    <w:rsid w:val="0039328D"/>
    <w:rsid w:val="00395939"/>
    <w:rsid w:val="003964EE"/>
    <w:rsid w:val="003A399B"/>
    <w:rsid w:val="003A3C59"/>
    <w:rsid w:val="003A4BC3"/>
    <w:rsid w:val="003A5E7E"/>
    <w:rsid w:val="003A7CC4"/>
    <w:rsid w:val="003B14CD"/>
    <w:rsid w:val="003B21B1"/>
    <w:rsid w:val="003B74E6"/>
    <w:rsid w:val="003B7580"/>
    <w:rsid w:val="003C007B"/>
    <w:rsid w:val="003C11C4"/>
    <w:rsid w:val="003C4E33"/>
    <w:rsid w:val="003C5ACD"/>
    <w:rsid w:val="003C76A2"/>
    <w:rsid w:val="003D05DF"/>
    <w:rsid w:val="003D09B3"/>
    <w:rsid w:val="003D133B"/>
    <w:rsid w:val="003D1E79"/>
    <w:rsid w:val="003D390F"/>
    <w:rsid w:val="003D45B9"/>
    <w:rsid w:val="003D4DC6"/>
    <w:rsid w:val="003D5048"/>
    <w:rsid w:val="003D57BA"/>
    <w:rsid w:val="003D58AA"/>
    <w:rsid w:val="003D6065"/>
    <w:rsid w:val="003D65CF"/>
    <w:rsid w:val="003D685C"/>
    <w:rsid w:val="003D6E2C"/>
    <w:rsid w:val="003D6E5F"/>
    <w:rsid w:val="003D7302"/>
    <w:rsid w:val="003E01F5"/>
    <w:rsid w:val="003E1307"/>
    <w:rsid w:val="003E29F6"/>
    <w:rsid w:val="003E2F8F"/>
    <w:rsid w:val="003E3FBC"/>
    <w:rsid w:val="003E675A"/>
    <w:rsid w:val="003E7066"/>
    <w:rsid w:val="003E798E"/>
    <w:rsid w:val="003E7E93"/>
    <w:rsid w:val="003F16CD"/>
    <w:rsid w:val="003F3118"/>
    <w:rsid w:val="003F3130"/>
    <w:rsid w:val="003F369A"/>
    <w:rsid w:val="003F3E29"/>
    <w:rsid w:val="003F41B2"/>
    <w:rsid w:val="003F4820"/>
    <w:rsid w:val="003F53B9"/>
    <w:rsid w:val="004010C9"/>
    <w:rsid w:val="00402355"/>
    <w:rsid w:val="004024EC"/>
    <w:rsid w:val="00402ADE"/>
    <w:rsid w:val="0040402A"/>
    <w:rsid w:val="0040638D"/>
    <w:rsid w:val="00406AC0"/>
    <w:rsid w:val="004071C0"/>
    <w:rsid w:val="004103A9"/>
    <w:rsid w:val="00411075"/>
    <w:rsid w:val="00414E26"/>
    <w:rsid w:val="00415539"/>
    <w:rsid w:val="00420629"/>
    <w:rsid w:val="00420C48"/>
    <w:rsid w:val="00420DED"/>
    <w:rsid w:val="004213EC"/>
    <w:rsid w:val="00423640"/>
    <w:rsid w:val="004246C2"/>
    <w:rsid w:val="004247AC"/>
    <w:rsid w:val="00424CEF"/>
    <w:rsid w:val="00424F25"/>
    <w:rsid w:val="00431ADE"/>
    <w:rsid w:val="0043223C"/>
    <w:rsid w:val="00432B5D"/>
    <w:rsid w:val="0044121C"/>
    <w:rsid w:val="004422AD"/>
    <w:rsid w:val="00442383"/>
    <w:rsid w:val="00446029"/>
    <w:rsid w:val="004472CA"/>
    <w:rsid w:val="00452A2D"/>
    <w:rsid w:val="004533CD"/>
    <w:rsid w:val="00454BD6"/>
    <w:rsid w:val="004550B9"/>
    <w:rsid w:val="0045771C"/>
    <w:rsid w:val="00457A8D"/>
    <w:rsid w:val="00460952"/>
    <w:rsid w:val="004614B2"/>
    <w:rsid w:val="004623FC"/>
    <w:rsid w:val="004634BC"/>
    <w:rsid w:val="00464006"/>
    <w:rsid w:val="0046400F"/>
    <w:rsid w:val="00465CD3"/>
    <w:rsid w:val="0046629A"/>
    <w:rsid w:val="00470AB8"/>
    <w:rsid w:val="00471009"/>
    <w:rsid w:val="004714E6"/>
    <w:rsid w:val="00474C65"/>
    <w:rsid w:val="004757F2"/>
    <w:rsid w:val="00477113"/>
    <w:rsid w:val="00480165"/>
    <w:rsid w:val="00481232"/>
    <w:rsid w:val="004824C9"/>
    <w:rsid w:val="0048420D"/>
    <w:rsid w:val="0048500E"/>
    <w:rsid w:val="004866BC"/>
    <w:rsid w:val="00487505"/>
    <w:rsid w:val="004905BA"/>
    <w:rsid w:val="004926D8"/>
    <w:rsid w:val="00492B71"/>
    <w:rsid w:val="00495A41"/>
    <w:rsid w:val="00496ABE"/>
    <w:rsid w:val="00497362"/>
    <w:rsid w:val="00497A19"/>
    <w:rsid w:val="00497C0B"/>
    <w:rsid w:val="004A0AB6"/>
    <w:rsid w:val="004A0FFC"/>
    <w:rsid w:val="004A1AB4"/>
    <w:rsid w:val="004A2955"/>
    <w:rsid w:val="004A2C3B"/>
    <w:rsid w:val="004A4FF6"/>
    <w:rsid w:val="004B05C8"/>
    <w:rsid w:val="004B06FE"/>
    <w:rsid w:val="004B2EF6"/>
    <w:rsid w:val="004B31E0"/>
    <w:rsid w:val="004B3665"/>
    <w:rsid w:val="004B3CB3"/>
    <w:rsid w:val="004B43C1"/>
    <w:rsid w:val="004B4FDE"/>
    <w:rsid w:val="004B61A0"/>
    <w:rsid w:val="004B66B4"/>
    <w:rsid w:val="004B6D3D"/>
    <w:rsid w:val="004B7D90"/>
    <w:rsid w:val="004C0310"/>
    <w:rsid w:val="004C1221"/>
    <w:rsid w:val="004C13F3"/>
    <w:rsid w:val="004C1488"/>
    <w:rsid w:val="004C3A6D"/>
    <w:rsid w:val="004C5A1A"/>
    <w:rsid w:val="004C5DA1"/>
    <w:rsid w:val="004C63D8"/>
    <w:rsid w:val="004C6FC9"/>
    <w:rsid w:val="004C7531"/>
    <w:rsid w:val="004D2C1A"/>
    <w:rsid w:val="004D3024"/>
    <w:rsid w:val="004D36EC"/>
    <w:rsid w:val="004D373F"/>
    <w:rsid w:val="004D4155"/>
    <w:rsid w:val="004D4525"/>
    <w:rsid w:val="004D5003"/>
    <w:rsid w:val="004D6D34"/>
    <w:rsid w:val="004D7D17"/>
    <w:rsid w:val="004D7F0F"/>
    <w:rsid w:val="004E16C4"/>
    <w:rsid w:val="004E2B30"/>
    <w:rsid w:val="004E2B97"/>
    <w:rsid w:val="004E4916"/>
    <w:rsid w:val="004E4E7B"/>
    <w:rsid w:val="004E53A5"/>
    <w:rsid w:val="004E5533"/>
    <w:rsid w:val="004E5C16"/>
    <w:rsid w:val="004E6E47"/>
    <w:rsid w:val="004E783C"/>
    <w:rsid w:val="004F0750"/>
    <w:rsid w:val="004F1F48"/>
    <w:rsid w:val="004F2C8D"/>
    <w:rsid w:val="004F3800"/>
    <w:rsid w:val="004F3873"/>
    <w:rsid w:val="004F4CF0"/>
    <w:rsid w:val="004F5BE8"/>
    <w:rsid w:val="004F7995"/>
    <w:rsid w:val="0050118B"/>
    <w:rsid w:val="00502ED9"/>
    <w:rsid w:val="00503374"/>
    <w:rsid w:val="00505A9D"/>
    <w:rsid w:val="00506624"/>
    <w:rsid w:val="00511E73"/>
    <w:rsid w:val="005138CF"/>
    <w:rsid w:val="00514461"/>
    <w:rsid w:val="005151CC"/>
    <w:rsid w:val="00515AD6"/>
    <w:rsid w:val="0051721A"/>
    <w:rsid w:val="0052142A"/>
    <w:rsid w:val="005224A3"/>
    <w:rsid w:val="0052294D"/>
    <w:rsid w:val="005230E3"/>
    <w:rsid w:val="005233AF"/>
    <w:rsid w:val="00523980"/>
    <w:rsid w:val="00524B88"/>
    <w:rsid w:val="00525635"/>
    <w:rsid w:val="00525792"/>
    <w:rsid w:val="00525AD6"/>
    <w:rsid w:val="005268E4"/>
    <w:rsid w:val="00527D1F"/>
    <w:rsid w:val="0053262C"/>
    <w:rsid w:val="0053365E"/>
    <w:rsid w:val="00534029"/>
    <w:rsid w:val="00534049"/>
    <w:rsid w:val="00534A37"/>
    <w:rsid w:val="00540872"/>
    <w:rsid w:val="00540B3F"/>
    <w:rsid w:val="005442F4"/>
    <w:rsid w:val="0054514B"/>
    <w:rsid w:val="0054594E"/>
    <w:rsid w:val="00545C49"/>
    <w:rsid w:val="00545DA0"/>
    <w:rsid w:val="00546434"/>
    <w:rsid w:val="00546526"/>
    <w:rsid w:val="0055112A"/>
    <w:rsid w:val="0055115A"/>
    <w:rsid w:val="00551331"/>
    <w:rsid w:val="005513CF"/>
    <w:rsid w:val="00551681"/>
    <w:rsid w:val="00551E94"/>
    <w:rsid w:val="0055286F"/>
    <w:rsid w:val="00552A98"/>
    <w:rsid w:val="005542D0"/>
    <w:rsid w:val="005547B2"/>
    <w:rsid w:val="005551FB"/>
    <w:rsid w:val="00556BDC"/>
    <w:rsid w:val="00556F63"/>
    <w:rsid w:val="00560859"/>
    <w:rsid w:val="005614BE"/>
    <w:rsid w:val="00561DF5"/>
    <w:rsid w:val="00563062"/>
    <w:rsid w:val="0056581D"/>
    <w:rsid w:val="005658B0"/>
    <w:rsid w:val="00566B7D"/>
    <w:rsid w:val="0057058B"/>
    <w:rsid w:val="00570A1A"/>
    <w:rsid w:val="00570E87"/>
    <w:rsid w:val="005733C3"/>
    <w:rsid w:val="00575036"/>
    <w:rsid w:val="00575D0C"/>
    <w:rsid w:val="00577927"/>
    <w:rsid w:val="005804B3"/>
    <w:rsid w:val="00583584"/>
    <w:rsid w:val="00584907"/>
    <w:rsid w:val="00590730"/>
    <w:rsid w:val="00594037"/>
    <w:rsid w:val="0059465F"/>
    <w:rsid w:val="005949D7"/>
    <w:rsid w:val="00594E4E"/>
    <w:rsid w:val="00595697"/>
    <w:rsid w:val="005A01A8"/>
    <w:rsid w:val="005A0EC5"/>
    <w:rsid w:val="005A2F5F"/>
    <w:rsid w:val="005A47FA"/>
    <w:rsid w:val="005B0338"/>
    <w:rsid w:val="005B0544"/>
    <w:rsid w:val="005B1C49"/>
    <w:rsid w:val="005B1F7D"/>
    <w:rsid w:val="005B4586"/>
    <w:rsid w:val="005B49BC"/>
    <w:rsid w:val="005B5287"/>
    <w:rsid w:val="005B6435"/>
    <w:rsid w:val="005B6767"/>
    <w:rsid w:val="005B6954"/>
    <w:rsid w:val="005C20C6"/>
    <w:rsid w:val="005C21F8"/>
    <w:rsid w:val="005C4605"/>
    <w:rsid w:val="005C697F"/>
    <w:rsid w:val="005C707F"/>
    <w:rsid w:val="005D139D"/>
    <w:rsid w:val="005D290B"/>
    <w:rsid w:val="005D2A9C"/>
    <w:rsid w:val="005D36FC"/>
    <w:rsid w:val="005D390E"/>
    <w:rsid w:val="005D4D9A"/>
    <w:rsid w:val="005D4E61"/>
    <w:rsid w:val="005D5898"/>
    <w:rsid w:val="005D5DE1"/>
    <w:rsid w:val="005D6287"/>
    <w:rsid w:val="005D62C7"/>
    <w:rsid w:val="005E4896"/>
    <w:rsid w:val="005E61EB"/>
    <w:rsid w:val="005E6DAB"/>
    <w:rsid w:val="005E79B4"/>
    <w:rsid w:val="005F07F9"/>
    <w:rsid w:val="005F0F71"/>
    <w:rsid w:val="005F20AF"/>
    <w:rsid w:val="005F3628"/>
    <w:rsid w:val="005F3B93"/>
    <w:rsid w:val="005F49B2"/>
    <w:rsid w:val="005F4A16"/>
    <w:rsid w:val="005F6C62"/>
    <w:rsid w:val="0060318D"/>
    <w:rsid w:val="00604A86"/>
    <w:rsid w:val="00605EB3"/>
    <w:rsid w:val="00606099"/>
    <w:rsid w:val="006060B0"/>
    <w:rsid w:val="00607B0A"/>
    <w:rsid w:val="00610316"/>
    <w:rsid w:val="0061070D"/>
    <w:rsid w:val="00611DEF"/>
    <w:rsid w:val="006126DB"/>
    <w:rsid w:val="0061274B"/>
    <w:rsid w:val="00613AE1"/>
    <w:rsid w:val="00614CC7"/>
    <w:rsid w:val="00614FFD"/>
    <w:rsid w:val="006150A2"/>
    <w:rsid w:val="00615D9B"/>
    <w:rsid w:val="00616B05"/>
    <w:rsid w:val="00616B41"/>
    <w:rsid w:val="00616C9A"/>
    <w:rsid w:val="00617C27"/>
    <w:rsid w:val="00617C4A"/>
    <w:rsid w:val="00617E04"/>
    <w:rsid w:val="006204BF"/>
    <w:rsid w:val="00620F89"/>
    <w:rsid w:val="00622266"/>
    <w:rsid w:val="00623396"/>
    <w:rsid w:val="0062572F"/>
    <w:rsid w:val="00625E41"/>
    <w:rsid w:val="00625FBA"/>
    <w:rsid w:val="00625FBD"/>
    <w:rsid w:val="006263A5"/>
    <w:rsid w:val="00633814"/>
    <w:rsid w:val="006339FA"/>
    <w:rsid w:val="00633A3E"/>
    <w:rsid w:val="00633FD9"/>
    <w:rsid w:val="006342EC"/>
    <w:rsid w:val="0063473E"/>
    <w:rsid w:val="006409AC"/>
    <w:rsid w:val="00640A40"/>
    <w:rsid w:val="00641C29"/>
    <w:rsid w:val="00642732"/>
    <w:rsid w:val="00643A39"/>
    <w:rsid w:val="00644A37"/>
    <w:rsid w:val="00644DBB"/>
    <w:rsid w:val="00645AC0"/>
    <w:rsid w:val="0064681D"/>
    <w:rsid w:val="00647002"/>
    <w:rsid w:val="006518A2"/>
    <w:rsid w:val="006545A2"/>
    <w:rsid w:val="00654B93"/>
    <w:rsid w:val="00654BE5"/>
    <w:rsid w:val="00660044"/>
    <w:rsid w:val="006613AE"/>
    <w:rsid w:val="00662D4E"/>
    <w:rsid w:val="00664DBC"/>
    <w:rsid w:val="00665390"/>
    <w:rsid w:val="00665AE7"/>
    <w:rsid w:val="006707DA"/>
    <w:rsid w:val="00671B36"/>
    <w:rsid w:val="006743EC"/>
    <w:rsid w:val="00674810"/>
    <w:rsid w:val="00675A4D"/>
    <w:rsid w:val="006764DD"/>
    <w:rsid w:val="006768BC"/>
    <w:rsid w:val="00676A0A"/>
    <w:rsid w:val="00676E63"/>
    <w:rsid w:val="00677935"/>
    <w:rsid w:val="0067797E"/>
    <w:rsid w:val="00677BE4"/>
    <w:rsid w:val="00677D97"/>
    <w:rsid w:val="00677DBE"/>
    <w:rsid w:val="00681354"/>
    <w:rsid w:val="0068158D"/>
    <w:rsid w:val="006836B1"/>
    <w:rsid w:val="00683A45"/>
    <w:rsid w:val="00683EDB"/>
    <w:rsid w:val="006844FA"/>
    <w:rsid w:val="0068496B"/>
    <w:rsid w:val="006858BE"/>
    <w:rsid w:val="00685A38"/>
    <w:rsid w:val="006862E2"/>
    <w:rsid w:val="006863B4"/>
    <w:rsid w:val="00686E19"/>
    <w:rsid w:val="00687C88"/>
    <w:rsid w:val="00687FFE"/>
    <w:rsid w:val="0069092B"/>
    <w:rsid w:val="00690AAB"/>
    <w:rsid w:val="00690F17"/>
    <w:rsid w:val="00691522"/>
    <w:rsid w:val="00691555"/>
    <w:rsid w:val="00691E0E"/>
    <w:rsid w:val="0069254E"/>
    <w:rsid w:val="00694E92"/>
    <w:rsid w:val="00696012"/>
    <w:rsid w:val="006963C4"/>
    <w:rsid w:val="00697DB4"/>
    <w:rsid w:val="006A044C"/>
    <w:rsid w:val="006A1CA9"/>
    <w:rsid w:val="006A2D1F"/>
    <w:rsid w:val="006A3F1C"/>
    <w:rsid w:val="006A4A0A"/>
    <w:rsid w:val="006A4D68"/>
    <w:rsid w:val="006A51DB"/>
    <w:rsid w:val="006A5388"/>
    <w:rsid w:val="006A61E6"/>
    <w:rsid w:val="006A70A1"/>
    <w:rsid w:val="006A7C17"/>
    <w:rsid w:val="006B1738"/>
    <w:rsid w:val="006B2198"/>
    <w:rsid w:val="006B247D"/>
    <w:rsid w:val="006B2792"/>
    <w:rsid w:val="006B4796"/>
    <w:rsid w:val="006B590B"/>
    <w:rsid w:val="006B6392"/>
    <w:rsid w:val="006B7150"/>
    <w:rsid w:val="006B72F9"/>
    <w:rsid w:val="006B7382"/>
    <w:rsid w:val="006B758E"/>
    <w:rsid w:val="006C0B7B"/>
    <w:rsid w:val="006C18CF"/>
    <w:rsid w:val="006C1D49"/>
    <w:rsid w:val="006C1F50"/>
    <w:rsid w:val="006C3F64"/>
    <w:rsid w:val="006C64ED"/>
    <w:rsid w:val="006C76E0"/>
    <w:rsid w:val="006C7796"/>
    <w:rsid w:val="006C7AD0"/>
    <w:rsid w:val="006D0EF8"/>
    <w:rsid w:val="006D2989"/>
    <w:rsid w:val="006D2B67"/>
    <w:rsid w:val="006D3C74"/>
    <w:rsid w:val="006D3D56"/>
    <w:rsid w:val="006D51B2"/>
    <w:rsid w:val="006D5699"/>
    <w:rsid w:val="006D6293"/>
    <w:rsid w:val="006D6348"/>
    <w:rsid w:val="006D64FC"/>
    <w:rsid w:val="006D7465"/>
    <w:rsid w:val="006D7812"/>
    <w:rsid w:val="006D78F4"/>
    <w:rsid w:val="006D7D25"/>
    <w:rsid w:val="006E40FB"/>
    <w:rsid w:val="006E4B4B"/>
    <w:rsid w:val="006E4F88"/>
    <w:rsid w:val="006E5C04"/>
    <w:rsid w:val="006E62D8"/>
    <w:rsid w:val="006E6CDB"/>
    <w:rsid w:val="006E74FD"/>
    <w:rsid w:val="006E7B7A"/>
    <w:rsid w:val="006E7B7F"/>
    <w:rsid w:val="006F00B6"/>
    <w:rsid w:val="006F0C0D"/>
    <w:rsid w:val="006F2A2F"/>
    <w:rsid w:val="006F4118"/>
    <w:rsid w:val="006F5084"/>
    <w:rsid w:val="006F5369"/>
    <w:rsid w:val="006F7F39"/>
    <w:rsid w:val="007026B8"/>
    <w:rsid w:val="00702879"/>
    <w:rsid w:val="00703D9C"/>
    <w:rsid w:val="00706C35"/>
    <w:rsid w:val="007072F5"/>
    <w:rsid w:val="00707E8D"/>
    <w:rsid w:val="0071214D"/>
    <w:rsid w:val="00712886"/>
    <w:rsid w:val="0071368D"/>
    <w:rsid w:val="00714AA6"/>
    <w:rsid w:val="00714D32"/>
    <w:rsid w:val="00716D8A"/>
    <w:rsid w:val="007206A9"/>
    <w:rsid w:val="00720A87"/>
    <w:rsid w:val="00720E40"/>
    <w:rsid w:val="007215D6"/>
    <w:rsid w:val="007238C8"/>
    <w:rsid w:val="00723A05"/>
    <w:rsid w:val="00723B7B"/>
    <w:rsid w:val="00724CD7"/>
    <w:rsid w:val="00724ECF"/>
    <w:rsid w:val="007330AE"/>
    <w:rsid w:val="007337DC"/>
    <w:rsid w:val="00733A70"/>
    <w:rsid w:val="00734D22"/>
    <w:rsid w:val="007351E6"/>
    <w:rsid w:val="00735C69"/>
    <w:rsid w:val="007370E5"/>
    <w:rsid w:val="007375AE"/>
    <w:rsid w:val="00740BF3"/>
    <w:rsid w:val="007413C5"/>
    <w:rsid w:val="0074185A"/>
    <w:rsid w:val="0074298A"/>
    <w:rsid w:val="00744258"/>
    <w:rsid w:val="00744704"/>
    <w:rsid w:val="0074503F"/>
    <w:rsid w:val="0074769C"/>
    <w:rsid w:val="00750B2D"/>
    <w:rsid w:val="007511F8"/>
    <w:rsid w:val="00752356"/>
    <w:rsid w:val="007534EA"/>
    <w:rsid w:val="007536B4"/>
    <w:rsid w:val="00755425"/>
    <w:rsid w:val="00755497"/>
    <w:rsid w:val="00755B55"/>
    <w:rsid w:val="00755BA4"/>
    <w:rsid w:val="00756007"/>
    <w:rsid w:val="00756ED6"/>
    <w:rsid w:val="0075772C"/>
    <w:rsid w:val="0076037D"/>
    <w:rsid w:val="00760DB7"/>
    <w:rsid w:val="00762C3E"/>
    <w:rsid w:val="0076418B"/>
    <w:rsid w:val="00764287"/>
    <w:rsid w:val="00765CCE"/>
    <w:rsid w:val="00767396"/>
    <w:rsid w:val="007706D6"/>
    <w:rsid w:val="00771352"/>
    <w:rsid w:val="00774304"/>
    <w:rsid w:val="00775B0B"/>
    <w:rsid w:val="0077628A"/>
    <w:rsid w:val="00776704"/>
    <w:rsid w:val="0077686F"/>
    <w:rsid w:val="00780E7A"/>
    <w:rsid w:val="007827C5"/>
    <w:rsid w:val="00785544"/>
    <w:rsid w:val="00787C68"/>
    <w:rsid w:val="00790A2E"/>
    <w:rsid w:val="00792851"/>
    <w:rsid w:val="007933D4"/>
    <w:rsid w:val="0079378F"/>
    <w:rsid w:val="00793A65"/>
    <w:rsid w:val="00793DCD"/>
    <w:rsid w:val="007974AE"/>
    <w:rsid w:val="007979B6"/>
    <w:rsid w:val="007A01AB"/>
    <w:rsid w:val="007A24F6"/>
    <w:rsid w:val="007A28D8"/>
    <w:rsid w:val="007A2913"/>
    <w:rsid w:val="007A4BF4"/>
    <w:rsid w:val="007A5DA8"/>
    <w:rsid w:val="007A64B2"/>
    <w:rsid w:val="007A7E65"/>
    <w:rsid w:val="007B527F"/>
    <w:rsid w:val="007B5F3B"/>
    <w:rsid w:val="007B67B3"/>
    <w:rsid w:val="007B6CD1"/>
    <w:rsid w:val="007B78C6"/>
    <w:rsid w:val="007B7C28"/>
    <w:rsid w:val="007C2D55"/>
    <w:rsid w:val="007C3E91"/>
    <w:rsid w:val="007C407A"/>
    <w:rsid w:val="007C4262"/>
    <w:rsid w:val="007C4400"/>
    <w:rsid w:val="007C48F7"/>
    <w:rsid w:val="007C58C2"/>
    <w:rsid w:val="007C6014"/>
    <w:rsid w:val="007C69E2"/>
    <w:rsid w:val="007C7D5F"/>
    <w:rsid w:val="007D0507"/>
    <w:rsid w:val="007D179A"/>
    <w:rsid w:val="007D1B92"/>
    <w:rsid w:val="007D2531"/>
    <w:rsid w:val="007D301E"/>
    <w:rsid w:val="007D5F89"/>
    <w:rsid w:val="007D69A0"/>
    <w:rsid w:val="007D776A"/>
    <w:rsid w:val="007E0475"/>
    <w:rsid w:val="007E12D0"/>
    <w:rsid w:val="007E279C"/>
    <w:rsid w:val="007E35FD"/>
    <w:rsid w:val="007E42C3"/>
    <w:rsid w:val="007E4949"/>
    <w:rsid w:val="007E525A"/>
    <w:rsid w:val="007E558C"/>
    <w:rsid w:val="007E5912"/>
    <w:rsid w:val="007E597A"/>
    <w:rsid w:val="007E59DD"/>
    <w:rsid w:val="007E6012"/>
    <w:rsid w:val="007E6592"/>
    <w:rsid w:val="007E7208"/>
    <w:rsid w:val="007F0750"/>
    <w:rsid w:val="007F13C2"/>
    <w:rsid w:val="007F330F"/>
    <w:rsid w:val="007F4023"/>
    <w:rsid w:val="007F453C"/>
    <w:rsid w:val="007F4664"/>
    <w:rsid w:val="007F4F28"/>
    <w:rsid w:val="007F5919"/>
    <w:rsid w:val="007F5CDB"/>
    <w:rsid w:val="007F6017"/>
    <w:rsid w:val="007F7696"/>
    <w:rsid w:val="007F7DEA"/>
    <w:rsid w:val="00800A2F"/>
    <w:rsid w:val="00800DF6"/>
    <w:rsid w:val="00800EED"/>
    <w:rsid w:val="00800FB7"/>
    <w:rsid w:val="00802093"/>
    <w:rsid w:val="00804D14"/>
    <w:rsid w:val="00804F88"/>
    <w:rsid w:val="008052B0"/>
    <w:rsid w:val="008062BF"/>
    <w:rsid w:val="00807FD5"/>
    <w:rsid w:val="008105CC"/>
    <w:rsid w:val="00810735"/>
    <w:rsid w:val="00812B8B"/>
    <w:rsid w:val="0081389D"/>
    <w:rsid w:val="008162F5"/>
    <w:rsid w:val="0082097E"/>
    <w:rsid w:val="00820E7C"/>
    <w:rsid w:val="008216E3"/>
    <w:rsid w:val="00822F6F"/>
    <w:rsid w:val="00823D59"/>
    <w:rsid w:val="00824363"/>
    <w:rsid w:val="008254E7"/>
    <w:rsid w:val="00825EB4"/>
    <w:rsid w:val="00826CA7"/>
    <w:rsid w:val="008276F5"/>
    <w:rsid w:val="00827E02"/>
    <w:rsid w:val="008303F2"/>
    <w:rsid w:val="00830810"/>
    <w:rsid w:val="008310D5"/>
    <w:rsid w:val="008327AB"/>
    <w:rsid w:val="00834102"/>
    <w:rsid w:val="00834E1D"/>
    <w:rsid w:val="00834EF4"/>
    <w:rsid w:val="00834FFD"/>
    <w:rsid w:val="0083509A"/>
    <w:rsid w:val="0083576B"/>
    <w:rsid w:val="00835C3A"/>
    <w:rsid w:val="00835E17"/>
    <w:rsid w:val="008367C1"/>
    <w:rsid w:val="008375AA"/>
    <w:rsid w:val="00840B34"/>
    <w:rsid w:val="00840DA3"/>
    <w:rsid w:val="00842845"/>
    <w:rsid w:val="008433B0"/>
    <w:rsid w:val="00843A3C"/>
    <w:rsid w:val="00843F6B"/>
    <w:rsid w:val="00844B10"/>
    <w:rsid w:val="00844F7F"/>
    <w:rsid w:val="0084766A"/>
    <w:rsid w:val="00847C36"/>
    <w:rsid w:val="00847F5F"/>
    <w:rsid w:val="00850DC2"/>
    <w:rsid w:val="00851865"/>
    <w:rsid w:val="00852FBC"/>
    <w:rsid w:val="00853288"/>
    <w:rsid w:val="00854CE6"/>
    <w:rsid w:val="00854F40"/>
    <w:rsid w:val="00855DF5"/>
    <w:rsid w:val="00855EB8"/>
    <w:rsid w:val="00857917"/>
    <w:rsid w:val="008603AA"/>
    <w:rsid w:val="00860C1F"/>
    <w:rsid w:val="008652D7"/>
    <w:rsid w:val="00865450"/>
    <w:rsid w:val="00867028"/>
    <w:rsid w:val="0086716D"/>
    <w:rsid w:val="00867857"/>
    <w:rsid w:val="00875DEF"/>
    <w:rsid w:val="00880589"/>
    <w:rsid w:val="00880D86"/>
    <w:rsid w:val="00881557"/>
    <w:rsid w:val="008822BA"/>
    <w:rsid w:val="00882E85"/>
    <w:rsid w:val="008831CE"/>
    <w:rsid w:val="008833CA"/>
    <w:rsid w:val="00884006"/>
    <w:rsid w:val="0088459E"/>
    <w:rsid w:val="008845F0"/>
    <w:rsid w:val="00886349"/>
    <w:rsid w:val="00886575"/>
    <w:rsid w:val="00887F0D"/>
    <w:rsid w:val="008913F7"/>
    <w:rsid w:val="0089197A"/>
    <w:rsid w:val="00891C59"/>
    <w:rsid w:val="00894BBD"/>
    <w:rsid w:val="00897B0E"/>
    <w:rsid w:val="008A0DEA"/>
    <w:rsid w:val="008A152E"/>
    <w:rsid w:val="008A1F3E"/>
    <w:rsid w:val="008A262C"/>
    <w:rsid w:val="008A3161"/>
    <w:rsid w:val="008A4223"/>
    <w:rsid w:val="008A461F"/>
    <w:rsid w:val="008A64E9"/>
    <w:rsid w:val="008B0406"/>
    <w:rsid w:val="008B0626"/>
    <w:rsid w:val="008B3BC0"/>
    <w:rsid w:val="008B3F04"/>
    <w:rsid w:val="008B6262"/>
    <w:rsid w:val="008B7CEA"/>
    <w:rsid w:val="008C02EB"/>
    <w:rsid w:val="008C215B"/>
    <w:rsid w:val="008C399C"/>
    <w:rsid w:val="008C4265"/>
    <w:rsid w:val="008C4499"/>
    <w:rsid w:val="008C56D8"/>
    <w:rsid w:val="008C5745"/>
    <w:rsid w:val="008C5D76"/>
    <w:rsid w:val="008C5D8F"/>
    <w:rsid w:val="008C6070"/>
    <w:rsid w:val="008C607E"/>
    <w:rsid w:val="008C7053"/>
    <w:rsid w:val="008C799D"/>
    <w:rsid w:val="008D149E"/>
    <w:rsid w:val="008D28C1"/>
    <w:rsid w:val="008D2AB0"/>
    <w:rsid w:val="008D2F58"/>
    <w:rsid w:val="008D4631"/>
    <w:rsid w:val="008D472B"/>
    <w:rsid w:val="008D4983"/>
    <w:rsid w:val="008D583D"/>
    <w:rsid w:val="008D59CD"/>
    <w:rsid w:val="008E10B4"/>
    <w:rsid w:val="008E254F"/>
    <w:rsid w:val="008E26A9"/>
    <w:rsid w:val="008E3C84"/>
    <w:rsid w:val="008E3CE0"/>
    <w:rsid w:val="008E3E8E"/>
    <w:rsid w:val="008E4A24"/>
    <w:rsid w:val="008E4B3F"/>
    <w:rsid w:val="008E5C5D"/>
    <w:rsid w:val="008E7C60"/>
    <w:rsid w:val="008E7E07"/>
    <w:rsid w:val="008F1D38"/>
    <w:rsid w:val="008F58DC"/>
    <w:rsid w:val="008F642E"/>
    <w:rsid w:val="008F68EB"/>
    <w:rsid w:val="008F6F89"/>
    <w:rsid w:val="009006A2"/>
    <w:rsid w:val="00901A73"/>
    <w:rsid w:val="00902952"/>
    <w:rsid w:val="00903FD5"/>
    <w:rsid w:val="009041A6"/>
    <w:rsid w:val="0090434B"/>
    <w:rsid w:val="009053FC"/>
    <w:rsid w:val="00906EE9"/>
    <w:rsid w:val="00907CDA"/>
    <w:rsid w:val="00907E43"/>
    <w:rsid w:val="009109FD"/>
    <w:rsid w:val="00912835"/>
    <w:rsid w:val="00914A2A"/>
    <w:rsid w:val="00914D67"/>
    <w:rsid w:val="00914F68"/>
    <w:rsid w:val="00915094"/>
    <w:rsid w:val="00915674"/>
    <w:rsid w:val="0091569C"/>
    <w:rsid w:val="00916ED6"/>
    <w:rsid w:val="00916F01"/>
    <w:rsid w:val="009176C1"/>
    <w:rsid w:val="009208E4"/>
    <w:rsid w:val="0092183F"/>
    <w:rsid w:val="00922C7E"/>
    <w:rsid w:val="00923343"/>
    <w:rsid w:val="00923AC9"/>
    <w:rsid w:val="00925D91"/>
    <w:rsid w:val="009261AB"/>
    <w:rsid w:val="009269B5"/>
    <w:rsid w:val="00926CFD"/>
    <w:rsid w:val="00926EA4"/>
    <w:rsid w:val="00930535"/>
    <w:rsid w:val="00931407"/>
    <w:rsid w:val="00933C71"/>
    <w:rsid w:val="00933D9F"/>
    <w:rsid w:val="00934CF5"/>
    <w:rsid w:val="0093647F"/>
    <w:rsid w:val="00936AA7"/>
    <w:rsid w:val="00937543"/>
    <w:rsid w:val="009376FC"/>
    <w:rsid w:val="00940636"/>
    <w:rsid w:val="00940802"/>
    <w:rsid w:val="0094113B"/>
    <w:rsid w:val="00941465"/>
    <w:rsid w:val="00943751"/>
    <w:rsid w:val="00943F0F"/>
    <w:rsid w:val="00943F35"/>
    <w:rsid w:val="0094602E"/>
    <w:rsid w:val="009473DF"/>
    <w:rsid w:val="00947A2C"/>
    <w:rsid w:val="009508A7"/>
    <w:rsid w:val="00950EFF"/>
    <w:rsid w:val="009526E8"/>
    <w:rsid w:val="00953818"/>
    <w:rsid w:val="00954B7C"/>
    <w:rsid w:val="00954BCC"/>
    <w:rsid w:val="009569AB"/>
    <w:rsid w:val="00956E25"/>
    <w:rsid w:val="009616FF"/>
    <w:rsid w:val="009619A0"/>
    <w:rsid w:val="00963EA2"/>
    <w:rsid w:val="0096457A"/>
    <w:rsid w:val="00966487"/>
    <w:rsid w:val="00967399"/>
    <w:rsid w:val="00967621"/>
    <w:rsid w:val="00967FC6"/>
    <w:rsid w:val="00970807"/>
    <w:rsid w:val="00971FBB"/>
    <w:rsid w:val="00973043"/>
    <w:rsid w:val="00973F00"/>
    <w:rsid w:val="00975C3D"/>
    <w:rsid w:val="0097667A"/>
    <w:rsid w:val="009766EF"/>
    <w:rsid w:val="009767CD"/>
    <w:rsid w:val="00981AF9"/>
    <w:rsid w:val="0098275F"/>
    <w:rsid w:val="00982835"/>
    <w:rsid w:val="00984109"/>
    <w:rsid w:val="009852DE"/>
    <w:rsid w:val="00985FFA"/>
    <w:rsid w:val="00986ACE"/>
    <w:rsid w:val="00986C04"/>
    <w:rsid w:val="00986F70"/>
    <w:rsid w:val="00990430"/>
    <w:rsid w:val="00993124"/>
    <w:rsid w:val="009939AE"/>
    <w:rsid w:val="00993AE7"/>
    <w:rsid w:val="00994269"/>
    <w:rsid w:val="0099453F"/>
    <w:rsid w:val="009963C9"/>
    <w:rsid w:val="0099649F"/>
    <w:rsid w:val="00997063"/>
    <w:rsid w:val="00997700"/>
    <w:rsid w:val="00997968"/>
    <w:rsid w:val="009A0C11"/>
    <w:rsid w:val="009A27F9"/>
    <w:rsid w:val="009A3B28"/>
    <w:rsid w:val="009A5F17"/>
    <w:rsid w:val="009A663F"/>
    <w:rsid w:val="009A7B3D"/>
    <w:rsid w:val="009B2C24"/>
    <w:rsid w:val="009B4B3D"/>
    <w:rsid w:val="009B4CB3"/>
    <w:rsid w:val="009B4FF9"/>
    <w:rsid w:val="009B525D"/>
    <w:rsid w:val="009B5ADA"/>
    <w:rsid w:val="009B5D8A"/>
    <w:rsid w:val="009B7A8C"/>
    <w:rsid w:val="009B7D80"/>
    <w:rsid w:val="009B7DBA"/>
    <w:rsid w:val="009C060A"/>
    <w:rsid w:val="009C1403"/>
    <w:rsid w:val="009C2702"/>
    <w:rsid w:val="009C43D4"/>
    <w:rsid w:val="009C5A02"/>
    <w:rsid w:val="009C6AC2"/>
    <w:rsid w:val="009C79AD"/>
    <w:rsid w:val="009C7BA3"/>
    <w:rsid w:val="009D064B"/>
    <w:rsid w:val="009D07C6"/>
    <w:rsid w:val="009D0E73"/>
    <w:rsid w:val="009D12D9"/>
    <w:rsid w:val="009D2330"/>
    <w:rsid w:val="009D2341"/>
    <w:rsid w:val="009D2814"/>
    <w:rsid w:val="009D2872"/>
    <w:rsid w:val="009D2EC5"/>
    <w:rsid w:val="009D3243"/>
    <w:rsid w:val="009D7237"/>
    <w:rsid w:val="009D761E"/>
    <w:rsid w:val="009D780C"/>
    <w:rsid w:val="009E1573"/>
    <w:rsid w:val="009E191E"/>
    <w:rsid w:val="009E2C27"/>
    <w:rsid w:val="009E2D1F"/>
    <w:rsid w:val="009E2DFF"/>
    <w:rsid w:val="009E317F"/>
    <w:rsid w:val="009E36EB"/>
    <w:rsid w:val="009E3E6A"/>
    <w:rsid w:val="009E44E8"/>
    <w:rsid w:val="009E50C3"/>
    <w:rsid w:val="009E522D"/>
    <w:rsid w:val="009E7E7D"/>
    <w:rsid w:val="009F0BFA"/>
    <w:rsid w:val="009F339B"/>
    <w:rsid w:val="009F3F0A"/>
    <w:rsid w:val="009F4169"/>
    <w:rsid w:val="009F4AB8"/>
    <w:rsid w:val="009F5120"/>
    <w:rsid w:val="009F5325"/>
    <w:rsid w:val="009F5770"/>
    <w:rsid w:val="009F60E4"/>
    <w:rsid w:val="00A00760"/>
    <w:rsid w:val="00A01143"/>
    <w:rsid w:val="00A0121D"/>
    <w:rsid w:val="00A06DE3"/>
    <w:rsid w:val="00A07438"/>
    <w:rsid w:val="00A10CF7"/>
    <w:rsid w:val="00A11CB6"/>
    <w:rsid w:val="00A123AF"/>
    <w:rsid w:val="00A13F26"/>
    <w:rsid w:val="00A148BA"/>
    <w:rsid w:val="00A1668B"/>
    <w:rsid w:val="00A1748E"/>
    <w:rsid w:val="00A17FC3"/>
    <w:rsid w:val="00A217FC"/>
    <w:rsid w:val="00A240DF"/>
    <w:rsid w:val="00A245BE"/>
    <w:rsid w:val="00A2492B"/>
    <w:rsid w:val="00A2522B"/>
    <w:rsid w:val="00A275D9"/>
    <w:rsid w:val="00A27A2C"/>
    <w:rsid w:val="00A30F00"/>
    <w:rsid w:val="00A315C4"/>
    <w:rsid w:val="00A32872"/>
    <w:rsid w:val="00A32F1B"/>
    <w:rsid w:val="00A33020"/>
    <w:rsid w:val="00A33AFA"/>
    <w:rsid w:val="00A35361"/>
    <w:rsid w:val="00A36526"/>
    <w:rsid w:val="00A40322"/>
    <w:rsid w:val="00A41202"/>
    <w:rsid w:val="00A415CA"/>
    <w:rsid w:val="00A421C4"/>
    <w:rsid w:val="00A42261"/>
    <w:rsid w:val="00A4226B"/>
    <w:rsid w:val="00A4493D"/>
    <w:rsid w:val="00A45F41"/>
    <w:rsid w:val="00A463D6"/>
    <w:rsid w:val="00A46507"/>
    <w:rsid w:val="00A50D1B"/>
    <w:rsid w:val="00A524FA"/>
    <w:rsid w:val="00A5342D"/>
    <w:rsid w:val="00A5520F"/>
    <w:rsid w:val="00A561A1"/>
    <w:rsid w:val="00A56EBB"/>
    <w:rsid w:val="00A57F50"/>
    <w:rsid w:val="00A61455"/>
    <w:rsid w:val="00A63C90"/>
    <w:rsid w:val="00A645EA"/>
    <w:rsid w:val="00A64875"/>
    <w:rsid w:val="00A668A4"/>
    <w:rsid w:val="00A669BB"/>
    <w:rsid w:val="00A7012D"/>
    <w:rsid w:val="00A70EA3"/>
    <w:rsid w:val="00A71487"/>
    <w:rsid w:val="00A7172D"/>
    <w:rsid w:val="00A71911"/>
    <w:rsid w:val="00A720C8"/>
    <w:rsid w:val="00A7332D"/>
    <w:rsid w:val="00A73BAA"/>
    <w:rsid w:val="00A75407"/>
    <w:rsid w:val="00A774AB"/>
    <w:rsid w:val="00A77A66"/>
    <w:rsid w:val="00A77EB2"/>
    <w:rsid w:val="00A81859"/>
    <w:rsid w:val="00A81E23"/>
    <w:rsid w:val="00A8337A"/>
    <w:rsid w:val="00A856F4"/>
    <w:rsid w:val="00A87AE1"/>
    <w:rsid w:val="00A87F6F"/>
    <w:rsid w:val="00A90295"/>
    <w:rsid w:val="00A90A8C"/>
    <w:rsid w:val="00A9149E"/>
    <w:rsid w:val="00A91DCA"/>
    <w:rsid w:val="00A91F11"/>
    <w:rsid w:val="00A926A2"/>
    <w:rsid w:val="00A92752"/>
    <w:rsid w:val="00A92C9B"/>
    <w:rsid w:val="00A93E7F"/>
    <w:rsid w:val="00A94511"/>
    <w:rsid w:val="00A95BC3"/>
    <w:rsid w:val="00A961A7"/>
    <w:rsid w:val="00AA16B1"/>
    <w:rsid w:val="00AA2009"/>
    <w:rsid w:val="00AA2F0E"/>
    <w:rsid w:val="00AA4101"/>
    <w:rsid w:val="00AA62B8"/>
    <w:rsid w:val="00AA7A99"/>
    <w:rsid w:val="00AA7B0E"/>
    <w:rsid w:val="00AB0DC4"/>
    <w:rsid w:val="00AB2BEF"/>
    <w:rsid w:val="00AB3576"/>
    <w:rsid w:val="00AB44F4"/>
    <w:rsid w:val="00AB5114"/>
    <w:rsid w:val="00AB564D"/>
    <w:rsid w:val="00AB672B"/>
    <w:rsid w:val="00AC1963"/>
    <w:rsid w:val="00AC273B"/>
    <w:rsid w:val="00AC2EC2"/>
    <w:rsid w:val="00AC38DA"/>
    <w:rsid w:val="00AC4437"/>
    <w:rsid w:val="00AC5078"/>
    <w:rsid w:val="00AC679F"/>
    <w:rsid w:val="00AC6B93"/>
    <w:rsid w:val="00AD001C"/>
    <w:rsid w:val="00AD0DC7"/>
    <w:rsid w:val="00AD0ED1"/>
    <w:rsid w:val="00AD1519"/>
    <w:rsid w:val="00AD154A"/>
    <w:rsid w:val="00AD1E41"/>
    <w:rsid w:val="00AD4266"/>
    <w:rsid w:val="00AD657B"/>
    <w:rsid w:val="00AD7E52"/>
    <w:rsid w:val="00AE0923"/>
    <w:rsid w:val="00AE190D"/>
    <w:rsid w:val="00AE3D66"/>
    <w:rsid w:val="00AE4071"/>
    <w:rsid w:val="00AE45E1"/>
    <w:rsid w:val="00AE4635"/>
    <w:rsid w:val="00AE479E"/>
    <w:rsid w:val="00AE4C71"/>
    <w:rsid w:val="00AE5284"/>
    <w:rsid w:val="00AE528C"/>
    <w:rsid w:val="00AE5C40"/>
    <w:rsid w:val="00AE6CD0"/>
    <w:rsid w:val="00AE6FD3"/>
    <w:rsid w:val="00AE704F"/>
    <w:rsid w:val="00AF0956"/>
    <w:rsid w:val="00AF139E"/>
    <w:rsid w:val="00AF1E9B"/>
    <w:rsid w:val="00AF2C90"/>
    <w:rsid w:val="00AF30C7"/>
    <w:rsid w:val="00AF3189"/>
    <w:rsid w:val="00AF3690"/>
    <w:rsid w:val="00AF5038"/>
    <w:rsid w:val="00AF6E75"/>
    <w:rsid w:val="00AF7B73"/>
    <w:rsid w:val="00B0009C"/>
    <w:rsid w:val="00B000A8"/>
    <w:rsid w:val="00B00B5A"/>
    <w:rsid w:val="00B01CBB"/>
    <w:rsid w:val="00B0487C"/>
    <w:rsid w:val="00B0496C"/>
    <w:rsid w:val="00B04B1B"/>
    <w:rsid w:val="00B05D25"/>
    <w:rsid w:val="00B05E1A"/>
    <w:rsid w:val="00B06471"/>
    <w:rsid w:val="00B0692D"/>
    <w:rsid w:val="00B06E57"/>
    <w:rsid w:val="00B06EC3"/>
    <w:rsid w:val="00B11465"/>
    <w:rsid w:val="00B11CF0"/>
    <w:rsid w:val="00B12546"/>
    <w:rsid w:val="00B1542F"/>
    <w:rsid w:val="00B1657C"/>
    <w:rsid w:val="00B167A6"/>
    <w:rsid w:val="00B16D9B"/>
    <w:rsid w:val="00B17C70"/>
    <w:rsid w:val="00B202B9"/>
    <w:rsid w:val="00B21AD0"/>
    <w:rsid w:val="00B24179"/>
    <w:rsid w:val="00B24B63"/>
    <w:rsid w:val="00B24C61"/>
    <w:rsid w:val="00B258CD"/>
    <w:rsid w:val="00B25C26"/>
    <w:rsid w:val="00B2638C"/>
    <w:rsid w:val="00B26CD8"/>
    <w:rsid w:val="00B2733B"/>
    <w:rsid w:val="00B3182F"/>
    <w:rsid w:val="00B3190C"/>
    <w:rsid w:val="00B319C5"/>
    <w:rsid w:val="00B31FDA"/>
    <w:rsid w:val="00B33482"/>
    <w:rsid w:val="00B33D42"/>
    <w:rsid w:val="00B34742"/>
    <w:rsid w:val="00B34B97"/>
    <w:rsid w:val="00B34E28"/>
    <w:rsid w:val="00B3516B"/>
    <w:rsid w:val="00B355CF"/>
    <w:rsid w:val="00B35623"/>
    <w:rsid w:val="00B37CC3"/>
    <w:rsid w:val="00B40797"/>
    <w:rsid w:val="00B40808"/>
    <w:rsid w:val="00B414C2"/>
    <w:rsid w:val="00B44DAB"/>
    <w:rsid w:val="00B4520C"/>
    <w:rsid w:val="00B476D4"/>
    <w:rsid w:val="00B5044D"/>
    <w:rsid w:val="00B50F14"/>
    <w:rsid w:val="00B519CF"/>
    <w:rsid w:val="00B52973"/>
    <w:rsid w:val="00B52D29"/>
    <w:rsid w:val="00B5476C"/>
    <w:rsid w:val="00B55720"/>
    <w:rsid w:val="00B5629F"/>
    <w:rsid w:val="00B56887"/>
    <w:rsid w:val="00B56FA4"/>
    <w:rsid w:val="00B602C0"/>
    <w:rsid w:val="00B60987"/>
    <w:rsid w:val="00B615F3"/>
    <w:rsid w:val="00B6189F"/>
    <w:rsid w:val="00B61DCA"/>
    <w:rsid w:val="00B6295F"/>
    <w:rsid w:val="00B62F3B"/>
    <w:rsid w:val="00B645D9"/>
    <w:rsid w:val="00B66643"/>
    <w:rsid w:val="00B70185"/>
    <w:rsid w:val="00B70848"/>
    <w:rsid w:val="00B7164E"/>
    <w:rsid w:val="00B7218D"/>
    <w:rsid w:val="00B736FD"/>
    <w:rsid w:val="00B73C06"/>
    <w:rsid w:val="00B7411D"/>
    <w:rsid w:val="00B76A48"/>
    <w:rsid w:val="00B80398"/>
    <w:rsid w:val="00B812BF"/>
    <w:rsid w:val="00B829DF"/>
    <w:rsid w:val="00B83EC6"/>
    <w:rsid w:val="00B8497C"/>
    <w:rsid w:val="00B871F9"/>
    <w:rsid w:val="00B903D2"/>
    <w:rsid w:val="00B91901"/>
    <w:rsid w:val="00B91ECB"/>
    <w:rsid w:val="00B94787"/>
    <w:rsid w:val="00B95A1D"/>
    <w:rsid w:val="00B95F39"/>
    <w:rsid w:val="00BA00E2"/>
    <w:rsid w:val="00BA034A"/>
    <w:rsid w:val="00BA0C11"/>
    <w:rsid w:val="00BA24AA"/>
    <w:rsid w:val="00BA2796"/>
    <w:rsid w:val="00BA3BBF"/>
    <w:rsid w:val="00BA3F44"/>
    <w:rsid w:val="00BA400D"/>
    <w:rsid w:val="00BA4795"/>
    <w:rsid w:val="00BA56A4"/>
    <w:rsid w:val="00BA722E"/>
    <w:rsid w:val="00BB100D"/>
    <w:rsid w:val="00BB12B4"/>
    <w:rsid w:val="00BB1690"/>
    <w:rsid w:val="00BB4955"/>
    <w:rsid w:val="00BB4ABD"/>
    <w:rsid w:val="00BB4D70"/>
    <w:rsid w:val="00BB686C"/>
    <w:rsid w:val="00BC1524"/>
    <w:rsid w:val="00BC2277"/>
    <w:rsid w:val="00BC2BFD"/>
    <w:rsid w:val="00BC3165"/>
    <w:rsid w:val="00BC48AB"/>
    <w:rsid w:val="00BC548D"/>
    <w:rsid w:val="00BC70E5"/>
    <w:rsid w:val="00BC7DFD"/>
    <w:rsid w:val="00BD2369"/>
    <w:rsid w:val="00BD4E3A"/>
    <w:rsid w:val="00BD56A8"/>
    <w:rsid w:val="00BD5EB2"/>
    <w:rsid w:val="00BD72AB"/>
    <w:rsid w:val="00BD75FB"/>
    <w:rsid w:val="00BD7C49"/>
    <w:rsid w:val="00BD7C9D"/>
    <w:rsid w:val="00BE07DB"/>
    <w:rsid w:val="00BE08CC"/>
    <w:rsid w:val="00BE18C2"/>
    <w:rsid w:val="00BE1C6A"/>
    <w:rsid w:val="00BE2358"/>
    <w:rsid w:val="00BE250D"/>
    <w:rsid w:val="00BE36C9"/>
    <w:rsid w:val="00BE4F05"/>
    <w:rsid w:val="00BE51D7"/>
    <w:rsid w:val="00BE6ADD"/>
    <w:rsid w:val="00BE77B7"/>
    <w:rsid w:val="00BE7B25"/>
    <w:rsid w:val="00BF0706"/>
    <w:rsid w:val="00BF2FCF"/>
    <w:rsid w:val="00BF4421"/>
    <w:rsid w:val="00BF4C70"/>
    <w:rsid w:val="00BF5162"/>
    <w:rsid w:val="00BF5949"/>
    <w:rsid w:val="00BF6B0C"/>
    <w:rsid w:val="00BF6ECA"/>
    <w:rsid w:val="00BF704B"/>
    <w:rsid w:val="00C00119"/>
    <w:rsid w:val="00C049CD"/>
    <w:rsid w:val="00C05143"/>
    <w:rsid w:val="00C05FCA"/>
    <w:rsid w:val="00C061E4"/>
    <w:rsid w:val="00C073FF"/>
    <w:rsid w:val="00C07641"/>
    <w:rsid w:val="00C1237F"/>
    <w:rsid w:val="00C13B33"/>
    <w:rsid w:val="00C14837"/>
    <w:rsid w:val="00C152F3"/>
    <w:rsid w:val="00C161E9"/>
    <w:rsid w:val="00C200D8"/>
    <w:rsid w:val="00C20D8B"/>
    <w:rsid w:val="00C22763"/>
    <w:rsid w:val="00C22E50"/>
    <w:rsid w:val="00C24CBA"/>
    <w:rsid w:val="00C25BD8"/>
    <w:rsid w:val="00C25FDA"/>
    <w:rsid w:val="00C26F09"/>
    <w:rsid w:val="00C27014"/>
    <w:rsid w:val="00C3040A"/>
    <w:rsid w:val="00C30AE8"/>
    <w:rsid w:val="00C32FA4"/>
    <w:rsid w:val="00C3440C"/>
    <w:rsid w:val="00C35D37"/>
    <w:rsid w:val="00C40210"/>
    <w:rsid w:val="00C402EA"/>
    <w:rsid w:val="00C40C6E"/>
    <w:rsid w:val="00C40D42"/>
    <w:rsid w:val="00C43BA2"/>
    <w:rsid w:val="00C44AE4"/>
    <w:rsid w:val="00C45145"/>
    <w:rsid w:val="00C46B6C"/>
    <w:rsid w:val="00C47452"/>
    <w:rsid w:val="00C526A0"/>
    <w:rsid w:val="00C53C78"/>
    <w:rsid w:val="00C54B44"/>
    <w:rsid w:val="00C5717B"/>
    <w:rsid w:val="00C57568"/>
    <w:rsid w:val="00C60720"/>
    <w:rsid w:val="00C6133A"/>
    <w:rsid w:val="00C619BD"/>
    <w:rsid w:val="00C6333A"/>
    <w:rsid w:val="00C65470"/>
    <w:rsid w:val="00C65954"/>
    <w:rsid w:val="00C66BAD"/>
    <w:rsid w:val="00C66C79"/>
    <w:rsid w:val="00C67B22"/>
    <w:rsid w:val="00C67CA3"/>
    <w:rsid w:val="00C67CBE"/>
    <w:rsid w:val="00C71937"/>
    <w:rsid w:val="00C7199A"/>
    <w:rsid w:val="00C71AA7"/>
    <w:rsid w:val="00C71CA5"/>
    <w:rsid w:val="00C71D75"/>
    <w:rsid w:val="00C7223B"/>
    <w:rsid w:val="00C741B9"/>
    <w:rsid w:val="00C74A7A"/>
    <w:rsid w:val="00C74E9D"/>
    <w:rsid w:val="00C76347"/>
    <w:rsid w:val="00C77A2A"/>
    <w:rsid w:val="00C77DC9"/>
    <w:rsid w:val="00C81D7E"/>
    <w:rsid w:val="00C82A4A"/>
    <w:rsid w:val="00C82DE0"/>
    <w:rsid w:val="00C84B8C"/>
    <w:rsid w:val="00C8502F"/>
    <w:rsid w:val="00C8541F"/>
    <w:rsid w:val="00C8661C"/>
    <w:rsid w:val="00C87031"/>
    <w:rsid w:val="00C8755F"/>
    <w:rsid w:val="00C90240"/>
    <w:rsid w:val="00C90AD9"/>
    <w:rsid w:val="00C93040"/>
    <w:rsid w:val="00C94319"/>
    <w:rsid w:val="00C94486"/>
    <w:rsid w:val="00C944F1"/>
    <w:rsid w:val="00C94B72"/>
    <w:rsid w:val="00C9588C"/>
    <w:rsid w:val="00C968C0"/>
    <w:rsid w:val="00C97A7C"/>
    <w:rsid w:val="00C97BCC"/>
    <w:rsid w:val="00CA18F1"/>
    <w:rsid w:val="00CA4B78"/>
    <w:rsid w:val="00CA4C8F"/>
    <w:rsid w:val="00CA50F8"/>
    <w:rsid w:val="00CA5A7D"/>
    <w:rsid w:val="00CA5D81"/>
    <w:rsid w:val="00CA661E"/>
    <w:rsid w:val="00CA6ACA"/>
    <w:rsid w:val="00CA71ED"/>
    <w:rsid w:val="00CB13C4"/>
    <w:rsid w:val="00CB238B"/>
    <w:rsid w:val="00CB5049"/>
    <w:rsid w:val="00CB653D"/>
    <w:rsid w:val="00CB6EE0"/>
    <w:rsid w:val="00CB7282"/>
    <w:rsid w:val="00CC0BB3"/>
    <w:rsid w:val="00CC0C2F"/>
    <w:rsid w:val="00CC177F"/>
    <w:rsid w:val="00CC22AF"/>
    <w:rsid w:val="00CC391B"/>
    <w:rsid w:val="00CC40AC"/>
    <w:rsid w:val="00CC45C0"/>
    <w:rsid w:val="00CC5185"/>
    <w:rsid w:val="00CC7A17"/>
    <w:rsid w:val="00CC7F27"/>
    <w:rsid w:val="00CD0799"/>
    <w:rsid w:val="00CD0D61"/>
    <w:rsid w:val="00CD0EB5"/>
    <w:rsid w:val="00CD13F6"/>
    <w:rsid w:val="00CD1C05"/>
    <w:rsid w:val="00CD2CB9"/>
    <w:rsid w:val="00CD2F7B"/>
    <w:rsid w:val="00CD3516"/>
    <w:rsid w:val="00CD6A64"/>
    <w:rsid w:val="00CE2DF3"/>
    <w:rsid w:val="00CE2E67"/>
    <w:rsid w:val="00CE2F4D"/>
    <w:rsid w:val="00CE37A4"/>
    <w:rsid w:val="00CE39A5"/>
    <w:rsid w:val="00CE3D2B"/>
    <w:rsid w:val="00CE50C8"/>
    <w:rsid w:val="00CE5BE2"/>
    <w:rsid w:val="00CE7104"/>
    <w:rsid w:val="00CE79A7"/>
    <w:rsid w:val="00CE79F2"/>
    <w:rsid w:val="00CF04DC"/>
    <w:rsid w:val="00CF6C6D"/>
    <w:rsid w:val="00CF7B12"/>
    <w:rsid w:val="00CF7CF8"/>
    <w:rsid w:val="00D0090C"/>
    <w:rsid w:val="00D016C1"/>
    <w:rsid w:val="00D01F54"/>
    <w:rsid w:val="00D02EE0"/>
    <w:rsid w:val="00D033B5"/>
    <w:rsid w:val="00D056E1"/>
    <w:rsid w:val="00D05BC8"/>
    <w:rsid w:val="00D07803"/>
    <w:rsid w:val="00D07A76"/>
    <w:rsid w:val="00D10EF3"/>
    <w:rsid w:val="00D11450"/>
    <w:rsid w:val="00D117F2"/>
    <w:rsid w:val="00D12875"/>
    <w:rsid w:val="00D14AB7"/>
    <w:rsid w:val="00D14DEE"/>
    <w:rsid w:val="00D15DDE"/>
    <w:rsid w:val="00D20D12"/>
    <w:rsid w:val="00D21473"/>
    <w:rsid w:val="00D21A1C"/>
    <w:rsid w:val="00D23550"/>
    <w:rsid w:val="00D251A9"/>
    <w:rsid w:val="00D25ED8"/>
    <w:rsid w:val="00D25F0A"/>
    <w:rsid w:val="00D267A1"/>
    <w:rsid w:val="00D27980"/>
    <w:rsid w:val="00D33447"/>
    <w:rsid w:val="00D33CC8"/>
    <w:rsid w:val="00D37FF8"/>
    <w:rsid w:val="00D41CFB"/>
    <w:rsid w:val="00D438B5"/>
    <w:rsid w:val="00D43C82"/>
    <w:rsid w:val="00D444FA"/>
    <w:rsid w:val="00D44CEA"/>
    <w:rsid w:val="00D46422"/>
    <w:rsid w:val="00D46CF6"/>
    <w:rsid w:val="00D47C89"/>
    <w:rsid w:val="00D506AB"/>
    <w:rsid w:val="00D51983"/>
    <w:rsid w:val="00D53104"/>
    <w:rsid w:val="00D55090"/>
    <w:rsid w:val="00D5574D"/>
    <w:rsid w:val="00D561B3"/>
    <w:rsid w:val="00D5720E"/>
    <w:rsid w:val="00D576D7"/>
    <w:rsid w:val="00D57FE0"/>
    <w:rsid w:val="00D6048A"/>
    <w:rsid w:val="00D60AD8"/>
    <w:rsid w:val="00D61168"/>
    <w:rsid w:val="00D62120"/>
    <w:rsid w:val="00D64194"/>
    <w:rsid w:val="00D64A7A"/>
    <w:rsid w:val="00D65698"/>
    <w:rsid w:val="00D6707F"/>
    <w:rsid w:val="00D70047"/>
    <w:rsid w:val="00D70E32"/>
    <w:rsid w:val="00D734CD"/>
    <w:rsid w:val="00D73BF9"/>
    <w:rsid w:val="00D7470B"/>
    <w:rsid w:val="00D74C2F"/>
    <w:rsid w:val="00D75B11"/>
    <w:rsid w:val="00D761A3"/>
    <w:rsid w:val="00D76FD7"/>
    <w:rsid w:val="00D776A6"/>
    <w:rsid w:val="00D80331"/>
    <w:rsid w:val="00D81456"/>
    <w:rsid w:val="00D814D5"/>
    <w:rsid w:val="00D817C6"/>
    <w:rsid w:val="00D81A61"/>
    <w:rsid w:val="00D81F65"/>
    <w:rsid w:val="00D8204C"/>
    <w:rsid w:val="00D82B2C"/>
    <w:rsid w:val="00D82CFC"/>
    <w:rsid w:val="00D82DE9"/>
    <w:rsid w:val="00D82E6C"/>
    <w:rsid w:val="00D8718B"/>
    <w:rsid w:val="00D871FE"/>
    <w:rsid w:val="00D90680"/>
    <w:rsid w:val="00D906E2"/>
    <w:rsid w:val="00D908F0"/>
    <w:rsid w:val="00D92CA9"/>
    <w:rsid w:val="00D92E18"/>
    <w:rsid w:val="00D92E19"/>
    <w:rsid w:val="00D93C68"/>
    <w:rsid w:val="00D94426"/>
    <w:rsid w:val="00D9780D"/>
    <w:rsid w:val="00DA03E6"/>
    <w:rsid w:val="00DA076A"/>
    <w:rsid w:val="00DA0CA1"/>
    <w:rsid w:val="00DA2B0F"/>
    <w:rsid w:val="00DA35B1"/>
    <w:rsid w:val="00DA3EE7"/>
    <w:rsid w:val="00DA418A"/>
    <w:rsid w:val="00DA4537"/>
    <w:rsid w:val="00DA58B5"/>
    <w:rsid w:val="00DA5CB8"/>
    <w:rsid w:val="00DA60FC"/>
    <w:rsid w:val="00DA6120"/>
    <w:rsid w:val="00DA6174"/>
    <w:rsid w:val="00DA7C45"/>
    <w:rsid w:val="00DB039A"/>
    <w:rsid w:val="00DB1076"/>
    <w:rsid w:val="00DB2787"/>
    <w:rsid w:val="00DB40B5"/>
    <w:rsid w:val="00DB48CD"/>
    <w:rsid w:val="00DB5A44"/>
    <w:rsid w:val="00DB5DC9"/>
    <w:rsid w:val="00DB710D"/>
    <w:rsid w:val="00DB7B55"/>
    <w:rsid w:val="00DB7CC0"/>
    <w:rsid w:val="00DB7E4A"/>
    <w:rsid w:val="00DC06FA"/>
    <w:rsid w:val="00DC2A54"/>
    <w:rsid w:val="00DC2A6A"/>
    <w:rsid w:val="00DC3438"/>
    <w:rsid w:val="00DC43C0"/>
    <w:rsid w:val="00DC4F4C"/>
    <w:rsid w:val="00DD0334"/>
    <w:rsid w:val="00DD196B"/>
    <w:rsid w:val="00DD5341"/>
    <w:rsid w:val="00DD6210"/>
    <w:rsid w:val="00DD6383"/>
    <w:rsid w:val="00DD76A5"/>
    <w:rsid w:val="00DE0C99"/>
    <w:rsid w:val="00DE0F8E"/>
    <w:rsid w:val="00DE3845"/>
    <w:rsid w:val="00DE4458"/>
    <w:rsid w:val="00DE5515"/>
    <w:rsid w:val="00DE5ABC"/>
    <w:rsid w:val="00DE6325"/>
    <w:rsid w:val="00DE6A2A"/>
    <w:rsid w:val="00DE6C32"/>
    <w:rsid w:val="00DE6D03"/>
    <w:rsid w:val="00DF25A4"/>
    <w:rsid w:val="00DF3A25"/>
    <w:rsid w:val="00DF6D33"/>
    <w:rsid w:val="00DF7B8C"/>
    <w:rsid w:val="00E0021A"/>
    <w:rsid w:val="00E0125C"/>
    <w:rsid w:val="00E01307"/>
    <w:rsid w:val="00E02EC1"/>
    <w:rsid w:val="00E04555"/>
    <w:rsid w:val="00E0568D"/>
    <w:rsid w:val="00E05B37"/>
    <w:rsid w:val="00E067CD"/>
    <w:rsid w:val="00E067EE"/>
    <w:rsid w:val="00E06999"/>
    <w:rsid w:val="00E0728A"/>
    <w:rsid w:val="00E072FA"/>
    <w:rsid w:val="00E10407"/>
    <w:rsid w:val="00E105DE"/>
    <w:rsid w:val="00E11021"/>
    <w:rsid w:val="00E127DC"/>
    <w:rsid w:val="00E12D40"/>
    <w:rsid w:val="00E14F07"/>
    <w:rsid w:val="00E14F15"/>
    <w:rsid w:val="00E14FB0"/>
    <w:rsid w:val="00E1508D"/>
    <w:rsid w:val="00E15EFB"/>
    <w:rsid w:val="00E16532"/>
    <w:rsid w:val="00E20588"/>
    <w:rsid w:val="00E2349F"/>
    <w:rsid w:val="00E23A78"/>
    <w:rsid w:val="00E256F8"/>
    <w:rsid w:val="00E25E65"/>
    <w:rsid w:val="00E26D63"/>
    <w:rsid w:val="00E27754"/>
    <w:rsid w:val="00E308EF"/>
    <w:rsid w:val="00E3191F"/>
    <w:rsid w:val="00E31D0B"/>
    <w:rsid w:val="00E31EAC"/>
    <w:rsid w:val="00E32FC4"/>
    <w:rsid w:val="00E36D84"/>
    <w:rsid w:val="00E3792C"/>
    <w:rsid w:val="00E40E98"/>
    <w:rsid w:val="00E42E66"/>
    <w:rsid w:val="00E43377"/>
    <w:rsid w:val="00E434D2"/>
    <w:rsid w:val="00E43795"/>
    <w:rsid w:val="00E445A2"/>
    <w:rsid w:val="00E44D48"/>
    <w:rsid w:val="00E47822"/>
    <w:rsid w:val="00E47827"/>
    <w:rsid w:val="00E50F5F"/>
    <w:rsid w:val="00E51E16"/>
    <w:rsid w:val="00E53408"/>
    <w:rsid w:val="00E5347E"/>
    <w:rsid w:val="00E53DFE"/>
    <w:rsid w:val="00E53FAF"/>
    <w:rsid w:val="00E543ED"/>
    <w:rsid w:val="00E564CB"/>
    <w:rsid w:val="00E618F2"/>
    <w:rsid w:val="00E61DD2"/>
    <w:rsid w:val="00E627E3"/>
    <w:rsid w:val="00E639B2"/>
    <w:rsid w:val="00E64019"/>
    <w:rsid w:val="00E64F4E"/>
    <w:rsid w:val="00E65101"/>
    <w:rsid w:val="00E66752"/>
    <w:rsid w:val="00E6709B"/>
    <w:rsid w:val="00E67986"/>
    <w:rsid w:val="00E70428"/>
    <w:rsid w:val="00E70862"/>
    <w:rsid w:val="00E72101"/>
    <w:rsid w:val="00E72F92"/>
    <w:rsid w:val="00E73011"/>
    <w:rsid w:val="00E7417F"/>
    <w:rsid w:val="00E74683"/>
    <w:rsid w:val="00E7490F"/>
    <w:rsid w:val="00E769CC"/>
    <w:rsid w:val="00E76A56"/>
    <w:rsid w:val="00E81450"/>
    <w:rsid w:val="00E83A7B"/>
    <w:rsid w:val="00E85ADD"/>
    <w:rsid w:val="00E85B9F"/>
    <w:rsid w:val="00E87247"/>
    <w:rsid w:val="00E87C83"/>
    <w:rsid w:val="00E90256"/>
    <w:rsid w:val="00E9167F"/>
    <w:rsid w:val="00E9242B"/>
    <w:rsid w:val="00E934C7"/>
    <w:rsid w:val="00E935BF"/>
    <w:rsid w:val="00E935EC"/>
    <w:rsid w:val="00E947A4"/>
    <w:rsid w:val="00E954A7"/>
    <w:rsid w:val="00E97047"/>
    <w:rsid w:val="00E9756C"/>
    <w:rsid w:val="00EA19DD"/>
    <w:rsid w:val="00EA1FAE"/>
    <w:rsid w:val="00EA2119"/>
    <w:rsid w:val="00EA2281"/>
    <w:rsid w:val="00EA55D9"/>
    <w:rsid w:val="00EA5D7A"/>
    <w:rsid w:val="00EA6926"/>
    <w:rsid w:val="00EA6ED2"/>
    <w:rsid w:val="00EA72B8"/>
    <w:rsid w:val="00EA7AA4"/>
    <w:rsid w:val="00EA7DBA"/>
    <w:rsid w:val="00EA7F5C"/>
    <w:rsid w:val="00EB467B"/>
    <w:rsid w:val="00EB4922"/>
    <w:rsid w:val="00EB6963"/>
    <w:rsid w:val="00EC0E70"/>
    <w:rsid w:val="00EC19C1"/>
    <w:rsid w:val="00EC2111"/>
    <w:rsid w:val="00EC293D"/>
    <w:rsid w:val="00EC2FB9"/>
    <w:rsid w:val="00EC2FF7"/>
    <w:rsid w:val="00EC38F5"/>
    <w:rsid w:val="00EC4340"/>
    <w:rsid w:val="00EC465A"/>
    <w:rsid w:val="00EC4C45"/>
    <w:rsid w:val="00EC500E"/>
    <w:rsid w:val="00EC57DE"/>
    <w:rsid w:val="00EC6E39"/>
    <w:rsid w:val="00ED093C"/>
    <w:rsid w:val="00ED1228"/>
    <w:rsid w:val="00ED29D4"/>
    <w:rsid w:val="00ED2DF7"/>
    <w:rsid w:val="00ED34A3"/>
    <w:rsid w:val="00ED3FCC"/>
    <w:rsid w:val="00ED5197"/>
    <w:rsid w:val="00ED7C34"/>
    <w:rsid w:val="00EE1B6B"/>
    <w:rsid w:val="00EE2B3B"/>
    <w:rsid w:val="00EE2BBE"/>
    <w:rsid w:val="00EE636C"/>
    <w:rsid w:val="00EE7BE4"/>
    <w:rsid w:val="00EF12F3"/>
    <w:rsid w:val="00EF2A98"/>
    <w:rsid w:val="00EF3989"/>
    <w:rsid w:val="00EF542B"/>
    <w:rsid w:val="00EF5EEF"/>
    <w:rsid w:val="00EF64C4"/>
    <w:rsid w:val="00F00235"/>
    <w:rsid w:val="00F02972"/>
    <w:rsid w:val="00F04EE0"/>
    <w:rsid w:val="00F0717A"/>
    <w:rsid w:val="00F071F4"/>
    <w:rsid w:val="00F07EEF"/>
    <w:rsid w:val="00F10375"/>
    <w:rsid w:val="00F1175F"/>
    <w:rsid w:val="00F12F63"/>
    <w:rsid w:val="00F15A71"/>
    <w:rsid w:val="00F165AF"/>
    <w:rsid w:val="00F1745C"/>
    <w:rsid w:val="00F20DCC"/>
    <w:rsid w:val="00F21F7D"/>
    <w:rsid w:val="00F23BD6"/>
    <w:rsid w:val="00F23D01"/>
    <w:rsid w:val="00F23E98"/>
    <w:rsid w:val="00F247F5"/>
    <w:rsid w:val="00F24B65"/>
    <w:rsid w:val="00F250A2"/>
    <w:rsid w:val="00F274F0"/>
    <w:rsid w:val="00F27606"/>
    <w:rsid w:val="00F30FAF"/>
    <w:rsid w:val="00F32111"/>
    <w:rsid w:val="00F329C1"/>
    <w:rsid w:val="00F33D1E"/>
    <w:rsid w:val="00F35D77"/>
    <w:rsid w:val="00F36104"/>
    <w:rsid w:val="00F36254"/>
    <w:rsid w:val="00F36412"/>
    <w:rsid w:val="00F3645E"/>
    <w:rsid w:val="00F3719E"/>
    <w:rsid w:val="00F3786A"/>
    <w:rsid w:val="00F3796B"/>
    <w:rsid w:val="00F40476"/>
    <w:rsid w:val="00F408B1"/>
    <w:rsid w:val="00F41D7B"/>
    <w:rsid w:val="00F423AA"/>
    <w:rsid w:val="00F43546"/>
    <w:rsid w:val="00F437F0"/>
    <w:rsid w:val="00F43A84"/>
    <w:rsid w:val="00F43CF5"/>
    <w:rsid w:val="00F440F3"/>
    <w:rsid w:val="00F44496"/>
    <w:rsid w:val="00F4644A"/>
    <w:rsid w:val="00F46465"/>
    <w:rsid w:val="00F47FD0"/>
    <w:rsid w:val="00F508AD"/>
    <w:rsid w:val="00F510E2"/>
    <w:rsid w:val="00F513E3"/>
    <w:rsid w:val="00F532C4"/>
    <w:rsid w:val="00F5486C"/>
    <w:rsid w:val="00F55ED0"/>
    <w:rsid w:val="00F5715A"/>
    <w:rsid w:val="00F57212"/>
    <w:rsid w:val="00F60165"/>
    <w:rsid w:val="00F6155A"/>
    <w:rsid w:val="00F62D0C"/>
    <w:rsid w:val="00F6475D"/>
    <w:rsid w:val="00F65A9B"/>
    <w:rsid w:val="00F65BC0"/>
    <w:rsid w:val="00F665DB"/>
    <w:rsid w:val="00F66ABF"/>
    <w:rsid w:val="00F67C51"/>
    <w:rsid w:val="00F71148"/>
    <w:rsid w:val="00F71879"/>
    <w:rsid w:val="00F71EA1"/>
    <w:rsid w:val="00F72877"/>
    <w:rsid w:val="00F728BF"/>
    <w:rsid w:val="00F72B58"/>
    <w:rsid w:val="00F72B81"/>
    <w:rsid w:val="00F72FBB"/>
    <w:rsid w:val="00F763D0"/>
    <w:rsid w:val="00F76FFC"/>
    <w:rsid w:val="00F7787E"/>
    <w:rsid w:val="00F80CA0"/>
    <w:rsid w:val="00F81117"/>
    <w:rsid w:val="00F81AD9"/>
    <w:rsid w:val="00F81AF3"/>
    <w:rsid w:val="00F81EAF"/>
    <w:rsid w:val="00F82A07"/>
    <w:rsid w:val="00F82CC0"/>
    <w:rsid w:val="00F82F0F"/>
    <w:rsid w:val="00F842C8"/>
    <w:rsid w:val="00F8498E"/>
    <w:rsid w:val="00F84CED"/>
    <w:rsid w:val="00F85582"/>
    <w:rsid w:val="00F87CB9"/>
    <w:rsid w:val="00F91229"/>
    <w:rsid w:val="00F91C56"/>
    <w:rsid w:val="00F947AA"/>
    <w:rsid w:val="00F960CB"/>
    <w:rsid w:val="00F97A80"/>
    <w:rsid w:val="00F97D9B"/>
    <w:rsid w:val="00FA0179"/>
    <w:rsid w:val="00FA1635"/>
    <w:rsid w:val="00FA1CF8"/>
    <w:rsid w:val="00FA1DF8"/>
    <w:rsid w:val="00FA39AA"/>
    <w:rsid w:val="00FA4ABD"/>
    <w:rsid w:val="00FA4E1B"/>
    <w:rsid w:val="00FA5533"/>
    <w:rsid w:val="00FA755E"/>
    <w:rsid w:val="00FA7A9F"/>
    <w:rsid w:val="00FB0031"/>
    <w:rsid w:val="00FB01DC"/>
    <w:rsid w:val="00FB027E"/>
    <w:rsid w:val="00FB0DFE"/>
    <w:rsid w:val="00FB1376"/>
    <w:rsid w:val="00FB5914"/>
    <w:rsid w:val="00FB79FB"/>
    <w:rsid w:val="00FC0AE5"/>
    <w:rsid w:val="00FC26FB"/>
    <w:rsid w:val="00FC39F4"/>
    <w:rsid w:val="00FC5460"/>
    <w:rsid w:val="00FC63F7"/>
    <w:rsid w:val="00FD0423"/>
    <w:rsid w:val="00FD07E7"/>
    <w:rsid w:val="00FD2159"/>
    <w:rsid w:val="00FD2923"/>
    <w:rsid w:val="00FD2C22"/>
    <w:rsid w:val="00FD4408"/>
    <w:rsid w:val="00FD5211"/>
    <w:rsid w:val="00FD5246"/>
    <w:rsid w:val="00FD5A6D"/>
    <w:rsid w:val="00FD6BFC"/>
    <w:rsid w:val="00FE02D0"/>
    <w:rsid w:val="00FE040E"/>
    <w:rsid w:val="00FE0FEB"/>
    <w:rsid w:val="00FE35DB"/>
    <w:rsid w:val="00FE4C3A"/>
    <w:rsid w:val="00FE7193"/>
    <w:rsid w:val="00FF0168"/>
    <w:rsid w:val="00FF0832"/>
    <w:rsid w:val="00FF08F2"/>
    <w:rsid w:val="00FF26F6"/>
    <w:rsid w:val="00FF3279"/>
    <w:rsid w:val="00FF3ED2"/>
    <w:rsid w:val="00FF587B"/>
    <w:rsid w:val="00FF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 strokecolor="none [1612]">
      <v:stroke color="none [1612]" weight="1.5pt"/>
    </o:shapedefaults>
    <o:shapelayout v:ext="edit">
      <o:idmap v:ext="edit" data="1"/>
    </o:shapelayout>
  </w:shapeDefaults>
  <w:decimalSymbol w:val=","/>
  <w:listSeparator w:val=";"/>
  <w14:docId w14:val="04C7EA25"/>
  <w15:docId w15:val="{1D81BFB5-AB99-4594-B0A3-091AE0FA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Calibri" w:hAnsi="Verdan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91D4B"/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761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D761E"/>
  </w:style>
  <w:style w:type="paragraph" w:styleId="Voettekst">
    <w:name w:val="footer"/>
    <w:basedOn w:val="Standaard"/>
    <w:link w:val="Voet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D761E"/>
  </w:style>
  <w:style w:type="paragraph" w:styleId="Ballontekst">
    <w:name w:val="Balloon Text"/>
    <w:basedOn w:val="Standaard"/>
    <w:link w:val="BallontekstChar"/>
    <w:uiPriority w:val="99"/>
    <w:semiHidden/>
    <w:unhideWhenUsed/>
    <w:rsid w:val="00A9149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9149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6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J:\0500%20KCK%20-%20VOORTGANG%20EN%20BEWAKING\0540%20-%20Archief%20-%20Opslag%20actiepunten\20140109;%20Voorblad%20Keuringsbescheiden\samenvoegen\KP%20gasdetectie.xlsx" TargetMode="External"/><Relationship Id="rId1" Type="http://schemas.openxmlformats.org/officeDocument/2006/relationships/attachedTemplate" Target="file:///C:\Users\u00t0w9\AppData\Local\Microsoft\Windows\Temporary%20Internet%20Files\Content.IE5\T7ITE7GO\20140127__ajf__Word-Sjabloon__Uniform_voorblad_keuringsdocument%5b1%5d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63740FA9D1D9459103C0CA53B2BB15" ma:contentTypeVersion="0" ma:contentTypeDescription="Een nieuw document maken." ma:contentTypeScope="" ma:versionID="677c95de9f907646b89426e8e847af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F1FD7-5989-49AA-A754-1738859C21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E5D4BF-C441-4E34-9025-A4FDA0F2F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6B9BF9C-6108-4D3D-814B-7D2C63EA0393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DA20DF5-4FD8-4360-89F9-41446A5E4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20140127__ajf__Word-Sjabloon__Uniform_voorblad_keuringsdocument[1]</Template>
  <TotalTime>0</TotalTime>
  <Pages>17</Pages>
  <Words>274</Words>
  <Characters>1510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Defensie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u00t0w9</dc:creator>
  <cp:lastModifiedBy>Tjaarda, Harm</cp:lastModifiedBy>
  <cp:revision>3</cp:revision>
  <dcterms:created xsi:type="dcterms:W3CDTF">2021-08-27T11:31:00Z</dcterms:created>
  <dcterms:modified xsi:type="dcterms:W3CDTF">2021-08-27T12:10:00Z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0x0101001A63740FA9D1D9459103C0CA53B2BB15</vt:lpwstr>
  </property>
</Properties>
</file>