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64062" w:rsidR="004834CE" w:rsidP="5CCAC8E8" w:rsidRDefault="004834CE" w14:paraId="0A3CFD4B" w14:textId="05D050CB">
      <w:pPr>
        <w:rPr>
          <w:b/>
          <w:bCs/>
          <w:sz w:val="28"/>
          <w:szCs w:val="28"/>
        </w:rPr>
      </w:pPr>
      <w:r w:rsidRPr="5CCAC8E8">
        <w:rPr>
          <w:b/>
          <w:bCs/>
          <w:sz w:val="28"/>
          <w:szCs w:val="28"/>
        </w:rPr>
        <w:t xml:space="preserve">Bijlage </w:t>
      </w:r>
      <w:r w:rsidR="004D1B66">
        <w:rPr>
          <w:b/>
          <w:bCs/>
          <w:sz w:val="28"/>
          <w:szCs w:val="28"/>
        </w:rPr>
        <w:t>9A</w:t>
      </w:r>
      <w:r w:rsidRPr="5CCAC8E8">
        <w:rPr>
          <w:b/>
          <w:bCs/>
          <w:sz w:val="28"/>
          <w:szCs w:val="28"/>
        </w:rPr>
        <w:t xml:space="preserve"> </w:t>
      </w:r>
      <w:r w:rsidRPr="5CCAC8E8" w:rsidR="004233EF">
        <w:rPr>
          <w:b/>
          <w:bCs/>
          <w:sz w:val="28"/>
          <w:szCs w:val="28"/>
        </w:rPr>
        <w:t>Kritieke Prestatie Indicatoren</w:t>
      </w:r>
      <w:r w:rsidR="004D1B66">
        <w:rPr>
          <w:b/>
          <w:bCs/>
          <w:sz w:val="28"/>
          <w:szCs w:val="28"/>
        </w:rPr>
        <w:t xml:space="preserve"> Bloemen</w:t>
      </w:r>
    </w:p>
    <w:p w:rsidR="00D7216C" w:rsidRDefault="00D7216C" w14:paraId="2E2C3727" w14:textId="618C0D4A">
      <w:pPr>
        <w:rPr>
          <w:rFonts w:cs="Arial"/>
          <w:sz w:val="28"/>
          <w:szCs w:val="28"/>
        </w:rPr>
      </w:pPr>
    </w:p>
    <w:p w:rsidR="007B00D2" w:rsidP="007B00D2" w:rsidRDefault="007B00D2" w14:paraId="7B04EC51" w14:textId="29359CF5">
      <w:pPr>
        <w:rPr>
          <w:rFonts w:cs="Arial"/>
          <w:sz w:val="28"/>
          <w:szCs w:val="28"/>
        </w:rPr>
      </w:pPr>
      <w:r>
        <w:rPr>
          <w:szCs w:val="20"/>
        </w:rPr>
        <w:t xml:space="preserve">Onderdeel van deze Overeenkomst zijn de Kritieke Prestatie Indicatoren (hierna KPI’s). De KPI’s vormen een middel op basis waarvan de inspanningsverplichtingen van Dienstverlener </w:t>
      </w:r>
      <w:r w:rsidR="00FE59F5">
        <w:rPr>
          <w:szCs w:val="20"/>
        </w:rPr>
        <w:t xml:space="preserve">zo objectief mogelijk </w:t>
      </w:r>
      <w:r>
        <w:rPr>
          <w:szCs w:val="20"/>
        </w:rPr>
        <w:t>kunnen worden gemeten. De KPI’s zijn opgebouwd uit diverse onderliggende prestatie-eisen, beschreven in de Uitnodiging tot inschrijving. De KPI’s zijn kwantitatief en worden gemeten of vormen een doelstelling die gerealiseerd dient te worden.</w:t>
      </w:r>
    </w:p>
    <w:p w:rsidRPr="006F73E3" w:rsidR="006F73E3" w:rsidP="007F2B81" w:rsidRDefault="00095B30" w14:paraId="3DDE6570" w14:textId="2E3B6C1D">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rsidR="00A37D51" w:rsidRDefault="00A37D51" w14:paraId="17E63BDA" w14:textId="77777777">
      <w:pPr>
        <w:rPr>
          <w:rFonts w:cs="Arial"/>
          <w:sz w:val="22"/>
          <w:szCs w:val="22"/>
        </w:rPr>
      </w:pPr>
    </w:p>
    <w:p w:rsidRPr="007C5A8A" w:rsidR="00A37D51" w:rsidP="007F443B" w:rsidRDefault="00646EC8" w14:paraId="7B25176B" w14:textId="4CAA67ED">
      <w:pPr>
        <w:rPr>
          <w:rFonts w:cs="Arial"/>
          <w:b/>
          <w:bCs/>
          <w:sz w:val="22"/>
          <w:szCs w:val="22"/>
        </w:rPr>
      </w:pPr>
      <w:r w:rsidRPr="007C5A8A">
        <w:rPr>
          <w:rFonts w:cs="Arial"/>
          <w:b/>
          <w:bCs/>
          <w:sz w:val="22"/>
          <w:szCs w:val="22"/>
        </w:rPr>
        <w:t>Beoordeling</w:t>
      </w:r>
    </w:p>
    <w:p w:rsidR="007F443B" w:rsidP="007F443B" w:rsidRDefault="00806E43" w14:paraId="5B8E7D68" w14:textId="7C9D45E1">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De KPI’s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periodieke beoordeling van de KPI’s kan onder meer tot de volgende maatregelen worden besloten:</w:t>
      </w:r>
    </w:p>
    <w:p w:rsidR="00D915B6" w:rsidP="000A20EF" w:rsidRDefault="000A20EF" w14:paraId="49B4F12E" w14:textId="401BE563">
      <w:pPr>
        <w:pStyle w:val="Lijstalinea"/>
        <w:numPr>
          <w:ilvl w:val="0"/>
          <w:numId w:val="10"/>
        </w:numPr>
        <w:rPr>
          <w:szCs w:val="20"/>
        </w:rPr>
      </w:pPr>
      <w:r>
        <w:rPr>
          <w:szCs w:val="20"/>
        </w:rPr>
        <w:t>Uitvoering van extra inspanningsverplichtingen</w:t>
      </w:r>
      <w:r w:rsidR="00572A12">
        <w:rPr>
          <w:szCs w:val="20"/>
        </w:rPr>
        <w:t>.</w:t>
      </w:r>
    </w:p>
    <w:p w:rsidR="00572A12" w:rsidP="000A20EF" w:rsidRDefault="00572A12" w14:paraId="574EE5FA" w14:textId="5CA5F76E">
      <w:pPr>
        <w:pStyle w:val="Lijstalinea"/>
        <w:numPr>
          <w:ilvl w:val="0"/>
          <w:numId w:val="10"/>
        </w:numPr>
        <w:rPr>
          <w:szCs w:val="20"/>
        </w:rPr>
      </w:pPr>
      <w:r>
        <w:rPr>
          <w:szCs w:val="20"/>
        </w:rPr>
        <w:t>Voorstellen tot contractaanpassingen.</w:t>
      </w:r>
    </w:p>
    <w:p w:rsidR="00572A12" w:rsidP="000A20EF" w:rsidRDefault="002668B0" w14:paraId="618532D4" w14:textId="38EEFC6A">
      <w:pPr>
        <w:pStyle w:val="Lijstalinea"/>
        <w:numPr>
          <w:ilvl w:val="0"/>
          <w:numId w:val="10"/>
        </w:numPr>
        <w:rPr>
          <w:szCs w:val="20"/>
        </w:rPr>
      </w:pPr>
      <w:r>
        <w:rPr>
          <w:szCs w:val="20"/>
        </w:rPr>
        <w:t>Aanpassing frequentie periodieke overleggen.</w:t>
      </w:r>
    </w:p>
    <w:p w:rsidR="00331D6F" w:rsidP="00331D6F" w:rsidRDefault="00331D6F" w14:paraId="715941C9" w14:textId="77777777">
      <w:pPr>
        <w:rPr>
          <w:szCs w:val="20"/>
        </w:rPr>
      </w:pPr>
    </w:p>
    <w:p w:rsidRPr="007C5A8A" w:rsidR="00331D6F" w:rsidP="00331D6F" w:rsidRDefault="00331D6F" w14:paraId="0DFF3E74" w14:textId="349982D1">
      <w:pPr>
        <w:rPr>
          <w:rFonts w:cs="Arial"/>
          <w:b/>
          <w:bCs/>
          <w:sz w:val="22"/>
          <w:szCs w:val="22"/>
        </w:rPr>
      </w:pPr>
      <w:r w:rsidRPr="007C5A8A">
        <w:rPr>
          <w:rFonts w:cs="Arial"/>
          <w:b/>
          <w:bCs/>
          <w:sz w:val="22"/>
          <w:szCs w:val="22"/>
        </w:rPr>
        <w:t>Normen en meetfrequenties</w:t>
      </w:r>
    </w:p>
    <w:p w:rsidR="0016590F" w:rsidP="0016590F" w:rsidRDefault="0060162A" w14:paraId="373A68DA" w14:textId="365226A5">
      <w:r w:rsidRPr="00630D99">
        <w:rPr>
          <w:szCs w:val="20"/>
        </w:rPr>
        <w:t xml:space="preserve">Voor </w:t>
      </w:r>
      <w:r w:rsidR="00347FC7">
        <w:rPr>
          <w:szCs w:val="20"/>
        </w:rPr>
        <w:t>de vastgestelde KPI</w:t>
      </w:r>
      <w:r w:rsidR="00AF148B">
        <w:rPr>
          <w:szCs w:val="20"/>
        </w:rPr>
        <w:t>’</w:t>
      </w:r>
      <w:r w:rsidR="00347FC7">
        <w:rPr>
          <w:szCs w:val="20"/>
        </w:rPr>
        <w:t xml:space="preserve">s </w:t>
      </w:r>
      <w:r w:rsidR="00AF148B">
        <w:rPr>
          <w:szCs w:val="20"/>
        </w:rPr>
        <w:t>gelden de volgende bepalingen in het geval van een score onder de norm:</w:t>
      </w:r>
      <w:r w:rsidR="0016590F">
        <w:t xml:space="preserve"> </w:t>
      </w:r>
    </w:p>
    <w:p w:rsidR="0016590F" w:rsidP="0016590F" w:rsidRDefault="004A05A1" w14:paraId="56D549BD" w14:textId="35D587A1">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rsidR="0016590F" w:rsidP="0016590F" w:rsidRDefault="0016590F" w14:paraId="4F7AA9A2" w14:textId="133224BE">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rsidR="0016590F" w:rsidP="0016590F" w:rsidRDefault="008F1563" w14:paraId="2FCA7AC1" w14:textId="4124DD10">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rsidR="0016590F" w:rsidP="0016590F" w:rsidRDefault="0016590F" w14:paraId="05D3FBDC" w14:textId="6833654B">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rsidR="0016590F" w:rsidP="0016590F" w:rsidRDefault="00335DB9" w14:paraId="3071CDD0" w14:textId="276A1486">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rsidR="0016590F" w:rsidP="007F443B" w:rsidRDefault="0016590F" w14:paraId="06C17944" w14:textId="77777777">
      <w:pPr>
        <w:rPr>
          <w:szCs w:val="20"/>
        </w:rPr>
      </w:pPr>
    </w:p>
    <w:p w:rsidRPr="007C5A8A" w:rsidR="0093772B" w:rsidP="007F443B" w:rsidRDefault="00A6745B" w14:paraId="1D3DEB07" w14:textId="3DB0E161">
      <w:pPr>
        <w:rPr>
          <w:rFonts w:cs="Arial"/>
          <w:b w:val="1"/>
          <w:bCs w:val="1"/>
          <w:sz w:val="22"/>
          <w:szCs w:val="22"/>
        </w:rPr>
      </w:pPr>
      <w:r w:rsidRPr="7375A684" w:rsidR="00A6745B">
        <w:rPr>
          <w:rFonts w:cs="Arial"/>
          <w:b w:val="1"/>
          <w:bCs w:val="1"/>
          <w:sz w:val="22"/>
          <w:szCs w:val="22"/>
        </w:rPr>
        <w:t>Uitwerking Kritieke Prestatie Indicatore</w:t>
      </w:r>
      <w:r w:rsidRPr="7375A684" w:rsidR="568066A8">
        <w:rPr>
          <w:rFonts w:cs="Arial"/>
          <w:b w:val="1"/>
          <w:bCs w:val="1"/>
          <w:sz w:val="22"/>
          <w:szCs w:val="22"/>
        </w:rPr>
        <w:t>n</w:t>
      </w:r>
    </w:p>
    <w:p w:rsidR="00967E19" w:rsidP="007F443B" w:rsidRDefault="00BC07E3" w14:paraId="7146CE73" w14:textId="2CA88927">
      <w:pPr>
        <w:rPr>
          <w:szCs w:val="20"/>
        </w:rPr>
      </w:pPr>
      <w:r>
        <w:rPr>
          <w:szCs w:val="20"/>
        </w:rPr>
        <w:t xml:space="preserve">Onderstaand worden de KPI’s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KPI’s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rsidR="00906563" w:rsidP="007F443B" w:rsidRDefault="00967E19" w14:paraId="1AA1D8AD" w14:textId="77777777">
      <w:pPr>
        <w:rPr>
          <w:szCs w:val="20"/>
        </w:rPr>
      </w:pPr>
      <w:r>
        <w:rPr>
          <w:szCs w:val="20"/>
        </w:rPr>
        <w:t xml:space="preserve">De volgende KPI’s worden </w:t>
      </w:r>
      <w:r w:rsidR="00906563">
        <w:rPr>
          <w:szCs w:val="20"/>
        </w:rPr>
        <w:t>vastgesteld:</w:t>
      </w:r>
    </w:p>
    <w:p w:rsidR="008F6837" w:rsidP="00906563" w:rsidRDefault="08C8AD03" w14:paraId="26F16A2C" w14:textId="08F6B524">
      <w:pPr>
        <w:pStyle w:val="Lijstalinea"/>
        <w:numPr>
          <w:ilvl w:val="0"/>
          <w:numId w:val="11"/>
        </w:numPr>
      </w:pPr>
      <w:r>
        <w:t>Communicatie &amp; Rapportage</w:t>
      </w:r>
    </w:p>
    <w:p w:rsidR="00297C9A" w:rsidP="08F7E40E" w:rsidRDefault="08C8AD03" w14:paraId="31B7C59A" w14:textId="77777777">
      <w:pPr>
        <w:pStyle w:val="Lijstalinea"/>
        <w:numPr>
          <w:ilvl w:val="0"/>
          <w:numId w:val="11"/>
        </w:numPr>
      </w:pPr>
      <w:r>
        <w:t xml:space="preserve">Contractuele </w:t>
      </w:r>
      <w:r w:rsidR="404F4597">
        <w:t>voorwaarden</w:t>
      </w:r>
    </w:p>
    <w:p w:rsidR="00297C9A" w:rsidP="08F7E40E" w:rsidRDefault="404F4597" w14:paraId="439BEDFC" w14:textId="77777777">
      <w:pPr>
        <w:pStyle w:val="Lijstalinea"/>
        <w:numPr>
          <w:ilvl w:val="0"/>
          <w:numId w:val="11"/>
        </w:numPr>
      </w:pPr>
      <w:r>
        <w:t>Duurzaamheid</w:t>
      </w:r>
    </w:p>
    <w:p w:rsidR="00297C9A" w:rsidP="00297C9A" w:rsidRDefault="00297C9A" w14:paraId="0671582F" w14:textId="77777777">
      <w:pPr>
        <w:rPr>
          <w:szCs w:val="20"/>
        </w:rPr>
      </w:pPr>
    </w:p>
    <w:tbl>
      <w:tblPr>
        <w:tblStyle w:val="Tabelraster"/>
        <w:tblW w:w="9747" w:type="dxa"/>
        <w:tblLook w:val="04A0" w:firstRow="1" w:lastRow="0" w:firstColumn="1" w:lastColumn="0" w:noHBand="0" w:noVBand="1"/>
      </w:tblPr>
      <w:tblGrid>
        <w:gridCol w:w="3070"/>
        <w:gridCol w:w="3070"/>
        <w:gridCol w:w="3607"/>
      </w:tblGrid>
      <w:tr w:rsidR="00A254AF" w:rsidTr="79D6F740" w14:paraId="48932D86" w14:textId="77777777">
        <w:tc>
          <w:tcPr>
            <w:tcW w:w="9747" w:type="dxa"/>
            <w:gridSpan w:val="3"/>
          </w:tcPr>
          <w:p w:rsidRPr="00297C9A" w:rsidR="00A254AF" w:rsidP="5AFA7AA1" w:rsidRDefault="43873B7A" w14:paraId="218363AA" w14:textId="0B4E5ABC">
            <w:pPr>
              <w:rPr>
                <w:b/>
                <w:bCs/>
              </w:rPr>
            </w:pPr>
            <w:r w:rsidRPr="5AFA7AA1">
              <w:rPr>
                <w:b/>
                <w:bCs/>
              </w:rPr>
              <w:t xml:space="preserve">KPI </w:t>
            </w:r>
            <w:r w:rsidR="003B075B">
              <w:rPr>
                <w:b/>
                <w:bCs/>
              </w:rPr>
              <w:t>1</w:t>
            </w:r>
            <w:r w:rsidRPr="5AFA7AA1">
              <w:rPr>
                <w:b/>
                <w:bCs/>
              </w:rPr>
              <w:t>: Communicatie en rapportage</w:t>
            </w:r>
          </w:p>
        </w:tc>
      </w:tr>
      <w:tr w:rsidR="00A254AF" w:rsidTr="79D6F740" w14:paraId="0F715971" w14:textId="77777777">
        <w:tc>
          <w:tcPr>
            <w:tcW w:w="3070" w:type="dxa"/>
          </w:tcPr>
          <w:p w:rsidRPr="00A95A1A" w:rsidR="00A254AF" w:rsidP="00493418" w:rsidRDefault="00A254AF" w14:paraId="5146536E" w14:textId="77777777">
            <w:pPr>
              <w:rPr>
                <w:b/>
                <w:bCs/>
                <w:szCs w:val="20"/>
              </w:rPr>
            </w:pPr>
            <w:r>
              <w:rPr>
                <w:b/>
                <w:bCs/>
                <w:szCs w:val="20"/>
              </w:rPr>
              <w:t>KPI</w:t>
            </w:r>
          </w:p>
        </w:tc>
        <w:tc>
          <w:tcPr>
            <w:tcW w:w="3070" w:type="dxa"/>
          </w:tcPr>
          <w:p w:rsidRPr="00A95A1A" w:rsidR="00A254AF" w:rsidP="00493418" w:rsidRDefault="00A254AF" w14:paraId="11FB966E" w14:textId="77777777">
            <w:pPr>
              <w:rPr>
                <w:b/>
                <w:bCs/>
                <w:szCs w:val="20"/>
              </w:rPr>
            </w:pPr>
            <w:r>
              <w:rPr>
                <w:b/>
                <w:bCs/>
                <w:szCs w:val="20"/>
              </w:rPr>
              <w:t xml:space="preserve">Beoordelen op </w:t>
            </w:r>
          </w:p>
        </w:tc>
        <w:tc>
          <w:tcPr>
            <w:tcW w:w="3607" w:type="dxa"/>
          </w:tcPr>
          <w:p w:rsidRPr="00A95A1A" w:rsidR="00A254AF" w:rsidP="00493418" w:rsidRDefault="00A254AF" w14:paraId="7BC6A9E9" w14:textId="77777777">
            <w:pPr>
              <w:rPr>
                <w:b/>
                <w:bCs/>
                <w:szCs w:val="20"/>
              </w:rPr>
            </w:pPr>
            <w:r>
              <w:rPr>
                <w:b/>
                <w:bCs/>
                <w:szCs w:val="20"/>
              </w:rPr>
              <w:t>Doel</w:t>
            </w:r>
          </w:p>
        </w:tc>
      </w:tr>
      <w:tr w:rsidR="00A254AF" w:rsidTr="79D6F740" w14:paraId="664ECD4A" w14:textId="77777777">
        <w:trPr>
          <w:trHeight w:val="4170"/>
        </w:trPr>
        <w:tc>
          <w:tcPr>
            <w:tcW w:w="3070" w:type="dxa"/>
          </w:tcPr>
          <w:p w:rsidR="00A254AF" w:rsidP="00493418" w:rsidRDefault="00A254AF" w14:paraId="0A80F907" w14:textId="2E031D8E">
            <w:pPr>
              <w:rPr>
                <w:szCs w:val="20"/>
              </w:rPr>
            </w:pPr>
            <w:r>
              <w:rPr>
                <w:szCs w:val="20"/>
              </w:rPr>
              <w:t xml:space="preserve">Tijdige </w:t>
            </w:r>
            <w:r w:rsidR="00FF559E">
              <w:rPr>
                <w:szCs w:val="20"/>
              </w:rPr>
              <w:t>aanlevering rapportages</w:t>
            </w:r>
          </w:p>
        </w:tc>
        <w:tc>
          <w:tcPr>
            <w:tcW w:w="3070" w:type="dxa"/>
          </w:tcPr>
          <w:p w:rsidR="00A254AF" w:rsidP="00493418" w:rsidRDefault="43873B7A" w14:paraId="10DE4522" w14:textId="36A8BAF0">
            <w:r>
              <w:t xml:space="preserve">Levering conform gestelde eis </w:t>
            </w:r>
            <w:r w:rsidR="00D16A3C">
              <w:t>4</w:t>
            </w:r>
            <w:r w:rsidR="0021178E">
              <w:t>4</w:t>
            </w:r>
          </w:p>
        </w:tc>
        <w:tc>
          <w:tcPr>
            <w:tcW w:w="3607" w:type="dxa"/>
          </w:tcPr>
          <w:p w:rsidR="00A254AF" w:rsidP="5AFA7AA1" w:rsidRDefault="0A0DBE73" w14:paraId="57462CE9" w14:textId="351F0F34">
            <w:pPr>
              <w:pStyle w:val="Default"/>
              <w:rPr>
                <w:rFonts w:ascii="Arial" w:hAnsi="Arial" w:eastAsia="Arial" w:cs="Arial"/>
                <w:color w:val="000000" w:themeColor="text1"/>
                <w:sz w:val="20"/>
                <w:szCs w:val="20"/>
              </w:rPr>
            </w:pPr>
            <w:r w:rsidRPr="5AFA7AA1">
              <w:rPr>
                <w:rFonts w:ascii="Arial" w:hAnsi="Arial" w:eastAsia="Arial" w:cs="Arial"/>
                <w:color w:val="000000" w:themeColor="text1"/>
                <w:sz w:val="20"/>
                <w:szCs w:val="20"/>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rsidR="00A254AF" w:rsidP="5AFA7AA1" w:rsidRDefault="5A2C3B93" w14:paraId="4B8736EC" w14:textId="69D885DE">
            <w:pPr>
              <w:pStyle w:val="Default"/>
              <w:numPr>
                <w:ilvl w:val="0"/>
                <w:numId w:val="1"/>
              </w:numPr>
              <w:rPr>
                <w:rFonts w:ascii="Arial" w:hAnsi="Arial" w:eastAsia="Arial" w:cs="Arial"/>
                <w:color w:val="000000" w:themeColor="text1"/>
                <w:sz w:val="20"/>
                <w:szCs w:val="20"/>
              </w:rPr>
            </w:pPr>
            <w:r w:rsidRPr="22186639">
              <w:rPr>
                <w:rFonts w:ascii="Arial" w:hAnsi="Arial" w:eastAsia="Arial" w:cs="Arial"/>
                <w:color w:val="000000" w:themeColor="text1"/>
                <w:sz w:val="20"/>
                <w:szCs w:val="20"/>
              </w:rPr>
              <w:t xml:space="preserve">gerealiseerde omzet; </w:t>
            </w:r>
          </w:p>
          <w:p w:rsidR="002D2C20" w:rsidP="5AFA7AA1" w:rsidRDefault="002D2C20" w14:paraId="2E0CD790" w14:textId="74ED0BC6">
            <w:pPr>
              <w:pStyle w:val="Default"/>
              <w:numPr>
                <w:ilvl w:val="0"/>
                <w:numId w:val="1"/>
              </w:numPr>
              <w:rPr>
                <w:rFonts w:ascii="Arial" w:hAnsi="Arial" w:eastAsia="Arial" w:cs="Arial"/>
                <w:color w:val="000000" w:themeColor="text1"/>
                <w:sz w:val="20"/>
                <w:szCs w:val="20"/>
              </w:rPr>
            </w:pPr>
            <w:r>
              <w:rPr>
                <w:rFonts w:ascii="Arial" w:hAnsi="Arial" w:eastAsia="Arial" w:cs="Arial"/>
                <w:color w:val="000000" w:themeColor="text1"/>
                <w:sz w:val="20"/>
                <w:szCs w:val="20"/>
              </w:rPr>
              <w:t>eventuele klachten</w:t>
            </w:r>
          </w:p>
          <w:p w:rsidR="00A254AF" w:rsidP="5AFA7AA1" w:rsidRDefault="5A2C3B93" w14:paraId="2E0DDC61" w14:textId="79CD233E">
            <w:pPr>
              <w:pStyle w:val="Default"/>
              <w:numPr>
                <w:ilvl w:val="0"/>
                <w:numId w:val="1"/>
              </w:numPr>
              <w:rPr>
                <w:rFonts w:ascii="Arial" w:hAnsi="Arial" w:eastAsia="Arial" w:cs="Arial"/>
                <w:color w:val="000000" w:themeColor="text1"/>
                <w:sz w:val="20"/>
                <w:szCs w:val="20"/>
              </w:rPr>
            </w:pPr>
            <w:r w:rsidRPr="22186639">
              <w:rPr>
                <w:rFonts w:ascii="Arial" w:hAnsi="Arial" w:eastAsia="Arial" w:cs="Arial"/>
                <w:color w:val="000000" w:themeColor="text1"/>
                <w:sz w:val="20"/>
                <w:szCs w:val="20"/>
              </w:rPr>
              <w:t xml:space="preserve">afwijkingen op leveringen; </w:t>
            </w:r>
          </w:p>
          <w:p w:rsidR="00A254AF" w:rsidP="5AFA7AA1" w:rsidRDefault="5A2C3B93" w14:paraId="1ABC8331" w14:textId="5EA2AD40">
            <w:pPr>
              <w:pStyle w:val="Default"/>
              <w:numPr>
                <w:ilvl w:val="0"/>
                <w:numId w:val="1"/>
              </w:numPr>
              <w:rPr>
                <w:rFonts w:ascii="Arial" w:hAnsi="Arial" w:eastAsia="Arial" w:cs="Arial"/>
                <w:color w:val="000000" w:themeColor="text1"/>
                <w:sz w:val="20"/>
                <w:szCs w:val="20"/>
              </w:rPr>
            </w:pPr>
            <w:r w:rsidRPr="22186639">
              <w:rPr>
                <w:rFonts w:ascii="Arial" w:hAnsi="Arial" w:eastAsia="Arial" w:cs="Arial"/>
                <w:color w:val="000000" w:themeColor="text1"/>
                <w:sz w:val="20"/>
                <w:szCs w:val="20"/>
              </w:rPr>
              <w:t>verbetervoorstellen m.b.t. innovaties, duurzaamheid,</w:t>
            </w:r>
          </w:p>
          <w:p w:rsidR="00A254AF" w:rsidP="5AFA7AA1" w:rsidRDefault="0A0DBE73" w14:paraId="46FEF2A9" w14:textId="2E598692">
            <w:pPr>
              <w:tabs>
                <w:tab w:val="left" w:pos="1440"/>
              </w:tabs>
              <w:rPr>
                <w:rFonts w:eastAsia="Arial" w:cs="Arial"/>
                <w:color w:val="000000" w:themeColor="text1"/>
                <w:szCs w:val="20"/>
              </w:rPr>
            </w:pPr>
            <w:r w:rsidRPr="5AFA7AA1">
              <w:rPr>
                <w:rFonts w:eastAsia="Arial" w:cs="Arial"/>
                <w:color w:val="000000" w:themeColor="text1"/>
                <w:szCs w:val="20"/>
              </w:rPr>
              <w:t>Deze rapportages dienen binnen 5 werkdagen na afloop van het kwartaal beschikbaar te worden gesteld aan de contactpersoon van Hogeschool Rotterdam</w:t>
            </w:r>
          </w:p>
          <w:p w:rsidR="00A254AF" w:rsidP="5AFA7AA1" w:rsidRDefault="00A254AF" w14:paraId="3A0ED6AF" w14:textId="337ED91C"/>
        </w:tc>
      </w:tr>
    </w:tbl>
    <w:p w:rsidR="5AFA7AA1" w:rsidRDefault="5AFA7AA1" w14:paraId="15683605" w14:textId="55BF5ECD"/>
    <w:p w:rsidR="00A254AF" w:rsidP="00297C9A" w:rsidRDefault="00A254AF" w14:paraId="3D2A797C" w14:textId="77777777">
      <w:pPr>
        <w:rPr>
          <w:szCs w:val="20"/>
        </w:rPr>
      </w:pPr>
    </w:p>
    <w:p w:rsidR="00594ABC" w:rsidP="00297C9A" w:rsidRDefault="00594ABC" w14:paraId="33475D5B" w14:textId="77777777">
      <w:pPr>
        <w:rPr>
          <w:szCs w:val="20"/>
        </w:rPr>
      </w:pPr>
    </w:p>
    <w:tbl>
      <w:tblPr>
        <w:tblStyle w:val="Tabelraster"/>
        <w:tblW w:w="9747" w:type="dxa"/>
        <w:tblLook w:val="04A0" w:firstRow="1" w:lastRow="0" w:firstColumn="1" w:lastColumn="0" w:noHBand="0" w:noVBand="1"/>
      </w:tblPr>
      <w:tblGrid>
        <w:gridCol w:w="3070"/>
        <w:gridCol w:w="3070"/>
        <w:gridCol w:w="3607"/>
      </w:tblGrid>
      <w:tr w:rsidR="007656CB" w:rsidTr="79D6F740" w14:paraId="4E178E25" w14:textId="77777777">
        <w:tc>
          <w:tcPr>
            <w:tcW w:w="9747" w:type="dxa"/>
            <w:gridSpan w:val="3"/>
          </w:tcPr>
          <w:p w:rsidRPr="00297C9A" w:rsidR="007656CB" w:rsidP="5AFA7AA1" w:rsidRDefault="03A7280F" w14:paraId="337C9973" w14:textId="699584C8">
            <w:pPr>
              <w:rPr>
                <w:b/>
                <w:bCs/>
              </w:rPr>
            </w:pPr>
            <w:r w:rsidRPr="5AFA7AA1">
              <w:rPr>
                <w:b/>
                <w:bCs/>
              </w:rPr>
              <w:t xml:space="preserve">KPI </w:t>
            </w:r>
            <w:r w:rsidR="003B075B">
              <w:rPr>
                <w:b/>
                <w:bCs/>
              </w:rPr>
              <w:t>2</w:t>
            </w:r>
            <w:r w:rsidRPr="5AFA7AA1">
              <w:rPr>
                <w:b/>
                <w:bCs/>
              </w:rPr>
              <w:t xml:space="preserve">: </w:t>
            </w:r>
            <w:r w:rsidRPr="5AFA7AA1" w:rsidR="15065E2B">
              <w:rPr>
                <w:b/>
                <w:bCs/>
              </w:rPr>
              <w:t>Contractuele voorwaarden</w:t>
            </w:r>
          </w:p>
        </w:tc>
      </w:tr>
      <w:tr w:rsidR="007656CB" w:rsidTr="79D6F740" w14:paraId="034F5B59" w14:textId="77777777">
        <w:tc>
          <w:tcPr>
            <w:tcW w:w="3070" w:type="dxa"/>
          </w:tcPr>
          <w:p w:rsidRPr="00A95A1A" w:rsidR="007656CB" w:rsidP="00493418" w:rsidRDefault="007656CB" w14:paraId="78B4F236" w14:textId="77777777">
            <w:pPr>
              <w:rPr>
                <w:b/>
                <w:bCs/>
                <w:szCs w:val="20"/>
              </w:rPr>
            </w:pPr>
            <w:r>
              <w:rPr>
                <w:b/>
                <w:bCs/>
                <w:szCs w:val="20"/>
              </w:rPr>
              <w:t>KPI</w:t>
            </w:r>
          </w:p>
        </w:tc>
        <w:tc>
          <w:tcPr>
            <w:tcW w:w="3070" w:type="dxa"/>
          </w:tcPr>
          <w:p w:rsidRPr="00A95A1A" w:rsidR="007656CB" w:rsidP="00493418" w:rsidRDefault="007656CB" w14:paraId="50BCFA7A" w14:textId="77777777">
            <w:pPr>
              <w:rPr>
                <w:b/>
                <w:bCs/>
                <w:szCs w:val="20"/>
              </w:rPr>
            </w:pPr>
            <w:r>
              <w:rPr>
                <w:b/>
                <w:bCs/>
                <w:szCs w:val="20"/>
              </w:rPr>
              <w:t xml:space="preserve">Beoordelen op </w:t>
            </w:r>
          </w:p>
        </w:tc>
        <w:tc>
          <w:tcPr>
            <w:tcW w:w="3607" w:type="dxa"/>
          </w:tcPr>
          <w:p w:rsidRPr="00A95A1A" w:rsidR="007656CB" w:rsidP="00493418" w:rsidRDefault="007656CB" w14:paraId="7CE1F3B5" w14:textId="77777777">
            <w:pPr>
              <w:rPr>
                <w:b/>
                <w:bCs/>
                <w:szCs w:val="20"/>
              </w:rPr>
            </w:pPr>
            <w:r>
              <w:rPr>
                <w:b/>
                <w:bCs/>
                <w:szCs w:val="20"/>
              </w:rPr>
              <w:t>Doel</w:t>
            </w:r>
          </w:p>
        </w:tc>
      </w:tr>
      <w:tr w:rsidR="007656CB" w:rsidTr="79D6F740" w14:paraId="17C401D3" w14:textId="77777777">
        <w:tc>
          <w:tcPr>
            <w:tcW w:w="3070" w:type="dxa"/>
          </w:tcPr>
          <w:p w:rsidR="007656CB" w:rsidP="00493418" w:rsidRDefault="00464A2A" w14:paraId="16700AB9" w14:textId="616663A6">
            <w:pPr>
              <w:rPr>
                <w:szCs w:val="20"/>
              </w:rPr>
            </w:pPr>
            <w:r>
              <w:rPr>
                <w:szCs w:val="20"/>
              </w:rPr>
              <w:t>Contractuele voorwaarden</w:t>
            </w:r>
          </w:p>
        </w:tc>
        <w:tc>
          <w:tcPr>
            <w:tcW w:w="3070" w:type="dxa"/>
          </w:tcPr>
          <w:p w:rsidR="007656CB" w:rsidP="79D6F740" w:rsidRDefault="55044A19" w14:paraId="6358272F" w14:textId="78A242FE">
            <w:r>
              <w:t xml:space="preserve">Aangeleverd </w:t>
            </w:r>
            <w:r w:rsidR="438F3B9E">
              <w:t xml:space="preserve">verbeterplan conform eis </w:t>
            </w:r>
            <w:r w:rsidR="006E3CC2">
              <w:t>4</w:t>
            </w:r>
            <w:r w:rsidR="0021178E">
              <w:t>3</w:t>
            </w:r>
          </w:p>
        </w:tc>
        <w:tc>
          <w:tcPr>
            <w:tcW w:w="3607" w:type="dxa"/>
          </w:tcPr>
          <w:p w:rsidR="007656CB" w:rsidP="00493418" w:rsidRDefault="00C90DA6" w14:paraId="47E42DF6" w14:textId="27D485BA">
            <w:pPr>
              <w:rPr>
                <w:szCs w:val="20"/>
              </w:rPr>
            </w:pPr>
            <w:r>
              <w:rPr>
                <w:szCs w:val="20"/>
              </w:rPr>
              <w:t>Bij het niet voldoen aan</w:t>
            </w:r>
            <w:r w:rsidR="00826182">
              <w:rPr>
                <w:szCs w:val="20"/>
              </w:rPr>
              <w:t xml:space="preserve"> een of meer van </w:t>
            </w:r>
            <w:r>
              <w:rPr>
                <w:szCs w:val="20"/>
              </w:rPr>
              <w:t xml:space="preserve">de afgesproken contractuele voorwaarden, wordt een verbeterplan conform het </w:t>
            </w:r>
            <w:r w:rsidR="00826182">
              <w:rPr>
                <w:szCs w:val="20"/>
              </w:rPr>
              <w:t>format in de bijlage van de overeenkomst ingediend.</w:t>
            </w:r>
            <w:r w:rsidR="00845CAF">
              <w:rPr>
                <w:szCs w:val="20"/>
              </w:rPr>
              <w:t xml:space="preserve"> Daarna gelden de bepalingen zoals beschreven onder het onderwerp “Normen en meetfrequenties</w:t>
            </w:r>
            <w:r w:rsidR="002D1507">
              <w:rPr>
                <w:szCs w:val="20"/>
              </w:rPr>
              <w:t>” in dit document.</w:t>
            </w:r>
          </w:p>
        </w:tc>
      </w:tr>
    </w:tbl>
    <w:p w:rsidR="007656CB" w:rsidP="00297C9A" w:rsidRDefault="007656CB" w14:paraId="1E11FF51" w14:textId="77777777"/>
    <w:p w:rsidR="7761D4E2" w:rsidP="7761D4E2" w:rsidRDefault="7761D4E2" w14:paraId="1962FFE4" w14:textId="172ABF04"/>
    <w:p w:rsidR="7761D4E2" w:rsidP="7761D4E2" w:rsidRDefault="7761D4E2" w14:paraId="628BBB0A" w14:textId="5AE02285"/>
    <w:p w:rsidR="7761D4E2" w:rsidP="7761D4E2" w:rsidRDefault="7761D4E2" w14:paraId="046CBE52" w14:textId="1F6A430E"/>
    <w:p w:rsidR="7761D4E2" w:rsidP="7761D4E2" w:rsidRDefault="7761D4E2" w14:paraId="05784648" w14:textId="760B02EA"/>
    <w:p w:rsidR="7761D4E2" w:rsidP="7761D4E2" w:rsidRDefault="7761D4E2" w14:paraId="5A99FA02" w14:textId="51527C0C"/>
    <w:p w:rsidR="7761D4E2" w:rsidP="7761D4E2" w:rsidRDefault="7761D4E2" w14:paraId="4E3973D0" w14:textId="21335FC3"/>
    <w:p w:rsidR="7761D4E2" w:rsidP="7761D4E2" w:rsidRDefault="7761D4E2" w14:paraId="233E92E3" w14:textId="6F06DAFA"/>
    <w:p w:rsidR="7761D4E2" w:rsidP="7761D4E2" w:rsidRDefault="7761D4E2" w14:paraId="35E4EFC1" w14:textId="30C2F89E"/>
    <w:p w:rsidR="7761D4E2" w:rsidP="7761D4E2" w:rsidRDefault="7761D4E2" w14:paraId="14186EC0" w14:textId="3D41D421"/>
    <w:p w:rsidR="7761D4E2" w:rsidP="7761D4E2" w:rsidRDefault="7761D4E2" w14:paraId="5A8BD6DF" w14:textId="4F82DA91"/>
    <w:p w:rsidR="7761D4E2" w:rsidP="7761D4E2" w:rsidRDefault="7761D4E2" w14:paraId="55BA959C" w14:textId="01684E79"/>
    <w:p w:rsidR="7761D4E2" w:rsidP="7761D4E2" w:rsidRDefault="7761D4E2" w14:paraId="74485CB1" w14:textId="1BC6A83F"/>
    <w:tbl>
      <w:tblPr>
        <w:tblStyle w:val="Tabelraster"/>
        <w:tblW w:w="9747" w:type="dxa"/>
        <w:tblLook w:val="04A0" w:firstRow="1" w:lastRow="0" w:firstColumn="1" w:lastColumn="0" w:noHBand="0" w:noVBand="1"/>
      </w:tblPr>
      <w:tblGrid>
        <w:gridCol w:w="3070"/>
        <w:gridCol w:w="3180"/>
        <w:gridCol w:w="3497"/>
      </w:tblGrid>
      <w:tr w:rsidR="00791D6A" w:rsidTr="1279ED9A" w14:paraId="3A9D6454" w14:textId="77777777">
        <w:tc>
          <w:tcPr>
            <w:tcW w:w="9747" w:type="dxa"/>
            <w:gridSpan w:val="3"/>
          </w:tcPr>
          <w:p w:rsidRPr="00297C9A" w:rsidR="00791D6A" w:rsidP="5AFA7AA1" w:rsidRDefault="21E298A8" w14:paraId="6A64DDC9" w14:textId="44EFFBB0">
            <w:pPr>
              <w:rPr>
                <w:b/>
                <w:bCs/>
              </w:rPr>
            </w:pPr>
            <w:r w:rsidRPr="79D6F740">
              <w:rPr>
                <w:b/>
                <w:bCs/>
              </w:rPr>
              <w:t xml:space="preserve">KPI </w:t>
            </w:r>
            <w:r w:rsidRPr="79D6F740" w:rsidR="003B075B">
              <w:rPr>
                <w:b/>
                <w:bCs/>
              </w:rPr>
              <w:t>3:</w:t>
            </w:r>
            <w:r w:rsidRPr="79D6F740">
              <w:rPr>
                <w:b/>
                <w:bCs/>
              </w:rPr>
              <w:t xml:space="preserve"> Duurzaamheid</w:t>
            </w:r>
          </w:p>
        </w:tc>
      </w:tr>
      <w:tr w:rsidR="00791D6A" w:rsidTr="1279ED9A" w14:paraId="6B558411" w14:textId="77777777">
        <w:tc>
          <w:tcPr>
            <w:tcW w:w="3070" w:type="dxa"/>
          </w:tcPr>
          <w:p w:rsidRPr="00A95A1A" w:rsidR="00791D6A" w:rsidP="00493418" w:rsidRDefault="00791D6A" w14:paraId="431EB691" w14:textId="77777777">
            <w:pPr>
              <w:rPr>
                <w:b/>
                <w:bCs/>
                <w:szCs w:val="20"/>
              </w:rPr>
            </w:pPr>
            <w:r>
              <w:rPr>
                <w:b/>
                <w:bCs/>
                <w:szCs w:val="20"/>
              </w:rPr>
              <w:t>KPI</w:t>
            </w:r>
          </w:p>
        </w:tc>
        <w:tc>
          <w:tcPr>
            <w:tcW w:w="3180" w:type="dxa"/>
          </w:tcPr>
          <w:p w:rsidRPr="00A95A1A" w:rsidR="00791D6A" w:rsidP="00493418" w:rsidRDefault="00791D6A" w14:paraId="0C4EC088" w14:textId="77777777">
            <w:pPr>
              <w:rPr>
                <w:b/>
                <w:bCs/>
                <w:szCs w:val="20"/>
              </w:rPr>
            </w:pPr>
            <w:r>
              <w:rPr>
                <w:b/>
                <w:bCs/>
                <w:szCs w:val="20"/>
              </w:rPr>
              <w:t xml:space="preserve">Beoordelen op </w:t>
            </w:r>
          </w:p>
        </w:tc>
        <w:tc>
          <w:tcPr>
            <w:tcW w:w="3497" w:type="dxa"/>
          </w:tcPr>
          <w:p w:rsidRPr="00A95A1A" w:rsidR="00791D6A" w:rsidP="00493418" w:rsidRDefault="00791D6A" w14:paraId="443CCB71" w14:textId="77777777">
            <w:pPr>
              <w:rPr>
                <w:b/>
                <w:bCs/>
                <w:szCs w:val="20"/>
              </w:rPr>
            </w:pPr>
            <w:r>
              <w:rPr>
                <w:b/>
                <w:bCs/>
                <w:szCs w:val="20"/>
              </w:rPr>
              <w:t>Doel</w:t>
            </w:r>
          </w:p>
        </w:tc>
      </w:tr>
      <w:tr w:rsidR="00183A1B" w:rsidTr="1279ED9A" w14:paraId="64F2476E" w14:textId="77777777">
        <w:trPr>
          <w:trHeight w:val="1260"/>
        </w:trPr>
        <w:tc>
          <w:tcPr>
            <w:tcW w:w="3070" w:type="dxa"/>
          </w:tcPr>
          <w:p w:rsidR="001E75E4" w:rsidP="00493418" w:rsidRDefault="00183A1B" w14:paraId="584E9370" w14:textId="597B2074">
            <w:r>
              <w:t xml:space="preserve">KPI Wens </w:t>
            </w:r>
            <w:r w:rsidR="001E75E4">
              <w:t>3</w:t>
            </w:r>
          </w:p>
          <w:p w:rsidR="00183A1B" w:rsidP="00493418" w:rsidRDefault="00183A1B" w14:paraId="0B699CB3" w14:textId="189647D6">
            <w:r>
              <w:t>Duurzaamheid</w:t>
            </w:r>
            <w:r w:rsidR="00287C6C">
              <w:t>svisie</w:t>
            </w:r>
            <w:r>
              <w:t xml:space="preserve"> </w:t>
            </w:r>
          </w:p>
        </w:tc>
        <w:tc>
          <w:tcPr>
            <w:tcW w:w="3180" w:type="dxa"/>
          </w:tcPr>
          <w:p w:rsidRPr="79D6F740" w:rsidR="00183A1B" w:rsidP="79D6F740" w:rsidRDefault="06843668" w14:paraId="6DAD2E4E" w14:textId="4D96B8E4">
            <w:pPr>
              <w:rPr>
                <w:rFonts w:ascii="Calibri" w:hAnsi="Calibri" w:eastAsia="Calibri" w:cs="Calibri"/>
                <w:color w:val="000000" w:themeColor="text1"/>
                <w:sz w:val="22"/>
                <w:szCs w:val="22"/>
              </w:rPr>
            </w:pPr>
            <w:r w:rsidRPr="1279ED9A">
              <w:rPr>
                <w:rFonts w:ascii="Calibri" w:hAnsi="Calibri" w:eastAsia="Calibri" w:cs="Calibri"/>
                <w:color w:val="000000" w:themeColor="text1"/>
                <w:sz w:val="22"/>
                <w:szCs w:val="22"/>
              </w:rPr>
              <w:t>NTB</w:t>
            </w:r>
          </w:p>
        </w:tc>
        <w:tc>
          <w:tcPr>
            <w:tcW w:w="3497" w:type="dxa"/>
          </w:tcPr>
          <w:p w:rsidRPr="79D6F740" w:rsidR="00183A1B" w:rsidP="0615D75F" w:rsidRDefault="00183A1B" w14:paraId="27D657C7" w14:textId="77777777">
            <w:pPr>
              <w:pStyle w:val="Default"/>
              <w:rPr>
                <w:rFonts w:ascii="Calibri" w:hAnsi="Calibri" w:eastAsia="Calibri" w:cs="Calibri"/>
                <w:color w:val="000000" w:themeColor="text1"/>
                <w:sz w:val="21"/>
                <w:szCs w:val="21"/>
              </w:rPr>
            </w:pPr>
          </w:p>
        </w:tc>
      </w:tr>
    </w:tbl>
    <w:p w:rsidR="00FB514A" w:rsidP="3D7EE531" w:rsidRDefault="00FB514A" w14:paraId="49337387" w14:textId="77777777"/>
    <w:p w:rsidR="0062548B" w:rsidP="00690168" w:rsidRDefault="0062548B" w14:paraId="46E9A96D" w14:textId="67E48DCB"/>
    <w:sectPr w:rsidR="0062548B" w:rsidSect="008F33E4">
      <w:headerReference w:type="even" r:id="rId11"/>
      <w:headerReference w:type="default" r:id="rId12"/>
      <w:footerReference w:type="default" r:id="rId13"/>
      <w:headerReference w:type="first" r:id="rId14"/>
      <w:footerReference w:type="first" r:id="rId15"/>
      <w:pgSz w:w="11906" w:h="16838" w:orient="portrait"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205B" w:rsidRDefault="0035205B" w14:paraId="3DED345A" w14:textId="77777777">
      <w:r>
        <w:separator/>
      </w:r>
    </w:p>
  </w:endnote>
  <w:endnote w:type="continuationSeparator" w:id="0">
    <w:p w:rsidR="0035205B" w:rsidRDefault="0035205B" w14:paraId="68B378F2" w14:textId="77777777">
      <w:r>
        <w:continuationSeparator/>
      </w:r>
    </w:p>
  </w:endnote>
  <w:endnote w:type="continuationNotice" w:id="1">
    <w:p w:rsidR="0035205B" w:rsidRDefault="0035205B" w14:paraId="066B354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749A" w:rsidP="00896E16" w:rsidRDefault="00A37D51" w14:paraId="21A6097C" w14:textId="77777777">
    <w:pPr>
      <w:pStyle w:val="Voettekst"/>
      <w:spacing w:after="120"/>
      <w:jc w:val="right"/>
    </w:pPr>
    <w:bookmarkStart w:name="bmPagina" w:id="0"/>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name="bmVan" w:id="1"/>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36749A" w:rsidRDefault="009E44F5" w14:paraId="0B758A3E" w14:textId="77777777">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134"/>
                          </w:tblGrid>
                          <w:tr w:rsidR="0036749A" w:rsidTr="003B43B9" w14:paraId="5E2AFB44" w14:textId="77777777">
                            <w:trPr>
                              <w:trHeight w:val="1134" w:hRule="exact"/>
                            </w:trPr>
                            <w:tc>
                              <w:tcPr>
                                <w:tcW w:w="1134" w:type="dxa"/>
                                <w:tcBorders>
                                  <w:top w:val="single" w:color="FFFFFF" w:sz="4" w:space="0"/>
                                  <w:left w:val="single" w:color="FFFFFF" w:sz="4" w:space="0"/>
                                  <w:bottom w:val="single" w:color="FFFFFF" w:sz="4" w:space="0"/>
                                  <w:right w:val="single" w:color="FFFFFF" w:sz="4" w:space="0"/>
                                </w:tcBorders>
                                <w:vAlign w:val="bottom"/>
                              </w:tcPr>
                              <w:p w:rsidR="0036749A" w:rsidP="003B43B9" w:rsidRDefault="0036749A" w14:paraId="764F6036" w14:textId="77777777">
                                <w:pPr>
                                  <w:jc w:val="right"/>
                                </w:pPr>
                              </w:p>
                            </w:tc>
                          </w:tr>
                        </w:tbl>
                        <w:p w:rsidR="0036749A" w:rsidP="00C75F9A" w:rsidRDefault="0036749A" w14:paraId="31F63F17"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61A1D66">
              <v:stroke joinstyle="miter"/>
              <v:path gradientshapeok="t" o:connecttype="rect"/>
            </v:shapetype>
            <v:shape id="kaderextra"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v:textbox inset="0,0,0,0">
                <w:txbxContent>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134"/>
                    </w:tblGrid>
                    <w:tr w:rsidR="0036749A" w:rsidTr="003B43B9" w14:paraId="5E2AFB44" w14:textId="77777777">
                      <w:trPr>
                        <w:trHeight w:val="1134" w:hRule="exact"/>
                      </w:trPr>
                      <w:tc>
                        <w:tcPr>
                          <w:tcW w:w="1134" w:type="dxa"/>
                          <w:tcBorders>
                            <w:top w:val="single" w:color="FFFFFF" w:sz="4" w:space="0"/>
                            <w:left w:val="single" w:color="FFFFFF" w:sz="4" w:space="0"/>
                            <w:bottom w:val="single" w:color="FFFFFF" w:sz="4" w:space="0"/>
                            <w:right w:val="single" w:color="FFFFFF" w:sz="4" w:space="0"/>
                          </w:tcBorders>
                          <w:vAlign w:val="bottom"/>
                        </w:tcPr>
                        <w:p w:rsidR="0036749A" w:rsidP="003B43B9" w:rsidRDefault="0036749A" w14:paraId="764F6036" w14:textId="77777777">
                          <w:pPr>
                            <w:jc w:val="right"/>
                          </w:pPr>
                        </w:p>
                      </w:tc>
                    </w:tr>
                  </w:tbl>
                  <w:p w:rsidR="0036749A" w:rsidP="00C75F9A" w:rsidRDefault="0036749A" w14:paraId="31F63F17" w14:textId="77777777"/>
                </w:txbxContent>
              </v:textbox>
              <w10:wrap anchorx="page" anchory="page"/>
            </v:shape>
          </w:pict>
        </mc:Fallback>
      </mc:AlternateContent>
    </w:r>
  </w:p>
  <w:bookmarkStart w:name="bmAfzenderRegel1" w:id="4"/>
  <w:bookmarkEnd w:id="4"/>
  <w:p w:rsidR="0036749A" w:rsidP="00165B6B" w:rsidRDefault="009E44F5" w14:paraId="37452CD0" w14:textId="77777777">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3094B" w:rsidR="00D657D9" w:rsidP="00D657D9" w:rsidRDefault="00D657D9" w14:paraId="5EB2F5EB" w14:textId="77777777">
                          <w:pPr>
                            <w:jc w:val="right"/>
                          </w:pPr>
                          <w:bookmarkStart w:name="bmAccreditatie" w:id="5"/>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Text Box 40"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52E229F4">
              <v:textbox inset=",,0">
                <w:txbxContent>
                  <w:p w:rsidRPr="0023094B" w:rsidR="00D657D9" w:rsidP="00D657D9" w:rsidRDefault="00D657D9" w14:paraId="5EB2F5EB"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205B" w:rsidRDefault="0035205B" w14:paraId="743ADAE7" w14:textId="77777777">
      <w:r>
        <w:separator/>
      </w:r>
    </w:p>
  </w:footnote>
  <w:footnote w:type="continuationSeparator" w:id="0">
    <w:p w:rsidR="0035205B" w:rsidRDefault="0035205B" w14:paraId="6788EBFA" w14:textId="77777777">
      <w:r>
        <w:continuationSeparator/>
      </w:r>
    </w:p>
  </w:footnote>
  <w:footnote w:type="continuationNotice" w:id="1">
    <w:p w:rsidR="0035205B" w:rsidRDefault="0035205B" w14:paraId="2A524C4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36749A" w:rsidRDefault="00C376C1" w14:paraId="1DD00D7D" w14:textId="77777777">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rsidTr="542F03A0" w14:paraId="0DAC9CC3" w14:textId="77777777">
      <w:tc>
        <w:tcPr>
          <w:tcW w:w="3024" w:type="dxa"/>
        </w:tcPr>
        <w:p w:rsidR="542F03A0" w:rsidP="542F03A0" w:rsidRDefault="542F03A0" w14:paraId="348F6C9C" w14:textId="0129362A">
          <w:pPr>
            <w:pStyle w:val="Koptekst"/>
            <w:ind w:left="-115"/>
          </w:pPr>
        </w:p>
      </w:tc>
      <w:tc>
        <w:tcPr>
          <w:tcW w:w="3024" w:type="dxa"/>
        </w:tcPr>
        <w:p w:rsidR="542F03A0" w:rsidP="542F03A0" w:rsidRDefault="542F03A0" w14:paraId="3DA79127" w14:textId="15E2B1EA">
          <w:pPr>
            <w:pStyle w:val="Koptekst"/>
            <w:jc w:val="center"/>
          </w:pPr>
        </w:p>
      </w:tc>
      <w:tc>
        <w:tcPr>
          <w:tcW w:w="3024" w:type="dxa"/>
        </w:tcPr>
        <w:p w:rsidR="542F03A0" w:rsidP="542F03A0" w:rsidRDefault="542F03A0" w14:paraId="5C708EE6" w14:textId="20AE30C8">
          <w:pPr>
            <w:pStyle w:val="Koptekst"/>
            <w:ind w:right="-115"/>
            <w:jc w:val="right"/>
          </w:pPr>
        </w:p>
      </w:tc>
    </w:tr>
  </w:tbl>
  <w:p w:rsidR="542F03A0" w:rsidP="542F03A0" w:rsidRDefault="542F03A0" w14:paraId="4D6EB1A3" w14:textId="37A14B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8511" w:type="dxa"/>
      <w:tblInd w:w="1134"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left w:w="0" w:type="dxa"/>
        <w:right w:w="0" w:type="dxa"/>
      </w:tblCellMar>
      <w:tblLook w:val="01E0" w:firstRow="1" w:lastRow="1" w:firstColumn="1" w:lastColumn="1" w:noHBand="0" w:noVBand="0"/>
    </w:tblPr>
    <w:tblGrid>
      <w:gridCol w:w="6117"/>
      <w:gridCol w:w="2394"/>
    </w:tblGrid>
    <w:tr w:rsidR="007A0094" w:rsidTr="7625C104" w14:paraId="137EC488" w14:textId="77777777">
      <w:trPr>
        <w:trHeight w:val="1539"/>
      </w:trPr>
      <w:tc>
        <w:tcPr>
          <w:tcW w:w="6117" w:type="dxa"/>
          <w:vAlign w:val="bottom"/>
        </w:tcPr>
        <w:p w:rsidR="007A0094" w:rsidP="007A0094" w:rsidRDefault="003B1B7D" w14:paraId="530D49E2" w14:textId="68D7A61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rsidR="00A37D51" w:rsidP="007A0094" w:rsidRDefault="00A37D51" w14:paraId="3FD842EF" w14:textId="77777777">
          <w:pPr>
            <w:pStyle w:val="HRNaamInstituut"/>
          </w:pPr>
          <w:bookmarkStart w:name="bmInstituutNaam" w:id="2"/>
          <w:r>
            <w:t>Faciliteiten en</w:t>
          </w:r>
        </w:p>
        <w:p w:rsidR="007A0094" w:rsidP="007A0094" w:rsidRDefault="00A37D51" w14:paraId="668CB0E0" w14:textId="77777777">
          <w:pPr>
            <w:pStyle w:val="HRNaamInstituut"/>
          </w:pPr>
          <w:r>
            <w:t>Informatietechnologie</w:t>
          </w:r>
          <w:bookmarkEnd w:id="2"/>
        </w:p>
      </w:tc>
      <w:tc>
        <w:tcPr>
          <w:tcW w:w="2394" w:type="dxa"/>
          <w:vMerge w:val="restart"/>
        </w:tcPr>
        <w:p w:rsidR="007A0094" w:rsidP="003B43B9" w:rsidRDefault="007A0094" w14:paraId="3E6A6A5A" w14:textId="77777777">
          <w:pPr>
            <w:jc w:val="right"/>
          </w:pPr>
        </w:p>
      </w:tc>
    </w:tr>
    <w:tr w:rsidR="0036749A" w:rsidTr="7625C104" w14:paraId="4525D823" w14:textId="77777777">
      <w:trPr>
        <w:trHeight w:val="442"/>
      </w:trPr>
      <w:tc>
        <w:tcPr>
          <w:tcW w:w="6117" w:type="dxa"/>
          <w:vAlign w:val="bottom"/>
        </w:tcPr>
        <w:p w:rsidR="0036749A" w:rsidP="006018D6" w:rsidRDefault="0036749A" w14:paraId="014653FA" w14:textId="77777777">
          <w:pPr>
            <w:pStyle w:val="HRNaamInstituut"/>
          </w:pPr>
        </w:p>
      </w:tc>
      <w:tc>
        <w:tcPr>
          <w:tcW w:w="2394" w:type="dxa"/>
          <w:vMerge/>
        </w:tcPr>
        <w:p w:rsidR="0036749A" w:rsidP="003B43B9" w:rsidRDefault="0036749A" w14:paraId="021044A3" w14:textId="77777777">
          <w:pPr>
            <w:jc w:val="right"/>
          </w:pPr>
        </w:p>
      </w:tc>
    </w:tr>
  </w:tbl>
  <w:p w:rsidR="0036749A" w:rsidP="008F33E4" w:rsidRDefault="00E81528" w14:paraId="57E1A186" w14:textId="340B4394">
    <w:pPr>
      <w:pStyle w:val="HRNaamInstituut"/>
    </w:pPr>
    <w:bookmarkStart w:name="bmInstituutnaamNietStandaard" w:id="3"/>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Pr="00832D0F" w:rsid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sid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hint="default" w:ascii="Symbol" w:hAnsi="Symbol"/>
      </w:rPr>
    </w:lvl>
    <w:lvl w:ilvl="1" w:tplc="EC38B640">
      <w:start w:val="1"/>
      <w:numFmt w:val="bullet"/>
      <w:lvlText w:val="o"/>
      <w:lvlJc w:val="left"/>
      <w:pPr>
        <w:ind w:left="1440" w:hanging="360"/>
      </w:pPr>
      <w:rPr>
        <w:rFonts w:hint="default" w:ascii="Courier New" w:hAnsi="Courier New"/>
      </w:rPr>
    </w:lvl>
    <w:lvl w:ilvl="2" w:tplc="53509520">
      <w:start w:val="1"/>
      <w:numFmt w:val="bullet"/>
      <w:lvlText w:val=""/>
      <w:lvlJc w:val="left"/>
      <w:pPr>
        <w:ind w:left="2160" w:hanging="360"/>
      </w:pPr>
      <w:rPr>
        <w:rFonts w:hint="default" w:ascii="Wingdings" w:hAnsi="Wingdings"/>
      </w:rPr>
    </w:lvl>
    <w:lvl w:ilvl="3" w:tplc="6CE4E852">
      <w:start w:val="1"/>
      <w:numFmt w:val="bullet"/>
      <w:lvlText w:val=""/>
      <w:lvlJc w:val="left"/>
      <w:pPr>
        <w:ind w:left="2880" w:hanging="360"/>
      </w:pPr>
      <w:rPr>
        <w:rFonts w:hint="default" w:ascii="Symbol" w:hAnsi="Symbol"/>
      </w:rPr>
    </w:lvl>
    <w:lvl w:ilvl="4" w:tplc="2B1C260A">
      <w:start w:val="1"/>
      <w:numFmt w:val="bullet"/>
      <w:lvlText w:val="o"/>
      <w:lvlJc w:val="left"/>
      <w:pPr>
        <w:ind w:left="3600" w:hanging="360"/>
      </w:pPr>
      <w:rPr>
        <w:rFonts w:hint="default" w:ascii="Courier New" w:hAnsi="Courier New"/>
      </w:rPr>
    </w:lvl>
    <w:lvl w:ilvl="5" w:tplc="BF9C36DE">
      <w:start w:val="1"/>
      <w:numFmt w:val="bullet"/>
      <w:lvlText w:val=""/>
      <w:lvlJc w:val="left"/>
      <w:pPr>
        <w:ind w:left="4320" w:hanging="360"/>
      </w:pPr>
      <w:rPr>
        <w:rFonts w:hint="default" w:ascii="Wingdings" w:hAnsi="Wingdings"/>
      </w:rPr>
    </w:lvl>
    <w:lvl w:ilvl="6" w:tplc="327AF530">
      <w:start w:val="1"/>
      <w:numFmt w:val="bullet"/>
      <w:lvlText w:val=""/>
      <w:lvlJc w:val="left"/>
      <w:pPr>
        <w:ind w:left="5040" w:hanging="360"/>
      </w:pPr>
      <w:rPr>
        <w:rFonts w:hint="default" w:ascii="Symbol" w:hAnsi="Symbol"/>
      </w:rPr>
    </w:lvl>
    <w:lvl w:ilvl="7" w:tplc="B9BAA364">
      <w:start w:val="1"/>
      <w:numFmt w:val="bullet"/>
      <w:lvlText w:val="o"/>
      <w:lvlJc w:val="left"/>
      <w:pPr>
        <w:ind w:left="5760" w:hanging="360"/>
      </w:pPr>
      <w:rPr>
        <w:rFonts w:hint="default" w:ascii="Courier New" w:hAnsi="Courier New"/>
      </w:rPr>
    </w:lvl>
    <w:lvl w:ilvl="8" w:tplc="9F121EF8">
      <w:start w:val="1"/>
      <w:numFmt w:val="bullet"/>
      <w:lvlText w:val=""/>
      <w:lvlJc w:val="left"/>
      <w:pPr>
        <w:ind w:left="6480" w:hanging="360"/>
      </w:pPr>
      <w:rPr>
        <w:rFonts w:hint="default" w:ascii="Wingdings" w:hAnsi="Wingdings"/>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hint="default" w:ascii="Symbol" w:hAnsi="Symbol"/>
      </w:rPr>
    </w:lvl>
    <w:lvl w:ilvl="1" w:tplc="3C4CB42C">
      <w:start w:val="1"/>
      <w:numFmt w:val="bullet"/>
      <w:lvlText w:val="o"/>
      <w:lvlJc w:val="left"/>
      <w:pPr>
        <w:ind w:left="1440" w:hanging="360"/>
      </w:pPr>
      <w:rPr>
        <w:rFonts w:hint="default" w:ascii="Courier New" w:hAnsi="Courier New"/>
      </w:rPr>
    </w:lvl>
    <w:lvl w:ilvl="2" w:tplc="90906C3C">
      <w:start w:val="1"/>
      <w:numFmt w:val="bullet"/>
      <w:lvlText w:val=""/>
      <w:lvlJc w:val="left"/>
      <w:pPr>
        <w:ind w:left="2160" w:hanging="360"/>
      </w:pPr>
      <w:rPr>
        <w:rFonts w:hint="default" w:ascii="Wingdings" w:hAnsi="Wingdings"/>
      </w:rPr>
    </w:lvl>
    <w:lvl w:ilvl="3" w:tplc="A482BE90">
      <w:start w:val="1"/>
      <w:numFmt w:val="bullet"/>
      <w:lvlText w:val=""/>
      <w:lvlJc w:val="left"/>
      <w:pPr>
        <w:ind w:left="2880" w:hanging="360"/>
      </w:pPr>
      <w:rPr>
        <w:rFonts w:hint="default" w:ascii="Symbol" w:hAnsi="Symbol"/>
      </w:rPr>
    </w:lvl>
    <w:lvl w:ilvl="4" w:tplc="294241BC">
      <w:start w:val="1"/>
      <w:numFmt w:val="bullet"/>
      <w:lvlText w:val="o"/>
      <w:lvlJc w:val="left"/>
      <w:pPr>
        <w:ind w:left="3600" w:hanging="360"/>
      </w:pPr>
      <w:rPr>
        <w:rFonts w:hint="default" w:ascii="Courier New" w:hAnsi="Courier New"/>
      </w:rPr>
    </w:lvl>
    <w:lvl w:ilvl="5" w:tplc="49C8ED18">
      <w:start w:val="1"/>
      <w:numFmt w:val="bullet"/>
      <w:lvlText w:val=""/>
      <w:lvlJc w:val="left"/>
      <w:pPr>
        <w:ind w:left="4320" w:hanging="360"/>
      </w:pPr>
      <w:rPr>
        <w:rFonts w:hint="default" w:ascii="Wingdings" w:hAnsi="Wingdings"/>
      </w:rPr>
    </w:lvl>
    <w:lvl w:ilvl="6" w:tplc="6DCE0F4C">
      <w:start w:val="1"/>
      <w:numFmt w:val="bullet"/>
      <w:lvlText w:val=""/>
      <w:lvlJc w:val="left"/>
      <w:pPr>
        <w:ind w:left="5040" w:hanging="360"/>
      </w:pPr>
      <w:rPr>
        <w:rFonts w:hint="default" w:ascii="Symbol" w:hAnsi="Symbol"/>
      </w:rPr>
    </w:lvl>
    <w:lvl w:ilvl="7" w:tplc="57BC4F98">
      <w:start w:val="1"/>
      <w:numFmt w:val="bullet"/>
      <w:lvlText w:val="o"/>
      <w:lvlJc w:val="left"/>
      <w:pPr>
        <w:ind w:left="5760" w:hanging="360"/>
      </w:pPr>
      <w:rPr>
        <w:rFonts w:hint="default" w:ascii="Courier New" w:hAnsi="Courier New"/>
      </w:rPr>
    </w:lvl>
    <w:lvl w:ilvl="8" w:tplc="08FC152A">
      <w:start w:val="1"/>
      <w:numFmt w:val="bullet"/>
      <w:lvlText w:val=""/>
      <w:lvlJc w:val="left"/>
      <w:pPr>
        <w:ind w:left="6480" w:hanging="360"/>
      </w:pPr>
      <w:rPr>
        <w:rFonts w:hint="default" w:ascii="Wingdings" w:hAnsi="Wingdings"/>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hint="default" w:ascii="Symbol" w:hAnsi="Symbol"/>
      </w:rPr>
    </w:lvl>
    <w:lvl w:ilvl="1" w:tplc="F8462E7C">
      <w:start w:val="1"/>
      <w:numFmt w:val="bullet"/>
      <w:lvlText w:val="o"/>
      <w:lvlJc w:val="left"/>
      <w:pPr>
        <w:ind w:left="1440" w:hanging="360"/>
      </w:pPr>
      <w:rPr>
        <w:rFonts w:hint="default" w:ascii="Courier New" w:hAnsi="Courier New"/>
      </w:rPr>
    </w:lvl>
    <w:lvl w:ilvl="2" w:tplc="AEF8D95E">
      <w:start w:val="1"/>
      <w:numFmt w:val="bullet"/>
      <w:lvlText w:val=""/>
      <w:lvlJc w:val="left"/>
      <w:pPr>
        <w:ind w:left="2160" w:hanging="360"/>
      </w:pPr>
      <w:rPr>
        <w:rFonts w:hint="default" w:ascii="Wingdings" w:hAnsi="Wingdings"/>
      </w:rPr>
    </w:lvl>
    <w:lvl w:ilvl="3" w:tplc="8BD278C8">
      <w:start w:val="1"/>
      <w:numFmt w:val="bullet"/>
      <w:lvlText w:val=""/>
      <w:lvlJc w:val="left"/>
      <w:pPr>
        <w:ind w:left="2880" w:hanging="360"/>
      </w:pPr>
      <w:rPr>
        <w:rFonts w:hint="default" w:ascii="Symbol" w:hAnsi="Symbol"/>
      </w:rPr>
    </w:lvl>
    <w:lvl w:ilvl="4" w:tplc="F5F08A16">
      <w:start w:val="1"/>
      <w:numFmt w:val="bullet"/>
      <w:lvlText w:val="o"/>
      <w:lvlJc w:val="left"/>
      <w:pPr>
        <w:ind w:left="3600" w:hanging="360"/>
      </w:pPr>
      <w:rPr>
        <w:rFonts w:hint="default" w:ascii="Courier New" w:hAnsi="Courier New"/>
      </w:rPr>
    </w:lvl>
    <w:lvl w:ilvl="5" w:tplc="0E80C930">
      <w:start w:val="1"/>
      <w:numFmt w:val="bullet"/>
      <w:lvlText w:val=""/>
      <w:lvlJc w:val="left"/>
      <w:pPr>
        <w:ind w:left="4320" w:hanging="360"/>
      </w:pPr>
      <w:rPr>
        <w:rFonts w:hint="default" w:ascii="Wingdings" w:hAnsi="Wingdings"/>
      </w:rPr>
    </w:lvl>
    <w:lvl w:ilvl="6" w:tplc="E294F46E">
      <w:start w:val="1"/>
      <w:numFmt w:val="bullet"/>
      <w:lvlText w:val=""/>
      <w:lvlJc w:val="left"/>
      <w:pPr>
        <w:ind w:left="5040" w:hanging="360"/>
      </w:pPr>
      <w:rPr>
        <w:rFonts w:hint="default" w:ascii="Symbol" w:hAnsi="Symbol"/>
      </w:rPr>
    </w:lvl>
    <w:lvl w:ilvl="7" w:tplc="C01CA6B0">
      <w:start w:val="1"/>
      <w:numFmt w:val="bullet"/>
      <w:lvlText w:val="o"/>
      <w:lvlJc w:val="left"/>
      <w:pPr>
        <w:ind w:left="5760" w:hanging="360"/>
      </w:pPr>
      <w:rPr>
        <w:rFonts w:hint="default" w:ascii="Courier New" w:hAnsi="Courier New"/>
      </w:rPr>
    </w:lvl>
    <w:lvl w:ilvl="8" w:tplc="391C5FEE">
      <w:start w:val="1"/>
      <w:numFmt w:val="bullet"/>
      <w:lvlText w:val=""/>
      <w:lvlJc w:val="left"/>
      <w:pPr>
        <w:ind w:left="6480" w:hanging="360"/>
      </w:pPr>
      <w:rPr>
        <w:rFonts w:hint="default" w:ascii="Wingdings" w:hAnsi="Wingdings"/>
      </w:rPr>
    </w:lvl>
  </w:abstractNum>
  <w:abstractNum w:abstractNumId="7"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9" w15:restartNumberingAfterBreak="0">
    <w:nsid w:val="72E1010B"/>
    <w:multiLevelType w:val="hybridMultilevel"/>
    <w:tmpl w:val="4608162C"/>
    <w:lvl w:ilvl="0" w:tplc="16F4D246">
      <w:start w:val="1"/>
      <w:numFmt w:val="bullet"/>
      <w:lvlText w:val=""/>
      <w:lvlJc w:val="left"/>
      <w:pPr>
        <w:ind w:left="720" w:hanging="360"/>
      </w:pPr>
      <w:rPr>
        <w:rFonts w:hint="default" w:ascii="Symbol" w:hAnsi="Symbol"/>
      </w:rPr>
    </w:lvl>
    <w:lvl w:ilvl="1" w:tplc="6988DECA">
      <w:start w:val="1"/>
      <w:numFmt w:val="bullet"/>
      <w:lvlText w:val="o"/>
      <w:lvlJc w:val="left"/>
      <w:pPr>
        <w:ind w:left="1440" w:hanging="360"/>
      </w:pPr>
      <w:rPr>
        <w:rFonts w:hint="default" w:ascii="Courier New" w:hAnsi="Courier New"/>
      </w:rPr>
    </w:lvl>
    <w:lvl w:ilvl="2" w:tplc="80FE2046">
      <w:start w:val="1"/>
      <w:numFmt w:val="bullet"/>
      <w:lvlText w:val=""/>
      <w:lvlJc w:val="left"/>
      <w:pPr>
        <w:ind w:left="2160" w:hanging="360"/>
      </w:pPr>
      <w:rPr>
        <w:rFonts w:hint="default" w:ascii="Wingdings" w:hAnsi="Wingdings"/>
      </w:rPr>
    </w:lvl>
    <w:lvl w:ilvl="3" w:tplc="90C0A87C">
      <w:start w:val="1"/>
      <w:numFmt w:val="bullet"/>
      <w:lvlText w:val=""/>
      <w:lvlJc w:val="left"/>
      <w:pPr>
        <w:ind w:left="2880" w:hanging="360"/>
      </w:pPr>
      <w:rPr>
        <w:rFonts w:hint="default" w:ascii="Symbol" w:hAnsi="Symbol"/>
      </w:rPr>
    </w:lvl>
    <w:lvl w:ilvl="4" w:tplc="33665854">
      <w:start w:val="1"/>
      <w:numFmt w:val="bullet"/>
      <w:lvlText w:val="o"/>
      <w:lvlJc w:val="left"/>
      <w:pPr>
        <w:ind w:left="3600" w:hanging="360"/>
      </w:pPr>
      <w:rPr>
        <w:rFonts w:hint="default" w:ascii="Courier New" w:hAnsi="Courier New"/>
      </w:rPr>
    </w:lvl>
    <w:lvl w:ilvl="5" w:tplc="07E66532">
      <w:start w:val="1"/>
      <w:numFmt w:val="bullet"/>
      <w:lvlText w:val=""/>
      <w:lvlJc w:val="left"/>
      <w:pPr>
        <w:ind w:left="4320" w:hanging="360"/>
      </w:pPr>
      <w:rPr>
        <w:rFonts w:hint="default" w:ascii="Wingdings" w:hAnsi="Wingdings"/>
      </w:rPr>
    </w:lvl>
    <w:lvl w:ilvl="6" w:tplc="88E088A6">
      <w:start w:val="1"/>
      <w:numFmt w:val="bullet"/>
      <w:lvlText w:val=""/>
      <w:lvlJc w:val="left"/>
      <w:pPr>
        <w:ind w:left="5040" w:hanging="360"/>
      </w:pPr>
      <w:rPr>
        <w:rFonts w:hint="default" w:ascii="Symbol" w:hAnsi="Symbol"/>
      </w:rPr>
    </w:lvl>
    <w:lvl w:ilvl="7" w:tplc="E96ED912">
      <w:start w:val="1"/>
      <w:numFmt w:val="bullet"/>
      <w:lvlText w:val="o"/>
      <w:lvlJc w:val="left"/>
      <w:pPr>
        <w:ind w:left="5760" w:hanging="360"/>
      </w:pPr>
      <w:rPr>
        <w:rFonts w:hint="default" w:ascii="Courier New" w:hAnsi="Courier New"/>
      </w:rPr>
    </w:lvl>
    <w:lvl w:ilvl="8" w:tplc="02F25B9A">
      <w:start w:val="1"/>
      <w:numFmt w:val="bullet"/>
      <w:lvlText w:val=""/>
      <w:lvlJc w:val="left"/>
      <w:pPr>
        <w:ind w:left="6480" w:hanging="360"/>
      </w:pPr>
      <w:rPr>
        <w:rFonts w:hint="default" w:ascii="Wingdings" w:hAnsi="Wingdings"/>
      </w:rPr>
    </w:lvl>
  </w:abstractNum>
  <w:abstractNum w:abstractNumId="10" w15:restartNumberingAfterBreak="0">
    <w:nsid w:val="757F593F"/>
    <w:multiLevelType w:val="hybridMultilevel"/>
    <w:tmpl w:val="435C85A6"/>
    <w:lvl w:ilvl="0" w:tplc="78A4BE5C">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52068755">
    <w:abstractNumId w:val="9"/>
  </w:num>
  <w:num w:numId="2" w16cid:durableId="694499273">
    <w:abstractNumId w:val="5"/>
  </w:num>
  <w:num w:numId="3" w16cid:durableId="1782915995">
    <w:abstractNumId w:val="1"/>
  </w:num>
  <w:num w:numId="4" w16cid:durableId="1593928065">
    <w:abstractNumId w:val="4"/>
  </w:num>
  <w:num w:numId="5" w16cid:durableId="2116824397">
    <w:abstractNumId w:val="7"/>
  </w:num>
  <w:num w:numId="6" w16cid:durableId="1228103473">
    <w:abstractNumId w:val="3"/>
  </w:num>
  <w:num w:numId="7" w16cid:durableId="13697686">
    <w:abstractNumId w:val="8"/>
  </w:num>
  <w:num w:numId="8" w16cid:durableId="567225645">
    <w:abstractNumId w:val="3"/>
  </w:num>
  <w:num w:numId="9" w16cid:durableId="428624365">
    <w:abstractNumId w:val="3"/>
  </w:num>
  <w:num w:numId="10" w16cid:durableId="1051349000">
    <w:abstractNumId w:val="10"/>
  </w:num>
  <w:num w:numId="11" w16cid:durableId="1599486677">
    <w:abstractNumId w:val="0"/>
  </w:num>
  <w:num w:numId="12" w16cid:durableId="169369265">
    <w:abstractNumId w:val="2"/>
  </w:num>
  <w:num w:numId="13" w16cid:durableId="679508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C032F"/>
    <w:rsid w:val="000D0F4E"/>
    <w:rsid w:val="000F0FC9"/>
    <w:rsid w:val="00105EC2"/>
    <w:rsid w:val="001141A1"/>
    <w:rsid w:val="0012144B"/>
    <w:rsid w:val="00124DC5"/>
    <w:rsid w:val="001325E5"/>
    <w:rsid w:val="0014213D"/>
    <w:rsid w:val="001472BD"/>
    <w:rsid w:val="00156BA2"/>
    <w:rsid w:val="00160A50"/>
    <w:rsid w:val="001641B2"/>
    <w:rsid w:val="0016590F"/>
    <w:rsid w:val="00165B6B"/>
    <w:rsid w:val="0017420B"/>
    <w:rsid w:val="00181A63"/>
    <w:rsid w:val="00183807"/>
    <w:rsid w:val="00183A1B"/>
    <w:rsid w:val="0019752B"/>
    <w:rsid w:val="001A114A"/>
    <w:rsid w:val="001A4853"/>
    <w:rsid w:val="001B1CA8"/>
    <w:rsid w:val="001B41EB"/>
    <w:rsid w:val="001B6EE6"/>
    <w:rsid w:val="001C621D"/>
    <w:rsid w:val="001E514A"/>
    <w:rsid w:val="001E75E4"/>
    <w:rsid w:val="002020B0"/>
    <w:rsid w:val="0020572A"/>
    <w:rsid w:val="0021032D"/>
    <w:rsid w:val="0021078E"/>
    <w:rsid w:val="0021178E"/>
    <w:rsid w:val="00212AD3"/>
    <w:rsid w:val="002232EF"/>
    <w:rsid w:val="00232181"/>
    <w:rsid w:val="00242BA5"/>
    <w:rsid w:val="00247068"/>
    <w:rsid w:val="00250DAF"/>
    <w:rsid w:val="002530D8"/>
    <w:rsid w:val="00255748"/>
    <w:rsid w:val="002668B0"/>
    <w:rsid w:val="00287C6C"/>
    <w:rsid w:val="00297C9A"/>
    <w:rsid w:val="002A3132"/>
    <w:rsid w:val="002B27BF"/>
    <w:rsid w:val="002B7D07"/>
    <w:rsid w:val="002C1461"/>
    <w:rsid w:val="002C46CD"/>
    <w:rsid w:val="002C4DF6"/>
    <w:rsid w:val="002D07F9"/>
    <w:rsid w:val="002D1507"/>
    <w:rsid w:val="002D2C20"/>
    <w:rsid w:val="002E12E4"/>
    <w:rsid w:val="002F230D"/>
    <w:rsid w:val="002F4C38"/>
    <w:rsid w:val="00305F91"/>
    <w:rsid w:val="003126E7"/>
    <w:rsid w:val="00323CFA"/>
    <w:rsid w:val="00324675"/>
    <w:rsid w:val="003253D3"/>
    <w:rsid w:val="00327EB4"/>
    <w:rsid w:val="00331D6F"/>
    <w:rsid w:val="00335DB9"/>
    <w:rsid w:val="00340788"/>
    <w:rsid w:val="00347499"/>
    <w:rsid w:val="00347FC7"/>
    <w:rsid w:val="0035205B"/>
    <w:rsid w:val="003532CC"/>
    <w:rsid w:val="003556DF"/>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A05A1"/>
    <w:rsid w:val="004A404E"/>
    <w:rsid w:val="004C13DE"/>
    <w:rsid w:val="004C7109"/>
    <w:rsid w:val="004D025F"/>
    <w:rsid w:val="004D0EBB"/>
    <w:rsid w:val="004D1B66"/>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4092"/>
    <w:rsid w:val="005A6A1C"/>
    <w:rsid w:val="005B60C3"/>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265ED"/>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A1034"/>
    <w:rsid w:val="006A2A7F"/>
    <w:rsid w:val="006A2B79"/>
    <w:rsid w:val="006A2D4D"/>
    <w:rsid w:val="006E3CC2"/>
    <w:rsid w:val="006F73E3"/>
    <w:rsid w:val="007013F4"/>
    <w:rsid w:val="007110B9"/>
    <w:rsid w:val="00712B64"/>
    <w:rsid w:val="0071420C"/>
    <w:rsid w:val="00726D9C"/>
    <w:rsid w:val="00730166"/>
    <w:rsid w:val="007304D5"/>
    <w:rsid w:val="00732941"/>
    <w:rsid w:val="00744D89"/>
    <w:rsid w:val="007458D5"/>
    <w:rsid w:val="00761D44"/>
    <w:rsid w:val="007656CB"/>
    <w:rsid w:val="00765B99"/>
    <w:rsid w:val="00767A90"/>
    <w:rsid w:val="00782EE9"/>
    <w:rsid w:val="00783ED6"/>
    <w:rsid w:val="0079138B"/>
    <w:rsid w:val="00791D6A"/>
    <w:rsid w:val="00794EB5"/>
    <w:rsid w:val="007A0094"/>
    <w:rsid w:val="007A15B3"/>
    <w:rsid w:val="007A2E67"/>
    <w:rsid w:val="007B00D2"/>
    <w:rsid w:val="007B7B73"/>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26182"/>
    <w:rsid w:val="00827847"/>
    <w:rsid w:val="00832D0F"/>
    <w:rsid w:val="00833EEF"/>
    <w:rsid w:val="00844F63"/>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45A1"/>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1989"/>
    <w:rsid w:val="009E44F5"/>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6628"/>
    <w:rsid w:val="00AC10AA"/>
    <w:rsid w:val="00AC576C"/>
    <w:rsid w:val="00AC6D2E"/>
    <w:rsid w:val="00AD5A83"/>
    <w:rsid w:val="00AD63AE"/>
    <w:rsid w:val="00AD7ABC"/>
    <w:rsid w:val="00AE027E"/>
    <w:rsid w:val="00AE02FA"/>
    <w:rsid w:val="00AF148B"/>
    <w:rsid w:val="00B0333E"/>
    <w:rsid w:val="00B120FD"/>
    <w:rsid w:val="00B15B10"/>
    <w:rsid w:val="00B2221C"/>
    <w:rsid w:val="00B32382"/>
    <w:rsid w:val="00B3364D"/>
    <w:rsid w:val="00B36AE6"/>
    <w:rsid w:val="00B53B88"/>
    <w:rsid w:val="00B57490"/>
    <w:rsid w:val="00B657A6"/>
    <w:rsid w:val="00B66BB7"/>
    <w:rsid w:val="00B7329E"/>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15F0A"/>
    <w:rsid w:val="00C2051C"/>
    <w:rsid w:val="00C24D15"/>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A1383"/>
    <w:rsid w:val="00CA193B"/>
    <w:rsid w:val="00CA2B16"/>
    <w:rsid w:val="00CC5E70"/>
    <w:rsid w:val="00CC70D4"/>
    <w:rsid w:val="00CD36D3"/>
    <w:rsid w:val="00CD3ED6"/>
    <w:rsid w:val="00CD5848"/>
    <w:rsid w:val="00CD7960"/>
    <w:rsid w:val="00CE3CBD"/>
    <w:rsid w:val="00CF2DC3"/>
    <w:rsid w:val="00CF37F2"/>
    <w:rsid w:val="00CF4DCD"/>
    <w:rsid w:val="00CF7AD8"/>
    <w:rsid w:val="00D00B49"/>
    <w:rsid w:val="00D02F1A"/>
    <w:rsid w:val="00D06339"/>
    <w:rsid w:val="00D11816"/>
    <w:rsid w:val="00D12D09"/>
    <w:rsid w:val="00D152D9"/>
    <w:rsid w:val="00D16A3C"/>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02146"/>
    <w:rsid w:val="00E10EC1"/>
    <w:rsid w:val="00E24B3F"/>
    <w:rsid w:val="00E30B84"/>
    <w:rsid w:val="00E31635"/>
    <w:rsid w:val="00E44A0A"/>
    <w:rsid w:val="00E527B9"/>
    <w:rsid w:val="00E57C27"/>
    <w:rsid w:val="00E60205"/>
    <w:rsid w:val="00E60A06"/>
    <w:rsid w:val="00E645DB"/>
    <w:rsid w:val="00E67A6D"/>
    <w:rsid w:val="00E704FF"/>
    <w:rsid w:val="00E7507C"/>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1C06"/>
    <w:rsid w:val="00F732BD"/>
    <w:rsid w:val="00F77459"/>
    <w:rsid w:val="00F90C5C"/>
    <w:rsid w:val="00F91189"/>
    <w:rsid w:val="00FA20B3"/>
    <w:rsid w:val="00FB0732"/>
    <w:rsid w:val="00FB0A0B"/>
    <w:rsid w:val="00FB514A"/>
    <w:rsid w:val="00FC2A3F"/>
    <w:rsid w:val="00FC3183"/>
    <w:rsid w:val="00FC5F52"/>
    <w:rsid w:val="00FD5DA6"/>
    <w:rsid w:val="00FE2F79"/>
    <w:rsid w:val="00FE54B9"/>
    <w:rsid w:val="00FE59EF"/>
    <w:rsid w:val="00FE59F5"/>
    <w:rsid w:val="00FE7F46"/>
    <w:rsid w:val="00FF039D"/>
    <w:rsid w:val="00FF2C8E"/>
    <w:rsid w:val="00FF43B3"/>
    <w:rsid w:val="00FF559E"/>
    <w:rsid w:val="01F6A2A3"/>
    <w:rsid w:val="02725633"/>
    <w:rsid w:val="034DCA62"/>
    <w:rsid w:val="039929DD"/>
    <w:rsid w:val="03A7280F"/>
    <w:rsid w:val="03A87929"/>
    <w:rsid w:val="03BB4396"/>
    <w:rsid w:val="0615D75F"/>
    <w:rsid w:val="06843668"/>
    <w:rsid w:val="0835A2AD"/>
    <w:rsid w:val="088FC9F4"/>
    <w:rsid w:val="08C8AD03"/>
    <w:rsid w:val="08F7E40E"/>
    <w:rsid w:val="09EFEBAB"/>
    <w:rsid w:val="0A0DBE73"/>
    <w:rsid w:val="0B303E2C"/>
    <w:rsid w:val="0B68EC4F"/>
    <w:rsid w:val="0DA5A2F0"/>
    <w:rsid w:val="0E2D6F75"/>
    <w:rsid w:val="0F417351"/>
    <w:rsid w:val="1101F9EA"/>
    <w:rsid w:val="1279ED9A"/>
    <w:rsid w:val="13000C99"/>
    <w:rsid w:val="149BDCFA"/>
    <w:rsid w:val="15065E2B"/>
    <w:rsid w:val="150A695B"/>
    <w:rsid w:val="1637AD5B"/>
    <w:rsid w:val="184CBFCE"/>
    <w:rsid w:val="19EB5F11"/>
    <w:rsid w:val="1ABB441D"/>
    <w:rsid w:val="1AE36911"/>
    <w:rsid w:val="1B36F099"/>
    <w:rsid w:val="1BFE9729"/>
    <w:rsid w:val="1CF749D1"/>
    <w:rsid w:val="202D1530"/>
    <w:rsid w:val="21E298A8"/>
    <w:rsid w:val="22186639"/>
    <w:rsid w:val="2322F857"/>
    <w:rsid w:val="23F228EF"/>
    <w:rsid w:val="2454B576"/>
    <w:rsid w:val="24BA133D"/>
    <w:rsid w:val="24FD97FA"/>
    <w:rsid w:val="250D9448"/>
    <w:rsid w:val="264067F5"/>
    <w:rsid w:val="2896F709"/>
    <w:rsid w:val="29BAC0B7"/>
    <w:rsid w:val="2CCD4376"/>
    <w:rsid w:val="2DC23701"/>
    <w:rsid w:val="2DE73BEF"/>
    <w:rsid w:val="2F2581A1"/>
    <w:rsid w:val="2F3D4DB3"/>
    <w:rsid w:val="304C8F3E"/>
    <w:rsid w:val="30B44983"/>
    <w:rsid w:val="3198558F"/>
    <w:rsid w:val="33224CF6"/>
    <w:rsid w:val="33B6A006"/>
    <w:rsid w:val="35D73149"/>
    <w:rsid w:val="37AC45E4"/>
    <w:rsid w:val="3863465A"/>
    <w:rsid w:val="39386411"/>
    <w:rsid w:val="3ADB62E0"/>
    <w:rsid w:val="3BC2AEE7"/>
    <w:rsid w:val="3BECA91B"/>
    <w:rsid w:val="3D7EE531"/>
    <w:rsid w:val="3DA4D738"/>
    <w:rsid w:val="401FC799"/>
    <w:rsid w:val="404F4597"/>
    <w:rsid w:val="4080B418"/>
    <w:rsid w:val="43873B7A"/>
    <w:rsid w:val="438F3B9E"/>
    <w:rsid w:val="44E92013"/>
    <w:rsid w:val="46CF53DE"/>
    <w:rsid w:val="46F9BEA3"/>
    <w:rsid w:val="4870B350"/>
    <w:rsid w:val="48CF1A84"/>
    <w:rsid w:val="48DF379A"/>
    <w:rsid w:val="493ED611"/>
    <w:rsid w:val="49BF4410"/>
    <w:rsid w:val="4C8E0838"/>
    <w:rsid w:val="4CBAA88E"/>
    <w:rsid w:val="4DD3C21E"/>
    <w:rsid w:val="4F031072"/>
    <w:rsid w:val="4F223C6D"/>
    <w:rsid w:val="4F562279"/>
    <w:rsid w:val="50977671"/>
    <w:rsid w:val="509D7570"/>
    <w:rsid w:val="52941C62"/>
    <w:rsid w:val="52F2F58C"/>
    <w:rsid w:val="542F03A0"/>
    <w:rsid w:val="544DABAD"/>
    <w:rsid w:val="55044A19"/>
    <w:rsid w:val="5624E159"/>
    <w:rsid w:val="568066A8"/>
    <w:rsid w:val="56DEDDBC"/>
    <w:rsid w:val="5867B464"/>
    <w:rsid w:val="58B40FA1"/>
    <w:rsid w:val="598E5DC3"/>
    <w:rsid w:val="5A2C3B93"/>
    <w:rsid w:val="5AFA7AA1"/>
    <w:rsid w:val="5CCAC8E8"/>
    <w:rsid w:val="5CCEC11D"/>
    <w:rsid w:val="5CF712FD"/>
    <w:rsid w:val="5D182413"/>
    <w:rsid w:val="5D2803F8"/>
    <w:rsid w:val="5F34C99C"/>
    <w:rsid w:val="6249ED2B"/>
    <w:rsid w:val="62CBE1CD"/>
    <w:rsid w:val="660E19EF"/>
    <w:rsid w:val="6789C1DA"/>
    <w:rsid w:val="681EE7F9"/>
    <w:rsid w:val="683BCD92"/>
    <w:rsid w:val="69E62B03"/>
    <w:rsid w:val="6A27906E"/>
    <w:rsid w:val="6CBA6CBB"/>
    <w:rsid w:val="6DD4FA59"/>
    <w:rsid w:val="6DF5D7E3"/>
    <w:rsid w:val="6E2284E5"/>
    <w:rsid w:val="6E91E6B9"/>
    <w:rsid w:val="6F193173"/>
    <w:rsid w:val="6F22B8CF"/>
    <w:rsid w:val="71C9877B"/>
    <w:rsid w:val="7367B5BC"/>
    <w:rsid w:val="7375A684"/>
    <w:rsid w:val="738F67D8"/>
    <w:rsid w:val="7408EC6A"/>
    <w:rsid w:val="744F00D7"/>
    <w:rsid w:val="7625C104"/>
    <w:rsid w:val="769A1339"/>
    <w:rsid w:val="76ECB7AF"/>
    <w:rsid w:val="7761D4E2"/>
    <w:rsid w:val="783B26DF"/>
    <w:rsid w:val="78B2AC2F"/>
    <w:rsid w:val="79D6F740"/>
    <w:rsid w:val="7B296D06"/>
    <w:rsid w:val="7B8C5CC6"/>
    <w:rsid w:val="7CB759E7"/>
    <w:rsid w:val="7E004E78"/>
    <w:rsid w:val="7E2324DF"/>
    <w:rsid w:val="7E3FC4A5"/>
    <w:rsid w:val="7E608D13"/>
    <w:rsid w:val="7EA391A3"/>
    <w:rsid w:val="7F53BE6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818FA078-2575-4149-A021-9E205B03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RNaamInstituut" w:customStyle="1">
    <w:name w:val="HR_NaamInstituut"/>
    <w:basedOn w:val="Standaard"/>
    <w:rsid w:val="00F53E94"/>
    <w:rPr>
      <w:b/>
      <w:sz w:val="24"/>
    </w:rPr>
  </w:style>
  <w:style w:type="paragraph" w:styleId="HRadres" w:customStyle="1">
    <w:name w:val="HR_adres"/>
    <w:basedOn w:val="Standaard"/>
    <w:rsid w:val="0098535D"/>
    <w:pPr>
      <w:spacing w:line="260" w:lineRule="atLeast"/>
    </w:pPr>
    <w:rPr>
      <w:b/>
      <w:sz w:val="18"/>
    </w:rPr>
  </w:style>
  <w:style w:type="paragraph" w:styleId="HRRefkopjes" w:customStyle="1">
    <w:name w:val="HR_Refkopjes"/>
    <w:basedOn w:val="Standaard"/>
    <w:rsid w:val="0021078E"/>
    <w:pPr>
      <w:spacing w:line="260" w:lineRule="atLeast"/>
    </w:pPr>
    <w:rPr>
      <w:b/>
      <w:color w:val="4C4C4C"/>
      <w:sz w:val="16"/>
    </w:rPr>
  </w:style>
  <w:style w:type="paragraph" w:styleId="HRRefInvultekst" w:customStyle="1">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ROpleidingen" w:customStyle="1">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styleId="BallontekstChar" w:customStyle="1">
    <w:name w:val="Ballontekst Char"/>
    <w:basedOn w:val="Standaardalinea-lettertype"/>
    <w:link w:val="Ballontekst"/>
    <w:rsid w:val="00BB70C9"/>
    <w:rPr>
      <w:rFonts w:ascii="Tahoma" w:hAnsi="Tahoma" w:cs="Tahoma"/>
      <w:sz w:val="16"/>
      <w:szCs w:val="16"/>
    </w:rPr>
  </w:style>
  <w:style w:type="character" w:styleId="Kop1Char" w:customStyle="1">
    <w:name w:val="Kop 1 Char"/>
    <w:basedOn w:val="Standaardalinea-lettertype"/>
    <w:link w:val="Kop1"/>
    <w:uiPriority w:val="99"/>
    <w:rsid w:val="00A37D51"/>
    <w:rPr>
      <w:rFonts w:ascii="Xerox Sans Light" w:hAnsi="Xerox Sans Light"/>
      <w:color w:val="7053AA"/>
      <w:sz w:val="48"/>
      <w:szCs w:val="80"/>
      <w:lang w:eastAsia="en-US"/>
    </w:rPr>
  </w:style>
  <w:style w:type="paragraph" w:styleId="XRXBody" w:customStyle="1">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styleId="XRXBodyChar" w:customStyle="1">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styleId="Default" w:customStyle="1">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styleId="TekstopmerkingChar" w:customStyle="1">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styleId="OnderwerpvanopmerkingChar" w:customStyle="1">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03be358d6b726c60d2bbf70251d1d76b">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5872a910b8ba94269f900c9f7e0631d7"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e1ba295-dd8e-4067-a6c4-c4dbdce2c18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7784B-9920-4391-A06C-813E7D304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7e1ba295-dd8e-4067-a6c4-c4dbdce2c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 ds:uri="7e1ba295-dd8e-4067-a6c4-c4dbdce2c182"/>
  </ds:schemaRefs>
</ds:datastoreItem>
</file>

<file path=customXml/itemProps3.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4.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Blanco document</ap:Template>
  <ap:Application>Microsoft Word for the web</ap:Application>
  <ap:DocSecurity>0</ap:DocSecurity>
  <ap:ScaleCrop>false</ap:ScaleCrop>
  <ap:Company>Hogeschool Rotterdam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Tukker, J.J.</dc:creator>
  <keywords/>
  <lastModifiedBy>Reijnders, J.N.G. (Hans)</lastModifiedBy>
  <revision>101</revision>
  <dcterms:created xsi:type="dcterms:W3CDTF">2020-08-04T18:12:00.0000000Z</dcterms:created>
  <dcterms:modified xsi:type="dcterms:W3CDTF">2022-10-27T11:32:57.2781884Z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0x010100BFB6027D3582E54C8071731413859E19</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