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mc:Ignorable="w14 w15 w16se w16cid w16 w16cex w16sdtdh wp14">
  <w:body>
    <w:p w:rsidR="00FA65C0" w:rsidRDefault="00C851F3" w14:paraId="276C3339" w14:textId="77777777">
      <w:pPr>
        <w:rPr>
          <w:lang w:val="nl-NL"/>
        </w:rPr>
      </w:pPr>
      <w:bookmarkStart w:name="_Hlk112069589" w:id="0"/>
      <w:bookmarkEnd w:id="0"/>
      <w:r>
        <w:rPr>
          <w:noProof/>
          <w:lang w:val="nl-NL"/>
        </w:rPr>
        <w:drawing>
          <wp:anchor distT="0" distB="0" distL="114300" distR="114300" simplePos="0" relativeHeight="251658240" behindDoc="0" locked="0" layoutInCell="1" allowOverlap="1" wp14:anchorId="7EED1998" wp14:editId="68FBD96C">
            <wp:simplePos x="0" y="0"/>
            <wp:positionH relativeFrom="page">
              <wp:posOffset>6033135</wp:posOffset>
            </wp:positionH>
            <wp:positionV relativeFrom="page">
              <wp:posOffset>280670</wp:posOffset>
            </wp:positionV>
            <wp:extent cx="1102360" cy="2299970"/>
            <wp:effectExtent l="0" t="0" r="2540" b="5080"/>
            <wp:wrapNone/>
            <wp:docPr id="2" name="Afbeelding 2" descr="\\aarde\home$\fradhe\kantoorautomatisering\vormgeving\HD Logo_water_zw3verklei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arde\home$\fradhe\kantoorautomatisering\vormgeving\HD Logo_water_zw3verkleind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5953" w:rsidRDefault="00115953" w14:paraId="7CF5CA0D" w14:textId="77777777">
      <w:pPr>
        <w:rPr>
          <w:lang w:val="nl-NL"/>
        </w:rPr>
      </w:pPr>
    </w:p>
    <w:p w:rsidR="00115953" w:rsidRDefault="00115953" w14:paraId="7C554556" w14:textId="77777777">
      <w:pPr>
        <w:rPr>
          <w:lang w:val="nl-NL"/>
        </w:rPr>
      </w:pPr>
    </w:p>
    <w:p w:rsidR="00115953" w:rsidRDefault="00115953" w14:paraId="6E51F4BE" w14:textId="77777777">
      <w:pPr>
        <w:rPr>
          <w:lang w:val="nl-NL"/>
        </w:rPr>
      </w:pPr>
    </w:p>
    <w:p w:rsidR="00115953" w:rsidRDefault="00115953" w14:paraId="59270AA4" w14:textId="77777777">
      <w:pPr>
        <w:rPr>
          <w:lang w:val="nl-NL"/>
        </w:rPr>
      </w:pPr>
    </w:p>
    <w:p w:rsidR="00115953" w:rsidRDefault="00115953" w14:paraId="49D02BE4" w14:textId="77777777">
      <w:pPr>
        <w:rPr>
          <w:lang w:val="nl-NL"/>
        </w:rPr>
      </w:pPr>
    </w:p>
    <w:p w:rsidR="00115953" w:rsidRDefault="00115953" w14:paraId="52309C66" w14:textId="77777777">
      <w:pPr>
        <w:rPr>
          <w:lang w:val="nl-NL"/>
        </w:rPr>
      </w:pPr>
    </w:p>
    <w:p w:rsidR="00115953" w:rsidRDefault="00115953" w14:paraId="2DECD557" w14:textId="77777777">
      <w:pPr>
        <w:rPr>
          <w:lang w:val="nl-NL"/>
        </w:rPr>
      </w:pPr>
    </w:p>
    <w:p w:rsidR="00115953" w:rsidRDefault="00115953" w14:paraId="71C12DBD" w14:textId="77777777">
      <w:pPr>
        <w:rPr>
          <w:lang w:val="nl-NL"/>
        </w:rPr>
      </w:pPr>
    </w:p>
    <w:p w:rsidR="00115953" w:rsidRDefault="00115953" w14:paraId="1B04A246" w14:textId="77777777">
      <w:pPr>
        <w:rPr>
          <w:lang w:val="nl-NL"/>
        </w:rPr>
      </w:pPr>
    </w:p>
    <w:p w:rsidR="00115953" w:rsidRDefault="00115953" w14:paraId="1BD21F97" w14:textId="77777777">
      <w:pPr>
        <w:rPr>
          <w:lang w:val="nl-NL"/>
        </w:rPr>
      </w:pPr>
    </w:p>
    <w:p w:rsidR="00115953" w:rsidRDefault="00115953" w14:paraId="67129442" w14:textId="77777777">
      <w:pPr>
        <w:rPr>
          <w:lang w:val="nl-NL"/>
        </w:rPr>
      </w:pPr>
    </w:p>
    <w:p w:rsidR="00115953" w:rsidRDefault="00115953" w14:paraId="4ECE8EDA" w14:textId="77777777">
      <w:pPr>
        <w:rPr>
          <w:lang w:val="nl-NL"/>
        </w:rPr>
      </w:pPr>
    </w:p>
    <w:p w:rsidR="00115953" w:rsidRDefault="00115953" w14:paraId="654B2A18" w14:textId="77777777">
      <w:pPr>
        <w:rPr>
          <w:lang w:val="nl-NL"/>
        </w:rPr>
      </w:pPr>
    </w:p>
    <w:p w:rsidR="00115953" w:rsidRDefault="00115953" w14:paraId="0F9ABFF3" w14:textId="77777777">
      <w:pPr>
        <w:rPr>
          <w:lang w:val="nl-NL"/>
        </w:rPr>
      </w:pPr>
    </w:p>
    <w:p w:rsidR="00115953" w:rsidRDefault="00115953" w14:paraId="3EC28FF7" w14:textId="77777777">
      <w:pPr>
        <w:rPr>
          <w:lang w:val="nl-NL"/>
        </w:rPr>
      </w:pPr>
    </w:p>
    <w:p w:rsidR="00115953" w:rsidRDefault="00115953" w14:paraId="4919C388" w14:textId="77777777">
      <w:pPr>
        <w:rPr>
          <w:lang w:val="nl-NL"/>
        </w:rPr>
      </w:pPr>
    </w:p>
    <w:p w:rsidR="00115953" w:rsidRDefault="00115953" w14:paraId="7C6F1936" w14:textId="77777777">
      <w:pPr>
        <w:rPr>
          <w:lang w:val="nl-NL"/>
        </w:rPr>
      </w:pPr>
    </w:p>
    <w:p w:rsidR="00115953" w:rsidRDefault="00115953" w14:paraId="4D272088" w14:textId="77777777">
      <w:pPr>
        <w:rPr>
          <w:lang w:val="nl-NL"/>
        </w:rPr>
      </w:pPr>
    </w:p>
    <w:p w:rsidR="00115953" w:rsidRDefault="00115953" w14:paraId="7117DB3E" w14:textId="77777777">
      <w:pPr>
        <w:rPr>
          <w:lang w:val="nl-NL"/>
        </w:rPr>
      </w:pPr>
    </w:p>
    <w:p w:rsidR="00115953" w:rsidRDefault="00115953" w14:paraId="3B42D18F" w14:textId="77777777">
      <w:pPr>
        <w:rPr>
          <w:lang w:val="nl-NL"/>
        </w:rPr>
      </w:pPr>
    </w:p>
    <w:p w:rsidR="00115953" w:rsidRDefault="00115953" w14:paraId="0D6E347E" w14:textId="77777777">
      <w:pPr>
        <w:rPr>
          <w:lang w:val="nl-NL"/>
        </w:rPr>
      </w:pPr>
    </w:p>
    <w:p w:rsidRPr="00115953" w:rsidR="00115953" w:rsidP="378E69EF" w:rsidRDefault="37DABC16" w14:paraId="57E07B92" w14:textId="571FA81D">
      <w:pPr>
        <w:rPr>
          <w:b/>
          <w:bCs/>
          <w:sz w:val="40"/>
          <w:szCs w:val="40"/>
          <w:lang w:val="nl-NL"/>
        </w:rPr>
      </w:pPr>
      <w:r w:rsidRPr="378E69EF">
        <w:rPr>
          <w:b/>
          <w:bCs/>
          <w:sz w:val="40"/>
          <w:szCs w:val="40"/>
          <w:lang w:val="nl-NL"/>
        </w:rPr>
        <w:t>W</w:t>
      </w:r>
      <w:r w:rsidRPr="378E69EF" w:rsidR="00115953">
        <w:rPr>
          <w:b/>
          <w:bCs/>
          <w:sz w:val="40"/>
          <w:szCs w:val="40"/>
          <w:lang w:val="nl-NL"/>
        </w:rPr>
        <w:t>aterschap Hollandse Delta</w:t>
      </w:r>
    </w:p>
    <w:p w:rsidR="00115953" w:rsidRDefault="00115953" w14:paraId="59F179E9" w14:textId="77777777">
      <w:pPr>
        <w:rPr>
          <w:lang w:val="nl-NL"/>
        </w:rPr>
      </w:pPr>
    </w:p>
    <w:p w:rsidRPr="008C741B" w:rsidR="00115953" w:rsidRDefault="008C741B" w14:paraId="42475023" w14:textId="4BFBB6D1">
      <w:pPr>
        <w:rPr>
          <w:sz w:val="28"/>
          <w:szCs w:val="28"/>
          <w:lang w:val="nl-NL"/>
        </w:rPr>
      </w:pPr>
      <w:r w:rsidRPr="008C741B">
        <w:rPr>
          <w:rStyle w:val="normaltextrun"/>
          <w:color w:val="000000"/>
          <w:sz w:val="28"/>
          <w:szCs w:val="28"/>
          <w:bdr w:val="none" w:color="auto" w:sz="0" w:space="0" w:frame="1"/>
          <w:lang w:val="nl-NL"/>
        </w:rPr>
        <w:t>“</w:t>
      </w:r>
      <w:r w:rsidRPr="008C741B">
        <w:rPr>
          <w:rStyle w:val="normaltextrun"/>
          <w:color w:val="000000"/>
          <w:sz w:val="28"/>
          <w:szCs w:val="28"/>
          <w:bdr w:val="none" w:color="auto" w:sz="0" w:space="0" w:frame="1"/>
          <w:lang w:val="nl-NL"/>
        </w:rPr>
        <w:t>Leveren en installeren instrumenten</w:t>
      </w:r>
      <w:r w:rsidRPr="008C741B">
        <w:rPr>
          <w:rStyle w:val="normaltextrun"/>
          <w:color w:val="000000"/>
          <w:sz w:val="28"/>
          <w:szCs w:val="28"/>
          <w:bdr w:val="none" w:color="auto" w:sz="0" w:space="0" w:frame="1"/>
          <w:lang w:val="nl-NL"/>
        </w:rPr>
        <w:t>”</w:t>
      </w:r>
    </w:p>
    <w:p w:rsidR="00115953" w:rsidRDefault="00115953" w14:paraId="44DA2063" w14:textId="77777777">
      <w:pPr>
        <w:rPr>
          <w:lang w:val="nl-NL"/>
        </w:rPr>
      </w:pPr>
    </w:p>
    <w:p w:rsidR="00115953" w:rsidP="00115953" w:rsidRDefault="00612D18" w14:paraId="7F194F5A" w14:textId="7A34C31F">
      <w:pPr>
        <w:pStyle w:val="Ondertitel"/>
        <w:rPr>
          <w:noProof w:val="0"/>
        </w:rPr>
      </w:pPr>
      <w:r>
        <w:rPr>
          <w:noProof w:val="0"/>
        </w:rPr>
        <w:t>Meet en Regeltechniek</w:t>
      </w:r>
    </w:p>
    <w:p w:rsidRPr="00987978" w:rsidR="006E64AB" w:rsidP="006E64AB" w:rsidRDefault="006E64AB" w14:paraId="0906244A" w14:textId="77777777">
      <w:pPr>
        <w:rPr>
          <w:lang w:val="nl-NL"/>
        </w:rPr>
      </w:pPr>
    </w:p>
    <w:p w:rsidR="006E64AB" w:rsidP="006E64AB" w:rsidRDefault="006E64AB" w14:paraId="4BAAD046" w14:textId="77777777">
      <w:pPr>
        <w:rPr>
          <w:lang w:val="nl-NL"/>
        </w:rPr>
      </w:pPr>
    </w:p>
    <w:p w:rsidR="006E64AB" w:rsidP="006E64AB" w:rsidRDefault="006E64AB" w14:paraId="7304D967" w14:textId="77777777">
      <w:pPr>
        <w:rPr>
          <w:lang w:val="nl-NL"/>
        </w:rPr>
      </w:pPr>
    </w:p>
    <w:p w:rsidR="006E64AB" w:rsidP="006E64AB" w:rsidRDefault="006E64AB" w14:paraId="1C154BAB" w14:textId="77777777">
      <w:pPr>
        <w:rPr>
          <w:lang w:val="nl-NL"/>
        </w:rPr>
      </w:pPr>
    </w:p>
    <w:p w:rsidR="006E64AB" w:rsidP="006E64AB" w:rsidRDefault="006E64AB" w14:paraId="78048D59" w14:textId="77777777">
      <w:pPr>
        <w:rPr>
          <w:lang w:val="nl-NL"/>
        </w:rPr>
      </w:pPr>
    </w:p>
    <w:p w:rsidR="006E64AB" w:rsidP="006E64AB" w:rsidRDefault="006E64AB" w14:paraId="61AF924E" w14:textId="77777777">
      <w:pPr>
        <w:rPr>
          <w:lang w:val="nl-NL"/>
        </w:rPr>
      </w:pPr>
    </w:p>
    <w:p w:rsidR="006E64AB" w:rsidP="006E64AB" w:rsidRDefault="006E64AB" w14:paraId="278CA7A8" w14:textId="77777777">
      <w:pPr>
        <w:rPr>
          <w:lang w:val="nl-NL"/>
        </w:rPr>
      </w:pPr>
    </w:p>
    <w:p w:rsidR="006E64AB" w:rsidP="006E64AB" w:rsidRDefault="006E64AB" w14:paraId="5A08B265" w14:textId="77777777">
      <w:pPr>
        <w:rPr>
          <w:lang w:val="nl-NL"/>
        </w:rPr>
      </w:pPr>
    </w:p>
    <w:p w:rsidR="006E64AB" w:rsidP="006E64AB" w:rsidRDefault="006E64AB" w14:paraId="1AB0A8C8" w14:textId="77777777">
      <w:pPr>
        <w:rPr>
          <w:lang w:val="nl-NL"/>
        </w:rPr>
      </w:pPr>
    </w:p>
    <w:p w:rsidR="006E64AB" w:rsidP="006E64AB" w:rsidRDefault="006E64AB" w14:paraId="0647BD34" w14:textId="77777777">
      <w:pPr>
        <w:rPr>
          <w:lang w:val="nl-NL"/>
        </w:rPr>
      </w:pPr>
    </w:p>
    <w:p w:rsidR="006E64AB" w:rsidP="006E64AB" w:rsidRDefault="006E64AB" w14:paraId="09321E61" w14:textId="77777777">
      <w:pPr>
        <w:rPr>
          <w:lang w:val="nl-NL"/>
        </w:rPr>
      </w:pPr>
    </w:p>
    <w:p w:rsidR="006E64AB" w:rsidP="006E64AB" w:rsidRDefault="006E64AB" w14:paraId="62C42256" w14:textId="77777777">
      <w:pPr>
        <w:rPr>
          <w:lang w:val="nl-NL"/>
        </w:rPr>
      </w:pPr>
    </w:p>
    <w:p w:rsidRPr="00987978" w:rsidR="006E64AB" w:rsidP="006E64AB" w:rsidRDefault="006E64AB" w14:paraId="196638CD" w14:textId="77777777">
      <w:pPr>
        <w:rPr>
          <w:lang w:val="nl-NL"/>
        </w:rPr>
      </w:pPr>
    </w:p>
    <w:p w:rsidRPr="00987978" w:rsidR="006E64AB" w:rsidP="006E64AB" w:rsidRDefault="006E64AB" w14:paraId="019DD81C" w14:textId="77777777">
      <w:pPr>
        <w:rPr>
          <w:lang w:val="nl-NL"/>
        </w:rPr>
      </w:pPr>
    </w:p>
    <w:p w:rsidR="006E64AB" w:rsidP="006E64AB" w:rsidRDefault="006E64AB" w14:paraId="1F78502A" w14:textId="77777777">
      <w:pPr>
        <w:rPr>
          <w:lang w:val="nl-NL"/>
        </w:rPr>
      </w:pPr>
    </w:p>
    <w:p w:rsidR="006E64AB" w:rsidP="006E64AB" w:rsidRDefault="006E64AB" w14:paraId="65A81241" w14:textId="77777777">
      <w:pPr>
        <w:rPr>
          <w:lang w:val="nl-NL"/>
        </w:rPr>
      </w:pPr>
    </w:p>
    <w:p w:rsidR="006E64AB" w:rsidP="006E64AB" w:rsidRDefault="006E64AB" w14:paraId="7BD13963" w14:textId="77777777">
      <w:pPr>
        <w:rPr>
          <w:lang w:val="nl-NL"/>
        </w:rPr>
      </w:pPr>
    </w:p>
    <w:p w:rsidR="006E64AB" w:rsidP="006E64AB" w:rsidRDefault="006E64AB" w14:paraId="24939788" w14:textId="77777777">
      <w:pPr>
        <w:rPr>
          <w:lang w:val="nl-NL"/>
        </w:rPr>
      </w:pPr>
    </w:p>
    <w:p w:rsidR="006E64AB" w:rsidP="006E64AB" w:rsidRDefault="006E64AB" w14:paraId="4D290CF4" w14:textId="77777777">
      <w:pPr>
        <w:rPr>
          <w:lang w:val="nl-NL"/>
        </w:rPr>
      </w:pPr>
    </w:p>
    <w:p w:rsidR="006E64AB" w:rsidRDefault="006E64AB" w14:paraId="3AE2D098" w14:textId="77777777">
      <w:pPr>
        <w:rPr>
          <w:lang w:val="nl-NL"/>
        </w:r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610"/>
        <w:gridCol w:w="236"/>
        <w:gridCol w:w="7442"/>
      </w:tblGrid>
      <w:tr w:rsidRPr="00E23C7E" w:rsidR="006E64AB" w:rsidTr="00A507ED" w14:paraId="050568EF" w14:textId="77777777">
        <w:tc>
          <w:tcPr>
            <w:tcW w:w="1610" w:type="dxa"/>
          </w:tcPr>
          <w:p w:rsidR="006E64AB" w:rsidP="00A507ED" w:rsidRDefault="006E64AB" w14:paraId="2A693CE6" w14:textId="77777777">
            <w:pPr>
              <w:rPr>
                <w:lang w:val="nl-NL"/>
              </w:rPr>
            </w:pPr>
            <w:r>
              <w:rPr>
                <w:lang w:val="nl-NL"/>
              </w:rPr>
              <w:t>Datum</w:t>
            </w:r>
          </w:p>
        </w:tc>
        <w:tc>
          <w:tcPr>
            <w:tcW w:w="236" w:type="dxa"/>
          </w:tcPr>
          <w:p w:rsidR="006E64AB" w:rsidP="00A507ED" w:rsidRDefault="006E64AB" w14:paraId="225209B1" w14:textId="77777777">
            <w:pPr>
              <w:rPr>
                <w:lang w:val="nl-NL"/>
              </w:rPr>
            </w:pPr>
            <w:r>
              <w:rPr>
                <w:lang w:val="nl-NL"/>
              </w:rPr>
              <w:t>:</w:t>
            </w:r>
          </w:p>
        </w:tc>
        <w:sdt>
          <w:sdtPr>
            <w:rPr>
              <w:lang w:val="nl-NL"/>
            </w:rPr>
            <w:id w:val="-218905769"/>
            <w:placeholder>
              <w:docPart w:val="C6641BBD50474E25A22681BDA193EBC3"/>
            </w:placeholder>
            <w:date w:fullDate="2022-11-16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7442" w:type="dxa"/>
              </w:tcPr>
              <w:p w:rsidR="006E64AB" w:rsidP="00FD031F" w:rsidRDefault="008C741B" w14:paraId="404A7F60" w14:textId="5F08CDFC">
                <w:pPr>
                  <w:rPr>
                    <w:lang w:val="nl-NL"/>
                  </w:rPr>
                </w:pPr>
                <w:r>
                  <w:rPr>
                    <w:lang w:val="nl-NL"/>
                  </w:rPr>
                  <w:t>16 november 2022</w:t>
                </w:r>
              </w:p>
            </w:tc>
          </w:sdtContent>
        </w:sdt>
      </w:tr>
      <w:tr w:rsidR="006E64AB" w:rsidTr="00A507ED" w14:paraId="0CE18E7D" w14:textId="77777777">
        <w:tc>
          <w:tcPr>
            <w:tcW w:w="1610" w:type="dxa"/>
          </w:tcPr>
          <w:p w:rsidR="006E64AB" w:rsidP="00A507ED" w:rsidRDefault="006E64AB" w14:paraId="3B97513F" w14:textId="77777777">
            <w:pPr>
              <w:rPr>
                <w:lang w:val="nl-NL"/>
              </w:rPr>
            </w:pPr>
            <w:r>
              <w:rPr>
                <w:lang w:val="nl-NL"/>
              </w:rPr>
              <w:t>Opgesteld door</w:t>
            </w:r>
          </w:p>
        </w:tc>
        <w:tc>
          <w:tcPr>
            <w:tcW w:w="236" w:type="dxa"/>
          </w:tcPr>
          <w:p w:rsidR="006E64AB" w:rsidP="00A507ED" w:rsidRDefault="006E64AB" w14:paraId="3714AF1C" w14:textId="77777777">
            <w:pPr>
              <w:rPr>
                <w:lang w:val="nl-NL"/>
              </w:rPr>
            </w:pPr>
            <w:r>
              <w:rPr>
                <w:lang w:val="nl-NL"/>
              </w:rPr>
              <w:t>:</w:t>
            </w:r>
          </w:p>
        </w:tc>
        <w:sdt>
          <w:sdtPr>
            <w:rPr>
              <w:lang w:val="nl-NL"/>
            </w:rPr>
            <w:alias w:val="Auteur"/>
            <w:tag w:val=""/>
            <w:id w:val="583275888"/>
            <w:placeholder>
              <w:docPart w:val="D3BFB0FABB4B4E32B3C7BA0A292B0CA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7442" w:type="dxa"/>
              </w:tcPr>
              <w:p w:rsidR="006E64AB" w:rsidP="00AE5300" w:rsidRDefault="00612D18" w14:paraId="2F8E9B1E" w14:textId="77777777">
                <w:pPr>
                  <w:rPr>
                    <w:lang w:val="nl-NL"/>
                  </w:rPr>
                </w:pPr>
                <w:r>
                  <w:rPr>
                    <w:lang w:val="nl-NL"/>
                  </w:rPr>
                  <w:t>Jan den Boer</w:t>
                </w:r>
              </w:p>
            </w:tc>
          </w:sdtContent>
        </w:sdt>
      </w:tr>
      <w:tr w:rsidR="006E64AB" w:rsidTr="00A507ED" w14:paraId="436FC7A6" w14:textId="77777777">
        <w:tc>
          <w:tcPr>
            <w:tcW w:w="1610" w:type="dxa"/>
          </w:tcPr>
          <w:p w:rsidR="006E64AB" w:rsidP="00A507ED" w:rsidRDefault="006E64AB" w14:paraId="44241AEA" w14:textId="77777777">
            <w:pPr>
              <w:rPr>
                <w:lang w:val="nl-NL"/>
              </w:rPr>
            </w:pPr>
            <w:r>
              <w:rPr>
                <w:lang w:val="nl-NL"/>
              </w:rPr>
              <w:t>Versie</w:t>
            </w:r>
          </w:p>
        </w:tc>
        <w:tc>
          <w:tcPr>
            <w:tcW w:w="236" w:type="dxa"/>
          </w:tcPr>
          <w:p w:rsidR="006E64AB" w:rsidP="00A507ED" w:rsidRDefault="006E64AB" w14:paraId="3829641E" w14:textId="77777777">
            <w:pPr>
              <w:rPr>
                <w:lang w:val="nl-NL"/>
              </w:rPr>
            </w:pPr>
            <w:r>
              <w:rPr>
                <w:lang w:val="nl-NL"/>
              </w:rPr>
              <w:t>:</w:t>
            </w:r>
          </w:p>
        </w:tc>
        <w:tc>
          <w:tcPr>
            <w:tcW w:w="7442" w:type="dxa"/>
          </w:tcPr>
          <w:p w:rsidR="006E64AB" w:rsidP="00A507ED" w:rsidRDefault="00612D18" w14:paraId="26F295F6" w14:textId="257CAE2B">
            <w:pPr>
              <w:rPr>
                <w:lang w:val="nl-NL"/>
              </w:rPr>
            </w:pPr>
            <w:r>
              <w:rPr>
                <w:lang w:val="nl-NL"/>
              </w:rPr>
              <w:t>V1.</w:t>
            </w:r>
            <w:r w:rsidR="0055471F">
              <w:rPr>
                <w:lang w:val="nl-NL"/>
              </w:rPr>
              <w:t>1</w:t>
            </w:r>
          </w:p>
        </w:tc>
      </w:tr>
      <w:tr w:rsidR="006E64AB" w:rsidTr="00A507ED" w14:paraId="0EE7386C" w14:textId="77777777">
        <w:tc>
          <w:tcPr>
            <w:tcW w:w="1610" w:type="dxa"/>
          </w:tcPr>
          <w:p w:rsidR="006E64AB" w:rsidP="00A507ED" w:rsidRDefault="006E64AB" w14:paraId="324AF782" w14:textId="77777777">
            <w:pPr>
              <w:rPr>
                <w:lang w:val="nl-NL"/>
              </w:rPr>
            </w:pPr>
            <w:r>
              <w:rPr>
                <w:lang w:val="nl-NL"/>
              </w:rPr>
              <w:t>Projectcode</w:t>
            </w:r>
          </w:p>
        </w:tc>
        <w:tc>
          <w:tcPr>
            <w:tcW w:w="236" w:type="dxa"/>
          </w:tcPr>
          <w:p w:rsidR="006E64AB" w:rsidP="00A507ED" w:rsidRDefault="006E64AB" w14:paraId="010605A8" w14:textId="77777777">
            <w:pPr>
              <w:rPr>
                <w:lang w:val="nl-NL"/>
              </w:rPr>
            </w:pPr>
            <w:r>
              <w:rPr>
                <w:lang w:val="nl-NL"/>
              </w:rPr>
              <w:t>:</w:t>
            </w:r>
          </w:p>
        </w:tc>
        <w:tc>
          <w:tcPr>
            <w:tcW w:w="7442" w:type="dxa"/>
          </w:tcPr>
          <w:p w:rsidR="006E64AB" w:rsidP="00A507ED" w:rsidRDefault="006E64AB" w14:paraId="5F139FD3" w14:textId="77777777">
            <w:pPr>
              <w:rPr>
                <w:lang w:val="nl-NL"/>
              </w:rPr>
            </w:pPr>
          </w:p>
        </w:tc>
      </w:tr>
    </w:tbl>
    <w:p w:rsidRPr="003F2F94" w:rsidR="00FA65C0" w:rsidP="00534389" w:rsidRDefault="003F2F94" w14:paraId="576C5336" w14:textId="3B035B0A">
      <w:pPr>
        <w:pageBreakBefore/>
        <w:spacing w:after="240"/>
        <w:rPr>
          <w:b/>
          <w:sz w:val="24"/>
          <w:lang w:val="nl-NL"/>
        </w:rPr>
      </w:pPr>
      <w:r w:rsidRPr="003F2F94">
        <w:rPr>
          <w:b/>
          <w:sz w:val="24"/>
          <w:lang w:val="nl-NL"/>
        </w:rPr>
        <w:lastRenderedPageBreak/>
        <w:t>Inhoudsopgave</w:t>
      </w:r>
    </w:p>
    <w:p w:rsidR="00365749" w:rsidRDefault="00C30406" w14:paraId="4622F134" w14:textId="174D5586">
      <w:pPr>
        <w:pStyle w:val="Inhopg1"/>
        <w:rPr>
          <w:rFonts w:asciiTheme="minorHAnsi" w:hAnsiTheme="minorHAnsi" w:eastAsiaTheme="minorEastAsia" w:cstheme="minorBidi"/>
          <w:b w:val="0"/>
          <w:noProof/>
          <w:sz w:val="22"/>
          <w:szCs w:val="22"/>
          <w:lang w:val="nl-NL"/>
        </w:rPr>
      </w:pPr>
      <w:r>
        <w:rPr>
          <w:b w:val="0"/>
          <w:lang w:val="nl-NL"/>
        </w:rPr>
        <w:fldChar w:fldCharType="begin"/>
      </w:r>
      <w:r>
        <w:rPr>
          <w:b w:val="0"/>
          <w:lang w:val="nl-NL"/>
        </w:rPr>
        <w:instrText xml:space="preserve"> TOC \o "1-3" \h \z \u </w:instrText>
      </w:r>
      <w:r>
        <w:rPr>
          <w:b w:val="0"/>
          <w:lang w:val="nl-NL"/>
        </w:rPr>
        <w:fldChar w:fldCharType="separate"/>
      </w:r>
      <w:hyperlink w:history="1" w:anchor="_Toc119489191">
        <w:r w:rsidRPr="005D28BF" w:rsidR="00365749">
          <w:rPr>
            <w:rStyle w:val="Hyperlink"/>
            <w:noProof/>
            <w:lang w:val="nl-NL"/>
          </w:rPr>
          <w:t>1</w:t>
        </w:r>
        <w:r w:rsidR="00365749">
          <w:rPr>
            <w:rFonts w:asciiTheme="minorHAnsi" w:hAnsiTheme="minorHAnsi" w:eastAsiaTheme="minorEastAsia" w:cstheme="minorBidi"/>
            <w:b w:val="0"/>
            <w:noProof/>
            <w:sz w:val="22"/>
            <w:szCs w:val="22"/>
            <w:lang w:val="nl-NL"/>
          </w:rPr>
          <w:tab/>
        </w:r>
        <w:r w:rsidRPr="005D28BF" w:rsidR="00365749">
          <w:rPr>
            <w:rStyle w:val="Hyperlink"/>
            <w:noProof/>
            <w:lang w:val="nl-NL"/>
          </w:rPr>
          <w:t>Leveren en installeren instrumenten</w:t>
        </w:r>
        <w:r w:rsidR="00365749">
          <w:rPr>
            <w:noProof/>
            <w:webHidden/>
          </w:rPr>
          <w:tab/>
        </w:r>
        <w:r w:rsidR="00365749">
          <w:rPr>
            <w:noProof/>
            <w:webHidden/>
          </w:rPr>
          <w:fldChar w:fldCharType="begin"/>
        </w:r>
        <w:r w:rsidR="00365749">
          <w:rPr>
            <w:noProof/>
            <w:webHidden/>
          </w:rPr>
          <w:instrText xml:space="preserve"> PAGEREF _Toc119489191 \h </w:instrText>
        </w:r>
        <w:r w:rsidR="00365749">
          <w:rPr>
            <w:noProof/>
            <w:webHidden/>
          </w:rPr>
        </w:r>
        <w:r w:rsidR="00365749">
          <w:rPr>
            <w:noProof/>
            <w:webHidden/>
          </w:rPr>
          <w:fldChar w:fldCharType="separate"/>
        </w:r>
        <w:r w:rsidR="00365749">
          <w:rPr>
            <w:noProof/>
            <w:webHidden/>
          </w:rPr>
          <w:t>1</w:t>
        </w:r>
        <w:r w:rsidR="00365749">
          <w:rPr>
            <w:noProof/>
            <w:webHidden/>
          </w:rPr>
          <w:fldChar w:fldCharType="end"/>
        </w:r>
      </w:hyperlink>
    </w:p>
    <w:p w:rsidR="00365749" w:rsidRDefault="00365749" w14:paraId="458C2358" w14:textId="582022E0">
      <w:pPr>
        <w:pStyle w:val="Inhopg2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192">
        <w:r w:rsidRPr="005D28BF">
          <w:rPr>
            <w:rStyle w:val="Hyperlink"/>
            <w:noProof/>
            <w:lang w:val="nl-NL"/>
          </w:rPr>
          <w:t>1.1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Leveren van instrumentatie (debietmeters)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365749" w:rsidRDefault="00365749" w14:paraId="2C34BD70" w14:textId="62A77B61">
      <w:pPr>
        <w:pStyle w:val="Inhopg3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193">
        <w:r w:rsidRPr="005D28BF">
          <w:rPr>
            <w:rStyle w:val="Hyperlink"/>
            <w:noProof/>
            <w:lang w:val="nl-NL"/>
          </w:rPr>
          <w:t>1.1.1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1 op 1 vervanging (compacte uitvoering) geen WTB aanpassing (A)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365749" w:rsidRDefault="00365749" w14:paraId="7E543CB0" w14:textId="57EB6F07">
      <w:pPr>
        <w:pStyle w:val="Inhopg3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194">
        <w:r w:rsidRPr="005D28BF">
          <w:rPr>
            <w:rStyle w:val="Hyperlink"/>
            <w:noProof/>
            <w:lang w:val="nl-NL"/>
          </w:rPr>
          <w:t>1.1.2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1 op 1 vervanging (separate uitvoering uitvoering) geen WTB aanpassing (B)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365749" w:rsidRDefault="00365749" w14:paraId="00A92553" w14:textId="5C2E6557">
      <w:pPr>
        <w:pStyle w:val="Inhopg3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195">
        <w:r w:rsidRPr="005D28BF">
          <w:rPr>
            <w:rStyle w:val="Hyperlink"/>
            <w:noProof/>
            <w:lang w:val="nl-NL"/>
          </w:rPr>
          <w:t>1.1.3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1 op 1 vervanging (compacte uitvoering) wel WTB aanpassing (C)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65749" w:rsidRDefault="00365749" w14:paraId="74099E84" w14:textId="502F6BE9">
      <w:pPr>
        <w:pStyle w:val="Inhopg3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196">
        <w:r w:rsidRPr="005D28BF">
          <w:rPr>
            <w:rStyle w:val="Hyperlink"/>
            <w:noProof/>
            <w:lang w:val="nl-NL"/>
          </w:rPr>
          <w:t>1.1.4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1 op 1 vervanging (separate uitvoering uitvoering) wel WTB aanpassing (D)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65749" w:rsidRDefault="00365749" w14:paraId="30132517" w14:textId="585E3904">
      <w:pPr>
        <w:pStyle w:val="Inhopg2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197">
        <w:r w:rsidRPr="005D28BF">
          <w:rPr>
            <w:rStyle w:val="Hyperlink"/>
            <w:noProof/>
            <w:lang w:val="nl-NL"/>
          </w:rPr>
          <w:t>1.2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Leveren van instrumentatie (Meetversterkers+sensoren)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65749" w:rsidRDefault="00365749" w14:paraId="6982C163" w14:textId="4265D395">
      <w:pPr>
        <w:pStyle w:val="Inhopg3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198">
        <w:r w:rsidRPr="005D28BF">
          <w:rPr>
            <w:rStyle w:val="Hyperlink"/>
            <w:noProof/>
            <w:lang w:val="nl-NL"/>
          </w:rPr>
          <w:t>1.2.1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1 op 1 vervanging meet versterker + sensor geen WTB aanpassing (E)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65749" w:rsidRDefault="00365749" w14:paraId="5841F198" w14:textId="6D542B07">
      <w:pPr>
        <w:pStyle w:val="Inhopg3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199">
        <w:r w:rsidRPr="005D28BF">
          <w:rPr>
            <w:rStyle w:val="Hyperlink"/>
            <w:noProof/>
            <w:lang w:val="nl-NL"/>
          </w:rPr>
          <w:t>1.2.2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1 op 1 vervanging meet versterker + sensor wel WTB aanpassing (F)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365749" w:rsidRDefault="00365749" w14:paraId="74DE2D02" w14:textId="2EEAD212">
      <w:pPr>
        <w:pStyle w:val="Inhopg3"/>
        <w:rPr>
          <w:rFonts w:asciiTheme="minorHAnsi" w:hAnsiTheme="minorHAnsi" w:eastAsiaTheme="minorEastAsia" w:cstheme="minorBidi"/>
          <w:noProof/>
          <w:sz w:val="22"/>
          <w:szCs w:val="22"/>
          <w:lang w:val="nl-NL"/>
        </w:rPr>
      </w:pPr>
      <w:hyperlink w:history="1" w:anchor="_Toc119489200">
        <w:r w:rsidRPr="005D28BF">
          <w:rPr>
            <w:rStyle w:val="Hyperlink"/>
            <w:noProof/>
            <w:lang w:val="nl-NL"/>
          </w:rPr>
          <w:t>1.2.3</w:t>
        </w:r>
        <w:r>
          <w:rPr>
            <w:rFonts w:asciiTheme="minorHAnsi" w:hAnsiTheme="minorHAnsi" w:eastAsiaTheme="minorEastAsia" w:cstheme="minorBidi"/>
            <w:noProof/>
            <w:sz w:val="22"/>
            <w:szCs w:val="22"/>
            <w:lang w:val="nl-NL"/>
          </w:rPr>
          <w:tab/>
        </w:r>
        <w:r w:rsidRPr="005D28BF">
          <w:rPr>
            <w:rStyle w:val="Hyperlink"/>
            <w:noProof/>
            <w:lang w:val="nl-NL"/>
          </w:rPr>
          <w:t>Prijzenblad leveren instrumenten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_Toc119489200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573057" w:rsidP="00365749" w:rsidRDefault="00C30406" w14:paraId="02E73F02" w14:textId="16D592EE">
      <w:pPr>
        <w:rPr>
          <w:lang w:val="nl-NL"/>
        </w:rPr>
        <w:sectPr w:rsidR="00573057" w:rsidSect="00715966">
          <w:headerReference w:type="default" r:id="rId9"/>
          <w:footerReference w:type="even" r:id="rId10"/>
          <w:footerReference w:type="default" r:id="rId11"/>
          <w:pgSz w:w="11906" w:h="16838" w:orient="portrait" w:code="9"/>
          <w:pgMar w:top="1417" w:right="1417" w:bottom="1417" w:left="1417" w:header="709" w:footer="709" w:gutter="0"/>
          <w:cols w:space="708"/>
          <w:docGrid w:linePitch="360"/>
        </w:sectPr>
      </w:pPr>
      <w:r>
        <w:rPr>
          <w:b/>
          <w:lang w:val="nl-NL"/>
        </w:rPr>
        <w:fldChar w:fldCharType="end"/>
      </w:r>
    </w:p>
    <w:p w:rsidR="00365749" w:rsidP="00365749" w:rsidRDefault="00365749" w14:paraId="5F2F0270" w14:textId="54FB5247">
      <w:pPr>
        <w:pStyle w:val="Kop1"/>
        <w:rPr>
          <w:lang w:val="nl-NL"/>
        </w:rPr>
      </w:pPr>
      <w:bookmarkStart w:name="_Toc119489191" w:id="1"/>
      <w:r>
        <w:rPr>
          <w:lang w:val="nl-NL"/>
        </w:rPr>
        <w:lastRenderedPageBreak/>
        <w:t>Leveren en installeren instrumenten</w:t>
      </w:r>
      <w:bookmarkEnd w:id="1"/>
    </w:p>
    <w:p w:rsidR="00164C59" w:rsidP="00E37D05" w:rsidRDefault="00164C59" w14:paraId="6DAF451E" w14:textId="77FB732D">
      <w:pPr>
        <w:jc w:val="both"/>
        <w:rPr>
          <w:lang w:val="nl-NL"/>
        </w:rPr>
      </w:pPr>
    </w:p>
    <w:p w:rsidR="00164C59" w:rsidP="00E37D05" w:rsidRDefault="00164C59" w14:paraId="047E791E" w14:textId="02F91971">
      <w:pPr>
        <w:jc w:val="both"/>
        <w:rPr>
          <w:lang w:val="nl-NL"/>
        </w:rPr>
      </w:pPr>
    </w:p>
    <w:p w:rsidR="00431286" w:rsidP="00431286" w:rsidRDefault="00431286" w14:paraId="6B34B80F" w14:textId="77777777">
      <w:pPr>
        <w:pStyle w:val="Kop2"/>
        <w:rPr>
          <w:lang w:val="nl-NL"/>
        </w:rPr>
      </w:pPr>
      <w:bookmarkStart w:name="_Toc119489192" w:id="2"/>
      <w:r w:rsidRPr="378E69EF">
        <w:rPr>
          <w:lang w:val="nl-NL"/>
        </w:rPr>
        <w:t>Leveren van instrumentatie (debietmeters)</w:t>
      </w:r>
      <w:bookmarkEnd w:id="2"/>
    </w:p>
    <w:p w:rsidRPr="00431286" w:rsidR="00431286" w:rsidP="00431286" w:rsidRDefault="00431286" w14:paraId="60860392" w14:textId="7E7EFE4D">
      <w:pPr>
        <w:jc w:val="both"/>
        <w:rPr>
          <w:lang w:val="nl-NL"/>
        </w:rPr>
      </w:pPr>
      <w:r w:rsidRPr="378E69EF">
        <w:rPr>
          <w:lang w:val="nl-NL"/>
        </w:rPr>
        <w:t>Voor het vervangen van verouderde instrumenten</w:t>
      </w:r>
      <w:r w:rsidRPr="378E69EF" w:rsidR="74E9358C">
        <w:rPr>
          <w:lang w:val="nl-NL"/>
        </w:rPr>
        <w:t>,</w:t>
      </w:r>
      <w:r w:rsidRPr="378E69EF">
        <w:rPr>
          <w:lang w:val="nl-NL"/>
        </w:rPr>
        <w:t xml:space="preserve"> levert de contractant de vervangende instrumenten. Op verzoek van opdrachtgever </w:t>
      </w:r>
      <w:r w:rsidRPr="378E69EF" w:rsidR="1CC690A1">
        <w:rPr>
          <w:lang w:val="nl-NL"/>
        </w:rPr>
        <w:t>worden</w:t>
      </w:r>
      <w:r w:rsidRPr="378E69EF">
        <w:rPr>
          <w:lang w:val="nl-NL"/>
        </w:rPr>
        <w:t xml:space="preserve"> deze ook geplaatst en aangesloten</w:t>
      </w:r>
      <w:r w:rsidRPr="378E69EF" w:rsidR="6782A647">
        <w:rPr>
          <w:lang w:val="nl-NL"/>
        </w:rPr>
        <w:t>.</w:t>
      </w:r>
    </w:p>
    <w:p w:rsidRPr="00431286" w:rsidR="00431286" w:rsidP="00431286" w:rsidRDefault="00431286" w14:paraId="1043D614" w14:textId="77777777">
      <w:pPr>
        <w:jc w:val="both"/>
        <w:rPr>
          <w:lang w:val="nl-NL"/>
        </w:rPr>
      </w:pPr>
    </w:p>
    <w:p w:rsidRPr="004C5A3A" w:rsidR="000F3096" w:rsidP="00431286" w:rsidRDefault="00431286" w14:paraId="0D584E4C" w14:textId="0FC07F39">
      <w:pPr>
        <w:jc w:val="both"/>
        <w:rPr>
          <w:lang w:val="nl-NL"/>
        </w:rPr>
      </w:pPr>
      <w:r w:rsidRPr="378E69EF">
        <w:rPr>
          <w:lang w:val="nl-NL"/>
        </w:rPr>
        <w:t>De huidige debietmeters die bij WSHD in gebruik zijn, zijn van het</w:t>
      </w:r>
      <w:r w:rsidRPr="378E69EF" w:rsidR="3EE41A98">
        <w:rPr>
          <w:lang w:val="nl-NL"/>
        </w:rPr>
        <w:t xml:space="preserve"> </w:t>
      </w:r>
      <w:r w:rsidRPr="378E69EF">
        <w:rPr>
          <w:lang w:val="nl-NL"/>
        </w:rPr>
        <w:t>fabricaat E+H. Zij zijn een integraal onderdeel van de installaties waarin ze zijn opgenomen,</w:t>
      </w:r>
      <w:r w:rsidRPr="378E69EF">
        <w:rPr>
          <w:rStyle w:val="normaltextrun"/>
          <w:color w:val="000000" w:themeColor="text1"/>
          <w:lang w:val="nl-NL"/>
        </w:rPr>
        <w:t xml:space="preserve"> en de (</w:t>
      </w:r>
      <w:r w:rsidRPr="378E69EF">
        <w:rPr>
          <w:rStyle w:val="spellingerror"/>
          <w:color w:val="000000" w:themeColor="text1"/>
          <w:lang w:val="nl-NL"/>
        </w:rPr>
        <w:t>besturings</w:t>
      </w:r>
      <w:r w:rsidRPr="378E69EF">
        <w:rPr>
          <w:rStyle w:val="normaltextrun"/>
          <w:color w:val="000000" w:themeColor="text1"/>
          <w:lang w:val="nl-NL"/>
        </w:rPr>
        <w:t xml:space="preserve">) processen zijn hierop </w:t>
      </w:r>
      <w:r w:rsidRPr="378E69EF">
        <w:rPr>
          <w:lang w:val="nl-NL"/>
        </w:rPr>
        <w:t>afgestemd. In het APvE is E+H als fabricaat voor debietmeters opgenomen.</w:t>
      </w:r>
    </w:p>
    <w:p w:rsidRPr="004C5A3A" w:rsidR="00431286" w:rsidP="00431286" w:rsidRDefault="00431286" w14:paraId="484D9D69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649CA859" w14:textId="042706DB">
      <w:pPr>
        <w:jc w:val="both"/>
        <w:rPr>
          <w:lang w:val="nl-NL"/>
        </w:rPr>
      </w:pPr>
      <w:r w:rsidRPr="0C5FBD4A" w:rsidR="00431286">
        <w:rPr>
          <w:lang w:val="nl-NL"/>
        </w:rPr>
        <w:t>Debietmeters worden toegepast op een rioolwaterzuivering (RWZI) en/of rioolgemaal (RG) waar deze geschikt is voor het meten van een procesgrootheid in rioolwater of gereinigd rioolwater. Ook worden er debietmeters toegepast op de slibverwerking installatie</w:t>
      </w:r>
      <w:r w:rsidRPr="0C5FBD4A" w:rsidR="727AC65A">
        <w:rPr>
          <w:lang w:val="nl-NL"/>
        </w:rPr>
        <w:t xml:space="preserve">s </w:t>
      </w:r>
      <w:r w:rsidRPr="0C5FBD4A" w:rsidR="00431286">
        <w:rPr>
          <w:lang w:val="nl-NL"/>
        </w:rPr>
        <w:t>(SVI) voor het meten van een procesgrootheid in de slib leiding en verschillende hulpstoffen</w:t>
      </w:r>
      <w:r w:rsidRPr="0C5FBD4A" w:rsidR="2DFC0F6D">
        <w:rPr>
          <w:lang w:val="nl-NL"/>
        </w:rPr>
        <w:t>,</w:t>
      </w:r>
      <w:r w:rsidRPr="0C5FBD4A" w:rsidR="00431286">
        <w:rPr>
          <w:lang w:val="nl-NL"/>
        </w:rPr>
        <w:t xml:space="preserve"> zoals </w:t>
      </w:r>
      <w:r w:rsidRPr="0C5FBD4A" w:rsidR="5796A49D">
        <w:rPr>
          <w:lang w:val="nl-NL"/>
        </w:rPr>
        <w:t>(</w:t>
      </w:r>
      <w:r w:rsidRPr="0C5FBD4A" w:rsidR="00431286">
        <w:rPr>
          <w:lang w:val="nl-NL"/>
        </w:rPr>
        <w:t>verdund</w:t>
      </w:r>
      <w:r w:rsidRPr="0C5FBD4A" w:rsidR="16E42C5F">
        <w:rPr>
          <w:lang w:val="nl-NL"/>
        </w:rPr>
        <w:t>)</w:t>
      </w:r>
      <w:r w:rsidRPr="0C5FBD4A" w:rsidR="3CE8EB8D">
        <w:rPr>
          <w:lang w:val="nl-NL"/>
        </w:rPr>
        <w:t xml:space="preserve"> </w:t>
      </w:r>
      <w:r w:rsidRPr="0C5FBD4A" w:rsidR="00431286">
        <w:rPr>
          <w:lang w:val="nl-NL"/>
        </w:rPr>
        <w:t>polymeer</w:t>
      </w:r>
      <w:r w:rsidRPr="0C5FBD4A" w:rsidR="2F520430">
        <w:rPr>
          <w:lang w:val="nl-NL"/>
        </w:rPr>
        <w:t>,</w:t>
      </w:r>
      <w:r w:rsidRPr="0C5FBD4A" w:rsidR="00431286">
        <w:rPr>
          <w:lang w:val="nl-NL"/>
        </w:rPr>
        <w:t xml:space="preserve"> </w:t>
      </w:r>
      <w:proofErr w:type="gramStart"/>
      <w:r w:rsidRPr="0C5FBD4A" w:rsidR="00431286">
        <w:rPr>
          <w:lang w:val="nl-NL"/>
        </w:rPr>
        <w:t>ijzerchloride</w:t>
      </w:r>
      <w:r w:rsidRPr="0C5FBD4A" w:rsidR="43F1627C">
        <w:rPr>
          <w:lang w:val="nl-NL"/>
        </w:rPr>
        <w:t xml:space="preserve"> /</w:t>
      </w:r>
      <w:proofErr w:type="gramEnd"/>
      <w:r w:rsidRPr="0C5FBD4A" w:rsidR="43F1627C">
        <w:rPr>
          <w:lang w:val="nl-NL"/>
        </w:rPr>
        <w:t xml:space="preserve"> Aluminiumchloride (PAX)</w:t>
      </w:r>
      <w:r w:rsidRPr="0C5FBD4A" w:rsidR="00431286">
        <w:rPr>
          <w:lang w:val="nl-NL"/>
        </w:rPr>
        <w:t xml:space="preserve"> en bedrijf/proces water.</w:t>
      </w:r>
    </w:p>
    <w:p w:rsidR="00705484" w:rsidP="00431286" w:rsidRDefault="00705484" w14:paraId="1DF8D37E" w14:textId="08F197B8">
      <w:pPr>
        <w:jc w:val="both"/>
        <w:rPr>
          <w:lang w:val="nl-NL"/>
        </w:rPr>
      </w:pPr>
    </w:p>
    <w:p w:rsidRPr="00012FB2" w:rsidR="00705484" w:rsidP="00431286" w:rsidRDefault="00705484" w14:paraId="3756140F" w14:textId="77777777">
      <w:pPr>
        <w:jc w:val="both"/>
        <w:rPr>
          <w:lang w:val="nl-NL"/>
        </w:rPr>
      </w:pPr>
    </w:p>
    <w:p w:rsidRPr="00012FB2" w:rsidR="00431286" w:rsidP="00431286" w:rsidRDefault="00431286" w14:paraId="68F34B0D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58932111" w14:textId="77777777">
      <w:pPr>
        <w:jc w:val="both"/>
        <w:rPr>
          <w:bCs/>
          <w:szCs w:val="18"/>
          <w:lang w:val="nl-NL"/>
        </w:rPr>
      </w:pPr>
    </w:p>
    <w:p w:rsidRPr="009F6875" w:rsidR="00431286" w:rsidP="378E69EF" w:rsidRDefault="00291649" w14:paraId="1F685FDF" w14:textId="1631229E">
      <w:pPr>
        <w:jc w:val="both"/>
        <w:rPr>
          <w:b/>
          <w:bCs/>
          <w:lang w:val="nl-NL"/>
        </w:rPr>
      </w:pPr>
      <w:r w:rsidRPr="378E69EF">
        <w:rPr>
          <w:b/>
          <w:bCs/>
          <w:lang w:val="nl-NL"/>
        </w:rPr>
        <w:t>V</w:t>
      </w:r>
      <w:r w:rsidRPr="378E69EF" w:rsidR="00431286">
        <w:rPr>
          <w:b/>
          <w:bCs/>
          <w:lang w:val="nl-NL"/>
        </w:rPr>
        <w:t>arianten:</w:t>
      </w:r>
    </w:p>
    <w:p w:rsidR="00431286" w:rsidP="00431286" w:rsidRDefault="00431286" w14:paraId="0232A790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Pr="00A72787">
        <w:rPr>
          <w:bCs/>
          <w:szCs w:val="18"/>
        </w:rPr>
        <w:t>1 op 1 vervanging (compacte uitvoering)</w:t>
      </w:r>
      <w:r>
        <w:rPr>
          <w:bCs/>
          <w:szCs w:val="18"/>
        </w:rPr>
        <w:t xml:space="preserve"> geen WTB aanpassing (A)</w:t>
      </w:r>
    </w:p>
    <w:p w:rsidR="00431286" w:rsidP="00431286" w:rsidRDefault="00431286" w14:paraId="6C52DF9B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Pr="00A72787">
        <w:rPr>
          <w:bCs/>
          <w:szCs w:val="18"/>
        </w:rPr>
        <w:t>1 op 1 vervanging (</w:t>
      </w:r>
      <w:r>
        <w:rPr>
          <w:bCs/>
          <w:szCs w:val="18"/>
        </w:rPr>
        <w:t>separate uitvoering</w:t>
      </w:r>
      <w:r w:rsidRPr="00A72787">
        <w:rPr>
          <w:bCs/>
          <w:szCs w:val="18"/>
        </w:rPr>
        <w:t xml:space="preserve"> uitvoering)</w:t>
      </w:r>
      <w:r>
        <w:rPr>
          <w:bCs/>
          <w:szCs w:val="18"/>
        </w:rPr>
        <w:t xml:space="preserve"> geen WTB aanpassing (B)</w:t>
      </w:r>
    </w:p>
    <w:p w:rsidRPr="00A72787" w:rsidR="00431286" w:rsidP="00431286" w:rsidRDefault="00431286" w14:paraId="4259222A" w14:textId="77777777">
      <w:pPr>
        <w:pStyle w:val="Lijstalinea"/>
        <w:jc w:val="both"/>
        <w:rPr>
          <w:bCs/>
          <w:szCs w:val="18"/>
        </w:rPr>
      </w:pPr>
    </w:p>
    <w:p w:rsidRPr="00A72787" w:rsidR="00431286" w:rsidP="378E69EF" w:rsidRDefault="00431286" w14:paraId="7080828A" w14:textId="581438AB">
      <w:pPr>
        <w:pStyle w:val="Lijstalinea"/>
        <w:numPr>
          <w:ilvl w:val="0"/>
          <w:numId w:val="21"/>
        </w:numPr>
        <w:jc w:val="both"/>
      </w:pPr>
      <w:r>
        <w:t>1 op 1 vervanging (compacte uitvoering) wel WTB aanpassing</w:t>
      </w:r>
      <w:r w:rsidR="67F6A54D">
        <w:t xml:space="preserve"> </w:t>
      </w:r>
      <w:r>
        <w:t>(C)</w:t>
      </w:r>
    </w:p>
    <w:p w:rsidR="00431286" w:rsidP="378E69EF" w:rsidRDefault="00431286" w14:paraId="229655C5" w14:textId="2FFAF328">
      <w:pPr>
        <w:pStyle w:val="Lijstalinea"/>
        <w:numPr>
          <w:ilvl w:val="0"/>
          <w:numId w:val="21"/>
        </w:numPr>
        <w:jc w:val="both"/>
      </w:pPr>
      <w:r>
        <w:t>1 op 1 vervanging (separate uitvoering uitvoering) wel WTB aanpassing (D)</w:t>
      </w:r>
    </w:p>
    <w:p w:rsidRPr="00431286" w:rsidR="00431286" w:rsidP="00431286" w:rsidRDefault="00431286" w14:paraId="494F158E" w14:textId="77777777">
      <w:pPr>
        <w:pStyle w:val="Lijstalinea"/>
        <w:jc w:val="both"/>
        <w:rPr>
          <w:bCs/>
          <w:szCs w:val="18"/>
        </w:rPr>
      </w:pPr>
    </w:p>
    <w:p w:rsidR="00431286" w:rsidP="00431286" w:rsidRDefault="00431286" w14:paraId="33A7448A" w14:textId="03FF9BD8">
      <w:pPr>
        <w:jc w:val="both"/>
        <w:rPr>
          <w:bCs/>
          <w:szCs w:val="18"/>
          <w:lang w:val="nl-NL"/>
        </w:rPr>
      </w:pPr>
    </w:p>
    <w:p w:rsidR="00431286" w:rsidP="00431286" w:rsidRDefault="00431286" w14:paraId="000A5BDB" w14:textId="28727E62">
      <w:pPr>
        <w:jc w:val="both"/>
        <w:rPr>
          <w:bCs/>
          <w:szCs w:val="18"/>
          <w:lang w:val="nl-NL"/>
        </w:rPr>
      </w:pPr>
    </w:p>
    <w:p w:rsidR="00431286" w:rsidP="00431286" w:rsidRDefault="00431286" w14:paraId="4B673451" w14:textId="514EF02D">
      <w:pPr>
        <w:jc w:val="both"/>
        <w:rPr>
          <w:bCs/>
          <w:szCs w:val="18"/>
          <w:lang w:val="nl-NL"/>
        </w:rPr>
      </w:pPr>
    </w:p>
    <w:p w:rsidR="00431286" w:rsidP="00431286" w:rsidRDefault="00431286" w14:paraId="5C60C5A3" w14:textId="078AEF83">
      <w:pPr>
        <w:jc w:val="both"/>
        <w:rPr>
          <w:bCs/>
          <w:szCs w:val="18"/>
          <w:lang w:val="nl-NL"/>
        </w:rPr>
      </w:pPr>
    </w:p>
    <w:p w:rsidR="00431286" w:rsidP="00431286" w:rsidRDefault="00431286" w14:paraId="78131A47" w14:textId="0FE3FDA6">
      <w:pPr>
        <w:jc w:val="both"/>
        <w:rPr>
          <w:bCs/>
          <w:szCs w:val="18"/>
          <w:lang w:val="nl-NL"/>
        </w:rPr>
      </w:pPr>
    </w:p>
    <w:p w:rsidR="00431286" w:rsidP="00431286" w:rsidRDefault="00431286" w14:paraId="3886737D" w14:textId="1909665E">
      <w:pPr>
        <w:jc w:val="both"/>
        <w:rPr>
          <w:bCs/>
          <w:szCs w:val="18"/>
          <w:lang w:val="nl-NL"/>
        </w:rPr>
      </w:pPr>
    </w:p>
    <w:p w:rsidR="00431286" w:rsidP="00431286" w:rsidRDefault="00431286" w14:paraId="18A8E377" w14:textId="222B125E">
      <w:pPr>
        <w:jc w:val="both"/>
        <w:rPr>
          <w:bCs/>
          <w:szCs w:val="18"/>
          <w:lang w:val="nl-NL"/>
        </w:rPr>
      </w:pPr>
    </w:p>
    <w:p w:rsidR="00431286" w:rsidP="00431286" w:rsidRDefault="00431286" w14:paraId="696C5439" w14:textId="7BE7F1C2">
      <w:pPr>
        <w:jc w:val="both"/>
        <w:rPr>
          <w:bCs/>
          <w:szCs w:val="18"/>
          <w:lang w:val="nl-NL"/>
        </w:rPr>
      </w:pPr>
    </w:p>
    <w:p w:rsidR="00431286" w:rsidP="00431286" w:rsidRDefault="00431286" w14:paraId="0C32A4A1" w14:textId="0DE25F6D">
      <w:pPr>
        <w:jc w:val="both"/>
        <w:rPr>
          <w:bCs/>
          <w:szCs w:val="18"/>
          <w:lang w:val="nl-NL"/>
        </w:rPr>
      </w:pPr>
    </w:p>
    <w:p w:rsidR="00431286" w:rsidP="00431286" w:rsidRDefault="00431286" w14:paraId="40738F25" w14:textId="2C476146">
      <w:pPr>
        <w:jc w:val="both"/>
        <w:rPr>
          <w:bCs/>
          <w:szCs w:val="18"/>
          <w:lang w:val="nl-NL"/>
        </w:rPr>
      </w:pPr>
    </w:p>
    <w:p w:rsidR="00431286" w:rsidP="00431286" w:rsidRDefault="00431286" w14:paraId="496B844F" w14:textId="3CBFA849">
      <w:pPr>
        <w:jc w:val="both"/>
        <w:rPr>
          <w:bCs/>
          <w:szCs w:val="18"/>
          <w:lang w:val="nl-NL"/>
        </w:rPr>
      </w:pPr>
    </w:p>
    <w:p w:rsidR="00431286" w:rsidP="00431286" w:rsidRDefault="00431286" w14:paraId="1FA7CD57" w14:textId="037D4DC3">
      <w:pPr>
        <w:jc w:val="both"/>
        <w:rPr>
          <w:bCs/>
          <w:szCs w:val="18"/>
          <w:lang w:val="nl-NL"/>
        </w:rPr>
      </w:pPr>
    </w:p>
    <w:p w:rsidR="00431286" w:rsidP="00431286" w:rsidRDefault="00431286" w14:paraId="791CEC6E" w14:textId="65A739CF">
      <w:pPr>
        <w:jc w:val="both"/>
        <w:rPr>
          <w:bCs/>
          <w:szCs w:val="18"/>
          <w:lang w:val="nl-NL"/>
        </w:rPr>
      </w:pPr>
    </w:p>
    <w:p w:rsidR="00431286" w:rsidP="00431286" w:rsidRDefault="00431286" w14:paraId="5B61B228" w14:textId="4DFCA151">
      <w:pPr>
        <w:jc w:val="both"/>
        <w:rPr>
          <w:bCs/>
          <w:szCs w:val="18"/>
          <w:lang w:val="nl-NL"/>
        </w:rPr>
      </w:pPr>
    </w:p>
    <w:p w:rsidR="00431286" w:rsidP="00431286" w:rsidRDefault="00431286" w14:paraId="6FC572C5" w14:textId="04D0E150">
      <w:pPr>
        <w:jc w:val="both"/>
        <w:rPr>
          <w:bCs/>
          <w:szCs w:val="18"/>
          <w:lang w:val="nl-NL"/>
        </w:rPr>
      </w:pPr>
    </w:p>
    <w:p w:rsidR="00431286" w:rsidP="00431286" w:rsidRDefault="00431286" w14:paraId="5C606359" w14:textId="78D02A64">
      <w:pPr>
        <w:jc w:val="both"/>
        <w:rPr>
          <w:bCs/>
          <w:szCs w:val="18"/>
          <w:lang w:val="nl-NL"/>
        </w:rPr>
      </w:pPr>
    </w:p>
    <w:p w:rsidR="00431286" w:rsidP="00431286" w:rsidRDefault="00431286" w14:paraId="64F72F18" w14:textId="79D693CA">
      <w:pPr>
        <w:jc w:val="both"/>
        <w:rPr>
          <w:bCs/>
          <w:szCs w:val="18"/>
          <w:lang w:val="nl-NL"/>
        </w:rPr>
      </w:pPr>
    </w:p>
    <w:p w:rsidR="00431286" w:rsidP="00431286" w:rsidRDefault="00431286" w14:paraId="37F0B80D" w14:textId="28D19461">
      <w:pPr>
        <w:jc w:val="both"/>
        <w:rPr>
          <w:bCs/>
          <w:szCs w:val="18"/>
          <w:lang w:val="nl-NL"/>
        </w:rPr>
      </w:pPr>
    </w:p>
    <w:p w:rsidR="00431286" w:rsidP="00431286" w:rsidRDefault="00431286" w14:paraId="0B3615EC" w14:textId="34F3B98E">
      <w:pPr>
        <w:jc w:val="both"/>
        <w:rPr>
          <w:bCs/>
          <w:szCs w:val="18"/>
          <w:lang w:val="nl-NL"/>
        </w:rPr>
      </w:pPr>
    </w:p>
    <w:p w:rsidR="00431286" w:rsidP="00431286" w:rsidRDefault="00431286" w14:paraId="0522469E" w14:textId="0EFBE090">
      <w:pPr>
        <w:jc w:val="both"/>
        <w:rPr>
          <w:bCs/>
          <w:szCs w:val="18"/>
          <w:lang w:val="nl-NL"/>
        </w:rPr>
      </w:pPr>
    </w:p>
    <w:p w:rsidR="00431286" w:rsidP="00431286" w:rsidRDefault="00431286" w14:paraId="6FE29A86" w14:textId="634EF8F2">
      <w:pPr>
        <w:jc w:val="both"/>
        <w:rPr>
          <w:bCs/>
          <w:szCs w:val="18"/>
          <w:lang w:val="nl-NL"/>
        </w:rPr>
      </w:pPr>
    </w:p>
    <w:p w:rsidR="00431286" w:rsidP="00431286" w:rsidRDefault="00431286" w14:paraId="67B135E7" w14:textId="146DBE88">
      <w:pPr>
        <w:jc w:val="both"/>
        <w:rPr>
          <w:bCs/>
          <w:szCs w:val="18"/>
          <w:lang w:val="nl-NL"/>
        </w:rPr>
      </w:pPr>
    </w:p>
    <w:p w:rsidR="00431286" w:rsidP="00431286" w:rsidRDefault="00431286" w14:paraId="51331231" w14:textId="2F4DB0C7">
      <w:pPr>
        <w:jc w:val="both"/>
        <w:rPr>
          <w:bCs/>
          <w:szCs w:val="18"/>
          <w:lang w:val="nl-NL"/>
        </w:rPr>
      </w:pPr>
    </w:p>
    <w:p w:rsidR="00431286" w:rsidP="00431286" w:rsidRDefault="00431286" w14:paraId="52838700" w14:textId="1ADEFA7F">
      <w:pPr>
        <w:jc w:val="both"/>
        <w:rPr>
          <w:bCs/>
          <w:szCs w:val="18"/>
          <w:lang w:val="nl-NL"/>
        </w:rPr>
      </w:pPr>
    </w:p>
    <w:p w:rsidR="00431286" w:rsidP="00431286" w:rsidRDefault="00431286" w14:paraId="773C9866" w14:textId="6AAF7F15">
      <w:pPr>
        <w:jc w:val="both"/>
        <w:rPr>
          <w:bCs/>
          <w:szCs w:val="18"/>
          <w:lang w:val="nl-NL"/>
        </w:rPr>
      </w:pPr>
    </w:p>
    <w:p w:rsidR="00431286" w:rsidP="00431286" w:rsidRDefault="00431286" w14:paraId="69AB368C" w14:textId="6858849B">
      <w:pPr>
        <w:jc w:val="both"/>
        <w:rPr>
          <w:bCs/>
          <w:szCs w:val="18"/>
          <w:lang w:val="nl-NL"/>
        </w:rPr>
      </w:pPr>
    </w:p>
    <w:p w:rsidR="00431286" w:rsidP="00431286" w:rsidRDefault="00431286" w14:paraId="26E40FCB" w14:textId="163E9E4A">
      <w:pPr>
        <w:jc w:val="both"/>
        <w:rPr>
          <w:bCs/>
          <w:szCs w:val="18"/>
          <w:lang w:val="nl-NL"/>
        </w:rPr>
      </w:pPr>
    </w:p>
    <w:p w:rsidR="00431286" w:rsidP="00431286" w:rsidRDefault="00431286" w14:paraId="7B4B318E" w14:textId="0EB90907">
      <w:pPr>
        <w:jc w:val="both"/>
        <w:rPr>
          <w:bCs/>
          <w:szCs w:val="18"/>
          <w:lang w:val="nl-NL"/>
        </w:rPr>
      </w:pPr>
    </w:p>
    <w:p w:rsidR="00431286" w:rsidP="00431286" w:rsidRDefault="00431286" w14:paraId="6B9C0F82" w14:textId="5D0BD062">
      <w:pPr>
        <w:jc w:val="both"/>
        <w:rPr>
          <w:bCs/>
          <w:szCs w:val="18"/>
          <w:lang w:val="nl-NL"/>
        </w:rPr>
      </w:pPr>
    </w:p>
    <w:p w:rsidR="00431286" w:rsidP="00431286" w:rsidRDefault="00431286" w14:paraId="294617A5" w14:textId="0105D8D5">
      <w:pPr>
        <w:jc w:val="both"/>
        <w:rPr>
          <w:bCs/>
          <w:szCs w:val="18"/>
          <w:lang w:val="nl-NL"/>
        </w:rPr>
      </w:pPr>
    </w:p>
    <w:p w:rsidR="00431286" w:rsidP="00431286" w:rsidRDefault="00431286" w14:paraId="585C0638" w14:textId="5D677DF1">
      <w:pPr>
        <w:jc w:val="both"/>
        <w:rPr>
          <w:bCs/>
          <w:szCs w:val="18"/>
          <w:lang w:val="nl-NL"/>
        </w:rPr>
      </w:pPr>
    </w:p>
    <w:p w:rsidR="00431286" w:rsidP="00431286" w:rsidRDefault="00431286" w14:paraId="35604EBF" w14:textId="77777777">
      <w:pPr>
        <w:pStyle w:val="Kop3"/>
        <w:rPr>
          <w:lang w:val="nl-NL"/>
        </w:rPr>
      </w:pPr>
      <w:bookmarkStart w:name="_Toc119489193" w:id="3"/>
      <w:r w:rsidRPr="00447B71">
        <w:rPr>
          <w:szCs w:val="18"/>
          <w:lang w:val="nl-NL"/>
        </w:rPr>
        <w:lastRenderedPageBreak/>
        <w:t>1 op 1 vervanging (compacte uitvoering) geen WTB aanpassing</w:t>
      </w:r>
      <w:r>
        <w:rPr>
          <w:szCs w:val="18"/>
          <w:lang w:val="nl-NL"/>
        </w:rPr>
        <w:t xml:space="preserve"> (A)</w:t>
      </w:r>
      <w:bookmarkEnd w:id="3"/>
    </w:p>
    <w:p w:rsidRPr="006A2617" w:rsidR="00431286" w:rsidP="00431286" w:rsidRDefault="00431286" w14:paraId="4AB9BF6A" w14:textId="77777777">
      <w:pPr>
        <w:rPr>
          <w:lang w:val="nl-NL"/>
        </w:rPr>
      </w:pPr>
      <w:r>
        <w:rPr>
          <w:bCs/>
          <w:noProof/>
          <w:szCs w:val="18"/>
        </w:rPr>
        <w:drawing>
          <wp:anchor distT="0" distB="0" distL="114300" distR="114300" simplePos="0" relativeHeight="251658247" behindDoc="0" locked="0" layoutInCell="1" allowOverlap="1" wp14:anchorId="4509DA2A" wp14:editId="26035826">
            <wp:simplePos x="0" y="0"/>
            <wp:positionH relativeFrom="margin">
              <wp:posOffset>1631950</wp:posOffset>
            </wp:positionH>
            <wp:positionV relativeFrom="paragraph">
              <wp:posOffset>138430</wp:posOffset>
            </wp:positionV>
            <wp:extent cx="1510030" cy="12763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286" w:rsidP="00431286" w:rsidRDefault="00431286" w14:paraId="52F13107" w14:textId="77777777">
      <w:pPr>
        <w:jc w:val="both"/>
        <w:rPr>
          <w:bCs/>
          <w:szCs w:val="18"/>
        </w:rPr>
      </w:pPr>
      <w:r>
        <w:rPr>
          <w:bCs/>
          <w:noProof/>
          <w:szCs w:val="18"/>
        </w:rPr>
        <w:drawing>
          <wp:anchor distT="0" distB="0" distL="114300" distR="114300" simplePos="0" relativeHeight="251658248" behindDoc="0" locked="0" layoutInCell="1" allowOverlap="1" wp14:anchorId="695969F1" wp14:editId="26422EF9">
            <wp:simplePos x="0" y="0"/>
            <wp:positionH relativeFrom="margin">
              <wp:posOffset>1637030</wp:posOffset>
            </wp:positionH>
            <wp:positionV relativeFrom="paragraph">
              <wp:posOffset>1871345</wp:posOffset>
            </wp:positionV>
            <wp:extent cx="1495940" cy="1443266"/>
            <wp:effectExtent l="0" t="0" r="0" b="508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940" cy="14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Cs w:val="18"/>
        </w:rPr>
        <w:drawing>
          <wp:inline distT="0" distB="0" distL="0" distR="0" wp14:anchorId="5410D9ED" wp14:editId="25854047">
            <wp:extent cx="1463508" cy="3314700"/>
            <wp:effectExtent l="0" t="0" r="381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935" cy="334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038C" w:rsidR="00431286" w:rsidP="00431286" w:rsidRDefault="00431286" w14:paraId="09F2CC7D" w14:textId="77777777">
      <w:pPr>
        <w:jc w:val="both"/>
        <w:rPr>
          <w:bCs/>
          <w:i/>
          <w:iCs/>
          <w:szCs w:val="18"/>
          <w:lang w:val="nl-NL"/>
        </w:rPr>
      </w:pPr>
      <w:r w:rsidRPr="0014038C">
        <w:rPr>
          <w:bCs/>
          <w:i/>
          <w:iCs/>
          <w:szCs w:val="18"/>
          <w:lang w:val="nl-NL"/>
        </w:rPr>
        <w:t>Voorbeelden van compacte uitvoering.</w:t>
      </w:r>
    </w:p>
    <w:p w:rsidRPr="0014038C" w:rsidR="00431286" w:rsidP="00431286" w:rsidRDefault="00431286" w14:paraId="429B7CF3" w14:textId="77777777">
      <w:pPr>
        <w:jc w:val="both"/>
        <w:rPr>
          <w:bCs/>
          <w:szCs w:val="18"/>
          <w:lang w:val="nl-NL"/>
        </w:rPr>
      </w:pPr>
    </w:p>
    <w:p w:rsidRPr="00447B71" w:rsidR="00431286" w:rsidP="00431286" w:rsidRDefault="00431286" w14:paraId="62155031" w14:textId="77777777">
      <w:pPr>
        <w:jc w:val="both"/>
        <w:rPr>
          <w:bCs/>
          <w:szCs w:val="18"/>
          <w:lang w:val="nl-NL"/>
        </w:rPr>
      </w:pPr>
      <w:r w:rsidRPr="00447B71">
        <w:rPr>
          <w:bCs/>
          <w:szCs w:val="18"/>
          <w:lang w:val="nl-NL"/>
        </w:rPr>
        <w:t>Compacte uitvoering betekend dat de meetversterker op de meetbuis is gemonteerd.</w:t>
      </w:r>
    </w:p>
    <w:p w:rsidR="00431286" w:rsidP="00431286" w:rsidRDefault="00431286" w14:paraId="66B24070" w14:textId="77777777">
      <w:pPr>
        <w:jc w:val="both"/>
        <w:rPr>
          <w:bCs/>
          <w:szCs w:val="18"/>
          <w:lang w:val="nl-NL"/>
        </w:rPr>
      </w:pPr>
    </w:p>
    <w:p w:rsidRPr="00447B71" w:rsidR="00431286" w:rsidP="00431286" w:rsidRDefault="00431286" w14:paraId="5F5F0451" w14:textId="77777777">
      <w:pPr>
        <w:jc w:val="both"/>
        <w:rPr>
          <w:bCs/>
          <w:szCs w:val="18"/>
          <w:lang w:val="nl-NL"/>
        </w:rPr>
      </w:pPr>
      <w:r w:rsidRPr="00447B71">
        <w:rPr>
          <w:bCs/>
          <w:szCs w:val="18"/>
          <w:lang w:val="nl-NL"/>
        </w:rPr>
        <w:t>Uitvoeringsvorm:</w:t>
      </w:r>
    </w:p>
    <w:p w:rsidRPr="00CB6410" w:rsidR="00431286" w:rsidP="378E69EF" w:rsidRDefault="3E0C1881" w14:paraId="5B358C63" w14:textId="3AC6FB93">
      <w:pPr>
        <w:pStyle w:val="Lijstalinea"/>
        <w:numPr>
          <w:ilvl w:val="0"/>
          <w:numId w:val="21"/>
        </w:numPr>
        <w:jc w:val="both"/>
        <w:rPr/>
      </w:pPr>
      <w:r w:rsidR="1E9BF7A7">
        <w:rPr/>
        <w:t xml:space="preserve">W400/500 met </w:t>
      </w:r>
      <w:r w:rsidR="22C95A32">
        <w:rPr/>
        <w:t>v</w:t>
      </w:r>
      <w:r w:rsidR="00431286">
        <w:rPr/>
        <w:t>aste flens/</w:t>
      </w:r>
      <w:r w:rsidR="76910F86">
        <w:rPr/>
        <w:t>o</w:t>
      </w:r>
      <w:r w:rsidR="00431286">
        <w:rPr/>
        <w:t>verschuifflens DN100 t/m DN1200</w:t>
      </w:r>
    </w:p>
    <w:p w:rsidR="00431286" w:rsidP="378E69EF" w:rsidRDefault="5F07AC0B" w14:paraId="3057A08F" w14:textId="76C757A7">
      <w:pPr>
        <w:pStyle w:val="Lijstalinea"/>
        <w:numPr>
          <w:ilvl w:val="0"/>
          <w:numId w:val="21"/>
        </w:numPr>
        <w:jc w:val="both"/>
        <w:rPr/>
      </w:pPr>
      <w:r w:rsidR="334D6765">
        <w:rPr/>
        <w:t xml:space="preserve">H300 met </w:t>
      </w:r>
      <w:r w:rsidR="5F07AC0B">
        <w:rPr/>
        <w:t>I</w:t>
      </w:r>
      <w:r w:rsidR="00431286">
        <w:rPr/>
        <w:t>n/uitwendige draad ½’ ¾’1’ 1½’ 2’</w:t>
      </w:r>
    </w:p>
    <w:p w:rsidRPr="000F3096" w:rsidR="000F3096" w:rsidP="000F3096" w:rsidRDefault="000F3096" w14:paraId="546D8AB0" w14:textId="302B6AD7">
      <w:pPr>
        <w:pStyle w:val="pf0"/>
        <w:numPr>
          <w:ilvl w:val="0"/>
          <w:numId w:val="21"/>
        </w:numPr>
        <w:rPr>
          <w:rFonts w:ascii="Verdana" w:hAnsi="Verdana" w:cs="Arial"/>
          <w:sz w:val="20"/>
          <w:szCs w:val="20"/>
        </w:rPr>
      </w:pPr>
      <w:proofErr w:type="gramStart"/>
      <w:r w:rsidRPr="0C5FBD4A" w:rsidR="000F3096">
        <w:rPr>
          <w:rStyle w:val="cf01"/>
          <w:rFonts w:ascii="Verdana" w:hAnsi="Verdana"/>
        </w:rPr>
        <w:t>een</w:t>
      </w:r>
      <w:proofErr w:type="gramEnd"/>
      <w:r w:rsidRPr="0C5FBD4A" w:rsidR="000F3096">
        <w:rPr>
          <w:rStyle w:val="cf01"/>
          <w:rFonts w:ascii="Verdana" w:hAnsi="Verdana"/>
        </w:rPr>
        <w:t xml:space="preserve"> </w:t>
      </w:r>
      <w:proofErr w:type="gramStart"/>
      <w:r w:rsidRPr="0C5FBD4A" w:rsidR="000F3096">
        <w:rPr>
          <w:rStyle w:val="cf01"/>
          <w:rFonts w:ascii="Verdana" w:hAnsi="Verdana"/>
        </w:rPr>
        <w:t>PTFE uitvoering</w:t>
      </w:r>
      <w:proofErr w:type="gramEnd"/>
      <w:r w:rsidRPr="0C5FBD4A" w:rsidR="000F3096">
        <w:rPr>
          <w:rStyle w:val="cf01"/>
          <w:rFonts w:ascii="Verdana" w:hAnsi="Verdana"/>
        </w:rPr>
        <w:t xml:space="preserve"> </w:t>
      </w:r>
      <w:r w:rsidRPr="0C5FBD4A" w:rsidR="000F3096">
        <w:rPr>
          <w:rStyle w:val="cf01"/>
          <w:rFonts w:ascii="Verdana" w:hAnsi="Verdana"/>
        </w:rPr>
        <w:t xml:space="preserve">heeft </w:t>
      </w:r>
      <w:r w:rsidRPr="0C5FBD4A" w:rsidR="000F3096">
        <w:rPr>
          <w:rStyle w:val="cf01"/>
          <w:rFonts w:ascii="Verdana" w:hAnsi="Verdana"/>
        </w:rPr>
        <w:t>altijd de voorkeur.</w:t>
      </w:r>
    </w:p>
    <w:p w:rsidR="01C7708B" w:rsidP="0C5FBD4A" w:rsidRDefault="01C7708B" w14:paraId="7E5C67C6" w14:textId="59CCFC65">
      <w:pPr>
        <w:pStyle w:val="pf0"/>
        <w:numPr>
          <w:ilvl w:val="0"/>
          <w:numId w:val="21"/>
        </w:numPr>
        <w:rPr>
          <w:rFonts w:ascii="Verdana" w:hAnsi="Verdana" w:cs="Arial"/>
          <w:sz w:val="20"/>
          <w:szCs w:val="20"/>
        </w:rPr>
      </w:pPr>
      <w:r w:rsidRPr="0C5FBD4A" w:rsidR="01C7708B">
        <w:rPr>
          <w:rStyle w:val="cf01"/>
          <w:rFonts w:ascii="Verdana" w:hAnsi="Verdana" w:cs="Arial"/>
          <w:sz w:val="18"/>
          <w:szCs w:val="18"/>
        </w:rPr>
        <w:t>Zie tabel voor de uitvoering.</w:t>
      </w:r>
    </w:p>
    <w:p w:rsidR="00431286" w:rsidP="00431286" w:rsidRDefault="00431286" w14:paraId="2CB76BB0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13AAFB55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Scope van de werkzaamheden </w:t>
      </w:r>
      <w:r w:rsidRPr="00447B71">
        <w:rPr>
          <w:bCs/>
          <w:szCs w:val="18"/>
          <w:lang w:val="nl-NL"/>
        </w:rPr>
        <w:t>staan uit</w:t>
      </w:r>
      <w:r>
        <w:rPr>
          <w:bCs/>
          <w:szCs w:val="18"/>
          <w:lang w:val="nl-NL"/>
        </w:rPr>
        <w:t>:</w:t>
      </w:r>
    </w:p>
    <w:p w:rsidR="00431286" w:rsidP="378E69EF" w:rsidRDefault="00431286" w14:paraId="2178AECB" w14:textId="58D10E73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leveren van nieuwe debietmeter</w:t>
      </w:r>
      <w:r w:rsidR="6709201E">
        <w:rPr/>
        <w:t xml:space="preserve"> </w:t>
      </w:r>
      <w:r w:rsidR="00431286">
        <w:rPr/>
        <w:t>(meetversterker op meetbuis).</w:t>
      </w:r>
    </w:p>
    <w:p w:rsidRPr="005A3C41" w:rsidR="005A3C41" w:rsidP="005A3C41" w:rsidRDefault="005A3C41" w14:paraId="11D53687" w14:textId="16E122D3">
      <w:pPr>
        <w:pStyle w:val="Lijstalinea"/>
        <w:numPr>
          <w:ilvl w:val="0"/>
          <w:numId w:val="21"/>
        </w:numPr>
        <w:jc w:val="both"/>
        <w:rPr/>
      </w:pPr>
      <w:r w:rsidR="005A3C41">
        <w:rPr/>
        <w:t>Het leveren van RVS identificatie plaatje</w:t>
      </w:r>
      <w:r w:rsidR="0AE08809">
        <w:rPr/>
        <w:t xml:space="preserve"> </w:t>
      </w:r>
      <w:r w:rsidR="003E7568">
        <w:rPr/>
        <w:t>(</w:t>
      </w:r>
      <w:r w:rsidR="007B2FA3">
        <w:rPr/>
        <w:t>3cmx5,5cm)</w:t>
      </w:r>
      <w:r w:rsidR="005A3C41">
        <w:rPr/>
        <w:t>.</w:t>
      </w:r>
    </w:p>
    <w:p w:rsidR="00431286" w:rsidP="00431286" w:rsidRDefault="00431286" w14:paraId="2DD65D17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uitlezen van de parameters uit de bestaande meetversterker.</w:t>
      </w:r>
    </w:p>
    <w:p w:rsidR="00431286" w:rsidP="00431286" w:rsidRDefault="00431286" w14:paraId="13BE0FCD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Elektrische afkoppelen bestaande kabels uit de meetversterker.</w:t>
      </w:r>
    </w:p>
    <w:p w:rsidR="00431286" w:rsidP="00431286" w:rsidRDefault="00431286" w14:paraId="7D70FA25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</w:t>
      </w:r>
      <w:r w:rsidR="00431286">
        <w:rPr/>
        <w:t>et mechanisch uitbouwen bestaande debietmeter</w:t>
      </w:r>
      <w:r w:rsidR="00431286">
        <w:rPr/>
        <w:t>.</w:t>
      </w:r>
    </w:p>
    <w:p w:rsidR="00431286" w:rsidP="00431286" w:rsidRDefault="00431286" w14:paraId="72395300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</w:t>
      </w:r>
      <w:r w:rsidR="00431286">
        <w:rPr/>
        <w:t>et</w:t>
      </w:r>
      <w:r w:rsidR="00431286">
        <w:rPr/>
        <w:t xml:space="preserve"> mechanische</w:t>
      </w:r>
      <w:r w:rsidR="00431286">
        <w:rPr/>
        <w:t xml:space="preserve"> inbouwen van de nieuwe debietmeter.</w:t>
      </w:r>
    </w:p>
    <w:p w:rsidR="00431286" w:rsidP="378E69EF" w:rsidRDefault="00431286" w14:paraId="1C32270E" w14:textId="3DEF1299">
      <w:pPr>
        <w:pStyle w:val="Lijstalinea"/>
        <w:numPr>
          <w:ilvl w:val="0"/>
          <w:numId w:val="21"/>
        </w:numPr>
        <w:jc w:val="both"/>
        <w:rPr/>
      </w:pPr>
      <w:r w:rsidR="00431286">
        <w:rPr/>
        <w:t>Elektrisch aansluiten van de meetversterker</w:t>
      </w:r>
      <w:r w:rsidR="15C92268">
        <w:rPr/>
        <w:t xml:space="preserve"> </w:t>
      </w:r>
      <w:r w:rsidR="00431286">
        <w:rPr/>
        <w:t>(voeding en signaalkabels).</w:t>
      </w:r>
    </w:p>
    <w:p w:rsidR="00431286" w:rsidP="378E69EF" w:rsidRDefault="00431286" w14:paraId="4B1107E5" w14:textId="77D5A6E4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inbedrijfstellen van de nieuwe debietmeter, met daarbij het invoeren bestaande parameters en finetunen.</w:t>
      </w:r>
    </w:p>
    <w:p w:rsidR="00431286" w:rsidP="00431286" w:rsidRDefault="00431286" w14:paraId="6768C4CA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De oude “asset” verwijderen uit de WSHD boomstructuur W@M portal</w:t>
      </w:r>
    </w:p>
    <w:p w:rsidRPr="006775B8" w:rsidR="00431286" w:rsidP="00431286" w:rsidRDefault="00431286" w14:paraId="3952691A" w14:textId="08ED961D">
      <w:pPr>
        <w:pStyle w:val="Lijstalinea"/>
        <w:numPr>
          <w:ilvl w:val="0"/>
          <w:numId w:val="21"/>
        </w:numPr>
        <w:jc w:val="both"/>
        <w:rPr/>
      </w:pPr>
      <w:r w:rsidR="00431286">
        <w:rPr/>
        <w:t>De nieuwe “asset” toevoegen aan de WSHD boomstructuur W@M portal</w:t>
      </w:r>
      <w:r w:rsidR="1BE5C20A">
        <w:rPr/>
        <w:t xml:space="preserve"> n de </w:t>
      </w:r>
      <w:proofErr w:type="spellStart"/>
      <w:r w:rsidR="1BE5C20A">
        <w:rPr/>
        <w:t>Netelion</w:t>
      </w:r>
      <w:proofErr w:type="spellEnd"/>
      <w:r w:rsidR="1BE5C20A">
        <w:rPr/>
        <w:t xml:space="preserve"> Cloud omgeving van WSHD,</w:t>
      </w:r>
    </w:p>
    <w:p w:rsidR="00431286" w:rsidP="378E69EF" w:rsidRDefault="00431286" w14:paraId="2996DD9E" w14:textId="03CF5BFC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maken van een servicerapport, welke geüpload moet worden naar de W@M portal.</w:t>
      </w:r>
    </w:p>
    <w:p w:rsidRPr="00447B71" w:rsidR="00431286" w:rsidP="00431286" w:rsidRDefault="00431286" w14:paraId="1BC0C1B4" w14:textId="77777777">
      <w:pPr>
        <w:jc w:val="both"/>
        <w:rPr>
          <w:bCs/>
          <w:szCs w:val="18"/>
          <w:lang w:val="nl-NL"/>
        </w:rPr>
      </w:pPr>
    </w:p>
    <w:p w:rsidR="00431286" w:rsidP="378E69EF" w:rsidRDefault="00431286" w14:paraId="4CD3DEEC" w14:textId="49042762">
      <w:pPr>
        <w:jc w:val="both"/>
        <w:rPr>
          <w:lang w:val="nl-NL"/>
        </w:rPr>
      </w:pPr>
      <w:r w:rsidRPr="378E69EF">
        <w:rPr>
          <w:lang w:val="nl-NL"/>
        </w:rPr>
        <w:t xml:space="preserve">Bij </w:t>
      </w:r>
      <w:r w:rsidR="00705484">
        <w:rPr>
          <w:lang w:val="nl-NL"/>
        </w:rPr>
        <w:t xml:space="preserve">de werkzaamheden t.b.v. het vervangen en monteren van de debietmeter </w:t>
      </w:r>
      <w:r w:rsidRPr="378E69EF">
        <w:rPr>
          <w:lang w:val="nl-NL"/>
        </w:rPr>
        <w:t xml:space="preserve">dient er </w:t>
      </w:r>
      <w:r w:rsidRPr="787E0891" w:rsidR="30430A0F">
        <w:rPr>
          <w:lang w:val="nl-NL"/>
        </w:rPr>
        <w:t xml:space="preserve">alle benodigde </w:t>
      </w:r>
      <w:r w:rsidRPr="378E69EF">
        <w:rPr>
          <w:lang w:val="nl-NL"/>
        </w:rPr>
        <w:t xml:space="preserve">hijsgereedschap </w:t>
      </w:r>
      <w:r w:rsidRPr="787E0891" w:rsidR="406AA42A">
        <w:rPr>
          <w:lang w:val="nl-NL"/>
        </w:rPr>
        <w:t xml:space="preserve">geleverd en </w:t>
      </w:r>
      <w:r w:rsidRPr="378E69EF">
        <w:rPr>
          <w:lang w:val="nl-NL"/>
        </w:rPr>
        <w:t>gebruikt te worden, en moet dit als zodanig in de calculatie worden mee genomen. Prijs is ook inclusief nieuwe bouten-moeren, pakkingen</w:t>
      </w:r>
      <w:r w:rsidRPr="000F3096" w:rsidR="000F3096">
        <w:rPr>
          <w:lang w:val="nl-NL"/>
        </w:rPr>
        <w:t xml:space="preserve"> </w:t>
      </w:r>
      <w:r w:rsidRPr="787E0891" w:rsidR="000F3096">
        <w:rPr>
          <w:lang w:val="nl-NL"/>
        </w:rPr>
        <w:t>(</w:t>
      </w:r>
      <w:r w:rsidRPr="787E0891" w:rsidR="000F3096">
        <w:rPr>
          <w:rFonts w:eastAsia="Verdana" w:cs="Verdana"/>
          <w:sz w:val="20"/>
          <w:szCs w:val="20"/>
          <w:lang w:val="nl-NL"/>
        </w:rPr>
        <w:t>gebruik van</w:t>
      </w:r>
      <w:r w:rsidRPr="787E0891" w:rsidR="000F3096">
        <w:rPr>
          <w:rFonts w:eastAsia="Verdana" w:cs="Verdana"/>
          <w:color w:val="333333"/>
          <w:sz w:val="20"/>
          <w:szCs w:val="20"/>
          <w:lang w:val="nl-NL"/>
        </w:rPr>
        <w:t xml:space="preserve"> EPDM-rubber ring met</w:t>
      </w:r>
      <w:r w:rsidR="000F3096">
        <w:rPr>
          <w:rFonts w:eastAsia="Verdana" w:cs="Verdana"/>
          <w:color w:val="333333"/>
          <w:sz w:val="20"/>
          <w:szCs w:val="20"/>
          <w:lang w:val="nl-NL"/>
        </w:rPr>
        <w:t xml:space="preserve"> </w:t>
      </w:r>
      <w:r w:rsidRPr="787E0891" w:rsidR="000F3096">
        <w:rPr>
          <w:rFonts w:eastAsia="Verdana" w:cs="Verdana"/>
          <w:color w:val="333333"/>
          <w:sz w:val="20"/>
          <w:szCs w:val="20"/>
          <w:lang w:val="nl-NL"/>
        </w:rPr>
        <w:t>ingevulkaniseerde</w:t>
      </w:r>
      <w:r w:rsidR="000F3096">
        <w:rPr>
          <w:rFonts w:eastAsia="Verdana" w:cs="Verdana"/>
          <w:color w:val="333333"/>
          <w:sz w:val="20"/>
          <w:szCs w:val="20"/>
          <w:lang w:val="nl-NL"/>
        </w:rPr>
        <w:t xml:space="preserve"> </w:t>
      </w:r>
      <w:r w:rsidRPr="787E0891" w:rsidR="000F3096">
        <w:rPr>
          <w:rFonts w:eastAsia="Verdana" w:cs="Verdana"/>
          <w:color w:val="333333"/>
          <w:sz w:val="20"/>
          <w:szCs w:val="20"/>
          <w:lang w:val="nl-NL"/>
        </w:rPr>
        <w:t>metalen ring</w:t>
      </w:r>
      <w:r w:rsidRPr="787E0891" w:rsidR="000F3096">
        <w:rPr>
          <w:rFonts w:ascii="ver" w:hAnsi="ver" w:eastAsia="ver" w:cs="ver"/>
          <w:color w:val="333333"/>
          <w:sz w:val="20"/>
          <w:szCs w:val="20"/>
          <w:lang w:val="nl-NL"/>
        </w:rPr>
        <w:t xml:space="preserve">) </w:t>
      </w:r>
      <w:r w:rsidRPr="787E0891" w:rsidR="000F3096">
        <w:rPr>
          <w:lang w:val="nl-NL"/>
        </w:rPr>
        <w:t>t.b.v.</w:t>
      </w:r>
      <w:r w:rsidRPr="378E69EF" w:rsidR="000F3096">
        <w:rPr>
          <w:lang w:val="nl-NL"/>
        </w:rPr>
        <w:t xml:space="preserve"> fle</w:t>
      </w:r>
      <w:r w:rsidR="000F3096">
        <w:rPr>
          <w:lang w:val="nl-NL"/>
        </w:rPr>
        <w:t>n</w:t>
      </w:r>
      <w:r w:rsidRPr="378E69EF" w:rsidR="000F3096">
        <w:rPr>
          <w:lang w:val="nl-NL"/>
        </w:rPr>
        <w:t>s verbinden.</w:t>
      </w:r>
      <w:r w:rsidRPr="378E69EF">
        <w:rPr>
          <w:lang w:val="nl-NL"/>
        </w:rPr>
        <w:t xml:space="preserve"> Bij het monteren van debietmeter waarbij het inbouw schuif stuk opgelost wordt moet de pees worden vervangen.</w:t>
      </w:r>
    </w:p>
    <w:p w:rsidR="00431286" w:rsidP="00431286" w:rsidRDefault="00431286" w14:paraId="771BD6FA" w14:textId="77777777">
      <w:pPr>
        <w:jc w:val="both"/>
        <w:rPr>
          <w:bCs/>
          <w:szCs w:val="18"/>
          <w:lang w:val="nl-NL"/>
        </w:rPr>
      </w:pPr>
    </w:p>
    <w:p w:rsidR="00431286" w:rsidP="378E69EF" w:rsidRDefault="00431286" w14:paraId="02132D75" w14:textId="1D0994A5">
      <w:pPr>
        <w:jc w:val="both"/>
        <w:rPr>
          <w:lang w:val="nl-NL"/>
        </w:rPr>
      </w:pPr>
      <w:r w:rsidRPr="378E69EF">
        <w:rPr>
          <w:lang w:val="nl-NL"/>
        </w:rPr>
        <w:t xml:space="preserve">T.b.v. de E werkzaamheden levert de contractant klein aansluitmateriaal en levert hij </w:t>
      </w:r>
      <w:r w:rsidRPr="378E69EF" w:rsidR="008B65D1">
        <w:rPr>
          <w:lang w:val="nl-NL"/>
        </w:rPr>
        <w:t>3</w:t>
      </w:r>
      <w:r w:rsidRPr="378E69EF">
        <w:rPr>
          <w:lang w:val="nl-NL"/>
        </w:rPr>
        <w:t xml:space="preserve"> stuks resopal tagplaatjes.</w:t>
      </w:r>
    </w:p>
    <w:p w:rsidR="00431286" w:rsidP="00431286" w:rsidRDefault="00431286" w14:paraId="34C3A610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Afmeting 4cmx10cm, zwarte letters op witte achtergrond, 4 regels.</w:t>
      </w:r>
    </w:p>
    <w:p w:rsidR="00431286" w:rsidP="378E69EF" w:rsidRDefault="00431286" w14:paraId="50C6955F" w14:textId="77777777">
      <w:pPr>
        <w:jc w:val="both"/>
        <w:rPr>
          <w:lang w:val="nl-NL"/>
        </w:rPr>
      </w:pPr>
      <w:r w:rsidRPr="378E69EF">
        <w:rPr>
          <w:lang w:val="nl-NL"/>
        </w:rPr>
        <w:t>Regel 1: tagcodering</w:t>
      </w:r>
    </w:p>
    <w:p w:rsidR="00431286" w:rsidP="00431286" w:rsidRDefault="00431286" w14:paraId="6D5D3B05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2: Omschrijving</w:t>
      </w:r>
    </w:p>
    <w:p w:rsidR="00431286" w:rsidP="378E69EF" w:rsidRDefault="00431286" w14:paraId="2CAE2308" w14:textId="3F67BF9B">
      <w:pPr>
        <w:jc w:val="both"/>
        <w:rPr>
          <w:lang w:val="nl-NL"/>
        </w:rPr>
      </w:pPr>
      <w:r w:rsidRPr="378E69EF">
        <w:rPr>
          <w:lang w:val="nl-NL"/>
        </w:rPr>
        <w:t>Regel 3: locatie schakelkast</w:t>
      </w:r>
      <w:r w:rsidRPr="787E0891" w:rsidR="1AEB7C82">
        <w:rPr>
          <w:lang w:val="nl-NL"/>
        </w:rPr>
        <w:t xml:space="preserve"> en voedingsautomaat</w:t>
      </w:r>
    </w:p>
    <w:p w:rsidR="00431286" w:rsidP="00431286" w:rsidRDefault="00431286" w14:paraId="2F82B942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29DBD37A" w14:textId="081ABB3F">
      <w:pPr>
        <w:jc w:val="both"/>
        <w:rPr>
          <w:bCs/>
          <w:szCs w:val="18"/>
          <w:lang w:val="nl-NL"/>
        </w:rPr>
      </w:pPr>
    </w:p>
    <w:p w:rsidR="00431286" w:rsidP="00431286" w:rsidRDefault="00431286" w14:paraId="3A16624D" w14:textId="77777777">
      <w:pPr>
        <w:pStyle w:val="Kop3"/>
        <w:rPr>
          <w:szCs w:val="18"/>
          <w:lang w:val="nl-NL"/>
        </w:rPr>
      </w:pPr>
      <w:bookmarkStart w:name="_Toc119489194" w:id="4"/>
      <w:r w:rsidRPr="00447B71">
        <w:rPr>
          <w:szCs w:val="18"/>
          <w:lang w:val="nl-NL"/>
        </w:rPr>
        <w:t>1 op 1 vervanging (separate uitvoering uitvoering) geen WTB aanpassing</w:t>
      </w:r>
      <w:r>
        <w:rPr>
          <w:szCs w:val="18"/>
          <w:lang w:val="nl-NL"/>
        </w:rPr>
        <w:t xml:space="preserve"> (B)</w:t>
      </w:r>
      <w:bookmarkEnd w:id="4"/>
    </w:p>
    <w:p w:rsidR="00431286" w:rsidP="00431286" w:rsidRDefault="00431286" w14:paraId="07C605E8" w14:textId="77777777">
      <w:pPr>
        <w:rPr>
          <w:lang w:val="nl-NL"/>
        </w:rPr>
      </w:pPr>
    </w:p>
    <w:p w:rsidR="00431286" w:rsidP="00431286" w:rsidRDefault="00431286" w14:paraId="52DD5844" w14:textId="77777777">
      <w:pPr>
        <w:jc w:val="both"/>
        <w:rPr>
          <w:bCs/>
          <w:szCs w:val="18"/>
        </w:rPr>
      </w:pPr>
      <w:r>
        <w:rPr>
          <w:bCs/>
          <w:noProof/>
          <w:szCs w:val="18"/>
        </w:rPr>
        <w:drawing>
          <wp:anchor distT="0" distB="0" distL="114300" distR="114300" simplePos="0" relativeHeight="251658249" behindDoc="1" locked="0" layoutInCell="1" allowOverlap="1" wp14:anchorId="1CDDF199" wp14:editId="098A3B19">
            <wp:simplePos x="0" y="0"/>
            <wp:positionH relativeFrom="column">
              <wp:posOffset>1623695</wp:posOffset>
            </wp:positionH>
            <wp:positionV relativeFrom="paragraph">
              <wp:posOffset>5080</wp:posOffset>
            </wp:positionV>
            <wp:extent cx="2400300" cy="1800225"/>
            <wp:effectExtent l="0" t="0" r="0" b="9525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Cs w:val="18"/>
        </w:rPr>
        <w:drawing>
          <wp:inline distT="0" distB="0" distL="0" distR="0" wp14:anchorId="1709F09F" wp14:editId="7360C2A0">
            <wp:extent cx="1362075" cy="1814406"/>
            <wp:effectExtent l="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818" cy="181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4038C" w:rsidR="00431286" w:rsidP="00431286" w:rsidRDefault="00431286" w14:paraId="10901162" w14:textId="77777777">
      <w:pPr>
        <w:jc w:val="both"/>
        <w:rPr>
          <w:bCs/>
          <w:i/>
          <w:iCs/>
          <w:szCs w:val="18"/>
          <w:lang w:val="nl-NL"/>
        </w:rPr>
      </w:pPr>
      <w:r w:rsidRPr="0014038C">
        <w:rPr>
          <w:bCs/>
          <w:i/>
          <w:iCs/>
          <w:szCs w:val="18"/>
          <w:lang w:val="nl-NL"/>
        </w:rPr>
        <w:t>Voorbeeld van separate uitvoering.</w:t>
      </w:r>
    </w:p>
    <w:p w:rsidRPr="0014038C" w:rsidR="00431286" w:rsidP="00431286" w:rsidRDefault="00431286" w14:paraId="01F78691" w14:textId="77777777">
      <w:pPr>
        <w:jc w:val="both"/>
        <w:rPr>
          <w:bCs/>
          <w:szCs w:val="18"/>
          <w:lang w:val="nl-NL"/>
        </w:rPr>
      </w:pPr>
    </w:p>
    <w:p w:rsidR="00431286" w:rsidP="378E69EF" w:rsidRDefault="00431286" w14:paraId="0FF2115D" w14:textId="4A4DB60F">
      <w:pPr>
        <w:jc w:val="both"/>
        <w:rPr>
          <w:lang w:val="nl-NL"/>
        </w:rPr>
      </w:pPr>
      <w:r w:rsidRPr="378E69EF">
        <w:rPr>
          <w:lang w:val="nl-NL"/>
        </w:rPr>
        <w:t>Separate uitvoering betekend dat de meetversterker los gemonteerd zit op de muur in de nabijheid</w:t>
      </w:r>
      <w:r w:rsidRPr="378E69EF" w:rsidR="3D703D06">
        <w:rPr>
          <w:lang w:val="nl-NL"/>
        </w:rPr>
        <w:t xml:space="preserve"> </w:t>
      </w:r>
      <w:r w:rsidRPr="378E69EF">
        <w:rPr>
          <w:lang w:val="nl-NL"/>
        </w:rPr>
        <w:t>(+/-10 meter) van de meetbuis.</w:t>
      </w:r>
    </w:p>
    <w:p w:rsidR="00431286" w:rsidP="00431286" w:rsidRDefault="00431286" w14:paraId="5490E877" w14:textId="77777777">
      <w:pPr>
        <w:jc w:val="both"/>
        <w:rPr>
          <w:bCs/>
          <w:szCs w:val="18"/>
          <w:lang w:val="nl-NL"/>
        </w:rPr>
      </w:pPr>
    </w:p>
    <w:p w:rsidRPr="00447B71" w:rsidR="00431286" w:rsidP="00431286" w:rsidRDefault="00431286" w14:paraId="5632F93E" w14:textId="77777777">
      <w:pPr>
        <w:jc w:val="both"/>
        <w:rPr>
          <w:bCs/>
          <w:szCs w:val="18"/>
          <w:lang w:val="nl-NL"/>
        </w:rPr>
      </w:pPr>
      <w:r w:rsidRPr="00447B71">
        <w:rPr>
          <w:bCs/>
          <w:szCs w:val="18"/>
          <w:lang w:val="nl-NL"/>
        </w:rPr>
        <w:t>Uitvoeringsvorm:</w:t>
      </w:r>
    </w:p>
    <w:p w:rsidR="00431286" w:rsidP="378E69EF" w:rsidRDefault="1797B141" w14:paraId="7C909B75" w14:textId="08153C2A">
      <w:pPr>
        <w:pStyle w:val="Lijstalinea"/>
        <w:numPr>
          <w:ilvl w:val="0"/>
          <w:numId w:val="21"/>
        </w:numPr>
        <w:jc w:val="both"/>
        <w:rPr/>
      </w:pPr>
      <w:r w:rsidR="2E858432">
        <w:rPr/>
        <w:t>W400/500 met v</w:t>
      </w:r>
      <w:r w:rsidR="00431286">
        <w:rPr/>
        <w:t>aste flens/</w:t>
      </w:r>
      <w:r w:rsidR="6917F55C">
        <w:rPr/>
        <w:t>o</w:t>
      </w:r>
      <w:r w:rsidR="00431286">
        <w:rPr/>
        <w:t>verschuifflens DN100 t/m DN1200</w:t>
      </w:r>
    </w:p>
    <w:p w:rsidRPr="000F3096" w:rsidR="000F3096" w:rsidP="000F3096" w:rsidRDefault="000F3096" w14:paraId="6AEC0688" w14:textId="720E84AC">
      <w:pPr>
        <w:pStyle w:val="pf0"/>
        <w:numPr>
          <w:ilvl w:val="0"/>
          <w:numId w:val="21"/>
        </w:numPr>
        <w:rPr>
          <w:rFonts w:ascii="Verdana" w:hAnsi="Verdana" w:cs="Arial"/>
          <w:sz w:val="20"/>
          <w:szCs w:val="20"/>
        </w:rPr>
      </w:pPr>
      <w:proofErr w:type="gramStart"/>
      <w:r w:rsidRPr="0C5FBD4A" w:rsidR="000F3096">
        <w:rPr>
          <w:rStyle w:val="cf01"/>
          <w:rFonts w:ascii="Verdana" w:hAnsi="Verdana"/>
        </w:rPr>
        <w:t>een</w:t>
      </w:r>
      <w:proofErr w:type="gramEnd"/>
      <w:r w:rsidRPr="0C5FBD4A" w:rsidR="000F3096">
        <w:rPr>
          <w:rStyle w:val="cf01"/>
          <w:rFonts w:ascii="Verdana" w:hAnsi="Verdana"/>
        </w:rPr>
        <w:t xml:space="preserve"> </w:t>
      </w:r>
      <w:proofErr w:type="gramStart"/>
      <w:r w:rsidRPr="0C5FBD4A" w:rsidR="000F3096">
        <w:rPr>
          <w:rStyle w:val="cf01"/>
          <w:rFonts w:ascii="Verdana" w:hAnsi="Verdana"/>
        </w:rPr>
        <w:t>PTFE uitvoering</w:t>
      </w:r>
      <w:proofErr w:type="gramEnd"/>
      <w:r w:rsidRPr="0C5FBD4A" w:rsidR="000F3096">
        <w:rPr>
          <w:rStyle w:val="cf01"/>
          <w:rFonts w:ascii="Verdana" w:hAnsi="Verdana"/>
        </w:rPr>
        <w:t xml:space="preserve"> </w:t>
      </w:r>
      <w:r w:rsidRPr="0C5FBD4A" w:rsidR="000F3096">
        <w:rPr>
          <w:rStyle w:val="cf01"/>
          <w:rFonts w:ascii="Verdana" w:hAnsi="Verdana"/>
        </w:rPr>
        <w:t xml:space="preserve">heeft </w:t>
      </w:r>
      <w:r w:rsidRPr="0C5FBD4A" w:rsidR="000F3096">
        <w:rPr>
          <w:rStyle w:val="cf01"/>
          <w:rFonts w:ascii="Verdana" w:hAnsi="Verdana"/>
        </w:rPr>
        <w:t>altijd de voorkeur.</w:t>
      </w:r>
    </w:p>
    <w:p w:rsidR="48689502" w:rsidP="0C5FBD4A" w:rsidRDefault="48689502" w14:paraId="5B33D145" w14:textId="416FB80C">
      <w:pPr>
        <w:pStyle w:val="pf0"/>
        <w:numPr>
          <w:ilvl w:val="0"/>
          <w:numId w:val="21"/>
        </w:numPr>
        <w:rPr>
          <w:rFonts w:ascii="Verdana" w:hAnsi="Verdana" w:cs="Arial"/>
          <w:sz w:val="20"/>
          <w:szCs w:val="20"/>
        </w:rPr>
      </w:pPr>
      <w:r w:rsidRPr="0C5FBD4A" w:rsidR="48689502">
        <w:rPr>
          <w:rStyle w:val="cf01"/>
          <w:rFonts w:ascii="Verdana" w:hAnsi="Verdana" w:cs="Arial"/>
          <w:sz w:val="18"/>
          <w:szCs w:val="18"/>
        </w:rPr>
        <w:t>Zie tabel voor de uitvoering.</w:t>
      </w:r>
    </w:p>
    <w:p w:rsidRPr="00447B71" w:rsidR="00431286" w:rsidP="00431286" w:rsidRDefault="00431286" w14:paraId="52A8D2D6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285A50BD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Scope van de werkzaamheden </w:t>
      </w:r>
      <w:r w:rsidRPr="00447B71">
        <w:rPr>
          <w:bCs/>
          <w:szCs w:val="18"/>
          <w:lang w:val="nl-NL"/>
        </w:rPr>
        <w:t>staan uit</w:t>
      </w:r>
      <w:r>
        <w:rPr>
          <w:bCs/>
          <w:szCs w:val="18"/>
          <w:lang w:val="nl-NL"/>
        </w:rPr>
        <w:t>:</w:t>
      </w:r>
    </w:p>
    <w:p w:rsidR="00431286" w:rsidP="378E69EF" w:rsidRDefault="00431286" w14:paraId="2BD82DE4" w14:textId="6AF0DF32">
      <w:pPr>
        <w:pStyle w:val="Lijstalinea"/>
        <w:numPr>
          <w:ilvl w:val="0"/>
          <w:numId w:val="21"/>
        </w:numPr>
        <w:jc w:val="both"/>
        <w:rPr/>
      </w:pPr>
      <w:r w:rsidR="00431286">
        <w:rPr/>
        <w:t xml:space="preserve">Het leveren van </w:t>
      </w:r>
      <w:r w:rsidR="759D984C">
        <w:rPr/>
        <w:t xml:space="preserve">een </w:t>
      </w:r>
      <w:r w:rsidR="00431286">
        <w:rPr/>
        <w:t>nieuwe debietmeter</w:t>
      </w:r>
      <w:r w:rsidR="7DD6F391">
        <w:rPr/>
        <w:t xml:space="preserve"> </w:t>
      </w:r>
      <w:r w:rsidR="00431286">
        <w:rPr/>
        <w:t>(meetversterker en meetbuis).</w:t>
      </w:r>
    </w:p>
    <w:p w:rsidR="005A3C41" w:rsidP="00431286" w:rsidRDefault="005A3C41" w14:paraId="163EBFDB" w14:textId="65A74E1D">
      <w:pPr>
        <w:pStyle w:val="Lijstalinea"/>
        <w:numPr>
          <w:ilvl w:val="0"/>
          <w:numId w:val="21"/>
        </w:numPr>
        <w:jc w:val="both"/>
        <w:rPr/>
      </w:pPr>
      <w:r w:rsidR="005A3C41">
        <w:rPr/>
        <w:t>Het leveren van RVS identificatie plaatje</w:t>
      </w:r>
      <w:r w:rsidR="69089EC1">
        <w:rPr/>
        <w:t xml:space="preserve"> </w:t>
      </w:r>
      <w:r w:rsidR="007B2FA3">
        <w:rPr/>
        <w:t>(3cmx5,5cm).</w:t>
      </w:r>
    </w:p>
    <w:p w:rsidR="00431286" w:rsidP="00431286" w:rsidRDefault="00431286" w14:paraId="1F654565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uitlezen van de parameters uit de bestaande meetversterker.</w:t>
      </w:r>
    </w:p>
    <w:p w:rsidR="00431286" w:rsidP="00431286" w:rsidRDefault="00431286" w14:paraId="0B23E4B3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Elektrische afkoppelen bestaande kabels uit de meetversterker</w:t>
      </w:r>
      <w:r w:rsidR="00431286">
        <w:rPr/>
        <w:t xml:space="preserve"> en meetbuis.</w:t>
      </w:r>
    </w:p>
    <w:p w:rsidR="00431286" w:rsidP="00431286" w:rsidRDefault="00431286" w14:paraId="7B09528F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</w:t>
      </w:r>
      <w:r w:rsidR="00431286">
        <w:rPr/>
        <w:t>et mechanisch uitbouwen bestaande debietmeter</w:t>
      </w:r>
      <w:r w:rsidR="00431286">
        <w:rPr/>
        <w:t>.</w:t>
      </w:r>
    </w:p>
    <w:p w:rsidR="00431286" w:rsidP="00431286" w:rsidRDefault="00431286" w14:paraId="2FB1263F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mechanisch verwijderen van bestaande meetversterker</w:t>
      </w:r>
    </w:p>
    <w:p w:rsidR="00431286" w:rsidP="00431286" w:rsidRDefault="00431286" w14:paraId="3A1500C0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</w:t>
      </w:r>
      <w:r w:rsidR="00431286">
        <w:rPr/>
        <w:t>et</w:t>
      </w:r>
      <w:r w:rsidR="00431286">
        <w:rPr/>
        <w:t xml:space="preserve"> mechanische</w:t>
      </w:r>
      <w:r w:rsidR="00431286">
        <w:rPr/>
        <w:t xml:space="preserve"> inbouwen van de nieuwe </w:t>
      </w:r>
      <w:r w:rsidR="00431286">
        <w:rPr/>
        <w:t>meetbuis</w:t>
      </w:r>
      <w:r w:rsidR="00431286">
        <w:rPr/>
        <w:t>.</w:t>
      </w:r>
    </w:p>
    <w:p w:rsidR="00431286" w:rsidP="00431286" w:rsidRDefault="00431286" w14:paraId="52CA92A0" w14:textId="4903D813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mechanisch monteren van de nieuwe meetver</w:t>
      </w:r>
      <w:r w:rsidR="00E2271C">
        <w:rPr/>
        <w:t>s</w:t>
      </w:r>
      <w:r w:rsidR="00431286">
        <w:rPr/>
        <w:t>terker.</w:t>
      </w:r>
    </w:p>
    <w:p w:rsidR="00431286" w:rsidP="378E69EF" w:rsidRDefault="00431286" w14:paraId="4067EBE7" w14:textId="57E957E3">
      <w:pPr>
        <w:pStyle w:val="Lijstalinea"/>
        <w:numPr>
          <w:ilvl w:val="0"/>
          <w:numId w:val="21"/>
        </w:numPr>
        <w:jc w:val="both"/>
        <w:rPr/>
      </w:pPr>
      <w:r w:rsidR="00431286">
        <w:rPr/>
        <w:t>Elektrisch aansluiten van de meetversterker (voeding en signaalkabels).</w:t>
      </w:r>
    </w:p>
    <w:p w:rsidR="00431286" w:rsidP="00431286" w:rsidRDefault="00431286" w14:paraId="6DD1C658" w14:textId="55D0DEE5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Elektrisch</w:t>
      </w:r>
      <w:r w:rsidR="00431286">
        <w:rPr/>
        <w:t xml:space="preserve"> aansluiten van de </w:t>
      </w:r>
      <w:r w:rsidR="00431286">
        <w:rPr/>
        <w:t>kabels tussen meetbuis en meetver</w:t>
      </w:r>
      <w:r w:rsidR="00E2271C">
        <w:rPr/>
        <w:t>s</w:t>
      </w:r>
      <w:r w:rsidR="00431286">
        <w:rPr/>
        <w:t>terker</w:t>
      </w:r>
      <w:r w:rsidR="00431286">
        <w:rPr/>
        <w:t>.</w:t>
      </w:r>
    </w:p>
    <w:p w:rsidR="00431286" w:rsidP="378E69EF" w:rsidRDefault="00431286" w14:paraId="23B31E79" w14:textId="0EC412BA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inbedrijfstellen van de nieuwe debietmeter, met daarbij het invoeren bestaande parameters en finetunen.</w:t>
      </w:r>
    </w:p>
    <w:p w:rsidR="00431286" w:rsidP="378E69EF" w:rsidRDefault="00431286" w14:paraId="29A4CF37" w14:textId="77777777">
      <w:pPr>
        <w:pStyle w:val="Lijstalinea"/>
        <w:numPr>
          <w:ilvl w:val="0"/>
          <w:numId w:val="21"/>
        </w:numPr>
        <w:jc w:val="both"/>
        <w:rPr/>
      </w:pPr>
      <w:r w:rsidR="00431286">
        <w:rPr/>
        <w:t>De oude “asset” verwijderen uit de WSHD boomstructuur W@M portal</w:t>
      </w:r>
    </w:p>
    <w:p w:rsidRPr="006775B8" w:rsidR="00431286" w:rsidP="378E69EF" w:rsidRDefault="00431286" w14:paraId="32AE40DB" w14:textId="706657FF">
      <w:pPr>
        <w:pStyle w:val="Lijstalinea"/>
        <w:numPr>
          <w:ilvl w:val="0"/>
          <w:numId w:val="21"/>
        </w:numPr>
        <w:jc w:val="both"/>
        <w:rPr/>
      </w:pPr>
      <w:r w:rsidR="00431286">
        <w:rPr/>
        <w:t>De nieuwe “asset” toevoegen aan de WSHD boomstructuur W@M portal</w:t>
      </w:r>
      <w:r w:rsidR="6FF06DE2">
        <w:rPr/>
        <w:t xml:space="preserve"> en de </w:t>
      </w:r>
      <w:proofErr w:type="spellStart"/>
      <w:r w:rsidR="6FF06DE2">
        <w:rPr/>
        <w:t>Netelion</w:t>
      </w:r>
      <w:proofErr w:type="spellEnd"/>
      <w:r w:rsidR="6FF06DE2">
        <w:rPr/>
        <w:t xml:space="preserve"> Cloud omgeving van WSHD</w:t>
      </w:r>
    </w:p>
    <w:p w:rsidR="00431286" w:rsidP="378E69EF" w:rsidRDefault="00431286" w14:paraId="61FADD29" w14:textId="4A0FDEAA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maken van een servicerapport, welke geüpload moet worden naar de W@M portal.</w:t>
      </w:r>
    </w:p>
    <w:p w:rsidRPr="006775B8" w:rsidR="00431286" w:rsidP="00431286" w:rsidRDefault="00431286" w14:paraId="7003524C" w14:textId="77777777">
      <w:pPr>
        <w:pStyle w:val="Lijstalinea"/>
        <w:jc w:val="both"/>
        <w:rPr>
          <w:bCs/>
          <w:szCs w:val="18"/>
        </w:rPr>
      </w:pPr>
    </w:p>
    <w:p w:rsidRPr="00447B71" w:rsidR="00431286" w:rsidP="00431286" w:rsidRDefault="00431286" w14:paraId="4A7916BC" w14:textId="77777777">
      <w:pPr>
        <w:jc w:val="both"/>
        <w:rPr>
          <w:bCs/>
          <w:szCs w:val="18"/>
          <w:lang w:val="nl-NL"/>
        </w:rPr>
      </w:pPr>
    </w:p>
    <w:p w:rsidR="000F3096" w:rsidP="000F3096" w:rsidRDefault="000F3096" w14:paraId="62BF5988" w14:textId="51DCEBBB">
      <w:pPr>
        <w:jc w:val="both"/>
        <w:rPr>
          <w:lang w:val="nl-NL"/>
        </w:rPr>
      </w:pPr>
      <w:r w:rsidRPr="378E69EF">
        <w:rPr>
          <w:lang w:val="nl-NL"/>
        </w:rPr>
        <w:t xml:space="preserve">Bij </w:t>
      </w:r>
      <w:r>
        <w:rPr>
          <w:lang w:val="nl-NL"/>
        </w:rPr>
        <w:t xml:space="preserve">de werkzaamheden t.b.v. het vervangen en monteren van de debietmeter </w:t>
      </w:r>
      <w:r w:rsidRPr="378E69EF">
        <w:rPr>
          <w:lang w:val="nl-NL"/>
        </w:rPr>
        <w:t xml:space="preserve">dient er </w:t>
      </w:r>
      <w:r w:rsidRPr="787E0891">
        <w:rPr>
          <w:lang w:val="nl-NL"/>
        </w:rPr>
        <w:t xml:space="preserve">alle benodigde </w:t>
      </w:r>
      <w:r w:rsidRPr="378E69EF">
        <w:rPr>
          <w:lang w:val="nl-NL"/>
        </w:rPr>
        <w:t xml:space="preserve">hijsgereedschap </w:t>
      </w:r>
      <w:r w:rsidRPr="787E0891">
        <w:rPr>
          <w:lang w:val="nl-NL"/>
        </w:rPr>
        <w:t xml:space="preserve">geleverd en </w:t>
      </w:r>
      <w:r w:rsidRPr="378E69EF">
        <w:rPr>
          <w:lang w:val="nl-NL"/>
        </w:rPr>
        <w:t>gebruikt te worden, en moet dit als zodanig in de calculatie worden mee genomen. Prijs is ook inclusief nieuwe bouten-moeren, pakkingen</w:t>
      </w:r>
      <w:r w:rsidRPr="000F3096">
        <w:rPr>
          <w:lang w:val="nl-NL"/>
        </w:rPr>
        <w:t xml:space="preserve"> </w:t>
      </w:r>
      <w:r w:rsidRPr="787E0891">
        <w:rPr>
          <w:lang w:val="nl-NL"/>
        </w:rPr>
        <w:t>(</w:t>
      </w:r>
      <w:r w:rsidRPr="787E0891">
        <w:rPr>
          <w:rFonts w:eastAsia="Verdana" w:cs="Verdana"/>
          <w:sz w:val="20"/>
          <w:szCs w:val="20"/>
          <w:lang w:val="nl-NL"/>
        </w:rPr>
        <w:t>gebruik van</w:t>
      </w:r>
      <w:r w:rsidRPr="787E0891">
        <w:rPr>
          <w:rFonts w:eastAsia="Verdana" w:cs="Verdana"/>
          <w:color w:val="333333"/>
          <w:sz w:val="20"/>
          <w:szCs w:val="20"/>
          <w:lang w:val="nl-NL"/>
        </w:rPr>
        <w:t xml:space="preserve"> EPDM-rubber ring met</w:t>
      </w:r>
      <w:r>
        <w:rPr>
          <w:rFonts w:eastAsia="Verdana" w:cs="Verdana"/>
          <w:color w:val="333333"/>
          <w:sz w:val="20"/>
          <w:szCs w:val="20"/>
          <w:lang w:val="nl-NL"/>
        </w:rPr>
        <w:t xml:space="preserve"> </w:t>
      </w:r>
      <w:r w:rsidRPr="787E0891">
        <w:rPr>
          <w:rFonts w:eastAsia="Verdana" w:cs="Verdana"/>
          <w:color w:val="333333"/>
          <w:sz w:val="20"/>
          <w:szCs w:val="20"/>
          <w:lang w:val="nl-NL"/>
        </w:rPr>
        <w:t>ingevulkaniseerde</w:t>
      </w:r>
      <w:r>
        <w:rPr>
          <w:rFonts w:eastAsia="Verdana" w:cs="Verdana"/>
          <w:color w:val="333333"/>
          <w:sz w:val="20"/>
          <w:szCs w:val="20"/>
          <w:lang w:val="nl-NL"/>
        </w:rPr>
        <w:t xml:space="preserve"> </w:t>
      </w:r>
      <w:r w:rsidRPr="787E0891">
        <w:rPr>
          <w:rFonts w:eastAsia="Verdana" w:cs="Verdana"/>
          <w:color w:val="333333"/>
          <w:sz w:val="20"/>
          <w:szCs w:val="20"/>
          <w:lang w:val="nl-NL"/>
        </w:rPr>
        <w:t>metalen ring</w:t>
      </w:r>
      <w:r w:rsidRPr="787E0891">
        <w:rPr>
          <w:rFonts w:ascii="ver" w:hAnsi="ver" w:eastAsia="ver" w:cs="ver"/>
          <w:color w:val="333333"/>
          <w:sz w:val="20"/>
          <w:szCs w:val="20"/>
          <w:lang w:val="nl-NL"/>
        </w:rPr>
        <w:t xml:space="preserve">) </w:t>
      </w:r>
      <w:r w:rsidRPr="787E0891">
        <w:rPr>
          <w:lang w:val="nl-NL"/>
        </w:rPr>
        <w:t>t.b.v.</w:t>
      </w:r>
      <w:r w:rsidRPr="378E69EF">
        <w:rPr>
          <w:lang w:val="nl-NL"/>
        </w:rPr>
        <w:t xml:space="preserve"> fle</w:t>
      </w:r>
      <w:r>
        <w:rPr>
          <w:lang w:val="nl-NL"/>
        </w:rPr>
        <w:t>n</w:t>
      </w:r>
      <w:r w:rsidRPr="378E69EF">
        <w:rPr>
          <w:lang w:val="nl-NL"/>
        </w:rPr>
        <w:t>s verbinden. Bij het monteren van debietmeter waarbij het inbouw schuif stuk opgelost wordt moet de pees worden vervangen.</w:t>
      </w:r>
    </w:p>
    <w:p w:rsidR="00431286" w:rsidP="00431286" w:rsidRDefault="00431286" w14:paraId="57478EBB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6F3B8C19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T.b.v. de E werkzaamheden levert de contractant klein aansluitmateriaal en levert hij 2 stuks resolpal tagplaatjes.</w:t>
      </w:r>
    </w:p>
    <w:p w:rsidR="00431286" w:rsidP="00431286" w:rsidRDefault="00431286" w14:paraId="5A7A9810" w14:textId="23385663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Afmeting 4cmx10cm, zwarte letters op witte achtergrond, </w:t>
      </w:r>
      <w:r w:rsidR="008B65D1">
        <w:rPr>
          <w:bCs/>
          <w:szCs w:val="18"/>
          <w:lang w:val="nl-NL"/>
        </w:rPr>
        <w:t>3</w:t>
      </w:r>
      <w:r>
        <w:rPr>
          <w:bCs/>
          <w:szCs w:val="18"/>
          <w:lang w:val="nl-NL"/>
        </w:rPr>
        <w:t xml:space="preserve"> regels.</w:t>
      </w:r>
    </w:p>
    <w:p w:rsidR="00431286" w:rsidP="00431286" w:rsidRDefault="00431286" w14:paraId="2C2876C1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1: tagcodering</w:t>
      </w:r>
    </w:p>
    <w:p w:rsidR="00431286" w:rsidP="00431286" w:rsidRDefault="00431286" w14:paraId="276094E5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2: Omschrijving</w:t>
      </w:r>
    </w:p>
    <w:p w:rsidR="00431286" w:rsidP="00431286" w:rsidRDefault="00431286" w14:paraId="3F3CD34F" w14:textId="08B9B806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3: locatie schakelkast</w:t>
      </w:r>
      <w:r w:rsidR="000F3096">
        <w:rPr>
          <w:bCs/>
          <w:szCs w:val="18"/>
          <w:lang w:val="nl-NL"/>
        </w:rPr>
        <w:t xml:space="preserve"> </w:t>
      </w:r>
      <w:r w:rsidRPr="787E0891" w:rsidR="000F3096">
        <w:rPr>
          <w:lang w:val="nl-NL"/>
        </w:rPr>
        <w:t>en voedingsautomaat</w:t>
      </w:r>
    </w:p>
    <w:p w:rsidR="00431286" w:rsidP="00431286" w:rsidRDefault="00431286" w14:paraId="1B83476E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1658169D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4C683BBB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55C865B3" w14:textId="3954C07B">
      <w:pPr>
        <w:jc w:val="both"/>
        <w:rPr>
          <w:bCs/>
          <w:szCs w:val="18"/>
          <w:lang w:val="nl-NL"/>
        </w:rPr>
      </w:pPr>
    </w:p>
    <w:p w:rsidR="005A3C41" w:rsidP="00431286" w:rsidRDefault="005A3C41" w14:paraId="03690CCC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270B5384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788FB741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3C7643AE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200F48D9" w14:textId="77777777">
      <w:pPr>
        <w:pStyle w:val="Kop3"/>
        <w:rPr>
          <w:szCs w:val="18"/>
          <w:lang w:val="nl-NL"/>
        </w:rPr>
      </w:pPr>
      <w:bookmarkStart w:name="_Toc119489195" w:id="5"/>
      <w:r w:rsidRPr="003C4CD8">
        <w:rPr>
          <w:szCs w:val="18"/>
          <w:lang w:val="nl-NL"/>
        </w:rPr>
        <w:t>1 op 1 vervanging (compacte uitvoering) wel WTB aanpassing</w:t>
      </w:r>
      <w:r>
        <w:rPr>
          <w:szCs w:val="18"/>
          <w:lang w:val="nl-NL"/>
        </w:rPr>
        <w:t xml:space="preserve"> (C)</w:t>
      </w:r>
      <w:bookmarkEnd w:id="5"/>
    </w:p>
    <w:p w:rsidR="00431286" w:rsidP="00431286" w:rsidRDefault="00431286" w14:paraId="056A701F" w14:textId="77777777">
      <w:pPr>
        <w:rPr>
          <w:lang w:val="nl-NL"/>
        </w:rPr>
      </w:pPr>
    </w:p>
    <w:p w:rsidR="00431286" w:rsidP="00431286" w:rsidRDefault="00431286" w14:paraId="5F5C0D15" w14:textId="77777777">
      <w:pPr>
        <w:jc w:val="both"/>
        <w:rPr>
          <w:bCs/>
          <w:szCs w:val="18"/>
          <w:lang w:val="nl-NL"/>
        </w:rPr>
      </w:pPr>
      <w:r>
        <w:rPr>
          <w:bCs/>
          <w:noProof/>
          <w:szCs w:val="18"/>
        </w:rPr>
        <w:drawing>
          <wp:anchor distT="0" distB="0" distL="114300" distR="114300" simplePos="0" relativeHeight="251658250" behindDoc="0" locked="0" layoutInCell="1" allowOverlap="1" wp14:anchorId="62175D2C" wp14:editId="355E544D">
            <wp:simplePos x="0" y="0"/>
            <wp:positionH relativeFrom="column">
              <wp:posOffset>23495</wp:posOffset>
            </wp:positionH>
            <wp:positionV relativeFrom="paragraph">
              <wp:posOffset>12065</wp:posOffset>
            </wp:positionV>
            <wp:extent cx="1533525" cy="3014980"/>
            <wp:effectExtent l="0" t="0" r="9525" b="0"/>
            <wp:wrapThrough wrapText="bothSides">
              <wp:wrapPolygon edited="0">
                <wp:start x="0" y="0"/>
                <wp:lineTo x="0" y="21427"/>
                <wp:lineTo x="21466" y="21427"/>
                <wp:lineTo x="21466" y="0"/>
                <wp:lineTo x="0" y="0"/>
              </wp:wrapPolygon>
            </wp:wrapThrough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4CD8">
        <w:rPr>
          <w:bCs/>
          <w:szCs w:val="18"/>
          <w:lang w:val="nl-NL"/>
        </w:rPr>
        <w:t>Compacte uitvoering betekend dat de meetversterker op de meetbuis is gemonteerd.</w:t>
      </w:r>
    </w:p>
    <w:p w:rsidRPr="003C4CD8" w:rsidR="00431286" w:rsidP="00431286" w:rsidRDefault="00431286" w14:paraId="696EC4D4" w14:textId="77777777">
      <w:pPr>
        <w:jc w:val="both"/>
        <w:rPr>
          <w:bCs/>
          <w:szCs w:val="18"/>
          <w:lang w:val="nl-NL"/>
        </w:rPr>
      </w:pPr>
    </w:p>
    <w:p w:rsidRPr="003C4CD8" w:rsidR="00431286" w:rsidP="00431286" w:rsidRDefault="00431286" w14:paraId="5981EFED" w14:textId="77777777">
      <w:pPr>
        <w:jc w:val="both"/>
        <w:rPr>
          <w:bCs/>
          <w:szCs w:val="18"/>
          <w:lang w:val="nl-NL"/>
        </w:rPr>
      </w:pPr>
      <w:r w:rsidRPr="003C4CD8">
        <w:rPr>
          <w:bCs/>
          <w:szCs w:val="18"/>
          <w:lang w:val="nl-NL"/>
        </w:rPr>
        <w:tab/>
      </w:r>
      <w:r w:rsidRPr="003C4CD8">
        <w:rPr>
          <w:bCs/>
          <w:szCs w:val="18"/>
          <w:lang w:val="nl-NL"/>
        </w:rPr>
        <w:tab/>
      </w:r>
      <w:r w:rsidRPr="003C4CD8">
        <w:rPr>
          <w:bCs/>
          <w:szCs w:val="18"/>
          <w:lang w:val="nl-NL"/>
        </w:rPr>
        <w:tab/>
      </w:r>
      <w:r w:rsidRPr="003C4CD8">
        <w:rPr>
          <w:bCs/>
          <w:szCs w:val="18"/>
          <w:lang w:val="nl-NL"/>
        </w:rPr>
        <w:tab/>
      </w:r>
      <w:r w:rsidRPr="003C4CD8">
        <w:rPr>
          <w:bCs/>
          <w:szCs w:val="18"/>
          <w:lang w:val="nl-NL"/>
        </w:rPr>
        <w:tab/>
      </w:r>
    </w:p>
    <w:p w:rsidRPr="003C4CD8" w:rsidR="00431286" w:rsidP="00431286" w:rsidRDefault="00431286" w14:paraId="68DE3B0D" w14:textId="77777777">
      <w:pPr>
        <w:jc w:val="both"/>
        <w:rPr>
          <w:bCs/>
          <w:szCs w:val="18"/>
          <w:lang w:val="nl-NL"/>
        </w:rPr>
      </w:pPr>
      <w:r w:rsidRPr="003C4CD8">
        <w:rPr>
          <w:bCs/>
          <w:szCs w:val="18"/>
          <w:lang w:val="nl-NL"/>
        </w:rPr>
        <w:t xml:space="preserve">Uitvoeringsvorm: </w:t>
      </w:r>
    </w:p>
    <w:p w:rsidRPr="003C4CD8" w:rsidR="00431286" w:rsidP="00431286" w:rsidRDefault="00431286" w14:paraId="308C4767" w14:textId="77777777">
      <w:pPr>
        <w:jc w:val="both"/>
        <w:rPr>
          <w:bCs/>
          <w:szCs w:val="18"/>
          <w:lang w:val="nl-NL"/>
        </w:rPr>
      </w:pPr>
      <w:r w:rsidRPr="003C4CD8">
        <w:rPr>
          <w:bCs/>
          <w:szCs w:val="18"/>
          <w:lang w:val="nl-NL"/>
        </w:rPr>
        <w:t>H300 met inwendige draad ½’ ¾’1’ 1½’ 2’</w:t>
      </w:r>
    </w:p>
    <w:p w:rsidRPr="003C4CD8" w:rsidR="00431286" w:rsidP="00431286" w:rsidRDefault="00431286" w14:paraId="109C008E" w14:textId="77777777">
      <w:pPr>
        <w:jc w:val="both"/>
        <w:rPr>
          <w:bCs/>
          <w:szCs w:val="18"/>
          <w:lang w:val="nl-NL"/>
        </w:rPr>
      </w:pPr>
    </w:p>
    <w:p w:rsidRPr="003C4CD8" w:rsidR="00431286" w:rsidP="378E69EF" w:rsidRDefault="701082A7" w14:paraId="4BCDFBA9" w14:textId="79192B0D">
      <w:pPr>
        <w:jc w:val="both"/>
        <w:rPr>
          <w:lang w:val="nl-NL"/>
        </w:rPr>
      </w:pPr>
      <w:r w:rsidRPr="378E69EF">
        <w:rPr>
          <w:lang w:val="nl-NL"/>
        </w:rPr>
        <w:t>M</w:t>
      </w:r>
      <w:r w:rsidRPr="378E69EF" w:rsidR="00431286">
        <w:rPr>
          <w:lang w:val="nl-NL"/>
        </w:rPr>
        <w:t>ateriaal leiding werk kan zijn van RVS,</w:t>
      </w:r>
      <w:r w:rsidRPr="378E69EF" w:rsidR="2244EB08">
        <w:rPr>
          <w:lang w:val="nl-NL"/>
        </w:rPr>
        <w:t xml:space="preserve"> </w:t>
      </w:r>
      <w:r w:rsidRPr="378E69EF" w:rsidR="00431286">
        <w:rPr>
          <w:lang w:val="nl-NL"/>
        </w:rPr>
        <w:t>HDPE, en PVC.</w:t>
      </w:r>
    </w:p>
    <w:p w:rsidRPr="003C4CD8" w:rsidR="00431286" w:rsidP="00431286" w:rsidRDefault="00431286" w14:paraId="383C6573" w14:textId="77777777">
      <w:pPr>
        <w:jc w:val="both"/>
        <w:rPr>
          <w:bCs/>
          <w:szCs w:val="18"/>
          <w:lang w:val="nl-NL"/>
        </w:rPr>
      </w:pPr>
      <w:r w:rsidRPr="003C4CD8">
        <w:rPr>
          <w:bCs/>
          <w:szCs w:val="18"/>
          <w:lang w:val="nl-NL"/>
        </w:rPr>
        <w:t xml:space="preserve">In de calculatie </w:t>
      </w:r>
      <w:r>
        <w:rPr>
          <w:bCs/>
          <w:szCs w:val="18"/>
          <w:lang w:val="nl-NL"/>
        </w:rPr>
        <w:t xml:space="preserve">dient </w:t>
      </w:r>
      <w:r w:rsidRPr="003C4CD8">
        <w:rPr>
          <w:bCs/>
          <w:szCs w:val="18"/>
          <w:lang w:val="nl-NL"/>
        </w:rPr>
        <w:t>hier rekening mee</w:t>
      </w:r>
      <w:r>
        <w:rPr>
          <w:bCs/>
          <w:szCs w:val="18"/>
          <w:lang w:val="nl-NL"/>
        </w:rPr>
        <w:t xml:space="preserve"> worden ge</w:t>
      </w:r>
      <w:r w:rsidRPr="003C4CD8">
        <w:rPr>
          <w:bCs/>
          <w:szCs w:val="18"/>
          <w:lang w:val="nl-NL"/>
        </w:rPr>
        <w:t>houden.</w:t>
      </w:r>
    </w:p>
    <w:p w:rsidRPr="003C4CD8" w:rsidR="00431286" w:rsidP="00431286" w:rsidRDefault="00431286" w14:paraId="000CCB91" w14:textId="77777777">
      <w:pPr>
        <w:jc w:val="both"/>
        <w:rPr>
          <w:bCs/>
          <w:szCs w:val="18"/>
          <w:lang w:val="nl-NL"/>
        </w:rPr>
      </w:pPr>
    </w:p>
    <w:p w:rsidRPr="003C4CD8" w:rsidR="00431286" w:rsidP="00431286" w:rsidRDefault="00431286" w14:paraId="05EA248A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028871B8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477F47B9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78EF6E79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146E16AA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5E68313A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5E35641F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414EE23D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0A4A03FF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54880C33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0248F412" w14:textId="77777777">
      <w:pPr>
        <w:jc w:val="both"/>
        <w:rPr>
          <w:bCs/>
          <w:szCs w:val="18"/>
          <w:lang w:val="nl-NL"/>
        </w:rPr>
      </w:pPr>
    </w:p>
    <w:p w:rsidRPr="003C4CD8" w:rsidR="00431286" w:rsidP="00431286" w:rsidRDefault="00431286" w14:paraId="43C80D76" w14:textId="77777777">
      <w:pPr>
        <w:jc w:val="both"/>
        <w:rPr>
          <w:bCs/>
          <w:szCs w:val="18"/>
          <w:lang w:val="nl-NL"/>
        </w:rPr>
      </w:pPr>
    </w:p>
    <w:p w:rsidRPr="00EB225D" w:rsidR="00431286" w:rsidP="00431286" w:rsidRDefault="00431286" w14:paraId="6CB9472D" w14:textId="77777777">
      <w:pPr>
        <w:jc w:val="both"/>
        <w:rPr>
          <w:bCs/>
          <w:i/>
          <w:iCs/>
          <w:szCs w:val="18"/>
          <w:lang w:val="nl-NL"/>
        </w:rPr>
      </w:pPr>
      <w:r w:rsidRPr="00EB225D">
        <w:rPr>
          <w:bCs/>
          <w:i/>
          <w:iCs/>
          <w:szCs w:val="18"/>
          <w:lang w:val="nl-NL"/>
        </w:rPr>
        <w:t xml:space="preserve">Voorbeeld </w:t>
      </w:r>
      <w:r>
        <w:rPr>
          <w:bCs/>
          <w:i/>
          <w:iCs/>
          <w:szCs w:val="18"/>
          <w:lang w:val="nl-NL"/>
        </w:rPr>
        <w:t xml:space="preserve">van </w:t>
      </w:r>
      <w:r w:rsidRPr="00EB225D">
        <w:rPr>
          <w:bCs/>
          <w:i/>
          <w:iCs/>
          <w:szCs w:val="18"/>
          <w:lang w:val="nl-NL"/>
        </w:rPr>
        <w:t>compacte uitvoering.</w:t>
      </w:r>
    </w:p>
    <w:p w:rsidR="00431286" w:rsidP="00431286" w:rsidRDefault="00431286" w14:paraId="1AEC7BFE" w14:textId="77777777">
      <w:pPr>
        <w:jc w:val="both"/>
        <w:rPr>
          <w:bCs/>
          <w:szCs w:val="18"/>
          <w:lang w:val="nl-NL"/>
        </w:rPr>
      </w:pPr>
    </w:p>
    <w:p w:rsidRPr="00447B71" w:rsidR="00431286" w:rsidP="00431286" w:rsidRDefault="00431286" w14:paraId="7D5D6F73" w14:textId="77777777">
      <w:pPr>
        <w:jc w:val="both"/>
        <w:rPr>
          <w:bCs/>
          <w:szCs w:val="18"/>
          <w:lang w:val="nl-NL"/>
        </w:rPr>
      </w:pPr>
      <w:r w:rsidRPr="00447B71">
        <w:rPr>
          <w:bCs/>
          <w:szCs w:val="18"/>
          <w:lang w:val="nl-NL"/>
        </w:rPr>
        <w:t>Uitvoeringsvorm:</w:t>
      </w:r>
    </w:p>
    <w:p w:rsidR="00431286" w:rsidP="00431286" w:rsidRDefault="00431286" w14:paraId="0489871E" w14:textId="6F6B8C7D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in</w:t>
      </w:r>
      <w:r w:rsidR="00431286">
        <w:rPr/>
        <w:t>/uit</w:t>
      </w:r>
      <w:r w:rsidR="00431286">
        <w:rPr/>
        <w:t>wendige draad ½’ ¾’1’ 1½’ 2’</w:t>
      </w:r>
    </w:p>
    <w:p w:rsidRPr="000F3096" w:rsidR="000F3096" w:rsidP="000F3096" w:rsidRDefault="000F3096" w14:paraId="0BF97CB7" w14:textId="74509B77">
      <w:pPr>
        <w:pStyle w:val="pf0"/>
        <w:numPr>
          <w:ilvl w:val="0"/>
          <w:numId w:val="21"/>
        </w:numPr>
        <w:rPr>
          <w:rStyle w:val="cf01"/>
          <w:rFonts w:ascii="Verdana" w:hAnsi="Verdana" w:cs="Arial"/>
          <w:sz w:val="20"/>
          <w:szCs w:val="20"/>
        </w:rPr>
      </w:pPr>
      <w:r w:rsidRPr="0C5FBD4A" w:rsidR="000F3096">
        <w:rPr>
          <w:rStyle w:val="cf01"/>
          <w:rFonts w:ascii="Verdana" w:hAnsi="Verdana"/>
        </w:rPr>
        <w:t xml:space="preserve">een PTFE uitvoering </w:t>
      </w:r>
      <w:r w:rsidRPr="0C5FBD4A" w:rsidR="000F3096">
        <w:rPr>
          <w:rStyle w:val="cf01"/>
          <w:rFonts w:ascii="Verdana" w:hAnsi="Verdana"/>
        </w:rPr>
        <w:t xml:space="preserve">heeft </w:t>
      </w:r>
      <w:r w:rsidRPr="0C5FBD4A" w:rsidR="000F3096">
        <w:rPr>
          <w:rStyle w:val="cf01"/>
          <w:rFonts w:ascii="Verdana" w:hAnsi="Verdana"/>
        </w:rPr>
        <w:t>altijd de voorkeur</w:t>
      </w:r>
      <w:r w:rsidRPr="0C5FBD4A" w:rsidR="000F3096">
        <w:rPr>
          <w:rStyle w:val="cf01"/>
          <w:rFonts w:ascii="Verdana" w:hAnsi="Verdana"/>
        </w:rPr>
        <w:t>.</w:t>
      </w:r>
    </w:p>
    <w:p w:rsidRPr="000F3096" w:rsidR="000F3096" w:rsidP="000F3096" w:rsidRDefault="000F3096" w14:paraId="53691FC9" w14:textId="484C748A">
      <w:pPr>
        <w:pStyle w:val="pf0"/>
        <w:numPr>
          <w:ilvl w:val="0"/>
          <w:numId w:val="21"/>
        </w:numPr>
        <w:rPr>
          <w:rFonts w:ascii="Verdana" w:hAnsi="Verdana" w:cs="Arial"/>
          <w:sz w:val="20"/>
          <w:szCs w:val="20"/>
        </w:rPr>
      </w:pPr>
      <w:r w:rsidRPr="0C5FBD4A" w:rsidR="4E7EAC24">
        <w:rPr>
          <w:rStyle w:val="cf01"/>
          <w:rFonts w:ascii="Verdana" w:hAnsi="Verdana" w:cs="Arial"/>
          <w:sz w:val="18"/>
          <w:szCs w:val="18"/>
        </w:rPr>
        <w:t>Zie tabel voor de uitvoering.</w:t>
      </w:r>
    </w:p>
    <w:p w:rsidR="00431286" w:rsidP="00431286" w:rsidRDefault="00431286" w14:paraId="2B113296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4DCE702B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Scope van de werkzaamheden </w:t>
      </w:r>
      <w:r w:rsidRPr="00447B71">
        <w:rPr>
          <w:bCs/>
          <w:szCs w:val="18"/>
          <w:lang w:val="nl-NL"/>
        </w:rPr>
        <w:t>staan uit</w:t>
      </w:r>
      <w:r>
        <w:rPr>
          <w:bCs/>
          <w:szCs w:val="18"/>
          <w:lang w:val="nl-NL"/>
        </w:rPr>
        <w:t>:</w:t>
      </w:r>
    </w:p>
    <w:p w:rsidR="00431286" w:rsidP="378E69EF" w:rsidRDefault="00431286" w14:paraId="03B20CFF" w14:textId="6CC16AAC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leveren van nieuwe debietmeter</w:t>
      </w:r>
      <w:r w:rsidR="3A8F99D5">
        <w:rPr/>
        <w:t xml:space="preserve"> </w:t>
      </w:r>
      <w:r w:rsidR="00431286">
        <w:rPr/>
        <w:t>(meetversterker op meetbuis).</w:t>
      </w:r>
    </w:p>
    <w:p w:rsidR="005A3C41" w:rsidP="005A3C41" w:rsidRDefault="005A3C41" w14:paraId="327BB2AB" w14:textId="597BC9FF">
      <w:pPr>
        <w:pStyle w:val="Lijstalinea"/>
        <w:numPr>
          <w:ilvl w:val="0"/>
          <w:numId w:val="21"/>
        </w:numPr>
        <w:jc w:val="both"/>
        <w:rPr/>
      </w:pPr>
      <w:r w:rsidR="005A3C41">
        <w:rPr/>
        <w:t>Het leveren van RVS identificatie plaatje</w:t>
      </w:r>
      <w:r w:rsidR="2C1DA8D9">
        <w:rPr/>
        <w:t xml:space="preserve"> </w:t>
      </w:r>
      <w:r w:rsidR="007B2FA3">
        <w:rPr/>
        <w:t>(3cmx5,5cm).</w:t>
      </w:r>
    </w:p>
    <w:p w:rsidR="00431286" w:rsidP="00431286" w:rsidRDefault="00431286" w14:paraId="60A95146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uitlezen van de parameters uit de bestaande meetversterker.</w:t>
      </w:r>
    </w:p>
    <w:p w:rsidR="00431286" w:rsidP="00431286" w:rsidRDefault="00431286" w14:paraId="5A9FE4F0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Elektrische afkoppelen bestaande kabels uit de meetversterker.</w:t>
      </w:r>
    </w:p>
    <w:p w:rsidR="00431286" w:rsidP="00431286" w:rsidRDefault="00431286" w14:paraId="431EA45A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</w:t>
      </w:r>
      <w:r w:rsidR="00431286">
        <w:rPr/>
        <w:t>et mechanisch uitbouwen bestaande debietmeter</w:t>
      </w:r>
      <w:r w:rsidR="00431286">
        <w:rPr/>
        <w:t>.</w:t>
      </w:r>
    </w:p>
    <w:p w:rsidR="00431286" w:rsidP="00431286" w:rsidRDefault="00431286" w14:paraId="0993F062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mechanisch aanpassen van het leiding werk(inkorten/verlengen)</w:t>
      </w:r>
    </w:p>
    <w:p w:rsidR="00431286" w:rsidP="00431286" w:rsidRDefault="00431286" w14:paraId="0B79915C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</w:t>
      </w:r>
      <w:r w:rsidR="00431286">
        <w:rPr/>
        <w:t>et</w:t>
      </w:r>
      <w:r w:rsidR="00431286">
        <w:rPr/>
        <w:t xml:space="preserve"> mechanische</w:t>
      </w:r>
      <w:r w:rsidR="00431286">
        <w:rPr/>
        <w:t xml:space="preserve"> inbouwen van de nieuwe debietmeter.</w:t>
      </w:r>
    </w:p>
    <w:p w:rsidR="00431286" w:rsidP="378E69EF" w:rsidRDefault="00431286" w14:paraId="51CA1AE9" w14:textId="6F7FBE77">
      <w:pPr>
        <w:pStyle w:val="Lijstalinea"/>
        <w:numPr>
          <w:ilvl w:val="0"/>
          <w:numId w:val="21"/>
        </w:numPr>
        <w:jc w:val="both"/>
        <w:rPr/>
      </w:pPr>
      <w:r w:rsidR="00431286">
        <w:rPr/>
        <w:t>Elektrisch aansluiten van de meetversterker</w:t>
      </w:r>
      <w:r w:rsidR="10F2B2E4">
        <w:rPr/>
        <w:t xml:space="preserve"> </w:t>
      </w:r>
      <w:r w:rsidR="00431286">
        <w:rPr/>
        <w:t>(voeding en signaalkabels).</w:t>
      </w:r>
    </w:p>
    <w:p w:rsidR="00431286" w:rsidP="378E69EF" w:rsidRDefault="00431286" w14:paraId="51774817" w14:textId="270055ED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inbedrijfstellen van de nieuwe debietmeter, met daarbij het invoeren bestaande parameters en finetunen.</w:t>
      </w:r>
    </w:p>
    <w:p w:rsidR="00431286" w:rsidP="00431286" w:rsidRDefault="00431286" w14:paraId="68158653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De oude “asset” verwijderen uit de WSHD boomstructuur W@M portal</w:t>
      </w:r>
    </w:p>
    <w:p w:rsidRPr="006775B8" w:rsidR="00431286" w:rsidP="00431286" w:rsidRDefault="00431286" w14:paraId="1CCF148B" w14:textId="1BD4ACA8">
      <w:pPr>
        <w:pStyle w:val="Lijstalinea"/>
        <w:numPr>
          <w:ilvl w:val="0"/>
          <w:numId w:val="21"/>
        </w:numPr>
        <w:jc w:val="both"/>
        <w:rPr/>
      </w:pPr>
      <w:r w:rsidR="00431286">
        <w:rPr/>
        <w:t>De nieuwe “asset” toevoegen aan de WSHD boomstructuur W@M portal</w:t>
      </w:r>
      <w:r w:rsidR="38E49E07">
        <w:rPr/>
        <w:t xml:space="preserve"> en de </w:t>
      </w:r>
      <w:proofErr w:type="spellStart"/>
      <w:r w:rsidR="38E49E07">
        <w:rPr/>
        <w:t>Netelion</w:t>
      </w:r>
      <w:proofErr w:type="spellEnd"/>
      <w:r w:rsidR="38E49E07">
        <w:rPr/>
        <w:t xml:space="preserve"> Cloud omgeving van WSHD</w:t>
      </w:r>
    </w:p>
    <w:p w:rsidR="00431286" w:rsidP="378E69EF" w:rsidRDefault="00431286" w14:paraId="4F53CBAC" w14:textId="39B68398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maken van een servicerapport, welke geüpload moet worden naar de W@M portal.</w:t>
      </w:r>
    </w:p>
    <w:p w:rsidRPr="006775B8" w:rsidR="00431286" w:rsidP="00431286" w:rsidRDefault="00431286" w14:paraId="5CB961A5" w14:textId="77777777">
      <w:pPr>
        <w:pStyle w:val="Lijstalinea"/>
        <w:jc w:val="both"/>
        <w:rPr>
          <w:bCs/>
          <w:szCs w:val="18"/>
        </w:rPr>
      </w:pPr>
    </w:p>
    <w:p w:rsidRPr="00447B71" w:rsidR="00431286" w:rsidP="00431286" w:rsidRDefault="00431286" w14:paraId="4EE3E0D1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17347EA8" w14:textId="77777777">
      <w:pPr>
        <w:jc w:val="both"/>
        <w:rPr>
          <w:bCs/>
          <w:szCs w:val="18"/>
          <w:lang w:val="nl-NL"/>
        </w:rPr>
      </w:pPr>
      <w:r w:rsidRPr="00447B71">
        <w:rPr>
          <w:bCs/>
          <w:szCs w:val="18"/>
          <w:lang w:val="nl-NL"/>
        </w:rPr>
        <w:t xml:space="preserve">Bij een debietmeter </w:t>
      </w:r>
      <w:r>
        <w:rPr>
          <w:bCs/>
          <w:szCs w:val="18"/>
          <w:lang w:val="nl-NL"/>
        </w:rPr>
        <w:t>vanaf</w:t>
      </w:r>
      <w:r w:rsidRPr="00447B71">
        <w:rPr>
          <w:bCs/>
          <w:szCs w:val="18"/>
          <w:lang w:val="nl-NL"/>
        </w:rPr>
        <w:t xml:space="preserve"> DN100 (25kg) dient er hijsgereedschap gebruikt te worden, en moet dit als zodanig in de calculatie worden mee genomen.</w:t>
      </w:r>
      <w:r>
        <w:rPr>
          <w:bCs/>
          <w:szCs w:val="18"/>
          <w:lang w:val="nl-NL"/>
        </w:rPr>
        <w:t xml:space="preserve"> Prijs is ook inclusief nieuwe bouten-moeren, pakkingen t.b.v. fles verbinden. Bij het de(monteren) van debietmeter waarbij het inbouw schuif stuk opgelost wordt moet de pees worden vervangen.</w:t>
      </w:r>
    </w:p>
    <w:p w:rsidR="00431286" w:rsidP="00431286" w:rsidRDefault="00431286" w14:paraId="53EBA682" w14:textId="77777777">
      <w:pPr>
        <w:jc w:val="both"/>
        <w:rPr>
          <w:bCs/>
          <w:szCs w:val="18"/>
          <w:lang w:val="nl-NL"/>
        </w:rPr>
      </w:pPr>
    </w:p>
    <w:p w:rsidR="00431286" w:rsidP="378E69EF" w:rsidRDefault="231499F7" w14:paraId="125F9AE7" w14:textId="6D6B998E">
      <w:pPr>
        <w:jc w:val="both"/>
        <w:rPr>
          <w:lang w:val="nl-NL"/>
        </w:rPr>
      </w:pPr>
      <w:r w:rsidRPr="378E69EF">
        <w:rPr>
          <w:lang w:val="nl-NL"/>
        </w:rPr>
        <w:t>M</w:t>
      </w:r>
      <w:r w:rsidRPr="378E69EF" w:rsidR="00431286">
        <w:rPr>
          <w:lang w:val="nl-NL"/>
        </w:rPr>
        <w:t>ateriaal leidingwerk kan zijn van RVS,</w:t>
      </w:r>
      <w:r w:rsidRPr="378E69EF" w:rsidR="534332E4">
        <w:rPr>
          <w:lang w:val="nl-NL"/>
        </w:rPr>
        <w:t xml:space="preserve"> </w:t>
      </w:r>
      <w:r w:rsidRPr="378E69EF" w:rsidR="00431286">
        <w:rPr>
          <w:lang w:val="nl-NL"/>
        </w:rPr>
        <w:t>HDPE, en PVC. In de calculatie dient hier rekening mee worden gehouden</w:t>
      </w:r>
    </w:p>
    <w:p w:rsidR="00431286" w:rsidP="00431286" w:rsidRDefault="00431286" w14:paraId="78C642F1" w14:textId="77777777">
      <w:pPr>
        <w:jc w:val="both"/>
        <w:rPr>
          <w:bCs/>
          <w:szCs w:val="18"/>
          <w:lang w:val="nl-NL"/>
        </w:rPr>
      </w:pPr>
    </w:p>
    <w:p w:rsidR="00431286" w:rsidP="378E69EF" w:rsidRDefault="00431286" w14:paraId="69030C23" w14:textId="236811D3">
      <w:pPr>
        <w:jc w:val="both"/>
        <w:rPr>
          <w:lang w:val="nl-NL"/>
        </w:rPr>
      </w:pPr>
      <w:r w:rsidRPr="378E69EF">
        <w:rPr>
          <w:lang w:val="nl-NL"/>
        </w:rPr>
        <w:t>T.b.v. de E werkzaamheden levert de contractant klein aansluitmateriaal en levert hij 2 stuks resopal tagplaatjes.</w:t>
      </w:r>
    </w:p>
    <w:p w:rsidR="00431286" w:rsidP="00431286" w:rsidRDefault="00431286" w14:paraId="34F58CD5" w14:textId="5CD4ED11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Afmeting 4cmx10cm, zwarte letters op witte achtergrond, </w:t>
      </w:r>
      <w:r w:rsidR="008B65D1">
        <w:rPr>
          <w:bCs/>
          <w:szCs w:val="18"/>
          <w:lang w:val="nl-NL"/>
        </w:rPr>
        <w:t>3</w:t>
      </w:r>
      <w:r>
        <w:rPr>
          <w:bCs/>
          <w:szCs w:val="18"/>
          <w:lang w:val="nl-NL"/>
        </w:rPr>
        <w:t xml:space="preserve"> regels.</w:t>
      </w:r>
    </w:p>
    <w:p w:rsidR="00431286" w:rsidP="00431286" w:rsidRDefault="00431286" w14:paraId="4B28935B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1: tagcodering</w:t>
      </w:r>
    </w:p>
    <w:p w:rsidR="00431286" w:rsidP="00431286" w:rsidRDefault="00431286" w14:paraId="6EA9EAF0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2: Omschrijving</w:t>
      </w:r>
    </w:p>
    <w:p w:rsidR="00431286" w:rsidP="0C5FBD4A" w:rsidRDefault="00431286" w14:paraId="07A6F413" w14:textId="0C0D7218">
      <w:pPr>
        <w:jc w:val="both"/>
        <w:rPr>
          <w:lang w:val="nl-NL"/>
        </w:rPr>
      </w:pPr>
      <w:r w:rsidRPr="0C5FBD4A" w:rsidR="00431286">
        <w:rPr>
          <w:lang w:val="nl-NL"/>
        </w:rPr>
        <w:t>Regel 3: locatie schakelkast</w:t>
      </w:r>
      <w:r w:rsidRPr="0C5FBD4A" w:rsidR="001803AA">
        <w:rPr>
          <w:lang w:val="nl-NL"/>
        </w:rPr>
        <w:t xml:space="preserve"> </w:t>
      </w:r>
      <w:r w:rsidRPr="0C5FBD4A" w:rsidR="001803AA">
        <w:rPr>
          <w:lang w:val="nl-NL"/>
        </w:rPr>
        <w:t>en voedingsautomaat</w:t>
      </w:r>
    </w:p>
    <w:p w:rsidR="0C5FBD4A" w:rsidP="0C5FBD4A" w:rsidRDefault="0C5FBD4A" w14:paraId="47D4A544" w14:textId="3D6332F3">
      <w:pPr>
        <w:pStyle w:val="Standaard"/>
        <w:jc w:val="both"/>
        <w:rPr>
          <w:lang w:val="nl-NL"/>
        </w:rPr>
      </w:pPr>
    </w:p>
    <w:p w:rsidR="0C5FBD4A" w:rsidP="0C5FBD4A" w:rsidRDefault="0C5FBD4A" w14:paraId="3E4721C8" w14:textId="18F50704">
      <w:pPr>
        <w:pStyle w:val="Standaard"/>
        <w:jc w:val="both"/>
        <w:rPr>
          <w:lang w:val="nl-NL"/>
        </w:rPr>
      </w:pPr>
    </w:p>
    <w:p w:rsidR="00431286" w:rsidP="00431286" w:rsidRDefault="00431286" w14:paraId="664268F0" w14:textId="77777777">
      <w:pPr>
        <w:pStyle w:val="Kop3"/>
        <w:rPr>
          <w:szCs w:val="18"/>
          <w:lang w:val="nl-NL"/>
        </w:rPr>
      </w:pPr>
      <w:bookmarkStart w:name="_Toc119489196" w:id="6"/>
      <w:r w:rsidRPr="003C4CD8">
        <w:rPr>
          <w:szCs w:val="18"/>
          <w:lang w:val="nl-NL"/>
        </w:rPr>
        <w:lastRenderedPageBreak/>
        <w:t>1 op 1 vervanging (separate uitvoering uitvoering) wel WTB aanpassing</w:t>
      </w:r>
      <w:r>
        <w:rPr>
          <w:szCs w:val="18"/>
          <w:lang w:val="nl-NL"/>
        </w:rPr>
        <w:t xml:space="preserve"> (D)</w:t>
      </w:r>
      <w:bookmarkEnd w:id="6"/>
    </w:p>
    <w:p w:rsidR="00431286" w:rsidP="00431286" w:rsidRDefault="00431286" w14:paraId="1CC0AA90" w14:textId="77777777">
      <w:pPr>
        <w:rPr>
          <w:lang w:val="nl-NL"/>
        </w:rPr>
      </w:pPr>
    </w:p>
    <w:p w:rsidR="00431286" w:rsidP="00431286" w:rsidRDefault="00431286" w14:paraId="359CA8C9" w14:textId="77777777">
      <w:pPr>
        <w:jc w:val="both"/>
        <w:rPr>
          <w:b/>
          <w:szCs w:val="18"/>
        </w:rPr>
      </w:pPr>
      <w:r>
        <w:rPr>
          <w:b/>
          <w:noProof/>
          <w:szCs w:val="18"/>
        </w:rPr>
        <w:drawing>
          <wp:anchor distT="0" distB="0" distL="114300" distR="114300" simplePos="0" relativeHeight="251658251" behindDoc="0" locked="0" layoutInCell="1" allowOverlap="1" wp14:anchorId="7ED4D65A" wp14:editId="4630265E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796540" cy="1572129"/>
            <wp:effectExtent l="0" t="0" r="3810" b="9525"/>
            <wp:wrapNone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57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Cs w:val="18"/>
        </w:rPr>
        <w:drawing>
          <wp:inline distT="0" distB="0" distL="0" distR="0" wp14:anchorId="403CBEBD" wp14:editId="756E2349">
            <wp:extent cx="2796540" cy="1572129"/>
            <wp:effectExtent l="0" t="0" r="3810" b="9525"/>
            <wp:docPr id="29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186" cy="1587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459F7" w:rsidR="00431286" w:rsidP="00431286" w:rsidRDefault="00431286" w14:paraId="5604002F" w14:textId="77777777">
      <w:pPr>
        <w:jc w:val="both"/>
        <w:rPr>
          <w:bCs/>
          <w:i/>
          <w:iCs/>
          <w:szCs w:val="18"/>
          <w:lang w:val="nl-NL"/>
        </w:rPr>
      </w:pPr>
      <w:r w:rsidRPr="00F459F7">
        <w:rPr>
          <w:bCs/>
          <w:i/>
          <w:iCs/>
          <w:szCs w:val="18"/>
          <w:lang w:val="nl-NL"/>
        </w:rPr>
        <w:t xml:space="preserve">Voorbeeld van oude situatie </w:t>
      </w:r>
      <w:r>
        <w:rPr>
          <w:bCs/>
          <w:i/>
          <w:iCs/>
          <w:szCs w:val="18"/>
          <w:lang w:val="nl-NL"/>
        </w:rPr>
        <w:t xml:space="preserve">                            </w:t>
      </w:r>
      <w:r w:rsidRPr="0014038C">
        <w:rPr>
          <w:bCs/>
          <w:i/>
          <w:iCs/>
          <w:szCs w:val="18"/>
          <w:lang w:val="nl-NL"/>
        </w:rPr>
        <w:t xml:space="preserve">Voorbeeld van </w:t>
      </w:r>
      <w:r>
        <w:rPr>
          <w:bCs/>
          <w:i/>
          <w:iCs/>
          <w:szCs w:val="18"/>
          <w:lang w:val="nl-NL"/>
        </w:rPr>
        <w:t>nieuwe situatie (</w:t>
      </w:r>
      <w:r w:rsidRPr="0014038C">
        <w:rPr>
          <w:bCs/>
          <w:i/>
          <w:iCs/>
          <w:szCs w:val="18"/>
          <w:lang w:val="nl-NL"/>
        </w:rPr>
        <w:t>separate uitvoering</w:t>
      </w:r>
      <w:r>
        <w:rPr>
          <w:bCs/>
          <w:i/>
          <w:iCs/>
          <w:szCs w:val="18"/>
          <w:lang w:val="nl-NL"/>
        </w:rPr>
        <w:t>)</w:t>
      </w:r>
      <w:r w:rsidRPr="0014038C">
        <w:rPr>
          <w:bCs/>
          <w:i/>
          <w:iCs/>
          <w:szCs w:val="18"/>
          <w:lang w:val="nl-NL"/>
        </w:rPr>
        <w:t>.</w:t>
      </w:r>
    </w:p>
    <w:p w:rsidR="00431286" w:rsidP="00431286" w:rsidRDefault="00431286" w14:paraId="7287EAC1" w14:textId="05DAB389">
      <w:pPr>
        <w:jc w:val="both"/>
        <w:rPr>
          <w:bCs/>
          <w:szCs w:val="18"/>
          <w:lang w:val="nl-NL"/>
        </w:rPr>
      </w:pPr>
    </w:p>
    <w:p w:rsidRPr="003C4CD8" w:rsidR="003C1706" w:rsidP="378E69EF" w:rsidRDefault="003C1706" w14:paraId="035D5ED1" w14:textId="0DB64F6F">
      <w:pPr>
        <w:jc w:val="both"/>
        <w:rPr>
          <w:lang w:val="nl-NL"/>
        </w:rPr>
      </w:pPr>
      <w:r w:rsidRPr="378E69EF">
        <w:rPr>
          <w:lang w:val="nl-NL"/>
        </w:rPr>
        <w:t>Separate uitvoering betekend dat de meetversterker los gemonteerd zit op de muur in de nabijheid</w:t>
      </w:r>
      <w:r w:rsidRPr="378E69EF" w:rsidR="065B0B01">
        <w:rPr>
          <w:lang w:val="nl-NL"/>
        </w:rPr>
        <w:t xml:space="preserve"> </w:t>
      </w:r>
      <w:r w:rsidRPr="378E69EF">
        <w:rPr>
          <w:lang w:val="nl-NL"/>
        </w:rPr>
        <w:t>(+/-10 meter) van de meetbuis.</w:t>
      </w:r>
    </w:p>
    <w:p w:rsidRPr="0014038C" w:rsidR="003C1706" w:rsidP="00431286" w:rsidRDefault="003C1706" w14:paraId="3226537B" w14:textId="77777777">
      <w:pPr>
        <w:jc w:val="both"/>
        <w:rPr>
          <w:bCs/>
          <w:szCs w:val="18"/>
          <w:lang w:val="nl-NL"/>
        </w:rPr>
      </w:pPr>
    </w:p>
    <w:p w:rsidRPr="003C4CD8" w:rsidR="00431286" w:rsidP="00431286" w:rsidRDefault="00431286" w14:paraId="6345EC97" w14:textId="77777777">
      <w:pPr>
        <w:jc w:val="both"/>
        <w:rPr>
          <w:bCs/>
          <w:szCs w:val="18"/>
          <w:lang w:val="nl-NL"/>
        </w:rPr>
      </w:pPr>
      <w:r w:rsidRPr="003C4CD8">
        <w:rPr>
          <w:bCs/>
          <w:szCs w:val="18"/>
          <w:lang w:val="nl-NL"/>
        </w:rPr>
        <w:t>Uitvoeringsvorm:</w:t>
      </w:r>
    </w:p>
    <w:p w:rsidRPr="001803AA" w:rsidR="00431286" w:rsidP="001803AA" w:rsidRDefault="00431286" w14:paraId="0C924E13" w14:textId="483D9475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W400/500 met vaste fles/Overschuifflens DN100 t/m DN1200</w:t>
      </w:r>
    </w:p>
    <w:p w:rsidR="001803AA" w:rsidP="001803AA" w:rsidRDefault="00431286" w14:paraId="5E1F4AC3" w14:textId="00177506">
      <w:pPr>
        <w:ind w:left="708"/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Uitgangspunt is dat bij deze variant een debietmeter wordt toegepast die onafhankelijk i</w:t>
      </w:r>
      <w:r w:rsidR="00B64AB2">
        <w:rPr>
          <w:bCs/>
          <w:szCs w:val="18"/>
          <w:lang w:val="nl-NL"/>
        </w:rPr>
        <w:t>s</w:t>
      </w:r>
      <w:r>
        <w:rPr>
          <w:bCs/>
          <w:szCs w:val="18"/>
          <w:lang w:val="nl-NL"/>
        </w:rPr>
        <w:t xml:space="preserve"> van inbouw voorschriften, een zogenaamde </w:t>
      </w:r>
      <w:r w:rsidR="00B64AB2">
        <w:rPr>
          <w:bCs/>
          <w:szCs w:val="18"/>
          <w:lang w:val="nl-NL"/>
        </w:rPr>
        <w:t>0</w:t>
      </w:r>
      <w:r>
        <w:rPr>
          <w:bCs/>
          <w:szCs w:val="18"/>
          <w:lang w:val="nl-NL"/>
        </w:rPr>
        <w:t>DN variant.</w:t>
      </w:r>
    </w:p>
    <w:p w:rsidRPr="001803AA" w:rsidR="001803AA" w:rsidP="001803AA" w:rsidRDefault="001803AA" w14:paraId="38FA1589" w14:textId="3846BCA6">
      <w:pPr>
        <w:pStyle w:val="Lijstalinea"/>
        <w:numPr>
          <w:ilvl w:val="0"/>
          <w:numId w:val="21"/>
        </w:numPr>
        <w:jc w:val="both"/>
        <w:rPr>
          <w:rFonts w:cs="Arial"/>
          <w:sz w:val="20"/>
          <w:szCs w:val="20"/>
        </w:rPr>
      </w:pPr>
      <w:proofErr w:type="gramStart"/>
      <w:r w:rsidRPr="0C5FBD4A" w:rsidR="001803AA">
        <w:rPr>
          <w:rStyle w:val="cf01"/>
          <w:rFonts w:ascii="Verdana" w:hAnsi="Verdana"/>
        </w:rPr>
        <w:t>een</w:t>
      </w:r>
      <w:proofErr w:type="gramEnd"/>
      <w:r w:rsidRPr="0C5FBD4A" w:rsidR="001803AA">
        <w:rPr>
          <w:rStyle w:val="cf01"/>
          <w:rFonts w:ascii="Verdana" w:hAnsi="Verdana"/>
        </w:rPr>
        <w:t xml:space="preserve"> </w:t>
      </w:r>
      <w:proofErr w:type="gramStart"/>
      <w:r w:rsidRPr="0C5FBD4A" w:rsidR="001803AA">
        <w:rPr>
          <w:rStyle w:val="cf01"/>
          <w:rFonts w:ascii="Verdana" w:hAnsi="Verdana"/>
        </w:rPr>
        <w:t>PTFE uitvoering</w:t>
      </w:r>
      <w:proofErr w:type="gramEnd"/>
      <w:r w:rsidRPr="0C5FBD4A" w:rsidR="001803AA">
        <w:rPr>
          <w:rStyle w:val="cf01"/>
          <w:rFonts w:ascii="Verdana" w:hAnsi="Verdana"/>
        </w:rPr>
        <w:t xml:space="preserve"> heeft altijd de voorkeur.</w:t>
      </w:r>
    </w:p>
    <w:p w:rsidR="16E0EC44" w:rsidP="0C5FBD4A" w:rsidRDefault="16E0EC44" w14:paraId="5A43256D" w14:textId="404CCE25">
      <w:pPr>
        <w:pStyle w:val="Lijstalinea"/>
        <w:numPr>
          <w:ilvl w:val="0"/>
          <w:numId w:val="21"/>
        </w:numPr>
        <w:jc w:val="both"/>
        <w:rPr>
          <w:rFonts w:ascii="Verdana" w:hAnsi="Verdana" w:cs="Arial"/>
          <w:sz w:val="20"/>
          <w:szCs w:val="20"/>
        </w:rPr>
      </w:pPr>
      <w:r w:rsidRPr="0C5FBD4A" w:rsidR="16E0EC44">
        <w:rPr>
          <w:rStyle w:val="cf01"/>
          <w:rFonts w:ascii="Verdana" w:hAnsi="Verdana" w:cs="Arial"/>
          <w:sz w:val="18"/>
          <w:szCs w:val="18"/>
        </w:rPr>
        <w:t>Zie tabel voor de uitvoering.</w:t>
      </w:r>
    </w:p>
    <w:p w:rsidR="001803AA" w:rsidP="00431286" w:rsidRDefault="001803AA" w14:paraId="3537CF02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417B1C57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Scope van de werkzaamheden </w:t>
      </w:r>
      <w:r w:rsidRPr="00447B71">
        <w:rPr>
          <w:bCs/>
          <w:szCs w:val="18"/>
          <w:lang w:val="nl-NL"/>
        </w:rPr>
        <w:t>staan uit</w:t>
      </w:r>
      <w:r>
        <w:rPr>
          <w:bCs/>
          <w:szCs w:val="18"/>
          <w:lang w:val="nl-NL"/>
        </w:rPr>
        <w:t>:</w:t>
      </w:r>
    </w:p>
    <w:p w:rsidR="00431286" w:rsidP="378E69EF" w:rsidRDefault="00431286" w14:paraId="2AFB0F25" w14:textId="521838DD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leveren van nieuwe debietmeter</w:t>
      </w:r>
      <w:r w:rsidR="04A3DB75">
        <w:rPr/>
        <w:t xml:space="preserve"> </w:t>
      </w:r>
      <w:r w:rsidR="00431286">
        <w:rPr/>
        <w:t>(meetversterker en meetbuis).</w:t>
      </w:r>
    </w:p>
    <w:p w:rsidRPr="005A3C41" w:rsidR="005A3C41" w:rsidP="005A3C41" w:rsidRDefault="005A3C41" w14:paraId="6EF2C555" w14:textId="23294721">
      <w:pPr>
        <w:pStyle w:val="Lijstalinea"/>
        <w:numPr>
          <w:ilvl w:val="0"/>
          <w:numId w:val="21"/>
        </w:numPr>
        <w:jc w:val="both"/>
        <w:rPr/>
      </w:pPr>
      <w:r w:rsidR="005A3C41">
        <w:rPr/>
        <w:t>Het leveren van RVS identificatie plaatje</w:t>
      </w:r>
      <w:r w:rsidR="3A1081B9">
        <w:rPr/>
        <w:t xml:space="preserve"> </w:t>
      </w:r>
      <w:r w:rsidR="007B2FA3">
        <w:rPr/>
        <w:t>(3cmx5,5cm).</w:t>
      </w:r>
    </w:p>
    <w:p w:rsidR="00431286" w:rsidP="00431286" w:rsidRDefault="00431286" w14:paraId="7C80DA9A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uitlezen van de parameters uit de bestaande meetversterker.</w:t>
      </w:r>
    </w:p>
    <w:p w:rsidR="00431286" w:rsidP="00431286" w:rsidRDefault="00431286" w14:paraId="764F2FD1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Elektrische afkoppelen bestaande kabels uit de meetversterker</w:t>
      </w:r>
      <w:r w:rsidR="00431286">
        <w:rPr/>
        <w:t xml:space="preserve"> en meetbuis.</w:t>
      </w:r>
    </w:p>
    <w:p w:rsidR="00431286" w:rsidP="00431286" w:rsidRDefault="00431286" w14:paraId="56EA5817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</w:t>
      </w:r>
      <w:r w:rsidR="00431286">
        <w:rPr/>
        <w:t>et mechanisch uitbouwen bestaande debietmeter</w:t>
      </w:r>
      <w:r w:rsidR="00431286">
        <w:rPr/>
        <w:t>.</w:t>
      </w:r>
    </w:p>
    <w:p w:rsidR="00431286" w:rsidP="00431286" w:rsidRDefault="00431286" w14:paraId="77424B3C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mechanisch verwijderen van bestaande meetversterker</w:t>
      </w:r>
    </w:p>
    <w:p w:rsidR="00431286" w:rsidP="00431286" w:rsidRDefault="00431286" w14:paraId="454D37AE" w14:textId="77777777">
      <w:pPr>
        <w:pStyle w:val="Lijstalinea"/>
        <w:jc w:val="both"/>
        <w:rPr>
          <w:bCs/>
          <w:szCs w:val="18"/>
        </w:rPr>
      </w:pPr>
    </w:p>
    <w:p w:rsidRPr="00F459F7" w:rsidR="00431286" w:rsidP="00431286" w:rsidRDefault="00431286" w14:paraId="3E5DE3DB" w14:textId="77777777">
      <w:pPr>
        <w:ind w:left="360"/>
        <w:jc w:val="both"/>
        <w:rPr>
          <w:bCs/>
          <w:szCs w:val="18"/>
          <w:lang w:val="nl-NL"/>
        </w:rPr>
      </w:pPr>
      <w:r w:rsidRPr="00431286">
        <w:rPr>
          <w:bCs/>
          <w:szCs w:val="18"/>
          <w:lang w:val="nl-NL"/>
        </w:rPr>
        <w:t xml:space="preserve">Om de nieuwe meetbuis te kunnen plaatsen dient er eerst een bestaand stuk leiding verwijderd te worden. </w:t>
      </w:r>
      <w:r w:rsidRPr="00F459F7">
        <w:rPr>
          <w:bCs/>
          <w:szCs w:val="18"/>
          <w:lang w:val="nl-NL"/>
        </w:rPr>
        <w:t>Waar het leiding deel verwijderd is komt daarvoor in de plaats de nieuwe meetbuis met een nie</w:t>
      </w:r>
      <w:r>
        <w:rPr>
          <w:bCs/>
          <w:szCs w:val="18"/>
          <w:lang w:val="nl-NL"/>
        </w:rPr>
        <w:t>uw</w:t>
      </w:r>
      <w:r w:rsidRPr="00F459F7">
        <w:rPr>
          <w:bCs/>
          <w:szCs w:val="18"/>
          <w:lang w:val="nl-NL"/>
        </w:rPr>
        <w:t xml:space="preserve"> inbouw schuif stuk. Optioneel het vervangen van de afsluiter.</w:t>
      </w:r>
    </w:p>
    <w:p w:rsidRPr="00F459F7" w:rsidR="00431286" w:rsidP="00431286" w:rsidRDefault="00431286" w14:paraId="32FB13A3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652D2E34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</w:t>
      </w:r>
      <w:r w:rsidR="00431286">
        <w:rPr/>
        <w:t>et</w:t>
      </w:r>
      <w:r w:rsidR="00431286">
        <w:rPr/>
        <w:t xml:space="preserve"> mechanische</w:t>
      </w:r>
      <w:r w:rsidR="00431286">
        <w:rPr/>
        <w:t xml:space="preserve"> inbouwen van de nieuwe </w:t>
      </w:r>
      <w:r w:rsidR="00431286">
        <w:rPr/>
        <w:t>meetbuis</w:t>
      </w:r>
      <w:r w:rsidR="00431286">
        <w:rPr/>
        <w:t>.</w:t>
      </w:r>
    </w:p>
    <w:p w:rsidR="00431286" w:rsidP="00431286" w:rsidRDefault="00431286" w14:paraId="11526081" w14:textId="5385F9E6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Het mechanisch monteren van de nieuwe meetver</w:t>
      </w:r>
      <w:r w:rsidR="00E2271C">
        <w:rPr/>
        <w:t>s</w:t>
      </w:r>
      <w:r w:rsidR="00431286">
        <w:rPr/>
        <w:t>terker.</w:t>
      </w:r>
    </w:p>
    <w:p w:rsidR="00431286" w:rsidP="378E69EF" w:rsidRDefault="00431286" w14:paraId="204CDFA6" w14:textId="090F70C3">
      <w:pPr>
        <w:pStyle w:val="Lijstalinea"/>
        <w:numPr>
          <w:ilvl w:val="0"/>
          <w:numId w:val="21"/>
        </w:numPr>
        <w:jc w:val="both"/>
        <w:rPr/>
      </w:pPr>
      <w:r w:rsidR="00431286">
        <w:rPr/>
        <w:t>Elektrisch aansluiten van de meetversterker (voeding en signaalkabels).</w:t>
      </w:r>
    </w:p>
    <w:p w:rsidR="00431286" w:rsidP="00431286" w:rsidRDefault="00431286" w14:paraId="402CB248" w14:textId="0A35F85F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Elektrisch</w:t>
      </w:r>
      <w:r w:rsidR="00431286">
        <w:rPr/>
        <w:t xml:space="preserve"> aansluiten van de </w:t>
      </w:r>
      <w:r w:rsidR="00431286">
        <w:rPr/>
        <w:t>kabels tussen meetbuis en meetver</w:t>
      </w:r>
      <w:r w:rsidR="00E2271C">
        <w:rPr/>
        <w:t>s</w:t>
      </w:r>
      <w:r w:rsidR="00431286">
        <w:rPr/>
        <w:t>terker</w:t>
      </w:r>
      <w:r w:rsidR="00431286">
        <w:rPr/>
        <w:t>.</w:t>
      </w:r>
    </w:p>
    <w:p w:rsidR="00431286" w:rsidP="378E69EF" w:rsidRDefault="00431286" w14:paraId="0DC038DE" w14:textId="61BD8A75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inbedrijfstellen van de nieuwe debietmeter, met daarbij het invoeren bestaande parameters en finetunen.</w:t>
      </w:r>
    </w:p>
    <w:p w:rsidR="00431286" w:rsidP="00431286" w:rsidRDefault="00431286" w14:paraId="225265C8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31286">
        <w:rPr/>
        <w:t>De oude “asset” verwijderen uit de WSHD boomstructuur W@M portal</w:t>
      </w:r>
    </w:p>
    <w:p w:rsidRPr="006775B8" w:rsidR="00431286" w:rsidP="00431286" w:rsidRDefault="00431286" w14:paraId="4E1767EC" w14:textId="6AB7D09D">
      <w:pPr>
        <w:pStyle w:val="Lijstalinea"/>
        <w:numPr>
          <w:ilvl w:val="0"/>
          <w:numId w:val="21"/>
        </w:numPr>
        <w:jc w:val="both"/>
        <w:rPr/>
      </w:pPr>
      <w:r w:rsidR="00431286">
        <w:rPr/>
        <w:t>De nieuwe “asset” toevoegen aan de WSHD boomstructuur W@M portal</w:t>
      </w:r>
      <w:r w:rsidR="109DFB4A">
        <w:rPr/>
        <w:t xml:space="preserve"> en de </w:t>
      </w:r>
      <w:proofErr w:type="spellStart"/>
      <w:r w:rsidR="109DFB4A">
        <w:rPr/>
        <w:t>Netelion</w:t>
      </w:r>
      <w:proofErr w:type="spellEnd"/>
      <w:r w:rsidR="109DFB4A">
        <w:rPr/>
        <w:t xml:space="preserve"> Cloud omgeving van WSHD</w:t>
      </w:r>
    </w:p>
    <w:p w:rsidR="00431286" w:rsidP="378E69EF" w:rsidRDefault="00431286" w14:paraId="72FAA066" w14:textId="3C051581">
      <w:pPr>
        <w:pStyle w:val="Lijstalinea"/>
        <w:numPr>
          <w:ilvl w:val="0"/>
          <w:numId w:val="21"/>
        </w:numPr>
        <w:jc w:val="both"/>
        <w:rPr/>
      </w:pPr>
      <w:r w:rsidR="00431286">
        <w:rPr/>
        <w:t>Het maken van een servicerapport, welke geüpload moet worden naar de W@M portal.</w:t>
      </w:r>
    </w:p>
    <w:p w:rsidRPr="006775B8" w:rsidR="00431286" w:rsidP="00431286" w:rsidRDefault="00431286" w14:paraId="13E856D4" w14:textId="77777777">
      <w:pPr>
        <w:pStyle w:val="Lijstalinea"/>
        <w:jc w:val="both"/>
        <w:rPr>
          <w:bCs/>
          <w:szCs w:val="18"/>
        </w:rPr>
      </w:pPr>
    </w:p>
    <w:p w:rsidR="00B64AB2" w:rsidP="00B64AB2" w:rsidRDefault="00B64AB2" w14:paraId="54A75B79" w14:textId="77777777">
      <w:pPr>
        <w:jc w:val="both"/>
        <w:rPr>
          <w:lang w:val="nl-NL"/>
        </w:rPr>
      </w:pPr>
    </w:p>
    <w:p w:rsidR="00B64AB2" w:rsidP="00B64AB2" w:rsidRDefault="00B64AB2" w14:paraId="7894A435" w14:textId="796C8E98">
      <w:pPr>
        <w:jc w:val="both"/>
        <w:rPr>
          <w:lang w:val="nl-NL"/>
        </w:rPr>
      </w:pPr>
      <w:r w:rsidRPr="378E69EF">
        <w:rPr>
          <w:lang w:val="nl-NL"/>
        </w:rPr>
        <w:t xml:space="preserve">Bij </w:t>
      </w:r>
      <w:r>
        <w:rPr>
          <w:lang w:val="nl-NL"/>
        </w:rPr>
        <w:t xml:space="preserve">de werkzaamheden t.b.v. het vervangen en monteren van de debietmeter </w:t>
      </w:r>
      <w:r w:rsidRPr="378E69EF">
        <w:rPr>
          <w:lang w:val="nl-NL"/>
        </w:rPr>
        <w:t xml:space="preserve">dient er </w:t>
      </w:r>
      <w:r w:rsidRPr="787E0891">
        <w:rPr>
          <w:lang w:val="nl-NL"/>
        </w:rPr>
        <w:t xml:space="preserve">alle benodigde </w:t>
      </w:r>
      <w:r w:rsidRPr="378E69EF">
        <w:rPr>
          <w:lang w:val="nl-NL"/>
        </w:rPr>
        <w:t xml:space="preserve">hijsgereedschap </w:t>
      </w:r>
      <w:r w:rsidRPr="787E0891">
        <w:rPr>
          <w:lang w:val="nl-NL"/>
        </w:rPr>
        <w:t xml:space="preserve">geleverd en </w:t>
      </w:r>
      <w:r w:rsidRPr="378E69EF">
        <w:rPr>
          <w:lang w:val="nl-NL"/>
        </w:rPr>
        <w:t>gebruikt te worden, en moet dit als zodanig in de calculatie worden mee genomen. Prijs is ook inclusief nieuwe bouten-moeren, pakkingen</w:t>
      </w:r>
      <w:r w:rsidRPr="000F3096">
        <w:rPr>
          <w:lang w:val="nl-NL"/>
        </w:rPr>
        <w:t xml:space="preserve"> </w:t>
      </w:r>
      <w:r w:rsidRPr="787E0891">
        <w:rPr>
          <w:lang w:val="nl-NL"/>
        </w:rPr>
        <w:t>(</w:t>
      </w:r>
      <w:r w:rsidRPr="787E0891">
        <w:rPr>
          <w:rFonts w:eastAsia="Verdana" w:cs="Verdana"/>
          <w:sz w:val="20"/>
          <w:szCs w:val="20"/>
          <w:lang w:val="nl-NL"/>
        </w:rPr>
        <w:t>gebruik van</w:t>
      </w:r>
      <w:r w:rsidRPr="787E0891">
        <w:rPr>
          <w:rFonts w:eastAsia="Verdana" w:cs="Verdana"/>
          <w:color w:val="333333"/>
          <w:sz w:val="20"/>
          <w:szCs w:val="20"/>
          <w:lang w:val="nl-NL"/>
        </w:rPr>
        <w:t xml:space="preserve"> EPDM-rubber ring met</w:t>
      </w:r>
      <w:r>
        <w:rPr>
          <w:rFonts w:eastAsia="Verdana" w:cs="Verdana"/>
          <w:color w:val="333333"/>
          <w:sz w:val="20"/>
          <w:szCs w:val="20"/>
          <w:lang w:val="nl-NL"/>
        </w:rPr>
        <w:t xml:space="preserve"> </w:t>
      </w:r>
      <w:r w:rsidRPr="787E0891">
        <w:rPr>
          <w:rFonts w:eastAsia="Verdana" w:cs="Verdana"/>
          <w:color w:val="333333"/>
          <w:sz w:val="20"/>
          <w:szCs w:val="20"/>
          <w:lang w:val="nl-NL"/>
        </w:rPr>
        <w:t>ingevulkaniseerde</w:t>
      </w:r>
      <w:r>
        <w:rPr>
          <w:rFonts w:eastAsia="Verdana" w:cs="Verdana"/>
          <w:color w:val="333333"/>
          <w:sz w:val="20"/>
          <w:szCs w:val="20"/>
          <w:lang w:val="nl-NL"/>
        </w:rPr>
        <w:t xml:space="preserve"> </w:t>
      </w:r>
      <w:r w:rsidRPr="787E0891">
        <w:rPr>
          <w:rFonts w:eastAsia="Verdana" w:cs="Verdana"/>
          <w:color w:val="333333"/>
          <w:sz w:val="20"/>
          <w:szCs w:val="20"/>
          <w:lang w:val="nl-NL"/>
        </w:rPr>
        <w:t>metalen ring</w:t>
      </w:r>
      <w:r w:rsidRPr="787E0891">
        <w:rPr>
          <w:rFonts w:ascii="ver" w:hAnsi="ver" w:eastAsia="ver" w:cs="ver"/>
          <w:color w:val="333333"/>
          <w:sz w:val="20"/>
          <w:szCs w:val="20"/>
          <w:lang w:val="nl-NL"/>
        </w:rPr>
        <w:t xml:space="preserve">) </w:t>
      </w:r>
      <w:r w:rsidRPr="787E0891">
        <w:rPr>
          <w:lang w:val="nl-NL"/>
        </w:rPr>
        <w:t>t.b.v.</w:t>
      </w:r>
      <w:r w:rsidRPr="378E69EF">
        <w:rPr>
          <w:lang w:val="nl-NL"/>
        </w:rPr>
        <w:t xml:space="preserve"> fle</w:t>
      </w:r>
      <w:r>
        <w:rPr>
          <w:lang w:val="nl-NL"/>
        </w:rPr>
        <w:t>n</w:t>
      </w:r>
      <w:r w:rsidRPr="378E69EF">
        <w:rPr>
          <w:lang w:val="nl-NL"/>
        </w:rPr>
        <w:t>s verbinden. Bij het monteren van debietmeter waarbij het inbouw schuif stuk opgelost wordt moet de pees worden vervangen.</w:t>
      </w:r>
    </w:p>
    <w:p w:rsidR="00431286" w:rsidP="00431286" w:rsidRDefault="00431286" w14:paraId="684A31E6" w14:textId="77777777">
      <w:pPr>
        <w:jc w:val="both"/>
        <w:rPr>
          <w:bCs/>
          <w:szCs w:val="18"/>
          <w:lang w:val="nl-NL"/>
        </w:rPr>
      </w:pPr>
    </w:p>
    <w:p w:rsidR="00431286" w:rsidP="378E69EF" w:rsidRDefault="00431286" w14:paraId="01692704" w14:textId="324494CE">
      <w:pPr>
        <w:jc w:val="both"/>
        <w:rPr>
          <w:lang w:val="nl-NL"/>
        </w:rPr>
      </w:pPr>
      <w:r w:rsidRPr="378E69EF">
        <w:rPr>
          <w:lang w:val="nl-NL"/>
        </w:rPr>
        <w:t>T.b.v. de E werkzaamheden levert de contractant klein aansluitmateriaal en levert hij 2 stuks resopal tagplaatjes.</w:t>
      </w:r>
    </w:p>
    <w:p w:rsidR="00431286" w:rsidP="00431286" w:rsidRDefault="00431286" w14:paraId="3A0A6B7E" w14:textId="202C4914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Afmeting 4cmx10cm, zwarte letters op witte achtergrond, </w:t>
      </w:r>
      <w:r w:rsidR="008B65D1">
        <w:rPr>
          <w:bCs/>
          <w:szCs w:val="18"/>
          <w:lang w:val="nl-NL"/>
        </w:rPr>
        <w:t>3</w:t>
      </w:r>
      <w:r>
        <w:rPr>
          <w:bCs/>
          <w:szCs w:val="18"/>
          <w:lang w:val="nl-NL"/>
        </w:rPr>
        <w:t xml:space="preserve"> regels.</w:t>
      </w:r>
    </w:p>
    <w:p w:rsidR="00431286" w:rsidP="00431286" w:rsidRDefault="00431286" w14:paraId="3CCA8C9A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1: tagcodering</w:t>
      </w:r>
    </w:p>
    <w:p w:rsidR="00431286" w:rsidP="00431286" w:rsidRDefault="00431286" w14:paraId="4180CE5B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2: Omschrijving</w:t>
      </w:r>
    </w:p>
    <w:p w:rsidR="00431286" w:rsidP="00431286" w:rsidRDefault="00431286" w14:paraId="05794DCE" w14:textId="4FB52EAB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3: locatie schakelkast</w:t>
      </w:r>
      <w:r w:rsidR="001803AA">
        <w:rPr>
          <w:bCs/>
          <w:szCs w:val="18"/>
          <w:lang w:val="nl-NL"/>
        </w:rPr>
        <w:t xml:space="preserve"> </w:t>
      </w:r>
      <w:r w:rsidRPr="787E0891" w:rsidR="001803AA">
        <w:rPr>
          <w:lang w:val="nl-NL"/>
        </w:rPr>
        <w:t>en voedingsautomaat</w:t>
      </w:r>
    </w:p>
    <w:p w:rsidRPr="003C4CD8" w:rsidR="00431286" w:rsidP="00431286" w:rsidRDefault="00431286" w14:paraId="19AA9C06" w14:textId="77777777">
      <w:pPr>
        <w:jc w:val="both"/>
        <w:rPr>
          <w:bCs/>
          <w:szCs w:val="18"/>
          <w:lang w:val="nl-NL"/>
        </w:rPr>
      </w:pPr>
    </w:p>
    <w:p w:rsidR="00431286" w:rsidP="00431286" w:rsidRDefault="00431286" w14:paraId="759C3C4D" w14:textId="3B6BA429">
      <w:pPr>
        <w:jc w:val="both"/>
        <w:rPr>
          <w:b/>
          <w:szCs w:val="18"/>
          <w:lang w:val="nl-NL"/>
        </w:rPr>
      </w:pPr>
    </w:p>
    <w:p w:rsidR="008227B6" w:rsidP="00431286" w:rsidRDefault="008227B6" w14:paraId="2B859DE6" w14:textId="400754B3">
      <w:pPr>
        <w:jc w:val="both"/>
        <w:rPr>
          <w:b/>
          <w:szCs w:val="18"/>
          <w:lang w:val="nl-NL"/>
        </w:rPr>
      </w:pPr>
    </w:p>
    <w:p w:rsidR="008227B6" w:rsidP="00431286" w:rsidRDefault="008227B6" w14:paraId="74493030" w14:textId="36CAA77C">
      <w:pPr>
        <w:jc w:val="both"/>
        <w:rPr>
          <w:b/>
          <w:szCs w:val="18"/>
          <w:lang w:val="nl-NL"/>
        </w:rPr>
      </w:pP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2440"/>
        <w:gridCol w:w="2080"/>
        <w:gridCol w:w="2080"/>
        <w:gridCol w:w="2080"/>
      </w:tblGrid>
      <w:tr w:rsidRPr="00FD480E" w:rsidR="00FD480E" w:rsidTr="0C5FBD4A" w14:paraId="3F56FB78" w14:textId="77777777">
        <w:trPr>
          <w:trHeight w:val="225"/>
        </w:trPr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bottom"/>
            <w:hideMark/>
          </w:tcPr>
          <w:p w:rsidRPr="00FD480E" w:rsidR="00FD480E" w:rsidP="00FD480E" w:rsidRDefault="00FD480E" w14:paraId="538260A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lastRenderedPageBreak/>
              <w:t>Applicatie</w:t>
            </w:r>
          </w:p>
        </w:tc>
        <w:tc>
          <w:tcPr>
            <w:tcW w:w="24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4BC26F3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7D313937" w14:textId="7777777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646CE193" w14:textId="7777777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4016A223" w14:textId="7777777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62CF6A7E" w14:textId="77777777">
        <w:trPr>
          <w:trHeight w:val="225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06FA13D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  <w:t>Gemalen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2D90D5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1BE2308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4F6B938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6D07E45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676A1DA4" w14:textId="77777777">
        <w:trPr>
          <w:trHeight w:val="225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4A3546E7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78EDF1A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Algemeen droog/nat/ingegraven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5B5D2096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1EB7F0E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11A0F88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550B2B62" w14:textId="77777777">
        <w:trPr>
          <w:trHeight w:val="240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6CFFFFE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340A481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Vier uitgangen (richtingscontact)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097D8E1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30C04D50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5C62CAC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6E899595" w14:textId="77777777">
        <w:trPr>
          <w:trHeight w:val="225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288C33A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  <w:t>RWZI Waterlijn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25A7755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244CC63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305C4C3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5FE4FB4D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153BFBA5" w14:textId="77777777">
        <w:trPr>
          <w:trHeight w:val="225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2F3C627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3A99B037" w14:textId="496114CB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Algemeen</w:t>
            </w:r>
            <w:r w:rsidR="00F47308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/Influent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center"/>
            <w:hideMark/>
          </w:tcPr>
          <w:p w:rsidRPr="00FD480E" w:rsidR="00FD480E" w:rsidP="00FD480E" w:rsidRDefault="00FD480E" w14:paraId="350A110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5E3C650D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4DFD9B4F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38CA14B1" w14:textId="77777777">
        <w:trPr>
          <w:trHeight w:val="240"/>
        </w:trPr>
        <w:tc>
          <w:tcPr>
            <w:tcW w:w="136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3931A98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41418FE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ATEX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0B3ABEC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67B4B52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1A9748A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3BCA7EB6" w14:textId="77777777">
        <w:trPr>
          <w:trHeight w:val="225"/>
        </w:trPr>
        <w:tc>
          <w:tcPr>
            <w:tcW w:w="13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3B8899BA" w14:textId="77777777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  <w:t>RWZI Sliblijn</w:t>
            </w:r>
          </w:p>
        </w:tc>
        <w:tc>
          <w:tcPr>
            <w:tcW w:w="244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027E3CB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3FEC8256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6F51041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1217F2C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3FC23127" w14:textId="77777777">
        <w:trPr>
          <w:trHeight w:val="225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626BD69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5E14743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Algemeen</w:t>
            </w:r>
          </w:p>
        </w:tc>
        <w:tc>
          <w:tcPr>
            <w:tcW w:w="2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51BA2FA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6EC2E7D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4644281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17DDF0E7" w14:textId="77777777">
        <w:trPr>
          <w:trHeight w:val="225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17E46D4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3140000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ATEX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7F4EB75A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09DD0696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7F526AF3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1F1EDF2F" w14:textId="77777777">
        <w:trPr>
          <w:trHeight w:val="240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386F94E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2BAF2FB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Na indikking 8%&gt; drogestof</w:t>
            </w:r>
          </w:p>
        </w:tc>
        <w:tc>
          <w:tcPr>
            <w:tcW w:w="208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7AC741B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49321F4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22E7511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6BA79646" w14:textId="77777777">
        <w:trPr>
          <w:trHeight w:val="225"/>
        </w:trPr>
        <w:tc>
          <w:tcPr>
            <w:tcW w:w="13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7E64E34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  <w:t>RWZI Hulpstoffen</w:t>
            </w:r>
          </w:p>
        </w:tc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7F6F95B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76CEC060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74B726A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315381C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5D98C5FC" w14:textId="77777777">
        <w:trPr>
          <w:trHeight w:val="225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173CDE7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153019F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FeCL3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71619157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4711AAA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0BCD49E6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</w:tr>
      <w:tr w:rsidRPr="00FD480E" w:rsidR="00FD480E" w:rsidTr="0C5FBD4A" w14:paraId="11AAA649" w14:textId="77777777">
        <w:trPr>
          <w:trHeight w:val="225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8F02EA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13BDD1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Polymeer (verdund)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309EB72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53E5BC58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/>
            <w:vAlign w:val="center"/>
            <w:hideMark/>
          </w:tcPr>
          <w:p w:rsidRPr="00FD480E" w:rsidR="00FD480E" w:rsidP="00FD480E" w:rsidRDefault="00FD480E" w14:paraId="2F776000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</w:tr>
      <w:tr w:rsidRPr="00FD480E" w:rsidR="00FD480E" w:rsidTr="0C5FBD4A" w14:paraId="010EB5AD" w14:textId="77777777">
        <w:trPr>
          <w:trHeight w:val="240"/>
        </w:trPr>
        <w:tc>
          <w:tcPr>
            <w:tcW w:w="13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5ABA008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9E1F2"/>
            <w:tcMar/>
            <w:vAlign w:val="bottom"/>
            <w:hideMark/>
          </w:tcPr>
          <w:p w:rsidRPr="00FD480E" w:rsidR="00FD480E" w:rsidP="00FD480E" w:rsidRDefault="00FD480E" w14:paraId="2CB33C3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Proces-bedrijfs water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731A0FE0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49DFF4EB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9E1F2"/>
            <w:tcMar/>
            <w:vAlign w:val="center"/>
            <w:hideMark/>
          </w:tcPr>
          <w:p w:rsidRPr="00FD480E" w:rsidR="00FD480E" w:rsidP="00FD480E" w:rsidRDefault="00FD480E" w14:paraId="2FC3AE9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</w:tr>
      <w:tr w:rsidRPr="00FD480E" w:rsidR="00FD480E" w:rsidTr="0C5FBD4A" w14:paraId="7D31F98F" w14:textId="77777777">
        <w:trPr>
          <w:trHeight w:val="36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C5C4BE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BD863CF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Specificaties: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779FCD0" w14:textId="77777777">
            <w:pPr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DE49C7E" w14:textId="77777777">
            <w:pPr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6545AF3" w14:textId="77777777">
            <w:pPr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00357677" w14:textId="77777777">
        <w:trPr>
          <w:trHeight w:val="25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013FE8A0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0BCBF767" w14:textId="7777777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  <w:t>Meetbuis: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2ADEE384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43CB0DAA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5FD8189F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3B121DF8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E0E598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278D163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model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6A99139D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vaste flens/Overschuifflens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0D92689F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vaste flens/overzet flens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44C45588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vaste flens/overzet flens</w:t>
            </w:r>
          </w:p>
        </w:tc>
      </w:tr>
      <w:tr w:rsidRPr="00FD480E" w:rsidR="00FD480E" w:rsidTr="0C5FBD4A" w14:paraId="17233DF4" w14:textId="77777777">
        <w:trPr>
          <w:trHeight w:val="45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1148B9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C3BC0D3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Proces aansluiting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2B61357F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 xml:space="preserve">PN10/16, koolstofstaal,EN1092-1 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4B4E109E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 xml:space="preserve">PN10/16, koolstofstaal,EN1092-1 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0CE0622E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 xml:space="preserve">PN40, RVS 316L,EN1092-1 </w:t>
            </w:r>
          </w:p>
        </w:tc>
      </w:tr>
      <w:tr w:rsidRPr="00FD480E" w:rsidR="00FD480E" w:rsidTr="0C5FBD4A" w14:paraId="43FD10F2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E0C78CE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7F835564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elektroden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6C6FE65F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Alloy C22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1BE5ACE5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Alloy C22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552693B3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Alloy C22</w:t>
            </w:r>
          </w:p>
        </w:tc>
      </w:tr>
      <w:tr w:rsidRPr="008C741B" w:rsidR="00FD480E" w:rsidTr="0C5FBD4A" w14:paraId="58217CCA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E7FE25D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6B1BEA7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5896385E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  <w:lang w:val="nl-NL"/>
              </w:rPr>
              <w:t>Liners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13BBF" w:rsidP="5896385E" w:rsidRDefault="00913BBF" w14:paraId="46FC1729" w14:textId="485CD288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124B92">
              <w:rPr>
                <w:rFonts w:ascii="Calibri" w:hAnsi="Calibri" w:cs="Calibri"/>
                <w:sz w:val="16"/>
                <w:szCs w:val="16"/>
                <w:lang w:val="nl-NL"/>
              </w:rPr>
              <w:t>PTFE 1e voorkeur</w:t>
            </w:r>
          </w:p>
          <w:p w:rsidRPr="00913BBF" w:rsidR="00FD480E" w:rsidP="5896385E" w:rsidRDefault="00FD480E" w14:paraId="5C7BE39B" w14:textId="2579A6AE">
            <w:pPr>
              <w:rPr>
                <w:rFonts w:ascii="Calibri" w:hAnsi="Calibri" w:cs="Calibri"/>
                <w:sz w:val="16"/>
                <w:szCs w:val="16"/>
              </w:rPr>
            </w:pPr>
            <w:r w:rsidRPr="00913BBF">
              <w:rPr>
                <w:rFonts w:ascii="Calibri" w:hAnsi="Calibri" w:cs="Calibri"/>
                <w:sz w:val="16"/>
                <w:szCs w:val="16"/>
              </w:rPr>
              <w:t>PTFE, HR of PU liner</w:t>
            </w:r>
          </w:p>
          <w:p w:rsidRPr="00913BBF" w:rsidR="00FD480E" w:rsidP="5896385E" w:rsidRDefault="00FD480E" w14:paraId="28FDD708" w14:textId="524E6B5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00913BBF" w:rsidP="00913BBF" w:rsidRDefault="00913BBF" w14:paraId="31179C42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124B92">
              <w:rPr>
                <w:rFonts w:ascii="Calibri" w:hAnsi="Calibri" w:cs="Calibri"/>
                <w:sz w:val="16"/>
                <w:szCs w:val="16"/>
                <w:lang w:val="nl-NL"/>
              </w:rPr>
              <w:t>PTFE 1e voorkeur</w:t>
            </w:r>
          </w:p>
          <w:p w:rsidRPr="00124B92" w:rsidR="00FD480E" w:rsidP="5896385E" w:rsidRDefault="00913BBF" w14:paraId="2D2F09A0" w14:textId="3085A4D9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913BBF">
              <w:rPr>
                <w:rFonts w:ascii="Calibri" w:hAnsi="Calibri" w:cs="Calibri"/>
                <w:sz w:val="16"/>
                <w:szCs w:val="16"/>
                <w:lang w:val="nl-NL"/>
              </w:rPr>
              <w:t>PTFE, HR of PU liner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="00913BBF" w:rsidP="00913BBF" w:rsidRDefault="00913BBF" w14:paraId="54DF8A6F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124B92">
              <w:rPr>
                <w:rFonts w:ascii="Calibri" w:hAnsi="Calibri" w:cs="Calibri"/>
                <w:sz w:val="16"/>
                <w:szCs w:val="16"/>
                <w:lang w:val="nl-NL"/>
              </w:rPr>
              <w:t>PTFE 1e voorkeur</w:t>
            </w:r>
          </w:p>
          <w:p w:rsidRPr="00124B92" w:rsidR="00FD480E" w:rsidP="5896385E" w:rsidRDefault="00913BBF" w14:paraId="0091100D" w14:textId="76CD4BFB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913BBF">
              <w:rPr>
                <w:rFonts w:ascii="Calibri" w:hAnsi="Calibri" w:cs="Calibri"/>
                <w:sz w:val="16"/>
                <w:szCs w:val="16"/>
                <w:lang w:val="nl-NL"/>
              </w:rPr>
              <w:t>PTFE, HR of PU liner</w:t>
            </w:r>
          </w:p>
        </w:tc>
      </w:tr>
      <w:tr w:rsidRPr="00FD480E" w:rsidR="00FD480E" w:rsidTr="0C5FBD4A" w14:paraId="48E2C846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124B92" w:rsidR="00FD480E" w:rsidP="00FD480E" w:rsidRDefault="00FD480E" w14:paraId="17BD48D3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124B92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539F73C2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Behuizing sensor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2728C0A8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Aluminuim gecoat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6173A513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Aluminuim gecoat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2C90C503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Aluminuim gecoat</w:t>
            </w:r>
          </w:p>
        </w:tc>
      </w:tr>
      <w:tr w:rsidRPr="00FD480E" w:rsidR="00FD480E" w:rsidTr="0C5FBD4A" w14:paraId="208527ED" w14:textId="77777777">
        <w:trPr>
          <w:trHeight w:val="45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F2A0A82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AE1F857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uitvoering sensor(bij separate uitvoering)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5A00F6A6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digitaal/analoog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72031E5C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digitaal/analoog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7CB0AA60" w14:textId="1C09D73B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digitaa</w:t>
            </w:r>
            <w:r w:rsidR="009D28B9">
              <w:rPr>
                <w:rFonts w:ascii="Calibri" w:hAnsi="Calibri" w:cs="Calibri"/>
                <w:sz w:val="16"/>
                <w:szCs w:val="16"/>
                <w:lang w:val="nl-NL"/>
              </w:rPr>
              <w:t>l</w:t>
            </w:r>
          </w:p>
        </w:tc>
      </w:tr>
      <w:tr w:rsidRPr="00FD480E" w:rsidR="00FD480E" w:rsidTr="0C5FBD4A" w14:paraId="47D2AFF9" w14:textId="77777777">
        <w:trPr>
          <w:trHeight w:val="94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F597D19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1721054C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Bescherming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68D4E69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IP65                                               IP68, onderwater, direct ondergronds ISO 12944 optie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A9EE84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IP65                                               IP68, onderwater, direct ondergronds ISO 12944 optie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hideMark/>
          </w:tcPr>
          <w:p w:rsidRPr="00FD480E" w:rsidR="00FD480E" w:rsidP="00FD480E" w:rsidRDefault="00FD480E" w14:paraId="4D40BE55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sz w:val="16"/>
                <w:szCs w:val="16"/>
                <w:lang w:val="nl-NL"/>
              </w:rPr>
              <w:t>IP65</w:t>
            </w:r>
          </w:p>
        </w:tc>
      </w:tr>
      <w:tr w:rsidRPr="00FD480E" w:rsidR="00FD480E" w:rsidTr="0C5FBD4A" w14:paraId="5F05C834" w14:textId="7777777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78B5CF47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71DDBF3E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Inbouwvoorschrift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62FE8F7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Standaard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5AD23E90" w14:textId="7777777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</w:rPr>
              <w:t>0DN reduced, 0DN full bore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EB709F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Standaard</w:t>
            </w:r>
          </w:p>
        </w:tc>
      </w:tr>
      <w:tr w:rsidRPr="00FD480E" w:rsidR="00FD480E" w:rsidTr="0C5FBD4A" w14:paraId="6CE81E6E" w14:textId="7777777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7BDE68AD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1E62A35F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nauwkeurigheid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92223F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1%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3DCB8EC1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1%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453066E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1%</w:t>
            </w:r>
          </w:p>
        </w:tc>
      </w:tr>
      <w:tr w:rsidRPr="00FD480E" w:rsidR="00FD480E" w:rsidTr="0C5FBD4A" w14:paraId="56D97A90" w14:textId="77777777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FE4477E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1397650C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320C40A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1B18D821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bottom"/>
            <w:hideMark/>
          </w:tcPr>
          <w:p w:rsidRPr="00FD480E" w:rsidR="00FD480E" w:rsidP="00FD480E" w:rsidRDefault="00FD480E" w14:paraId="232829D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4C3915AF" w14:textId="77777777">
        <w:trPr>
          <w:trHeight w:val="25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703FCA44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A3F7861" w14:textId="7777777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  <w:t>Meetversterker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FFA0DC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6F09F9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827DC3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2809E630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501A84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BA16D2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aantal Uitgangen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AE473D1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3 uitgangen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93BD0E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4 uitgangen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6C9D55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4 uitgangen</w:t>
            </w:r>
          </w:p>
        </w:tc>
      </w:tr>
      <w:tr w:rsidRPr="008C741B" w:rsidR="00FD480E" w:rsidTr="0C5FBD4A" w14:paraId="7FB21511" w14:textId="77777777">
        <w:trPr>
          <w:trHeight w:val="45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ED07DC8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F7619EE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uitgang configureerbaar (mA/puls/freq/schakel)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0CD82B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(mA.actief/passief Hart/puls/freq/schakel)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71DB79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(mA.actief/passief Hart/puls/freq/schakel)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A18423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(mA.actief/passief Hart/puls/freq/schakel)</w:t>
            </w:r>
          </w:p>
        </w:tc>
      </w:tr>
      <w:tr w:rsidRPr="00FD480E" w:rsidR="00FD480E" w:rsidTr="0C5FBD4A" w14:paraId="31B57B1E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DDF377E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760C29A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Voeding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6166217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230V AC / 24V=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3BDE58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230V AC / 24V=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071AFF01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230V AC / 24V=</w:t>
            </w:r>
          </w:p>
        </w:tc>
      </w:tr>
      <w:tr w:rsidRPr="00FD480E" w:rsidR="00FD480E" w:rsidTr="0C5FBD4A" w14:paraId="1CD0A5B1" w14:textId="77777777">
        <w:trPr>
          <w:trHeight w:val="67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A40F8C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993C932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 xml:space="preserve">Digitale communicatie 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1EE07DAB" w:rsidP="0C5FBD4A" w:rsidRDefault="1EE07DAB" w14:paraId="2E6A04B6" w14:textId="4819DECA">
            <w:pPr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</w:pPr>
            <w:r w:rsidRPr="0C5FBD4A" w:rsidR="1EE07DAB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Modbus TCP/IP</w:t>
            </w:r>
          </w:p>
          <w:p w:rsidRPr="00FD480E" w:rsidR="00FD480E" w:rsidP="0C5FBD4A" w:rsidRDefault="00FD480E" w14:paraId="0675C08F" w14:textId="62A575EB">
            <w:pPr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</w:pPr>
            <w:r w:rsidRPr="0C5FBD4A" w:rsidR="00FD480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 xml:space="preserve">Profibus (DP/PA), Ethernet IP, Foundation Fieldbus, </w:t>
            </w:r>
            <w:proofErr w:type="spellStart"/>
            <w:r w:rsidRPr="0C5FBD4A" w:rsidR="00FD480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etc</w:t>
            </w:r>
            <w:proofErr w:type="spellEnd"/>
            <w:r w:rsidRPr="0C5FBD4A" w:rsidR="00FD480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)</w:t>
            </w:r>
          </w:p>
          <w:p w:rsidRPr="00FD480E" w:rsidR="00FD480E" w:rsidP="0C5FBD4A" w:rsidRDefault="00FD480E" w14:paraId="459A6F23" w14:textId="410CC94A">
            <w:pPr>
              <w:pStyle w:val="Standaard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015FEC3E" w:rsidP="0C5FBD4A" w:rsidRDefault="015FEC3E" w14:paraId="2B863A47" w14:textId="4BD3F9F8">
            <w:pPr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</w:pPr>
            <w:r w:rsidRPr="0C5FBD4A" w:rsidR="015FEC3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Modbus TCP/IP</w:t>
            </w:r>
          </w:p>
          <w:p w:rsidRPr="00FD480E" w:rsidR="00FD480E" w:rsidP="00FD480E" w:rsidRDefault="00FD480E" w14:paraId="50A661BD" w14:textId="630A945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C5FBD4A" w:rsidR="00FD480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Profibus (DP/PA)</w:t>
            </w:r>
            <w:r w:rsidRPr="0C5FBD4A" w:rsidR="33C9428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,</w:t>
            </w:r>
            <w:r w:rsidRPr="0C5FBD4A" w:rsidR="00FD480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 xml:space="preserve"> Ethernet IP, Foundation Fieldbus, etc)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="7606C2DE" w:rsidP="0C5FBD4A" w:rsidRDefault="7606C2DE" w14:paraId="3B1F6374" w14:textId="33CC8FC3">
            <w:pPr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</w:pPr>
            <w:r w:rsidRPr="0C5FBD4A" w:rsidR="7606C2D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Modbus TCP/IP</w:t>
            </w:r>
          </w:p>
          <w:p w:rsidRPr="00FD480E" w:rsidR="00FD480E" w:rsidP="00FD480E" w:rsidRDefault="00FD480E" w14:paraId="1A006934" w14:textId="6A3E5F5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C5FBD4A" w:rsidR="00FD480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Profibus (DP/PA)</w:t>
            </w:r>
            <w:r w:rsidRPr="0C5FBD4A" w:rsidR="69A995CB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>,</w:t>
            </w:r>
            <w:r w:rsidRPr="0C5FBD4A" w:rsidR="00FD480E">
              <w:rPr>
                <w:rFonts w:ascii="Calibri" w:hAnsi="Calibri" w:cs="Calibri"/>
                <w:color w:val="000000" w:themeColor="text1" w:themeTint="FF" w:themeShade="FF"/>
                <w:sz w:val="16"/>
                <w:szCs w:val="16"/>
              </w:rPr>
              <w:t xml:space="preserve"> Ethernet IP, Foundation Fieldbus, etc)</w:t>
            </w:r>
          </w:p>
        </w:tc>
      </w:tr>
      <w:tr w:rsidRPr="00FD480E" w:rsidR="00FD480E" w:rsidTr="0C5FBD4A" w14:paraId="3048A137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0B713AD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1EA0A4B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Connectie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FD480E" w:rsidR="00FD480E" w:rsidP="00FD480E" w:rsidRDefault="00FD480E" w14:paraId="5A9992B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monitoring via de cloud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FD480E" w:rsidR="00FD480E" w:rsidP="00FD480E" w:rsidRDefault="00FD480E" w14:paraId="509E94E1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monitoring via de cloud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hideMark/>
          </w:tcPr>
          <w:p w:rsidRPr="00FD480E" w:rsidR="00FD480E" w:rsidP="00FD480E" w:rsidRDefault="00FD480E" w14:paraId="6EC2552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monitoring via de cloud</w:t>
            </w:r>
          </w:p>
        </w:tc>
      </w:tr>
      <w:tr w:rsidRPr="00FD480E" w:rsidR="00FD480E" w:rsidTr="0C5FBD4A" w14:paraId="2A8A3128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D5D86BB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806A64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Uitvoering meetversterker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7225AC7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Compact of remote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A560D5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Compact of remote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249F6B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Compact</w:t>
            </w:r>
          </w:p>
        </w:tc>
      </w:tr>
      <w:tr w:rsidRPr="00FD480E" w:rsidR="00FD480E" w:rsidTr="0C5FBD4A" w14:paraId="37E9C698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28C963D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66C594F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75AAF98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B34657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42699D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675DF0BA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E74931B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793C3D22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ATEX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70248C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Ja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DADA9E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Ja</w:t>
            </w:r>
          </w:p>
        </w:tc>
        <w:tc>
          <w:tcPr>
            <w:tcW w:w="2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A5C70B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Nee</w:t>
            </w:r>
          </w:p>
        </w:tc>
      </w:tr>
      <w:tr w:rsidRPr="00FD480E" w:rsidR="00FD480E" w:rsidTr="0C5FBD4A" w14:paraId="65883A72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9E90942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C14DBDB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Behuizing meetversterker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74320D8" w14:textId="4F899BA9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Aluminium gecoat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54FF8D4" w14:textId="249ED1CD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Aluminium gecoat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809A83F" w14:textId="4EB1F543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Aluminium gecoat</w:t>
            </w:r>
          </w:p>
        </w:tc>
      </w:tr>
      <w:tr w:rsidRPr="00FD480E" w:rsidR="00FD480E" w:rsidTr="0C5FBD4A" w14:paraId="45B90A5E" w14:textId="77777777">
        <w:trPr>
          <w:trHeight w:val="72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637252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7C98CE5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Bescherming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0D30A78A" w14:textId="075F6013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47303265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IP65,                                           IP68, onderwater,</w:t>
            </w:r>
            <w:r w:rsidRPr="47303265" w:rsidR="0A493CEE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 xml:space="preserve"> </w:t>
            </w:r>
            <w:r w:rsidRPr="47303265" w:rsidR="0B01EFE6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ondergorndse uitvoering</w:t>
            </w:r>
            <w:r w:rsidRPr="47303265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 xml:space="preserve"> ISO 12944 optie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787E0891" w:rsidRDefault="00FD480E" w14:paraId="2C8F2C03" w14:textId="17839A63">
            <w:pPr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IP65,                                             IP68,</w:t>
            </w:r>
          </w:p>
          <w:p w:rsidRPr="00FD480E" w:rsidR="00FD480E" w:rsidP="00FD480E" w:rsidRDefault="00FD480E" w14:paraId="1E981AFF" w14:textId="0A7E0AF4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 xml:space="preserve"> onderwater, </w:t>
            </w:r>
            <w:r w:rsidRPr="787E0891" w:rsidR="358DAE82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ondergrondse uitvoering</w:t>
            </w: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 xml:space="preserve"> ISO 12944 optie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C50758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IP65</w:t>
            </w:r>
          </w:p>
        </w:tc>
      </w:tr>
      <w:tr w:rsidRPr="00FD480E" w:rsidR="00FD480E" w:rsidTr="0C5FBD4A" w14:paraId="0236ABB9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6CF8193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1AAE4E8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Bedieningstaal display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41C5F7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Nederlands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F87212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Nederlands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E0F0B7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Nederlands</w:t>
            </w:r>
          </w:p>
        </w:tc>
      </w:tr>
      <w:tr w:rsidRPr="00FD480E" w:rsidR="00FD480E" w:rsidTr="0C5FBD4A" w14:paraId="5A7474D4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0666782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41B4C0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uitvoering display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63F8DC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verlicht met 4 regels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0F30056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verlicht met 4 regels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04CB97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verlicht met 4 regels</w:t>
            </w:r>
          </w:p>
        </w:tc>
      </w:tr>
      <w:tr w:rsidRPr="00FD480E" w:rsidR="00FD480E" w:rsidTr="0C5FBD4A" w14:paraId="6067186A" w14:textId="77777777">
        <w:trPr>
          <w:trHeight w:val="12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0B2DE5B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9090DC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B6207B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5ACE1C4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302040EA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43159B89" w14:textId="77777777">
        <w:trPr>
          <w:trHeight w:val="12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E20785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6EB4A52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330880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7DF840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74D8FAA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D480E" w:rsidR="00FD480E" w:rsidTr="0C5FBD4A" w14:paraId="65E8BA36" w14:textId="77777777">
        <w:trPr>
          <w:trHeight w:val="225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EFCA4C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D49F6C7" w14:textId="7777777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i/>
                <w:iCs/>
                <w:color w:val="000000"/>
                <w:sz w:val="16"/>
                <w:szCs w:val="16"/>
                <w:u w:val="single"/>
                <w:lang w:val="nl-NL"/>
              </w:rPr>
              <w:t>Algemeen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098D08A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02910E9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1EA55C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8C741B" w:rsidR="00FD480E" w:rsidTr="0C5FBD4A" w14:paraId="366CBA0C" w14:textId="77777777">
        <w:trPr>
          <w:trHeight w:val="450"/>
        </w:trPr>
        <w:tc>
          <w:tcPr>
            <w:tcW w:w="136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C3C861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8F08CA7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D480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Tag codering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2F509EE9" w14:textId="5364F67A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RVS</w:t>
            </w:r>
            <w:r w:rsidRPr="378E69EF" w:rsidR="0E03FFFD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 xml:space="preserve"> </w:t>
            </w: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label  (tag/omschrijving/activa)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42ED2BFB" w14:textId="48CF9863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RVS</w:t>
            </w:r>
            <w:r w:rsidRPr="378E69EF" w:rsidR="70D04E2B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 xml:space="preserve"> </w:t>
            </w: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label  (tag/omschrijving/activa)</w:t>
            </w:r>
          </w:p>
        </w:tc>
        <w:tc>
          <w:tcPr>
            <w:tcW w:w="2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  <w:vAlign w:val="bottom"/>
            <w:hideMark/>
          </w:tcPr>
          <w:p w:rsidRPr="00FD480E" w:rsidR="00FD480E" w:rsidP="00FD480E" w:rsidRDefault="00FD480E" w14:paraId="1FBD2622" w14:textId="3520E8EB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RVS</w:t>
            </w:r>
            <w:r w:rsidRPr="378E69EF" w:rsidR="16C93B90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 xml:space="preserve"> </w:t>
            </w: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label  (tag/omschrijving/activa)</w:t>
            </w:r>
          </w:p>
        </w:tc>
      </w:tr>
    </w:tbl>
    <w:p w:rsidR="00431286" w:rsidP="00431286" w:rsidRDefault="00431286" w14:paraId="048E1803" w14:textId="77777777">
      <w:pPr>
        <w:jc w:val="both"/>
        <w:rPr>
          <w:bCs/>
          <w:szCs w:val="18"/>
          <w:lang w:val="nl-NL"/>
        </w:rPr>
      </w:pPr>
    </w:p>
    <w:p w:rsidRPr="008B65D1" w:rsidR="006A2617" w:rsidP="006A2617" w:rsidRDefault="006A2617" w14:paraId="277E156F" w14:textId="24A43E8B">
      <w:pPr>
        <w:pStyle w:val="Kop2"/>
        <w:rPr>
          <w:lang w:val="nl-NL"/>
        </w:rPr>
      </w:pPr>
      <w:bookmarkStart w:name="_Toc119489197" w:id="7"/>
      <w:r w:rsidRPr="008B65D1">
        <w:rPr>
          <w:lang w:val="nl-NL"/>
        </w:rPr>
        <w:lastRenderedPageBreak/>
        <w:t>Leveren van instrumentatie</w:t>
      </w:r>
      <w:r w:rsidRPr="008B65D1" w:rsidR="00832157">
        <w:rPr>
          <w:lang w:val="nl-NL"/>
        </w:rPr>
        <w:t xml:space="preserve"> (</w:t>
      </w:r>
      <w:r w:rsidRPr="008B65D1" w:rsidR="004A1AFD">
        <w:rPr>
          <w:lang w:val="nl-NL"/>
        </w:rPr>
        <w:t>Meetversterkers+sensoren</w:t>
      </w:r>
      <w:r w:rsidRPr="008B65D1" w:rsidR="00832157">
        <w:rPr>
          <w:lang w:val="nl-NL"/>
        </w:rPr>
        <w:t>)</w:t>
      </w:r>
      <w:bookmarkEnd w:id="7"/>
    </w:p>
    <w:p w:rsidRPr="00431286" w:rsidR="006A2617" w:rsidP="004C5A3A" w:rsidRDefault="006A2617" w14:paraId="57F19BC9" w14:textId="2220E246">
      <w:pPr>
        <w:jc w:val="both"/>
        <w:rPr>
          <w:lang w:val="nl-NL"/>
        </w:rPr>
      </w:pPr>
      <w:r w:rsidRPr="00431286">
        <w:rPr>
          <w:lang w:val="nl-NL"/>
        </w:rPr>
        <w:t>Voor het vervangen van verouderde instrumenten levert de contractant de vervangende instrumenten. Op verzoek van opdrachtgever kan deze ook geplaatst en aangesloten worden.</w:t>
      </w:r>
    </w:p>
    <w:p w:rsidRPr="00431286" w:rsidR="00FF18A5" w:rsidP="004C5A3A" w:rsidRDefault="00FF18A5" w14:paraId="629553E5" w14:textId="222BE99D">
      <w:pPr>
        <w:jc w:val="both"/>
        <w:rPr>
          <w:lang w:val="nl-NL"/>
        </w:rPr>
      </w:pPr>
    </w:p>
    <w:p w:rsidRPr="004C5A3A" w:rsidR="00DD1429" w:rsidP="004C5A3A" w:rsidRDefault="00C842AC" w14:paraId="09AE031B" w14:textId="736DC09E">
      <w:pPr>
        <w:jc w:val="both"/>
        <w:rPr>
          <w:lang w:val="nl-NL"/>
        </w:rPr>
      </w:pPr>
      <w:r w:rsidRPr="378E69EF">
        <w:rPr>
          <w:lang w:val="nl-NL"/>
        </w:rPr>
        <w:t xml:space="preserve">De huidige </w:t>
      </w:r>
      <w:r w:rsidRPr="378E69EF" w:rsidR="00FD480E">
        <w:rPr>
          <w:lang w:val="nl-NL"/>
        </w:rPr>
        <w:t>meetversterkers en sensoren</w:t>
      </w:r>
      <w:r w:rsidRPr="378E69EF">
        <w:rPr>
          <w:lang w:val="nl-NL"/>
        </w:rPr>
        <w:t xml:space="preserve"> die bij</w:t>
      </w:r>
      <w:r w:rsidRPr="378E69EF" w:rsidR="00DD1429">
        <w:rPr>
          <w:lang w:val="nl-NL"/>
        </w:rPr>
        <w:t xml:space="preserve"> WSHD </w:t>
      </w:r>
      <w:r w:rsidRPr="378E69EF">
        <w:rPr>
          <w:lang w:val="nl-NL"/>
        </w:rPr>
        <w:t xml:space="preserve">in gebruik zijn, zijn van het </w:t>
      </w:r>
      <w:r w:rsidRPr="378E69EF" w:rsidR="00DD1429">
        <w:rPr>
          <w:lang w:val="nl-NL"/>
        </w:rPr>
        <w:t>fabricaat E+H. Zij zijn een integraal onderdeel van de installaties waarin ze zijn opgenomen</w:t>
      </w:r>
      <w:r w:rsidRPr="378E69EF" w:rsidR="00012FB2">
        <w:rPr>
          <w:lang w:val="nl-NL"/>
        </w:rPr>
        <w:t>,</w:t>
      </w:r>
      <w:r w:rsidRPr="378E69EF" w:rsidR="00DD1429">
        <w:rPr>
          <w:rStyle w:val="normaltextrun"/>
          <w:color w:val="000000" w:themeColor="text1"/>
          <w:lang w:val="nl-NL"/>
        </w:rPr>
        <w:t xml:space="preserve"> en de (</w:t>
      </w:r>
      <w:r w:rsidRPr="378E69EF" w:rsidR="00DD1429">
        <w:rPr>
          <w:rStyle w:val="spellingerror"/>
          <w:color w:val="000000" w:themeColor="text1"/>
          <w:lang w:val="nl-NL"/>
        </w:rPr>
        <w:t>besturings</w:t>
      </w:r>
      <w:r w:rsidRPr="378E69EF" w:rsidR="00DD1429">
        <w:rPr>
          <w:rStyle w:val="normaltextrun"/>
          <w:color w:val="000000" w:themeColor="text1"/>
          <w:lang w:val="nl-NL"/>
        </w:rPr>
        <w:t>)</w:t>
      </w:r>
      <w:r w:rsidRPr="378E69EF" w:rsidR="00832157">
        <w:rPr>
          <w:rStyle w:val="normaltextrun"/>
          <w:color w:val="000000" w:themeColor="text1"/>
          <w:lang w:val="nl-NL"/>
        </w:rPr>
        <w:t xml:space="preserve"> </w:t>
      </w:r>
      <w:r w:rsidRPr="378E69EF" w:rsidR="00DD1429">
        <w:rPr>
          <w:rStyle w:val="normaltextrun"/>
          <w:color w:val="000000" w:themeColor="text1"/>
          <w:lang w:val="nl-NL"/>
        </w:rPr>
        <w:t xml:space="preserve">processen zijn hierop </w:t>
      </w:r>
      <w:r w:rsidRPr="378E69EF" w:rsidR="00DD1429">
        <w:rPr>
          <w:lang w:val="nl-NL"/>
        </w:rPr>
        <w:t>afgestemd.</w:t>
      </w:r>
      <w:r w:rsidRPr="378E69EF">
        <w:rPr>
          <w:lang w:val="nl-NL"/>
        </w:rPr>
        <w:t xml:space="preserve"> </w:t>
      </w:r>
      <w:r w:rsidRPr="378E69EF" w:rsidR="004C5A3A">
        <w:rPr>
          <w:lang w:val="nl-NL"/>
        </w:rPr>
        <w:t>I</w:t>
      </w:r>
      <w:r w:rsidRPr="378E69EF" w:rsidR="00DD1429">
        <w:rPr>
          <w:lang w:val="nl-NL"/>
        </w:rPr>
        <w:t xml:space="preserve">n het APvE is E+H als fabricaat voor </w:t>
      </w:r>
      <w:r w:rsidRPr="378E69EF" w:rsidR="00FD480E">
        <w:rPr>
          <w:lang w:val="nl-NL"/>
        </w:rPr>
        <w:t>meetversterkers en sensoren</w:t>
      </w:r>
      <w:r w:rsidRPr="378E69EF" w:rsidR="00DD1429">
        <w:rPr>
          <w:lang w:val="nl-NL"/>
        </w:rPr>
        <w:t xml:space="preserve"> opgenomen</w:t>
      </w:r>
      <w:r w:rsidRPr="378E69EF" w:rsidR="00832157">
        <w:rPr>
          <w:lang w:val="nl-NL"/>
        </w:rPr>
        <w:t>.</w:t>
      </w:r>
    </w:p>
    <w:p w:rsidRPr="004C5A3A" w:rsidR="00DD1429" w:rsidP="004C5A3A" w:rsidRDefault="00DD1429" w14:paraId="335EA8EA" w14:textId="2FA7441D">
      <w:pPr>
        <w:jc w:val="both"/>
        <w:rPr>
          <w:bCs/>
          <w:szCs w:val="18"/>
          <w:lang w:val="nl-NL"/>
        </w:rPr>
      </w:pPr>
    </w:p>
    <w:p w:rsidR="00027BBE" w:rsidP="004C5A3A" w:rsidRDefault="00FD480E" w14:paraId="743D9CA1" w14:textId="17452ED7">
      <w:pPr>
        <w:jc w:val="both"/>
        <w:rPr>
          <w:lang w:val="nl-NL"/>
        </w:rPr>
      </w:pPr>
      <w:r>
        <w:rPr>
          <w:lang w:val="nl-NL"/>
        </w:rPr>
        <w:t xml:space="preserve">Meetversterkers en sensoren </w:t>
      </w:r>
      <w:r w:rsidRPr="00431286" w:rsidR="00864BE1">
        <w:rPr>
          <w:lang w:val="nl-NL"/>
        </w:rPr>
        <w:t xml:space="preserve">worden toegepast op een </w:t>
      </w:r>
      <w:r w:rsidRPr="00431286" w:rsidR="009D29DA">
        <w:rPr>
          <w:lang w:val="nl-NL"/>
        </w:rPr>
        <w:t>rioolwaterzuivering (</w:t>
      </w:r>
      <w:r w:rsidRPr="00431286" w:rsidR="00864BE1">
        <w:rPr>
          <w:lang w:val="nl-NL"/>
        </w:rPr>
        <w:t>RWZI</w:t>
      </w:r>
      <w:r>
        <w:rPr>
          <w:lang w:val="nl-NL"/>
        </w:rPr>
        <w:t xml:space="preserve">) </w:t>
      </w:r>
      <w:r w:rsidRPr="00431286" w:rsidR="00864BE1">
        <w:rPr>
          <w:lang w:val="nl-NL"/>
        </w:rPr>
        <w:t xml:space="preserve">waar deze geschikt </w:t>
      </w:r>
      <w:r w:rsidR="00126722">
        <w:rPr>
          <w:lang w:val="nl-NL"/>
        </w:rPr>
        <w:t>zijn</w:t>
      </w:r>
      <w:r w:rsidRPr="00431286" w:rsidR="00864BE1">
        <w:rPr>
          <w:lang w:val="nl-NL"/>
        </w:rPr>
        <w:t xml:space="preserve"> voor het meten van </w:t>
      </w:r>
      <w:r w:rsidR="00245435">
        <w:rPr>
          <w:lang w:val="nl-NL"/>
        </w:rPr>
        <w:t>verschillende</w:t>
      </w:r>
      <w:r w:rsidRPr="00431286" w:rsidR="00864BE1">
        <w:rPr>
          <w:lang w:val="nl-NL"/>
        </w:rPr>
        <w:t xml:space="preserve"> procesgroothed</w:t>
      </w:r>
      <w:r w:rsidR="00027BBE">
        <w:rPr>
          <w:lang w:val="nl-NL"/>
        </w:rPr>
        <w:t>en</w:t>
      </w:r>
      <w:r w:rsidRPr="00431286" w:rsidR="00864BE1">
        <w:rPr>
          <w:lang w:val="nl-NL"/>
        </w:rPr>
        <w:t xml:space="preserve"> in rioolwater of gereinigd rioolwater</w:t>
      </w:r>
      <w:r w:rsidRPr="00431286" w:rsidR="009D29DA">
        <w:rPr>
          <w:lang w:val="nl-NL"/>
        </w:rPr>
        <w:t>.</w:t>
      </w:r>
    </w:p>
    <w:p w:rsidR="00027BBE" w:rsidP="004C5A3A" w:rsidRDefault="009D29DA" w14:paraId="7EE2B424" w14:textId="5A25B92B">
      <w:pPr>
        <w:jc w:val="both"/>
        <w:rPr>
          <w:lang w:val="nl-NL"/>
        </w:rPr>
      </w:pPr>
      <w:r w:rsidRPr="00431286">
        <w:rPr>
          <w:lang w:val="nl-NL"/>
        </w:rPr>
        <w:t xml:space="preserve"> </w:t>
      </w:r>
    </w:p>
    <w:p w:rsidRPr="00012FB2" w:rsidR="009D29DA" w:rsidP="004C5A3A" w:rsidRDefault="009D29DA" w14:paraId="3369A213" w14:textId="30CAB95C">
      <w:pPr>
        <w:jc w:val="both"/>
        <w:rPr>
          <w:lang w:val="nl-NL"/>
        </w:rPr>
      </w:pPr>
      <w:r w:rsidRPr="378E69EF">
        <w:rPr>
          <w:lang w:val="nl-NL"/>
        </w:rPr>
        <w:t>Ook worden er</w:t>
      </w:r>
      <w:r w:rsidRPr="378E69EF" w:rsidR="004C5A3A">
        <w:rPr>
          <w:lang w:val="nl-NL"/>
        </w:rPr>
        <w:t xml:space="preserve"> </w:t>
      </w:r>
      <w:r w:rsidRPr="378E69EF" w:rsidR="00126722">
        <w:rPr>
          <w:lang w:val="nl-NL"/>
        </w:rPr>
        <w:t>meetversterkers en sensoren</w:t>
      </w:r>
      <w:r w:rsidRPr="378E69EF">
        <w:rPr>
          <w:lang w:val="nl-NL"/>
        </w:rPr>
        <w:t xml:space="preserve"> toegepast op de slibverwerking installatie</w:t>
      </w:r>
      <w:r w:rsidRPr="378E69EF" w:rsidR="3493F1A6">
        <w:rPr>
          <w:lang w:val="nl-NL"/>
        </w:rPr>
        <w:t xml:space="preserve"> </w:t>
      </w:r>
      <w:r w:rsidRPr="378E69EF">
        <w:rPr>
          <w:lang w:val="nl-NL"/>
        </w:rPr>
        <w:t>(SVI) voor het meten van een procesgrootheid in de slib</w:t>
      </w:r>
      <w:r w:rsidRPr="378E69EF" w:rsidR="00012FB2">
        <w:rPr>
          <w:lang w:val="nl-NL"/>
        </w:rPr>
        <w:t xml:space="preserve"> </w:t>
      </w:r>
      <w:r w:rsidRPr="378E69EF">
        <w:rPr>
          <w:lang w:val="nl-NL"/>
        </w:rPr>
        <w:t>l</w:t>
      </w:r>
      <w:r w:rsidRPr="378E69EF" w:rsidR="00012FB2">
        <w:rPr>
          <w:lang w:val="nl-NL"/>
        </w:rPr>
        <w:t>ei</w:t>
      </w:r>
      <w:r w:rsidRPr="378E69EF">
        <w:rPr>
          <w:lang w:val="nl-NL"/>
        </w:rPr>
        <w:t>ding</w:t>
      </w:r>
      <w:r w:rsidRPr="378E69EF" w:rsidR="58E727EE">
        <w:rPr>
          <w:lang w:val="nl-NL"/>
        </w:rPr>
        <w:t xml:space="preserve"> of het meten van de procesgrootheid van de te doseren hulpstoffen.</w:t>
      </w:r>
    </w:p>
    <w:p w:rsidRPr="00012FB2" w:rsidR="00FF6793" w:rsidP="004C5A3A" w:rsidRDefault="00FF6793" w14:paraId="0F1559E9" w14:textId="4126FF69">
      <w:pPr>
        <w:jc w:val="both"/>
        <w:rPr>
          <w:bCs/>
          <w:szCs w:val="18"/>
          <w:lang w:val="nl-NL"/>
        </w:rPr>
      </w:pPr>
    </w:p>
    <w:p w:rsidR="00FF6793" w:rsidP="006A2617" w:rsidRDefault="00FF6793" w14:paraId="102128BA" w14:textId="63242948">
      <w:pPr>
        <w:jc w:val="both"/>
        <w:rPr>
          <w:bCs/>
          <w:szCs w:val="18"/>
          <w:lang w:val="nl-NL"/>
        </w:rPr>
      </w:pPr>
    </w:p>
    <w:p w:rsidR="004A1AFD" w:rsidP="378E69EF" w:rsidRDefault="58E727EE" w14:paraId="1DAA708A" w14:textId="74BF798F">
      <w:pPr>
        <w:jc w:val="both"/>
        <w:rPr>
          <w:b/>
          <w:bCs/>
        </w:rPr>
      </w:pPr>
      <w:r w:rsidRPr="378E69EF">
        <w:rPr>
          <w:b/>
          <w:bCs/>
          <w:lang w:val="nl-NL"/>
        </w:rPr>
        <w:t>V</w:t>
      </w:r>
      <w:r w:rsidRPr="378E69EF" w:rsidR="00E26DCF">
        <w:rPr>
          <w:b/>
          <w:bCs/>
          <w:lang w:val="nl-NL"/>
        </w:rPr>
        <w:t>arianten:</w:t>
      </w:r>
    </w:p>
    <w:p w:rsidRPr="00A72787" w:rsidR="004A1AFD" w:rsidP="004A1AFD" w:rsidRDefault="004A1AFD" w14:paraId="2EAC14E8" w14:textId="77777777">
      <w:pPr>
        <w:jc w:val="both"/>
        <w:rPr>
          <w:b/>
          <w:szCs w:val="18"/>
        </w:rPr>
      </w:pPr>
    </w:p>
    <w:p w:rsidR="004A1AFD" w:rsidP="004A1AFD" w:rsidRDefault="004A1AFD" w14:paraId="1AAAD9A8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A1AFD">
        <w:rPr/>
        <w:t xml:space="preserve">1 op 1 vervanging </w:t>
      </w:r>
      <w:r w:rsidR="004A1AFD">
        <w:rPr/>
        <w:t>meet versterker + sensor geen WTB aanpassing (E)</w:t>
      </w:r>
    </w:p>
    <w:p w:rsidR="004A1AFD" w:rsidP="004A1AFD" w:rsidRDefault="004A1AFD" w14:paraId="276CBF8D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4A1AFD">
        <w:rPr/>
        <w:t xml:space="preserve">1 op 1 vervanging </w:t>
      </w:r>
      <w:r w:rsidR="004A1AFD">
        <w:rPr/>
        <w:t>meet versterker + sensor wel WTB aanpassing (F)</w:t>
      </w:r>
    </w:p>
    <w:p w:rsidR="00FF6793" w:rsidP="006A2617" w:rsidRDefault="00FF6793" w14:paraId="5B2D8009" w14:textId="7B95AD1C">
      <w:pPr>
        <w:jc w:val="both"/>
        <w:rPr>
          <w:bCs/>
          <w:szCs w:val="18"/>
          <w:lang w:val="nl-NL"/>
        </w:rPr>
      </w:pPr>
    </w:p>
    <w:p w:rsidR="00FF6793" w:rsidP="006A2617" w:rsidRDefault="00FF6793" w14:paraId="381F1531" w14:textId="1B7CC2C2">
      <w:pPr>
        <w:jc w:val="both"/>
        <w:rPr>
          <w:bCs/>
          <w:szCs w:val="18"/>
          <w:lang w:val="nl-NL"/>
        </w:rPr>
      </w:pPr>
    </w:p>
    <w:p w:rsidR="00FF6793" w:rsidP="006A2617" w:rsidRDefault="00FF6793" w14:paraId="1C484AAB" w14:textId="1C6552D2">
      <w:pPr>
        <w:jc w:val="both"/>
        <w:rPr>
          <w:bCs/>
          <w:szCs w:val="18"/>
          <w:lang w:val="nl-NL"/>
        </w:rPr>
      </w:pPr>
    </w:p>
    <w:p w:rsidR="00FF6793" w:rsidP="006A2617" w:rsidRDefault="00FF6793" w14:paraId="76270DD0" w14:textId="5349E85C">
      <w:pPr>
        <w:jc w:val="both"/>
        <w:rPr>
          <w:bCs/>
          <w:szCs w:val="18"/>
          <w:lang w:val="nl-NL"/>
        </w:rPr>
      </w:pPr>
    </w:p>
    <w:p w:rsidR="00FF6793" w:rsidP="006A2617" w:rsidRDefault="00FF6793" w14:paraId="5563FEBE" w14:textId="78309962">
      <w:pPr>
        <w:jc w:val="both"/>
        <w:rPr>
          <w:bCs/>
          <w:szCs w:val="18"/>
          <w:lang w:val="nl-NL"/>
        </w:rPr>
      </w:pPr>
    </w:p>
    <w:p w:rsidR="00FF6793" w:rsidP="006A2617" w:rsidRDefault="00FF6793" w14:paraId="7B79470C" w14:textId="76A7A0B3">
      <w:pPr>
        <w:jc w:val="both"/>
        <w:rPr>
          <w:bCs/>
          <w:szCs w:val="18"/>
          <w:lang w:val="nl-NL"/>
        </w:rPr>
      </w:pPr>
    </w:p>
    <w:p w:rsidR="00FF6793" w:rsidP="006A2617" w:rsidRDefault="00FF6793" w14:paraId="17CCF149" w14:textId="2C51338B">
      <w:pPr>
        <w:jc w:val="both"/>
        <w:rPr>
          <w:bCs/>
          <w:szCs w:val="18"/>
          <w:lang w:val="nl-NL"/>
        </w:rPr>
      </w:pPr>
    </w:p>
    <w:p w:rsidR="00FF6793" w:rsidP="006A2617" w:rsidRDefault="00FF6793" w14:paraId="423333E9" w14:textId="415B585F">
      <w:pPr>
        <w:jc w:val="both"/>
        <w:rPr>
          <w:bCs/>
          <w:szCs w:val="18"/>
          <w:lang w:val="nl-NL"/>
        </w:rPr>
      </w:pPr>
    </w:p>
    <w:p w:rsidR="00FF6793" w:rsidP="006A2617" w:rsidRDefault="00FF6793" w14:paraId="685A0F79" w14:textId="6210826D">
      <w:pPr>
        <w:jc w:val="both"/>
        <w:rPr>
          <w:bCs/>
          <w:szCs w:val="18"/>
          <w:lang w:val="nl-NL"/>
        </w:rPr>
      </w:pPr>
    </w:p>
    <w:p w:rsidR="00FF6793" w:rsidP="006A2617" w:rsidRDefault="00FF6793" w14:paraId="2E6877E6" w14:textId="78CC8665">
      <w:pPr>
        <w:jc w:val="both"/>
        <w:rPr>
          <w:bCs/>
          <w:szCs w:val="18"/>
          <w:lang w:val="nl-NL"/>
        </w:rPr>
      </w:pPr>
    </w:p>
    <w:p w:rsidR="00FF6793" w:rsidP="006A2617" w:rsidRDefault="00FF6793" w14:paraId="594CDAB5" w14:textId="746F4212">
      <w:pPr>
        <w:jc w:val="both"/>
        <w:rPr>
          <w:bCs/>
          <w:szCs w:val="18"/>
          <w:lang w:val="nl-NL"/>
        </w:rPr>
      </w:pPr>
    </w:p>
    <w:p w:rsidR="00FF6793" w:rsidP="006A2617" w:rsidRDefault="00FF6793" w14:paraId="6B469117" w14:textId="0D391692">
      <w:pPr>
        <w:jc w:val="both"/>
        <w:rPr>
          <w:bCs/>
          <w:szCs w:val="18"/>
          <w:lang w:val="nl-NL"/>
        </w:rPr>
      </w:pPr>
    </w:p>
    <w:p w:rsidR="00FF6793" w:rsidP="006A2617" w:rsidRDefault="00FF6793" w14:paraId="62239237" w14:textId="09AD2425">
      <w:pPr>
        <w:jc w:val="both"/>
        <w:rPr>
          <w:bCs/>
          <w:szCs w:val="18"/>
          <w:lang w:val="nl-NL"/>
        </w:rPr>
      </w:pPr>
    </w:p>
    <w:p w:rsidR="00FF6793" w:rsidP="006A2617" w:rsidRDefault="00FF6793" w14:paraId="525062F3" w14:textId="70F0F75D">
      <w:pPr>
        <w:jc w:val="both"/>
        <w:rPr>
          <w:bCs/>
          <w:szCs w:val="18"/>
          <w:lang w:val="nl-NL"/>
        </w:rPr>
      </w:pPr>
    </w:p>
    <w:p w:rsidR="00FF6793" w:rsidP="006A2617" w:rsidRDefault="00FF6793" w14:paraId="674EAAFC" w14:textId="50027DA8">
      <w:pPr>
        <w:jc w:val="both"/>
        <w:rPr>
          <w:bCs/>
          <w:szCs w:val="18"/>
          <w:lang w:val="nl-NL"/>
        </w:rPr>
      </w:pPr>
    </w:p>
    <w:p w:rsidR="00FF6793" w:rsidP="006A2617" w:rsidRDefault="00FF6793" w14:paraId="0A9B7665" w14:textId="0919A470">
      <w:pPr>
        <w:jc w:val="both"/>
        <w:rPr>
          <w:bCs/>
          <w:szCs w:val="18"/>
          <w:lang w:val="nl-NL"/>
        </w:rPr>
      </w:pPr>
    </w:p>
    <w:p w:rsidR="00FF6793" w:rsidP="006A2617" w:rsidRDefault="00FF6793" w14:paraId="37C60274" w14:textId="4258E499">
      <w:pPr>
        <w:jc w:val="both"/>
        <w:rPr>
          <w:bCs/>
          <w:szCs w:val="18"/>
          <w:lang w:val="nl-NL"/>
        </w:rPr>
      </w:pPr>
    </w:p>
    <w:p w:rsidR="00FF6793" w:rsidP="006A2617" w:rsidRDefault="00FF6793" w14:paraId="67468DDB" w14:textId="18BD0751">
      <w:pPr>
        <w:jc w:val="both"/>
        <w:rPr>
          <w:bCs/>
          <w:szCs w:val="18"/>
          <w:lang w:val="nl-NL"/>
        </w:rPr>
      </w:pPr>
    </w:p>
    <w:p w:rsidR="00FF6793" w:rsidP="006A2617" w:rsidRDefault="00FF6793" w14:paraId="26CE7276" w14:textId="5909F002">
      <w:pPr>
        <w:jc w:val="both"/>
        <w:rPr>
          <w:bCs/>
          <w:szCs w:val="18"/>
          <w:lang w:val="nl-NL"/>
        </w:rPr>
      </w:pPr>
    </w:p>
    <w:p w:rsidR="00FF6793" w:rsidP="006A2617" w:rsidRDefault="00FF6793" w14:paraId="6D496014" w14:textId="32F7D9ED">
      <w:pPr>
        <w:jc w:val="both"/>
        <w:rPr>
          <w:bCs/>
          <w:szCs w:val="18"/>
          <w:lang w:val="nl-NL"/>
        </w:rPr>
      </w:pPr>
    </w:p>
    <w:p w:rsidR="00FF6793" w:rsidP="006A2617" w:rsidRDefault="00FF6793" w14:paraId="697019E9" w14:textId="0C9EDE0F">
      <w:pPr>
        <w:jc w:val="both"/>
        <w:rPr>
          <w:bCs/>
          <w:szCs w:val="18"/>
          <w:lang w:val="nl-NL"/>
        </w:rPr>
      </w:pPr>
    </w:p>
    <w:p w:rsidR="00FF6793" w:rsidP="006A2617" w:rsidRDefault="00FF6793" w14:paraId="45B993D4" w14:textId="7B69168F">
      <w:pPr>
        <w:jc w:val="both"/>
        <w:rPr>
          <w:bCs/>
          <w:szCs w:val="18"/>
          <w:lang w:val="nl-NL"/>
        </w:rPr>
      </w:pPr>
    </w:p>
    <w:p w:rsidR="00FF6793" w:rsidP="006A2617" w:rsidRDefault="00FF6793" w14:paraId="09937765" w14:textId="79581283">
      <w:pPr>
        <w:jc w:val="both"/>
        <w:rPr>
          <w:bCs/>
          <w:szCs w:val="18"/>
          <w:lang w:val="nl-NL"/>
        </w:rPr>
      </w:pPr>
    </w:p>
    <w:p w:rsidR="00FF6793" w:rsidP="006A2617" w:rsidRDefault="00FF6793" w14:paraId="42CB2DF7" w14:textId="07AF38AC">
      <w:pPr>
        <w:jc w:val="both"/>
        <w:rPr>
          <w:bCs/>
          <w:szCs w:val="18"/>
          <w:lang w:val="nl-NL"/>
        </w:rPr>
      </w:pPr>
    </w:p>
    <w:p w:rsidR="00FF6793" w:rsidP="006A2617" w:rsidRDefault="00FF6793" w14:paraId="681DCD16" w14:textId="5A51C472">
      <w:pPr>
        <w:jc w:val="both"/>
        <w:rPr>
          <w:bCs/>
          <w:szCs w:val="18"/>
          <w:lang w:val="nl-NL"/>
        </w:rPr>
      </w:pPr>
    </w:p>
    <w:p w:rsidR="00FF6793" w:rsidP="006A2617" w:rsidRDefault="00FF6793" w14:paraId="0DEA2222" w14:textId="6A2C2839">
      <w:pPr>
        <w:jc w:val="both"/>
        <w:rPr>
          <w:bCs/>
          <w:szCs w:val="18"/>
          <w:lang w:val="nl-NL"/>
        </w:rPr>
      </w:pPr>
    </w:p>
    <w:p w:rsidR="00FF6793" w:rsidP="006A2617" w:rsidRDefault="00FF6793" w14:paraId="3B10038D" w14:textId="706500D3">
      <w:pPr>
        <w:jc w:val="both"/>
        <w:rPr>
          <w:bCs/>
          <w:szCs w:val="18"/>
          <w:lang w:val="nl-NL"/>
        </w:rPr>
      </w:pPr>
    </w:p>
    <w:p w:rsidR="00FF6793" w:rsidP="006A2617" w:rsidRDefault="00FF6793" w14:paraId="6DDD9F3A" w14:textId="6A326895">
      <w:pPr>
        <w:jc w:val="both"/>
        <w:rPr>
          <w:bCs/>
          <w:szCs w:val="18"/>
          <w:lang w:val="nl-NL"/>
        </w:rPr>
      </w:pPr>
    </w:p>
    <w:p w:rsidR="00FF6793" w:rsidP="006A2617" w:rsidRDefault="00FF6793" w14:paraId="2AE3075A" w14:textId="629DDEC3">
      <w:pPr>
        <w:jc w:val="both"/>
        <w:rPr>
          <w:bCs/>
          <w:szCs w:val="18"/>
          <w:lang w:val="nl-NL"/>
        </w:rPr>
      </w:pPr>
    </w:p>
    <w:p w:rsidR="00FF6793" w:rsidP="006A2617" w:rsidRDefault="00FF6793" w14:paraId="5D77BB3A" w14:textId="5556787C">
      <w:pPr>
        <w:jc w:val="both"/>
        <w:rPr>
          <w:bCs/>
          <w:szCs w:val="18"/>
          <w:lang w:val="nl-NL"/>
        </w:rPr>
      </w:pPr>
    </w:p>
    <w:p w:rsidR="00FF6793" w:rsidP="006A2617" w:rsidRDefault="00FF6793" w14:paraId="715913C5" w14:textId="1A632A35">
      <w:pPr>
        <w:jc w:val="both"/>
        <w:rPr>
          <w:bCs/>
          <w:szCs w:val="18"/>
          <w:lang w:val="nl-NL"/>
        </w:rPr>
      </w:pPr>
    </w:p>
    <w:p w:rsidR="004C5A3A" w:rsidP="006A2617" w:rsidRDefault="004C5A3A" w14:paraId="6956E18F" w14:textId="77777777">
      <w:pPr>
        <w:jc w:val="both"/>
        <w:rPr>
          <w:bCs/>
          <w:szCs w:val="18"/>
          <w:lang w:val="nl-NL"/>
        </w:rPr>
      </w:pPr>
    </w:p>
    <w:p w:rsidR="00FF6793" w:rsidP="006A2617" w:rsidRDefault="00FF6793" w14:paraId="387CB173" w14:textId="22B058A7">
      <w:pPr>
        <w:jc w:val="both"/>
        <w:rPr>
          <w:bCs/>
          <w:szCs w:val="18"/>
          <w:lang w:val="nl-NL"/>
        </w:rPr>
      </w:pPr>
    </w:p>
    <w:p w:rsidR="00FF6793" w:rsidP="006A2617" w:rsidRDefault="00FF6793" w14:paraId="6245D5BC" w14:textId="2C2569AF">
      <w:pPr>
        <w:jc w:val="both"/>
        <w:rPr>
          <w:bCs/>
          <w:szCs w:val="18"/>
          <w:lang w:val="nl-NL"/>
        </w:rPr>
      </w:pPr>
    </w:p>
    <w:p w:rsidR="00FF6793" w:rsidP="006A2617" w:rsidRDefault="00FF6793" w14:paraId="325436FE" w14:textId="63CE6EA3">
      <w:pPr>
        <w:jc w:val="both"/>
        <w:rPr>
          <w:bCs/>
          <w:szCs w:val="18"/>
          <w:lang w:val="nl-NL"/>
        </w:rPr>
      </w:pPr>
    </w:p>
    <w:p w:rsidR="00FF6793" w:rsidP="006A2617" w:rsidRDefault="00FF6793" w14:paraId="01773E2F" w14:textId="569931D1">
      <w:pPr>
        <w:jc w:val="both"/>
        <w:rPr>
          <w:bCs/>
          <w:szCs w:val="18"/>
          <w:lang w:val="nl-NL"/>
        </w:rPr>
      </w:pPr>
    </w:p>
    <w:p w:rsidR="00FF6793" w:rsidP="006A2617" w:rsidRDefault="00FF6793" w14:paraId="4E19073A" w14:textId="31371B61">
      <w:pPr>
        <w:jc w:val="both"/>
        <w:rPr>
          <w:bCs/>
          <w:szCs w:val="18"/>
          <w:lang w:val="nl-NL"/>
        </w:rPr>
      </w:pPr>
    </w:p>
    <w:p w:rsidR="00FF6793" w:rsidP="006A2617" w:rsidRDefault="00FF6793" w14:paraId="2A2233E1" w14:textId="7D2CF7D5">
      <w:pPr>
        <w:jc w:val="both"/>
        <w:rPr>
          <w:bCs/>
          <w:szCs w:val="18"/>
          <w:lang w:val="nl-NL"/>
        </w:rPr>
      </w:pPr>
    </w:p>
    <w:p w:rsidR="00FF6793" w:rsidP="006A2617" w:rsidRDefault="00FF6793" w14:paraId="412C8FF4" w14:textId="659B5AEE">
      <w:pPr>
        <w:jc w:val="both"/>
        <w:rPr>
          <w:bCs/>
          <w:szCs w:val="18"/>
          <w:lang w:val="nl-NL"/>
        </w:rPr>
      </w:pPr>
    </w:p>
    <w:p w:rsidR="00FF6793" w:rsidP="006A2617" w:rsidRDefault="00FF6793" w14:paraId="13FC4DC1" w14:textId="513FB12A">
      <w:pPr>
        <w:jc w:val="both"/>
        <w:rPr>
          <w:bCs/>
          <w:szCs w:val="18"/>
          <w:lang w:val="nl-NL"/>
        </w:rPr>
      </w:pPr>
    </w:p>
    <w:p w:rsidRPr="00431286" w:rsidR="00C60ED9" w:rsidP="009F6875" w:rsidRDefault="00C60ED9" w14:paraId="4D6369FF" w14:textId="77777777">
      <w:pPr>
        <w:jc w:val="both"/>
        <w:rPr>
          <w:b/>
          <w:szCs w:val="18"/>
          <w:lang w:val="nl-NL"/>
        </w:rPr>
      </w:pPr>
    </w:p>
    <w:p w:rsidR="009F6875" w:rsidP="009F6875" w:rsidRDefault="009F6875" w14:paraId="6BD4CA0D" w14:textId="17FAF342">
      <w:pPr>
        <w:pStyle w:val="Kop3"/>
        <w:rPr>
          <w:szCs w:val="18"/>
          <w:lang w:val="nl-NL"/>
        </w:rPr>
      </w:pPr>
      <w:bookmarkStart w:name="_Toc119489198" w:id="8"/>
      <w:r w:rsidRPr="009F6875">
        <w:rPr>
          <w:szCs w:val="18"/>
          <w:lang w:val="nl-NL"/>
        </w:rPr>
        <w:t>1 op 1 vervanging meet versterker + sensor geen WTB aanpassing</w:t>
      </w:r>
      <w:r>
        <w:rPr>
          <w:szCs w:val="18"/>
          <w:lang w:val="nl-NL"/>
        </w:rPr>
        <w:t xml:space="preserve"> (E)</w:t>
      </w:r>
      <w:bookmarkEnd w:id="8"/>
    </w:p>
    <w:p w:rsidRPr="003C1706" w:rsidR="003C1706" w:rsidP="003C1706" w:rsidRDefault="003C1706" w14:paraId="1152E43A" w14:textId="77777777">
      <w:pPr>
        <w:rPr>
          <w:lang w:val="nl-NL"/>
        </w:rPr>
      </w:pPr>
    </w:p>
    <w:p w:rsidR="009F6875" w:rsidP="009F6875" w:rsidRDefault="009F6875" w14:paraId="7419F902" w14:textId="77777777">
      <w:pPr>
        <w:jc w:val="both"/>
        <w:rPr>
          <w:bCs/>
          <w:szCs w:val="18"/>
        </w:rPr>
      </w:pPr>
      <w:r>
        <w:rPr>
          <w:bCs/>
          <w:noProof/>
          <w:szCs w:val="18"/>
        </w:rPr>
        <w:drawing>
          <wp:anchor distT="0" distB="0" distL="114300" distR="114300" simplePos="0" relativeHeight="251658243" behindDoc="0" locked="0" layoutInCell="1" allowOverlap="1" wp14:anchorId="3EB73084" wp14:editId="14CCFC5E">
            <wp:simplePos x="0" y="0"/>
            <wp:positionH relativeFrom="column">
              <wp:posOffset>3309620</wp:posOffset>
            </wp:positionH>
            <wp:positionV relativeFrom="paragraph">
              <wp:posOffset>12701</wp:posOffset>
            </wp:positionV>
            <wp:extent cx="1875471" cy="2778760"/>
            <wp:effectExtent l="0" t="0" r="0" b="254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448" cy="27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Cs w:val="18"/>
        </w:rPr>
        <w:drawing>
          <wp:inline distT="0" distB="0" distL="0" distR="0" wp14:anchorId="16FA4F68" wp14:editId="1BC51789">
            <wp:extent cx="1562100" cy="2778795"/>
            <wp:effectExtent l="0" t="0" r="0" b="2540"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477" cy="28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szCs w:val="18"/>
        </w:rPr>
        <w:drawing>
          <wp:inline distT="0" distB="0" distL="0" distR="0" wp14:anchorId="73249292" wp14:editId="5D17E6E5">
            <wp:extent cx="1746706" cy="2790825"/>
            <wp:effectExtent l="0" t="0" r="6350" b="0"/>
            <wp:docPr id="23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67" cy="281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875" w:rsidP="009F6875" w:rsidRDefault="009F6875" w14:paraId="2372B604" w14:textId="77777777">
      <w:pPr>
        <w:jc w:val="both"/>
        <w:rPr>
          <w:bCs/>
          <w:szCs w:val="18"/>
        </w:rPr>
      </w:pPr>
    </w:p>
    <w:p w:rsidRPr="009F6875" w:rsidR="009F6875" w:rsidP="0C5FBD4A" w:rsidRDefault="009F6875" w14:paraId="02BD8DB3" w14:textId="50C02EB0">
      <w:pPr>
        <w:jc w:val="both"/>
        <w:rPr>
          <w:lang w:val="nl-NL"/>
        </w:rPr>
      </w:pPr>
      <w:r w:rsidRPr="0C5FBD4A" w:rsidR="009F6875">
        <w:rPr>
          <w:lang w:val="nl-NL"/>
        </w:rPr>
        <w:t>Oude situatie</w:t>
      </w:r>
      <w:r>
        <w:tab/>
      </w:r>
      <w:r>
        <w:tab/>
      </w:r>
      <w:r>
        <w:tab/>
      </w:r>
      <w:r w:rsidRPr="0C5FBD4A" w:rsidR="009F6875">
        <w:rPr>
          <w:lang w:val="nl-NL"/>
        </w:rPr>
        <w:t xml:space="preserve">                    Nieuwe situatie</w:t>
      </w:r>
    </w:p>
    <w:p w:rsidR="009F6875" w:rsidP="0C5FBD4A" w:rsidRDefault="009F6875" w14:paraId="0DE2BDE4" w14:textId="4B227033">
      <w:pPr>
        <w:jc w:val="both"/>
        <w:rPr>
          <w:lang w:val="nl-NL"/>
        </w:rPr>
      </w:pPr>
    </w:p>
    <w:p w:rsidR="009F6875" w:rsidP="0C5FBD4A" w:rsidRDefault="009F6875" w14:paraId="4BC648B5" w14:textId="77777777">
      <w:pPr>
        <w:jc w:val="both"/>
        <w:rPr>
          <w:lang w:val="nl-NL"/>
        </w:rPr>
      </w:pPr>
      <w:r w:rsidRPr="0C5FBD4A" w:rsidR="29B4F05B">
        <w:rPr>
          <w:lang w:val="nl-NL"/>
        </w:rPr>
        <w:t>Uitvoeringsvorm:</w:t>
      </w:r>
    </w:p>
    <w:p w:rsidR="009F6875" w:rsidP="0C5FBD4A" w:rsidRDefault="009F6875" w14:paraId="39EE266E" w14:textId="59CCFC65">
      <w:pPr>
        <w:pStyle w:val="pf0"/>
        <w:numPr>
          <w:ilvl w:val="0"/>
          <w:numId w:val="21"/>
        </w:numPr>
        <w:rPr>
          <w:rFonts w:ascii="Verdana" w:hAnsi="Verdana" w:cs="Arial"/>
          <w:sz w:val="20"/>
          <w:szCs w:val="20"/>
        </w:rPr>
      </w:pPr>
      <w:r w:rsidRPr="0C5FBD4A" w:rsidR="29B4F05B">
        <w:rPr>
          <w:rStyle w:val="cf01"/>
          <w:rFonts w:ascii="Verdana" w:hAnsi="Verdana" w:cs="Arial"/>
          <w:sz w:val="18"/>
          <w:szCs w:val="18"/>
        </w:rPr>
        <w:t>Zie tabel voor de uitvoering.</w:t>
      </w:r>
    </w:p>
    <w:p w:rsidR="009F6875" w:rsidP="0C5FBD4A" w:rsidRDefault="009F6875" w14:paraId="3CF1C220" w14:textId="173F9A98">
      <w:pPr>
        <w:pStyle w:val="Standaard"/>
        <w:jc w:val="both"/>
        <w:rPr>
          <w:lang w:val="nl-NL"/>
        </w:rPr>
      </w:pPr>
    </w:p>
    <w:p w:rsidR="0C5FBD4A" w:rsidP="0C5FBD4A" w:rsidRDefault="0C5FBD4A" w14:paraId="28E6B948" w14:textId="20DF13F5">
      <w:pPr>
        <w:pStyle w:val="Standaard"/>
        <w:jc w:val="both"/>
        <w:rPr>
          <w:lang w:val="nl-NL"/>
        </w:rPr>
      </w:pPr>
    </w:p>
    <w:p w:rsidR="008818BC" w:rsidP="008818BC" w:rsidRDefault="008818BC" w14:paraId="7AF1808D" w14:textId="1AB1935C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De bestaande regenkap is te gebruiken voor de nieuwe meetversterker</w:t>
      </w:r>
      <w:r w:rsidR="008B65D1">
        <w:rPr>
          <w:bCs/>
          <w:szCs w:val="18"/>
          <w:lang w:val="nl-NL"/>
        </w:rPr>
        <w:t>.</w:t>
      </w:r>
    </w:p>
    <w:p w:rsidRPr="009F6875" w:rsidR="008818BC" w:rsidP="009F6875" w:rsidRDefault="008818BC" w14:paraId="36FED70F" w14:textId="77777777">
      <w:pPr>
        <w:jc w:val="both"/>
        <w:rPr>
          <w:bCs/>
          <w:szCs w:val="18"/>
          <w:lang w:val="nl-NL"/>
        </w:rPr>
      </w:pPr>
    </w:p>
    <w:p w:rsidR="00126722" w:rsidP="00126722" w:rsidRDefault="00126722" w14:paraId="50A1786E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Scope van de werkzaamheden </w:t>
      </w:r>
      <w:r w:rsidRPr="00447B71">
        <w:rPr>
          <w:bCs/>
          <w:szCs w:val="18"/>
          <w:lang w:val="nl-NL"/>
        </w:rPr>
        <w:t>staan uit</w:t>
      </w:r>
      <w:r>
        <w:rPr>
          <w:bCs/>
          <w:szCs w:val="18"/>
          <w:lang w:val="nl-NL"/>
        </w:rPr>
        <w:t>:</w:t>
      </w:r>
    </w:p>
    <w:p w:rsidR="00126722" w:rsidP="00126722" w:rsidRDefault="00126722" w14:paraId="5D95F358" w14:textId="14DEEBC1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126722">
        <w:rPr/>
        <w:t xml:space="preserve">Het leveren van nieuwe </w:t>
      </w:r>
      <w:r w:rsidR="00126722">
        <w:rPr/>
        <w:t>meetversterker en sensor.</w:t>
      </w:r>
    </w:p>
    <w:p w:rsidRPr="007B2FA3" w:rsidR="00E2271C" w:rsidP="005E0EBC" w:rsidRDefault="00E2271C" w14:paraId="47070CC0" w14:textId="36ECF405">
      <w:pPr>
        <w:pStyle w:val="Lijstalinea"/>
        <w:numPr>
          <w:ilvl w:val="0"/>
          <w:numId w:val="21"/>
        </w:numPr>
        <w:jc w:val="both"/>
        <w:rPr/>
      </w:pPr>
      <w:r w:rsidR="00E2271C">
        <w:rPr/>
        <w:t>Het leveren van RVS identificatie plaatje</w:t>
      </w:r>
      <w:r w:rsidR="5B2B13AD">
        <w:rPr/>
        <w:t xml:space="preserve"> </w:t>
      </w:r>
      <w:r w:rsidR="007B2FA3">
        <w:rPr/>
        <w:t>(3cmx5,5cm).</w:t>
      </w:r>
    </w:p>
    <w:p w:rsidR="00126722" w:rsidP="00126722" w:rsidRDefault="00126722" w14:paraId="5CA55993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126722">
        <w:rPr/>
        <w:t>het uitlezen van de parameters uit de bestaande meetversterker.</w:t>
      </w:r>
    </w:p>
    <w:p w:rsidR="00126722" w:rsidP="00126722" w:rsidRDefault="00126722" w14:paraId="4E6A37BD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126722">
        <w:rPr/>
        <w:t>Elektrische afkoppelen bestaande kabels uit de meetversterker</w:t>
      </w:r>
      <w:r w:rsidR="00126722">
        <w:rPr/>
        <w:t xml:space="preserve"> en meetbuis.</w:t>
      </w:r>
    </w:p>
    <w:p w:rsidR="00126722" w:rsidP="00126722" w:rsidRDefault="00126722" w14:paraId="5BE9379B" w14:textId="7B03B76D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126722">
        <w:rPr/>
        <w:t>H</w:t>
      </w:r>
      <w:r w:rsidR="00126722">
        <w:rPr/>
        <w:t xml:space="preserve">et mechanisch </w:t>
      </w:r>
      <w:r w:rsidR="00126722">
        <w:rPr/>
        <w:t>demonteren van meetversterker en sensor.</w:t>
      </w:r>
    </w:p>
    <w:p w:rsidR="00126722" w:rsidP="00126722" w:rsidRDefault="00126722" w14:paraId="1C2E5CB3" w14:textId="1177AB39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126722">
        <w:rPr/>
        <w:t>Het mechanisch monteren van de nieuwe meetver</w:t>
      </w:r>
      <w:r w:rsidR="00463D6B">
        <w:rPr/>
        <w:t>s</w:t>
      </w:r>
      <w:r w:rsidR="00126722">
        <w:rPr/>
        <w:t>terker</w:t>
      </w:r>
      <w:r w:rsidR="00463D6B">
        <w:rPr/>
        <w:t xml:space="preserve"> en sensor.</w:t>
      </w:r>
    </w:p>
    <w:p w:rsidR="00126722" w:rsidP="378E69EF" w:rsidRDefault="00126722" w14:paraId="39A6EE88" w14:textId="3773CCDB">
      <w:pPr>
        <w:pStyle w:val="Lijstalinea"/>
        <w:numPr>
          <w:ilvl w:val="0"/>
          <w:numId w:val="21"/>
        </w:numPr>
        <w:jc w:val="both"/>
        <w:rPr/>
      </w:pPr>
      <w:r w:rsidR="00126722">
        <w:rPr/>
        <w:t>Elektrisch aansluiten van de meetversterker (voeding en signaalkabels).</w:t>
      </w:r>
    </w:p>
    <w:p w:rsidR="00126722" w:rsidP="00126722" w:rsidRDefault="00126722" w14:paraId="5419B763" w14:textId="3A59B09B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126722">
        <w:rPr/>
        <w:t>Elektrisch</w:t>
      </w:r>
      <w:r w:rsidR="00126722">
        <w:rPr/>
        <w:t xml:space="preserve"> aansluiten van de </w:t>
      </w:r>
      <w:r w:rsidR="00126722">
        <w:rPr/>
        <w:t>kabel tussen meet</w:t>
      </w:r>
      <w:r w:rsidR="00463D6B">
        <w:rPr/>
        <w:t>versterker en sensor</w:t>
      </w:r>
      <w:r w:rsidR="00126722">
        <w:rPr/>
        <w:t>.</w:t>
      </w:r>
    </w:p>
    <w:p w:rsidR="00126722" w:rsidP="378E69EF" w:rsidRDefault="00126722" w14:paraId="799D44F3" w14:textId="73DEB40E">
      <w:pPr>
        <w:pStyle w:val="Lijstalinea"/>
        <w:numPr>
          <w:ilvl w:val="0"/>
          <w:numId w:val="21"/>
        </w:numPr>
        <w:jc w:val="both"/>
        <w:rPr/>
      </w:pPr>
      <w:r w:rsidR="00126722">
        <w:rPr/>
        <w:t xml:space="preserve">Het inbedrijfstellen van de nieuwe </w:t>
      </w:r>
      <w:r w:rsidR="00463D6B">
        <w:rPr/>
        <w:t>meting</w:t>
      </w:r>
      <w:r w:rsidR="00126722">
        <w:rPr/>
        <w:t>, met daarbij het invoeren bestaande parameters en finetunen.</w:t>
      </w:r>
    </w:p>
    <w:p w:rsidR="00126722" w:rsidP="00126722" w:rsidRDefault="00126722" w14:paraId="216B2560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126722">
        <w:rPr/>
        <w:t>De oude “asset” verwijderen uit de WSHD boomstructuur W@M portal</w:t>
      </w:r>
    </w:p>
    <w:p w:rsidRPr="006775B8" w:rsidR="00126722" w:rsidP="00126722" w:rsidRDefault="00126722" w14:paraId="26859A89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126722">
        <w:rPr/>
        <w:t>De nieuwe “asset” toevoegen aan de WSHD boomstructuur W@M portal</w:t>
      </w:r>
    </w:p>
    <w:p w:rsidR="00126722" w:rsidP="378E69EF" w:rsidRDefault="00126722" w14:paraId="6E863842" w14:textId="25DE70EF">
      <w:pPr>
        <w:pStyle w:val="Lijstalinea"/>
        <w:numPr>
          <w:ilvl w:val="0"/>
          <w:numId w:val="21"/>
        </w:numPr>
        <w:jc w:val="both"/>
        <w:rPr/>
      </w:pPr>
      <w:r w:rsidR="00126722">
        <w:rPr/>
        <w:t>Het maken van een servicerapport, welke geüpload moet worden naar de W@M portal.</w:t>
      </w:r>
    </w:p>
    <w:p w:rsidRPr="006775B8" w:rsidR="00126722" w:rsidP="00126722" w:rsidRDefault="00126722" w14:paraId="2E29288D" w14:textId="77777777">
      <w:pPr>
        <w:pStyle w:val="Lijstalinea"/>
        <w:jc w:val="both"/>
        <w:rPr>
          <w:bCs/>
          <w:szCs w:val="18"/>
        </w:rPr>
      </w:pPr>
    </w:p>
    <w:p w:rsidR="00245435" w:rsidP="009F6875" w:rsidRDefault="00245435" w14:paraId="39CC2F75" w14:textId="69455D5D">
      <w:pPr>
        <w:rPr>
          <w:lang w:val="nl-NL"/>
        </w:rPr>
      </w:pPr>
    </w:p>
    <w:p w:rsidR="003C1706" w:rsidP="378E69EF" w:rsidRDefault="003C1706" w14:paraId="125B2060" w14:textId="1A1B9776">
      <w:pPr>
        <w:jc w:val="both"/>
        <w:rPr>
          <w:lang w:val="nl-NL"/>
        </w:rPr>
      </w:pPr>
      <w:r w:rsidRPr="378E69EF">
        <w:rPr>
          <w:lang w:val="nl-NL"/>
        </w:rPr>
        <w:t>T.b.v. de E werkzaamheden levert de contractant klein aansluitmateriaal en levert hij 1 stuks resopal tagplaatjes.</w:t>
      </w:r>
    </w:p>
    <w:p w:rsidR="003C1706" w:rsidP="003C1706" w:rsidRDefault="003C1706" w14:paraId="4CF5B60D" w14:textId="3A4C9CB8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Afmeting 4cmx10cm, zwarte letters op witte achtergrond, 3 regels.</w:t>
      </w:r>
    </w:p>
    <w:p w:rsidR="003C1706" w:rsidP="003C1706" w:rsidRDefault="003C1706" w14:paraId="0955ECE3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1: tagcodering</w:t>
      </w:r>
    </w:p>
    <w:p w:rsidR="003C1706" w:rsidP="003C1706" w:rsidRDefault="003C1706" w14:paraId="406D83FA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2: Omschrijving</w:t>
      </w:r>
    </w:p>
    <w:p w:rsidR="003C1706" w:rsidP="003C1706" w:rsidRDefault="003C1706" w14:paraId="446CDA8C" w14:textId="44C37706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3: locatie schakelkast</w:t>
      </w:r>
      <w:r w:rsidR="00563E16">
        <w:rPr>
          <w:bCs/>
          <w:szCs w:val="18"/>
          <w:lang w:val="nl-NL"/>
        </w:rPr>
        <w:t xml:space="preserve"> </w:t>
      </w:r>
      <w:r w:rsidRPr="787E0891" w:rsidR="00563E16">
        <w:rPr>
          <w:lang w:val="nl-NL"/>
        </w:rPr>
        <w:t>en voedingsautomaat</w:t>
      </w:r>
    </w:p>
    <w:p w:rsidR="00245435" w:rsidP="009F6875" w:rsidRDefault="00245435" w14:paraId="251BAC07" w14:textId="52324D76">
      <w:pPr>
        <w:rPr>
          <w:lang w:val="nl-NL"/>
        </w:rPr>
      </w:pPr>
    </w:p>
    <w:p w:rsidR="00245435" w:rsidP="009F6875" w:rsidRDefault="00245435" w14:paraId="6ED29569" w14:textId="3D377156">
      <w:pPr>
        <w:rPr>
          <w:lang w:val="nl-NL"/>
        </w:rPr>
      </w:pPr>
    </w:p>
    <w:p w:rsidR="00245435" w:rsidP="009F6875" w:rsidRDefault="00245435" w14:paraId="1303B268" w14:textId="243C95F0">
      <w:pPr>
        <w:rPr>
          <w:lang w:val="nl-NL"/>
        </w:rPr>
      </w:pPr>
    </w:p>
    <w:p w:rsidR="00245435" w:rsidP="009F6875" w:rsidRDefault="00245435" w14:paraId="4350E43D" w14:textId="54C2C86D">
      <w:pPr>
        <w:rPr>
          <w:lang w:val="nl-NL"/>
        </w:rPr>
      </w:pPr>
    </w:p>
    <w:p w:rsidR="00245435" w:rsidP="009F6875" w:rsidRDefault="00245435" w14:paraId="4F8FEB84" w14:textId="097FE722">
      <w:pPr>
        <w:rPr>
          <w:lang w:val="nl-NL"/>
        </w:rPr>
      </w:pPr>
    </w:p>
    <w:p w:rsidR="00245435" w:rsidP="009F6875" w:rsidRDefault="00245435" w14:paraId="0AD2B808" w14:textId="00A170FD">
      <w:pPr>
        <w:rPr>
          <w:lang w:val="nl-NL"/>
        </w:rPr>
      </w:pPr>
    </w:p>
    <w:p w:rsidR="00245435" w:rsidP="009F6875" w:rsidRDefault="00245435" w14:paraId="4C7853AE" w14:textId="545733C7">
      <w:pPr>
        <w:rPr>
          <w:lang w:val="nl-NL"/>
        </w:rPr>
      </w:pPr>
    </w:p>
    <w:p w:rsidR="00245435" w:rsidP="009F6875" w:rsidRDefault="00245435" w14:paraId="306A45CA" w14:textId="3272CDE7">
      <w:pPr>
        <w:rPr>
          <w:lang w:val="nl-NL"/>
        </w:rPr>
      </w:pPr>
    </w:p>
    <w:p w:rsidR="00245435" w:rsidP="009F6875" w:rsidRDefault="00245435" w14:paraId="7951F613" w14:textId="2AF19DA8">
      <w:pPr>
        <w:rPr>
          <w:lang w:val="nl-NL"/>
        </w:rPr>
      </w:pPr>
    </w:p>
    <w:p w:rsidR="00245435" w:rsidP="009F6875" w:rsidRDefault="00245435" w14:paraId="123A102C" w14:textId="28251FBA">
      <w:pPr>
        <w:rPr>
          <w:lang w:val="nl-NL"/>
        </w:rPr>
      </w:pPr>
    </w:p>
    <w:p w:rsidR="003C1706" w:rsidP="009F6875" w:rsidRDefault="003C1706" w14:paraId="333EF717" w14:textId="119A0300">
      <w:pPr>
        <w:rPr>
          <w:lang w:val="nl-NL"/>
        </w:rPr>
      </w:pPr>
    </w:p>
    <w:p w:rsidR="003C1706" w:rsidP="009F6875" w:rsidRDefault="003C1706" w14:paraId="5C71E214" w14:textId="77777777">
      <w:pPr>
        <w:rPr>
          <w:lang w:val="nl-NL"/>
        </w:rPr>
      </w:pPr>
    </w:p>
    <w:p w:rsidR="00245435" w:rsidP="009F6875" w:rsidRDefault="00245435" w14:paraId="4C015A3B" w14:textId="1657FF78">
      <w:pPr>
        <w:rPr>
          <w:lang w:val="nl-NL"/>
        </w:rPr>
      </w:pPr>
    </w:p>
    <w:p w:rsidR="009F6875" w:rsidP="009F6875" w:rsidRDefault="009F6875" w14:paraId="5B7B5EBA" w14:textId="377B7EBE">
      <w:pPr>
        <w:pStyle w:val="Kop3"/>
        <w:rPr>
          <w:szCs w:val="18"/>
          <w:lang w:val="nl-NL"/>
        </w:rPr>
      </w:pPr>
      <w:bookmarkStart w:name="_Toc119489199" w:id="9"/>
      <w:r w:rsidRPr="009F6875">
        <w:rPr>
          <w:szCs w:val="18"/>
          <w:lang w:val="nl-NL"/>
        </w:rPr>
        <w:lastRenderedPageBreak/>
        <w:t>1 op 1 vervanging meet versterker + sensor wel WTB aanpassing</w:t>
      </w:r>
      <w:r>
        <w:rPr>
          <w:szCs w:val="18"/>
          <w:lang w:val="nl-NL"/>
        </w:rPr>
        <w:t xml:space="preserve"> (F)</w:t>
      </w:r>
      <w:bookmarkEnd w:id="9"/>
    </w:p>
    <w:p w:rsidR="009F6875" w:rsidP="009F6875" w:rsidRDefault="008818BC" w14:paraId="17BA066F" w14:textId="19E3093A">
      <w:pPr>
        <w:rPr>
          <w:lang w:val="nl-NL"/>
        </w:rPr>
      </w:pPr>
      <w:r>
        <w:rPr>
          <w:bCs/>
          <w:noProof/>
          <w:szCs w:val="18"/>
        </w:rPr>
        <w:drawing>
          <wp:anchor distT="0" distB="0" distL="114300" distR="114300" simplePos="0" relativeHeight="251658252" behindDoc="0" locked="0" layoutInCell="1" allowOverlap="1" wp14:anchorId="320B48A1" wp14:editId="547B9D41">
            <wp:simplePos x="0" y="0"/>
            <wp:positionH relativeFrom="column">
              <wp:posOffset>1852930</wp:posOffset>
            </wp:positionH>
            <wp:positionV relativeFrom="paragraph">
              <wp:posOffset>142240</wp:posOffset>
            </wp:positionV>
            <wp:extent cx="1821815" cy="2419350"/>
            <wp:effectExtent l="0" t="0" r="6985" b="0"/>
            <wp:wrapNone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4206" w:rsidP="00114206" w:rsidRDefault="00114206" w14:paraId="575D89CB" w14:textId="00DC2E26">
      <w:pPr>
        <w:jc w:val="both"/>
        <w:rPr>
          <w:bCs/>
          <w:szCs w:val="18"/>
        </w:rPr>
      </w:pPr>
      <w:r>
        <w:rPr>
          <w:bCs/>
          <w:noProof/>
          <w:szCs w:val="18"/>
        </w:rPr>
        <w:drawing>
          <wp:inline distT="0" distB="0" distL="0" distR="0" wp14:anchorId="0BAAECDC" wp14:editId="35E5A9FF">
            <wp:extent cx="1797368" cy="2428875"/>
            <wp:effectExtent l="0" t="0" r="0" b="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618" cy="244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818BC" w:rsidR="00114206" w:rsidP="00114206" w:rsidRDefault="00114206" w14:paraId="462751B6" w14:textId="77777777">
      <w:pPr>
        <w:jc w:val="both"/>
        <w:rPr>
          <w:bCs/>
          <w:i/>
          <w:iCs/>
          <w:szCs w:val="18"/>
        </w:rPr>
      </w:pPr>
      <w:r w:rsidRPr="008818BC">
        <w:rPr>
          <w:bCs/>
          <w:i/>
          <w:iCs/>
          <w:szCs w:val="18"/>
        </w:rPr>
        <w:t>Oude situatie</w:t>
      </w:r>
      <w:r w:rsidRPr="008818BC">
        <w:rPr>
          <w:bCs/>
          <w:i/>
          <w:iCs/>
          <w:szCs w:val="18"/>
        </w:rPr>
        <w:tab/>
      </w:r>
      <w:r w:rsidRPr="008818BC">
        <w:rPr>
          <w:bCs/>
          <w:i/>
          <w:iCs/>
          <w:szCs w:val="18"/>
        </w:rPr>
        <w:tab/>
      </w:r>
      <w:r w:rsidRPr="008818BC">
        <w:rPr>
          <w:bCs/>
          <w:i/>
          <w:iCs/>
          <w:szCs w:val="18"/>
        </w:rPr>
        <w:tab/>
      </w:r>
      <w:r w:rsidRPr="008818BC">
        <w:rPr>
          <w:bCs/>
          <w:i/>
          <w:iCs/>
          <w:szCs w:val="18"/>
        </w:rPr>
        <w:tab/>
      </w:r>
      <w:r w:rsidRPr="008818BC">
        <w:rPr>
          <w:bCs/>
          <w:i/>
          <w:iCs/>
          <w:szCs w:val="18"/>
        </w:rPr>
        <w:t>Nieuwe situatie</w:t>
      </w:r>
    </w:p>
    <w:p w:rsidR="008818BC" w:rsidP="00114206" w:rsidRDefault="008818BC" w14:paraId="07A8D455" w14:textId="77777777">
      <w:pPr>
        <w:jc w:val="both"/>
        <w:rPr>
          <w:bCs/>
          <w:noProof/>
          <w:szCs w:val="18"/>
        </w:rPr>
      </w:pPr>
    </w:p>
    <w:p w:rsidR="00114206" w:rsidP="00114206" w:rsidRDefault="008818BC" w14:paraId="6D769A97" w14:textId="70B895AD">
      <w:pPr>
        <w:jc w:val="both"/>
        <w:rPr>
          <w:bCs/>
          <w:szCs w:val="18"/>
        </w:rPr>
      </w:pPr>
      <w:r>
        <w:rPr>
          <w:bCs/>
          <w:noProof/>
          <w:szCs w:val="18"/>
        </w:rPr>
        <w:drawing>
          <wp:anchor distT="0" distB="0" distL="114300" distR="114300" simplePos="0" relativeHeight="251658253" behindDoc="0" locked="0" layoutInCell="1" allowOverlap="1" wp14:anchorId="372B4441" wp14:editId="7C1490CA">
            <wp:simplePos x="0" y="0"/>
            <wp:positionH relativeFrom="column">
              <wp:posOffset>1767205</wp:posOffset>
            </wp:positionH>
            <wp:positionV relativeFrom="paragraph">
              <wp:posOffset>11430</wp:posOffset>
            </wp:positionV>
            <wp:extent cx="1916701" cy="2552700"/>
            <wp:effectExtent l="0" t="0" r="7620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751" cy="2556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206">
        <w:rPr>
          <w:bCs/>
          <w:noProof/>
          <w:szCs w:val="18"/>
        </w:rPr>
        <w:drawing>
          <wp:inline distT="0" distB="0" distL="0" distR="0" wp14:anchorId="4A9C6E37" wp14:editId="50E944BA">
            <wp:extent cx="1663975" cy="2562225"/>
            <wp:effectExtent l="0" t="0" r="0" b="0"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443" cy="2587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818BC" w:rsidR="00114206" w:rsidP="00114206" w:rsidRDefault="00114206" w14:paraId="27D46257" w14:textId="77777777">
      <w:pPr>
        <w:jc w:val="both"/>
        <w:rPr>
          <w:bCs/>
          <w:i/>
          <w:iCs/>
          <w:szCs w:val="18"/>
          <w:lang w:val="nl-NL"/>
        </w:rPr>
      </w:pPr>
      <w:r w:rsidRPr="0C5FBD4A" w:rsidR="00114206">
        <w:rPr>
          <w:i w:val="1"/>
          <w:iCs w:val="1"/>
          <w:lang w:val="nl-NL"/>
        </w:rPr>
        <w:t>Oude situatie Ophanging sensor    Nieuwe situatie ophanging sensor</w:t>
      </w:r>
    </w:p>
    <w:p w:rsidRPr="00114206" w:rsidR="00114206" w:rsidP="0C5FBD4A" w:rsidRDefault="00114206" w14:paraId="2FC36C5D" w14:textId="5CBD95CE">
      <w:pPr>
        <w:jc w:val="both"/>
        <w:rPr>
          <w:lang w:val="nl-NL"/>
        </w:rPr>
      </w:pPr>
    </w:p>
    <w:p w:rsidRPr="00114206" w:rsidR="00114206" w:rsidP="0C5FBD4A" w:rsidRDefault="00114206" w14:textId="77777777" w14:paraId="58F2CEDF">
      <w:pPr>
        <w:jc w:val="both"/>
        <w:rPr>
          <w:lang w:val="nl-NL"/>
        </w:rPr>
      </w:pPr>
      <w:r w:rsidRPr="0C5FBD4A" w:rsidR="519680BE">
        <w:rPr>
          <w:lang w:val="nl-NL"/>
        </w:rPr>
        <w:t>Uitvoeringsvorm:</w:t>
      </w:r>
    </w:p>
    <w:p w:rsidRPr="00114206" w:rsidR="00114206" w:rsidP="0C5FBD4A" w:rsidRDefault="00114206" w14:paraId="62807676" w14:textId="59CCFC65">
      <w:pPr>
        <w:pStyle w:val="pf0"/>
        <w:numPr>
          <w:ilvl w:val="0"/>
          <w:numId w:val="21"/>
        </w:numPr>
        <w:rPr>
          <w:rFonts w:ascii="Verdana" w:hAnsi="Verdana" w:cs="Arial"/>
          <w:sz w:val="20"/>
          <w:szCs w:val="20"/>
        </w:rPr>
      </w:pPr>
      <w:r w:rsidRPr="0C5FBD4A" w:rsidR="519680BE">
        <w:rPr>
          <w:rStyle w:val="cf01"/>
          <w:rFonts w:ascii="Verdana" w:hAnsi="Verdana" w:cs="Arial"/>
          <w:sz w:val="18"/>
          <w:szCs w:val="18"/>
        </w:rPr>
        <w:t>Zie tabel voor de uitvoering.</w:t>
      </w:r>
    </w:p>
    <w:p w:rsidRPr="00114206" w:rsidR="00114206" w:rsidP="0C5FBD4A" w:rsidRDefault="00114206" w14:paraId="19CD695E" w14:textId="2485AF16">
      <w:pPr>
        <w:pStyle w:val="Standaard"/>
        <w:jc w:val="both"/>
        <w:rPr>
          <w:lang w:val="nl-NL"/>
        </w:rPr>
      </w:pPr>
    </w:p>
    <w:p w:rsidR="0C5FBD4A" w:rsidP="0C5FBD4A" w:rsidRDefault="0C5FBD4A" w14:paraId="3B8D624F" w14:textId="4FB5CAEA">
      <w:pPr>
        <w:pStyle w:val="Standaard"/>
        <w:jc w:val="both"/>
        <w:rPr>
          <w:lang w:val="nl-NL"/>
        </w:rPr>
      </w:pPr>
    </w:p>
    <w:p w:rsidR="008818BC" w:rsidP="008818BC" w:rsidRDefault="008818BC" w14:paraId="614FD2AC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 xml:space="preserve">Scope van de werkzaamheden </w:t>
      </w:r>
      <w:r w:rsidRPr="00447B71">
        <w:rPr>
          <w:bCs/>
          <w:szCs w:val="18"/>
          <w:lang w:val="nl-NL"/>
        </w:rPr>
        <w:t>staan uit</w:t>
      </w:r>
      <w:r>
        <w:rPr>
          <w:bCs/>
          <w:szCs w:val="18"/>
          <w:lang w:val="nl-NL"/>
        </w:rPr>
        <w:t>:</w:t>
      </w:r>
    </w:p>
    <w:p w:rsidR="008818BC" w:rsidP="008818BC" w:rsidRDefault="008818BC" w14:paraId="4E51F915" w14:textId="13ED19C5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8818BC">
        <w:rPr/>
        <w:t xml:space="preserve">Het leveren van nieuwe </w:t>
      </w:r>
      <w:r w:rsidR="008818BC">
        <w:rPr/>
        <w:t>meetversterker en sensor, regenkap en sensor ophanging.</w:t>
      </w:r>
    </w:p>
    <w:p w:rsidRPr="00E2271C" w:rsidR="00E2271C" w:rsidP="00E2271C" w:rsidRDefault="00E2271C" w14:paraId="0A026307" w14:textId="0E1EFA8D">
      <w:pPr>
        <w:pStyle w:val="Lijstalinea"/>
        <w:numPr>
          <w:ilvl w:val="0"/>
          <w:numId w:val="21"/>
        </w:numPr>
        <w:jc w:val="both"/>
        <w:rPr/>
      </w:pPr>
      <w:r w:rsidR="00E2271C">
        <w:rPr/>
        <w:t>Het leveren van RVS identificatie plaatje</w:t>
      </w:r>
      <w:r w:rsidR="26038A0D">
        <w:rPr/>
        <w:t xml:space="preserve"> </w:t>
      </w:r>
      <w:r w:rsidR="007B2FA3">
        <w:rPr/>
        <w:t>(3cmx5,5cm).</w:t>
      </w:r>
    </w:p>
    <w:p w:rsidR="008818BC" w:rsidP="008818BC" w:rsidRDefault="008818BC" w14:paraId="39CD8A59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8818BC">
        <w:rPr/>
        <w:t>het uitlezen van de parameters uit de bestaande meetversterker.</w:t>
      </w:r>
    </w:p>
    <w:p w:rsidR="008818BC" w:rsidP="008818BC" w:rsidRDefault="008818BC" w14:paraId="1D414B81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8818BC">
        <w:rPr/>
        <w:t>Elektrische afkoppelen bestaande kabels uit de meetversterker</w:t>
      </w:r>
      <w:r w:rsidR="008818BC">
        <w:rPr/>
        <w:t xml:space="preserve"> en meetbuis.</w:t>
      </w:r>
    </w:p>
    <w:p w:rsidRPr="008818BC" w:rsidR="008818BC" w:rsidP="008818BC" w:rsidRDefault="008818BC" w14:paraId="5C21BD26" w14:textId="1CA4ECA6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8818BC">
        <w:rPr/>
        <w:t>H</w:t>
      </w:r>
      <w:r w:rsidR="008818BC">
        <w:rPr/>
        <w:t xml:space="preserve">et mechanisch </w:t>
      </w:r>
      <w:r w:rsidR="008818BC">
        <w:rPr/>
        <w:t>demonteren van meetversterker en sensor, regenkap en sensor ophanging.</w:t>
      </w:r>
    </w:p>
    <w:p w:rsidR="008818BC" w:rsidP="008818BC" w:rsidRDefault="008818BC" w14:paraId="1562546B" w14:textId="695234B8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8818BC">
        <w:rPr/>
        <w:t>Het mechanisch monteren van de nieuwe meetversterker en sensor, regenkap en sensorophanging.</w:t>
      </w:r>
    </w:p>
    <w:p w:rsidR="008818BC" w:rsidP="378E69EF" w:rsidRDefault="008818BC" w14:paraId="784D38C7" w14:textId="2B87E40B">
      <w:pPr>
        <w:pStyle w:val="Lijstalinea"/>
        <w:numPr>
          <w:ilvl w:val="0"/>
          <w:numId w:val="21"/>
        </w:numPr>
        <w:jc w:val="both"/>
        <w:rPr/>
      </w:pPr>
      <w:r w:rsidR="008818BC">
        <w:rPr/>
        <w:t>Elektrisch aansluiten van de meetversterker (voeding en signaalkabels).</w:t>
      </w:r>
    </w:p>
    <w:p w:rsidR="008818BC" w:rsidP="008818BC" w:rsidRDefault="008818BC" w14:paraId="45881511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8818BC">
        <w:rPr/>
        <w:t>Elektrisch</w:t>
      </w:r>
      <w:r w:rsidR="008818BC">
        <w:rPr/>
        <w:t xml:space="preserve"> aansluiten van de </w:t>
      </w:r>
      <w:r w:rsidR="008818BC">
        <w:rPr/>
        <w:t>kabel tussen meetversterker en sensor</w:t>
      </w:r>
      <w:r w:rsidR="008818BC">
        <w:rPr/>
        <w:t>.</w:t>
      </w:r>
    </w:p>
    <w:p w:rsidR="008818BC" w:rsidP="378E69EF" w:rsidRDefault="008818BC" w14:paraId="109D00E0" w14:textId="5965C4F7">
      <w:pPr>
        <w:pStyle w:val="Lijstalinea"/>
        <w:numPr>
          <w:ilvl w:val="0"/>
          <w:numId w:val="21"/>
        </w:numPr>
        <w:jc w:val="both"/>
        <w:rPr/>
      </w:pPr>
      <w:r w:rsidR="008818BC">
        <w:rPr/>
        <w:t>Het inbedrijfstellen van de nieuwe meting, met daarbij het invoeren bestaande parameters en finetunen.</w:t>
      </w:r>
    </w:p>
    <w:p w:rsidR="008818BC" w:rsidP="008818BC" w:rsidRDefault="008818BC" w14:paraId="723740BA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8818BC">
        <w:rPr/>
        <w:t>De oude “asset” verwijderen uit de WSHD boomstructuur W@M portal</w:t>
      </w:r>
    </w:p>
    <w:p w:rsidRPr="006775B8" w:rsidR="008818BC" w:rsidP="008818BC" w:rsidRDefault="008818BC" w14:paraId="4CBB17FB" w14:textId="77777777">
      <w:pPr>
        <w:pStyle w:val="Lijstalinea"/>
        <w:numPr>
          <w:ilvl w:val="0"/>
          <w:numId w:val="21"/>
        </w:numPr>
        <w:jc w:val="both"/>
        <w:rPr>
          <w:bCs/>
          <w:szCs w:val="18"/>
        </w:rPr>
      </w:pPr>
      <w:r w:rsidR="008818BC">
        <w:rPr/>
        <w:t>De nieuwe “asset” toevoegen aan de WSHD boomstructuur W@M portal</w:t>
      </w:r>
    </w:p>
    <w:p w:rsidR="008818BC" w:rsidP="378E69EF" w:rsidRDefault="008818BC" w14:paraId="4093CE20" w14:textId="57668AA7">
      <w:pPr>
        <w:pStyle w:val="Lijstalinea"/>
        <w:numPr>
          <w:ilvl w:val="0"/>
          <w:numId w:val="21"/>
        </w:numPr>
        <w:jc w:val="both"/>
        <w:rPr/>
      </w:pPr>
      <w:r w:rsidR="008818BC">
        <w:rPr/>
        <w:t>Het maken van een servicerapport, welke geüpload moet worden naar de W@M portal.</w:t>
      </w:r>
    </w:p>
    <w:p w:rsidRPr="006775B8" w:rsidR="008818BC" w:rsidP="008818BC" w:rsidRDefault="008818BC" w14:paraId="01578895" w14:textId="77777777">
      <w:pPr>
        <w:pStyle w:val="Lijstalinea"/>
        <w:jc w:val="both"/>
        <w:rPr>
          <w:bCs/>
          <w:szCs w:val="18"/>
        </w:rPr>
      </w:pPr>
    </w:p>
    <w:p w:rsidR="008818BC" w:rsidP="378E69EF" w:rsidRDefault="008818BC" w14:paraId="4C96BB2D" w14:textId="75A2553D">
      <w:pPr>
        <w:jc w:val="both"/>
        <w:rPr>
          <w:lang w:val="nl-NL"/>
        </w:rPr>
      </w:pPr>
      <w:r w:rsidRPr="378E69EF">
        <w:rPr>
          <w:lang w:val="nl-NL"/>
        </w:rPr>
        <w:t>T.b.v. de E werkzaamheden levert de contractant klein aansluitmateriaal en levert hij 1 stuks resopal tagplaatjes.</w:t>
      </w:r>
    </w:p>
    <w:p w:rsidR="008818BC" w:rsidP="008818BC" w:rsidRDefault="008818BC" w14:paraId="4D977BE9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Afmeting 4cmx10cm, zwarte letters op witte achtergrond, 3 regels.</w:t>
      </w:r>
    </w:p>
    <w:p w:rsidR="008818BC" w:rsidP="008818BC" w:rsidRDefault="008818BC" w14:paraId="4779719C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1: tagcodering</w:t>
      </w:r>
    </w:p>
    <w:p w:rsidR="008818BC" w:rsidP="008818BC" w:rsidRDefault="008818BC" w14:paraId="190850F4" w14:textId="77777777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2: Omschrijving</w:t>
      </w:r>
    </w:p>
    <w:p w:rsidR="008818BC" w:rsidP="008818BC" w:rsidRDefault="008818BC" w14:paraId="6F166DF7" w14:textId="0D44B2FC">
      <w:pPr>
        <w:jc w:val="both"/>
        <w:rPr>
          <w:bCs/>
          <w:szCs w:val="18"/>
          <w:lang w:val="nl-NL"/>
        </w:rPr>
      </w:pPr>
      <w:r>
        <w:rPr>
          <w:bCs/>
          <w:szCs w:val="18"/>
          <w:lang w:val="nl-NL"/>
        </w:rPr>
        <w:t>Regel 3: locatie schakelkast</w:t>
      </w:r>
      <w:r w:rsidR="00563E16">
        <w:rPr>
          <w:bCs/>
          <w:szCs w:val="18"/>
          <w:lang w:val="nl-NL"/>
        </w:rPr>
        <w:t xml:space="preserve"> </w:t>
      </w:r>
      <w:r w:rsidRPr="787E0891" w:rsidR="00563E16">
        <w:rPr>
          <w:lang w:val="nl-NL"/>
        </w:rPr>
        <w:t>en voedingsautomaat</w:t>
      </w:r>
    </w:p>
    <w:tbl>
      <w:tblPr>
        <w:tblW w:w="8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1680"/>
        <w:gridCol w:w="2220"/>
        <w:gridCol w:w="2800"/>
      </w:tblGrid>
      <w:tr w:rsidRPr="00F1039A" w:rsidR="00F1039A" w:rsidTr="378E69EF" w14:paraId="44DFBF86" w14:textId="77777777">
        <w:trPr>
          <w:trHeight w:val="195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4987685D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lastRenderedPageBreak/>
              <w:t>Applicaties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6ABBA1C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3B3B5CD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center"/>
            <w:hideMark/>
          </w:tcPr>
          <w:p w:rsidRPr="00F1039A" w:rsidR="00F1039A" w:rsidP="00F1039A" w:rsidRDefault="00F1039A" w14:paraId="6F665BE1" w14:textId="7777777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5FE23E61" w14:textId="77777777">
        <w:trPr>
          <w:trHeight w:val="195"/>
        </w:trPr>
        <w:tc>
          <w:tcPr>
            <w:tcW w:w="15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56C34A0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  <w:t>RWZI Waterlijn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1CFBB9E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0018623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center"/>
            <w:hideMark/>
          </w:tcPr>
          <w:p w:rsidRPr="00F1039A" w:rsidR="00F1039A" w:rsidP="00F1039A" w:rsidRDefault="00F1039A" w14:paraId="427D66EC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79D8583B" w14:textId="77777777">
        <w:trPr>
          <w:trHeight w:val="195"/>
        </w:trPr>
        <w:tc>
          <w:tcPr>
            <w:tcW w:w="15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5800421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B2B2741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Omloop AET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18DA41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  <w:hideMark/>
          </w:tcPr>
          <w:p w:rsidRPr="00F1039A" w:rsidR="00F1039A" w:rsidP="00F1039A" w:rsidRDefault="00F1039A" w14:paraId="11DD823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</w:tr>
      <w:tr w:rsidRPr="00F1039A" w:rsidR="00F1039A" w:rsidTr="378E69EF" w14:paraId="19591529" w14:textId="77777777">
        <w:trPr>
          <w:trHeight w:val="195"/>
        </w:trPr>
        <w:tc>
          <w:tcPr>
            <w:tcW w:w="15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7BBDC5BE" w14:textId="0F3BC849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3A58030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(De)-Nitrificatie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5D79313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center"/>
            <w:hideMark/>
          </w:tcPr>
          <w:p w:rsidRPr="00F1039A" w:rsidR="00F1039A" w:rsidP="00F1039A" w:rsidRDefault="00F1039A" w14:paraId="0D6290C9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</w:tr>
      <w:tr w:rsidRPr="00F1039A" w:rsidR="00F1039A" w:rsidTr="378E69EF" w14:paraId="246DA33C" w14:textId="77777777">
        <w:trPr>
          <w:trHeight w:val="195"/>
        </w:trPr>
        <w:tc>
          <w:tcPr>
            <w:tcW w:w="1520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98D8AD5" w14:textId="7DF16136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613C50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Gaswassers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F7B5BF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center"/>
            <w:hideMark/>
          </w:tcPr>
          <w:p w:rsidRPr="00F1039A" w:rsidR="00F1039A" w:rsidP="00F1039A" w:rsidRDefault="00F1039A" w14:paraId="0A84D1B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</w:tr>
      <w:tr w:rsidRPr="00F1039A" w:rsidR="00F1039A" w:rsidTr="378E69EF" w14:paraId="60A51AD5" w14:textId="77777777">
        <w:trPr>
          <w:trHeight w:val="195"/>
        </w:trPr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1D1BFB2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u w:val="single"/>
                <w:lang w:val="nl-NL"/>
              </w:rPr>
              <w:t>RWZI Sliblijn</w:t>
            </w:r>
          </w:p>
        </w:tc>
        <w:tc>
          <w:tcPr>
            <w:tcW w:w="16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557EF68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Slib toevoer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02C3D64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vAlign w:val="center"/>
            <w:hideMark/>
          </w:tcPr>
          <w:p w:rsidRPr="00F1039A" w:rsidR="00F1039A" w:rsidP="00F1039A" w:rsidRDefault="00F1039A" w14:paraId="2E006811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x</w:t>
            </w:r>
          </w:p>
        </w:tc>
      </w:tr>
      <w:tr w:rsidRPr="00F1039A" w:rsidR="00F1039A" w:rsidTr="378E69EF" w14:paraId="7B69DCF0" w14:textId="77777777">
        <w:trPr>
          <w:trHeight w:val="195"/>
        </w:trPr>
        <w:tc>
          <w:tcPr>
            <w:tcW w:w="152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903593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083364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4C70A3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1039A" w:rsidR="00F1039A" w:rsidP="00F1039A" w:rsidRDefault="00F1039A" w14:paraId="72DF4BBF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509B526D" w14:textId="77777777">
        <w:trPr>
          <w:trHeight w:val="195"/>
        </w:trPr>
        <w:tc>
          <w:tcPr>
            <w:tcW w:w="15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274DDB7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70E892C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9E1F2"/>
            <w:noWrap/>
            <w:vAlign w:val="bottom"/>
            <w:hideMark/>
          </w:tcPr>
          <w:p w:rsidRPr="00F1039A" w:rsidR="00F1039A" w:rsidP="00F1039A" w:rsidRDefault="00F1039A" w14:paraId="2553F1DA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D9E1F2"/>
            <w:noWrap/>
            <w:vAlign w:val="center"/>
            <w:hideMark/>
          </w:tcPr>
          <w:p w:rsidRPr="00F1039A" w:rsidR="00F1039A" w:rsidP="00F1039A" w:rsidRDefault="00F1039A" w14:paraId="207200F4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71D2D7C7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1B60BD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FF22F8B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3916D6EA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Specificaties: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3C3FACBE" w14:textId="77777777">
            <w:pPr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6F7B2DAB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0ACD691" w14:textId="77777777">
            <w:pPr>
              <w:rPr>
                <w:rFonts w:ascii="Calibri" w:hAnsi="Calibri" w:cs="Calibri"/>
                <w:b/>
                <w:bCs/>
                <w:color w:val="4472C4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1B05A75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58B15EB" w14:textId="7777777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  <w:t>Meetversterker: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63D4A2EC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sz w:val="16"/>
                <w:szCs w:val="16"/>
                <w:lang w:val="nl-NL"/>
              </w:rPr>
              <w:t>E+H</w:t>
            </w:r>
          </w:p>
        </w:tc>
      </w:tr>
      <w:tr w:rsidRPr="00F1039A" w:rsidR="00F1039A" w:rsidTr="378E69EF" w14:paraId="49358036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393F593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E40FD5E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5E44C76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0FA1B1FA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sz w:val="16"/>
                <w:szCs w:val="16"/>
                <w:lang w:val="nl-NL"/>
              </w:rPr>
              <w:t>CM442</w:t>
            </w:r>
          </w:p>
        </w:tc>
      </w:tr>
      <w:tr w:rsidRPr="00F1039A" w:rsidR="00F1039A" w:rsidTr="378E69EF" w14:paraId="70A85061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48480E5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A518C8A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7589383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Behuizing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18CA6CCB" w14:paraId="2C3E64A8" w14:textId="4B74FE13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sz w:val="16"/>
                <w:szCs w:val="16"/>
                <w:lang w:val="nl-NL"/>
              </w:rPr>
              <w:t>M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ult</w:t>
            </w:r>
            <w:r w:rsidRPr="378E69EF" w:rsidR="1B1ED4BF">
              <w:rPr>
                <w:rFonts w:ascii="Calibri" w:hAnsi="Calibri" w:cs="Calibri"/>
                <w:sz w:val="16"/>
                <w:szCs w:val="16"/>
                <w:lang w:val="nl-NL"/>
              </w:rPr>
              <w:t>i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parameter</w:t>
            </w:r>
            <w:r w:rsidRPr="378E69EF">
              <w:rPr>
                <w:rFonts w:ascii="Calibri" w:hAnsi="Calibri" w:cs="Calibri"/>
                <w:sz w:val="16"/>
                <w:szCs w:val="16"/>
                <w:lang w:val="nl-NL"/>
              </w:rPr>
              <w:t xml:space="preserve"> 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+</w:t>
            </w:r>
            <w:r w:rsidRPr="378E69EF">
              <w:rPr>
                <w:rFonts w:ascii="Calibri" w:hAnsi="Calibri" w:cs="Calibri"/>
                <w:sz w:val="16"/>
                <w:szCs w:val="16"/>
                <w:lang w:val="nl-NL"/>
              </w:rPr>
              <w:t xml:space="preserve"> 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meerkanaals</w:t>
            </w:r>
          </w:p>
        </w:tc>
      </w:tr>
      <w:tr w:rsidRPr="00F1039A" w:rsidR="00F1039A" w:rsidTr="378E69EF" w14:paraId="1D37A2B4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42080CB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DF9A06B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1C8C1D50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Bescherming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464D4407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sz w:val="16"/>
                <w:szCs w:val="16"/>
                <w:lang w:val="nl-NL"/>
              </w:rPr>
              <w:t>IP66-67</w:t>
            </w:r>
          </w:p>
        </w:tc>
      </w:tr>
      <w:tr w:rsidRPr="00F1039A" w:rsidR="00F1039A" w:rsidTr="378E69EF" w14:paraId="7428DC58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A6984EA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D1D07AF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1DBC960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Kabel wartel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7659FAA9" w14:paraId="66D428A9" w14:textId="55214C0F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sz w:val="16"/>
                <w:szCs w:val="16"/>
                <w:lang w:val="nl-NL"/>
              </w:rPr>
              <w:t>M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etrisch</w:t>
            </w:r>
          </w:p>
        </w:tc>
      </w:tr>
      <w:tr w:rsidRPr="00F1039A" w:rsidR="00F1039A" w:rsidTr="378E69EF" w14:paraId="57703AB6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E9A0CF6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6F00FE9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529F2F9E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3FF28F4C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13B111A8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7894BBC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92B2930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47D7F1A0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Uitvoering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70254674" w14:paraId="425D6323" w14:textId="6DAE00FE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sz w:val="16"/>
                <w:szCs w:val="16"/>
                <w:lang w:val="nl-NL"/>
              </w:rPr>
              <w:t>M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ult</w:t>
            </w:r>
            <w:r w:rsidRPr="378E69EF" w:rsidR="031A5DA9">
              <w:rPr>
                <w:rFonts w:ascii="Calibri" w:hAnsi="Calibri" w:cs="Calibri"/>
                <w:sz w:val="16"/>
                <w:szCs w:val="16"/>
                <w:lang w:val="nl-NL"/>
              </w:rPr>
              <w:t>i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parameter</w:t>
            </w:r>
            <w:r w:rsidRPr="378E69EF">
              <w:rPr>
                <w:rFonts w:ascii="Calibri" w:hAnsi="Calibri" w:cs="Calibri"/>
                <w:sz w:val="16"/>
                <w:szCs w:val="16"/>
                <w:lang w:val="nl-NL"/>
              </w:rPr>
              <w:t xml:space="preserve"> 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+</w:t>
            </w:r>
            <w:r w:rsidRPr="378E69EF">
              <w:rPr>
                <w:rFonts w:ascii="Calibri" w:hAnsi="Calibri" w:cs="Calibri"/>
                <w:sz w:val="16"/>
                <w:szCs w:val="16"/>
                <w:lang w:val="nl-NL"/>
              </w:rPr>
              <w:t xml:space="preserve"> </w:t>
            </w:r>
            <w:r w:rsidRPr="378E69EF" w:rsidR="7B81766F">
              <w:rPr>
                <w:rFonts w:ascii="Calibri" w:hAnsi="Calibri" w:cs="Calibri"/>
                <w:sz w:val="16"/>
                <w:szCs w:val="16"/>
                <w:lang w:val="nl-NL"/>
              </w:rPr>
              <w:t>meerkanaals</w:t>
            </w:r>
          </w:p>
        </w:tc>
      </w:tr>
      <w:tr w:rsidRPr="00F1039A" w:rsidR="00F1039A" w:rsidTr="378E69EF" w14:paraId="2B66F4D9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AFF08A4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4FB2E4D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632C3F0D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Communicatie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337BB1F6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sz w:val="16"/>
                <w:szCs w:val="16"/>
                <w:lang w:val="nl-NL"/>
              </w:rPr>
              <w:t>Modbus TCP/IP - webserver</w:t>
            </w:r>
          </w:p>
        </w:tc>
      </w:tr>
      <w:tr w:rsidRPr="00F1039A" w:rsidR="00F1039A" w:rsidTr="378E69EF" w14:paraId="09F43267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7CBF170" w14:textId="77777777">
            <w:pPr>
              <w:rPr>
                <w:rFonts w:ascii="Calibri" w:hAnsi="Calibri" w:cs="Calibri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5FA2FE6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7A0C7F1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Uigang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bottom"/>
            <w:hideMark/>
          </w:tcPr>
          <w:p w:rsidRPr="00F1039A" w:rsidR="00F1039A" w:rsidP="00F1039A" w:rsidRDefault="00F1039A" w14:paraId="4C739A5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2 uitgangen mA  0/4-20mA</w:t>
            </w:r>
          </w:p>
        </w:tc>
      </w:tr>
      <w:tr w:rsidRPr="00F1039A" w:rsidR="00F1039A" w:rsidTr="378E69EF" w14:paraId="704EFD04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83E617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C2F3B4D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0B02BDAF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Bedienings taal display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0333ABB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Nederlands</w:t>
            </w:r>
          </w:p>
        </w:tc>
      </w:tr>
      <w:tr w:rsidRPr="00F1039A" w:rsidR="00F1039A" w:rsidTr="378E69EF" w14:paraId="20C5AAAF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14D807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546F388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7DF9841D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Sensor ingang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684E5953" w14:textId="7777777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</w:rPr>
              <w:t>digitale connectie (plug and play)</w:t>
            </w:r>
          </w:p>
        </w:tc>
      </w:tr>
      <w:tr w:rsidRPr="00F1039A" w:rsidR="00F1039A" w:rsidTr="378E69EF" w14:paraId="02077390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A31B3C5" w14:textId="7777777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FCA6F3F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541AA63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Display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1D668BA1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Met verlichting</w:t>
            </w:r>
          </w:p>
        </w:tc>
      </w:tr>
      <w:tr w:rsidRPr="00F1039A" w:rsidR="00F1039A" w:rsidTr="378E69EF" w14:paraId="6C711E2B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2E9072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0C3FA3F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96431B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03D3B91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628A217D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A9F3DE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A167825" w14:textId="77777777">
            <w:pPr>
              <w:rPr>
                <w:rFonts w:ascii="Times New Roman" w:hAnsi="Times New Roman"/>
                <w:i/>
                <w:iCs/>
                <w:sz w:val="20"/>
                <w:szCs w:val="20"/>
                <w:u w:val="single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B0C0A3F" w14:textId="7777777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  <w:t>Sensoren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07F1CE7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7AAD0801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833A11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FB79951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61818779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Zuurstof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41371F0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E+H</w:t>
            </w:r>
          </w:p>
        </w:tc>
      </w:tr>
      <w:tr w:rsidRPr="00F1039A" w:rsidR="00F1039A" w:rsidTr="378E69EF" w14:paraId="22E8A3CD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B1919B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CFCEF13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3E6CAB6E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69F97AC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COS61D</w:t>
            </w:r>
          </w:p>
        </w:tc>
      </w:tr>
      <w:tr w:rsidRPr="00F1039A" w:rsidR="00F1039A" w:rsidTr="378E69EF" w14:paraId="35130C9F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1E0B21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41CBBD4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4D5E729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3B5E8B4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RVS behuizing</w:t>
            </w:r>
          </w:p>
        </w:tc>
      </w:tr>
      <w:tr w:rsidRPr="00F1039A" w:rsidR="00F1039A" w:rsidTr="378E69EF" w14:paraId="26AE855E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6D80F1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9C7012E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0284FAC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42969A6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digitaal signaal overdracht</w:t>
            </w:r>
          </w:p>
        </w:tc>
      </w:tr>
      <w:tr w:rsidRPr="00F1039A" w:rsidR="00F1039A" w:rsidTr="378E69EF" w14:paraId="4EFC09DB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03F1BC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0185BDB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188C8DC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178E73C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0-20 mg/l</w:t>
            </w:r>
          </w:p>
        </w:tc>
      </w:tr>
      <w:tr w:rsidRPr="00F1039A" w:rsidR="00F1039A" w:rsidTr="378E69EF" w14:paraId="6B7E5014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61306BA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2F5E431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bottom"/>
            <w:hideMark/>
          </w:tcPr>
          <w:p w:rsidRPr="00F1039A" w:rsidR="00F1039A" w:rsidP="00F1039A" w:rsidRDefault="00F1039A" w14:paraId="7E3FDE60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7342FA0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0391F99E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7D30D5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6B4C3F7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7FCE950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Redox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3337ED2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E+H</w:t>
            </w:r>
          </w:p>
        </w:tc>
      </w:tr>
      <w:tr w:rsidRPr="00F1039A" w:rsidR="00F1039A" w:rsidTr="378E69EF" w14:paraId="223CEDAA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221CCF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5C0B370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3CB0A0C3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5F1420D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CPS12E</w:t>
            </w:r>
          </w:p>
        </w:tc>
      </w:tr>
      <w:tr w:rsidRPr="00F1039A" w:rsidR="00F1039A" w:rsidTr="378E69EF" w14:paraId="6D14B679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6765B8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5A198BD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336D76EF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0978745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redox glassensor</w:t>
            </w:r>
          </w:p>
        </w:tc>
      </w:tr>
      <w:tr w:rsidRPr="00F1039A" w:rsidR="00F1039A" w:rsidTr="378E69EF" w14:paraId="3B95B765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EA943F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EA1D01F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30BA0A3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6C275285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digitaal signaal overdracht</w:t>
            </w:r>
          </w:p>
        </w:tc>
      </w:tr>
      <w:tr w:rsidRPr="00F1039A" w:rsidR="00F1039A" w:rsidTr="378E69EF" w14:paraId="48713C30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9A979E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5B769F0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18680B4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6A86978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-1500mV - +1500mV</w:t>
            </w:r>
          </w:p>
        </w:tc>
      </w:tr>
      <w:tr w:rsidRPr="00F1039A" w:rsidR="00F1039A" w:rsidTr="378E69EF" w14:paraId="525C1B4C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B1EE537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B4C3869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61CEE49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3EEE2DB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IP68</w:t>
            </w:r>
          </w:p>
        </w:tc>
      </w:tr>
      <w:tr w:rsidRPr="00F1039A" w:rsidR="00F1039A" w:rsidTr="378E69EF" w14:paraId="6DFF2AC5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290025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9B65AE8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43CA62ED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4642067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68B396BE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118A71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9CF5AB3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02D75F2C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Ph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1B6ABBC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E+H</w:t>
            </w:r>
          </w:p>
        </w:tc>
      </w:tr>
      <w:tr w:rsidRPr="00F1039A" w:rsidR="00F1039A" w:rsidTr="378E69EF" w14:paraId="28027198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CAADDC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209E9B6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6157D89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021CDAC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CPS11E</w:t>
            </w:r>
          </w:p>
        </w:tc>
      </w:tr>
      <w:tr w:rsidRPr="00F1039A" w:rsidR="00F1039A" w:rsidTr="378E69EF" w14:paraId="6BB1E4D1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0CC918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2F72F66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1FE2299C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4263048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PH glassensor</w:t>
            </w:r>
          </w:p>
        </w:tc>
      </w:tr>
      <w:tr w:rsidRPr="00F1039A" w:rsidR="00F1039A" w:rsidTr="378E69EF" w14:paraId="6248A4A3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2A4191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C63683E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5CA2C0A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6AC6A8DA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digitaal signaal overdracht</w:t>
            </w:r>
          </w:p>
        </w:tc>
      </w:tr>
      <w:tr w:rsidRPr="00F1039A" w:rsidR="00F1039A" w:rsidTr="378E69EF" w14:paraId="6A4D249A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7E0DB5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84BF93E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05A5886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3A6FB3A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0 -14</w:t>
            </w:r>
          </w:p>
        </w:tc>
      </w:tr>
      <w:tr w:rsidRPr="00F1039A" w:rsidR="00F1039A" w:rsidTr="378E69EF" w14:paraId="3A82CC6A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C82149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55CCD3C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43A2B40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6699EF6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IP68</w:t>
            </w:r>
          </w:p>
        </w:tc>
      </w:tr>
      <w:tr w:rsidRPr="00F1039A" w:rsidR="00F1039A" w:rsidTr="378E69EF" w14:paraId="6E8FE704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6E8D19A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CBDEBA4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4D05E598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7645CB2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5E34AC84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19E7FD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89BFB0E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72FB23A5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Geleidbaarheid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27936FC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E+H</w:t>
            </w:r>
          </w:p>
        </w:tc>
      </w:tr>
      <w:tr w:rsidRPr="00F1039A" w:rsidR="00F1039A" w:rsidTr="378E69EF" w14:paraId="3A56A4CD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5CB21C4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CDB1F8F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7D56BC76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03890377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CPS11E</w:t>
            </w:r>
          </w:p>
        </w:tc>
      </w:tr>
      <w:tr w:rsidRPr="00F1039A" w:rsidR="00F1039A" w:rsidTr="378E69EF" w14:paraId="3A068136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8FD2BA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37FB38E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5180FED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727B99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RVS behuizing</w:t>
            </w:r>
          </w:p>
        </w:tc>
      </w:tr>
      <w:tr w:rsidRPr="00F1039A" w:rsidR="00F1039A" w:rsidTr="378E69EF" w14:paraId="23DF3F7F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697BB6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5FE1107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1EDFF78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7B81766F" w14:paraId="11271863" w14:textId="38412541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digitaal signa</w:t>
            </w:r>
            <w:r w:rsidRPr="378E69EF" w:rsidR="0707DD3E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>al</w:t>
            </w:r>
            <w:r w:rsidRPr="378E69EF">
              <w:rPr>
                <w:rFonts w:ascii="Calibri" w:hAnsi="Calibri" w:cs="Calibri"/>
                <w:color w:val="000000" w:themeColor="text1"/>
                <w:sz w:val="16"/>
                <w:szCs w:val="16"/>
                <w:lang w:val="nl-NL"/>
              </w:rPr>
              <w:t xml:space="preserve"> overdracht</w:t>
            </w:r>
          </w:p>
        </w:tc>
      </w:tr>
      <w:tr w:rsidRPr="00F1039A" w:rsidR="00F1039A" w:rsidTr="378E69EF" w14:paraId="5885BB0D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693A116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8979A71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5B0CA589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0F37535C" w14:textId="77777777">
            <w:pPr>
              <w:rPr>
                <w:rFonts w:ascii="Calibri" w:hAnsi="Calibri" w:cs="Calibri"/>
                <w:color w:val="333333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333333"/>
                <w:sz w:val="16"/>
                <w:szCs w:val="16"/>
                <w:lang w:val="nl-NL"/>
              </w:rPr>
              <w:t>0.10 to 200 µS/cm</w:t>
            </w:r>
          </w:p>
        </w:tc>
      </w:tr>
      <w:tr w:rsidRPr="00F1039A" w:rsidR="00F1039A" w:rsidTr="378E69EF" w14:paraId="25345B07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D65B844" w14:textId="77777777">
            <w:pPr>
              <w:rPr>
                <w:rFonts w:ascii="Calibri" w:hAnsi="Calibri" w:cs="Calibri"/>
                <w:color w:val="333333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25ADAAC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5283EDBF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2A449C7E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F1039A" w:rsidR="00F1039A" w:rsidTr="378E69EF" w14:paraId="11914513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494D96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D665283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1978479B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Drogestof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365FBAE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E+H</w:t>
            </w:r>
          </w:p>
        </w:tc>
      </w:tr>
      <w:tr w:rsidRPr="00F1039A" w:rsidR="00F1039A" w:rsidTr="378E69EF" w14:paraId="64016833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D139CA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446CA534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170A9821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0C7AF47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CUS51D</w:t>
            </w:r>
          </w:p>
        </w:tc>
      </w:tr>
      <w:tr w:rsidRPr="00F1039A" w:rsidR="00F1039A" w:rsidTr="378E69EF" w14:paraId="3478C849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50746BE" w14:textId="6320929B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331B52D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45004422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36429C73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RVS behuizing</w:t>
            </w:r>
          </w:p>
        </w:tc>
      </w:tr>
      <w:tr w:rsidRPr="00F1039A" w:rsidR="00F1039A" w:rsidTr="378E69EF" w14:paraId="02487EF5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8A8709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10F30833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568E55BB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2D7BD288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digitaal signaal overdracht</w:t>
            </w:r>
          </w:p>
        </w:tc>
      </w:tr>
      <w:tr w:rsidRPr="00F1039A" w:rsidR="00F1039A" w:rsidTr="378E69EF" w14:paraId="490E9C9F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323B1E6C" w14:textId="4FF49333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210AEF87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F1039A" w:rsidR="00F1039A" w:rsidP="00F1039A" w:rsidRDefault="00F1039A" w14:paraId="3B93D3CD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31313D6F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0-300g/l</w:t>
            </w:r>
          </w:p>
        </w:tc>
      </w:tr>
      <w:tr w:rsidRPr="00F1039A" w:rsidR="00F1039A" w:rsidTr="378E69EF" w14:paraId="703DA94B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509B5CAC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733F1550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56218E4E" w14:textId="77777777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  <w:lang w:val="nl-NL"/>
              </w:rPr>
              <w:t>Algemeen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605D2412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  <w:tr w:rsidRPr="008C741B" w:rsidR="00F1039A" w:rsidTr="378E69EF" w14:paraId="55F414F3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8948B86" w14:textId="32676343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039A" w:rsidP="00F1039A" w:rsidRDefault="00F1039A" w14:paraId="7D094AB4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  <w:p w:rsidR="007B2FA3" w:rsidP="00F1039A" w:rsidRDefault="007B2FA3" w14:paraId="23C33389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  <w:p w:rsidRPr="00F1039A" w:rsidR="007B2FA3" w:rsidP="00F1039A" w:rsidRDefault="007B2FA3" w14:paraId="45B94F19" w14:textId="6883CFAE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711C4D7E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Tag codering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65D5CBB0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RVS label(tag/omschrijving/activa)</w:t>
            </w:r>
          </w:p>
        </w:tc>
      </w:tr>
      <w:tr w:rsidRPr="008C741B" w:rsidR="00F1039A" w:rsidTr="378E69EF" w14:paraId="0F5FAE0F" w14:textId="77777777">
        <w:trPr>
          <w:trHeight w:val="195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0FD48B57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1039A" w:rsidR="00F1039A" w:rsidP="00F1039A" w:rsidRDefault="00F1039A" w14:paraId="67F25302" w14:textId="77777777">
            <w:pPr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2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56675BBA" w14:textId="77777777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val="nl-NL"/>
              </w:rPr>
              <w:t> 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noWrap/>
            <w:vAlign w:val="bottom"/>
            <w:hideMark/>
          </w:tcPr>
          <w:p w:rsidRPr="00F1039A" w:rsidR="00F1039A" w:rsidP="00F1039A" w:rsidRDefault="00F1039A" w14:paraId="5636CCE7" w14:textId="77777777">
            <w:pPr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</w:pPr>
            <w:r w:rsidRPr="00F1039A">
              <w:rPr>
                <w:rFonts w:ascii="Calibri" w:hAnsi="Calibri" w:cs="Calibri"/>
                <w:color w:val="000000"/>
                <w:sz w:val="16"/>
                <w:szCs w:val="16"/>
                <w:lang w:val="nl-NL"/>
              </w:rPr>
              <w:t> </w:t>
            </w:r>
          </w:p>
        </w:tc>
      </w:tr>
    </w:tbl>
    <w:p w:rsidR="00F1039A" w:rsidP="00114206" w:rsidRDefault="00F1039A" w14:paraId="6573776B" w14:textId="688A4528">
      <w:pPr>
        <w:jc w:val="both"/>
        <w:rPr>
          <w:bCs/>
          <w:szCs w:val="18"/>
          <w:lang w:val="nl-NL"/>
        </w:rPr>
      </w:pPr>
    </w:p>
    <w:p w:rsidRPr="00F1039A" w:rsidR="00EA5804" w:rsidP="00114206" w:rsidRDefault="00EA5804" w14:paraId="1B8BF31D" w14:textId="77777777">
      <w:pPr>
        <w:jc w:val="both"/>
        <w:rPr>
          <w:bCs/>
          <w:szCs w:val="18"/>
          <w:lang w:val="nl-NL"/>
        </w:rPr>
      </w:pPr>
    </w:p>
    <w:p w:rsidRPr="00F1039A" w:rsidR="003353F0" w:rsidP="00114206" w:rsidRDefault="003353F0" w14:paraId="310E5824" w14:textId="4F848639">
      <w:pPr>
        <w:jc w:val="both"/>
        <w:rPr>
          <w:bCs/>
          <w:szCs w:val="18"/>
          <w:lang w:val="nl-NL"/>
        </w:rPr>
      </w:pPr>
    </w:p>
    <w:p w:rsidR="003353F0" w:rsidP="00114206" w:rsidRDefault="003353F0" w14:paraId="66F8214B" w14:textId="7A23B7CA">
      <w:pPr>
        <w:jc w:val="both"/>
        <w:rPr>
          <w:bCs/>
          <w:szCs w:val="18"/>
          <w:lang w:val="nl-NL"/>
        </w:rPr>
      </w:pPr>
    </w:p>
    <w:p w:rsidRPr="00F1039A" w:rsidR="00110885" w:rsidP="00114206" w:rsidRDefault="00110885" w14:paraId="474EC3A8" w14:textId="77777777">
      <w:pPr>
        <w:jc w:val="both"/>
        <w:rPr>
          <w:bCs/>
          <w:szCs w:val="18"/>
          <w:lang w:val="nl-NL"/>
        </w:rPr>
      </w:pPr>
    </w:p>
    <w:p w:rsidR="009767E6" w:rsidP="00114206" w:rsidRDefault="009767E6" w14:paraId="7D5C1AB3" w14:textId="637C8DFA">
      <w:pPr>
        <w:jc w:val="both"/>
        <w:rPr>
          <w:bCs/>
          <w:szCs w:val="18"/>
          <w:lang w:val="nl-NL"/>
        </w:rPr>
      </w:pPr>
    </w:p>
    <w:p w:rsidR="00F1039A" w:rsidP="00114206" w:rsidRDefault="00F1039A" w14:paraId="40190949" w14:textId="708A119E">
      <w:pPr>
        <w:jc w:val="both"/>
        <w:rPr>
          <w:bCs/>
          <w:szCs w:val="18"/>
          <w:lang w:val="nl-NL"/>
        </w:rPr>
      </w:pPr>
    </w:p>
    <w:p w:rsidR="00F1039A" w:rsidP="00114206" w:rsidRDefault="00F1039A" w14:paraId="7EB7E8BB" w14:textId="56531001">
      <w:pPr>
        <w:jc w:val="both"/>
        <w:rPr>
          <w:bCs/>
          <w:szCs w:val="18"/>
          <w:lang w:val="nl-NL"/>
        </w:rPr>
      </w:pPr>
    </w:p>
    <w:p w:rsidR="003E7568" w:rsidP="00114206" w:rsidRDefault="003E7568" w14:paraId="4B99D3CC" w14:textId="2D0A34C4">
      <w:pPr>
        <w:jc w:val="both"/>
        <w:rPr>
          <w:bCs/>
          <w:szCs w:val="18"/>
          <w:lang w:val="nl-NL"/>
        </w:rPr>
      </w:pPr>
      <w:r>
        <w:rPr>
          <w:noProof/>
        </w:rPr>
        <w:lastRenderedPageBreak/>
        <w:drawing>
          <wp:anchor distT="0" distB="0" distL="114300" distR="114300" simplePos="0" relativeHeight="251658255" behindDoc="0" locked="0" layoutInCell="1" allowOverlap="1" wp14:anchorId="7AA7DB7A" wp14:editId="2F0B0805">
            <wp:simplePos x="0" y="0"/>
            <wp:positionH relativeFrom="column">
              <wp:posOffset>2605404</wp:posOffset>
            </wp:positionH>
            <wp:positionV relativeFrom="paragraph">
              <wp:posOffset>5080</wp:posOffset>
            </wp:positionV>
            <wp:extent cx="2238375" cy="1183894"/>
            <wp:effectExtent l="0" t="0" r="0" b="0"/>
            <wp:wrapNone/>
            <wp:docPr id="17" name="Afbeelding 16">
              <a:extLst xmlns:a="http://schemas.openxmlformats.org/drawingml/2006/main">
                <a:ext uri="{FF2B5EF4-FFF2-40B4-BE49-F238E27FC236}">
                  <a16:creationId xmlns:a16="http://schemas.microsoft.com/office/drawing/2014/main" id="{DD90F9BC-E095-4BA7-3DF6-6E3D159083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6">
                      <a:extLst>
                        <a:ext uri="{FF2B5EF4-FFF2-40B4-BE49-F238E27FC236}">
                          <a16:creationId xmlns:a16="http://schemas.microsoft.com/office/drawing/2014/main" id="{DD90F9BC-E095-4BA7-3DF6-6E3D1590836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65" cy="1188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Cs w:val="18"/>
          <w:lang w:val="nl-NL"/>
        </w:rPr>
        <w:drawing>
          <wp:anchor distT="0" distB="0" distL="114300" distR="114300" simplePos="0" relativeHeight="251658254" behindDoc="0" locked="0" layoutInCell="1" allowOverlap="1" wp14:anchorId="4338762E" wp14:editId="08255F54">
            <wp:simplePos x="0" y="0"/>
            <wp:positionH relativeFrom="column">
              <wp:posOffset>43180</wp:posOffset>
            </wp:positionH>
            <wp:positionV relativeFrom="paragraph">
              <wp:posOffset>5080</wp:posOffset>
            </wp:positionV>
            <wp:extent cx="2438400" cy="1187270"/>
            <wp:effectExtent l="0" t="0" r="0" b="0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1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7568" w:rsidP="00114206" w:rsidRDefault="003E7568" w14:paraId="484F4474" w14:textId="35EAA4E3">
      <w:pPr>
        <w:jc w:val="both"/>
        <w:rPr>
          <w:bCs/>
          <w:szCs w:val="18"/>
          <w:lang w:val="nl-NL"/>
        </w:rPr>
      </w:pPr>
    </w:p>
    <w:p w:rsidR="003E7568" w:rsidP="00114206" w:rsidRDefault="003E7568" w14:paraId="05C479BA" w14:textId="1A30CD6E">
      <w:pPr>
        <w:jc w:val="both"/>
        <w:rPr>
          <w:bCs/>
          <w:szCs w:val="18"/>
          <w:lang w:val="nl-NL"/>
        </w:rPr>
      </w:pPr>
    </w:p>
    <w:p w:rsidR="003E7568" w:rsidP="00114206" w:rsidRDefault="003E7568" w14:paraId="30A64BE9" w14:textId="2C9EE89E">
      <w:pPr>
        <w:jc w:val="both"/>
        <w:rPr>
          <w:bCs/>
          <w:szCs w:val="18"/>
          <w:lang w:val="nl-NL"/>
        </w:rPr>
      </w:pPr>
    </w:p>
    <w:p w:rsidR="003E7568" w:rsidP="00114206" w:rsidRDefault="003E7568" w14:paraId="6A135589" w14:textId="67020A69">
      <w:pPr>
        <w:jc w:val="both"/>
        <w:rPr>
          <w:bCs/>
          <w:szCs w:val="18"/>
          <w:lang w:val="nl-NL"/>
        </w:rPr>
      </w:pPr>
    </w:p>
    <w:p w:rsidR="003E7568" w:rsidP="00114206" w:rsidRDefault="003E7568" w14:paraId="17349406" w14:textId="3CD40680">
      <w:pPr>
        <w:jc w:val="both"/>
        <w:rPr>
          <w:bCs/>
          <w:szCs w:val="18"/>
          <w:lang w:val="nl-NL"/>
        </w:rPr>
      </w:pPr>
    </w:p>
    <w:p w:rsidR="003E7568" w:rsidP="00114206" w:rsidRDefault="003E7568" w14:paraId="53DE6B6B" w14:textId="70B8EF93">
      <w:pPr>
        <w:jc w:val="both"/>
        <w:rPr>
          <w:bCs/>
          <w:szCs w:val="18"/>
          <w:lang w:val="nl-NL"/>
        </w:rPr>
      </w:pPr>
    </w:p>
    <w:p w:rsidR="003E7568" w:rsidP="00114206" w:rsidRDefault="003E7568" w14:paraId="7610D7E0" w14:textId="6B6A479A">
      <w:pPr>
        <w:jc w:val="both"/>
        <w:rPr>
          <w:bCs/>
          <w:szCs w:val="18"/>
          <w:lang w:val="nl-NL"/>
        </w:rPr>
      </w:pPr>
    </w:p>
    <w:p w:rsidR="003E7568" w:rsidP="00114206" w:rsidRDefault="003E7568" w14:paraId="6749C1D9" w14:textId="1482D572">
      <w:pPr>
        <w:jc w:val="both"/>
        <w:rPr>
          <w:bCs/>
          <w:szCs w:val="18"/>
          <w:lang w:val="nl-NL"/>
        </w:rPr>
      </w:pPr>
    </w:p>
    <w:p w:rsidRPr="007B2FA3" w:rsidR="003E7568" w:rsidP="378E69EF" w:rsidRDefault="003E7568" w14:paraId="22EB18BE" w14:textId="21B82333">
      <w:pPr>
        <w:jc w:val="both"/>
        <w:rPr>
          <w:i/>
          <w:iCs/>
          <w:lang w:val="nl-NL"/>
        </w:rPr>
      </w:pPr>
      <w:r w:rsidRPr="378E69EF">
        <w:rPr>
          <w:i/>
          <w:iCs/>
          <w:lang w:val="nl-NL"/>
        </w:rPr>
        <w:t>Voorbeeld resop</w:t>
      </w:r>
      <w:r w:rsidRPr="378E69EF" w:rsidR="4304C5EC">
        <w:rPr>
          <w:i/>
          <w:iCs/>
          <w:lang w:val="nl-NL"/>
        </w:rPr>
        <w:t>a</w:t>
      </w:r>
      <w:r w:rsidRPr="378E69EF">
        <w:rPr>
          <w:i/>
          <w:iCs/>
          <w:lang w:val="nl-NL"/>
        </w:rPr>
        <w:t>l</w:t>
      </w:r>
      <w:r w:rsidRPr="378E69EF" w:rsidR="2AE1994A">
        <w:rPr>
          <w:i/>
          <w:iCs/>
          <w:lang w:val="nl-NL"/>
        </w:rPr>
        <w:t xml:space="preserve"> pl</w:t>
      </w:r>
      <w:r w:rsidRPr="378E69EF">
        <w:rPr>
          <w:i/>
          <w:iCs/>
          <w:lang w:val="nl-NL"/>
        </w:rPr>
        <w:t>aatje</w:t>
      </w:r>
      <w:r w:rsidRPr="00124B92">
        <w:rPr>
          <w:lang w:val="nl-NL"/>
        </w:rPr>
        <w:tab/>
      </w:r>
      <w:r w:rsidRPr="00124B92">
        <w:rPr>
          <w:lang w:val="nl-NL"/>
        </w:rPr>
        <w:tab/>
      </w:r>
      <w:r w:rsidRPr="00124B92">
        <w:rPr>
          <w:lang w:val="nl-NL"/>
        </w:rPr>
        <w:tab/>
      </w:r>
      <w:r w:rsidRPr="00124B92">
        <w:rPr>
          <w:lang w:val="nl-NL"/>
        </w:rPr>
        <w:tab/>
      </w:r>
      <w:r w:rsidRPr="378E69EF">
        <w:rPr>
          <w:i/>
          <w:iCs/>
          <w:lang w:val="nl-NL"/>
        </w:rPr>
        <w:t>Voorbeeld RVS identificatie plaatje</w:t>
      </w:r>
    </w:p>
    <w:p w:rsidR="003E7568" w:rsidP="00114206" w:rsidRDefault="003E7568" w14:paraId="772B217C" w14:textId="34770B04">
      <w:pPr>
        <w:jc w:val="both"/>
        <w:rPr>
          <w:bCs/>
          <w:szCs w:val="18"/>
          <w:lang w:val="nl-NL"/>
        </w:rPr>
      </w:pPr>
    </w:p>
    <w:p w:rsidR="003E7568" w:rsidP="00114206" w:rsidRDefault="003E7568" w14:paraId="55EE670D" w14:textId="129CC2C6">
      <w:pPr>
        <w:jc w:val="both"/>
        <w:rPr>
          <w:bCs/>
          <w:szCs w:val="18"/>
          <w:lang w:val="nl-NL"/>
        </w:rPr>
      </w:pPr>
    </w:p>
    <w:p w:rsidR="007B2FA3" w:rsidP="00114206" w:rsidRDefault="007B2FA3" w14:paraId="22E8DBA8" w14:textId="5A3F7892">
      <w:pPr>
        <w:jc w:val="both"/>
        <w:rPr>
          <w:bCs/>
          <w:szCs w:val="18"/>
          <w:lang w:val="nl-NL"/>
        </w:rPr>
      </w:pPr>
    </w:p>
    <w:p w:rsidR="007B2FA3" w:rsidP="00114206" w:rsidRDefault="00DF3FC9" w14:paraId="04AB480A" w14:textId="1D244DFD">
      <w:pPr>
        <w:jc w:val="both"/>
        <w:rPr>
          <w:bCs/>
          <w:szCs w:val="18"/>
          <w:lang w:val="nl-NL"/>
        </w:rPr>
      </w:pPr>
      <w:r>
        <w:rPr>
          <w:bCs/>
          <w:noProof/>
          <w:szCs w:val="18"/>
          <w:lang w:val="nl-NL"/>
        </w:rPr>
        <w:drawing>
          <wp:inline distT="0" distB="0" distL="0" distR="0" wp14:anchorId="66E644A4" wp14:editId="108F8939">
            <wp:extent cx="5753100" cy="3067050"/>
            <wp:effectExtent l="0" t="0" r="0" b="0"/>
            <wp:docPr id="31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F3FC9" w:rsidR="00DF3FC9" w:rsidP="00114206" w:rsidRDefault="00DF3FC9" w14:paraId="14D09903" w14:textId="7ED4D43D">
      <w:pPr>
        <w:jc w:val="both"/>
        <w:rPr>
          <w:bCs/>
          <w:i/>
          <w:iCs/>
          <w:szCs w:val="18"/>
          <w:lang w:val="nl-NL"/>
        </w:rPr>
      </w:pPr>
      <w:r w:rsidRPr="00DF3FC9">
        <w:rPr>
          <w:bCs/>
          <w:i/>
          <w:iCs/>
          <w:szCs w:val="18"/>
          <w:lang w:val="nl-NL"/>
        </w:rPr>
        <w:t>Maatschets regenkap t.b.v. meetversterker</w:t>
      </w:r>
    </w:p>
    <w:p w:rsidR="007B2FA3" w:rsidP="00114206" w:rsidRDefault="007B2FA3" w14:paraId="1A4F5182" w14:textId="218C4BF7">
      <w:pPr>
        <w:jc w:val="both"/>
        <w:rPr>
          <w:bCs/>
          <w:szCs w:val="18"/>
          <w:lang w:val="nl-NL"/>
        </w:rPr>
      </w:pPr>
    </w:p>
    <w:p w:rsidR="007B2FA3" w:rsidP="00114206" w:rsidRDefault="007B2FA3" w14:paraId="1E4AF77B" w14:textId="1FBDC616">
      <w:pPr>
        <w:jc w:val="both"/>
        <w:rPr>
          <w:bCs/>
          <w:szCs w:val="18"/>
          <w:lang w:val="nl-NL"/>
        </w:rPr>
      </w:pPr>
    </w:p>
    <w:p w:rsidR="007B2FA3" w:rsidP="00114206" w:rsidRDefault="007B2FA3" w14:paraId="4E64F03D" w14:textId="0B9B3673">
      <w:pPr>
        <w:jc w:val="both"/>
        <w:rPr>
          <w:bCs/>
          <w:szCs w:val="18"/>
          <w:lang w:val="nl-NL"/>
        </w:rPr>
      </w:pPr>
    </w:p>
    <w:p w:rsidR="007B2FA3" w:rsidP="00114206" w:rsidRDefault="007B2FA3" w14:paraId="5C849651" w14:textId="3AC3AE68">
      <w:pPr>
        <w:jc w:val="both"/>
        <w:rPr>
          <w:bCs/>
          <w:szCs w:val="18"/>
          <w:lang w:val="nl-NL"/>
        </w:rPr>
      </w:pPr>
    </w:p>
    <w:p w:rsidR="007B2FA3" w:rsidP="00114206" w:rsidRDefault="007B2FA3" w14:paraId="0006936B" w14:textId="5C4F9C16">
      <w:pPr>
        <w:jc w:val="both"/>
        <w:rPr>
          <w:bCs/>
          <w:szCs w:val="18"/>
          <w:lang w:val="nl-NL"/>
        </w:rPr>
      </w:pPr>
    </w:p>
    <w:p w:rsidR="007B2FA3" w:rsidP="00114206" w:rsidRDefault="007B2FA3" w14:paraId="7523F040" w14:textId="4564EF29">
      <w:pPr>
        <w:jc w:val="both"/>
        <w:rPr>
          <w:bCs/>
          <w:szCs w:val="18"/>
          <w:lang w:val="nl-NL"/>
        </w:rPr>
      </w:pPr>
    </w:p>
    <w:p w:rsidR="007B2FA3" w:rsidP="00114206" w:rsidRDefault="007B2FA3" w14:paraId="4C37C046" w14:textId="1C9E3508">
      <w:pPr>
        <w:jc w:val="both"/>
        <w:rPr>
          <w:bCs/>
          <w:szCs w:val="18"/>
          <w:lang w:val="nl-NL"/>
        </w:rPr>
      </w:pPr>
    </w:p>
    <w:p w:rsidR="007B2FA3" w:rsidP="00114206" w:rsidRDefault="007B2FA3" w14:paraId="7C652834" w14:textId="7CFBE29D">
      <w:pPr>
        <w:jc w:val="both"/>
        <w:rPr>
          <w:bCs/>
          <w:szCs w:val="18"/>
          <w:lang w:val="nl-NL"/>
        </w:rPr>
      </w:pPr>
    </w:p>
    <w:p w:rsidR="007B2FA3" w:rsidP="00114206" w:rsidRDefault="007B2FA3" w14:paraId="66318EA7" w14:textId="18BCC166">
      <w:pPr>
        <w:jc w:val="both"/>
        <w:rPr>
          <w:bCs/>
          <w:szCs w:val="18"/>
          <w:lang w:val="nl-NL"/>
        </w:rPr>
      </w:pPr>
    </w:p>
    <w:p w:rsidR="007B2FA3" w:rsidP="00114206" w:rsidRDefault="007B2FA3" w14:paraId="1C542931" w14:textId="342975A3">
      <w:pPr>
        <w:jc w:val="both"/>
        <w:rPr>
          <w:bCs/>
          <w:szCs w:val="18"/>
          <w:lang w:val="nl-NL"/>
        </w:rPr>
      </w:pPr>
    </w:p>
    <w:p w:rsidR="007B2FA3" w:rsidP="00114206" w:rsidRDefault="007B2FA3" w14:paraId="3592B2DA" w14:textId="74836A7D">
      <w:pPr>
        <w:jc w:val="both"/>
        <w:rPr>
          <w:bCs/>
          <w:szCs w:val="18"/>
          <w:lang w:val="nl-NL"/>
        </w:rPr>
      </w:pPr>
    </w:p>
    <w:p w:rsidR="007B2FA3" w:rsidP="00114206" w:rsidRDefault="007B2FA3" w14:paraId="70992EB3" w14:textId="55659F30">
      <w:pPr>
        <w:jc w:val="both"/>
        <w:rPr>
          <w:bCs/>
          <w:szCs w:val="18"/>
          <w:lang w:val="nl-NL"/>
        </w:rPr>
      </w:pPr>
    </w:p>
    <w:p w:rsidR="007B2FA3" w:rsidP="00114206" w:rsidRDefault="007B2FA3" w14:paraId="3698C656" w14:textId="433C857E">
      <w:pPr>
        <w:jc w:val="both"/>
        <w:rPr>
          <w:bCs/>
          <w:szCs w:val="18"/>
          <w:lang w:val="nl-NL"/>
        </w:rPr>
      </w:pPr>
    </w:p>
    <w:p w:rsidR="007B2FA3" w:rsidP="00114206" w:rsidRDefault="007B2FA3" w14:paraId="03DA1A8E" w14:textId="6A236861">
      <w:pPr>
        <w:jc w:val="both"/>
        <w:rPr>
          <w:bCs/>
          <w:szCs w:val="18"/>
          <w:lang w:val="nl-NL"/>
        </w:rPr>
      </w:pPr>
    </w:p>
    <w:p w:rsidR="007B2FA3" w:rsidP="00114206" w:rsidRDefault="007B2FA3" w14:paraId="6B6840A8" w14:textId="7839AD20">
      <w:pPr>
        <w:jc w:val="both"/>
        <w:rPr>
          <w:bCs/>
          <w:szCs w:val="18"/>
          <w:lang w:val="nl-NL"/>
        </w:rPr>
      </w:pPr>
    </w:p>
    <w:p w:rsidR="007B2FA3" w:rsidP="00114206" w:rsidRDefault="007B2FA3" w14:paraId="57B3A414" w14:textId="7D7C5B9A">
      <w:pPr>
        <w:jc w:val="both"/>
        <w:rPr>
          <w:bCs/>
          <w:szCs w:val="18"/>
          <w:lang w:val="nl-NL"/>
        </w:rPr>
      </w:pPr>
    </w:p>
    <w:p w:rsidR="007B2FA3" w:rsidP="00114206" w:rsidRDefault="007B2FA3" w14:paraId="26D3124A" w14:textId="428EF180">
      <w:pPr>
        <w:jc w:val="both"/>
        <w:rPr>
          <w:bCs/>
          <w:szCs w:val="18"/>
          <w:lang w:val="nl-NL"/>
        </w:rPr>
      </w:pPr>
    </w:p>
    <w:p w:rsidR="007B2FA3" w:rsidP="00114206" w:rsidRDefault="007B2FA3" w14:paraId="00D3A11B" w14:textId="577D5999">
      <w:pPr>
        <w:jc w:val="both"/>
        <w:rPr>
          <w:bCs/>
          <w:szCs w:val="18"/>
          <w:lang w:val="nl-NL"/>
        </w:rPr>
      </w:pPr>
    </w:p>
    <w:p w:rsidR="007B2FA3" w:rsidP="00114206" w:rsidRDefault="007B2FA3" w14:paraId="7EE31D04" w14:textId="563D6B12">
      <w:pPr>
        <w:jc w:val="both"/>
        <w:rPr>
          <w:bCs/>
          <w:szCs w:val="18"/>
          <w:lang w:val="nl-NL"/>
        </w:rPr>
      </w:pPr>
    </w:p>
    <w:p w:rsidR="007B2FA3" w:rsidP="00114206" w:rsidRDefault="007B2FA3" w14:paraId="0D41859B" w14:textId="43A0C377">
      <w:pPr>
        <w:jc w:val="both"/>
        <w:rPr>
          <w:bCs/>
          <w:szCs w:val="18"/>
          <w:lang w:val="nl-NL"/>
        </w:rPr>
      </w:pPr>
    </w:p>
    <w:p w:rsidR="007B2FA3" w:rsidP="00114206" w:rsidRDefault="007B2FA3" w14:paraId="0977730B" w14:textId="795F5672">
      <w:pPr>
        <w:jc w:val="both"/>
        <w:rPr>
          <w:bCs/>
          <w:szCs w:val="18"/>
          <w:lang w:val="nl-NL"/>
        </w:rPr>
      </w:pPr>
    </w:p>
    <w:p w:rsidR="007B2FA3" w:rsidP="00114206" w:rsidRDefault="007B2FA3" w14:paraId="598451D1" w14:textId="696F32B5">
      <w:pPr>
        <w:jc w:val="both"/>
        <w:rPr>
          <w:bCs/>
          <w:szCs w:val="18"/>
          <w:lang w:val="nl-NL"/>
        </w:rPr>
      </w:pPr>
    </w:p>
    <w:p w:rsidR="007B2FA3" w:rsidP="00114206" w:rsidRDefault="007B2FA3" w14:paraId="69F9441C" w14:textId="1981A592">
      <w:pPr>
        <w:jc w:val="both"/>
        <w:rPr>
          <w:bCs/>
          <w:szCs w:val="18"/>
          <w:lang w:val="nl-NL"/>
        </w:rPr>
      </w:pPr>
    </w:p>
    <w:p w:rsidR="007B2FA3" w:rsidP="00114206" w:rsidRDefault="007B2FA3" w14:paraId="1DB9A417" w14:textId="5887C9FB">
      <w:pPr>
        <w:jc w:val="both"/>
        <w:rPr>
          <w:bCs/>
          <w:szCs w:val="18"/>
          <w:lang w:val="nl-NL"/>
        </w:rPr>
      </w:pPr>
    </w:p>
    <w:p w:rsidR="007B2FA3" w:rsidP="00114206" w:rsidRDefault="007B2FA3" w14:paraId="6C5C89E2" w14:textId="17FB2D1A">
      <w:pPr>
        <w:jc w:val="both"/>
        <w:rPr>
          <w:bCs/>
          <w:szCs w:val="18"/>
          <w:lang w:val="nl-NL"/>
        </w:rPr>
      </w:pPr>
    </w:p>
    <w:p w:rsidRPr="00F1039A" w:rsidR="007B2FA3" w:rsidP="00114206" w:rsidRDefault="007B2FA3" w14:paraId="4E07218A" w14:textId="77777777">
      <w:pPr>
        <w:jc w:val="both"/>
        <w:rPr>
          <w:bCs/>
          <w:szCs w:val="18"/>
          <w:lang w:val="nl-NL"/>
        </w:rPr>
      </w:pPr>
    </w:p>
    <w:p w:rsidR="009767E6" w:rsidP="009767E6" w:rsidRDefault="009767E6" w14:paraId="17FC3C5D" w14:textId="23773272">
      <w:pPr>
        <w:pStyle w:val="Kop3"/>
        <w:rPr>
          <w:szCs w:val="18"/>
          <w:lang w:val="nl-NL"/>
        </w:rPr>
      </w:pPr>
      <w:bookmarkStart w:name="_Toc119489200" w:id="10"/>
      <w:r>
        <w:rPr>
          <w:szCs w:val="18"/>
          <w:lang w:val="nl-NL"/>
        </w:rPr>
        <w:lastRenderedPageBreak/>
        <w:t>Prijzenblad leveren instrumenten</w:t>
      </w:r>
      <w:bookmarkEnd w:id="10"/>
    </w:p>
    <w:tbl>
      <w:tblPr>
        <w:tblStyle w:val="Tabelraster"/>
        <w:tblW w:w="8040" w:type="dxa"/>
        <w:tblLook w:val="04A0" w:firstRow="1" w:lastRow="0" w:firstColumn="1" w:lastColumn="0" w:noHBand="0" w:noVBand="1"/>
      </w:tblPr>
      <w:tblGrid>
        <w:gridCol w:w="1146"/>
        <w:gridCol w:w="833"/>
        <w:gridCol w:w="833"/>
        <w:gridCol w:w="833"/>
        <w:gridCol w:w="833"/>
        <w:gridCol w:w="833"/>
        <w:gridCol w:w="833"/>
        <w:gridCol w:w="948"/>
        <w:gridCol w:w="948"/>
      </w:tblGrid>
      <w:tr w:rsidRPr="008C741B" w:rsidR="009767E6" w:rsidTr="47303265" w14:paraId="7727C9B2" w14:textId="77777777">
        <w:tc>
          <w:tcPr>
            <w:tcW w:w="8040" w:type="dxa"/>
            <w:gridSpan w:val="9"/>
          </w:tcPr>
          <w:p w:rsidRPr="0036705A" w:rsidR="009767E6" w:rsidP="009767E6" w:rsidRDefault="009767E6" w14:paraId="7A645BEF" w14:textId="2612644B">
            <w:pPr>
              <w:pStyle w:val="Lijstalinea"/>
              <w:numPr>
                <w:ilvl w:val="0"/>
                <w:numId w:val="24"/>
              </w:numPr>
              <w:jc w:val="both"/>
              <w:rPr>
                <w:bCs/>
                <w:szCs w:val="18"/>
              </w:rPr>
            </w:pPr>
            <w:r w:rsidRPr="00585022">
              <w:rPr>
                <w:b/>
                <w:szCs w:val="18"/>
              </w:rPr>
              <w:t>1 op 1 vervanging (compacte uitvoering) geen WTB aanpassing</w:t>
            </w:r>
          </w:p>
        </w:tc>
      </w:tr>
      <w:tr w:rsidRPr="008C741B" w:rsidR="009767E6" w:rsidTr="47303265" w14:paraId="3542C906" w14:textId="77777777">
        <w:tc>
          <w:tcPr>
            <w:tcW w:w="1290" w:type="dxa"/>
          </w:tcPr>
          <w:p w:rsidRPr="009767E6" w:rsidR="009767E6" w:rsidP="005E0EBC" w:rsidRDefault="009767E6" w14:paraId="4C71A4D4" w14:textId="77777777">
            <w:pPr>
              <w:jc w:val="center"/>
              <w:rPr>
                <w:bCs/>
                <w:szCs w:val="18"/>
                <w:lang w:val="nl-NL"/>
              </w:rPr>
            </w:pPr>
          </w:p>
        </w:tc>
        <w:tc>
          <w:tcPr>
            <w:tcW w:w="687" w:type="dxa"/>
          </w:tcPr>
          <w:p w:rsidRPr="009767E6" w:rsidR="009767E6" w:rsidP="005E0EBC" w:rsidRDefault="009767E6" w14:paraId="3ECD39E6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62330112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59BD0B8B" w14:textId="691255C5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4470C4F0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3540052D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5" w:type="dxa"/>
          </w:tcPr>
          <w:p w:rsidRPr="009767E6" w:rsidR="009767E6" w:rsidP="005E0EBC" w:rsidRDefault="009767E6" w14:paraId="74136EF4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948" w:type="dxa"/>
          </w:tcPr>
          <w:p w:rsidRPr="009767E6" w:rsidR="009767E6" w:rsidP="005E0EBC" w:rsidRDefault="009767E6" w14:paraId="28947E27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948" w:type="dxa"/>
          </w:tcPr>
          <w:p w:rsidRPr="009767E6" w:rsidR="009767E6" w:rsidP="005E0EBC" w:rsidRDefault="009767E6" w14:paraId="63B86D37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</w:tr>
      <w:tr w:rsidR="009767E6" w:rsidTr="47303265" w14:paraId="0F36B32F" w14:textId="77777777">
        <w:tc>
          <w:tcPr>
            <w:tcW w:w="1290" w:type="dxa"/>
          </w:tcPr>
          <w:p w:rsidRPr="0036705A" w:rsidR="009767E6" w:rsidP="005E0EBC" w:rsidRDefault="009767E6" w14:paraId="5E26B030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687" w:type="dxa"/>
          </w:tcPr>
          <w:p w:rsidRPr="0036705A" w:rsidR="009767E6" w:rsidP="005E0EBC" w:rsidRDefault="009767E6" w14:paraId="0D420672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½”</w:t>
            </w:r>
          </w:p>
        </w:tc>
        <w:tc>
          <w:tcPr>
            <w:tcW w:w="833" w:type="dxa"/>
          </w:tcPr>
          <w:p w:rsidRPr="0036705A" w:rsidR="009767E6" w:rsidP="005E0EBC" w:rsidRDefault="009767E6" w14:paraId="38FDF132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¾ ”</w:t>
            </w:r>
          </w:p>
        </w:tc>
        <w:tc>
          <w:tcPr>
            <w:tcW w:w="833" w:type="dxa"/>
          </w:tcPr>
          <w:p w:rsidRPr="0036705A" w:rsidR="009767E6" w:rsidP="005E0EBC" w:rsidRDefault="009767E6" w14:paraId="011AE455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1”</w:t>
            </w:r>
          </w:p>
        </w:tc>
        <w:tc>
          <w:tcPr>
            <w:tcW w:w="833" w:type="dxa"/>
          </w:tcPr>
          <w:p w:rsidRPr="0036705A" w:rsidR="009767E6" w:rsidP="005E0EBC" w:rsidRDefault="009767E6" w14:paraId="7FB64A32" w14:textId="27B3DCBC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1 ½ ”</w:t>
            </w:r>
          </w:p>
        </w:tc>
        <w:tc>
          <w:tcPr>
            <w:tcW w:w="833" w:type="dxa"/>
          </w:tcPr>
          <w:p w:rsidRPr="0036705A" w:rsidR="009767E6" w:rsidP="005E0EBC" w:rsidRDefault="009767E6" w14:paraId="0F495EA6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2”</w:t>
            </w:r>
          </w:p>
        </w:tc>
        <w:tc>
          <w:tcPr>
            <w:tcW w:w="835" w:type="dxa"/>
          </w:tcPr>
          <w:p w:rsidRPr="0036705A" w:rsidR="009767E6" w:rsidP="005E0EBC" w:rsidRDefault="009767E6" w14:paraId="0CC0B656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2 ½ ”</w:t>
            </w:r>
          </w:p>
        </w:tc>
        <w:tc>
          <w:tcPr>
            <w:tcW w:w="948" w:type="dxa"/>
          </w:tcPr>
          <w:p w:rsidRPr="0036705A" w:rsidR="009767E6" w:rsidP="005E0EBC" w:rsidRDefault="009767E6" w14:paraId="581FC547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3” </w:t>
            </w:r>
          </w:p>
        </w:tc>
        <w:tc>
          <w:tcPr>
            <w:tcW w:w="948" w:type="dxa"/>
          </w:tcPr>
          <w:p w:rsidRPr="0036705A" w:rsidR="009767E6" w:rsidP="005E0EBC" w:rsidRDefault="009767E6" w14:paraId="55E00BEF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3 ½ ”</w:t>
            </w:r>
          </w:p>
        </w:tc>
      </w:tr>
      <w:tr w:rsidR="009767E6" w:rsidTr="47303265" w14:paraId="32846758" w14:textId="77777777">
        <w:tc>
          <w:tcPr>
            <w:tcW w:w="1290" w:type="dxa"/>
          </w:tcPr>
          <w:p w:rsidRPr="0036705A" w:rsidR="009767E6" w:rsidP="005E0EBC" w:rsidRDefault="009767E6" w14:paraId="4084C001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687" w:type="dxa"/>
          </w:tcPr>
          <w:p w:rsidRPr="0036705A" w:rsidR="009767E6" w:rsidP="005E0EBC" w:rsidRDefault="009767E6" w14:paraId="3FC6CD7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48C525AC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4E431059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7DD71081" w14:textId="68EC945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3EA10D7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Pr="0036705A" w:rsidR="009767E6" w:rsidP="005E0EBC" w:rsidRDefault="009767E6" w14:paraId="438E5796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46C2E8AA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3E648D10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6D310635" w14:textId="77777777">
        <w:tc>
          <w:tcPr>
            <w:tcW w:w="1290" w:type="dxa"/>
            <w:shd w:val="clear" w:color="auto" w:fill="A6A6A6" w:themeFill="background1" w:themeFillShade="A6"/>
          </w:tcPr>
          <w:p w:rsidRPr="00B62614" w:rsidR="009767E6" w:rsidP="005E0EBC" w:rsidRDefault="009767E6" w14:paraId="1C7D6E37" w14:textId="77777777">
            <w:pPr>
              <w:jc w:val="center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687" w:type="dxa"/>
            <w:shd w:val="clear" w:color="auto" w:fill="A6A6A6" w:themeFill="background1" w:themeFillShade="A6"/>
          </w:tcPr>
          <w:p w:rsidRPr="00B62614" w:rsidR="009767E6" w:rsidP="005E0EBC" w:rsidRDefault="009767E6" w14:paraId="12FA0641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1CCEB006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4043A9CD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7ED5EC38" w14:textId="35DD90A9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6FD41CDF" w14:textId="39274175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:rsidRPr="00B62614" w:rsidR="009767E6" w:rsidP="005E0EBC" w:rsidRDefault="009767E6" w14:paraId="37649305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Pr="00B62614" w:rsidR="009767E6" w:rsidP="005E0EBC" w:rsidRDefault="009767E6" w14:paraId="2868F1F9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Pr="00B62614" w:rsidR="009767E6" w:rsidP="005E0EBC" w:rsidRDefault="009767E6" w14:paraId="5D17980D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</w:tr>
      <w:tr w:rsidR="009767E6" w:rsidTr="47303265" w14:paraId="27260058" w14:textId="77777777">
        <w:tc>
          <w:tcPr>
            <w:tcW w:w="1290" w:type="dxa"/>
          </w:tcPr>
          <w:p w:rsidR="009767E6" w:rsidP="005E0EBC" w:rsidRDefault="009767E6" w14:paraId="0CC81725" w14:textId="77777777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687" w:type="dxa"/>
          </w:tcPr>
          <w:p w:rsidR="009767E6" w:rsidP="005E0EBC" w:rsidRDefault="009767E6" w14:paraId="732C8B87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DN50</w:t>
            </w:r>
          </w:p>
        </w:tc>
        <w:tc>
          <w:tcPr>
            <w:tcW w:w="833" w:type="dxa"/>
          </w:tcPr>
          <w:p w:rsidR="009767E6" w:rsidP="005E0EBC" w:rsidRDefault="009767E6" w14:paraId="0EF1B6E0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</w:t>
            </w:r>
          </w:p>
        </w:tc>
        <w:tc>
          <w:tcPr>
            <w:tcW w:w="833" w:type="dxa"/>
          </w:tcPr>
          <w:p w:rsidR="009767E6" w:rsidP="005E0EBC" w:rsidRDefault="009767E6" w14:paraId="6A017A87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DN125</w:t>
            </w:r>
          </w:p>
        </w:tc>
        <w:tc>
          <w:tcPr>
            <w:tcW w:w="833" w:type="dxa"/>
          </w:tcPr>
          <w:p w:rsidR="009767E6" w:rsidP="005E0EBC" w:rsidRDefault="009767E6" w14:paraId="55C66E00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DN150</w:t>
            </w:r>
          </w:p>
        </w:tc>
        <w:tc>
          <w:tcPr>
            <w:tcW w:w="833" w:type="dxa"/>
          </w:tcPr>
          <w:p w:rsidR="009767E6" w:rsidP="005E0EBC" w:rsidRDefault="009767E6" w14:paraId="3876D17D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DN200</w:t>
            </w:r>
          </w:p>
        </w:tc>
        <w:tc>
          <w:tcPr>
            <w:tcW w:w="835" w:type="dxa"/>
          </w:tcPr>
          <w:p w:rsidR="009767E6" w:rsidP="005E0EBC" w:rsidRDefault="009767E6" w14:paraId="414F79EF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DN250</w:t>
            </w:r>
          </w:p>
        </w:tc>
        <w:tc>
          <w:tcPr>
            <w:tcW w:w="948" w:type="dxa"/>
          </w:tcPr>
          <w:p w:rsidR="009767E6" w:rsidP="005E0EBC" w:rsidRDefault="009767E6" w14:paraId="21059147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DN300</w:t>
            </w:r>
          </w:p>
        </w:tc>
        <w:tc>
          <w:tcPr>
            <w:tcW w:w="948" w:type="dxa"/>
          </w:tcPr>
          <w:p w:rsidR="009767E6" w:rsidP="005E0EBC" w:rsidRDefault="009767E6" w14:paraId="6DA32742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DN350</w:t>
            </w:r>
          </w:p>
        </w:tc>
      </w:tr>
      <w:tr w:rsidR="009767E6" w:rsidTr="47303265" w14:paraId="431D240A" w14:textId="77777777">
        <w:tc>
          <w:tcPr>
            <w:tcW w:w="1290" w:type="dxa"/>
          </w:tcPr>
          <w:p w:rsidR="009767E6" w:rsidP="005E0EBC" w:rsidRDefault="009767E6" w14:paraId="77E80310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687" w:type="dxa"/>
          </w:tcPr>
          <w:p w:rsidR="009767E6" w:rsidP="005E0EBC" w:rsidRDefault="009767E6" w14:paraId="1ACA6783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€0,00</w:t>
            </w:r>
          </w:p>
        </w:tc>
        <w:tc>
          <w:tcPr>
            <w:tcW w:w="833" w:type="dxa"/>
          </w:tcPr>
          <w:p w:rsidR="009767E6" w:rsidP="005E0EBC" w:rsidRDefault="009767E6" w14:paraId="61F1D93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1627F266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158AE27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0C1F8811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30B39F8F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75FD114E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088DCDCF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64FA9AAD" w14:textId="77777777">
        <w:tc>
          <w:tcPr>
            <w:tcW w:w="1290" w:type="dxa"/>
            <w:shd w:val="clear" w:color="auto" w:fill="A6A6A6" w:themeFill="background1" w:themeFillShade="A6"/>
          </w:tcPr>
          <w:p w:rsidR="009767E6" w:rsidP="005E0EBC" w:rsidRDefault="009767E6" w14:paraId="4FFC630E" w14:textId="77777777">
            <w:pPr>
              <w:jc w:val="center"/>
              <w:rPr>
                <w:bCs/>
                <w:szCs w:val="18"/>
              </w:rPr>
            </w:pPr>
          </w:p>
        </w:tc>
        <w:tc>
          <w:tcPr>
            <w:tcW w:w="687" w:type="dxa"/>
            <w:shd w:val="clear" w:color="auto" w:fill="A6A6A6" w:themeFill="background1" w:themeFillShade="A6"/>
          </w:tcPr>
          <w:p w:rsidR="009767E6" w:rsidP="005E0EBC" w:rsidRDefault="009767E6" w14:paraId="2070FE9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29E4571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37ED5AC8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27C06D32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1C29D608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:rsidR="009767E6" w:rsidP="005E0EBC" w:rsidRDefault="009767E6" w14:paraId="0C04B399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="009767E6" w:rsidP="005E0EBC" w:rsidRDefault="009767E6" w14:paraId="2B6A9B06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="009767E6" w:rsidP="005E0EBC" w:rsidRDefault="009767E6" w14:paraId="33C9EFA0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10D88317" w14:textId="77777777">
        <w:tc>
          <w:tcPr>
            <w:tcW w:w="1290" w:type="dxa"/>
          </w:tcPr>
          <w:p w:rsidR="009767E6" w:rsidP="005E0EBC" w:rsidRDefault="009767E6" w14:paraId="7D0CB89C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687" w:type="dxa"/>
          </w:tcPr>
          <w:p w:rsidR="009767E6" w:rsidP="005E0EBC" w:rsidRDefault="009767E6" w14:paraId="6C1329B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DN400</w:t>
            </w:r>
          </w:p>
        </w:tc>
        <w:tc>
          <w:tcPr>
            <w:tcW w:w="833" w:type="dxa"/>
          </w:tcPr>
          <w:p w:rsidR="009767E6" w:rsidP="005E0EBC" w:rsidRDefault="009767E6" w14:paraId="3635153F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DN500</w:t>
            </w:r>
          </w:p>
        </w:tc>
        <w:tc>
          <w:tcPr>
            <w:tcW w:w="833" w:type="dxa"/>
          </w:tcPr>
          <w:p w:rsidR="009767E6" w:rsidP="005E0EBC" w:rsidRDefault="009767E6" w14:paraId="2D7CE6C8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DN600</w:t>
            </w:r>
          </w:p>
        </w:tc>
        <w:tc>
          <w:tcPr>
            <w:tcW w:w="833" w:type="dxa"/>
          </w:tcPr>
          <w:p w:rsidR="009767E6" w:rsidP="005E0EBC" w:rsidRDefault="009767E6" w14:paraId="2BAE58C7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DN700</w:t>
            </w:r>
          </w:p>
        </w:tc>
        <w:tc>
          <w:tcPr>
            <w:tcW w:w="833" w:type="dxa"/>
          </w:tcPr>
          <w:p w:rsidR="009767E6" w:rsidP="005E0EBC" w:rsidRDefault="009767E6" w14:paraId="5A90A721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DN800</w:t>
            </w:r>
          </w:p>
        </w:tc>
        <w:tc>
          <w:tcPr>
            <w:tcW w:w="835" w:type="dxa"/>
          </w:tcPr>
          <w:p w:rsidR="009767E6" w:rsidP="005E0EBC" w:rsidRDefault="009767E6" w14:paraId="7A6878D9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DN900</w:t>
            </w:r>
          </w:p>
        </w:tc>
        <w:tc>
          <w:tcPr>
            <w:tcW w:w="948" w:type="dxa"/>
          </w:tcPr>
          <w:p w:rsidR="009767E6" w:rsidP="005E0EBC" w:rsidRDefault="009767E6" w14:paraId="14F11133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DN1000</w:t>
            </w:r>
          </w:p>
        </w:tc>
        <w:tc>
          <w:tcPr>
            <w:tcW w:w="948" w:type="dxa"/>
          </w:tcPr>
          <w:p w:rsidR="009767E6" w:rsidP="005E0EBC" w:rsidRDefault="009767E6" w14:paraId="7F2D8872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DN1000</w:t>
            </w:r>
          </w:p>
        </w:tc>
      </w:tr>
      <w:tr w:rsidR="009767E6" w:rsidTr="47303265" w14:paraId="686695FA" w14:textId="77777777">
        <w:tc>
          <w:tcPr>
            <w:tcW w:w="1290" w:type="dxa"/>
          </w:tcPr>
          <w:p w:rsidR="009767E6" w:rsidP="005E0EBC" w:rsidRDefault="009767E6" w14:paraId="5D29BEA1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687" w:type="dxa"/>
          </w:tcPr>
          <w:p w:rsidR="009767E6" w:rsidP="005E0EBC" w:rsidRDefault="009767E6" w14:paraId="258305F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2E87FE7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323AD8A1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16955C7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7B0877F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0EEE8CC2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709A9C1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7663A966" w14:textId="77777777">
            <w:pPr>
              <w:jc w:val="both"/>
              <w:rPr>
                <w:bCs/>
                <w:szCs w:val="18"/>
              </w:rPr>
            </w:pPr>
          </w:p>
        </w:tc>
      </w:tr>
    </w:tbl>
    <w:p w:rsidR="009767E6" w:rsidP="009767E6" w:rsidRDefault="009767E6" w14:paraId="429495A0" w14:textId="77777777">
      <w:pPr>
        <w:jc w:val="both"/>
        <w:rPr>
          <w:bCs/>
          <w:szCs w:val="18"/>
        </w:rPr>
      </w:pPr>
    </w:p>
    <w:p w:rsidR="009767E6" w:rsidP="009767E6" w:rsidRDefault="009767E6" w14:paraId="12691B16" w14:textId="77777777">
      <w:pPr>
        <w:jc w:val="both"/>
        <w:rPr>
          <w:bCs/>
          <w:szCs w:val="18"/>
        </w:rPr>
      </w:pPr>
    </w:p>
    <w:tbl>
      <w:tblPr>
        <w:tblStyle w:val="Tabelraster"/>
        <w:tblW w:w="8040" w:type="dxa"/>
        <w:tblLook w:val="04A0" w:firstRow="1" w:lastRow="0" w:firstColumn="1" w:lastColumn="0" w:noHBand="0" w:noVBand="1"/>
      </w:tblPr>
      <w:tblGrid>
        <w:gridCol w:w="1146"/>
        <w:gridCol w:w="833"/>
        <w:gridCol w:w="833"/>
        <w:gridCol w:w="833"/>
        <w:gridCol w:w="833"/>
        <w:gridCol w:w="833"/>
        <w:gridCol w:w="833"/>
        <w:gridCol w:w="948"/>
        <w:gridCol w:w="948"/>
      </w:tblGrid>
      <w:tr w:rsidRPr="008C741B" w:rsidR="009767E6" w:rsidTr="47303265" w14:paraId="0473E9CB" w14:textId="77777777">
        <w:tc>
          <w:tcPr>
            <w:tcW w:w="8040" w:type="dxa"/>
            <w:gridSpan w:val="9"/>
          </w:tcPr>
          <w:p w:rsidRPr="007B20E5" w:rsidR="009767E6" w:rsidP="009767E6" w:rsidRDefault="009767E6" w14:paraId="6540DD3A" w14:textId="77777777">
            <w:pPr>
              <w:pStyle w:val="Lijstalinea"/>
              <w:numPr>
                <w:ilvl w:val="0"/>
                <w:numId w:val="24"/>
              </w:numPr>
              <w:jc w:val="both"/>
              <w:rPr>
                <w:b/>
                <w:szCs w:val="18"/>
              </w:rPr>
            </w:pPr>
            <w:r w:rsidRPr="007B20E5">
              <w:rPr>
                <w:b/>
                <w:szCs w:val="18"/>
              </w:rPr>
              <w:t>1 op 1 vervanging (separate uitvoering) geen WTB aanpassing</w:t>
            </w:r>
          </w:p>
        </w:tc>
      </w:tr>
      <w:tr w:rsidRPr="008C741B" w:rsidR="009767E6" w:rsidTr="47303265" w14:paraId="05449333" w14:textId="77777777">
        <w:tc>
          <w:tcPr>
            <w:tcW w:w="1275" w:type="dxa"/>
          </w:tcPr>
          <w:p w:rsidRPr="009767E6" w:rsidR="009767E6" w:rsidP="005E0EBC" w:rsidRDefault="009767E6" w14:paraId="6DDCBD8D" w14:textId="77777777">
            <w:pPr>
              <w:jc w:val="center"/>
              <w:rPr>
                <w:bCs/>
                <w:szCs w:val="18"/>
                <w:lang w:val="nl-NL"/>
              </w:rPr>
            </w:pPr>
          </w:p>
        </w:tc>
        <w:tc>
          <w:tcPr>
            <w:tcW w:w="702" w:type="dxa"/>
          </w:tcPr>
          <w:p w:rsidRPr="009767E6" w:rsidR="009767E6" w:rsidP="005E0EBC" w:rsidRDefault="009767E6" w14:paraId="4860BBE4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4214E26F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363F968A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407EFA49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6254874D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5" w:type="dxa"/>
          </w:tcPr>
          <w:p w:rsidRPr="009767E6" w:rsidR="009767E6" w:rsidP="005E0EBC" w:rsidRDefault="009767E6" w14:paraId="5FD78B6F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948" w:type="dxa"/>
          </w:tcPr>
          <w:p w:rsidRPr="009767E6" w:rsidR="009767E6" w:rsidP="005E0EBC" w:rsidRDefault="009767E6" w14:paraId="6B0D01D4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948" w:type="dxa"/>
          </w:tcPr>
          <w:p w:rsidRPr="009767E6" w:rsidR="009767E6" w:rsidP="005E0EBC" w:rsidRDefault="009767E6" w14:paraId="6D0C206B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</w:tr>
      <w:tr w:rsidR="009767E6" w:rsidTr="47303265" w14:paraId="1E7CCAAF" w14:textId="77777777">
        <w:tc>
          <w:tcPr>
            <w:tcW w:w="1275" w:type="dxa"/>
          </w:tcPr>
          <w:p w:rsidRPr="0036705A" w:rsidR="009767E6" w:rsidP="005E0EBC" w:rsidRDefault="009767E6" w14:paraId="32CFB56A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02" w:type="dxa"/>
          </w:tcPr>
          <w:p w:rsidRPr="0036705A" w:rsidR="009767E6" w:rsidP="005E0EBC" w:rsidRDefault="009767E6" w14:paraId="656F6B96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½”</w:t>
            </w:r>
          </w:p>
        </w:tc>
        <w:tc>
          <w:tcPr>
            <w:tcW w:w="833" w:type="dxa"/>
          </w:tcPr>
          <w:p w:rsidRPr="0036705A" w:rsidR="009767E6" w:rsidP="005E0EBC" w:rsidRDefault="009767E6" w14:paraId="7E7F4FA7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¾ ”</w:t>
            </w:r>
          </w:p>
        </w:tc>
        <w:tc>
          <w:tcPr>
            <w:tcW w:w="833" w:type="dxa"/>
          </w:tcPr>
          <w:p w:rsidRPr="0036705A" w:rsidR="009767E6" w:rsidP="005E0EBC" w:rsidRDefault="009767E6" w14:paraId="751FA4AA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1”</w:t>
            </w:r>
          </w:p>
        </w:tc>
        <w:tc>
          <w:tcPr>
            <w:tcW w:w="833" w:type="dxa"/>
          </w:tcPr>
          <w:p w:rsidRPr="0036705A" w:rsidR="009767E6" w:rsidP="005E0EBC" w:rsidRDefault="009767E6" w14:paraId="59FCF648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1 ½ ”</w:t>
            </w:r>
          </w:p>
        </w:tc>
        <w:tc>
          <w:tcPr>
            <w:tcW w:w="833" w:type="dxa"/>
          </w:tcPr>
          <w:p w:rsidRPr="0036705A" w:rsidR="009767E6" w:rsidP="005E0EBC" w:rsidRDefault="009767E6" w14:paraId="588110FB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2”</w:t>
            </w:r>
          </w:p>
        </w:tc>
        <w:tc>
          <w:tcPr>
            <w:tcW w:w="835" w:type="dxa"/>
          </w:tcPr>
          <w:p w:rsidRPr="0036705A" w:rsidR="009767E6" w:rsidP="005E0EBC" w:rsidRDefault="009767E6" w14:paraId="6A754B71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2 ½ ”</w:t>
            </w:r>
          </w:p>
        </w:tc>
        <w:tc>
          <w:tcPr>
            <w:tcW w:w="948" w:type="dxa"/>
          </w:tcPr>
          <w:p w:rsidRPr="0036705A" w:rsidR="009767E6" w:rsidP="005E0EBC" w:rsidRDefault="009767E6" w14:paraId="30DC1B39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3” </w:t>
            </w:r>
          </w:p>
        </w:tc>
        <w:tc>
          <w:tcPr>
            <w:tcW w:w="948" w:type="dxa"/>
          </w:tcPr>
          <w:p w:rsidRPr="0036705A" w:rsidR="009767E6" w:rsidP="005E0EBC" w:rsidRDefault="009767E6" w14:paraId="070D2623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3 ½ ”</w:t>
            </w:r>
          </w:p>
        </w:tc>
      </w:tr>
      <w:tr w:rsidR="009767E6" w:rsidTr="47303265" w14:paraId="5C694EF1" w14:textId="77777777">
        <w:tc>
          <w:tcPr>
            <w:tcW w:w="1275" w:type="dxa"/>
          </w:tcPr>
          <w:p w:rsidRPr="0036705A" w:rsidR="009767E6" w:rsidP="005E0EBC" w:rsidRDefault="009767E6" w14:paraId="3478575E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02" w:type="dxa"/>
          </w:tcPr>
          <w:p w:rsidRPr="0036705A" w:rsidR="009767E6" w:rsidP="005E0EBC" w:rsidRDefault="009767E6" w14:paraId="07BC890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66E220F1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0C16B55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5E38754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36F7B2A8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Pr="0036705A" w:rsidR="009767E6" w:rsidP="005E0EBC" w:rsidRDefault="009767E6" w14:paraId="578DA1A9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6F7FA6EF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0F34172A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4C92FE95" w14:textId="77777777">
        <w:tc>
          <w:tcPr>
            <w:tcW w:w="1275" w:type="dxa"/>
            <w:shd w:val="clear" w:color="auto" w:fill="A6A6A6" w:themeFill="background1" w:themeFillShade="A6"/>
          </w:tcPr>
          <w:p w:rsidRPr="00B62614" w:rsidR="009767E6" w:rsidP="005E0EBC" w:rsidRDefault="009767E6" w14:paraId="4F066597" w14:textId="77777777">
            <w:pPr>
              <w:jc w:val="center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702" w:type="dxa"/>
            <w:shd w:val="clear" w:color="auto" w:fill="A6A6A6" w:themeFill="background1" w:themeFillShade="A6"/>
          </w:tcPr>
          <w:p w:rsidRPr="00B62614" w:rsidR="009767E6" w:rsidP="005E0EBC" w:rsidRDefault="009767E6" w14:paraId="43743D3A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5D5DBF12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7078100B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490C7586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7E057582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:rsidRPr="00B62614" w:rsidR="009767E6" w:rsidP="005E0EBC" w:rsidRDefault="009767E6" w14:paraId="327A08A5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Pr="00B62614" w:rsidR="009767E6" w:rsidP="005E0EBC" w:rsidRDefault="009767E6" w14:paraId="0EAA64B5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Pr="00B62614" w:rsidR="009767E6" w:rsidP="005E0EBC" w:rsidRDefault="009767E6" w14:paraId="39E62129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</w:tr>
      <w:tr w:rsidR="009767E6" w:rsidTr="47303265" w14:paraId="2DCBE1FA" w14:textId="77777777">
        <w:tc>
          <w:tcPr>
            <w:tcW w:w="1275" w:type="dxa"/>
          </w:tcPr>
          <w:p w:rsidR="009767E6" w:rsidP="005E0EBC" w:rsidRDefault="009767E6" w14:paraId="3E3D680E" w14:textId="77777777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02" w:type="dxa"/>
          </w:tcPr>
          <w:p w:rsidR="009767E6" w:rsidP="005E0EBC" w:rsidRDefault="009767E6" w14:paraId="54CDB754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DN50</w:t>
            </w:r>
          </w:p>
        </w:tc>
        <w:tc>
          <w:tcPr>
            <w:tcW w:w="833" w:type="dxa"/>
          </w:tcPr>
          <w:p w:rsidR="009767E6" w:rsidP="005E0EBC" w:rsidRDefault="009767E6" w14:paraId="72FEEDF9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</w:t>
            </w:r>
          </w:p>
        </w:tc>
        <w:tc>
          <w:tcPr>
            <w:tcW w:w="833" w:type="dxa"/>
          </w:tcPr>
          <w:p w:rsidR="009767E6" w:rsidP="005E0EBC" w:rsidRDefault="009767E6" w14:paraId="38FC6F34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DN125</w:t>
            </w:r>
          </w:p>
        </w:tc>
        <w:tc>
          <w:tcPr>
            <w:tcW w:w="833" w:type="dxa"/>
          </w:tcPr>
          <w:p w:rsidR="009767E6" w:rsidP="005E0EBC" w:rsidRDefault="009767E6" w14:paraId="47430092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DN150</w:t>
            </w:r>
          </w:p>
        </w:tc>
        <w:tc>
          <w:tcPr>
            <w:tcW w:w="833" w:type="dxa"/>
          </w:tcPr>
          <w:p w:rsidR="009767E6" w:rsidP="005E0EBC" w:rsidRDefault="009767E6" w14:paraId="7079C358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DN200</w:t>
            </w:r>
          </w:p>
        </w:tc>
        <w:tc>
          <w:tcPr>
            <w:tcW w:w="835" w:type="dxa"/>
          </w:tcPr>
          <w:p w:rsidR="009767E6" w:rsidP="005E0EBC" w:rsidRDefault="009767E6" w14:paraId="0A47ECCD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DN250</w:t>
            </w:r>
          </w:p>
        </w:tc>
        <w:tc>
          <w:tcPr>
            <w:tcW w:w="948" w:type="dxa"/>
          </w:tcPr>
          <w:p w:rsidR="009767E6" w:rsidP="005E0EBC" w:rsidRDefault="009767E6" w14:paraId="04542242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DN300</w:t>
            </w:r>
          </w:p>
        </w:tc>
        <w:tc>
          <w:tcPr>
            <w:tcW w:w="948" w:type="dxa"/>
          </w:tcPr>
          <w:p w:rsidR="009767E6" w:rsidP="005E0EBC" w:rsidRDefault="009767E6" w14:paraId="2AB2F0C8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DN350</w:t>
            </w:r>
          </w:p>
        </w:tc>
      </w:tr>
      <w:tr w:rsidR="009767E6" w:rsidTr="47303265" w14:paraId="2A70D0E5" w14:textId="77777777">
        <w:tc>
          <w:tcPr>
            <w:tcW w:w="1275" w:type="dxa"/>
          </w:tcPr>
          <w:p w:rsidR="009767E6" w:rsidP="005E0EBC" w:rsidRDefault="009767E6" w14:paraId="01A90BF1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02" w:type="dxa"/>
          </w:tcPr>
          <w:p w:rsidR="009767E6" w:rsidP="005E0EBC" w:rsidRDefault="009767E6" w14:paraId="4D3BC10A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€0,00</w:t>
            </w:r>
          </w:p>
        </w:tc>
        <w:tc>
          <w:tcPr>
            <w:tcW w:w="833" w:type="dxa"/>
          </w:tcPr>
          <w:p w:rsidR="009767E6" w:rsidP="005E0EBC" w:rsidRDefault="009767E6" w14:paraId="08698816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53965EB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4ABBE76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25A8FCE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5EFA5938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453DA17E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68694B0B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68B6C6ED" w14:textId="77777777">
        <w:tc>
          <w:tcPr>
            <w:tcW w:w="1275" w:type="dxa"/>
            <w:shd w:val="clear" w:color="auto" w:fill="A6A6A6" w:themeFill="background1" w:themeFillShade="A6"/>
          </w:tcPr>
          <w:p w:rsidR="009767E6" w:rsidP="005E0EBC" w:rsidRDefault="009767E6" w14:paraId="450AAA3F" w14:textId="77777777">
            <w:pPr>
              <w:jc w:val="center"/>
              <w:rPr>
                <w:bCs/>
                <w:szCs w:val="18"/>
              </w:rPr>
            </w:pPr>
          </w:p>
        </w:tc>
        <w:tc>
          <w:tcPr>
            <w:tcW w:w="702" w:type="dxa"/>
            <w:shd w:val="clear" w:color="auto" w:fill="A6A6A6" w:themeFill="background1" w:themeFillShade="A6"/>
          </w:tcPr>
          <w:p w:rsidR="009767E6" w:rsidP="005E0EBC" w:rsidRDefault="009767E6" w14:paraId="4532108C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2CB1A6A6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3652F556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279AC59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779A705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:rsidR="009767E6" w:rsidP="005E0EBC" w:rsidRDefault="009767E6" w14:paraId="7AD5A96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="009767E6" w:rsidP="005E0EBC" w:rsidRDefault="009767E6" w14:paraId="71D1AE5C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="009767E6" w:rsidP="005E0EBC" w:rsidRDefault="009767E6" w14:paraId="141AF1B1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63D86978" w14:textId="77777777">
        <w:tc>
          <w:tcPr>
            <w:tcW w:w="1275" w:type="dxa"/>
          </w:tcPr>
          <w:p w:rsidR="009767E6" w:rsidP="005E0EBC" w:rsidRDefault="009767E6" w14:paraId="46FA51B5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02" w:type="dxa"/>
          </w:tcPr>
          <w:p w:rsidR="009767E6" w:rsidP="005E0EBC" w:rsidRDefault="009767E6" w14:paraId="0C1D5DE8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DN400</w:t>
            </w:r>
          </w:p>
        </w:tc>
        <w:tc>
          <w:tcPr>
            <w:tcW w:w="833" w:type="dxa"/>
          </w:tcPr>
          <w:p w:rsidR="009767E6" w:rsidP="005E0EBC" w:rsidRDefault="009767E6" w14:paraId="5DA835E4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DN500</w:t>
            </w:r>
          </w:p>
        </w:tc>
        <w:tc>
          <w:tcPr>
            <w:tcW w:w="833" w:type="dxa"/>
          </w:tcPr>
          <w:p w:rsidR="009767E6" w:rsidP="005E0EBC" w:rsidRDefault="009767E6" w14:paraId="192856E7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DN600</w:t>
            </w:r>
          </w:p>
        </w:tc>
        <w:tc>
          <w:tcPr>
            <w:tcW w:w="833" w:type="dxa"/>
          </w:tcPr>
          <w:p w:rsidR="009767E6" w:rsidP="005E0EBC" w:rsidRDefault="009767E6" w14:paraId="3B9AA50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DN700</w:t>
            </w:r>
          </w:p>
        </w:tc>
        <w:tc>
          <w:tcPr>
            <w:tcW w:w="833" w:type="dxa"/>
          </w:tcPr>
          <w:p w:rsidR="009767E6" w:rsidP="005E0EBC" w:rsidRDefault="009767E6" w14:paraId="36BAA1FD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DN800</w:t>
            </w:r>
          </w:p>
        </w:tc>
        <w:tc>
          <w:tcPr>
            <w:tcW w:w="835" w:type="dxa"/>
          </w:tcPr>
          <w:p w:rsidR="009767E6" w:rsidP="005E0EBC" w:rsidRDefault="009767E6" w14:paraId="30E53E94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DN900</w:t>
            </w:r>
          </w:p>
        </w:tc>
        <w:tc>
          <w:tcPr>
            <w:tcW w:w="948" w:type="dxa"/>
          </w:tcPr>
          <w:p w:rsidR="009767E6" w:rsidP="005E0EBC" w:rsidRDefault="009767E6" w14:paraId="659E7B2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DN1000</w:t>
            </w:r>
          </w:p>
        </w:tc>
        <w:tc>
          <w:tcPr>
            <w:tcW w:w="948" w:type="dxa"/>
          </w:tcPr>
          <w:p w:rsidR="009767E6" w:rsidP="005E0EBC" w:rsidRDefault="009767E6" w14:paraId="0BE824C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DN1000</w:t>
            </w:r>
          </w:p>
        </w:tc>
      </w:tr>
      <w:tr w:rsidR="009767E6" w:rsidTr="47303265" w14:paraId="14064D36" w14:textId="77777777">
        <w:tc>
          <w:tcPr>
            <w:tcW w:w="1275" w:type="dxa"/>
          </w:tcPr>
          <w:p w:rsidR="009767E6" w:rsidP="005E0EBC" w:rsidRDefault="009767E6" w14:paraId="005305C0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02" w:type="dxa"/>
          </w:tcPr>
          <w:p w:rsidR="009767E6" w:rsidP="005E0EBC" w:rsidRDefault="009767E6" w14:paraId="0C105279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6938968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3AF334C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1F3C0032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5BE0527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47C8399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6756C6BF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07138C9E" w14:textId="77777777">
            <w:pPr>
              <w:jc w:val="both"/>
              <w:rPr>
                <w:bCs/>
                <w:szCs w:val="18"/>
              </w:rPr>
            </w:pPr>
          </w:p>
        </w:tc>
      </w:tr>
    </w:tbl>
    <w:p w:rsidR="009767E6" w:rsidP="009767E6" w:rsidRDefault="009767E6" w14:paraId="50CCD2DA" w14:textId="77777777">
      <w:pPr>
        <w:jc w:val="both"/>
        <w:rPr>
          <w:bCs/>
          <w:szCs w:val="18"/>
        </w:rPr>
      </w:pPr>
    </w:p>
    <w:p w:rsidR="009767E6" w:rsidP="009767E6" w:rsidRDefault="009767E6" w14:paraId="5CC1E4E9" w14:textId="77777777">
      <w:pPr>
        <w:jc w:val="both"/>
        <w:rPr>
          <w:bCs/>
          <w:szCs w:val="18"/>
        </w:rPr>
      </w:pPr>
    </w:p>
    <w:tbl>
      <w:tblPr>
        <w:tblStyle w:val="Tabelraster"/>
        <w:tblW w:w="8040" w:type="dxa"/>
        <w:tblLook w:val="04A0" w:firstRow="1" w:lastRow="0" w:firstColumn="1" w:lastColumn="0" w:noHBand="0" w:noVBand="1"/>
      </w:tblPr>
      <w:tblGrid>
        <w:gridCol w:w="1260"/>
        <w:gridCol w:w="717"/>
        <w:gridCol w:w="833"/>
        <w:gridCol w:w="833"/>
        <w:gridCol w:w="833"/>
        <w:gridCol w:w="833"/>
        <w:gridCol w:w="835"/>
        <w:gridCol w:w="948"/>
        <w:gridCol w:w="948"/>
      </w:tblGrid>
      <w:tr w:rsidRPr="008C741B" w:rsidR="009767E6" w:rsidTr="47303265" w14:paraId="2CE18804" w14:textId="77777777">
        <w:tc>
          <w:tcPr>
            <w:tcW w:w="8040" w:type="dxa"/>
            <w:gridSpan w:val="9"/>
          </w:tcPr>
          <w:p w:rsidRPr="00FD3B6C" w:rsidR="009767E6" w:rsidP="009767E6" w:rsidRDefault="009767E6" w14:paraId="1577B82E" w14:textId="77777777">
            <w:pPr>
              <w:pStyle w:val="Lijstalinea"/>
              <w:numPr>
                <w:ilvl w:val="0"/>
                <w:numId w:val="24"/>
              </w:numPr>
              <w:jc w:val="both"/>
              <w:rPr>
                <w:b/>
                <w:szCs w:val="18"/>
              </w:rPr>
            </w:pPr>
            <w:r w:rsidRPr="00FD3B6C">
              <w:rPr>
                <w:b/>
                <w:szCs w:val="18"/>
              </w:rPr>
              <w:t>1 op 1 vervanging (compacte uitvoering) wel WTB aanpassing</w:t>
            </w:r>
          </w:p>
        </w:tc>
      </w:tr>
      <w:tr w:rsidR="009767E6" w:rsidTr="47303265" w14:paraId="60E06E7A" w14:textId="77777777">
        <w:tc>
          <w:tcPr>
            <w:tcW w:w="1260" w:type="dxa"/>
          </w:tcPr>
          <w:p w:rsidRPr="0036705A" w:rsidR="009767E6" w:rsidP="005E0EBC" w:rsidRDefault="009767E6" w14:paraId="632BC9FB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17" w:type="dxa"/>
          </w:tcPr>
          <w:p w:rsidRPr="0036705A" w:rsidR="009767E6" w:rsidP="005E0EBC" w:rsidRDefault="009767E6" w14:paraId="21F09BC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26958D0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524FBD3A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581B2DB0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25B4AE0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Pr="0036705A" w:rsidR="009767E6" w:rsidP="005E0EBC" w:rsidRDefault="009767E6" w14:paraId="1F85FEE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72904652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23E69B4C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1A674CC1" w14:textId="77777777">
        <w:tc>
          <w:tcPr>
            <w:tcW w:w="1260" w:type="dxa"/>
          </w:tcPr>
          <w:p w:rsidRPr="0036705A" w:rsidR="009767E6" w:rsidP="005E0EBC" w:rsidRDefault="009767E6" w14:paraId="1CFB1D2F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RVS</w:t>
            </w:r>
          </w:p>
        </w:tc>
        <w:tc>
          <w:tcPr>
            <w:tcW w:w="717" w:type="dxa"/>
          </w:tcPr>
          <w:p w:rsidRPr="0036705A" w:rsidR="009767E6" w:rsidP="005E0EBC" w:rsidRDefault="009767E6" w14:paraId="689B45E6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½”</w:t>
            </w:r>
          </w:p>
        </w:tc>
        <w:tc>
          <w:tcPr>
            <w:tcW w:w="833" w:type="dxa"/>
          </w:tcPr>
          <w:p w:rsidRPr="0036705A" w:rsidR="009767E6" w:rsidP="005E0EBC" w:rsidRDefault="009767E6" w14:paraId="27D580BE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¾ ”</w:t>
            </w:r>
          </w:p>
        </w:tc>
        <w:tc>
          <w:tcPr>
            <w:tcW w:w="833" w:type="dxa"/>
          </w:tcPr>
          <w:p w:rsidRPr="0036705A" w:rsidR="009767E6" w:rsidP="005E0EBC" w:rsidRDefault="009767E6" w14:paraId="44B8B9F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1”</w:t>
            </w:r>
          </w:p>
        </w:tc>
        <w:tc>
          <w:tcPr>
            <w:tcW w:w="833" w:type="dxa"/>
          </w:tcPr>
          <w:p w:rsidRPr="0036705A" w:rsidR="009767E6" w:rsidP="005E0EBC" w:rsidRDefault="009767E6" w14:paraId="7DC3E4E4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1 ½ ”</w:t>
            </w:r>
          </w:p>
        </w:tc>
        <w:tc>
          <w:tcPr>
            <w:tcW w:w="833" w:type="dxa"/>
          </w:tcPr>
          <w:p w:rsidRPr="0036705A" w:rsidR="009767E6" w:rsidP="005E0EBC" w:rsidRDefault="009767E6" w14:paraId="5F30F1B1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2”</w:t>
            </w:r>
          </w:p>
        </w:tc>
        <w:tc>
          <w:tcPr>
            <w:tcW w:w="835" w:type="dxa"/>
          </w:tcPr>
          <w:p w:rsidRPr="0036705A" w:rsidR="009767E6" w:rsidP="005E0EBC" w:rsidRDefault="009767E6" w14:paraId="73B4FEA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2 ½ ”</w:t>
            </w:r>
          </w:p>
        </w:tc>
        <w:tc>
          <w:tcPr>
            <w:tcW w:w="948" w:type="dxa"/>
          </w:tcPr>
          <w:p w:rsidRPr="0036705A" w:rsidR="009767E6" w:rsidP="005E0EBC" w:rsidRDefault="009767E6" w14:paraId="019AF17E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3” </w:t>
            </w:r>
          </w:p>
        </w:tc>
        <w:tc>
          <w:tcPr>
            <w:tcW w:w="948" w:type="dxa"/>
          </w:tcPr>
          <w:p w:rsidRPr="0036705A" w:rsidR="009767E6" w:rsidP="005E0EBC" w:rsidRDefault="009767E6" w14:paraId="302F1C8E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3 ½ ”</w:t>
            </w:r>
          </w:p>
        </w:tc>
      </w:tr>
      <w:tr w:rsidR="009767E6" w:rsidTr="47303265" w14:paraId="510C635A" w14:textId="77777777">
        <w:tc>
          <w:tcPr>
            <w:tcW w:w="1260" w:type="dxa"/>
          </w:tcPr>
          <w:p w:rsidRPr="0036705A" w:rsidR="009767E6" w:rsidP="005E0EBC" w:rsidRDefault="009767E6" w14:paraId="07F84CF0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17" w:type="dxa"/>
          </w:tcPr>
          <w:p w:rsidRPr="0036705A" w:rsidR="009767E6" w:rsidP="005E0EBC" w:rsidRDefault="009767E6" w14:paraId="5BAC5396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7D0F931E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598BE48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66CAE7F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1132795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Pr="0036705A" w:rsidR="009767E6" w:rsidP="005E0EBC" w:rsidRDefault="009767E6" w14:paraId="586549A1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40C6959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1D6544C8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629377EF" w14:textId="77777777">
        <w:tc>
          <w:tcPr>
            <w:tcW w:w="1260" w:type="dxa"/>
            <w:shd w:val="clear" w:color="auto" w:fill="A6A6A6" w:themeFill="background1" w:themeFillShade="A6"/>
          </w:tcPr>
          <w:p w:rsidRPr="00B62614" w:rsidR="009767E6" w:rsidP="005E0EBC" w:rsidRDefault="009767E6" w14:paraId="634C6476" w14:textId="77777777">
            <w:pPr>
              <w:jc w:val="center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717" w:type="dxa"/>
            <w:shd w:val="clear" w:color="auto" w:fill="A6A6A6" w:themeFill="background1" w:themeFillShade="A6"/>
          </w:tcPr>
          <w:p w:rsidRPr="00B62614" w:rsidR="009767E6" w:rsidP="005E0EBC" w:rsidRDefault="009767E6" w14:paraId="04B6EADF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785D24FB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2860A553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1EB3299C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5A5011F3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:rsidRPr="00B62614" w:rsidR="009767E6" w:rsidP="005E0EBC" w:rsidRDefault="009767E6" w14:paraId="4CCD6DAB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Pr="00B62614" w:rsidR="009767E6" w:rsidP="005E0EBC" w:rsidRDefault="009767E6" w14:paraId="7FF52384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Pr="00B62614" w:rsidR="009767E6" w:rsidP="005E0EBC" w:rsidRDefault="009767E6" w14:paraId="7A607C74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</w:tr>
      <w:tr w:rsidR="009767E6" w:rsidTr="47303265" w14:paraId="708E89C3" w14:textId="77777777">
        <w:tc>
          <w:tcPr>
            <w:tcW w:w="1260" w:type="dxa"/>
          </w:tcPr>
          <w:p w:rsidR="009767E6" w:rsidP="005E0EBC" w:rsidRDefault="009767E6" w14:paraId="4E6CE729" w14:textId="77777777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17" w:type="dxa"/>
          </w:tcPr>
          <w:p w:rsidR="009767E6" w:rsidP="005E0EBC" w:rsidRDefault="009767E6" w14:paraId="42ECF9D8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1839A72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76CECBF9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767407D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5C5EA59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360378E2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3E41469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693D5263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0F17BE70" w14:textId="77777777">
        <w:tc>
          <w:tcPr>
            <w:tcW w:w="1260" w:type="dxa"/>
          </w:tcPr>
          <w:p w:rsidR="009767E6" w:rsidP="005E0EBC" w:rsidRDefault="009767E6" w14:paraId="2747E9F7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HDPE</w:t>
            </w:r>
          </w:p>
        </w:tc>
        <w:tc>
          <w:tcPr>
            <w:tcW w:w="717" w:type="dxa"/>
          </w:tcPr>
          <w:p w:rsidR="009767E6" w:rsidP="005E0EBC" w:rsidRDefault="009767E6" w14:paraId="0CE76068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½”</w:t>
            </w:r>
          </w:p>
        </w:tc>
        <w:tc>
          <w:tcPr>
            <w:tcW w:w="833" w:type="dxa"/>
          </w:tcPr>
          <w:p w:rsidR="009767E6" w:rsidP="005E0EBC" w:rsidRDefault="009767E6" w14:paraId="236A27B0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¾ ”</w:t>
            </w:r>
          </w:p>
        </w:tc>
        <w:tc>
          <w:tcPr>
            <w:tcW w:w="833" w:type="dxa"/>
          </w:tcPr>
          <w:p w:rsidR="009767E6" w:rsidP="005E0EBC" w:rsidRDefault="009767E6" w14:paraId="3A813D5D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1”</w:t>
            </w:r>
          </w:p>
        </w:tc>
        <w:tc>
          <w:tcPr>
            <w:tcW w:w="833" w:type="dxa"/>
          </w:tcPr>
          <w:p w:rsidR="009767E6" w:rsidP="005E0EBC" w:rsidRDefault="009767E6" w14:paraId="0B1BFBFE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1 ½ ”</w:t>
            </w:r>
          </w:p>
        </w:tc>
        <w:tc>
          <w:tcPr>
            <w:tcW w:w="833" w:type="dxa"/>
          </w:tcPr>
          <w:p w:rsidR="009767E6" w:rsidP="005E0EBC" w:rsidRDefault="009767E6" w14:paraId="4B9F05A1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2”</w:t>
            </w:r>
          </w:p>
        </w:tc>
        <w:tc>
          <w:tcPr>
            <w:tcW w:w="835" w:type="dxa"/>
          </w:tcPr>
          <w:p w:rsidR="009767E6" w:rsidP="005E0EBC" w:rsidRDefault="009767E6" w14:paraId="2EA7E0D5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2 ½ ”</w:t>
            </w:r>
          </w:p>
        </w:tc>
        <w:tc>
          <w:tcPr>
            <w:tcW w:w="948" w:type="dxa"/>
          </w:tcPr>
          <w:p w:rsidR="009767E6" w:rsidP="005E0EBC" w:rsidRDefault="009767E6" w14:paraId="79692211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3” </w:t>
            </w:r>
          </w:p>
        </w:tc>
        <w:tc>
          <w:tcPr>
            <w:tcW w:w="948" w:type="dxa"/>
          </w:tcPr>
          <w:p w:rsidR="009767E6" w:rsidP="005E0EBC" w:rsidRDefault="009767E6" w14:paraId="514CEC72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3 ½ ”</w:t>
            </w:r>
          </w:p>
        </w:tc>
      </w:tr>
      <w:tr w:rsidR="009767E6" w:rsidTr="47303265" w14:paraId="5DDB1CF0" w14:textId="77777777">
        <w:tc>
          <w:tcPr>
            <w:tcW w:w="1260" w:type="dxa"/>
          </w:tcPr>
          <w:p w:rsidR="009767E6" w:rsidP="005E0EBC" w:rsidRDefault="009767E6" w14:paraId="1CF18D2E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17" w:type="dxa"/>
          </w:tcPr>
          <w:p w:rsidR="009767E6" w:rsidP="005E0EBC" w:rsidRDefault="009767E6" w14:paraId="79C1E3EA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1E518FC8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3A05A43A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057A243C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39CCB92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7DE7350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29EB1C8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3BB30532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5260ECA0" w14:textId="77777777">
        <w:tc>
          <w:tcPr>
            <w:tcW w:w="1260" w:type="dxa"/>
            <w:shd w:val="clear" w:color="auto" w:fill="A6A6A6" w:themeFill="background1" w:themeFillShade="A6"/>
          </w:tcPr>
          <w:p w:rsidR="009767E6" w:rsidP="005E0EBC" w:rsidRDefault="009767E6" w14:paraId="39F211DB" w14:textId="77777777">
            <w:pPr>
              <w:jc w:val="center"/>
              <w:rPr>
                <w:bCs/>
                <w:szCs w:val="18"/>
              </w:rPr>
            </w:pPr>
          </w:p>
        </w:tc>
        <w:tc>
          <w:tcPr>
            <w:tcW w:w="717" w:type="dxa"/>
            <w:shd w:val="clear" w:color="auto" w:fill="A6A6A6" w:themeFill="background1" w:themeFillShade="A6"/>
          </w:tcPr>
          <w:p w:rsidR="009767E6" w:rsidP="005E0EBC" w:rsidRDefault="009767E6" w14:paraId="16A3E34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28525FFA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7B38BD1A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4ABB92FE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1903008E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:rsidR="009767E6" w:rsidP="005E0EBC" w:rsidRDefault="009767E6" w14:paraId="2338F8BE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="009767E6" w:rsidP="005E0EBC" w:rsidRDefault="009767E6" w14:paraId="5BAB4A7E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="009767E6" w:rsidP="005E0EBC" w:rsidRDefault="009767E6" w14:paraId="5555A9D3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6700A5AE" w14:textId="77777777">
        <w:tc>
          <w:tcPr>
            <w:tcW w:w="1260" w:type="dxa"/>
          </w:tcPr>
          <w:p w:rsidR="009767E6" w:rsidP="005E0EBC" w:rsidRDefault="009767E6" w14:paraId="6B62A252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17" w:type="dxa"/>
          </w:tcPr>
          <w:p w:rsidR="009767E6" w:rsidP="005E0EBC" w:rsidRDefault="009767E6" w14:paraId="41FA08B8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302D4819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5433A4F9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5C4CBFA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0760F8F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2E3B849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3C59F6BC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625B6363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3A8B083D" w14:textId="77777777">
        <w:tc>
          <w:tcPr>
            <w:tcW w:w="1260" w:type="dxa"/>
          </w:tcPr>
          <w:p w:rsidR="009767E6" w:rsidP="005E0EBC" w:rsidRDefault="009767E6" w14:paraId="1EE0E073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PVC</w:t>
            </w:r>
          </w:p>
        </w:tc>
        <w:tc>
          <w:tcPr>
            <w:tcW w:w="717" w:type="dxa"/>
          </w:tcPr>
          <w:p w:rsidR="009767E6" w:rsidP="005E0EBC" w:rsidRDefault="009767E6" w14:paraId="340F6642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½”</w:t>
            </w:r>
          </w:p>
        </w:tc>
        <w:tc>
          <w:tcPr>
            <w:tcW w:w="833" w:type="dxa"/>
          </w:tcPr>
          <w:p w:rsidR="009767E6" w:rsidP="005E0EBC" w:rsidRDefault="009767E6" w14:paraId="4DD2BA95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¾ ”</w:t>
            </w:r>
          </w:p>
        </w:tc>
        <w:tc>
          <w:tcPr>
            <w:tcW w:w="833" w:type="dxa"/>
          </w:tcPr>
          <w:p w:rsidR="009767E6" w:rsidP="005E0EBC" w:rsidRDefault="009767E6" w14:paraId="284CC058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1”</w:t>
            </w:r>
          </w:p>
        </w:tc>
        <w:tc>
          <w:tcPr>
            <w:tcW w:w="833" w:type="dxa"/>
          </w:tcPr>
          <w:p w:rsidR="009767E6" w:rsidP="005E0EBC" w:rsidRDefault="009767E6" w14:paraId="237BBE1F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1 ½ ”</w:t>
            </w:r>
          </w:p>
        </w:tc>
        <w:tc>
          <w:tcPr>
            <w:tcW w:w="833" w:type="dxa"/>
          </w:tcPr>
          <w:p w:rsidR="009767E6" w:rsidP="005E0EBC" w:rsidRDefault="009767E6" w14:paraId="5D39700B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2”</w:t>
            </w:r>
          </w:p>
        </w:tc>
        <w:tc>
          <w:tcPr>
            <w:tcW w:w="835" w:type="dxa"/>
          </w:tcPr>
          <w:p w:rsidR="009767E6" w:rsidP="005E0EBC" w:rsidRDefault="009767E6" w14:paraId="7F8C4C74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2 ½ ”</w:t>
            </w:r>
          </w:p>
        </w:tc>
        <w:tc>
          <w:tcPr>
            <w:tcW w:w="948" w:type="dxa"/>
          </w:tcPr>
          <w:p w:rsidR="009767E6" w:rsidP="005E0EBC" w:rsidRDefault="009767E6" w14:paraId="445E0503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3” </w:t>
            </w:r>
          </w:p>
        </w:tc>
        <w:tc>
          <w:tcPr>
            <w:tcW w:w="948" w:type="dxa"/>
          </w:tcPr>
          <w:p w:rsidR="009767E6" w:rsidP="005E0EBC" w:rsidRDefault="009767E6" w14:paraId="65F31C21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3 ½ ”</w:t>
            </w:r>
          </w:p>
        </w:tc>
      </w:tr>
      <w:tr w:rsidR="009767E6" w:rsidTr="47303265" w14:paraId="1D90C08E" w14:textId="77777777">
        <w:tc>
          <w:tcPr>
            <w:tcW w:w="1260" w:type="dxa"/>
          </w:tcPr>
          <w:p w:rsidR="009767E6" w:rsidP="005E0EBC" w:rsidRDefault="009767E6" w14:paraId="02C7D55F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17" w:type="dxa"/>
          </w:tcPr>
          <w:p w:rsidR="009767E6" w:rsidP="005E0EBC" w:rsidRDefault="009767E6" w14:paraId="47513C62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12864F2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4597439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5708C91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0716DA36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12BE0A3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1F9A5CC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7FE55F94" w14:textId="77777777">
            <w:pPr>
              <w:jc w:val="both"/>
              <w:rPr>
                <w:bCs/>
                <w:szCs w:val="18"/>
              </w:rPr>
            </w:pPr>
          </w:p>
        </w:tc>
      </w:tr>
    </w:tbl>
    <w:p w:rsidR="009767E6" w:rsidP="009767E6" w:rsidRDefault="009767E6" w14:paraId="5537D0F1" w14:textId="77777777">
      <w:pPr>
        <w:jc w:val="both"/>
        <w:rPr>
          <w:bCs/>
          <w:szCs w:val="18"/>
        </w:rPr>
      </w:pPr>
    </w:p>
    <w:p w:rsidR="009767E6" w:rsidP="009767E6" w:rsidRDefault="009767E6" w14:paraId="595780B8" w14:textId="77777777">
      <w:pPr>
        <w:jc w:val="both"/>
        <w:rPr>
          <w:bCs/>
          <w:szCs w:val="18"/>
        </w:rPr>
      </w:pPr>
    </w:p>
    <w:tbl>
      <w:tblPr>
        <w:tblStyle w:val="Tabelraster"/>
        <w:tblW w:w="8040" w:type="dxa"/>
        <w:tblLook w:val="04A0" w:firstRow="1" w:lastRow="0" w:firstColumn="1" w:lastColumn="0" w:noHBand="0" w:noVBand="1"/>
      </w:tblPr>
      <w:tblGrid>
        <w:gridCol w:w="1146"/>
        <w:gridCol w:w="833"/>
        <w:gridCol w:w="833"/>
        <w:gridCol w:w="833"/>
        <w:gridCol w:w="833"/>
        <w:gridCol w:w="833"/>
        <w:gridCol w:w="833"/>
        <w:gridCol w:w="948"/>
        <w:gridCol w:w="948"/>
      </w:tblGrid>
      <w:tr w:rsidRPr="008C741B" w:rsidR="009767E6" w:rsidTr="47303265" w14:paraId="188D1E83" w14:textId="77777777">
        <w:tc>
          <w:tcPr>
            <w:tcW w:w="8040" w:type="dxa"/>
            <w:gridSpan w:val="9"/>
          </w:tcPr>
          <w:p w:rsidRPr="00FD3B6C" w:rsidR="009767E6" w:rsidP="009767E6" w:rsidRDefault="009767E6" w14:paraId="0CF20483" w14:textId="77777777">
            <w:pPr>
              <w:pStyle w:val="Lijstalinea"/>
              <w:numPr>
                <w:ilvl w:val="0"/>
                <w:numId w:val="24"/>
              </w:numPr>
              <w:jc w:val="both"/>
              <w:rPr>
                <w:b/>
                <w:szCs w:val="18"/>
              </w:rPr>
            </w:pPr>
            <w:r w:rsidRPr="00FD3B6C">
              <w:rPr>
                <w:b/>
                <w:szCs w:val="18"/>
              </w:rPr>
              <w:t>1 op 1 vervanging (separate uitvoering) wel WTB aanpassing</w:t>
            </w:r>
          </w:p>
          <w:p w:rsidRPr="0036705A" w:rsidR="009767E6" w:rsidP="005E0EBC" w:rsidRDefault="009767E6" w14:paraId="3BA3DE1F" w14:textId="77777777">
            <w:pPr>
              <w:pStyle w:val="Lijstalinea"/>
              <w:jc w:val="both"/>
              <w:rPr>
                <w:bCs/>
                <w:szCs w:val="18"/>
              </w:rPr>
            </w:pPr>
          </w:p>
        </w:tc>
      </w:tr>
      <w:tr w:rsidRPr="008C741B" w:rsidR="009767E6" w:rsidTr="47303265" w14:paraId="45DEAEC6" w14:textId="77777777">
        <w:tc>
          <w:tcPr>
            <w:tcW w:w="1260" w:type="dxa"/>
          </w:tcPr>
          <w:p w:rsidRPr="009767E6" w:rsidR="009767E6" w:rsidP="005E0EBC" w:rsidRDefault="009767E6" w14:paraId="78D8337F" w14:textId="77777777">
            <w:pPr>
              <w:jc w:val="center"/>
              <w:rPr>
                <w:bCs/>
                <w:szCs w:val="18"/>
                <w:lang w:val="nl-NL"/>
              </w:rPr>
            </w:pPr>
          </w:p>
        </w:tc>
        <w:tc>
          <w:tcPr>
            <w:tcW w:w="717" w:type="dxa"/>
          </w:tcPr>
          <w:p w:rsidRPr="009767E6" w:rsidR="009767E6" w:rsidP="005E0EBC" w:rsidRDefault="009767E6" w14:paraId="193C79EA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401DB357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4E75E653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1C11D034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3" w:type="dxa"/>
          </w:tcPr>
          <w:p w:rsidRPr="009767E6" w:rsidR="009767E6" w:rsidP="005E0EBC" w:rsidRDefault="009767E6" w14:paraId="726D0A64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835" w:type="dxa"/>
          </w:tcPr>
          <w:p w:rsidRPr="009767E6" w:rsidR="009767E6" w:rsidP="005E0EBC" w:rsidRDefault="009767E6" w14:paraId="5C34A4AC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948" w:type="dxa"/>
          </w:tcPr>
          <w:p w:rsidRPr="009767E6" w:rsidR="009767E6" w:rsidP="005E0EBC" w:rsidRDefault="009767E6" w14:paraId="6A9E4E8C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  <w:tc>
          <w:tcPr>
            <w:tcW w:w="948" w:type="dxa"/>
          </w:tcPr>
          <w:p w:rsidRPr="009767E6" w:rsidR="009767E6" w:rsidP="005E0EBC" w:rsidRDefault="009767E6" w14:paraId="5638388F" w14:textId="77777777">
            <w:pPr>
              <w:jc w:val="both"/>
              <w:rPr>
                <w:bCs/>
                <w:szCs w:val="18"/>
                <w:lang w:val="nl-NL"/>
              </w:rPr>
            </w:pPr>
          </w:p>
        </w:tc>
      </w:tr>
      <w:tr w:rsidR="009767E6" w:rsidTr="47303265" w14:paraId="3FF96C1F" w14:textId="77777777">
        <w:tc>
          <w:tcPr>
            <w:tcW w:w="1260" w:type="dxa"/>
          </w:tcPr>
          <w:p w:rsidRPr="0036705A" w:rsidR="009767E6" w:rsidP="005E0EBC" w:rsidRDefault="009767E6" w14:paraId="0AE3C031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17" w:type="dxa"/>
          </w:tcPr>
          <w:p w:rsidRPr="0036705A" w:rsidR="009767E6" w:rsidP="005E0EBC" w:rsidRDefault="009767E6" w14:paraId="5E50DE9B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½”</w:t>
            </w:r>
          </w:p>
        </w:tc>
        <w:tc>
          <w:tcPr>
            <w:tcW w:w="833" w:type="dxa"/>
          </w:tcPr>
          <w:p w:rsidRPr="0036705A" w:rsidR="009767E6" w:rsidP="005E0EBC" w:rsidRDefault="009767E6" w14:paraId="5F78D319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¾ ”</w:t>
            </w:r>
          </w:p>
        </w:tc>
        <w:tc>
          <w:tcPr>
            <w:tcW w:w="833" w:type="dxa"/>
          </w:tcPr>
          <w:p w:rsidRPr="0036705A" w:rsidR="009767E6" w:rsidP="005E0EBC" w:rsidRDefault="009767E6" w14:paraId="39474A69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1”</w:t>
            </w:r>
          </w:p>
        </w:tc>
        <w:tc>
          <w:tcPr>
            <w:tcW w:w="833" w:type="dxa"/>
          </w:tcPr>
          <w:p w:rsidRPr="0036705A" w:rsidR="009767E6" w:rsidP="005E0EBC" w:rsidRDefault="009767E6" w14:paraId="7EFE804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1 ½ ”</w:t>
            </w:r>
          </w:p>
        </w:tc>
        <w:tc>
          <w:tcPr>
            <w:tcW w:w="833" w:type="dxa"/>
          </w:tcPr>
          <w:p w:rsidRPr="0036705A" w:rsidR="009767E6" w:rsidP="005E0EBC" w:rsidRDefault="009767E6" w14:paraId="048CE1DE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2”</w:t>
            </w:r>
          </w:p>
        </w:tc>
        <w:tc>
          <w:tcPr>
            <w:tcW w:w="835" w:type="dxa"/>
          </w:tcPr>
          <w:p w:rsidRPr="0036705A" w:rsidR="009767E6" w:rsidP="005E0EBC" w:rsidRDefault="009767E6" w14:paraId="2BC1B7A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2 ½ ”</w:t>
            </w:r>
          </w:p>
        </w:tc>
        <w:tc>
          <w:tcPr>
            <w:tcW w:w="948" w:type="dxa"/>
          </w:tcPr>
          <w:p w:rsidRPr="0036705A" w:rsidR="009767E6" w:rsidP="005E0EBC" w:rsidRDefault="009767E6" w14:paraId="41B019E6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  3” </w:t>
            </w:r>
          </w:p>
        </w:tc>
        <w:tc>
          <w:tcPr>
            <w:tcW w:w="948" w:type="dxa"/>
          </w:tcPr>
          <w:p w:rsidRPr="0036705A" w:rsidR="009767E6" w:rsidP="005E0EBC" w:rsidRDefault="009767E6" w14:paraId="1BDE7349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3 ½ ”</w:t>
            </w:r>
          </w:p>
        </w:tc>
      </w:tr>
      <w:tr w:rsidR="009767E6" w:rsidTr="47303265" w14:paraId="77034E16" w14:textId="77777777">
        <w:tc>
          <w:tcPr>
            <w:tcW w:w="1260" w:type="dxa"/>
          </w:tcPr>
          <w:p w:rsidRPr="0036705A" w:rsidR="009767E6" w:rsidP="005E0EBC" w:rsidRDefault="009767E6" w14:paraId="5EB5A85E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17" w:type="dxa"/>
          </w:tcPr>
          <w:p w:rsidRPr="0036705A" w:rsidR="009767E6" w:rsidP="005E0EBC" w:rsidRDefault="009767E6" w14:paraId="7A090672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47493D9F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5FCDE07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782A128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Pr="0036705A" w:rsidR="009767E6" w:rsidP="005E0EBC" w:rsidRDefault="009767E6" w14:paraId="0116575C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Pr="0036705A" w:rsidR="009767E6" w:rsidP="005E0EBC" w:rsidRDefault="009767E6" w14:paraId="5122177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23EA6501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Pr="0036705A" w:rsidR="009767E6" w:rsidP="005E0EBC" w:rsidRDefault="009767E6" w14:paraId="7231AE94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4C62A353" w14:textId="77777777">
        <w:tc>
          <w:tcPr>
            <w:tcW w:w="1260" w:type="dxa"/>
            <w:shd w:val="clear" w:color="auto" w:fill="A6A6A6" w:themeFill="background1" w:themeFillShade="A6"/>
          </w:tcPr>
          <w:p w:rsidRPr="00B62614" w:rsidR="009767E6" w:rsidP="005E0EBC" w:rsidRDefault="009767E6" w14:paraId="54D7989A" w14:textId="77777777">
            <w:pPr>
              <w:jc w:val="center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717" w:type="dxa"/>
            <w:shd w:val="clear" w:color="auto" w:fill="A6A6A6" w:themeFill="background1" w:themeFillShade="A6"/>
          </w:tcPr>
          <w:p w:rsidRPr="00B62614" w:rsidR="009767E6" w:rsidP="005E0EBC" w:rsidRDefault="009767E6" w14:paraId="6E063A76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7FFDBDFE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446EC6AA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68C8384E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Pr="00B62614" w:rsidR="009767E6" w:rsidP="005E0EBC" w:rsidRDefault="009767E6" w14:paraId="6424EC4A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:rsidRPr="00B62614" w:rsidR="009767E6" w:rsidP="005E0EBC" w:rsidRDefault="009767E6" w14:paraId="7789B88F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Pr="00B62614" w:rsidR="009767E6" w:rsidP="005E0EBC" w:rsidRDefault="009767E6" w14:paraId="797A3271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Pr="00B62614" w:rsidR="009767E6" w:rsidP="005E0EBC" w:rsidRDefault="009767E6" w14:paraId="5FEE19DA" w14:textId="77777777">
            <w:pPr>
              <w:jc w:val="both"/>
              <w:rPr>
                <w:bCs/>
                <w:color w:val="404040" w:themeColor="text1" w:themeTint="BF"/>
                <w:szCs w:val="18"/>
              </w:rPr>
            </w:pPr>
          </w:p>
        </w:tc>
      </w:tr>
      <w:tr w:rsidR="009767E6" w:rsidTr="47303265" w14:paraId="7F7EF4C8" w14:textId="77777777">
        <w:tc>
          <w:tcPr>
            <w:tcW w:w="1260" w:type="dxa"/>
          </w:tcPr>
          <w:p w:rsidR="009767E6" w:rsidP="005E0EBC" w:rsidRDefault="009767E6" w14:paraId="7F208CE7" w14:textId="77777777">
            <w:pPr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17" w:type="dxa"/>
          </w:tcPr>
          <w:p w:rsidR="009767E6" w:rsidP="005E0EBC" w:rsidRDefault="009767E6" w14:paraId="1ECA6D63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DN50</w:t>
            </w:r>
          </w:p>
        </w:tc>
        <w:tc>
          <w:tcPr>
            <w:tcW w:w="833" w:type="dxa"/>
          </w:tcPr>
          <w:p w:rsidR="009767E6" w:rsidP="005E0EBC" w:rsidRDefault="009767E6" w14:paraId="56D31EFE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</w:t>
            </w:r>
          </w:p>
        </w:tc>
        <w:tc>
          <w:tcPr>
            <w:tcW w:w="833" w:type="dxa"/>
          </w:tcPr>
          <w:p w:rsidR="009767E6" w:rsidP="005E0EBC" w:rsidRDefault="009767E6" w14:paraId="7C58E0AB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DN125</w:t>
            </w:r>
          </w:p>
        </w:tc>
        <w:tc>
          <w:tcPr>
            <w:tcW w:w="833" w:type="dxa"/>
          </w:tcPr>
          <w:p w:rsidR="009767E6" w:rsidP="005E0EBC" w:rsidRDefault="009767E6" w14:paraId="78AFFD9F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DN150</w:t>
            </w:r>
          </w:p>
        </w:tc>
        <w:tc>
          <w:tcPr>
            <w:tcW w:w="833" w:type="dxa"/>
          </w:tcPr>
          <w:p w:rsidR="009767E6" w:rsidP="005E0EBC" w:rsidRDefault="009767E6" w14:paraId="12A1C68F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DN200</w:t>
            </w:r>
          </w:p>
        </w:tc>
        <w:tc>
          <w:tcPr>
            <w:tcW w:w="835" w:type="dxa"/>
          </w:tcPr>
          <w:p w:rsidR="009767E6" w:rsidP="005E0EBC" w:rsidRDefault="009767E6" w14:paraId="634B10E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DN250</w:t>
            </w:r>
          </w:p>
        </w:tc>
        <w:tc>
          <w:tcPr>
            <w:tcW w:w="948" w:type="dxa"/>
          </w:tcPr>
          <w:p w:rsidR="009767E6" w:rsidP="005E0EBC" w:rsidRDefault="009767E6" w14:paraId="51D517AF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DN300</w:t>
            </w:r>
          </w:p>
        </w:tc>
        <w:tc>
          <w:tcPr>
            <w:tcW w:w="948" w:type="dxa"/>
          </w:tcPr>
          <w:p w:rsidR="009767E6" w:rsidP="005E0EBC" w:rsidRDefault="009767E6" w14:paraId="76FA6844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DN350</w:t>
            </w:r>
          </w:p>
        </w:tc>
      </w:tr>
      <w:tr w:rsidR="009767E6" w:rsidTr="47303265" w14:paraId="7C106073" w14:textId="77777777">
        <w:tc>
          <w:tcPr>
            <w:tcW w:w="1260" w:type="dxa"/>
          </w:tcPr>
          <w:p w:rsidR="009767E6" w:rsidP="005E0EBC" w:rsidRDefault="009767E6" w14:paraId="44819511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17" w:type="dxa"/>
          </w:tcPr>
          <w:p w:rsidR="009767E6" w:rsidP="005E0EBC" w:rsidRDefault="009767E6" w14:paraId="3A40831F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€0,00</w:t>
            </w:r>
          </w:p>
        </w:tc>
        <w:tc>
          <w:tcPr>
            <w:tcW w:w="833" w:type="dxa"/>
          </w:tcPr>
          <w:p w:rsidR="009767E6" w:rsidP="005E0EBC" w:rsidRDefault="009767E6" w14:paraId="57F2FCD9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1FDB00B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2FB6B42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0F2965C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42324C9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1EB06F9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71B65CBB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3E63F904" w14:textId="77777777">
        <w:tc>
          <w:tcPr>
            <w:tcW w:w="1260" w:type="dxa"/>
            <w:shd w:val="clear" w:color="auto" w:fill="A6A6A6" w:themeFill="background1" w:themeFillShade="A6"/>
          </w:tcPr>
          <w:p w:rsidR="009767E6" w:rsidP="005E0EBC" w:rsidRDefault="009767E6" w14:paraId="1B5118FC" w14:textId="77777777">
            <w:pPr>
              <w:jc w:val="center"/>
              <w:rPr>
                <w:bCs/>
                <w:szCs w:val="18"/>
              </w:rPr>
            </w:pPr>
          </w:p>
        </w:tc>
        <w:tc>
          <w:tcPr>
            <w:tcW w:w="717" w:type="dxa"/>
            <w:shd w:val="clear" w:color="auto" w:fill="A6A6A6" w:themeFill="background1" w:themeFillShade="A6"/>
          </w:tcPr>
          <w:p w:rsidR="009767E6" w:rsidP="005E0EBC" w:rsidRDefault="009767E6" w14:paraId="1138431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36732831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7AD9C14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0ED8CD10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  <w:shd w:val="clear" w:color="auto" w:fill="A6A6A6" w:themeFill="background1" w:themeFillShade="A6"/>
          </w:tcPr>
          <w:p w:rsidR="009767E6" w:rsidP="005E0EBC" w:rsidRDefault="009767E6" w14:paraId="2E3F937D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  <w:shd w:val="clear" w:color="auto" w:fill="A6A6A6" w:themeFill="background1" w:themeFillShade="A6"/>
          </w:tcPr>
          <w:p w:rsidR="009767E6" w:rsidP="005E0EBC" w:rsidRDefault="009767E6" w14:paraId="5809F07C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="009767E6" w:rsidP="005E0EBC" w:rsidRDefault="009767E6" w14:paraId="105BA93B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  <w:shd w:val="clear" w:color="auto" w:fill="A6A6A6" w:themeFill="background1" w:themeFillShade="A6"/>
          </w:tcPr>
          <w:p w:rsidR="009767E6" w:rsidP="005E0EBC" w:rsidRDefault="009767E6" w14:paraId="2777EA4B" w14:textId="77777777">
            <w:pPr>
              <w:jc w:val="both"/>
              <w:rPr>
                <w:bCs/>
                <w:szCs w:val="18"/>
              </w:rPr>
            </w:pPr>
          </w:p>
        </w:tc>
      </w:tr>
      <w:tr w:rsidR="009767E6" w:rsidTr="47303265" w14:paraId="69440219" w14:textId="77777777">
        <w:tc>
          <w:tcPr>
            <w:tcW w:w="1260" w:type="dxa"/>
          </w:tcPr>
          <w:p w:rsidR="009767E6" w:rsidP="005E0EBC" w:rsidRDefault="009767E6" w14:paraId="1C54EA05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Uitvoering</w:t>
            </w:r>
          </w:p>
        </w:tc>
        <w:tc>
          <w:tcPr>
            <w:tcW w:w="717" w:type="dxa"/>
          </w:tcPr>
          <w:p w:rsidR="009767E6" w:rsidP="005E0EBC" w:rsidRDefault="009767E6" w14:paraId="00A273F3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DN400</w:t>
            </w:r>
          </w:p>
        </w:tc>
        <w:tc>
          <w:tcPr>
            <w:tcW w:w="833" w:type="dxa"/>
          </w:tcPr>
          <w:p w:rsidR="009767E6" w:rsidP="005E0EBC" w:rsidRDefault="009767E6" w14:paraId="7346D23E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DN500</w:t>
            </w:r>
          </w:p>
        </w:tc>
        <w:tc>
          <w:tcPr>
            <w:tcW w:w="833" w:type="dxa"/>
          </w:tcPr>
          <w:p w:rsidR="009767E6" w:rsidP="005E0EBC" w:rsidRDefault="009767E6" w14:paraId="7EFC91BA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DN600</w:t>
            </w:r>
          </w:p>
        </w:tc>
        <w:tc>
          <w:tcPr>
            <w:tcW w:w="833" w:type="dxa"/>
          </w:tcPr>
          <w:p w:rsidR="009767E6" w:rsidP="005E0EBC" w:rsidRDefault="009767E6" w14:paraId="3A6F8608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DN700</w:t>
            </w:r>
          </w:p>
        </w:tc>
        <w:tc>
          <w:tcPr>
            <w:tcW w:w="833" w:type="dxa"/>
          </w:tcPr>
          <w:p w:rsidR="009767E6" w:rsidP="005E0EBC" w:rsidRDefault="009767E6" w14:paraId="6375A550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DN800</w:t>
            </w:r>
          </w:p>
        </w:tc>
        <w:tc>
          <w:tcPr>
            <w:tcW w:w="835" w:type="dxa"/>
          </w:tcPr>
          <w:p w:rsidR="009767E6" w:rsidP="005E0EBC" w:rsidRDefault="009767E6" w14:paraId="3353E80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DN900</w:t>
            </w:r>
          </w:p>
        </w:tc>
        <w:tc>
          <w:tcPr>
            <w:tcW w:w="948" w:type="dxa"/>
          </w:tcPr>
          <w:p w:rsidR="009767E6" w:rsidP="005E0EBC" w:rsidRDefault="009767E6" w14:paraId="34F9E31C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DN1000</w:t>
            </w:r>
          </w:p>
        </w:tc>
        <w:tc>
          <w:tcPr>
            <w:tcW w:w="948" w:type="dxa"/>
          </w:tcPr>
          <w:p w:rsidR="009767E6" w:rsidP="005E0EBC" w:rsidRDefault="009767E6" w14:paraId="718A7F56" w14:textId="77777777">
            <w:pPr>
              <w:jc w:val="both"/>
              <w:rPr>
                <w:bCs/>
                <w:szCs w:val="18"/>
              </w:rPr>
            </w:pPr>
            <w:r>
              <w:rPr>
                <w:bCs/>
                <w:szCs w:val="18"/>
              </w:rPr>
              <w:t>DN1000</w:t>
            </w:r>
          </w:p>
        </w:tc>
      </w:tr>
      <w:tr w:rsidR="009767E6" w:rsidTr="47303265" w14:paraId="2F978775" w14:textId="77777777">
        <w:tc>
          <w:tcPr>
            <w:tcW w:w="1260" w:type="dxa"/>
          </w:tcPr>
          <w:p w:rsidR="009767E6" w:rsidP="005E0EBC" w:rsidRDefault="009767E6" w14:paraId="71115CA9" w14:textId="77777777">
            <w:pPr>
              <w:jc w:val="center"/>
              <w:rPr>
                <w:bCs/>
                <w:szCs w:val="18"/>
              </w:rPr>
            </w:pPr>
            <w:r>
              <w:rPr>
                <w:bCs/>
                <w:szCs w:val="18"/>
              </w:rPr>
              <w:t>prijs</w:t>
            </w:r>
          </w:p>
        </w:tc>
        <w:tc>
          <w:tcPr>
            <w:tcW w:w="717" w:type="dxa"/>
          </w:tcPr>
          <w:p w:rsidR="009767E6" w:rsidP="005E0EBC" w:rsidRDefault="009767E6" w14:paraId="421CA898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607CA9F5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2990F492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39035357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3" w:type="dxa"/>
          </w:tcPr>
          <w:p w:rsidR="009767E6" w:rsidP="005E0EBC" w:rsidRDefault="009767E6" w14:paraId="4FA10353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835" w:type="dxa"/>
          </w:tcPr>
          <w:p w:rsidR="009767E6" w:rsidP="005E0EBC" w:rsidRDefault="009767E6" w14:paraId="6F09755F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58E89EC4" w14:textId="77777777">
            <w:pPr>
              <w:jc w:val="both"/>
              <w:rPr>
                <w:bCs/>
                <w:szCs w:val="18"/>
              </w:rPr>
            </w:pPr>
          </w:p>
        </w:tc>
        <w:tc>
          <w:tcPr>
            <w:tcW w:w="948" w:type="dxa"/>
          </w:tcPr>
          <w:p w:rsidR="009767E6" w:rsidP="005E0EBC" w:rsidRDefault="009767E6" w14:paraId="6F1FBCB6" w14:textId="77777777">
            <w:pPr>
              <w:jc w:val="both"/>
              <w:rPr>
                <w:bCs/>
                <w:szCs w:val="18"/>
              </w:rPr>
            </w:pPr>
          </w:p>
        </w:tc>
      </w:tr>
    </w:tbl>
    <w:p w:rsidR="009767E6" w:rsidP="009767E6" w:rsidRDefault="009767E6" w14:paraId="6334585C" w14:textId="0FE47FE5">
      <w:pPr>
        <w:jc w:val="both"/>
      </w:pPr>
    </w:p>
    <w:tbl>
      <w:tblPr>
        <w:tblStyle w:val="Tabelraster"/>
        <w:tblW w:w="5865" w:type="dxa"/>
        <w:tblLayout w:type="fixed"/>
        <w:tblLook w:val="04A0" w:firstRow="1" w:lastRow="0" w:firstColumn="1" w:lastColumn="0" w:noHBand="0" w:noVBand="1"/>
      </w:tblPr>
      <w:tblGrid>
        <w:gridCol w:w="1260"/>
        <w:gridCol w:w="900"/>
        <w:gridCol w:w="1080"/>
        <w:gridCol w:w="1080"/>
        <w:gridCol w:w="1545"/>
      </w:tblGrid>
      <w:tr w:rsidRPr="008C741B" w:rsidR="5896385E" w:rsidTr="47303265" w14:paraId="7F0F1360" w14:textId="77777777">
        <w:trPr>
          <w:trHeight w:val="240"/>
        </w:trPr>
        <w:tc>
          <w:tcPr>
            <w:tcW w:w="5865" w:type="dxa"/>
            <w:gridSpan w:val="5"/>
            <w:vAlign w:val="center"/>
          </w:tcPr>
          <w:p w:rsidRPr="00124B92" w:rsidR="5896385E" w:rsidP="5896385E" w:rsidRDefault="5896385E" w14:paraId="185F2FD0" w14:textId="30095654">
            <w:pPr>
              <w:jc w:val="both"/>
              <w:rPr>
                <w:lang w:val="nl-NL"/>
              </w:rPr>
            </w:pPr>
            <w:r w:rsidRPr="5896385E">
              <w:rPr>
                <w:rFonts w:eastAsia="Verdana" w:cs="Verdana"/>
                <w:b/>
                <w:bCs/>
                <w:szCs w:val="18"/>
                <w:lang w:val="nl-NL"/>
              </w:rPr>
              <w:t>E. 1 op 1 vervanging meet versterker + sensor geen WTB aanpassing</w:t>
            </w:r>
            <w:r w:rsidRPr="5896385E">
              <w:rPr>
                <w:rFonts w:eastAsia="Verdana" w:cs="Verdana"/>
                <w:szCs w:val="18"/>
                <w:lang w:val="nl-NL"/>
              </w:rPr>
              <w:t xml:space="preserve"> </w:t>
            </w:r>
          </w:p>
        </w:tc>
      </w:tr>
      <w:tr w:rsidR="5896385E" w:rsidTr="47303265" w14:paraId="40A21C1E" w14:textId="77777777">
        <w:trPr>
          <w:trHeight w:val="465"/>
        </w:trPr>
        <w:tc>
          <w:tcPr>
            <w:tcW w:w="1260" w:type="dxa"/>
            <w:vAlign w:val="center"/>
          </w:tcPr>
          <w:p w:rsidR="5896385E" w:rsidP="5896385E" w:rsidRDefault="5896385E" w14:paraId="17AE0EAA" w14:textId="202FE483">
            <w:pPr>
              <w:jc w:val="center"/>
            </w:pPr>
            <w:r w:rsidRPr="5896385E">
              <w:rPr>
                <w:rFonts w:eastAsia="Verdana" w:cs="Verdana"/>
                <w:szCs w:val="18"/>
              </w:rPr>
              <w:t xml:space="preserve">Uitvoering </w:t>
            </w:r>
          </w:p>
        </w:tc>
        <w:tc>
          <w:tcPr>
            <w:tcW w:w="900" w:type="dxa"/>
            <w:tcBorders>
              <w:top w:val="nil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076C2C6B" w14:textId="1BA0E707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Zuurstof </w:t>
            </w:r>
          </w:p>
        </w:tc>
        <w:tc>
          <w:tcPr>
            <w:tcW w:w="108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57057C40" w14:textId="0C1E3420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Redox </w:t>
            </w:r>
          </w:p>
        </w:tc>
        <w:tc>
          <w:tcPr>
            <w:tcW w:w="108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5993D4D2" w14:textId="4C8B663F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Drogestof </w:t>
            </w:r>
          </w:p>
        </w:tc>
        <w:tc>
          <w:tcPr>
            <w:tcW w:w="1545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2795811B" w14:textId="6E8A65C3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slibsiegel </w:t>
            </w:r>
          </w:p>
        </w:tc>
      </w:tr>
      <w:tr w:rsidR="5896385E" w:rsidTr="47303265" w14:paraId="3EC92703" w14:textId="77777777">
        <w:trPr>
          <w:trHeight w:val="255"/>
        </w:trPr>
        <w:tc>
          <w:tcPr>
            <w:tcW w:w="1260" w:type="dxa"/>
            <w:vAlign w:val="center"/>
          </w:tcPr>
          <w:p w:rsidR="5896385E" w:rsidP="5896385E" w:rsidRDefault="5896385E" w14:paraId="1CFAC200" w14:textId="20533C35">
            <w:pPr>
              <w:jc w:val="center"/>
            </w:pPr>
            <w:r w:rsidRPr="5896385E">
              <w:rPr>
                <w:rFonts w:eastAsia="Verdana" w:cs="Verdana"/>
                <w:szCs w:val="18"/>
              </w:rPr>
              <w:t xml:space="preserve">prijs </w:t>
            </w:r>
          </w:p>
        </w:tc>
        <w:tc>
          <w:tcPr>
            <w:tcW w:w="90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56D09D0E" w14:textId="6703662E">
            <w:pPr>
              <w:jc w:val="both"/>
            </w:pPr>
            <w:r w:rsidRPr="5896385E">
              <w:rPr>
                <w:rFonts w:ascii="Segoe UI" w:hAnsi="Segoe UI" w:eastAsia="Segoe UI" w:cs="Segoe UI"/>
                <w:szCs w:val="18"/>
              </w:rPr>
              <w:t xml:space="preserve">€ 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0DAA6E22" w14:textId="7DBB498E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40921B31" w14:textId="0E48F441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  <w:tc>
          <w:tcPr>
            <w:tcW w:w="15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732932F8" w14:textId="22A193B6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</w:tr>
      <w:tr w:rsidR="5896385E" w:rsidTr="47303265" w14:paraId="0ACC2156" w14:textId="77777777">
        <w:trPr>
          <w:trHeight w:val="240"/>
        </w:trPr>
        <w:tc>
          <w:tcPr>
            <w:tcW w:w="1260" w:type="dxa"/>
            <w:vAlign w:val="center"/>
          </w:tcPr>
          <w:p w:rsidR="5896385E" w:rsidP="5896385E" w:rsidRDefault="5896385E" w14:paraId="3E65F31A" w14:textId="4C02AAEE">
            <w:pPr>
              <w:jc w:val="center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  <w:tc>
          <w:tcPr>
            <w:tcW w:w="90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4359E9C7" w14:textId="654CDCE5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7A65660B" w14:textId="36F6F655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0137E4DA" w14:textId="559A9101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  <w:tc>
          <w:tcPr>
            <w:tcW w:w="15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1D325903" w14:textId="6FA7E0A8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</w:tr>
      <w:tr w:rsidRPr="008C741B" w:rsidR="5896385E" w:rsidTr="47303265" w14:paraId="31D05685" w14:textId="77777777">
        <w:trPr>
          <w:trHeight w:val="240"/>
        </w:trPr>
        <w:tc>
          <w:tcPr>
            <w:tcW w:w="5865" w:type="dxa"/>
            <w:gridSpan w:val="5"/>
            <w:vAlign w:val="center"/>
          </w:tcPr>
          <w:p w:rsidRPr="00124B92" w:rsidR="5896385E" w:rsidP="5896385E" w:rsidRDefault="5896385E" w14:paraId="57191C2E" w14:textId="22EDB4E0">
            <w:pPr>
              <w:jc w:val="both"/>
              <w:rPr>
                <w:lang w:val="nl-NL"/>
              </w:rPr>
            </w:pPr>
            <w:r w:rsidRPr="5896385E">
              <w:rPr>
                <w:rFonts w:eastAsia="Verdana" w:cs="Verdana"/>
                <w:b/>
                <w:bCs/>
                <w:szCs w:val="18"/>
                <w:lang w:val="nl-NL"/>
              </w:rPr>
              <w:t>F. 1 op 1 vervanging meet versterker + sensor wel WTB aanpassing</w:t>
            </w:r>
            <w:r w:rsidRPr="5896385E">
              <w:rPr>
                <w:rFonts w:eastAsia="Verdana" w:cs="Verdana"/>
                <w:szCs w:val="18"/>
                <w:lang w:val="nl-NL"/>
              </w:rPr>
              <w:t xml:space="preserve"> </w:t>
            </w:r>
          </w:p>
        </w:tc>
      </w:tr>
      <w:tr w:rsidR="5896385E" w:rsidTr="47303265" w14:paraId="50ED1FD8" w14:textId="77777777">
        <w:trPr>
          <w:trHeight w:val="465"/>
        </w:trPr>
        <w:tc>
          <w:tcPr>
            <w:tcW w:w="1260" w:type="dxa"/>
            <w:vAlign w:val="center"/>
          </w:tcPr>
          <w:p w:rsidR="5896385E" w:rsidP="5896385E" w:rsidRDefault="5896385E" w14:paraId="24632878" w14:textId="22E8DED4">
            <w:pPr>
              <w:jc w:val="center"/>
            </w:pPr>
            <w:r w:rsidRPr="5896385E">
              <w:rPr>
                <w:rFonts w:eastAsia="Verdana" w:cs="Verdana"/>
                <w:szCs w:val="18"/>
              </w:rPr>
              <w:lastRenderedPageBreak/>
              <w:t xml:space="preserve">Uitvoering </w:t>
            </w:r>
          </w:p>
        </w:tc>
        <w:tc>
          <w:tcPr>
            <w:tcW w:w="900" w:type="dxa"/>
            <w:tcBorders>
              <w:top w:val="nil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73D4B17F" w14:textId="748D45CB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Zuurstof </w:t>
            </w:r>
          </w:p>
        </w:tc>
        <w:tc>
          <w:tcPr>
            <w:tcW w:w="108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461B29E5" w14:textId="29A1758E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Redox </w:t>
            </w:r>
          </w:p>
        </w:tc>
        <w:tc>
          <w:tcPr>
            <w:tcW w:w="1080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3B5253DA" w14:textId="4177E766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Drogestof </w:t>
            </w:r>
          </w:p>
        </w:tc>
        <w:tc>
          <w:tcPr>
            <w:tcW w:w="1545" w:type="dxa"/>
            <w:tcBorders>
              <w:top w:val="nil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536BC111" w14:textId="7C79A2FF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slipspiegel </w:t>
            </w:r>
          </w:p>
        </w:tc>
      </w:tr>
      <w:tr w:rsidR="5896385E" w:rsidTr="47303265" w14:paraId="2F55BF9D" w14:textId="77777777">
        <w:trPr>
          <w:trHeight w:val="255"/>
        </w:trPr>
        <w:tc>
          <w:tcPr>
            <w:tcW w:w="1260" w:type="dxa"/>
            <w:vAlign w:val="center"/>
          </w:tcPr>
          <w:p w:rsidR="5896385E" w:rsidP="5896385E" w:rsidRDefault="5896385E" w14:paraId="2AC0F68F" w14:textId="2F344E88">
            <w:pPr>
              <w:jc w:val="center"/>
            </w:pPr>
            <w:r w:rsidRPr="5896385E">
              <w:rPr>
                <w:rFonts w:eastAsia="Verdana" w:cs="Verdana"/>
                <w:szCs w:val="18"/>
              </w:rPr>
              <w:t xml:space="preserve">prijs </w:t>
            </w:r>
          </w:p>
        </w:tc>
        <w:tc>
          <w:tcPr>
            <w:tcW w:w="900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7C2E456E" w14:textId="4D50CEDB">
            <w:pPr>
              <w:jc w:val="both"/>
            </w:pPr>
            <w:r w:rsidRPr="5896385E">
              <w:rPr>
                <w:rFonts w:ascii="Segoe UI" w:hAnsi="Segoe UI" w:eastAsia="Segoe UI" w:cs="Segoe UI"/>
                <w:szCs w:val="18"/>
              </w:rPr>
              <w:t xml:space="preserve">€ 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52EA94C6" w14:textId="1A56335F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5DAF10F9" w14:textId="2413ED88">
            <w:pPr>
              <w:jc w:val="both"/>
            </w:pPr>
            <w:r w:rsidRPr="5896385E">
              <w:rPr>
                <w:rFonts w:eastAsia="Verdana" w:cs="Verdana"/>
                <w:szCs w:val="18"/>
              </w:rPr>
              <w:t xml:space="preserve"> </w:t>
            </w:r>
          </w:p>
        </w:tc>
        <w:tc>
          <w:tcPr>
            <w:tcW w:w="154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vAlign w:val="center"/>
          </w:tcPr>
          <w:p w:rsidR="5896385E" w:rsidP="5896385E" w:rsidRDefault="5896385E" w14:paraId="1DD485B6" w14:textId="05FC4E78">
            <w:pPr>
              <w:jc w:val="both"/>
              <w:rPr>
                <w:rFonts w:eastAsia="Verdana" w:cs="Verdana"/>
                <w:szCs w:val="18"/>
              </w:rPr>
            </w:pPr>
          </w:p>
        </w:tc>
      </w:tr>
    </w:tbl>
    <w:p w:rsidRPr="003F2F94" w:rsidR="00684C36" w:rsidP="00365749" w:rsidRDefault="00684C36" w14:paraId="58E73F5E" w14:textId="77777777">
      <w:pPr>
        <w:pStyle w:val="Kop1"/>
        <w:numPr>
          <w:ilvl w:val="0"/>
          <w:numId w:val="0"/>
        </w:numPr>
        <w:jc w:val="both"/>
        <w:rPr>
          <w:lang w:val="nl-NL"/>
        </w:rPr>
      </w:pPr>
    </w:p>
    <w:sectPr w:rsidRPr="003F2F94" w:rsidR="00684C36" w:rsidSect="0095262D">
      <w:headerReference w:type="default" r:id="rId30"/>
      <w:footerReference w:type="default" r:id="rId31"/>
      <w:pgSz w:w="11906" w:h="16838" w:orient="portrait" w:code="9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423F" w:rsidRDefault="000F423F" w14:paraId="35B0E600" w14:textId="77777777">
      <w:r>
        <w:separator/>
      </w:r>
    </w:p>
  </w:endnote>
  <w:endnote w:type="continuationSeparator" w:id="0">
    <w:p w:rsidR="000F423F" w:rsidRDefault="000F423F" w14:paraId="2ECF822C" w14:textId="77777777">
      <w:r>
        <w:continuationSeparator/>
      </w:r>
    </w:p>
  </w:endnote>
  <w:endnote w:type="continuationNotice" w:id="1">
    <w:p w:rsidR="000F423F" w:rsidRDefault="000F423F" w14:paraId="442643A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5262D" w:rsidP="0095262D" w:rsidRDefault="0095262D" w14:paraId="1CBF7B83" w14:textId="77777777">
    <w:pPr>
      <w:pStyle w:val="Voettekst"/>
      <w:framePr w:wrap="around" w:hAnchor="margin" w:vAnchor="text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95262D" w:rsidRDefault="0095262D" w14:paraId="78F219C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355391E" w:rsidTr="7355391E" w14:paraId="4B44F2C1" w14:textId="77777777">
      <w:tc>
        <w:tcPr>
          <w:tcW w:w="3020" w:type="dxa"/>
        </w:tcPr>
        <w:p w:rsidR="7355391E" w:rsidP="7355391E" w:rsidRDefault="7355391E" w14:paraId="3102C6D8" w14:textId="448B437E">
          <w:pPr>
            <w:pStyle w:val="Koptekst"/>
            <w:ind w:left="-115"/>
          </w:pPr>
        </w:p>
      </w:tc>
      <w:tc>
        <w:tcPr>
          <w:tcW w:w="3020" w:type="dxa"/>
        </w:tcPr>
        <w:p w:rsidR="7355391E" w:rsidP="7355391E" w:rsidRDefault="7355391E" w14:paraId="4B870D70" w14:textId="44ABD16F">
          <w:pPr>
            <w:pStyle w:val="Koptekst"/>
            <w:jc w:val="center"/>
          </w:pPr>
        </w:p>
      </w:tc>
      <w:tc>
        <w:tcPr>
          <w:tcW w:w="3020" w:type="dxa"/>
        </w:tcPr>
        <w:p w:rsidR="7355391E" w:rsidP="7355391E" w:rsidRDefault="7355391E" w14:paraId="1C554E4C" w14:textId="369266A8">
          <w:pPr>
            <w:pStyle w:val="Koptekst"/>
            <w:ind w:right="-115"/>
            <w:jc w:val="right"/>
          </w:pPr>
        </w:p>
      </w:tc>
    </w:tr>
  </w:tbl>
  <w:p w:rsidR="008A10DA" w:rsidRDefault="008A10DA" w14:paraId="5C1CE7EE" w14:textId="1AD536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634" w:rsidP="0095262D" w:rsidRDefault="00FC5634" w14:paraId="0B41CB01" w14:textId="77777777">
    <w:pPr>
      <w:pStyle w:val="Voettekst"/>
      <w:framePr w:wrap="around" w:hAnchor="margin" w:vAnchor="text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50F1D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FC5634" w:rsidRDefault="00FC5634" w14:paraId="76159983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423F" w:rsidRDefault="000F423F" w14:paraId="5B51D773" w14:textId="77777777">
      <w:r>
        <w:separator/>
      </w:r>
    </w:p>
  </w:footnote>
  <w:footnote w:type="continuationSeparator" w:id="0">
    <w:p w:rsidR="000F423F" w:rsidRDefault="000F423F" w14:paraId="77014E7A" w14:textId="77777777">
      <w:r>
        <w:continuationSeparator/>
      </w:r>
    </w:p>
  </w:footnote>
  <w:footnote w:type="continuationNotice" w:id="1">
    <w:p w:rsidR="000F423F" w:rsidRDefault="000F423F" w14:paraId="3257519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355391E" w:rsidTr="7355391E" w14:paraId="0D6C106B" w14:textId="77777777">
      <w:tc>
        <w:tcPr>
          <w:tcW w:w="3020" w:type="dxa"/>
        </w:tcPr>
        <w:p w:rsidR="7355391E" w:rsidP="7355391E" w:rsidRDefault="7355391E" w14:paraId="4AD75D42" w14:textId="0FDA1C91">
          <w:pPr>
            <w:pStyle w:val="Koptekst"/>
            <w:ind w:left="-115"/>
          </w:pPr>
        </w:p>
      </w:tc>
      <w:tc>
        <w:tcPr>
          <w:tcW w:w="3020" w:type="dxa"/>
        </w:tcPr>
        <w:p w:rsidR="7355391E" w:rsidP="7355391E" w:rsidRDefault="7355391E" w14:paraId="0BE8A770" w14:textId="3EC0AF0E">
          <w:pPr>
            <w:pStyle w:val="Koptekst"/>
            <w:jc w:val="center"/>
          </w:pPr>
        </w:p>
      </w:tc>
      <w:tc>
        <w:tcPr>
          <w:tcW w:w="3020" w:type="dxa"/>
        </w:tcPr>
        <w:p w:rsidR="7355391E" w:rsidP="7355391E" w:rsidRDefault="7355391E" w14:paraId="6AC1BB33" w14:textId="180AB77F">
          <w:pPr>
            <w:pStyle w:val="Koptekst"/>
            <w:ind w:right="-115"/>
            <w:jc w:val="right"/>
          </w:pPr>
        </w:p>
      </w:tc>
    </w:tr>
  </w:tbl>
  <w:p w:rsidR="008A10DA" w:rsidRDefault="008A10DA" w14:paraId="05DF7CE7" w14:textId="3D5DE2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634" w:rsidRDefault="00FC5634" w14:paraId="44EE7CDF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6C5B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9047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AEB3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EA3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EEAD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8B7EC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4AE3DB6"/>
    <w:multiLevelType w:val="hybridMultilevel"/>
    <w:tmpl w:val="0AD629B0"/>
    <w:lvl w:ilvl="0" w:tplc="0A7236C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331666"/>
    <w:multiLevelType w:val="hybridMultilevel"/>
    <w:tmpl w:val="3E1AD5A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F1579"/>
    <w:multiLevelType w:val="hybridMultilevel"/>
    <w:tmpl w:val="4DFACF1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13ACBC5"/>
    <w:multiLevelType w:val="hybridMultilevel"/>
    <w:tmpl w:val="FFFFFFFF"/>
    <w:lvl w:ilvl="0" w:tplc="26108C6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496E4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8DA73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2C9C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8CC0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DCA4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7C05A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1E40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7074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805E56"/>
    <w:multiLevelType w:val="hybridMultilevel"/>
    <w:tmpl w:val="A0128412"/>
    <w:lvl w:ilvl="0" w:tplc="8878F354">
      <w:start w:val="1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F111D3"/>
    <w:multiLevelType w:val="hybridMultilevel"/>
    <w:tmpl w:val="09963CE0"/>
    <w:lvl w:ilvl="0" w:tplc="CED8D79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A632D"/>
    <w:multiLevelType w:val="hybridMultilevel"/>
    <w:tmpl w:val="227A07EA"/>
    <w:lvl w:ilvl="0" w:tplc="125E01BE">
      <w:start w:val="26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7727C95"/>
    <w:multiLevelType w:val="hybridMultilevel"/>
    <w:tmpl w:val="3E1AD5A4"/>
    <w:lvl w:ilvl="0" w:tplc="B1048F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A6839"/>
    <w:multiLevelType w:val="hybridMultilevel"/>
    <w:tmpl w:val="5952F6D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B420998"/>
    <w:multiLevelType w:val="hybridMultilevel"/>
    <w:tmpl w:val="3D5E8CC4"/>
    <w:lvl w:ilvl="0" w:tplc="0FFC83EE">
      <w:start w:val="1"/>
      <w:numFmt w:val="decimal"/>
      <w:lvlText w:val="Hoofdstuk %1."/>
      <w:lvlJc w:val="left"/>
      <w:pPr>
        <w:tabs>
          <w:tab w:val="num" w:pos="1800"/>
        </w:tabs>
        <w:ind w:left="357" w:hanging="357"/>
      </w:pPr>
      <w:rPr>
        <w:rFonts w:hint="default" w:ascii="Verdana" w:hAnsi="Verdana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52268933">
    <w:abstractNumId w:val="13"/>
  </w:num>
  <w:num w:numId="2" w16cid:durableId="839543163">
    <w:abstractNumId w:val="19"/>
  </w:num>
  <w:num w:numId="3" w16cid:durableId="1778134411">
    <w:abstractNumId w:val="9"/>
  </w:num>
  <w:num w:numId="4" w16cid:durableId="1013261875">
    <w:abstractNumId w:val="9"/>
  </w:num>
  <w:num w:numId="5" w16cid:durableId="1459102850">
    <w:abstractNumId w:val="7"/>
  </w:num>
  <w:num w:numId="6" w16cid:durableId="1549027877">
    <w:abstractNumId w:val="7"/>
  </w:num>
  <w:num w:numId="7" w16cid:durableId="1724717834">
    <w:abstractNumId w:val="6"/>
  </w:num>
  <w:num w:numId="8" w16cid:durableId="169686799">
    <w:abstractNumId w:val="6"/>
  </w:num>
  <w:num w:numId="9" w16cid:durableId="272245899">
    <w:abstractNumId w:val="5"/>
  </w:num>
  <w:num w:numId="10" w16cid:durableId="442728417">
    <w:abstractNumId w:val="5"/>
  </w:num>
  <w:num w:numId="11" w16cid:durableId="1911501671">
    <w:abstractNumId w:val="20"/>
  </w:num>
  <w:num w:numId="12" w16cid:durableId="1218475167">
    <w:abstractNumId w:val="4"/>
  </w:num>
  <w:num w:numId="13" w16cid:durableId="2124768244">
    <w:abstractNumId w:val="8"/>
  </w:num>
  <w:num w:numId="14" w16cid:durableId="1184394539">
    <w:abstractNumId w:val="3"/>
  </w:num>
  <w:num w:numId="15" w16cid:durableId="916213725">
    <w:abstractNumId w:val="2"/>
  </w:num>
  <w:num w:numId="16" w16cid:durableId="1782912121">
    <w:abstractNumId w:val="1"/>
  </w:num>
  <w:num w:numId="17" w16cid:durableId="1194537072">
    <w:abstractNumId w:val="0"/>
  </w:num>
  <w:num w:numId="18" w16cid:durableId="1243371456">
    <w:abstractNumId w:val="12"/>
  </w:num>
  <w:num w:numId="19" w16cid:durableId="979308131">
    <w:abstractNumId w:val="18"/>
  </w:num>
  <w:num w:numId="20" w16cid:durableId="1760325259">
    <w:abstractNumId w:val="16"/>
  </w:num>
  <w:num w:numId="21" w16cid:durableId="1576435037">
    <w:abstractNumId w:val="14"/>
  </w:num>
  <w:num w:numId="22" w16cid:durableId="1321154859">
    <w:abstractNumId w:val="17"/>
  </w:num>
  <w:num w:numId="23" w16cid:durableId="1187525662">
    <w:abstractNumId w:val="10"/>
  </w:num>
  <w:num w:numId="24" w16cid:durableId="2065714924">
    <w:abstractNumId w:val="11"/>
  </w:num>
  <w:num w:numId="25" w16cid:durableId="5533945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D18"/>
    <w:rsid w:val="00012278"/>
    <w:rsid w:val="00012FB2"/>
    <w:rsid w:val="00027BBE"/>
    <w:rsid w:val="00041364"/>
    <w:rsid w:val="00053EF3"/>
    <w:rsid w:val="00060ABD"/>
    <w:rsid w:val="00060BAE"/>
    <w:rsid w:val="00062DEE"/>
    <w:rsid w:val="00093A57"/>
    <w:rsid w:val="000A7A23"/>
    <w:rsid w:val="000C7D8C"/>
    <w:rsid w:val="000E5757"/>
    <w:rsid w:val="000E7713"/>
    <w:rsid w:val="000F3096"/>
    <w:rsid w:val="000F423F"/>
    <w:rsid w:val="00103C29"/>
    <w:rsid w:val="00110885"/>
    <w:rsid w:val="00114206"/>
    <w:rsid w:val="00115953"/>
    <w:rsid w:val="00124B92"/>
    <w:rsid w:val="00126722"/>
    <w:rsid w:val="0014038C"/>
    <w:rsid w:val="00141CEA"/>
    <w:rsid w:val="001440F4"/>
    <w:rsid w:val="00155259"/>
    <w:rsid w:val="001553CB"/>
    <w:rsid w:val="001600AD"/>
    <w:rsid w:val="00164C59"/>
    <w:rsid w:val="00170C61"/>
    <w:rsid w:val="001803AA"/>
    <w:rsid w:val="001A725F"/>
    <w:rsid w:val="001B2287"/>
    <w:rsid w:val="001C0063"/>
    <w:rsid w:val="001C2B86"/>
    <w:rsid w:val="001C3065"/>
    <w:rsid w:val="001C5141"/>
    <w:rsid w:val="00205625"/>
    <w:rsid w:val="00215CD7"/>
    <w:rsid w:val="00217221"/>
    <w:rsid w:val="00240D7F"/>
    <w:rsid w:val="00245435"/>
    <w:rsid w:val="00253696"/>
    <w:rsid w:val="00257F01"/>
    <w:rsid w:val="00291649"/>
    <w:rsid w:val="00292D3A"/>
    <w:rsid w:val="002A1337"/>
    <w:rsid w:val="002A4589"/>
    <w:rsid w:val="002B2136"/>
    <w:rsid w:val="002B42CD"/>
    <w:rsid w:val="002C57FA"/>
    <w:rsid w:val="002C5B96"/>
    <w:rsid w:val="002E16AA"/>
    <w:rsid w:val="002E1DE6"/>
    <w:rsid w:val="002E3A71"/>
    <w:rsid w:val="002F0BBF"/>
    <w:rsid w:val="0031371A"/>
    <w:rsid w:val="003321DF"/>
    <w:rsid w:val="00334F25"/>
    <w:rsid w:val="003353F0"/>
    <w:rsid w:val="00337C2A"/>
    <w:rsid w:val="003507FC"/>
    <w:rsid w:val="00365749"/>
    <w:rsid w:val="003660A9"/>
    <w:rsid w:val="0037276D"/>
    <w:rsid w:val="00380722"/>
    <w:rsid w:val="00381E63"/>
    <w:rsid w:val="003868D2"/>
    <w:rsid w:val="003A1653"/>
    <w:rsid w:val="003B0033"/>
    <w:rsid w:val="003C1706"/>
    <w:rsid w:val="003C4CD8"/>
    <w:rsid w:val="003E7568"/>
    <w:rsid w:val="003F2F94"/>
    <w:rsid w:val="003F3AD5"/>
    <w:rsid w:val="003F62FA"/>
    <w:rsid w:val="00404AEC"/>
    <w:rsid w:val="004052C6"/>
    <w:rsid w:val="00412B10"/>
    <w:rsid w:val="00416A93"/>
    <w:rsid w:val="00430C8A"/>
    <w:rsid w:val="00431286"/>
    <w:rsid w:val="00431EA2"/>
    <w:rsid w:val="004379CE"/>
    <w:rsid w:val="00442496"/>
    <w:rsid w:val="00447B71"/>
    <w:rsid w:val="00463D6B"/>
    <w:rsid w:val="00472303"/>
    <w:rsid w:val="004813BB"/>
    <w:rsid w:val="004967F8"/>
    <w:rsid w:val="004A0D4C"/>
    <w:rsid w:val="004A1AFD"/>
    <w:rsid w:val="004A1F5F"/>
    <w:rsid w:val="004A4631"/>
    <w:rsid w:val="004A46CF"/>
    <w:rsid w:val="004A5377"/>
    <w:rsid w:val="004C4029"/>
    <w:rsid w:val="004C5A3A"/>
    <w:rsid w:val="004D64DE"/>
    <w:rsid w:val="00504F85"/>
    <w:rsid w:val="005060CB"/>
    <w:rsid w:val="00517FEE"/>
    <w:rsid w:val="00524432"/>
    <w:rsid w:val="00527417"/>
    <w:rsid w:val="00534389"/>
    <w:rsid w:val="00537110"/>
    <w:rsid w:val="00551C9D"/>
    <w:rsid w:val="0055471F"/>
    <w:rsid w:val="00563E16"/>
    <w:rsid w:val="00573057"/>
    <w:rsid w:val="005A3C41"/>
    <w:rsid w:val="005B4D0A"/>
    <w:rsid w:val="005D78E8"/>
    <w:rsid w:val="005E0EBC"/>
    <w:rsid w:val="00604DEF"/>
    <w:rsid w:val="00612D18"/>
    <w:rsid w:val="00613974"/>
    <w:rsid w:val="006268AC"/>
    <w:rsid w:val="00631B1D"/>
    <w:rsid w:val="00637211"/>
    <w:rsid w:val="0064706E"/>
    <w:rsid w:val="00650F36"/>
    <w:rsid w:val="006775B8"/>
    <w:rsid w:val="00684C36"/>
    <w:rsid w:val="00686601"/>
    <w:rsid w:val="006A2617"/>
    <w:rsid w:val="006A4C62"/>
    <w:rsid w:val="006C648A"/>
    <w:rsid w:val="006D5760"/>
    <w:rsid w:val="006E5EA6"/>
    <w:rsid w:val="006E64AB"/>
    <w:rsid w:val="006F2F34"/>
    <w:rsid w:val="00704366"/>
    <w:rsid w:val="00705484"/>
    <w:rsid w:val="00715966"/>
    <w:rsid w:val="00732C90"/>
    <w:rsid w:val="00735D14"/>
    <w:rsid w:val="00741C81"/>
    <w:rsid w:val="0074743A"/>
    <w:rsid w:val="00747F23"/>
    <w:rsid w:val="0075701C"/>
    <w:rsid w:val="00763CE6"/>
    <w:rsid w:val="0078019E"/>
    <w:rsid w:val="00791CE6"/>
    <w:rsid w:val="007926CA"/>
    <w:rsid w:val="007A31F0"/>
    <w:rsid w:val="007A444A"/>
    <w:rsid w:val="007A71D0"/>
    <w:rsid w:val="007B2FA3"/>
    <w:rsid w:val="007E13FA"/>
    <w:rsid w:val="007E2D35"/>
    <w:rsid w:val="007E46A0"/>
    <w:rsid w:val="007F7E05"/>
    <w:rsid w:val="00802D7F"/>
    <w:rsid w:val="008052B6"/>
    <w:rsid w:val="0081398C"/>
    <w:rsid w:val="008227B6"/>
    <w:rsid w:val="008303F1"/>
    <w:rsid w:val="00832157"/>
    <w:rsid w:val="00853F7A"/>
    <w:rsid w:val="00864BE1"/>
    <w:rsid w:val="00867ABE"/>
    <w:rsid w:val="008818BC"/>
    <w:rsid w:val="008849F4"/>
    <w:rsid w:val="008A10DA"/>
    <w:rsid w:val="008B31D3"/>
    <w:rsid w:val="008B65D1"/>
    <w:rsid w:val="008B7FF2"/>
    <w:rsid w:val="008C13C9"/>
    <w:rsid w:val="008C149D"/>
    <w:rsid w:val="008C741B"/>
    <w:rsid w:val="008C74D6"/>
    <w:rsid w:val="008F1156"/>
    <w:rsid w:val="00913BBF"/>
    <w:rsid w:val="0092350B"/>
    <w:rsid w:val="0092755A"/>
    <w:rsid w:val="0095262D"/>
    <w:rsid w:val="0096055B"/>
    <w:rsid w:val="009767E6"/>
    <w:rsid w:val="00997DE1"/>
    <w:rsid w:val="009A3FBB"/>
    <w:rsid w:val="009A4B38"/>
    <w:rsid w:val="009D28B9"/>
    <w:rsid w:val="009D29DA"/>
    <w:rsid w:val="009E4F7E"/>
    <w:rsid w:val="009F6875"/>
    <w:rsid w:val="00A078B9"/>
    <w:rsid w:val="00A167A3"/>
    <w:rsid w:val="00A2790D"/>
    <w:rsid w:val="00A36844"/>
    <w:rsid w:val="00A507ED"/>
    <w:rsid w:val="00A5219D"/>
    <w:rsid w:val="00A64301"/>
    <w:rsid w:val="00A721A5"/>
    <w:rsid w:val="00A8255B"/>
    <w:rsid w:val="00A836E7"/>
    <w:rsid w:val="00AA78AC"/>
    <w:rsid w:val="00AB6FD2"/>
    <w:rsid w:val="00AC0A1F"/>
    <w:rsid w:val="00AD24ED"/>
    <w:rsid w:val="00AD42E1"/>
    <w:rsid w:val="00AE5300"/>
    <w:rsid w:val="00B06B9B"/>
    <w:rsid w:val="00B12083"/>
    <w:rsid w:val="00B137BA"/>
    <w:rsid w:val="00B274C3"/>
    <w:rsid w:val="00B319BC"/>
    <w:rsid w:val="00B431CA"/>
    <w:rsid w:val="00B44437"/>
    <w:rsid w:val="00B622E7"/>
    <w:rsid w:val="00B64AB2"/>
    <w:rsid w:val="00B77FB7"/>
    <w:rsid w:val="00B8742B"/>
    <w:rsid w:val="00BA5459"/>
    <w:rsid w:val="00BD5CF7"/>
    <w:rsid w:val="00BF1D50"/>
    <w:rsid w:val="00BF4002"/>
    <w:rsid w:val="00C203F4"/>
    <w:rsid w:val="00C225F8"/>
    <w:rsid w:val="00C30406"/>
    <w:rsid w:val="00C318BB"/>
    <w:rsid w:val="00C331AF"/>
    <w:rsid w:val="00C34EB8"/>
    <w:rsid w:val="00C47CFD"/>
    <w:rsid w:val="00C50F1D"/>
    <w:rsid w:val="00C60ED9"/>
    <w:rsid w:val="00C80BCE"/>
    <w:rsid w:val="00C82F09"/>
    <w:rsid w:val="00C842AC"/>
    <w:rsid w:val="00C851F3"/>
    <w:rsid w:val="00C93343"/>
    <w:rsid w:val="00CB6410"/>
    <w:rsid w:val="00D36C08"/>
    <w:rsid w:val="00D422A1"/>
    <w:rsid w:val="00D4614C"/>
    <w:rsid w:val="00D75604"/>
    <w:rsid w:val="00DC59E4"/>
    <w:rsid w:val="00DD1429"/>
    <w:rsid w:val="00DD67F0"/>
    <w:rsid w:val="00DE659D"/>
    <w:rsid w:val="00DF3FC9"/>
    <w:rsid w:val="00E10490"/>
    <w:rsid w:val="00E10AF5"/>
    <w:rsid w:val="00E15B88"/>
    <w:rsid w:val="00E2271C"/>
    <w:rsid w:val="00E23C7E"/>
    <w:rsid w:val="00E265BF"/>
    <w:rsid w:val="00E26DCF"/>
    <w:rsid w:val="00E26F54"/>
    <w:rsid w:val="00E3668E"/>
    <w:rsid w:val="00E37D05"/>
    <w:rsid w:val="00E43061"/>
    <w:rsid w:val="00E53380"/>
    <w:rsid w:val="00E5394F"/>
    <w:rsid w:val="00E60D33"/>
    <w:rsid w:val="00E72E31"/>
    <w:rsid w:val="00EA4B31"/>
    <w:rsid w:val="00EA5804"/>
    <w:rsid w:val="00EB225D"/>
    <w:rsid w:val="00EC234C"/>
    <w:rsid w:val="00EC38D5"/>
    <w:rsid w:val="00ED2344"/>
    <w:rsid w:val="00EE4D84"/>
    <w:rsid w:val="00EF6644"/>
    <w:rsid w:val="00EF79CD"/>
    <w:rsid w:val="00F00F38"/>
    <w:rsid w:val="00F1039A"/>
    <w:rsid w:val="00F459F7"/>
    <w:rsid w:val="00F47308"/>
    <w:rsid w:val="00F63710"/>
    <w:rsid w:val="00F72BDD"/>
    <w:rsid w:val="00F73691"/>
    <w:rsid w:val="00F7462B"/>
    <w:rsid w:val="00F86DAD"/>
    <w:rsid w:val="00FA614D"/>
    <w:rsid w:val="00FA640B"/>
    <w:rsid w:val="00FA64E9"/>
    <w:rsid w:val="00FA65C0"/>
    <w:rsid w:val="00FC0FD5"/>
    <w:rsid w:val="00FC5634"/>
    <w:rsid w:val="00FD031F"/>
    <w:rsid w:val="00FD480E"/>
    <w:rsid w:val="00FE0320"/>
    <w:rsid w:val="00FE3A9F"/>
    <w:rsid w:val="00FF18A5"/>
    <w:rsid w:val="00FF18A7"/>
    <w:rsid w:val="00FF6793"/>
    <w:rsid w:val="01373CD0"/>
    <w:rsid w:val="014C7203"/>
    <w:rsid w:val="015FEC3E"/>
    <w:rsid w:val="01A9AB1E"/>
    <w:rsid w:val="01BC1ED3"/>
    <w:rsid w:val="01C5DAE2"/>
    <w:rsid w:val="01C7708B"/>
    <w:rsid w:val="02623A53"/>
    <w:rsid w:val="031A5DA9"/>
    <w:rsid w:val="03258A5C"/>
    <w:rsid w:val="039D8729"/>
    <w:rsid w:val="03A9782F"/>
    <w:rsid w:val="03DCB863"/>
    <w:rsid w:val="03EC63DC"/>
    <w:rsid w:val="0401954E"/>
    <w:rsid w:val="041F743F"/>
    <w:rsid w:val="042E0938"/>
    <w:rsid w:val="0442CFE4"/>
    <w:rsid w:val="0467B66A"/>
    <w:rsid w:val="04A3DB75"/>
    <w:rsid w:val="0504A270"/>
    <w:rsid w:val="050F9EA8"/>
    <w:rsid w:val="05F07BC6"/>
    <w:rsid w:val="06226844"/>
    <w:rsid w:val="065AAB5E"/>
    <w:rsid w:val="065B0B01"/>
    <w:rsid w:val="0670EF79"/>
    <w:rsid w:val="0707DD3E"/>
    <w:rsid w:val="0721224A"/>
    <w:rsid w:val="075201DF"/>
    <w:rsid w:val="07582124"/>
    <w:rsid w:val="078AAF5E"/>
    <w:rsid w:val="079113E5"/>
    <w:rsid w:val="07E5E762"/>
    <w:rsid w:val="0824D6A1"/>
    <w:rsid w:val="084F82F0"/>
    <w:rsid w:val="084FDC55"/>
    <w:rsid w:val="0865B315"/>
    <w:rsid w:val="086E3399"/>
    <w:rsid w:val="09154641"/>
    <w:rsid w:val="099D1E1E"/>
    <w:rsid w:val="09B0A713"/>
    <w:rsid w:val="09CBEC61"/>
    <w:rsid w:val="0A1470F7"/>
    <w:rsid w:val="0A493CEE"/>
    <w:rsid w:val="0AE08809"/>
    <w:rsid w:val="0B01EFE6"/>
    <w:rsid w:val="0C2C39F3"/>
    <w:rsid w:val="0C5FBD4A"/>
    <w:rsid w:val="0C602452"/>
    <w:rsid w:val="0CAC0003"/>
    <w:rsid w:val="0D038D23"/>
    <w:rsid w:val="0D14C862"/>
    <w:rsid w:val="0D6B7504"/>
    <w:rsid w:val="0DCADD93"/>
    <w:rsid w:val="0DE1BC6A"/>
    <w:rsid w:val="0DEF1A92"/>
    <w:rsid w:val="0E03FFFD"/>
    <w:rsid w:val="0E8A04CC"/>
    <w:rsid w:val="0F974CA0"/>
    <w:rsid w:val="0FD0785F"/>
    <w:rsid w:val="103AA108"/>
    <w:rsid w:val="106094C6"/>
    <w:rsid w:val="1067C524"/>
    <w:rsid w:val="109DFB4A"/>
    <w:rsid w:val="10B1BE87"/>
    <w:rsid w:val="10E79304"/>
    <w:rsid w:val="10F2B2E4"/>
    <w:rsid w:val="118EB09A"/>
    <w:rsid w:val="11A87D31"/>
    <w:rsid w:val="11CE383D"/>
    <w:rsid w:val="11D6FE46"/>
    <w:rsid w:val="121290C1"/>
    <w:rsid w:val="121F15FE"/>
    <w:rsid w:val="1266EF26"/>
    <w:rsid w:val="1272757A"/>
    <w:rsid w:val="12B203EA"/>
    <w:rsid w:val="12CD8803"/>
    <w:rsid w:val="13312E1C"/>
    <w:rsid w:val="1336EBE3"/>
    <w:rsid w:val="134ACEBF"/>
    <w:rsid w:val="136CD7A3"/>
    <w:rsid w:val="13A4AA3C"/>
    <w:rsid w:val="13C3CAD9"/>
    <w:rsid w:val="14390F63"/>
    <w:rsid w:val="14D2B9D7"/>
    <w:rsid w:val="15143853"/>
    <w:rsid w:val="15C92268"/>
    <w:rsid w:val="165C11CC"/>
    <w:rsid w:val="16C93B90"/>
    <w:rsid w:val="16E0EC44"/>
    <w:rsid w:val="16E42C5F"/>
    <w:rsid w:val="16F8C5BA"/>
    <w:rsid w:val="171C67F7"/>
    <w:rsid w:val="17361C6E"/>
    <w:rsid w:val="1797B141"/>
    <w:rsid w:val="17CD075C"/>
    <w:rsid w:val="17D95352"/>
    <w:rsid w:val="18BCD06C"/>
    <w:rsid w:val="18C42F7B"/>
    <w:rsid w:val="18CA6CCB"/>
    <w:rsid w:val="18E802F9"/>
    <w:rsid w:val="19078F61"/>
    <w:rsid w:val="19250689"/>
    <w:rsid w:val="1994A64F"/>
    <w:rsid w:val="1996798B"/>
    <w:rsid w:val="19C8E7CE"/>
    <w:rsid w:val="19DC5780"/>
    <w:rsid w:val="1AA618AD"/>
    <w:rsid w:val="1ACF3BC9"/>
    <w:rsid w:val="1AEB7C82"/>
    <w:rsid w:val="1B1ED4BF"/>
    <w:rsid w:val="1B27F098"/>
    <w:rsid w:val="1B3CB847"/>
    <w:rsid w:val="1B64B82F"/>
    <w:rsid w:val="1BB4CEAB"/>
    <w:rsid w:val="1BE5C20A"/>
    <w:rsid w:val="1BFF5A6B"/>
    <w:rsid w:val="1C8B5402"/>
    <w:rsid w:val="1CC690A1"/>
    <w:rsid w:val="1CF22D65"/>
    <w:rsid w:val="1D8F8F00"/>
    <w:rsid w:val="1DDF2D9B"/>
    <w:rsid w:val="1DE35F2B"/>
    <w:rsid w:val="1E0FE9F9"/>
    <w:rsid w:val="1E49065B"/>
    <w:rsid w:val="1E9BF7A7"/>
    <w:rsid w:val="1EABDF71"/>
    <w:rsid w:val="1EB714E5"/>
    <w:rsid w:val="1EE07DAB"/>
    <w:rsid w:val="1EFBDC09"/>
    <w:rsid w:val="1F78DDCD"/>
    <w:rsid w:val="1FA34D3D"/>
    <w:rsid w:val="1FBC6BC6"/>
    <w:rsid w:val="1FDB1FD6"/>
    <w:rsid w:val="20464EB0"/>
    <w:rsid w:val="205B214B"/>
    <w:rsid w:val="20DDE886"/>
    <w:rsid w:val="20FCFEEC"/>
    <w:rsid w:val="212098FE"/>
    <w:rsid w:val="21376E7C"/>
    <w:rsid w:val="2190C3EA"/>
    <w:rsid w:val="222741C5"/>
    <w:rsid w:val="2244EB08"/>
    <w:rsid w:val="22C95A32"/>
    <w:rsid w:val="22E54077"/>
    <w:rsid w:val="22EBB5AC"/>
    <w:rsid w:val="231499F7"/>
    <w:rsid w:val="232F6F90"/>
    <w:rsid w:val="233CA3B8"/>
    <w:rsid w:val="23A5EBED"/>
    <w:rsid w:val="23CF9ECF"/>
    <w:rsid w:val="24043F05"/>
    <w:rsid w:val="24795FC9"/>
    <w:rsid w:val="24900735"/>
    <w:rsid w:val="24CA6A4E"/>
    <w:rsid w:val="2501EB70"/>
    <w:rsid w:val="250D2E0C"/>
    <w:rsid w:val="2532B4A9"/>
    <w:rsid w:val="26038A0D"/>
    <w:rsid w:val="261B93FF"/>
    <w:rsid w:val="2623C910"/>
    <w:rsid w:val="262828DF"/>
    <w:rsid w:val="266D7273"/>
    <w:rsid w:val="26AC5B01"/>
    <w:rsid w:val="27FEF1EE"/>
    <w:rsid w:val="28D0416B"/>
    <w:rsid w:val="28F8CF76"/>
    <w:rsid w:val="290B0DC6"/>
    <w:rsid w:val="2921D446"/>
    <w:rsid w:val="295880CA"/>
    <w:rsid w:val="29B4F05B"/>
    <w:rsid w:val="2A132A9B"/>
    <w:rsid w:val="2AAF9494"/>
    <w:rsid w:val="2ACEDDA7"/>
    <w:rsid w:val="2AE1994A"/>
    <w:rsid w:val="2AE78488"/>
    <w:rsid w:val="2AED2C45"/>
    <w:rsid w:val="2AF253FC"/>
    <w:rsid w:val="2B8A8445"/>
    <w:rsid w:val="2B8E1570"/>
    <w:rsid w:val="2BB0FDD2"/>
    <w:rsid w:val="2C1DA8D9"/>
    <w:rsid w:val="2C51B62D"/>
    <w:rsid w:val="2C79DFDE"/>
    <w:rsid w:val="2CA67283"/>
    <w:rsid w:val="2CC359C4"/>
    <w:rsid w:val="2CD024C4"/>
    <w:rsid w:val="2D5A7BF1"/>
    <w:rsid w:val="2D5DC166"/>
    <w:rsid w:val="2DAF1288"/>
    <w:rsid w:val="2DC37BD1"/>
    <w:rsid w:val="2DFC0F6D"/>
    <w:rsid w:val="2E3832AA"/>
    <w:rsid w:val="2E858432"/>
    <w:rsid w:val="2ECD7361"/>
    <w:rsid w:val="2EECD2D3"/>
    <w:rsid w:val="2F520430"/>
    <w:rsid w:val="2F6A68A1"/>
    <w:rsid w:val="2FB373E1"/>
    <w:rsid w:val="2FC1FEF2"/>
    <w:rsid w:val="2FEF0980"/>
    <w:rsid w:val="30430A0F"/>
    <w:rsid w:val="305C5BE1"/>
    <w:rsid w:val="30D371CF"/>
    <w:rsid w:val="30E51DF7"/>
    <w:rsid w:val="30E5F3A1"/>
    <w:rsid w:val="310E222D"/>
    <w:rsid w:val="31C28A53"/>
    <w:rsid w:val="31C2CE97"/>
    <w:rsid w:val="31EA273D"/>
    <w:rsid w:val="31F39E9A"/>
    <w:rsid w:val="32051423"/>
    <w:rsid w:val="325FEC79"/>
    <w:rsid w:val="3295B494"/>
    <w:rsid w:val="32A07585"/>
    <w:rsid w:val="32BE915B"/>
    <w:rsid w:val="3311FF73"/>
    <w:rsid w:val="33272947"/>
    <w:rsid w:val="334D6765"/>
    <w:rsid w:val="33811F86"/>
    <w:rsid w:val="33A0E484"/>
    <w:rsid w:val="33C457CA"/>
    <w:rsid w:val="33C9428E"/>
    <w:rsid w:val="33DD708E"/>
    <w:rsid w:val="34356788"/>
    <w:rsid w:val="3493F1A6"/>
    <w:rsid w:val="34B5434C"/>
    <w:rsid w:val="358A6744"/>
    <w:rsid w:val="358DAE82"/>
    <w:rsid w:val="3653E6EC"/>
    <w:rsid w:val="36603556"/>
    <w:rsid w:val="366BABEB"/>
    <w:rsid w:val="3676518C"/>
    <w:rsid w:val="36AEA5B3"/>
    <w:rsid w:val="36B2D5C1"/>
    <w:rsid w:val="36B5D611"/>
    <w:rsid w:val="36EED234"/>
    <w:rsid w:val="376C8836"/>
    <w:rsid w:val="37886136"/>
    <w:rsid w:val="378E69EF"/>
    <w:rsid w:val="379B7683"/>
    <w:rsid w:val="37A420A3"/>
    <w:rsid w:val="37A55D69"/>
    <w:rsid w:val="37DABC16"/>
    <w:rsid w:val="37ED1EF2"/>
    <w:rsid w:val="37EFF460"/>
    <w:rsid w:val="38E49E07"/>
    <w:rsid w:val="390664D9"/>
    <w:rsid w:val="392EBBE6"/>
    <w:rsid w:val="3956AA55"/>
    <w:rsid w:val="39F03DD0"/>
    <w:rsid w:val="3A1081B9"/>
    <w:rsid w:val="3A129E14"/>
    <w:rsid w:val="3A8F3B38"/>
    <w:rsid w:val="3A8F99D5"/>
    <w:rsid w:val="3A93EF7F"/>
    <w:rsid w:val="3A9CA39C"/>
    <w:rsid w:val="3AF27AB6"/>
    <w:rsid w:val="3B2A874A"/>
    <w:rsid w:val="3B3B18A4"/>
    <w:rsid w:val="3B671F5A"/>
    <w:rsid w:val="3B6CCB86"/>
    <w:rsid w:val="3B85F53B"/>
    <w:rsid w:val="3B9A80E0"/>
    <w:rsid w:val="3BA915D9"/>
    <w:rsid w:val="3BF2A3E6"/>
    <w:rsid w:val="3C28360E"/>
    <w:rsid w:val="3C35F321"/>
    <w:rsid w:val="3C7387DF"/>
    <w:rsid w:val="3C760A6D"/>
    <w:rsid w:val="3CA8164E"/>
    <w:rsid w:val="3CD4A464"/>
    <w:rsid w:val="3CD93AF9"/>
    <w:rsid w:val="3CE8EB8D"/>
    <w:rsid w:val="3CFB82EB"/>
    <w:rsid w:val="3D703D06"/>
    <w:rsid w:val="3D705025"/>
    <w:rsid w:val="3D9D74E5"/>
    <w:rsid w:val="3DAA613E"/>
    <w:rsid w:val="3DAEA782"/>
    <w:rsid w:val="3DCD0840"/>
    <w:rsid w:val="3E0C1881"/>
    <w:rsid w:val="3E16A6D8"/>
    <w:rsid w:val="3E442523"/>
    <w:rsid w:val="3E5C2592"/>
    <w:rsid w:val="3EB8F945"/>
    <w:rsid w:val="3EE41A98"/>
    <w:rsid w:val="3F07451C"/>
    <w:rsid w:val="4062DD1C"/>
    <w:rsid w:val="406AA42A"/>
    <w:rsid w:val="4104CBA6"/>
    <w:rsid w:val="41147276"/>
    <w:rsid w:val="419BB3DA"/>
    <w:rsid w:val="421F094E"/>
    <w:rsid w:val="42260D75"/>
    <w:rsid w:val="422C0E1D"/>
    <w:rsid w:val="42A09C3F"/>
    <w:rsid w:val="42A0E37A"/>
    <w:rsid w:val="42D11B71"/>
    <w:rsid w:val="4304C5EC"/>
    <w:rsid w:val="4359CA37"/>
    <w:rsid w:val="43AC3DBE"/>
    <w:rsid w:val="43F1627C"/>
    <w:rsid w:val="441F80A9"/>
    <w:rsid w:val="443D67E8"/>
    <w:rsid w:val="44496285"/>
    <w:rsid w:val="444D4575"/>
    <w:rsid w:val="45D707C5"/>
    <w:rsid w:val="4605116D"/>
    <w:rsid w:val="46185BBF"/>
    <w:rsid w:val="461CD809"/>
    <w:rsid w:val="463F8B20"/>
    <w:rsid w:val="464D2455"/>
    <w:rsid w:val="4680432B"/>
    <w:rsid w:val="46E9FCE4"/>
    <w:rsid w:val="47215E71"/>
    <w:rsid w:val="47303265"/>
    <w:rsid w:val="4744572B"/>
    <w:rsid w:val="475EAD66"/>
    <w:rsid w:val="47B7CE1D"/>
    <w:rsid w:val="47B7D561"/>
    <w:rsid w:val="484AF02C"/>
    <w:rsid w:val="48689502"/>
    <w:rsid w:val="489469CD"/>
    <w:rsid w:val="48D5D3A3"/>
    <w:rsid w:val="48FA7DC7"/>
    <w:rsid w:val="490FF328"/>
    <w:rsid w:val="492DC859"/>
    <w:rsid w:val="493DC6F9"/>
    <w:rsid w:val="4A30AF64"/>
    <w:rsid w:val="4A31C604"/>
    <w:rsid w:val="4A964E28"/>
    <w:rsid w:val="4B595C7F"/>
    <w:rsid w:val="4B5BF053"/>
    <w:rsid w:val="4C227A87"/>
    <w:rsid w:val="4C65691B"/>
    <w:rsid w:val="4C820D42"/>
    <w:rsid w:val="4CBC43CE"/>
    <w:rsid w:val="4DD3C7A3"/>
    <w:rsid w:val="4E01397C"/>
    <w:rsid w:val="4E257C0A"/>
    <w:rsid w:val="4E270FA1"/>
    <w:rsid w:val="4E610E85"/>
    <w:rsid w:val="4E7EAC24"/>
    <w:rsid w:val="4E9A38F7"/>
    <w:rsid w:val="4EE8611A"/>
    <w:rsid w:val="4F754450"/>
    <w:rsid w:val="4FC2E002"/>
    <w:rsid w:val="4FF28247"/>
    <w:rsid w:val="4FFD68C4"/>
    <w:rsid w:val="50160743"/>
    <w:rsid w:val="5052ACB1"/>
    <w:rsid w:val="50641B80"/>
    <w:rsid w:val="507FD81F"/>
    <w:rsid w:val="509BE701"/>
    <w:rsid w:val="50AE7809"/>
    <w:rsid w:val="50B38366"/>
    <w:rsid w:val="50F326F7"/>
    <w:rsid w:val="51001350"/>
    <w:rsid w:val="515ECF50"/>
    <w:rsid w:val="519680BE"/>
    <w:rsid w:val="51ACE328"/>
    <w:rsid w:val="51CBCEB9"/>
    <w:rsid w:val="51EBE698"/>
    <w:rsid w:val="523B8707"/>
    <w:rsid w:val="527FBCF6"/>
    <w:rsid w:val="52C5C6D1"/>
    <w:rsid w:val="52D34496"/>
    <w:rsid w:val="534332E4"/>
    <w:rsid w:val="53E6B91C"/>
    <w:rsid w:val="53E6FFBA"/>
    <w:rsid w:val="5421C6C3"/>
    <w:rsid w:val="54619732"/>
    <w:rsid w:val="54A55658"/>
    <w:rsid w:val="54B9ACCA"/>
    <w:rsid w:val="555384F6"/>
    <w:rsid w:val="5573844D"/>
    <w:rsid w:val="5585291F"/>
    <w:rsid w:val="56183980"/>
    <w:rsid w:val="5619D471"/>
    <w:rsid w:val="561DF73B"/>
    <w:rsid w:val="56A449A5"/>
    <w:rsid w:val="56CF11B3"/>
    <w:rsid w:val="56F60A0F"/>
    <w:rsid w:val="571D2A02"/>
    <w:rsid w:val="571E59DE"/>
    <w:rsid w:val="571EA07C"/>
    <w:rsid w:val="57562C77"/>
    <w:rsid w:val="5796A49D"/>
    <w:rsid w:val="586FEEF7"/>
    <w:rsid w:val="5896385E"/>
    <w:rsid w:val="58A6F8E6"/>
    <w:rsid w:val="58E727EE"/>
    <w:rsid w:val="5950B694"/>
    <w:rsid w:val="59A24885"/>
    <w:rsid w:val="59BC8F7A"/>
    <w:rsid w:val="5A11112F"/>
    <w:rsid w:val="5A664597"/>
    <w:rsid w:val="5A860035"/>
    <w:rsid w:val="5A8DE49D"/>
    <w:rsid w:val="5ACB805D"/>
    <w:rsid w:val="5AD28246"/>
    <w:rsid w:val="5AEA1030"/>
    <w:rsid w:val="5AEBE284"/>
    <w:rsid w:val="5AEBE37C"/>
    <w:rsid w:val="5B2B13AD"/>
    <w:rsid w:val="5BBFF2A4"/>
    <w:rsid w:val="5D0FE979"/>
    <w:rsid w:val="5DA50357"/>
    <w:rsid w:val="5DE66ED0"/>
    <w:rsid w:val="5ED422AB"/>
    <w:rsid w:val="5ED5EA4E"/>
    <w:rsid w:val="5EF1F7DC"/>
    <w:rsid w:val="5F07AC0B"/>
    <w:rsid w:val="5F1AFE0B"/>
    <w:rsid w:val="5F6AF542"/>
    <w:rsid w:val="5F70BF6D"/>
    <w:rsid w:val="5F80AAB0"/>
    <w:rsid w:val="601302B0"/>
    <w:rsid w:val="60A28034"/>
    <w:rsid w:val="60FC1DB6"/>
    <w:rsid w:val="61201FD6"/>
    <w:rsid w:val="612AE663"/>
    <w:rsid w:val="620D6E04"/>
    <w:rsid w:val="625B0F5F"/>
    <w:rsid w:val="626B85D9"/>
    <w:rsid w:val="62B10E0F"/>
    <w:rsid w:val="6339689B"/>
    <w:rsid w:val="6383257C"/>
    <w:rsid w:val="63A95DCE"/>
    <w:rsid w:val="63F19913"/>
    <w:rsid w:val="6420ED88"/>
    <w:rsid w:val="64399EA7"/>
    <w:rsid w:val="6471C975"/>
    <w:rsid w:val="647364DE"/>
    <w:rsid w:val="64B1D340"/>
    <w:rsid w:val="64EE6159"/>
    <w:rsid w:val="651AB389"/>
    <w:rsid w:val="65691B14"/>
    <w:rsid w:val="6684D6B8"/>
    <w:rsid w:val="66963B5D"/>
    <w:rsid w:val="6709201E"/>
    <w:rsid w:val="671F6180"/>
    <w:rsid w:val="672E8082"/>
    <w:rsid w:val="677EE3DE"/>
    <w:rsid w:val="6782A647"/>
    <w:rsid w:val="678343AD"/>
    <w:rsid w:val="67B8F2D4"/>
    <w:rsid w:val="67D0DC60"/>
    <w:rsid w:val="67F6A54D"/>
    <w:rsid w:val="67FFD3E1"/>
    <w:rsid w:val="689D34DA"/>
    <w:rsid w:val="68F13BB3"/>
    <w:rsid w:val="68FDC9D0"/>
    <w:rsid w:val="69089EC1"/>
    <w:rsid w:val="690F3205"/>
    <w:rsid w:val="6917F55C"/>
    <w:rsid w:val="692CD33B"/>
    <w:rsid w:val="6954C335"/>
    <w:rsid w:val="69A995CB"/>
    <w:rsid w:val="6A662144"/>
    <w:rsid w:val="6A88EFEF"/>
    <w:rsid w:val="6AABDE89"/>
    <w:rsid w:val="6AB97969"/>
    <w:rsid w:val="6B0A9845"/>
    <w:rsid w:val="6B208374"/>
    <w:rsid w:val="6B3205B6"/>
    <w:rsid w:val="6B8CB93D"/>
    <w:rsid w:val="6BB2890A"/>
    <w:rsid w:val="6BD8D9E8"/>
    <w:rsid w:val="6BFCAAF8"/>
    <w:rsid w:val="6C59F514"/>
    <w:rsid w:val="6CCF5808"/>
    <w:rsid w:val="6CEB8460"/>
    <w:rsid w:val="6D3B40DF"/>
    <w:rsid w:val="6E283458"/>
    <w:rsid w:val="6FF06DE2"/>
    <w:rsid w:val="701082A7"/>
    <w:rsid w:val="70254674"/>
    <w:rsid w:val="708EB06E"/>
    <w:rsid w:val="7095FFDA"/>
    <w:rsid w:val="70D04E2B"/>
    <w:rsid w:val="70F57CCD"/>
    <w:rsid w:val="70FB26CB"/>
    <w:rsid w:val="7118176B"/>
    <w:rsid w:val="711A901F"/>
    <w:rsid w:val="715FD51A"/>
    <w:rsid w:val="7179BD20"/>
    <w:rsid w:val="7197AEFA"/>
    <w:rsid w:val="722E8C9D"/>
    <w:rsid w:val="7250A72E"/>
    <w:rsid w:val="7252C41F"/>
    <w:rsid w:val="727AC65A"/>
    <w:rsid w:val="72FBA57B"/>
    <w:rsid w:val="734FC6A2"/>
    <w:rsid w:val="7355391E"/>
    <w:rsid w:val="7356454B"/>
    <w:rsid w:val="73671771"/>
    <w:rsid w:val="736E7D17"/>
    <w:rsid w:val="73891FB5"/>
    <w:rsid w:val="74095074"/>
    <w:rsid w:val="74369A14"/>
    <w:rsid w:val="744CE4ED"/>
    <w:rsid w:val="7452C0CF"/>
    <w:rsid w:val="74E9358C"/>
    <w:rsid w:val="74ED9B46"/>
    <w:rsid w:val="7586D655"/>
    <w:rsid w:val="759D963A"/>
    <w:rsid w:val="759D984C"/>
    <w:rsid w:val="75A2A235"/>
    <w:rsid w:val="75D26A75"/>
    <w:rsid w:val="75DF1FB9"/>
    <w:rsid w:val="7606C2DE"/>
    <w:rsid w:val="7634A4A2"/>
    <w:rsid w:val="7659FAA9"/>
    <w:rsid w:val="76763A4E"/>
    <w:rsid w:val="76910F86"/>
    <w:rsid w:val="76E94556"/>
    <w:rsid w:val="771AA358"/>
    <w:rsid w:val="77B60145"/>
    <w:rsid w:val="782F8E80"/>
    <w:rsid w:val="7862F856"/>
    <w:rsid w:val="787E0891"/>
    <w:rsid w:val="78941C06"/>
    <w:rsid w:val="78C26AA6"/>
    <w:rsid w:val="78C631CC"/>
    <w:rsid w:val="794BAFDA"/>
    <w:rsid w:val="796588DE"/>
    <w:rsid w:val="79D437A0"/>
    <w:rsid w:val="79ED6ABA"/>
    <w:rsid w:val="7A0295E8"/>
    <w:rsid w:val="7A1E577A"/>
    <w:rsid w:val="7A22FA20"/>
    <w:rsid w:val="7A32D4B7"/>
    <w:rsid w:val="7A653757"/>
    <w:rsid w:val="7AC33DF4"/>
    <w:rsid w:val="7B221FFC"/>
    <w:rsid w:val="7B737571"/>
    <w:rsid w:val="7B81766F"/>
    <w:rsid w:val="7B87EF07"/>
    <w:rsid w:val="7BDDC69A"/>
    <w:rsid w:val="7C0144CB"/>
    <w:rsid w:val="7C3F9DA3"/>
    <w:rsid w:val="7C790676"/>
    <w:rsid w:val="7CF00A24"/>
    <w:rsid w:val="7D8E0C66"/>
    <w:rsid w:val="7DD307C5"/>
    <w:rsid w:val="7DD5C702"/>
    <w:rsid w:val="7DD6F391"/>
    <w:rsid w:val="7DD801CE"/>
    <w:rsid w:val="7DDD6AEE"/>
    <w:rsid w:val="7DEFFBC9"/>
    <w:rsid w:val="7DFA1FE9"/>
    <w:rsid w:val="7E3535DD"/>
    <w:rsid w:val="7E436EF7"/>
    <w:rsid w:val="7E6F435E"/>
    <w:rsid w:val="7E814C33"/>
    <w:rsid w:val="7E9C6B12"/>
    <w:rsid w:val="7F139F96"/>
    <w:rsid w:val="7F6CD9A2"/>
    <w:rsid w:val="7FB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10C29371"/>
  <w15:docId w15:val="{F8C53A6A-C4DD-49EA-988F-9DB1257291A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E23C7E"/>
    <w:rPr>
      <w:rFonts w:ascii="Verdana" w:hAnsi="Verdana"/>
      <w:sz w:val="18"/>
      <w:szCs w:val="24"/>
      <w:lang w:val="en-US"/>
    </w:rPr>
  </w:style>
  <w:style w:type="paragraph" w:styleId="Kop1">
    <w:name w:val="heading 1"/>
    <w:basedOn w:val="Standaard"/>
    <w:next w:val="Standaard"/>
    <w:qFormat/>
    <w:rsid w:val="00E23C7E"/>
    <w:pPr>
      <w:keepNext/>
      <w:numPr>
        <w:numId w:val="11"/>
      </w:numPr>
      <w:tabs>
        <w:tab w:val="clear" w:pos="432"/>
        <w:tab w:val="left" w:pos="720"/>
      </w:tabs>
      <w:spacing w:before="240" w:after="240"/>
      <w:outlineLvl w:val="0"/>
    </w:pPr>
    <w:rPr>
      <w:rFonts w:cs="Arial"/>
      <w:b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9E4F7E"/>
    <w:pPr>
      <w:keepNext/>
      <w:numPr>
        <w:ilvl w:val="1"/>
        <w:numId w:val="11"/>
      </w:numPr>
      <w:tabs>
        <w:tab w:val="clear" w:pos="576"/>
        <w:tab w:val="left" w:pos="720"/>
      </w:tabs>
      <w:spacing w:before="120" w:after="24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qFormat/>
    <w:rsid w:val="009E4F7E"/>
    <w:pPr>
      <w:keepNext/>
      <w:numPr>
        <w:ilvl w:val="2"/>
        <w:numId w:val="11"/>
      </w:numPr>
      <w:spacing w:before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rsid w:val="009E4F7E"/>
    <w:pPr>
      <w:keepNext/>
      <w:numPr>
        <w:ilvl w:val="3"/>
        <w:numId w:val="11"/>
      </w:numPr>
      <w:spacing w:before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rsid w:val="009E4F7E"/>
    <w:pPr>
      <w:numPr>
        <w:ilvl w:val="4"/>
        <w:numId w:val="11"/>
      </w:numPr>
      <w:spacing w:before="60"/>
      <w:outlineLvl w:val="4"/>
    </w:pPr>
    <w:rPr>
      <w:b/>
      <w:bCs/>
      <w:iCs/>
      <w:szCs w:val="26"/>
    </w:rPr>
  </w:style>
  <w:style w:type="paragraph" w:styleId="Kop6">
    <w:name w:val="heading 6"/>
    <w:basedOn w:val="Standaard"/>
    <w:next w:val="Standaard"/>
    <w:rsid w:val="009E4F7E"/>
    <w:pPr>
      <w:numPr>
        <w:ilvl w:val="5"/>
        <w:numId w:val="11"/>
      </w:numPr>
      <w:spacing w:before="60"/>
      <w:outlineLvl w:val="5"/>
    </w:pPr>
    <w:rPr>
      <w:b/>
      <w:bCs/>
      <w:szCs w:val="22"/>
    </w:rPr>
  </w:style>
  <w:style w:type="paragraph" w:styleId="Kop7">
    <w:name w:val="heading 7"/>
    <w:basedOn w:val="Standaard"/>
    <w:next w:val="Standaard"/>
    <w:rsid w:val="00D4614C"/>
    <w:pPr>
      <w:numPr>
        <w:ilvl w:val="6"/>
        <w:numId w:val="11"/>
      </w:numPr>
      <w:spacing w:before="60"/>
      <w:outlineLvl w:val="6"/>
    </w:pPr>
    <w:rPr>
      <w:b/>
    </w:rPr>
  </w:style>
  <w:style w:type="paragraph" w:styleId="Kop8">
    <w:name w:val="heading 8"/>
    <w:basedOn w:val="Standaard"/>
    <w:next w:val="Standaard"/>
    <w:rsid w:val="00D4614C"/>
    <w:pPr>
      <w:numPr>
        <w:ilvl w:val="7"/>
        <w:numId w:val="11"/>
      </w:numPr>
      <w:spacing w:before="60"/>
      <w:outlineLvl w:val="7"/>
    </w:pPr>
    <w:rPr>
      <w:b/>
      <w:iCs/>
    </w:rPr>
  </w:style>
  <w:style w:type="paragraph" w:styleId="Kop9">
    <w:name w:val="heading 9"/>
    <w:basedOn w:val="Standaard"/>
    <w:next w:val="Standaard"/>
    <w:rsid w:val="00D4614C"/>
    <w:pPr>
      <w:numPr>
        <w:ilvl w:val="8"/>
        <w:numId w:val="11"/>
      </w:numPr>
      <w:spacing w:before="60"/>
      <w:outlineLvl w:val="8"/>
    </w:pPr>
    <w:rPr>
      <w:rFonts w:cs="Arial"/>
      <w:b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opsomteken">
    <w:name w:val="List Bullet"/>
    <w:basedOn w:val="Standaard"/>
    <w:pPr>
      <w:numPr>
        <w:numId w:val="3"/>
      </w:numPr>
    </w:pPr>
  </w:style>
  <w:style w:type="paragraph" w:styleId="Lijstopsomteken2">
    <w:name w:val="List Bullet 2"/>
    <w:basedOn w:val="Standaard"/>
    <w:pPr>
      <w:numPr>
        <w:numId w:val="5"/>
      </w:numPr>
    </w:pPr>
  </w:style>
  <w:style w:type="paragraph" w:styleId="Lijstopsomteken3">
    <w:name w:val="List Bullet 3"/>
    <w:basedOn w:val="Standaard"/>
    <w:pPr>
      <w:numPr>
        <w:numId w:val="7"/>
      </w:numPr>
    </w:pPr>
  </w:style>
  <w:style w:type="paragraph" w:styleId="Lijstopsomteken4">
    <w:name w:val="List Bullet 4"/>
    <w:basedOn w:val="Standaard"/>
    <w:pPr>
      <w:numPr>
        <w:numId w:val="9"/>
      </w:numPr>
    </w:pPr>
  </w:style>
  <w:style w:type="paragraph" w:styleId="Inhopg1">
    <w:name w:val="toc 1"/>
    <w:basedOn w:val="Standaard"/>
    <w:next w:val="Standaard"/>
    <w:uiPriority w:val="39"/>
    <w:rsid w:val="00C30406"/>
    <w:pPr>
      <w:tabs>
        <w:tab w:val="left" w:pos="720"/>
        <w:tab w:val="right" w:pos="9062"/>
      </w:tabs>
      <w:spacing w:before="240"/>
      <w:ind w:right="567"/>
    </w:pPr>
    <w:rPr>
      <w:b/>
    </w:rPr>
  </w:style>
  <w:style w:type="paragraph" w:styleId="Inhopg2">
    <w:name w:val="toc 2"/>
    <w:basedOn w:val="Standaard"/>
    <w:next w:val="Standaard"/>
    <w:uiPriority w:val="39"/>
    <w:rsid w:val="00735D14"/>
    <w:pPr>
      <w:tabs>
        <w:tab w:val="left" w:pos="720"/>
        <w:tab w:val="right" w:pos="9061"/>
      </w:tabs>
      <w:ind w:right="567"/>
    </w:pPr>
  </w:style>
  <w:style w:type="paragraph" w:styleId="Inhopg3">
    <w:name w:val="toc 3"/>
    <w:basedOn w:val="Standaard"/>
    <w:next w:val="Standaard"/>
    <w:uiPriority w:val="39"/>
    <w:rsid w:val="000A7A23"/>
    <w:pPr>
      <w:tabs>
        <w:tab w:val="left" w:pos="720"/>
        <w:tab w:val="right" w:pos="9061"/>
      </w:tabs>
      <w:ind w:right="567"/>
    </w:pPr>
  </w:style>
  <w:style w:type="character" w:styleId="Hyperlink">
    <w:name w:val="Hyperlink"/>
    <w:basedOn w:val="Standaardalinea-lettertype"/>
    <w:uiPriority w:val="99"/>
    <w:rsid w:val="0095262D"/>
    <w:rPr>
      <w:color w:val="0000FF"/>
      <w:u w:val="single"/>
    </w:rPr>
  </w:style>
  <w:style w:type="paragraph" w:styleId="Voettekst">
    <w:name w:val="footer"/>
    <w:basedOn w:val="Standaard"/>
    <w:rsid w:val="0095262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95262D"/>
    <w:rPr>
      <w:rFonts w:ascii="Verdana" w:hAnsi="Verdana"/>
    </w:rPr>
  </w:style>
  <w:style w:type="paragraph" w:styleId="Koptekst">
    <w:name w:val="header"/>
    <w:basedOn w:val="Standaard"/>
    <w:rsid w:val="0095262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rsid w:val="00FE3A9F"/>
    <w:pPr>
      <w:spacing w:after="360" w:line="360" w:lineRule="atLeast"/>
    </w:pPr>
    <w:rPr>
      <w:rFonts w:cs="Arial"/>
      <w:b/>
      <w:bCs/>
      <w:sz w:val="36"/>
      <w:szCs w:val="32"/>
    </w:rPr>
  </w:style>
  <w:style w:type="paragraph" w:styleId="Ondertitel">
    <w:name w:val="Subtitle"/>
    <w:basedOn w:val="Standaard"/>
    <w:qFormat/>
    <w:rsid w:val="00A5219D"/>
    <w:pPr>
      <w:spacing w:after="240"/>
    </w:pPr>
    <w:rPr>
      <w:noProof/>
      <w:sz w:val="24"/>
      <w:lang w:val="nl-NL"/>
    </w:rPr>
  </w:style>
  <w:style w:type="paragraph" w:styleId="Bijlagekop" w:customStyle="1">
    <w:name w:val="Bijlagekop"/>
    <w:basedOn w:val="Standaard"/>
    <w:next w:val="Standaard"/>
    <w:qFormat/>
    <w:rsid w:val="00F7462B"/>
    <w:pPr>
      <w:spacing w:after="240"/>
    </w:pPr>
    <w:rPr>
      <w:b/>
      <w:sz w:val="24"/>
      <w:lang w:val="nl-NL"/>
    </w:rPr>
  </w:style>
  <w:style w:type="table" w:styleId="Tabelraster">
    <w:name w:val="Table Grid"/>
    <w:basedOn w:val="Standaardtabel"/>
    <w:uiPriority w:val="59"/>
    <w:rsid w:val="006E64A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C93343"/>
    <w:rPr>
      <w:color w:val="808080"/>
    </w:rPr>
  </w:style>
  <w:style w:type="paragraph" w:styleId="Inhopg4">
    <w:name w:val="toc 4"/>
    <w:basedOn w:val="Standaard"/>
    <w:next w:val="Standaard"/>
    <w:autoRedefine/>
    <w:semiHidden/>
    <w:rsid w:val="00155259"/>
  </w:style>
  <w:style w:type="paragraph" w:styleId="Ballontekst">
    <w:name w:val="Balloon Text"/>
    <w:basedOn w:val="Standaard"/>
    <w:link w:val="BallontekstChar"/>
    <w:rsid w:val="00C93343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rsid w:val="00C93343"/>
    <w:rPr>
      <w:rFonts w:ascii="Tahoma" w:hAnsi="Tahoma" w:cs="Tahoma"/>
      <w:sz w:val="16"/>
      <w:szCs w:val="16"/>
      <w:lang w:val="en-US"/>
    </w:rPr>
  </w:style>
  <w:style w:type="paragraph" w:styleId="Geenafstand">
    <w:name w:val="No Spacing"/>
    <w:uiPriority w:val="1"/>
    <w:rsid w:val="008B31D3"/>
    <w:rPr>
      <w:rFonts w:ascii="Verdana" w:hAnsi="Verdana"/>
      <w:sz w:val="18"/>
      <w:szCs w:val="24"/>
    </w:rPr>
  </w:style>
  <w:style w:type="character" w:styleId="Subtielebenadrukking">
    <w:name w:val="Subtle Emphasis"/>
    <w:basedOn w:val="Standaardalinea-lettertype"/>
    <w:uiPriority w:val="19"/>
    <w:rsid w:val="008B31D3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rsid w:val="008B31D3"/>
    <w:rPr>
      <w:b/>
      <w:bCs/>
      <w:i/>
      <w:iCs/>
      <w:color w:val="4F81BD" w:themeColor="accent1"/>
    </w:rPr>
  </w:style>
  <w:style w:type="paragraph" w:styleId="Citaat">
    <w:name w:val="Quote"/>
    <w:basedOn w:val="Standaard"/>
    <w:next w:val="Standaard"/>
    <w:link w:val="CitaatChar"/>
    <w:uiPriority w:val="29"/>
    <w:rsid w:val="008B31D3"/>
    <w:rPr>
      <w:i/>
      <w:iCs/>
      <w:color w:val="000000" w:themeColor="text1"/>
    </w:rPr>
  </w:style>
  <w:style w:type="character" w:styleId="CitaatChar" w:customStyle="1">
    <w:name w:val="Citaat Char"/>
    <w:basedOn w:val="Standaardalinea-lettertype"/>
    <w:link w:val="Citaat"/>
    <w:uiPriority w:val="29"/>
    <w:rsid w:val="008B31D3"/>
    <w:rPr>
      <w:rFonts w:ascii="Verdana" w:hAnsi="Verdana"/>
      <w:i/>
      <w:iCs/>
      <w:color w:val="000000" w:themeColor="text1"/>
      <w:sz w:val="18"/>
      <w:szCs w:val="24"/>
      <w:lang w:val="en-US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B31D3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8B31D3"/>
    <w:rPr>
      <w:rFonts w:ascii="Verdana" w:hAnsi="Verdana"/>
      <w:b/>
      <w:bCs/>
      <w:i/>
      <w:iCs/>
      <w:color w:val="4F81BD" w:themeColor="accent1"/>
      <w:sz w:val="18"/>
      <w:szCs w:val="24"/>
      <w:lang w:val="en-US"/>
    </w:rPr>
  </w:style>
  <w:style w:type="character" w:styleId="Subtieleverwijzing">
    <w:name w:val="Subtle Reference"/>
    <w:basedOn w:val="Standaardalinea-lettertype"/>
    <w:uiPriority w:val="31"/>
    <w:rsid w:val="008B31D3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rsid w:val="008B31D3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8B31D3"/>
    <w:rPr>
      <w:b/>
      <w:bCs/>
      <w:smallCaps/>
      <w:spacing w:val="5"/>
    </w:rPr>
  </w:style>
  <w:style w:type="table" w:styleId="WSHD" w:customStyle="1">
    <w:name w:val="WSHD"/>
    <w:basedOn w:val="Standaardtabel"/>
    <w:uiPriority w:val="99"/>
    <w:rsid w:val="00381E63"/>
    <w:rPr>
      <w:rFonts w:ascii="Verdana" w:hAnsi="Verdana"/>
      <w:sz w:val="1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blStylePr w:type="firstRow">
      <w:rPr>
        <w:rFonts w:ascii="Verdana" w:hAnsi="Verdana"/>
        <w:b/>
        <w:sz w:val="18"/>
      </w:rPr>
    </w:tblStylePr>
    <w:tblStylePr w:type="lastRow">
      <w:rPr>
        <w:rFonts w:ascii="Verdana" w:hAnsi="Verdana"/>
        <w:b/>
        <w:sz w:val="18"/>
      </w:rPr>
    </w:tblStylePr>
    <w:tblStylePr w:type="firstCol">
      <w:rPr>
        <w:rFonts w:ascii="Verdana" w:hAnsi="Verdana"/>
        <w:b/>
        <w:sz w:val="18"/>
      </w:rPr>
    </w:tblStylePr>
    <w:tblStylePr w:type="lastCol">
      <w:rPr>
        <w:rFonts w:ascii="Verdana" w:hAnsi="Verdana"/>
        <w:b/>
        <w:sz w:val="18"/>
      </w:r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31EA2"/>
    <w:pPr>
      <w:keepLines/>
      <w:numPr>
        <w:numId w:val="0"/>
      </w:numPr>
      <w:tabs>
        <w:tab w:val="clear" w:pos="720"/>
      </w:tabs>
      <w:spacing w:before="0"/>
      <w:outlineLvl w:val="9"/>
    </w:pPr>
    <w:rPr>
      <w:rFonts w:eastAsiaTheme="majorEastAsia" w:cstheme="majorBidi"/>
      <w:color w:val="000000" w:themeColor="text1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8F1156"/>
    <w:pPr>
      <w:ind w:left="720"/>
      <w:contextualSpacing/>
    </w:pPr>
    <w:rPr>
      <w:lang w:val="nl-NL"/>
    </w:rPr>
  </w:style>
  <w:style w:type="character" w:styleId="normaltextrun" w:customStyle="1">
    <w:name w:val="normaltextrun"/>
    <w:basedOn w:val="Standaardalinea-lettertype"/>
    <w:rsid w:val="00DD1429"/>
  </w:style>
  <w:style w:type="character" w:styleId="spellingerror" w:customStyle="1">
    <w:name w:val="spellingerror"/>
    <w:basedOn w:val="Standaardalinea-lettertype"/>
    <w:rsid w:val="00DD1429"/>
  </w:style>
  <w:style w:type="paragraph" w:styleId="Tekstopmerking">
    <w:name w:val="annotation text"/>
    <w:basedOn w:val="Standaard"/>
    <w:link w:val="TekstopmerkingChar"/>
    <w:semiHidden/>
    <w:unhideWhenUsed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semiHidden/>
    <w:rPr>
      <w:rFonts w:ascii="Verdana" w:hAnsi="Verdana"/>
      <w:lang w:val="en-US"/>
    </w:rPr>
  </w:style>
  <w:style w:type="character" w:styleId="Verwijzingopmerking">
    <w:name w:val="annotation reference"/>
    <w:basedOn w:val="Standaardalinea-lettertype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C57FA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semiHidden/>
    <w:rsid w:val="002C57FA"/>
    <w:rPr>
      <w:rFonts w:ascii="Verdana" w:hAnsi="Verdana"/>
      <w:b/>
      <w:bCs/>
      <w:lang w:val="en-US"/>
    </w:rPr>
  </w:style>
  <w:style w:type="paragraph" w:styleId="pf0" w:customStyle="1">
    <w:name w:val="pf0"/>
    <w:basedOn w:val="Standaard"/>
    <w:rsid w:val="000F3096"/>
    <w:pPr>
      <w:spacing w:before="100" w:beforeAutospacing="1" w:after="100" w:afterAutospacing="1"/>
    </w:pPr>
    <w:rPr>
      <w:rFonts w:ascii="Times New Roman" w:hAnsi="Times New Roman"/>
      <w:sz w:val="24"/>
      <w:lang w:val="nl-NL"/>
    </w:rPr>
  </w:style>
  <w:style w:type="character" w:styleId="cf01" w:customStyle="1">
    <w:name w:val="cf01"/>
    <w:basedOn w:val="Standaardalinea-lettertype"/>
    <w:rsid w:val="000F3096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3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3.jpeg" Id="rId13" /><Relationship Type="http://schemas.openxmlformats.org/officeDocument/2006/relationships/image" Target="media/image8.jpeg" Id="rId18" /><Relationship Type="http://schemas.openxmlformats.org/officeDocument/2006/relationships/image" Target="media/image16.png" Id="rId26" /><Relationship Type="http://schemas.openxmlformats.org/officeDocument/2006/relationships/image" Target="media/image11.jpeg" Id="rId21" /><Relationship Type="http://schemas.openxmlformats.org/officeDocument/2006/relationships/theme" Target="theme/theme1.xml" Id="rId34" /><Relationship Type="http://schemas.openxmlformats.org/officeDocument/2006/relationships/endnotes" Target="endnotes.xml" Id="rId7" /><Relationship Type="http://schemas.openxmlformats.org/officeDocument/2006/relationships/image" Target="media/image2.png" Id="rId12" /><Relationship Type="http://schemas.openxmlformats.org/officeDocument/2006/relationships/image" Target="media/image7.jpeg" Id="rId17" /><Relationship Type="http://schemas.openxmlformats.org/officeDocument/2006/relationships/image" Target="media/image15.jpeg" Id="rId25" /><Relationship Type="http://schemas.openxmlformats.org/officeDocument/2006/relationships/glossaryDocument" Target="glossary/document.xml" Id="rId33" /><Relationship Type="http://schemas.openxmlformats.org/officeDocument/2006/relationships/customXml" Target="../customXml/item5.xml" Id="rId38" /><Relationship Type="http://schemas.openxmlformats.org/officeDocument/2006/relationships/numbering" Target="numbering.xml" Id="rId2" /><Relationship Type="http://schemas.openxmlformats.org/officeDocument/2006/relationships/image" Target="media/image6.jpeg" Id="rId16" /><Relationship Type="http://schemas.openxmlformats.org/officeDocument/2006/relationships/image" Target="media/image10.png" Id="rId20" /><Relationship Type="http://schemas.openxmlformats.org/officeDocument/2006/relationships/image" Target="media/image19.png" Id="rId29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image" Target="media/image14.jpeg" Id="rId24" /><Relationship Type="http://schemas.openxmlformats.org/officeDocument/2006/relationships/fontTable" Target="fontTable.xml" Id="rId32" /><Relationship Type="http://schemas.openxmlformats.org/officeDocument/2006/relationships/customXml" Target="../customXml/item4.xml" Id="rId37" /><Relationship Type="http://schemas.openxmlformats.org/officeDocument/2006/relationships/webSettings" Target="webSettings.xml" Id="rId5" /><Relationship Type="http://schemas.openxmlformats.org/officeDocument/2006/relationships/image" Target="media/image5.jpeg" Id="rId15" /><Relationship Type="http://schemas.openxmlformats.org/officeDocument/2006/relationships/image" Target="media/image13.jpeg" Id="rId23" /><Relationship Type="http://schemas.openxmlformats.org/officeDocument/2006/relationships/image" Target="media/image18.jpeg" Id="rId28" /><Relationship Type="http://schemas.openxmlformats.org/officeDocument/2006/relationships/customXml" Target="../customXml/item3.xml" Id="rId36" /><Relationship Type="http://schemas.openxmlformats.org/officeDocument/2006/relationships/footer" Target="footer1.xml" Id="rId10" /><Relationship Type="http://schemas.openxmlformats.org/officeDocument/2006/relationships/image" Target="media/image9.jpeg" Id="rId19" /><Relationship Type="http://schemas.openxmlformats.org/officeDocument/2006/relationships/footer" Target="footer3.xml" Id="rId31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media/image4.png" Id="rId14" /><Relationship Type="http://schemas.openxmlformats.org/officeDocument/2006/relationships/image" Target="media/image12.jpeg" Id="rId22" /><Relationship Type="http://schemas.openxmlformats.org/officeDocument/2006/relationships/image" Target="media/image17.jpeg" Id="rId27" /><Relationship Type="http://schemas.openxmlformats.org/officeDocument/2006/relationships/header" Target="header2.xml" Id="rId30" /><Relationship Type="http://schemas.openxmlformats.org/officeDocument/2006/relationships/customXml" Target="../customXml/item2.xml" Id="rId35" /><Relationship Type="http://schemas.openxmlformats.org/officeDocument/2006/relationships/image" Target="media/image1.jpeg" Id="rId8" /><Relationship Type="http://schemas.openxmlformats.org/officeDocument/2006/relationships/styles" Target="styles.xml" Id="rId3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pp\Office2016Sjablonen\Algemeen%20WSHD\RapportMetBijlag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641BBD50474E25A22681BDA193EB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218252-3F80-4558-BF9B-328B17B015F1}"/>
      </w:docPartPr>
      <w:docPartBody>
        <w:p w:rsidR="00173D70" w:rsidRDefault="00173D70">
          <w:pPr>
            <w:pStyle w:val="C6641BBD50474E25A22681BDA193EBC3"/>
          </w:pPr>
          <w:r w:rsidRPr="00A07EDA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D3BFB0FABB4B4E32B3C7BA0A292B0C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A78BB30-1C7B-423C-90C4-92BABFC3F23E}"/>
      </w:docPartPr>
      <w:docPartBody>
        <w:p w:rsidR="00173D70" w:rsidRDefault="00173D70">
          <w:pPr>
            <w:pStyle w:val="D3BFB0FABB4B4E32B3C7BA0A292B0CAB"/>
          </w:pPr>
          <w:r w:rsidRPr="00A07EDA">
            <w:rPr>
              <w:rStyle w:val="Tekstvantijdelijkeaanduiding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70"/>
    <w:rsid w:val="00054138"/>
    <w:rsid w:val="00173D70"/>
    <w:rsid w:val="001B2DD5"/>
    <w:rsid w:val="001F63D3"/>
    <w:rsid w:val="002A397C"/>
    <w:rsid w:val="004D7ECE"/>
    <w:rsid w:val="00531FEA"/>
    <w:rsid w:val="00662C07"/>
    <w:rsid w:val="007B76D8"/>
    <w:rsid w:val="00835EF7"/>
    <w:rsid w:val="00973278"/>
    <w:rsid w:val="00C61699"/>
    <w:rsid w:val="00ED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C6641BBD50474E25A22681BDA193EBC3">
    <w:name w:val="C6641BBD50474E25A22681BDA193EBC3"/>
  </w:style>
  <w:style w:type="paragraph" w:customStyle="1" w:styleId="D3BFB0FABB4B4E32B3C7BA0A292B0CAB">
    <w:name w:val="D3BFB0FABB4B4E32B3C7BA0A292B0C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D631E78B8FFA1B4A813D1E036E79892F" ma:contentTypeVersion="130" ma:contentTypeDescription="" ma:contentTypeScope="" ma:versionID="8dfc58cff5d6a259ec3d08dd990359b4">
  <xsd:schema xmlns:xsd="http://www.w3.org/2001/XMLSchema" xmlns:xs="http://www.w3.org/2001/XMLSchema" xmlns:p="http://schemas.microsoft.com/office/2006/metadata/properties" xmlns:ns2="20f53c3d-ece6-4625-8bee-cc380ae6fc2b" xmlns:ns3="21384511-6af3-4ac2-8c8d-a1b49a4133a8" xmlns:ns4="2ba29920-e0b4-45e6-a698-f7d692dca41f" targetNamespace="http://schemas.microsoft.com/office/2006/metadata/properties" ma:root="true" ma:fieldsID="6ccb83633612c74d4c5e5099e82b4f29" ns2:_="" ns3:_="" ns4:_="">
    <xsd:import namespace="20f53c3d-ece6-4625-8bee-cc380ae6fc2b"/>
    <xsd:import namespace="21384511-6af3-4ac2-8c8d-a1b49a4133a8"/>
    <xsd:import namespace="2ba29920-e0b4-45e6-a698-f7d692dca41f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46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Walter Koorneef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2-2026 Onderhoud meet- en regeltechniek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84511-6af3-4ac2-8c8d-a1b49a4133a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91b2290a-b0bd-4c87-b4ef-8f0cde9b350d}" ma:internalName="TaxCatchAllLabel" ma:readOnly="false" ma:showField="CatchAllDataLabel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91b2290a-b0bd-4c87-b4ef-8f0cde9b350d}" ma:internalName="TaxCatchAll" ma:readOnly="false" ma:showField="CatchAllData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29920-e0b4-45e6-a698-f7d692dc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Walter Koorneef</ZSDMS_ZaakeigenaarNaam>
    <ZSDMS_ZaaktypeOmschrijving xmlns="20f53c3d-ece6-4625-8bee-cc380ae6fc2b">Europese openbare aanbesteding</ZSDMS_ZaaktypeOmschrijving>
    <ZSDMS_VernietigingsjaarDocument xmlns="20f53c3d-ece6-4625-8bee-cc380ae6fc2b" xsi:nil="true"/>
    <ZSDMS_Verblijfplaats xmlns="20f53c3d-ece6-4625-8bee-cc380ae6fc2b" xsi:nil="true"/>
    <TaxCatchAll xmlns="21384511-6af3-4ac2-8c8d-a1b49a4133a8" xsi:nil="true"/>
    <ZSDMS_HuisnummerToevoeging xmlns="20f53c3d-ece6-4625-8bee-cc380ae6fc2b" xsi:nil="true"/>
    <WSHD_Clusternaam xmlns="20f53c3d-ece6-4625-8bee-cc380ae6fc2b" xsi:nil="true"/>
    <ce7c1281cf6143089ceafbe7da641d5c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2022-2026 Onderhoud meet- en regeltechniek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 xsi:nil="true"/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.07.353</ZSDMS_ClassificatieCode>
    <ZSDMS_Archiefnominatie xmlns="20f53c3d-ece6-4625-8bee-cc380ae6fc2b" xsi:nil="true"/>
    <TaxCatchAllLabel xmlns="21384511-6af3-4ac2-8c8d-a1b49a4133a8" xsi:nil="true"/>
    <ZSDMS_Zaakidentificatie xmlns="20f53c3d-ece6-4625-8bee-cc380ae6fc2b">INK-646</ZSDMS_Zaakidentificatie>
    <_dlc_DocId xmlns="21384511-6af3-4ac2-8c8d-a1b49a4133a8">INK646-1924388101-56</_dlc_DocId>
    <_dlc_DocIdUrl xmlns="21384511-6af3-4ac2-8c8d-a1b49a4133a8">
      <Url>https://waterschaphd.sharepoint.com/teams/ink-646/_layouts/15/DocIdRedir.aspx?ID=INK646-1924388101-56</Url>
      <Description>INK646-1924388101-56</Description>
    </_dlc_DocIdUrl>
  </documentManagement>
</p:properties>
</file>

<file path=customXml/itemProps1.xml><?xml version="1.0" encoding="utf-8"?>
<ds:datastoreItem xmlns:ds="http://schemas.openxmlformats.org/officeDocument/2006/customXml" ds:itemID="{A521EEC9-D9E4-44F6-931C-1E2BA134EF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BD48B0-D4A1-4700-995A-7C2A270FAB64}"/>
</file>

<file path=customXml/itemProps3.xml><?xml version="1.0" encoding="utf-8"?>
<ds:datastoreItem xmlns:ds="http://schemas.openxmlformats.org/officeDocument/2006/customXml" ds:itemID="{B8056D53-5761-4231-82A6-BFA864B2CBB2}"/>
</file>

<file path=customXml/itemProps4.xml><?xml version="1.0" encoding="utf-8"?>
<ds:datastoreItem xmlns:ds="http://schemas.openxmlformats.org/officeDocument/2006/customXml" ds:itemID="{508BF43F-32BC-4019-96B5-08BCF3C2CF31}"/>
</file>

<file path=customXml/itemProps5.xml><?xml version="1.0" encoding="utf-8"?>
<ds:datastoreItem xmlns:ds="http://schemas.openxmlformats.org/officeDocument/2006/customXml" ds:itemID="{72DA6B5C-F7BB-4D09-9250-46E30DCAEE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RapportMetBijlage</ap:Template>
  <ap:Application>Microsoft Word for the web</ap:Application>
  <ap:DocSecurity>0</ap:DocSecurity>
  <ap:ScaleCrop>false</ap:ScaleCrop>
  <ap:Company>WSHD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den Boer</dc:creator>
  <keywords/>
  <lastModifiedBy>Jan den Boer</lastModifiedBy>
  <revision>11</revision>
  <lastPrinted>2022-08-29T14:01:00.0000000Z</lastPrinted>
  <dcterms:created xsi:type="dcterms:W3CDTF">2022-11-16T08:26:00.0000000Z</dcterms:created>
  <dcterms:modified xsi:type="dcterms:W3CDTF">2022-12-02T06:33:16.1937073Z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0x01010066FF7E11BF67704C8F8F36C238C38E7D00D631E78B8FFA1B4A813D1E036E79892F</vt:lpwstr>
  </property>
  <property fmtid="{D5CDD505-2E9C-101B-9397-08002B2CF9AE}" pid="3" name="_dlc_DocIdItemGuid">
    <vt:lpwstr>909eeec2-4f83-4602-a05a-f5169a65c111</vt:lpwstr>
  </property>
  <property fmtid="{D5CDD505-2E9C-101B-9397-08002B2CF9AE}" pid="4" name="WSHD_IPM_Rol">
    <vt:lpwstr/>
  </property>
  <property fmtid="{D5CDD505-2E9C-101B-9397-08002B2CF9AE}" pid="5" name="Fase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