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01CF" w:rsidP="000512FA" w:rsidRDefault="00FE01CF" w14:paraId="2083730B" w14:textId="21F198F9">
      <w:pPr>
        <w:pStyle w:val="Kop1"/>
        <w:numPr>
          <w:numId w:val="0"/>
        </w:numPr>
        <w:spacing w:before="0"/>
        <w:ind w:left="357" w:hanging="357"/>
      </w:pPr>
      <w:r w:rsidR="1E63B34F">
        <w:rPr/>
        <w:t xml:space="preserve">Bijlage 9 </w:t>
      </w:r>
      <w:r w:rsidR="46BE24D7">
        <w:rPr/>
        <w:t>S</w:t>
      </w:r>
      <w:r w:rsidR="52D49907">
        <w:rPr/>
        <w:t>ub-gunningscriterium 1</w:t>
      </w:r>
      <w:r w:rsidR="46BE24D7">
        <w:rPr/>
        <w:t xml:space="preserve"> - cv</w:t>
      </w:r>
    </w:p>
    <w:p w:rsidR="00D67DCD" w:rsidP="00D67DCD" w:rsidRDefault="00D67DCD" w14:paraId="2315B794" w14:textId="5FB641FD">
      <w:bookmarkStart w:name="_Hlk80021619" w:id="0"/>
      <w:r>
        <w:t>Naam Inschrijver:</w:t>
      </w:r>
      <w:r w:rsidR="00427972">
        <w:tab/>
      </w:r>
      <w:r w:rsidR="00427972">
        <w:tab/>
      </w:r>
    </w:p>
    <w:p w:rsidR="00D67DCD" w:rsidP="00D67DCD" w:rsidRDefault="00D67DCD" w14:paraId="133063AA" w14:textId="6FC58274">
      <w:r>
        <w:t xml:space="preserve">Perceel nr.: </w:t>
      </w:r>
      <w:r w:rsidR="00427972">
        <w:tab/>
      </w:r>
      <w:r w:rsidR="00427972">
        <w:tab/>
      </w:r>
      <w:r w:rsidR="00427972">
        <w:tab/>
      </w:r>
      <w:r w:rsidR="00427972">
        <w:t>1/ 2/ 3/ 4/ 5/ 6</w:t>
      </w:r>
      <w:r w:rsidR="00427972">
        <w:tab/>
      </w:r>
    </w:p>
    <w:bookmarkEnd w:id="0"/>
    <w:p w:rsidR="00D67DCD" w:rsidP="00D67DCD" w:rsidRDefault="00D67DCD" w14:paraId="17011C7C" w14:textId="43DF1866">
      <w:r>
        <w:t>cv nr.</w:t>
      </w:r>
      <w:r w:rsidR="00427972">
        <w:t xml:space="preserve">. </w:t>
      </w:r>
      <w:r w:rsidR="00427972">
        <w:tab/>
      </w:r>
      <w:r w:rsidR="00427972">
        <w:tab/>
      </w:r>
      <w:r w:rsidR="00427972">
        <w:tab/>
      </w:r>
      <w:r w:rsidR="00427972">
        <w:tab/>
      </w:r>
      <w:r w:rsidR="00427972">
        <w:t>1 / 2</w:t>
      </w:r>
      <w:r w:rsidR="00427972">
        <w:tab/>
      </w:r>
      <w:r w:rsidR="00427972">
        <w:tab/>
      </w:r>
      <w:r w:rsidR="00427972">
        <w:tab/>
      </w:r>
      <w:r w:rsidR="00427972">
        <w:tab/>
      </w:r>
      <w:r>
        <w:t xml:space="preserve">bij casus functie nr.:… </w:t>
      </w:r>
    </w:p>
    <w:p w:rsidR="00D67DCD" w:rsidP="00D67DCD" w:rsidRDefault="00D67DCD" w14:paraId="37879FBF" w14:textId="7777777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88314E" w:rsidTr="0035340B" w14:paraId="7C76D580" w14:textId="77777777">
        <w:tc>
          <w:tcPr>
            <w:tcW w:w="2122" w:type="dxa"/>
          </w:tcPr>
          <w:p w:rsidR="0088314E" w:rsidP="00C401A0" w:rsidRDefault="00753234" w14:paraId="4BCA2D24" w14:textId="57AF8B87">
            <w:r>
              <w:t>Functienaam</w:t>
            </w:r>
          </w:p>
        </w:tc>
        <w:tc>
          <w:tcPr>
            <w:tcW w:w="6938" w:type="dxa"/>
          </w:tcPr>
          <w:p w:rsidRPr="00FB666E" w:rsidR="0088314E" w:rsidP="00C401A0" w:rsidRDefault="003C057D" w14:paraId="26328DCE" w14:textId="7AB7F4F6">
            <w:pPr>
              <w:rPr>
                <w:i/>
                <w:iCs/>
              </w:rPr>
            </w:pPr>
            <w:r w:rsidRPr="00FB666E">
              <w:rPr>
                <w:i/>
                <w:iCs/>
              </w:rPr>
              <w:t>Overnemen uit casus</w:t>
            </w:r>
          </w:p>
        </w:tc>
      </w:tr>
      <w:tr w:rsidR="001058FD" w:rsidTr="0035340B" w14:paraId="77171ACF" w14:textId="77777777">
        <w:tc>
          <w:tcPr>
            <w:tcW w:w="2122" w:type="dxa"/>
          </w:tcPr>
          <w:p w:rsidR="001058FD" w:rsidP="004E2D7F" w:rsidRDefault="001058FD" w14:paraId="6BD93B18" w14:textId="39219074">
            <w:r>
              <w:t>Medewerker in loondienst</w:t>
            </w:r>
            <w:r w:rsidR="00E6499F">
              <w:t xml:space="preserve"> of</w:t>
            </w:r>
            <w:r>
              <w:t xml:space="preserve"> zzp’er</w:t>
            </w:r>
          </w:p>
        </w:tc>
        <w:tc>
          <w:tcPr>
            <w:tcW w:w="6938" w:type="dxa"/>
          </w:tcPr>
          <w:p w:rsidRPr="00FB666E" w:rsidR="001058FD" w:rsidP="004F2364" w:rsidRDefault="00E6499F" w14:paraId="07BCF531" w14:textId="1DCEA91D">
            <w:pPr>
              <w:tabs>
                <w:tab w:val="center" w:pos="3361"/>
              </w:tabs>
              <w:rPr>
                <w:i/>
                <w:iCs/>
              </w:rPr>
            </w:pPr>
            <w:r w:rsidRPr="00FB666E">
              <w:rPr>
                <w:i/>
                <w:iCs/>
              </w:rPr>
              <w:t xml:space="preserve">Vul </w:t>
            </w:r>
            <w:r w:rsidRPr="00FB666E" w:rsidR="004F63F8">
              <w:rPr>
                <w:i/>
                <w:iCs/>
              </w:rPr>
              <w:t xml:space="preserve">hier </w:t>
            </w:r>
            <w:r w:rsidRPr="00FB666E">
              <w:rPr>
                <w:i/>
                <w:iCs/>
              </w:rPr>
              <w:t>in wat van toepassing is</w:t>
            </w:r>
            <w:r w:rsidRPr="00FB666E" w:rsidR="00425D11">
              <w:rPr>
                <w:i/>
                <w:iCs/>
              </w:rPr>
              <w:t xml:space="preserve"> en geef een toelichting van de </w:t>
            </w:r>
            <w:r w:rsidRPr="00FB666E" w:rsidR="002D45F5">
              <w:rPr>
                <w:i/>
                <w:iCs/>
              </w:rPr>
              <w:t xml:space="preserve">gehele </w:t>
            </w:r>
            <w:r w:rsidRPr="00FB666E" w:rsidR="00425D11">
              <w:rPr>
                <w:i/>
                <w:iCs/>
              </w:rPr>
              <w:t>keten.</w:t>
            </w:r>
          </w:p>
        </w:tc>
      </w:tr>
      <w:tr w:rsidR="0088314E" w:rsidTr="0035340B" w14:paraId="06129EFD" w14:textId="77777777">
        <w:tc>
          <w:tcPr>
            <w:tcW w:w="2122" w:type="dxa"/>
          </w:tcPr>
          <w:p w:rsidR="0088314E" w:rsidP="00C401A0" w:rsidRDefault="00995C3C" w14:paraId="698B3785" w14:textId="6F3E44C9">
            <w:r>
              <w:t>Opleiding</w:t>
            </w:r>
            <w:r w:rsidR="00194D60">
              <w:t xml:space="preserve">en </w:t>
            </w:r>
            <w:r w:rsidR="004027D8">
              <w:t xml:space="preserve">/ </w:t>
            </w:r>
            <w:r w:rsidR="00224E84">
              <w:t>cur</w:t>
            </w:r>
            <w:r w:rsidR="004027D8">
              <w:t>s</w:t>
            </w:r>
            <w:r w:rsidR="00224E84">
              <w:t>ussen</w:t>
            </w:r>
            <w:r w:rsidR="004027D8">
              <w:t xml:space="preserve"> /certificaten</w:t>
            </w:r>
          </w:p>
        </w:tc>
        <w:tc>
          <w:tcPr>
            <w:tcW w:w="6938" w:type="dxa"/>
          </w:tcPr>
          <w:p w:rsidR="0088314E" w:rsidP="00C401A0" w:rsidRDefault="0088314E" w14:paraId="1CDDDA76" w14:textId="2DC45B79"/>
        </w:tc>
      </w:tr>
      <w:tr w:rsidR="0088314E" w:rsidTr="00DC401F" w14:paraId="314B5E1D" w14:textId="77777777">
        <w:tc>
          <w:tcPr>
            <w:tcW w:w="2122" w:type="dxa"/>
          </w:tcPr>
          <w:p w:rsidR="0088314E" w:rsidP="00C401A0" w:rsidRDefault="009A1ECB" w14:paraId="1369F348" w14:textId="2D380BA8">
            <w:r>
              <w:t>Competenties</w:t>
            </w:r>
            <w:r w:rsidR="00E0011C">
              <w:t xml:space="preserve"> </w:t>
            </w:r>
            <w:r w:rsidR="002551B8">
              <w:t>i.r.t.</w:t>
            </w:r>
            <w:r w:rsidR="006A3C4E">
              <w:t xml:space="preserve"> eerdere </w:t>
            </w:r>
            <w:r w:rsidR="002551B8">
              <w:t>plaatsingen</w:t>
            </w:r>
            <w:r w:rsidR="0077648F">
              <w:t xml:space="preserve"> </w:t>
            </w:r>
            <w:r w:rsidR="00F055C2">
              <w:t>O</w:t>
            </w:r>
            <w:r w:rsidR="0077648F">
              <w:t>pdrachten</w:t>
            </w:r>
            <w:r w:rsidR="00CF59B5">
              <w:t xml:space="preserve"> </w:t>
            </w:r>
          </w:p>
        </w:tc>
        <w:tc>
          <w:tcPr>
            <w:tcW w:w="6938" w:type="dxa"/>
          </w:tcPr>
          <w:p w:rsidR="003550CA" w:rsidP="003C057D" w:rsidRDefault="003550CA" w14:paraId="67BCCF5F" w14:textId="77777777"/>
          <w:p w:rsidR="00DC401F" w:rsidP="003C057D" w:rsidRDefault="00DC401F" w14:paraId="46714363" w14:textId="77777777"/>
          <w:p w:rsidR="00DC401F" w:rsidP="003C057D" w:rsidRDefault="00DC401F" w14:paraId="7B5F3595" w14:textId="77777777"/>
          <w:p w:rsidR="00DC401F" w:rsidP="003C057D" w:rsidRDefault="00DC401F" w14:paraId="65D902B1" w14:textId="77777777"/>
          <w:p w:rsidR="00DC401F" w:rsidP="003C057D" w:rsidRDefault="00DC401F" w14:paraId="7DE3F895" w14:textId="77777777"/>
          <w:p w:rsidR="00DC401F" w:rsidP="003C057D" w:rsidRDefault="00DC401F" w14:paraId="62A6BA71" w14:textId="51492381"/>
        </w:tc>
      </w:tr>
    </w:tbl>
    <w:p w:rsidR="00B42065" w:rsidRDefault="00B42065" w14:paraId="1AA2098B" w14:textId="6035FDAF"/>
    <w:p w:rsidR="00D67DCD" w:rsidP="00427972" w:rsidRDefault="00D67DCD" w14:paraId="0590CDAC" w14:textId="095DA67A">
      <w:pPr>
        <w:spacing w:line="240" w:lineRule="auto"/>
      </w:pPr>
      <w:r>
        <w:t>Sub-gunningscriterium 1</w:t>
      </w:r>
    </w:p>
    <w:p w:rsidR="00D67DCD" w:rsidP="00D67DCD" w:rsidRDefault="00D67DCD" w14:paraId="3D42F236" w14:textId="362D5E8B">
      <w:r>
        <w:t>Naam Inschrijver:</w:t>
      </w:r>
    </w:p>
    <w:p w:rsidR="00D67DCD" w:rsidP="00D67DCD" w:rsidRDefault="00D67DCD" w14:paraId="4C52D802" w14:textId="0E3AFBC8">
      <w:r>
        <w:t xml:space="preserve">Perceel nr.: </w:t>
      </w:r>
      <w:r w:rsidR="00427972">
        <w:tab/>
      </w:r>
      <w:r w:rsidR="00427972">
        <w:tab/>
      </w:r>
      <w:r w:rsidR="00427972">
        <w:tab/>
      </w:r>
      <w:r w:rsidR="00427972">
        <w:t>1/ 2/ 3/ 4/ 5/ 6</w:t>
      </w:r>
    </w:p>
    <w:p w:rsidR="00D67DCD" w:rsidP="00D67DCD" w:rsidRDefault="00D67DCD" w14:paraId="2135AF20" w14:textId="3E10087C">
      <w:r>
        <w:t>cv nr.</w:t>
      </w:r>
      <w:r w:rsidR="00427972">
        <w:t>:</w:t>
      </w:r>
      <w:r w:rsidR="00427972">
        <w:tab/>
      </w:r>
      <w:r w:rsidR="00427972">
        <w:tab/>
      </w:r>
      <w:r w:rsidR="00427972">
        <w:tab/>
      </w:r>
      <w:r w:rsidR="00427972">
        <w:tab/>
      </w:r>
      <w:r w:rsidR="00427972">
        <w:t>1/ 2</w:t>
      </w:r>
      <w:r w:rsidR="00427972">
        <w:tab/>
      </w:r>
      <w:r w:rsidR="00427972">
        <w:tab/>
      </w:r>
      <w:r w:rsidR="00427972">
        <w:tab/>
      </w:r>
      <w:r w:rsidR="00427972">
        <w:tab/>
      </w:r>
      <w:r w:rsidR="00427972">
        <w:tab/>
      </w:r>
      <w:r>
        <w:t xml:space="preserve">bij casus functie nr.:… </w:t>
      </w:r>
    </w:p>
    <w:p w:rsidR="00CD0E6F" w:rsidRDefault="00CD0E6F" w14:paraId="0F57E24D" w14:textId="7777777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E50543" w:rsidTr="0035340B" w14:paraId="23D16ED5" w14:textId="77777777">
        <w:tc>
          <w:tcPr>
            <w:tcW w:w="2122" w:type="dxa"/>
          </w:tcPr>
          <w:p w:rsidR="00E50543" w:rsidP="00E50543" w:rsidRDefault="00E42F2F" w14:paraId="35FE8A2E" w14:textId="52B0F1BF">
            <w:r>
              <w:t xml:space="preserve">Overweging </w:t>
            </w:r>
            <w:r w:rsidR="00C450F1">
              <w:t xml:space="preserve">van </w:t>
            </w:r>
            <w:r w:rsidR="007827EE">
              <w:t>I</w:t>
            </w:r>
            <w:r w:rsidR="00C450F1">
              <w:t>nschrijver</w:t>
            </w:r>
          </w:p>
        </w:tc>
        <w:tc>
          <w:tcPr>
            <w:tcW w:w="6938" w:type="dxa"/>
          </w:tcPr>
          <w:p w:rsidR="00E50543" w:rsidP="00E50543" w:rsidRDefault="00E50543" w14:paraId="1D02A94F" w14:textId="77777777"/>
          <w:p w:rsidR="00DC401F" w:rsidP="00E50543" w:rsidRDefault="00DC401F" w14:paraId="7137CAC3" w14:textId="77777777"/>
          <w:p w:rsidR="00DC401F" w:rsidP="00E50543" w:rsidRDefault="00DC401F" w14:paraId="048957B0" w14:textId="77777777"/>
          <w:p w:rsidR="00DC401F" w:rsidP="00E50543" w:rsidRDefault="00DC401F" w14:paraId="21791DF8" w14:textId="77777777"/>
          <w:p w:rsidR="00DC401F" w:rsidP="00E50543" w:rsidRDefault="00DC401F" w14:paraId="3AFE84A6" w14:textId="77777777"/>
          <w:p w:rsidR="00DC401F" w:rsidP="00E50543" w:rsidRDefault="00DC401F" w14:paraId="44D24874" w14:textId="77777777"/>
          <w:p w:rsidR="00DC401F" w:rsidP="00E50543" w:rsidRDefault="00DC401F" w14:paraId="708BD8DD" w14:textId="77777777"/>
          <w:p w:rsidR="00DC401F" w:rsidP="00E50543" w:rsidRDefault="00DC401F" w14:paraId="165439D9" w14:textId="77777777"/>
          <w:p w:rsidR="00DC401F" w:rsidP="00E50543" w:rsidRDefault="00DC401F" w14:paraId="70DD40E8" w14:textId="77777777"/>
          <w:p w:rsidR="00DC401F" w:rsidP="00E50543" w:rsidRDefault="00DC401F" w14:paraId="48AE390A" w14:textId="77777777"/>
          <w:p w:rsidR="00DC401F" w:rsidP="00E50543" w:rsidRDefault="00DC401F" w14:paraId="0107D05F" w14:textId="73100574"/>
        </w:tc>
      </w:tr>
    </w:tbl>
    <w:p w:rsidRPr="00C401A0" w:rsidR="00B7436A" w:rsidP="00B62F38" w:rsidRDefault="00B7436A" w14:paraId="7F4E5AA1" w14:textId="1F50C766"/>
    <w:sectPr w:rsidRPr="00C401A0" w:rsidR="00B7436A" w:rsidSect="00427972">
      <w:headerReference w:type="default" r:id="rId13"/>
      <w:footerReference w:type="default" r:id="rId14"/>
      <w:headerReference w:type="first" r:id="rId15"/>
      <w:footerReference w:type="first" r:id="rId16"/>
      <w:pgSz w:w="11906" w:h="16838" w:orient="portrait"/>
      <w:pgMar w:top="1418" w:right="1418" w:bottom="1418" w:left="1418" w:header="0" w:footer="31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A3005" w:rsidP="004C03F0" w:rsidRDefault="005A3005" w14:paraId="28D968B2" w14:textId="77777777">
      <w:pPr>
        <w:spacing w:line="240" w:lineRule="auto"/>
      </w:pPr>
      <w:r>
        <w:separator/>
      </w:r>
    </w:p>
  </w:endnote>
  <w:endnote w:type="continuationSeparator" w:id="0">
    <w:p w:rsidR="005A3005" w:rsidP="004C03F0" w:rsidRDefault="005A3005" w14:paraId="7FC40019" w14:textId="77777777">
      <w:pPr>
        <w:spacing w:line="240" w:lineRule="auto"/>
      </w:pPr>
      <w:r>
        <w:continuationSeparator/>
      </w:r>
    </w:p>
  </w:endnote>
  <w:endnote w:type="continuationNotice" w:id="1">
    <w:p w:rsidR="005A3005" w:rsidRDefault="005A3005" w14:paraId="6EB66482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817FCC" w:rsidR="00F20770" w:rsidP="00CD0E6F" w:rsidRDefault="00F20770" w14:paraId="3B3AEBEB" w14:textId="7B30D1A1">
    <w:pPr>
      <w:pStyle w:val="Voettekst"/>
      <w:tabs>
        <w:tab w:val="left" w:pos="397"/>
        <w:tab w:val="right" w:pos="9887"/>
      </w:tabs>
      <w:rPr>
        <w:rStyle w:val="DHPaginaCijfer"/>
      </w:rPr>
    </w:pPr>
    <w:r w:rsidRPr="5AC8AED4" w:rsidR="5AC8AED4">
      <w:rPr>
        <w:rStyle w:val="DHPaginaCijfer"/>
      </w:rPr>
      <w:t>22.639 - DSO_EA Specialistische inzet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AF7103" w:rsidR="008A28BE" w:rsidP="00AF7103" w:rsidRDefault="007A3745" w14:paraId="2722B5C8" w14:textId="0895BEB7">
    <w:pPr>
      <w:spacing w:line="240" w:lineRule="auto"/>
      <w:rPr>
        <w:rFonts w:asciiTheme="majorHAnsi" w:hAnsiTheme="majorHAnsi" w:cstheme="majorHAnsi"/>
        <w:sz w:val="16"/>
        <w:szCs w:val="16"/>
      </w:rPr>
    </w:pPr>
    <w:bookmarkStart w:name="_Hlk80021548" w:id="1"/>
    <w:r>
      <w:rPr>
        <w:rFonts w:asciiTheme="majorHAnsi" w:hAnsiTheme="majorHAnsi" w:cstheme="majorHAnsi"/>
        <w:sz w:val="16"/>
        <w:szCs w:val="16"/>
      </w:rPr>
      <w:t>N</w:t>
    </w:r>
    <w:r w:rsidRPr="00AF7103" w:rsidR="00565F6E">
      <w:rPr>
        <w:rFonts w:asciiTheme="majorHAnsi" w:hAnsiTheme="majorHAnsi" w:cstheme="majorHAnsi"/>
        <w:sz w:val="16"/>
        <w:szCs w:val="16"/>
      </w:rPr>
      <w:t>aam Inschrijver</w:t>
    </w:r>
  </w:p>
  <w:p w:rsidR="00AF7103" w:rsidP="00AF7103" w:rsidRDefault="00AF7103" w14:paraId="33312E96" w14:textId="77777777">
    <w:pPr>
      <w:spacing w:line="240" w:lineRule="auto"/>
      <w:rPr>
        <w:rFonts w:asciiTheme="majorHAnsi" w:hAnsiTheme="majorHAnsi" w:cstheme="majorHAnsi"/>
        <w:sz w:val="16"/>
        <w:szCs w:val="16"/>
      </w:rPr>
    </w:pPr>
    <w:r w:rsidRPr="00AF7103">
      <w:rPr>
        <w:rFonts w:asciiTheme="majorHAnsi" w:hAnsiTheme="majorHAnsi" w:cstheme="majorHAnsi"/>
        <w:sz w:val="16"/>
        <w:szCs w:val="16"/>
      </w:rPr>
      <w:t xml:space="preserve">Perceel nr. … </w:t>
    </w:r>
  </w:p>
  <w:p w:rsidRPr="00614451" w:rsidR="00044CD8" w:rsidP="00614451" w:rsidRDefault="00AF7103" w14:paraId="3430F398" w14:textId="52C4C100">
    <w:pPr>
      <w:spacing w:line="240" w:lineRule="auto"/>
      <w:rPr>
        <w:rFonts w:asciiTheme="majorHAnsi" w:hAnsiTheme="majorHAnsi" w:cstheme="majorHAnsi"/>
        <w:sz w:val="16"/>
        <w:szCs w:val="16"/>
      </w:rPr>
    </w:pPr>
    <w:r>
      <w:rPr>
        <w:rFonts w:asciiTheme="majorHAnsi" w:hAnsiTheme="majorHAnsi" w:cstheme="majorHAnsi"/>
        <w:sz w:val="16"/>
        <w:szCs w:val="16"/>
      </w:rPr>
      <w:t>S</w:t>
    </w:r>
    <w:r w:rsidRPr="00AF7103">
      <w:rPr>
        <w:rFonts w:asciiTheme="majorHAnsi" w:hAnsiTheme="majorHAnsi" w:cstheme="majorHAnsi"/>
        <w:sz w:val="16"/>
        <w:szCs w:val="16"/>
      </w:rPr>
      <w:t>ub-gunningscriterium 1</w:t>
    </w:r>
    <w:r w:rsidR="001B69DA">
      <w:rPr>
        <w:rFonts w:asciiTheme="majorHAnsi" w:hAnsiTheme="majorHAnsi" w:cstheme="majorHAnsi"/>
        <w:sz w:val="16"/>
        <w:szCs w:val="16"/>
      </w:rPr>
      <w:tab/>
    </w:r>
    <w:bookmarkEnd w:id="1"/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F22D9D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Pr="00F22D9D" w:rsidR="00F22D9D">
      <w:rPr>
        <w:rFonts w:asciiTheme="majorHAnsi" w:hAnsiTheme="majorHAnsi" w:cstheme="majorHAnsi"/>
        <w:sz w:val="16"/>
        <w:szCs w:val="16"/>
      </w:rPr>
      <w:fldChar w:fldCharType="begin"/>
    </w:r>
    <w:r w:rsidRPr="00F22D9D" w:rsidR="00F22D9D">
      <w:rPr>
        <w:rFonts w:asciiTheme="majorHAnsi" w:hAnsiTheme="majorHAnsi" w:cstheme="majorHAnsi"/>
        <w:sz w:val="16"/>
        <w:szCs w:val="16"/>
      </w:rPr>
      <w:instrText>PAGE  \* Arabic  \* MERGEFORMAT</w:instrText>
    </w:r>
    <w:r w:rsidRPr="00F22D9D" w:rsidR="00F22D9D">
      <w:rPr>
        <w:rFonts w:asciiTheme="majorHAnsi" w:hAnsiTheme="majorHAnsi" w:cstheme="majorHAnsi"/>
        <w:sz w:val="16"/>
        <w:szCs w:val="16"/>
      </w:rPr>
      <w:fldChar w:fldCharType="separate"/>
    </w:r>
    <w:r w:rsidRPr="00F22D9D" w:rsidR="00F22D9D">
      <w:rPr>
        <w:rFonts w:asciiTheme="majorHAnsi" w:hAnsiTheme="majorHAnsi" w:cstheme="majorHAnsi"/>
        <w:sz w:val="16"/>
        <w:szCs w:val="16"/>
      </w:rPr>
      <w:t>1</w:t>
    </w:r>
    <w:r w:rsidRPr="00F22D9D" w:rsidR="00F22D9D">
      <w:rPr>
        <w:rFonts w:asciiTheme="majorHAnsi" w:hAnsiTheme="majorHAnsi" w:cstheme="majorHAnsi"/>
        <w:sz w:val="16"/>
        <w:szCs w:val="16"/>
      </w:rPr>
      <w:fldChar w:fldCharType="end"/>
    </w:r>
    <w:r w:rsidRPr="00F22D9D" w:rsidR="00F22D9D">
      <w:rPr>
        <w:rFonts w:asciiTheme="majorHAnsi" w:hAnsiTheme="majorHAnsi" w:cstheme="majorHAnsi"/>
        <w:sz w:val="16"/>
        <w:szCs w:val="16"/>
      </w:rPr>
      <w:t>/</w:t>
    </w:r>
    <w:r w:rsidRPr="00F22D9D" w:rsidR="00F22D9D">
      <w:rPr>
        <w:rFonts w:asciiTheme="majorHAnsi" w:hAnsiTheme="majorHAnsi" w:cstheme="majorHAnsi"/>
        <w:sz w:val="16"/>
        <w:szCs w:val="16"/>
      </w:rPr>
      <w:fldChar w:fldCharType="begin"/>
    </w:r>
    <w:r w:rsidRPr="00F22D9D" w:rsidR="00F22D9D">
      <w:rPr>
        <w:rFonts w:asciiTheme="majorHAnsi" w:hAnsiTheme="majorHAnsi" w:cstheme="majorHAnsi"/>
        <w:sz w:val="16"/>
        <w:szCs w:val="16"/>
      </w:rPr>
      <w:instrText>NUMPAGES  \* Arabic  \* MERGEFORMAT</w:instrText>
    </w:r>
    <w:r w:rsidRPr="00F22D9D" w:rsidR="00F22D9D">
      <w:rPr>
        <w:rFonts w:asciiTheme="majorHAnsi" w:hAnsiTheme="majorHAnsi" w:cstheme="majorHAnsi"/>
        <w:sz w:val="16"/>
        <w:szCs w:val="16"/>
      </w:rPr>
      <w:fldChar w:fldCharType="separate"/>
    </w:r>
    <w:r w:rsidRPr="00F22D9D" w:rsidR="00F22D9D">
      <w:rPr>
        <w:rFonts w:asciiTheme="majorHAnsi" w:hAnsiTheme="majorHAnsi" w:cstheme="majorHAnsi"/>
        <w:sz w:val="16"/>
        <w:szCs w:val="16"/>
      </w:rPr>
      <w:t>1</w:t>
    </w:r>
    <w:r w:rsidRPr="00F22D9D" w:rsidR="00F22D9D">
      <w:rPr>
        <w:rFonts w:asciiTheme="majorHAnsi" w:hAnsiTheme="majorHAnsi" w:cstheme="maj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A3005" w:rsidP="00D56D37" w:rsidRDefault="005A3005" w14:paraId="6E8455A3" w14:textId="77777777">
      <w:pPr>
        <w:pBdr>
          <w:top w:val="single" w:color="auto" w:sz="8" w:space="1"/>
        </w:pBdr>
        <w:spacing w:line="20" w:lineRule="exact"/>
        <w:ind w:right="6407"/>
      </w:pPr>
    </w:p>
  </w:footnote>
  <w:footnote w:type="continuationSeparator" w:id="0">
    <w:p w:rsidR="005A3005" w:rsidP="004C03F0" w:rsidRDefault="005A3005" w14:paraId="66831389" w14:textId="77777777">
      <w:pPr>
        <w:spacing w:line="240" w:lineRule="auto"/>
      </w:pPr>
      <w:r>
        <w:continuationSeparator/>
      </w:r>
    </w:p>
  </w:footnote>
  <w:footnote w:type="continuationNotice" w:id="1">
    <w:p w:rsidR="005A3005" w:rsidRDefault="005A3005" w14:paraId="5A9B2ED5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427972" w:rsidRDefault="00427972" w14:paraId="5BE75B0D" w14:textId="74647E20">
    <w:pPr>
      <w:pStyle w:val="Koptekst"/>
    </w:pPr>
  </w:p>
  <w:p w:rsidRPr="0012734A" w:rsidR="00AF03BC" w:rsidP="0012734A" w:rsidRDefault="00427972" w14:paraId="2B112C4F" w14:textId="13B193F0">
    <w:pPr>
      <w:pStyle w:val="Koptekst"/>
      <w:ind w:left="-1276"/>
    </w:pPr>
    <w:r>
      <w:rPr>
        <w:noProof/>
      </w:rPr>
      <w:drawing>
        <wp:inline distT="0" distB="0" distL="0" distR="0" wp14:anchorId="1E8511AA" wp14:editId="7203786D">
          <wp:extent cx="3382645" cy="1424305"/>
          <wp:effectExtent l="0" t="0" r="8255" b="4445"/>
          <wp:docPr id="1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2645" cy="14243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56F44" w:rsidP="00C401A0" w:rsidRDefault="00456F44" w14:paraId="7453F377" w14:textId="26ABA883">
    <w:pPr>
      <w:pStyle w:val="Koptekst"/>
      <w:spacing w:after="8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4112223"/>
    <w:multiLevelType w:val="hybridMultilevel"/>
    <w:tmpl w:val="157E08D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62D1BB1"/>
    <w:multiLevelType w:val="hybridMultilevel"/>
    <w:tmpl w:val="157E08D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C8201FB"/>
    <w:multiLevelType w:val="hybridMultilevel"/>
    <w:tmpl w:val="157E08D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EF20030"/>
    <w:multiLevelType w:val="hybridMultilevel"/>
    <w:tmpl w:val="9AF89D7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277783"/>
    <w:multiLevelType w:val="hybridMultilevel"/>
    <w:tmpl w:val="D4AE9A98"/>
    <w:lvl w:ilvl="0" w:tplc="04130019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244524EA"/>
    <w:multiLevelType w:val="hybridMultilevel"/>
    <w:tmpl w:val="157E08D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7D973F3"/>
    <w:multiLevelType w:val="multilevel"/>
    <w:tmpl w:val="F2E263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2AA9401D"/>
    <w:multiLevelType w:val="hybridMultilevel"/>
    <w:tmpl w:val="C48CE4CE"/>
    <w:lvl w:ilvl="0" w:tplc="41C8EFCA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2E2C77B7"/>
    <w:multiLevelType w:val="hybridMultilevel"/>
    <w:tmpl w:val="157E08D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67C5F7E"/>
    <w:multiLevelType w:val="multilevel"/>
    <w:tmpl w:val="EBFA93F8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0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11B6012"/>
    <w:multiLevelType w:val="hybridMultilevel"/>
    <w:tmpl w:val="CE682B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D15EC2A8">
      <w:numFmt w:val="bullet"/>
      <w:lvlText w:val="-"/>
      <w:lvlJc w:val="left"/>
      <w:pPr>
        <w:ind w:left="1440" w:hanging="360"/>
      </w:pPr>
      <w:rPr>
        <w:rFonts w:hint="default" w:ascii="Times New Roman" w:hAnsi="Times New Roman" w:cs="Times New Roman" w:eastAsiaTheme="minorHAnsi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0E7FAB"/>
    <w:multiLevelType w:val="hybridMultilevel"/>
    <w:tmpl w:val="2A102998"/>
    <w:lvl w:ilvl="0" w:tplc="C220FBC4">
      <w:start w:val="1"/>
      <w:numFmt w:val="lowerLetter"/>
      <w:lvlText w:val="%1."/>
      <w:lvlJc w:val="left"/>
      <w:pPr>
        <w:ind w:left="10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94" w:hanging="360"/>
      </w:pPr>
    </w:lvl>
    <w:lvl w:ilvl="2" w:tplc="0413001B" w:tentative="1">
      <w:start w:val="1"/>
      <w:numFmt w:val="lowerRoman"/>
      <w:lvlText w:val="%3."/>
      <w:lvlJc w:val="right"/>
      <w:pPr>
        <w:ind w:left="2514" w:hanging="180"/>
      </w:pPr>
    </w:lvl>
    <w:lvl w:ilvl="3" w:tplc="0413000F" w:tentative="1">
      <w:start w:val="1"/>
      <w:numFmt w:val="decimal"/>
      <w:lvlText w:val="%4."/>
      <w:lvlJc w:val="left"/>
      <w:pPr>
        <w:ind w:left="3234" w:hanging="360"/>
      </w:pPr>
    </w:lvl>
    <w:lvl w:ilvl="4" w:tplc="04130019" w:tentative="1">
      <w:start w:val="1"/>
      <w:numFmt w:val="lowerLetter"/>
      <w:lvlText w:val="%5."/>
      <w:lvlJc w:val="left"/>
      <w:pPr>
        <w:ind w:left="3954" w:hanging="360"/>
      </w:pPr>
    </w:lvl>
    <w:lvl w:ilvl="5" w:tplc="0413001B" w:tentative="1">
      <w:start w:val="1"/>
      <w:numFmt w:val="lowerRoman"/>
      <w:lvlText w:val="%6."/>
      <w:lvlJc w:val="right"/>
      <w:pPr>
        <w:ind w:left="4674" w:hanging="180"/>
      </w:pPr>
    </w:lvl>
    <w:lvl w:ilvl="6" w:tplc="0413000F" w:tentative="1">
      <w:start w:val="1"/>
      <w:numFmt w:val="decimal"/>
      <w:lvlText w:val="%7."/>
      <w:lvlJc w:val="left"/>
      <w:pPr>
        <w:ind w:left="5394" w:hanging="360"/>
      </w:pPr>
    </w:lvl>
    <w:lvl w:ilvl="7" w:tplc="04130019" w:tentative="1">
      <w:start w:val="1"/>
      <w:numFmt w:val="lowerLetter"/>
      <w:lvlText w:val="%8."/>
      <w:lvlJc w:val="left"/>
      <w:pPr>
        <w:ind w:left="6114" w:hanging="360"/>
      </w:pPr>
    </w:lvl>
    <w:lvl w:ilvl="8" w:tplc="0413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3" w15:restartNumberingAfterBreak="0">
    <w:nsid w:val="538B55BC"/>
    <w:multiLevelType w:val="hybridMultilevel"/>
    <w:tmpl w:val="157E08D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41B46F4"/>
    <w:multiLevelType w:val="hybridMultilevel"/>
    <w:tmpl w:val="11D811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573AE8"/>
    <w:multiLevelType w:val="hybridMultilevel"/>
    <w:tmpl w:val="157E08D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color="000000" w:sz="0" w:space="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B27CF7"/>
    <w:multiLevelType w:val="hybridMultilevel"/>
    <w:tmpl w:val="CBCAAF1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B25290F"/>
    <w:multiLevelType w:val="hybridMultilevel"/>
    <w:tmpl w:val="157E08D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hint="default" w:ascii="Calibri" w:hAnsi="Calibri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hint="default" w:ascii="Calibri" w:hAnsi="Calibri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hint="default" w:ascii="Symbol" w:hAnsi="Symbol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hint="default" w:ascii="Symbol" w:hAnsi="Symbol"/>
      </w:rPr>
    </w:lvl>
  </w:abstractNum>
  <w:abstractNum w:abstractNumId="30" w15:restartNumberingAfterBreak="0">
    <w:nsid w:val="6F9C020B"/>
    <w:multiLevelType w:val="hybridMultilevel"/>
    <w:tmpl w:val="195C532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EE1A5A"/>
    <w:multiLevelType w:val="hybridMultilevel"/>
    <w:tmpl w:val="F088238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E53A73"/>
    <w:multiLevelType w:val="hybridMultilevel"/>
    <w:tmpl w:val="805475E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3C0AD1"/>
    <w:multiLevelType w:val="hybridMultilevel"/>
    <w:tmpl w:val="EE98BF5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color="000000" w:sz="0" w:space="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E2A6FC9"/>
    <w:multiLevelType w:val="hybridMultilevel"/>
    <w:tmpl w:val="C8C6EB42"/>
    <w:lvl w:ilvl="0" w:tplc="3A203440">
      <w:start w:val="5"/>
      <w:numFmt w:val="bullet"/>
      <w:lvlText w:val=""/>
      <w:lvlJc w:val="left"/>
      <w:pPr>
        <w:ind w:left="720" w:hanging="360"/>
      </w:pPr>
      <w:rPr>
        <w:rFonts w:hint="default" w:ascii="Symbol" w:hAnsi="Symbol" w:cs="Times New Roman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6513828">
    <w:abstractNumId w:val="9"/>
  </w:num>
  <w:num w:numId="2" w16cid:durableId="806778986">
    <w:abstractNumId w:val="7"/>
  </w:num>
  <w:num w:numId="3" w16cid:durableId="1472362452">
    <w:abstractNumId w:val="6"/>
  </w:num>
  <w:num w:numId="4" w16cid:durableId="1266235433">
    <w:abstractNumId w:val="5"/>
  </w:num>
  <w:num w:numId="5" w16cid:durableId="2120294278">
    <w:abstractNumId w:val="4"/>
  </w:num>
  <w:num w:numId="6" w16cid:durableId="1240364765">
    <w:abstractNumId w:val="8"/>
  </w:num>
  <w:num w:numId="7" w16cid:durableId="1682050727">
    <w:abstractNumId w:val="3"/>
  </w:num>
  <w:num w:numId="8" w16cid:durableId="1251937306">
    <w:abstractNumId w:val="2"/>
  </w:num>
  <w:num w:numId="9" w16cid:durableId="1391420896">
    <w:abstractNumId w:val="1"/>
  </w:num>
  <w:num w:numId="10" w16cid:durableId="75175203">
    <w:abstractNumId w:val="0"/>
  </w:num>
  <w:num w:numId="11" w16cid:durableId="2007052389">
    <w:abstractNumId w:val="29"/>
  </w:num>
  <w:num w:numId="12" w16cid:durableId="815415083">
    <w:abstractNumId w:val="20"/>
  </w:num>
  <w:num w:numId="13" w16cid:durableId="1062211737">
    <w:abstractNumId w:val="19"/>
  </w:num>
  <w:num w:numId="14" w16cid:durableId="1163157403">
    <w:abstractNumId w:val="35"/>
  </w:num>
  <w:num w:numId="15" w16cid:durableId="236862345">
    <w:abstractNumId w:val="26"/>
  </w:num>
  <w:num w:numId="16" w16cid:durableId="131095476">
    <w:abstractNumId w:val="34"/>
  </w:num>
  <w:num w:numId="17" w16cid:durableId="189609833">
    <w:abstractNumId w:val="22"/>
  </w:num>
  <w:num w:numId="18" w16cid:durableId="1462653228">
    <w:abstractNumId w:val="31"/>
  </w:num>
  <w:num w:numId="19" w16cid:durableId="2013800893">
    <w:abstractNumId w:val="14"/>
  </w:num>
  <w:num w:numId="20" w16cid:durableId="1712804078">
    <w:abstractNumId w:val="17"/>
  </w:num>
  <w:num w:numId="21" w16cid:durableId="1029912756">
    <w:abstractNumId w:val="21"/>
  </w:num>
  <w:num w:numId="22" w16cid:durableId="724526022">
    <w:abstractNumId w:val="30"/>
  </w:num>
  <w:num w:numId="23" w16cid:durableId="887112513">
    <w:abstractNumId w:val="32"/>
  </w:num>
  <w:num w:numId="24" w16cid:durableId="204606527">
    <w:abstractNumId w:val="33"/>
  </w:num>
  <w:num w:numId="25" w16cid:durableId="961618685">
    <w:abstractNumId w:val="24"/>
  </w:num>
  <w:num w:numId="26" w16cid:durableId="1102847171">
    <w:abstractNumId w:val="13"/>
  </w:num>
  <w:num w:numId="27" w16cid:durableId="1841194622">
    <w:abstractNumId w:val="16"/>
  </w:num>
  <w:num w:numId="28" w16cid:durableId="1949390770">
    <w:abstractNumId w:val="27"/>
  </w:num>
  <w:num w:numId="29" w16cid:durableId="2077118174">
    <w:abstractNumId w:val="29"/>
  </w:num>
  <w:num w:numId="30" w16cid:durableId="17517362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3941496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155699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162652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232826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3558288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6950380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8591974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80362130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52031880">
    <w:abstractNumId w:val="3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ocumentProtection w:edit="forms" w:enforcement="0"/>
  <w:defaultTabStop w:val="35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863E68"/>
    <w:rsid w:val="000036C8"/>
    <w:rsid w:val="00011190"/>
    <w:rsid w:val="00016950"/>
    <w:rsid w:val="0003291B"/>
    <w:rsid w:val="00035A72"/>
    <w:rsid w:val="00042AFD"/>
    <w:rsid w:val="00043500"/>
    <w:rsid w:val="00044CD8"/>
    <w:rsid w:val="000512FA"/>
    <w:rsid w:val="00052440"/>
    <w:rsid w:val="00053F20"/>
    <w:rsid w:val="000548D1"/>
    <w:rsid w:val="000755DA"/>
    <w:rsid w:val="00077789"/>
    <w:rsid w:val="00081CC2"/>
    <w:rsid w:val="00082C4A"/>
    <w:rsid w:val="00083258"/>
    <w:rsid w:val="000841BC"/>
    <w:rsid w:val="0009522E"/>
    <w:rsid w:val="000A078C"/>
    <w:rsid w:val="000A107F"/>
    <w:rsid w:val="000A11D7"/>
    <w:rsid w:val="000A78A3"/>
    <w:rsid w:val="000B2DAB"/>
    <w:rsid w:val="000B6F4D"/>
    <w:rsid w:val="000C191E"/>
    <w:rsid w:val="000C4732"/>
    <w:rsid w:val="000D2402"/>
    <w:rsid w:val="000D46CE"/>
    <w:rsid w:val="000D7F18"/>
    <w:rsid w:val="000E6F52"/>
    <w:rsid w:val="00104444"/>
    <w:rsid w:val="001058FD"/>
    <w:rsid w:val="00112B4A"/>
    <w:rsid w:val="00113702"/>
    <w:rsid w:val="0012380D"/>
    <w:rsid w:val="0012734A"/>
    <w:rsid w:val="00150D6E"/>
    <w:rsid w:val="00153256"/>
    <w:rsid w:val="00162EF7"/>
    <w:rsid w:val="0018730B"/>
    <w:rsid w:val="00192166"/>
    <w:rsid w:val="00194D60"/>
    <w:rsid w:val="001A3908"/>
    <w:rsid w:val="001B3405"/>
    <w:rsid w:val="001B69DA"/>
    <w:rsid w:val="001C1F09"/>
    <w:rsid w:val="001E6CBD"/>
    <w:rsid w:val="001F7FEC"/>
    <w:rsid w:val="0020629C"/>
    <w:rsid w:val="00215101"/>
    <w:rsid w:val="0021792F"/>
    <w:rsid w:val="00224E84"/>
    <w:rsid w:val="002269B8"/>
    <w:rsid w:val="0023657B"/>
    <w:rsid w:val="0024152A"/>
    <w:rsid w:val="00244624"/>
    <w:rsid w:val="00253B6C"/>
    <w:rsid w:val="002551B8"/>
    <w:rsid w:val="00255A39"/>
    <w:rsid w:val="00266875"/>
    <w:rsid w:val="00286677"/>
    <w:rsid w:val="002B2699"/>
    <w:rsid w:val="002B48B5"/>
    <w:rsid w:val="002B5F0A"/>
    <w:rsid w:val="002C2F99"/>
    <w:rsid w:val="002C3CC8"/>
    <w:rsid w:val="002D45F5"/>
    <w:rsid w:val="002E581F"/>
    <w:rsid w:val="002F3382"/>
    <w:rsid w:val="002F417B"/>
    <w:rsid w:val="002F47CD"/>
    <w:rsid w:val="003046ED"/>
    <w:rsid w:val="003118F4"/>
    <w:rsid w:val="003126CC"/>
    <w:rsid w:val="00324189"/>
    <w:rsid w:val="00326B50"/>
    <w:rsid w:val="00331078"/>
    <w:rsid w:val="00332DD1"/>
    <w:rsid w:val="00333488"/>
    <w:rsid w:val="00334CD5"/>
    <w:rsid w:val="00345F1D"/>
    <w:rsid w:val="0035340B"/>
    <w:rsid w:val="00354612"/>
    <w:rsid w:val="00354784"/>
    <w:rsid w:val="0035487E"/>
    <w:rsid w:val="003550CA"/>
    <w:rsid w:val="00357840"/>
    <w:rsid w:val="003602D5"/>
    <w:rsid w:val="003672E3"/>
    <w:rsid w:val="00373BE2"/>
    <w:rsid w:val="003765F5"/>
    <w:rsid w:val="0038393D"/>
    <w:rsid w:val="0039381E"/>
    <w:rsid w:val="00394B54"/>
    <w:rsid w:val="003B38C6"/>
    <w:rsid w:val="003C057D"/>
    <w:rsid w:val="003C1F28"/>
    <w:rsid w:val="003D25E5"/>
    <w:rsid w:val="003E00F3"/>
    <w:rsid w:val="003E3036"/>
    <w:rsid w:val="003E5C8E"/>
    <w:rsid w:val="003E7005"/>
    <w:rsid w:val="004027D8"/>
    <w:rsid w:val="00412BA7"/>
    <w:rsid w:val="0041365D"/>
    <w:rsid w:val="00423B70"/>
    <w:rsid w:val="00425D11"/>
    <w:rsid w:val="00427972"/>
    <w:rsid w:val="00435DC4"/>
    <w:rsid w:val="004425AA"/>
    <w:rsid w:val="00453181"/>
    <w:rsid w:val="004542A5"/>
    <w:rsid w:val="00454B69"/>
    <w:rsid w:val="00456F44"/>
    <w:rsid w:val="00463F8B"/>
    <w:rsid w:val="00466CAE"/>
    <w:rsid w:val="00467E16"/>
    <w:rsid w:val="00486A56"/>
    <w:rsid w:val="004933D7"/>
    <w:rsid w:val="00495798"/>
    <w:rsid w:val="004972F7"/>
    <w:rsid w:val="004A2C31"/>
    <w:rsid w:val="004C03F0"/>
    <w:rsid w:val="004E2D7F"/>
    <w:rsid w:val="004E71F1"/>
    <w:rsid w:val="004F2364"/>
    <w:rsid w:val="004F473F"/>
    <w:rsid w:val="004F63F8"/>
    <w:rsid w:val="0050376F"/>
    <w:rsid w:val="00511299"/>
    <w:rsid w:val="005135B9"/>
    <w:rsid w:val="00515E8A"/>
    <w:rsid w:val="00522410"/>
    <w:rsid w:val="005263E6"/>
    <w:rsid w:val="00527C41"/>
    <w:rsid w:val="00535A79"/>
    <w:rsid w:val="005528D6"/>
    <w:rsid w:val="005616B6"/>
    <w:rsid w:val="00563BF4"/>
    <w:rsid w:val="00565F6E"/>
    <w:rsid w:val="00582F5E"/>
    <w:rsid w:val="00585C48"/>
    <w:rsid w:val="00585E0C"/>
    <w:rsid w:val="0058781C"/>
    <w:rsid w:val="00591FE1"/>
    <w:rsid w:val="00593DAC"/>
    <w:rsid w:val="00594BD5"/>
    <w:rsid w:val="005A16F0"/>
    <w:rsid w:val="005A3005"/>
    <w:rsid w:val="005B01AD"/>
    <w:rsid w:val="005B641A"/>
    <w:rsid w:val="005B7BE0"/>
    <w:rsid w:val="005C6870"/>
    <w:rsid w:val="005D2FFA"/>
    <w:rsid w:val="005E0E76"/>
    <w:rsid w:val="005E423B"/>
    <w:rsid w:val="005E72B9"/>
    <w:rsid w:val="005E7D78"/>
    <w:rsid w:val="006079A2"/>
    <w:rsid w:val="00612C9C"/>
    <w:rsid w:val="00614451"/>
    <w:rsid w:val="006175E9"/>
    <w:rsid w:val="00631F12"/>
    <w:rsid w:val="00647612"/>
    <w:rsid w:val="00665DE2"/>
    <w:rsid w:val="006863E9"/>
    <w:rsid w:val="00691633"/>
    <w:rsid w:val="0069210A"/>
    <w:rsid w:val="00694202"/>
    <w:rsid w:val="00696E61"/>
    <w:rsid w:val="006A3C4E"/>
    <w:rsid w:val="006A3F52"/>
    <w:rsid w:val="006B475A"/>
    <w:rsid w:val="006C34EA"/>
    <w:rsid w:val="006C4E03"/>
    <w:rsid w:val="006C5E7A"/>
    <w:rsid w:val="006D3D69"/>
    <w:rsid w:val="006D4955"/>
    <w:rsid w:val="006F294B"/>
    <w:rsid w:val="00705D6B"/>
    <w:rsid w:val="00713C58"/>
    <w:rsid w:val="007171B2"/>
    <w:rsid w:val="007221BC"/>
    <w:rsid w:val="007272BF"/>
    <w:rsid w:val="00731665"/>
    <w:rsid w:val="00732121"/>
    <w:rsid w:val="00732516"/>
    <w:rsid w:val="00733CB7"/>
    <w:rsid w:val="00742B71"/>
    <w:rsid w:val="007511A2"/>
    <w:rsid w:val="00753234"/>
    <w:rsid w:val="007739E6"/>
    <w:rsid w:val="007755BB"/>
    <w:rsid w:val="0077648F"/>
    <w:rsid w:val="00781585"/>
    <w:rsid w:val="007827EE"/>
    <w:rsid w:val="00783DB1"/>
    <w:rsid w:val="007848DB"/>
    <w:rsid w:val="00784CBB"/>
    <w:rsid w:val="00785DB3"/>
    <w:rsid w:val="00787FCC"/>
    <w:rsid w:val="00792D60"/>
    <w:rsid w:val="00792FEF"/>
    <w:rsid w:val="00794274"/>
    <w:rsid w:val="007A3745"/>
    <w:rsid w:val="007A7758"/>
    <w:rsid w:val="007B1462"/>
    <w:rsid w:val="007B436D"/>
    <w:rsid w:val="007B52DD"/>
    <w:rsid w:val="007C47A7"/>
    <w:rsid w:val="007E05DF"/>
    <w:rsid w:val="007E3791"/>
    <w:rsid w:val="007F1B3F"/>
    <w:rsid w:val="007F4F5B"/>
    <w:rsid w:val="00801990"/>
    <w:rsid w:val="00806EB8"/>
    <w:rsid w:val="00817FCC"/>
    <w:rsid w:val="00835B95"/>
    <w:rsid w:val="00835BAD"/>
    <w:rsid w:val="00840317"/>
    <w:rsid w:val="008506F3"/>
    <w:rsid w:val="008521C0"/>
    <w:rsid w:val="008538FE"/>
    <w:rsid w:val="00853EDC"/>
    <w:rsid w:val="00863E68"/>
    <w:rsid w:val="008649D3"/>
    <w:rsid w:val="00866044"/>
    <w:rsid w:val="00867829"/>
    <w:rsid w:val="008724DA"/>
    <w:rsid w:val="0088314E"/>
    <w:rsid w:val="00883509"/>
    <w:rsid w:val="00885B42"/>
    <w:rsid w:val="00892EBE"/>
    <w:rsid w:val="008A28BE"/>
    <w:rsid w:val="008A3CAC"/>
    <w:rsid w:val="008A698E"/>
    <w:rsid w:val="008A7A59"/>
    <w:rsid w:val="008B41A1"/>
    <w:rsid w:val="008B474B"/>
    <w:rsid w:val="008B5E74"/>
    <w:rsid w:val="008D292C"/>
    <w:rsid w:val="008D621B"/>
    <w:rsid w:val="008D65A8"/>
    <w:rsid w:val="008E39CE"/>
    <w:rsid w:val="0090621C"/>
    <w:rsid w:val="009111C7"/>
    <w:rsid w:val="00914906"/>
    <w:rsid w:val="0091650C"/>
    <w:rsid w:val="00920168"/>
    <w:rsid w:val="009204D5"/>
    <w:rsid w:val="00923E13"/>
    <w:rsid w:val="00924C42"/>
    <w:rsid w:val="009258B4"/>
    <w:rsid w:val="009270A6"/>
    <w:rsid w:val="00941E14"/>
    <w:rsid w:val="00942F10"/>
    <w:rsid w:val="0094313D"/>
    <w:rsid w:val="0094454F"/>
    <w:rsid w:val="009448A6"/>
    <w:rsid w:val="00951D0A"/>
    <w:rsid w:val="0096371F"/>
    <w:rsid w:val="00965C95"/>
    <w:rsid w:val="009700A4"/>
    <w:rsid w:val="00973BD0"/>
    <w:rsid w:val="009806E2"/>
    <w:rsid w:val="00984D28"/>
    <w:rsid w:val="00992E1E"/>
    <w:rsid w:val="00995C3C"/>
    <w:rsid w:val="009A1ECB"/>
    <w:rsid w:val="009A4649"/>
    <w:rsid w:val="009A68F2"/>
    <w:rsid w:val="009B5AA9"/>
    <w:rsid w:val="009C4321"/>
    <w:rsid w:val="009C4ECF"/>
    <w:rsid w:val="009D2BC8"/>
    <w:rsid w:val="009D59F2"/>
    <w:rsid w:val="009E3F74"/>
    <w:rsid w:val="009F5FCA"/>
    <w:rsid w:val="009F6E65"/>
    <w:rsid w:val="009F7FE8"/>
    <w:rsid w:val="00A15504"/>
    <w:rsid w:val="00A16092"/>
    <w:rsid w:val="00A215B1"/>
    <w:rsid w:val="00A332DA"/>
    <w:rsid w:val="00A5190F"/>
    <w:rsid w:val="00A54E4D"/>
    <w:rsid w:val="00A551CF"/>
    <w:rsid w:val="00A64292"/>
    <w:rsid w:val="00A65DD1"/>
    <w:rsid w:val="00A6688D"/>
    <w:rsid w:val="00A67E94"/>
    <w:rsid w:val="00A7239F"/>
    <w:rsid w:val="00A7423A"/>
    <w:rsid w:val="00A8122C"/>
    <w:rsid w:val="00A82CA2"/>
    <w:rsid w:val="00A82F0E"/>
    <w:rsid w:val="00A8776A"/>
    <w:rsid w:val="00A90020"/>
    <w:rsid w:val="00A95D0B"/>
    <w:rsid w:val="00AA3AC9"/>
    <w:rsid w:val="00AB2E1A"/>
    <w:rsid w:val="00AB395D"/>
    <w:rsid w:val="00AC01D6"/>
    <w:rsid w:val="00AC0D80"/>
    <w:rsid w:val="00AC28E7"/>
    <w:rsid w:val="00AD0306"/>
    <w:rsid w:val="00AD5386"/>
    <w:rsid w:val="00AE1236"/>
    <w:rsid w:val="00AF03BC"/>
    <w:rsid w:val="00AF0DFB"/>
    <w:rsid w:val="00AF31CE"/>
    <w:rsid w:val="00AF40A1"/>
    <w:rsid w:val="00AF7103"/>
    <w:rsid w:val="00B001CC"/>
    <w:rsid w:val="00B00FC5"/>
    <w:rsid w:val="00B042D6"/>
    <w:rsid w:val="00B07195"/>
    <w:rsid w:val="00B27745"/>
    <w:rsid w:val="00B27DCB"/>
    <w:rsid w:val="00B37C5A"/>
    <w:rsid w:val="00B42065"/>
    <w:rsid w:val="00B525B9"/>
    <w:rsid w:val="00B54DAD"/>
    <w:rsid w:val="00B55D8F"/>
    <w:rsid w:val="00B62F38"/>
    <w:rsid w:val="00B65746"/>
    <w:rsid w:val="00B70433"/>
    <w:rsid w:val="00B70BEB"/>
    <w:rsid w:val="00B7436A"/>
    <w:rsid w:val="00B82670"/>
    <w:rsid w:val="00B82C12"/>
    <w:rsid w:val="00B83EC9"/>
    <w:rsid w:val="00B85EBF"/>
    <w:rsid w:val="00B96239"/>
    <w:rsid w:val="00BA11BA"/>
    <w:rsid w:val="00BA2071"/>
    <w:rsid w:val="00BA43AD"/>
    <w:rsid w:val="00BB1B6D"/>
    <w:rsid w:val="00BB620D"/>
    <w:rsid w:val="00BC7C1D"/>
    <w:rsid w:val="00BD13B3"/>
    <w:rsid w:val="00BD5048"/>
    <w:rsid w:val="00BE0F5C"/>
    <w:rsid w:val="00BE15E1"/>
    <w:rsid w:val="00BF48C4"/>
    <w:rsid w:val="00BF5163"/>
    <w:rsid w:val="00C051FB"/>
    <w:rsid w:val="00C117F9"/>
    <w:rsid w:val="00C255AC"/>
    <w:rsid w:val="00C3382E"/>
    <w:rsid w:val="00C35C96"/>
    <w:rsid w:val="00C377E0"/>
    <w:rsid w:val="00C401A0"/>
    <w:rsid w:val="00C44ACD"/>
    <w:rsid w:val="00C450F1"/>
    <w:rsid w:val="00C51E3D"/>
    <w:rsid w:val="00C5473A"/>
    <w:rsid w:val="00C645FE"/>
    <w:rsid w:val="00C76B81"/>
    <w:rsid w:val="00C8257F"/>
    <w:rsid w:val="00C904B7"/>
    <w:rsid w:val="00CA2E11"/>
    <w:rsid w:val="00CA549E"/>
    <w:rsid w:val="00CC43F9"/>
    <w:rsid w:val="00CD0E6F"/>
    <w:rsid w:val="00CD5DA6"/>
    <w:rsid w:val="00CE0CAA"/>
    <w:rsid w:val="00CE4219"/>
    <w:rsid w:val="00CE7909"/>
    <w:rsid w:val="00CF40E0"/>
    <w:rsid w:val="00CF59B5"/>
    <w:rsid w:val="00D0339E"/>
    <w:rsid w:val="00D07DF1"/>
    <w:rsid w:val="00D20C61"/>
    <w:rsid w:val="00D326FD"/>
    <w:rsid w:val="00D36CBD"/>
    <w:rsid w:val="00D53A19"/>
    <w:rsid w:val="00D56D37"/>
    <w:rsid w:val="00D63E82"/>
    <w:rsid w:val="00D641CF"/>
    <w:rsid w:val="00D6476F"/>
    <w:rsid w:val="00D67DCD"/>
    <w:rsid w:val="00D74858"/>
    <w:rsid w:val="00D74D6B"/>
    <w:rsid w:val="00D81436"/>
    <w:rsid w:val="00DA3150"/>
    <w:rsid w:val="00DA60A6"/>
    <w:rsid w:val="00DA6F3B"/>
    <w:rsid w:val="00DB45A9"/>
    <w:rsid w:val="00DC0684"/>
    <w:rsid w:val="00DC401F"/>
    <w:rsid w:val="00DC7BD5"/>
    <w:rsid w:val="00DC7E1A"/>
    <w:rsid w:val="00DD02E9"/>
    <w:rsid w:val="00DD032B"/>
    <w:rsid w:val="00DD4C2D"/>
    <w:rsid w:val="00DD76A6"/>
    <w:rsid w:val="00DE6371"/>
    <w:rsid w:val="00DF34D8"/>
    <w:rsid w:val="00DF7F2D"/>
    <w:rsid w:val="00E0011C"/>
    <w:rsid w:val="00E05E84"/>
    <w:rsid w:val="00E25041"/>
    <w:rsid w:val="00E31145"/>
    <w:rsid w:val="00E34058"/>
    <w:rsid w:val="00E369EF"/>
    <w:rsid w:val="00E404CF"/>
    <w:rsid w:val="00E42F2F"/>
    <w:rsid w:val="00E43A58"/>
    <w:rsid w:val="00E44067"/>
    <w:rsid w:val="00E44BBE"/>
    <w:rsid w:val="00E46F1C"/>
    <w:rsid w:val="00E50543"/>
    <w:rsid w:val="00E55AA5"/>
    <w:rsid w:val="00E56719"/>
    <w:rsid w:val="00E63184"/>
    <w:rsid w:val="00E6499F"/>
    <w:rsid w:val="00E83481"/>
    <w:rsid w:val="00E84551"/>
    <w:rsid w:val="00E96466"/>
    <w:rsid w:val="00EC30FB"/>
    <w:rsid w:val="00ED0A37"/>
    <w:rsid w:val="00ED2709"/>
    <w:rsid w:val="00EE148C"/>
    <w:rsid w:val="00EE176E"/>
    <w:rsid w:val="00EF210B"/>
    <w:rsid w:val="00F055C2"/>
    <w:rsid w:val="00F112EA"/>
    <w:rsid w:val="00F20770"/>
    <w:rsid w:val="00F22D9D"/>
    <w:rsid w:val="00F26249"/>
    <w:rsid w:val="00F31E9F"/>
    <w:rsid w:val="00F36F76"/>
    <w:rsid w:val="00F375A1"/>
    <w:rsid w:val="00F4048E"/>
    <w:rsid w:val="00F437D9"/>
    <w:rsid w:val="00F50943"/>
    <w:rsid w:val="00F509A6"/>
    <w:rsid w:val="00F573C7"/>
    <w:rsid w:val="00F66388"/>
    <w:rsid w:val="00F82B1C"/>
    <w:rsid w:val="00F84293"/>
    <w:rsid w:val="00F90AE7"/>
    <w:rsid w:val="00FA02A4"/>
    <w:rsid w:val="00FB221B"/>
    <w:rsid w:val="00FB666E"/>
    <w:rsid w:val="00FC2E8A"/>
    <w:rsid w:val="00FC5AE0"/>
    <w:rsid w:val="00FC60CB"/>
    <w:rsid w:val="00FD5544"/>
    <w:rsid w:val="00FD5D69"/>
    <w:rsid w:val="00FE01CF"/>
    <w:rsid w:val="00FE241D"/>
    <w:rsid w:val="00FF1732"/>
    <w:rsid w:val="00FF4FCB"/>
    <w:rsid w:val="00FF6390"/>
    <w:rsid w:val="00FF7891"/>
    <w:rsid w:val="1E63B34F"/>
    <w:rsid w:val="46BE24D7"/>
    <w:rsid w:val="52D49907"/>
    <w:rsid w:val="5AC8A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1334E8"/>
  <w15:docId w15:val="{0F807F74-CA06-4C41-BF5D-6B12573BA67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cs="Times New Roman" w:eastAsiaTheme="minorHAns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/>
    <w:lsdException w:name="heading 6" w:uiPriority="9" w:semiHidden="1" w:unhideWhenUsed="1"/>
    <w:lsdException w:name="heading 7" w:uiPriority="9" w:semiHidden="1" w:unhideWhenUsed="1"/>
    <w:lsdException w:name="heading 8" w:uiPriority="9" w:semiHidden="1" w:unhideWhenUsed="1"/>
    <w:lsdException w:name="heading 9" w:uiPriority="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C401A0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hAnsiTheme="majorHAnsi" w:eastAsiaTheme="majorEastAsia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hAnsiTheme="majorHAnsi" w:eastAsiaTheme="majorEastAsia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hAnsiTheme="majorHAnsi" w:eastAsiaTheme="majorEastAsia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hAnsiTheme="majorHAnsi"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hAnsiTheme="majorHAnsi" w:eastAsiaTheme="majorEastAsia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hAnsiTheme="majorHAnsi" w:eastAsiaTheme="majorEastAsia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hAnsiTheme="majorHAnsi" w:eastAsiaTheme="majorEastAsia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aliases w:val="Kappaleen oletusfontti,Standardskrifttype i afsnit"/>
    <w:uiPriority w:val="1"/>
    <w:semiHidden/>
    <w:unhideWhenUsed/>
  </w:style>
  <w:style w:type="table" w:styleId="Standaardtabel" w:default="1">
    <w:name w:val="Normal Table"/>
    <w:aliases w:val="Normaali taulukko,Tabel -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aliases w:val="Ei luetteloa,Ingen oversigt"/>
    <w:uiPriority w:val="99"/>
    <w:semiHidden/>
    <w:unhideWhenUsed/>
  </w:style>
  <w:style w:type="paragraph" w:styleId="DHDienstcode" w:customStyle="1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styleId="Kop1Char" w:customStyle="1">
    <w:name w:val="Kop 1 Char"/>
    <w:basedOn w:val="Standaardalinea-lettertype"/>
    <w:link w:val="Kop1"/>
    <w:uiPriority w:val="9"/>
    <w:rsid w:val="00215101"/>
    <w:rPr>
      <w:rFonts w:asciiTheme="majorHAnsi" w:hAnsiTheme="majorHAnsi" w:eastAsiaTheme="majorEastAsia" w:cstheme="majorBidi"/>
      <w:bCs/>
      <w:color w:val="000000" w:themeColor="text1"/>
      <w:sz w:val="30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B65746"/>
    <w:rPr>
      <w:rFonts w:asciiTheme="majorHAnsi" w:hAnsiTheme="majorHAnsi" w:eastAsiaTheme="majorEastAsia" w:cstheme="majorBidi"/>
      <w:bCs/>
      <w:color w:val="000000" w:themeColor="text1"/>
      <w:sz w:val="22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B65746"/>
    <w:rPr>
      <w:rFonts w:asciiTheme="majorHAnsi" w:hAnsiTheme="majorHAnsi" w:eastAsiaTheme="majorEastAsia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styleId="VoetnoottekstChar" w:customStyle="1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styleId="EindnoottekstChar" w:customStyle="1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styleId="Kop4Char" w:customStyle="1">
    <w:name w:val="Kop 4 Char"/>
    <w:basedOn w:val="Standaardalinea-lettertype"/>
    <w:link w:val="Kop4"/>
    <w:uiPriority w:val="9"/>
    <w:rsid w:val="00B65746"/>
    <w:rPr>
      <w:rFonts w:asciiTheme="majorHAnsi" w:hAnsiTheme="majorHAnsi" w:eastAsiaTheme="majorEastAsia" w:cstheme="majorBidi"/>
      <w:bCs/>
      <w:iCs/>
      <w:sz w:val="18"/>
    </w:rPr>
  </w:style>
  <w:style w:type="paragraph" w:styleId="DHTitel" w:customStyle="1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styleId="DHSubtitel" w:customStyle="1">
    <w:name w:val="_DH_Subtitel"/>
    <w:basedOn w:val="DHTitel"/>
    <w:rsid w:val="00253B6C"/>
    <w:pPr>
      <w:spacing w:line="600" w:lineRule="atLeast"/>
    </w:pPr>
    <w:rPr>
      <w:sz w:val="40"/>
    </w:rPr>
  </w:style>
  <w:style w:type="paragraph" w:styleId="DHTussenkop" w:customStyle="1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styleId="DHInleiding" w:customStyle="1">
    <w:name w:val="_DH_Inleiding"/>
    <w:basedOn w:val="Standaard"/>
    <w:qFormat/>
    <w:rsid w:val="00253B6C"/>
    <w:rPr>
      <w:sz w:val="22"/>
    </w:rPr>
  </w:style>
  <w:style w:type="paragraph" w:styleId="DHBrieftype" w:customStyle="1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styleId="DHRandinfoKop" w:customStyle="1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styleId="DHRandinfoSubkop" w:customStyle="1">
    <w:name w:val="_DH_RandinfoSubkop"/>
    <w:basedOn w:val="DHRandinfoKop"/>
    <w:rsid w:val="0035487E"/>
    <w:rPr>
      <w:b w:val="0"/>
    </w:rPr>
  </w:style>
  <w:style w:type="paragraph" w:styleId="DHRandInfoInvultekst" w:customStyle="1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styleId="DHPaginaCijfer" w:customStyle="1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styleId="DHRetouradres" w:customStyle="1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styleId="DHDocumentnaam" w:customStyle="1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39"/>
    <w:rsid w:val="00D6476F"/>
    <w:rPr>
      <w:rFonts w:eastAsia="Times New Roman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941E14"/>
    <w:rPr>
      <w:rFonts w:asciiTheme="majorHAnsi" w:hAnsiTheme="majorHAnsi" w:eastAsiaTheme="majorEastAsia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941E14"/>
    <w:rPr>
      <w:rFonts w:asciiTheme="majorHAnsi" w:hAnsiTheme="majorHAnsi" w:eastAsiaTheme="majorEastAsia" w:cstheme="majorBidi"/>
      <w:i/>
      <w:iCs/>
      <w:color w:val="000000" w:themeColor="text1"/>
      <w:sz w:val="18"/>
    </w:rPr>
  </w:style>
  <w:style w:type="paragraph" w:styleId="DHHorizontaleLijn" w:customStyle="1">
    <w:name w:val="_DH_HorizontaleLijn"/>
    <w:basedOn w:val="DHDocumentnaam"/>
    <w:rsid w:val="00DA3150"/>
    <w:pPr>
      <w:pBdr>
        <w:bottom w:val="single" w:color="000000" w:themeColor="text1" w:sz="2" w:space="1"/>
      </w:pBdr>
      <w:spacing w:after="136" w:line="260" w:lineRule="exact"/>
    </w:pPr>
    <w:rPr>
      <w:sz w:val="18"/>
      <w:szCs w:val="18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941E14"/>
    <w:rPr>
      <w:rFonts w:asciiTheme="majorHAnsi" w:hAnsiTheme="majorHAnsi" w:eastAsiaTheme="majorEastAsia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styleId="DHOpsomming" w:customStyle="1">
    <w:name w:val="_DH_Opsomming"/>
    <w:basedOn w:val="Standaard"/>
    <w:qFormat/>
    <w:rsid w:val="006C34EA"/>
    <w:pPr>
      <w:numPr>
        <w:numId w:val="11"/>
      </w:numPr>
    </w:pPr>
  </w:style>
  <w:style w:type="paragraph" w:styleId="DHSubopsomming" w:customStyle="1">
    <w:name w:val="_DH_Subopsomming"/>
    <w:basedOn w:val="DHOpsomming"/>
    <w:qFormat/>
    <w:rsid w:val="006C34EA"/>
    <w:pPr>
      <w:numPr>
        <w:ilvl w:val="1"/>
      </w:numPr>
    </w:pPr>
  </w:style>
  <w:style w:type="paragraph" w:styleId="DHGenummerd" w:customStyle="1">
    <w:name w:val="_DH_Genummerd"/>
    <w:basedOn w:val="Standaard"/>
    <w:qFormat/>
    <w:rsid w:val="006C34EA"/>
    <w:pPr>
      <w:numPr>
        <w:numId w:val="13"/>
      </w:numPr>
    </w:pPr>
  </w:style>
  <w:style w:type="paragraph" w:styleId="DHSubGenummerd" w:customStyle="1">
    <w:name w:val="_DH_SubGenummerd"/>
    <w:basedOn w:val="DHGenummerd"/>
    <w:qFormat/>
    <w:rsid w:val="00C8257F"/>
    <w:pPr>
      <w:numPr>
        <w:ilvl w:val="1"/>
      </w:numPr>
    </w:pPr>
  </w:style>
  <w:style w:type="paragraph" w:styleId="DHBijschriftInfo" w:customStyle="1">
    <w:name w:val="_DH_BijschriftInfo"/>
    <w:basedOn w:val="Voetnoottekst"/>
    <w:rsid w:val="009C4321"/>
  </w:style>
  <w:style w:type="paragraph" w:styleId="DHKop1GeenTOC" w:customStyle="1">
    <w:name w:val="_DH_Kop1GeenTOC"/>
    <w:rsid w:val="00DD032B"/>
    <w:pPr>
      <w:spacing w:after="760"/>
    </w:pPr>
    <w:rPr>
      <w:rFonts w:asciiTheme="majorHAnsi" w:hAnsiTheme="majorHAnsi" w:eastAsiaTheme="majorEastAsia" w:cstheme="majorBidi"/>
      <w:bCs/>
      <w:color w:val="000000" w:themeColor="text1"/>
      <w:sz w:val="30"/>
      <w:szCs w:val="28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C117F9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C117F9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hAnsiTheme="majorHAnsi" w:eastAsiaTheme="majorEastAsia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hAnsiTheme="majorHAnsi" w:eastAsiaTheme="majorEastAsia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hAnsiTheme="majorHAnsi" w:eastAsiaTheme="majorEastAsia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color="B98F16" w:themeColor="accent1" w:sz="2" w:space="10" w:shadow="1" w:frame="1"/>
        <w:left w:val="single" w:color="B98F16" w:themeColor="accent1" w:sz="2" w:space="10" w:shadow="1" w:frame="1"/>
        <w:bottom w:val="single" w:color="B98F16" w:themeColor="accent1" w:sz="2" w:space="10" w:shadow="1" w:frame="1"/>
        <w:right w:val="single" w:color="B98F16" w:themeColor="accent1" w:sz="2" w:space="10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styleId="Plattetekst2Char" w:customStyle="1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styleId="Plattetekst3Char" w:customStyle="1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styleId="PlatteteksteersteinspringingChar" w:customStyle="1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styleId="PlattetekstinspringenChar" w:customStyle="1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styleId="Platteteksteersteinspringing2Char" w:customStyle="1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styleId="Plattetekstinspringen2Char" w:customStyle="1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styleId="Plattetekstinspringen3Char" w:customStyle="1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styleId="AfsluitingChar" w:customStyle="1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styleId="DatumChar" w:customStyle="1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styleId="DocumentstructuurChar" w:customStyle="1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styleId="E-mailhandtekeningChar" w:customStyle="1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Space="141" w:wrap="auto" w:hAnchor="page" w:xAlign="center" w:yAlign="bottom" w:hRule="exact"/>
      <w:spacing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hAnsiTheme="majorHAnsi" w:eastAsiaTheme="majorEastAsia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styleId="HTML-adresChar" w:customStyle="1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styleId="HTML-voorafopgemaaktChar" w:customStyle="1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hAnsiTheme="majorHAnsi" w:eastAsiaTheme="majorEastAsia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color="B98F16" w:themeColor="accent1" w:sz="4" w:space="10"/>
        <w:bottom w:val="single" w:color="B98F16" w:themeColor="accent1" w:sz="4" w:space="10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link w:val="LijstalineaChar"/>
    <w:uiPriority w:val="34"/>
    <w:qFormat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styleId="MacrotekstChar" w:customStyle="1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character" w:styleId="BerichtkopChar" w:customStyle="1">
    <w:name w:val="Berichtkop Char"/>
    <w:basedOn w:val="Standaardalinea-lettertype"/>
    <w:link w:val="Berichtkop"/>
    <w:uiPriority w:val="99"/>
    <w:semiHidden/>
    <w:rsid w:val="00E96466"/>
    <w:rPr>
      <w:rFonts w:asciiTheme="majorHAnsi" w:hAnsiTheme="majorHAnsi" w:eastAsiaTheme="majorEastAsia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styleId="NotitiekopChar" w:customStyle="1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styleId="TekstzonderopmaakChar" w:customStyle="1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styleId="AanhefChar" w:customStyle="1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styleId="HandtekeningChar" w:customStyle="1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E96466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E9646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character" w:styleId="LijstalineaChar" w:customStyle="1">
    <w:name w:val="Lijstalinea Char"/>
    <w:basedOn w:val="Standaardalinea-lettertype"/>
    <w:link w:val="Lijstalinea"/>
    <w:uiPriority w:val="34"/>
    <w:locked/>
    <w:rsid w:val="00C401A0"/>
    <w:rPr>
      <w:rFonts w:asciiTheme="minorHAnsi" w:hAnsiTheme="minorHAnsi"/>
      <w:sz w:val="19"/>
    </w:rPr>
  </w:style>
  <w:style w:type="paragraph" w:styleId="E-mailStijl129" w:customStyle="1">
    <w:name w:val="E-mailStijl129"/>
    <w:basedOn w:val="Standaard"/>
    <w:hidden/>
    <w:uiPriority w:val="99"/>
    <w:unhideWhenUsed/>
    <w:qFormat/>
    <w:rsid w:val="000A11D7"/>
    <w:pPr>
      <w:ind w:left="1132" w:hanging="283"/>
      <w:contextualSpacing/>
    </w:pPr>
  </w:style>
  <w:style w:type="paragraph" w:styleId="Revisie">
    <w:name w:val="Revision"/>
    <w:hidden/>
    <w:uiPriority w:val="99"/>
    <w:semiHidden/>
    <w:rsid w:val="000A11D7"/>
    <w:rPr>
      <w:rFonts w:asciiTheme="minorHAnsi" w:hAnsiTheme="minorHAnsi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1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customXml" Target="../customXml/item5.xml" Id="rId5" /><Relationship Type="http://schemas.openxmlformats.org/officeDocument/2006/relationships/header" Target="header2.xml" Id="rId15" /><Relationship Type="http://schemas.openxmlformats.org/officeDocument/2006/relationships/webSettings" Target="webSettings.xml" Id="rId10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footer" Target="foot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!--Variabelen uit subform UxDocumentForm-->
<variabelen xmlns="http://www.keyscript.nl/huisstijl/UxDocumentForm">
  <UxDocumentForm>
    <uxOpdrachtnummerField>l;jl;jk</uxOpdrachtnummerField>
    <uxOpdrachtgeverField>lkj;l</uxOpdrachtgeverField>
    <uxAuteurField>Monica Demkes</uxAuteurField>
    <uxOpdrachtnaamField>jkl;efjl</uxOpdrachtnaamField>
    <uxVersieField>kjlf;fjk</uxVersieField>
    <uxDatumField>februari 2017</uxDatumField>
    <uxSubtitelField>;ljfeelsk;jf</uxSubtitelField>
    <uxTitelField>ffjs;fj</uxTitelField>
    <uxStatusField>l;kj</uxStatusField>
    <uxTwoColumnOption>false</uxTwoColumnOption>
  </UxDocumentForm>
</variabelen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94d178-84ad-4fc3-bd89-405c4cd2adff">
      <Value>11</Value>
      <Value>7</Value>
    </TaxCatchAll>
    <ebb03eb60f1c456383d550cda2a2ac01 xmlns="1294d178-84ad-4fc3-bd89-405c4cd2adff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993d7e8e-20fb-4627-a851-12a8f96a5cad</TermId>
        </TermInfo>
      </Terms>
    </ebb03eb60f1c456383d550cda2a2ac01>
    <TaxKeywordTaxHTField xmlns="1294d178-84ad-4fc3-bd89-405c4cd2adff">
      <Terms xmlns="http://schemas.microsoft.com/office/infopath/2007/PartnerControls"/>
    </TaxKeywordTaxHTField>
    <ofae577968ed4be8b7cfa6b3c1b2b2a3 xmlns="1294d178-84ad-4fc3-bd89-405c4cd2adff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Documentatie</TermName>
          <TermId xmlns="http://schemas.microsoft.com/office/infopath/2007/PartnerControls">c8b0bf0e-0b8a-4160-af31-b347f749c788</TermId>
        </TermInfo>
      </Terms>
    </ofae577968ed4be8b7cfa6b3c1b2b2a3>
    <_dlc_DocId xmlns="1294d178-84ad-4fc3-bd89-405c4cd2adff">RQVJU3QQA723-1320791767-731</_dlc_DocId>
    <_dlc_DocIdUrl xmlns="1294d178-84ad-4fc3-bd89-405c4cd2adff">
      <Url>https://denhaag.sharepoint.com/sites/inkoop-bec-2022/_layouts/15/DocIdRedir.aspx?ID=RQVJU3QQA723-1320791767-731</Url>
      <Description>RQVJU3QQA723-1320791767-731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ces - GDH PowerPoint Document" ma:contentTypeID="0x0101008696D14171FA4CED8F032AD334D7A9EF004279C34E82A344EE803735B9E417CCC900B937685F2B9F774EB78D1140C9456CA4" ma:contentTypeVersion="0" ma:contentTypeDescription="Maak een nieuw PowerPoint document." ma:contentTypeScope="" ma:versionID="711287c841c4c25bb0750db9eba6de09">
  <xsd:schema xmlns:xsd="http://www.w3.org/2001/XMLSchema" xmlns:xs="http://www.w3.org/2001/XMLSchema" xmlns:p="http://schemas.microsoft.com/office/2006/metadata/properties" xmlns:ns2="1294d178-84ad-4fc3-bd89-405c4cd2adff" targetNamespace="http://schemas.microsoft.com/office/2006/metadata/properties" ma:root="true" ma:fieldsID="641f81df0e8eb728f479b3b6a509de6c" ns2:_="">
    <xsd:import namespace="1294d178-84ad-4fc3-bd89-405c4cd2adf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4d178-84ad-4fc3-bd89-405c4cd2adf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fieldId="{ebb03eb6-0f1c-4563-83d5-50cda2a2ac01}" ma:sspId="0f84c60b-fce4-43bd-9f97-923732063525" ma:termSetId="9f56b11a-f6a6-4334-8a6b-301a1dd4f72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Catch-all-kolom van taxonomie" ma:hidden="true" ma:list="{e9b2e833-6dd6-4e4f-b147-3e4acc030525}" ma:internalName="TaxCatchAll" ma:showField="CatchAllData" ma:web="1294d178-84ad-4fc3-bd89-405c4cd2ad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Catch-all-kolom van taxonomie1" ma:hidden="true" ma:list="{e9b2e833-6dd6-4e4f-b147-3e4acc030525}" ma:internalName="TaxCatchAllLabel" ma:readOnly="true" ma:showField="CatchAllDataLabel" ma:web="1294d178-84ad-4fc3-bd89-405c4cd2ad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readOnly="false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1173ED-3019-40A4-B01D-9A9544E05A43}">
  <ds:schemaRefs>
    <ds:schemaRef ds:uri="http://www.keyscript.nl/huisstijl/UxDocumentForm"/>
  </ds:schemaRefs>
</ds:datastoreItem>
</file>

<file path=customXml/itemProps2.xml><?xml version="1.0" encoding="utf-8"?>
<ds:datastoreItem xmlns:ds="http://schemas.openxmlformats.org/officeDocument/2006/customXml" ds:itemID="{A7CD8509-2382-43B1-9A79-34BE446DEB4B}">
  <ds:schemaRefs>
    <ds:schemaRef ds:uri="http://schemas.microsoft.com/office/2006/metadata/properties"/>
    <ds:schemaRef ds:uri="http://schemas.microsoft.com/office/infopath/2007/PartnerControls"/>
    <ds:schemaRef ds:uri="cad755b6-d270-493f-83c9-ae784197a3f5"/>
    <ds:schemaRef ds:uri="1294d178-84ad-4fc3-bd89-405c4cd2adff"/>
  </ds:schemaRefs>
</ds:datastoreItem>
</file>

<file path=customXml/itemProps3.xml><?xml version="1.0" encoding="utf-8"?>
<ds:datastoreItem xmlns:ds="http://schemas.openxmlformats.org/officeDocument/2006/customXml" ds:itemID="{7958DB0F-F20C-4C79-921B-B95575A52EE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C2DED33-48E1-41BE-B6E7-503769749E6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4556048-C391-4235-AF6F-222F793B57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94d178-84ad-4fc3-bd89-405c4cd2ad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1F9B3B8B-CE12-4E43-AC1A-97E06542ABD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03e95be-f593-41dc-b647-f46fbd6a5fa3}" enabled="1" method="Standard" siteId="{8c653938-6726-49c5-bca7-8e44a4bf2029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Rapport.dotx</ap:Template>
  <ap:Application>Microsoft Word for the web</ap:Application>
  <ap:DocSecurity>0</ap:DocSecurity>
  <ap:ScaleCrop>false</ap:ScaleCrop>
  <ap:Company>Gemeente Den Haag / IDC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12</dc:title>
  <dc:subject/>
  <dc:creator>Monica Demkes</dc:creator>
  <cp:keywords/>
  <cp:lastModifiedBy>Helena van de Pol Opree</cp:lastModifiedBy>
  <cp:revision>76</cp:revision>
  <dcterms:created xsi:type="dcterms:W3CDTF">2022-05-31T08:10:00Z</dcterms:created>
  <dcterms:modified xsi:type="dcterms:W3CDTF">2022-05-31T08:11:14Z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0x0101008696D14171FA4CED8F032AD334D7A9EF004279C34E82A344EE803735B9E417CCC900B937685F2B9F774EB78D1140C9456CA4</vt:lpwstr>
  </property>
  <property fmtid="{D5CDD505-2E9C-101B-9397-08002B2CF9AE}" pid="11" name="Jaar">
    <vt:lpwstr>1;#2018|6a528f31-394a-48e3-bac4-3c58d5ecc0e6</vt:lpwstr>
  </property>
  <property fmtid="{D5CDD505-2E9C-101B-9397-08002B2CF9AE}" pid="12" name="TaxKeyword">
    <vt:lpwstr/>
  </property>
  <property fmtid="{D5CDD505-2E9C-101B-9397-08002B2CF9AE}" pid="13" name="Teamtrefwoorden">
    <vt:lpwstr>11;#4.1 Inschrijvingsfase - Publicatie TenderNed|993d7e8e-20fb-4627-a851-12a8f96a5cad</vt:lpwstr>
  </property>
  <property fmtid="{D5CDD505-2E9C-101B-9397-08002B2CF9AE}" pid="14" name="Documentsoort">
    <vt:lpwstr>7;#Documentatie|c8b0bf0e-0b8a-4160-af31-b347f749c788</vt:lpwstr>
  </property>
  <property fmtid="{D5CDD505-2E9C-101B-9397-08002B2CF9AE}" pid="15" name="Organisatieonderdeel">
    <vt:lpwstr>2;#BEC|18db848a-7130-4f3d-8a09-02a244d861c9</vt:lpwstr>
  </property>
  <property fmtid="{D5CDD505-2E9C-101B-9397-08002B2CF9AE}" pid="16" name="Resultaat">
    <vt:lpwstr/>
  </property>
  <property fmtid="{D5CDD505-2E9C-101B-9397-08002B2CF9AE}" pid="17" name="_dlc_DocIdItemGuid">
    <vt:lpwstr>e0a9f4c6-687f-496b-931f-73202201e056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SharedWithUsers">
    <vt:lpwstr>333;#Peter Goudeau</vt:lpwstr>
  </property>
</Properties>
</file>