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763B0463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A92EF4">
        <w:t>8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77B12762" w:rsidR="000B1A35" w:rsidRPr="00CC6BF9" w:rsidRDefault="00EB1543" w:rsidP="00551C53">
      <w:r w:rsidRPr="00CC6BF9">
        <w:t>N</w:t>
      </w:r>
      <w:r w:rsidR="000B1A35" w:rsidRPr="00CC6BF9">
        <w:t>ummer</w:t>
      </w:r>
      <w:r>
        <w:t xml:space="preserve"> </w:t>
      </w:r>
      <w:r w:rsidR="000B1A35">
        <w:t xml:space="preserve"> </w:t>
      </w:r>
      <w:r w:rsidR="000B1A35" w:rsidRPr="00CC6BF9">
        <w:t>__________</w:t>
      </w:r>
      <w:r w:rsidR="004679A5">
        <w:t>_</w:t>
      </w:r>
      <w:r w:rsidR="00760843">
        <w:t>_</w:t>
      </w:r>
      <w:r w:rsidR="004679A5">
        <w:t>__</w:t>
      </w:r>
      <w:r w:rsidR="000B1A35" w:rsidRPr="00CC6BF9">
        <w:t>__ (bijvoorbeeld het KvK nummer</w:t>
      </w:r>
      <w:r w:rsidR="000B1A35" w:rsidRPr="004B2A66">
        <w:t xml:space="preserve">), </w:t>
      </w:r>
      <w:r w:rsidR="00A92EF4" w:rsidRPr="004B2A66">
        <w:t>de Inschrijving</w:t>
      </w:r>
      <w:r w:rsidR="00782B1B" w:rsidRPr="004B2A66">
        <w:t xml:space="preserve"> voor de Aanbesteding </w:t>
      </w:r>
      <w:r w:rsidR="00B209C0">
        <w:t>Inhuur medisch personeel GGD en JGZ</w:t>
      </w:r>
      <w:r w:rsidR="004B2A66">
        <w:t xml:space="preserve"> </w:t>
      </w:r>
      <w:r w:rsidR="000B1A35" w:rsidRPr="00CC6BF9">
        <w:t xml:space="preserve">in te dienen.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0183D" w14:textId="77777777" w:rsidR="00C65DE7" w:rsidRDefault="00C65DE7" w:rsidP="004C03F0">
      <w:pPr>
        <w:spacing w:line="240" w:lineRule="auto"/>
      </w:pPr>
      <w:r>
        <w:separator/>
      </w:r>
    </w:p>
  </w:endnote>
  <w:endnote w:type="continuationSeparator" w:id="0">
    <w:p w14:paraId="1A626D17" w14:textId="77777777" w:rsidR="00C65DE7" w:rsidRDefault="00C65DE7" w:rsidP="004C03F0">
      <w:pPr>
        <w:spacing w:line="240" w:lineRule="auto"/>
      </w:pPr>
      <w:r>
        <w:continuationSeparator/>
      </w:r>
    </w:p>
  </w:endnote>
  <w:endnote w:type="continuationNotice" w:id="1">
    <w:p w14:paraId="095D0DA9" w14:textId="77777777" w:rsidR="00C65DE7" w:rsidRDefault="00C65D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32451" w14:textId="77777777" w:rsidR="00C65DE7" w:rsidRDefault="00C65DE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1B4B8FC4" w14:textId="77777777" w:rsidR="00C65DE7" w:rsidRDefault="00C65DE7" w:rsidP="004C03F0">
      <w:pPr>
        <w:spacing w:line="240" w:lineRule="auto"/>
      </w:pPr>
      <w:r>
        <w:continuationSeparator/>
      </w:r>
    </w:p>
  </w:footnote>
  <w:footnote w:type="continuationNotice" w:id="1">
    <w:p w14:paraId="21CAC152" w14:textId="77777777" w:rsidR="00C65DE7" w:rsidRDefault="00C65DE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168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6284"/>
    <w:rsid w:val="004972F7"/>
    <w:rsid w:val="004A0A32"/>
    <w:rsid w:val="004A2C31"/>
    <w:rsid w:val="004B0B68"/>
    <w:rsid w:val="004B2A66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404EB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09C0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65DE7"/>
    <w:rsid w:val="00C8257F"/>
    <w:rsid w:val="00CC43F9"/>
    <w:rsid w:val="00CD37B4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108BB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07EA8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ZUVZ6J7ACTT2-937037669-165</_dlc_DocId>
    <_dlc_DocIdUrl xmlns="cad755b6-d270-493f-83c9-ae784197a3f5">
      <Url>https://denhaag.sharepoint.com/sites/Ink_BEC/_layouts/15/DocIdRedir.aspx?ID=ZUVZ6J7ACTT2-937037669-165</Url>
      <Description>ZUVZ6J7ACTT2-937037669-165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  <SharedWithUsers xmlns="cad755b6-d270-493f-83c9-ae784197a3f5">
      <UserInfo>
        <DisplayName>Roos Teubel</DisplayName>
        <AccountId>249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95CAB4F-380E-4186-BB02-5768CBE72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5B207-CD48-494E-A6DD-C828120AF256}">
  <ds:schemaRefs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4bf3addb-fccd-4134-8069-53c5fe92404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176</Words>
  <Characters>973</Characters>
  <Application>Microsoft Office Word</Application>
  <DocSecurity>2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Erik van Lohuizen</cp:lastModifiedBy>
  <cp:revision>2</cp:revision>
  <dcterms:created xsi:type="dcterms:W3CDTF">2022-09-01T11:39:00Z</dcterms:created>
  <dcterms:modified xsi:type="dcterms:W3CDTF">2022-09-01T11:39:00Z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a2571344-c78c-404f-a0fe-c9f98b67e5cd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