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3203E" w14:textId="77777777" w:rsidR="006C6EB2" w:rsidRPr="00EE008F" w:rsidRDefault="00900746" w:rsidP="006C6EB2">
      <w:pPr>
        <w:rPr>
          <w:b/>
          <w:iCs/>
          <w:sz w:val="32"/>
          <w:szCs w:val="32"/>
        </w:rPr>
      </w:pPr>
      <w:r w:rsidRPr="00900746">
        <w:rPr>
          <w:b/>
          <w:iCs/>
          <w:sz w:val="32"/>
          <w:szCs w:val="32"/>
        </w:rPr>
        <w:t xml:space="preserve">Bijlage </w:t>
      </w:r>
      <w:r w:rsidR="00687D35">
        <w:rPr>
          <w:b/>
          <w:iCs/>
          <w:sz w:val="32"/>
          <w:szCs w:val="32"/>
        </w:rPr>
        <w:t>4</w:t>
      </w:r>
      <w:r>
        <w:rPr>
          <w:b/>
          <w:iCs/>
          <w:color w:val="00B0F0"/>
          <w:sz w:val="32"/>
          <w:szCs w:val="32"/>
        </w:rPr>
        <w:tab/>
      </w:r>
      <w:r w:rsidR="006C6EB2" w:rsidRPr="00EE008F">
        <w:rPr>
          <w:b/>
          <w:iCs/>
          <w:sz w:val="32"/>
          <w:szCs w:val="32"/>
        </w:rPr>
        <w:t>Meldingsform</w:t>
      </w:r>
      <w:bookmarkStart w:id="0" w:name="_GoBack"/>
      <w:bookmarkEnd w:id="0"/>
      <w:r w:rsidR="006C6EB2" w:rsidRPr="00EE008F">
        <w:rPr>
          <w:b/>
          <w:iCs/>
          <w:sz w:val="32"/>
          <w:szCs w:val="32"/>
        </w:rPr>
        <w:t xml:space="preserve">ulier calamiteit of geweldsincident Wmo </w:t>
      </w:r>
    </w:p>
    <w:p w14:paraId="5A68A8A3" w14:textId="77777777" w:rsidR="006C6EB2" w:rsidRPr="006C6EB2" w:rsidRDefault="006C6EB2" w:rsidP="006C6EB2">
      <w:pPr>
        <w:rPr>
          <w:iCs/>
        </w:rPr>
      </w:pPr>
    </w:p>
    <w:p w14:paraId="7C1A654E" w14:textId="77777777" w:rsidR="006C6EB2" w:rsidRDefault="006C6EB2" w:rsidP="006C6EB2">
      <w:pPr>
        <w:rPr>
          <w:iCs/>
        </w:rPr>
      </w:pPr>
      <w:r w:rsidRPr="006C6EB2">
        <w:rPr>
          <w:iCs/>
        </w:rPr>
        <w:t xml:space="preserve">Met dit formulier meldt u </w:t>
      </w:r>
      <w:r>
        <w:rPr>
          <w:iCs/>
        </w:rPr>
        <w:t xml:space="preserve">een </w:t>
      </w:r>
      <w:r w:rsidRPr="006C6EB2">
        <w:rPr>
          <w:iCs/>
        </w:rPr>
        <w:t>calamiteit of geweldsincident die betrekking he</w:t>
      </w:r>
      <w:r>
        <w:rPr>
          <w:iCs/>
        </w:rPr>
        <w:t>eft</w:t>
      </w:r>
      <w:r w:rsidRPr="006C6EB2">
        <w:rPr>
          <w:iCs/>
        </w:rPr>
        <w:t xml:space="preserve"> op de kwaliteit van Wmo</w:t>
      </w:r>
      <w:r>
        <w:rPr>
          <w:iCs/>
        </w:rPr>
        <w:t xml:space="preserve"> ondersteuning</w:t>
      </w:r>
      <w:r w:rsidRPr="006C6EB2">
        <w:rPr>
          <w:iCs/>
        </w:rPr>
        <w:t xml:space="preserve"> en die tot een ernstig schadelijk gevolg of de dood van een betrokkene heeft geleid. Op basis van uw melding zal </w:t>
      </w:r>
      <w:r>
        <w:rPr>
          <w:iCs/>
        </w:rPr>
        <w:t>de Wmo-</w:t>
      </w:r>
      <w:r w:rsidRPr="006C6EB2">
        <w:rPr>
          <w:iCs/>
        </w:rPr>
        <w:t xml:space="preserve">toezichthouder beoordelen of aanvullend onderzoek nodig is. Stuur dit formulier binnen </w:t>
      </w:r>
      <w:r>
        <w:rPr>
          <w:iCs/>
        </w:rPr>
        <w:t>3</w:t>
      </w:r>
      <w:r w:rsidRPr="006C6EB2">
        <w:rPr>
          <w:iCs/>
        </w:rPr>
        <w:t xml:space="preserve"> werkdagen na de calamiteit of het geweldsincident naar </w:t>
      </w:r>
      <w:r w:rsidRPr="00033D94">
        <w:rPr>
          <w:szCs w:val="20"/>
        </w:rPr>
        <w:t>toezichtwmoenjeugd@sudwestfryslan.nl</w:t>
      </w:r>
      <w:r w:rsidRPr="006C6EB2">
        <w:rPr>
          <w:iCs/>
        </w:rPr>
        <w:t xml:space="preserve">. </w:t>
      </w:r>
    </w:p>
    <w:p w14:paraId="1BAD575A" w14:textId="77777777" w:rsidR="00A67C16" w:rsidRDefault="00A67C16" w:rsidP="006C6EB2">
      <w:pPr>
        <w:rPr>
          <w:iCs/>
        </w:rPr>
      </w:pPr>
    </w:p>
    <w:p w14:paraId="63FCCE77" w14:textId="77777777" w:rsidR="00A67C16" w:rsidRPr="00A67C16" w:rsidRDefault="00A67C16" w:rsidP="006C6EB2">
      <w:pPr>
        <w:rPr>
          <w:iCs/>
        </w:rPr>
      </w:pPr>
      <w:r>
        <w:rPr>
          <w:iCs/>
        </w:rPr>
        <w:t xml:space="preserve">Voor meer informatie over het melden wordt verwezen naar het Protocol calamiteiten en geweldsincidenten Wmo. </w:t>
      </w:r>
    </w:p>
    <w:p w14:paraId="7489A2F7" w14:textId="77777777" w:rsidR="008D2215" w:rsidRDefault="008D2215" w:rsidP="006C6EB2">
      <w:pPr>
        <w:rPr>
          <w:bCs/>
          <w:iCs/>
        </w:rPr>
      </w:pPr>
    </w:p>
    <w:p w14:paraId="5F3DC19C" w14:textId="77777777" w:rsidR="006C6EB2" w:rsidRPr="008D2215" w:rsidRDefault="006C6EB2" w:rsidP="006C6EB2">
      <w:pPr>
        <w:rPr>
          <w:b/>
          <w:bCs/>
          <w:iCs/>
          <w:color w:val="00B0F0"/>
          <w:sz w:val="24"/>
        </w:rPr>
      </w:pPr>
      <w:r w:rsidRPr="008D2215">
        <w:rPr>
          <w:b/>
          <w:bCs/>
          <w:iCs/>
          <w:color w:val="00B0F0"/>
          <w:sz w:val="24"/>
        </w:rPr>
        <w:t xml:space="preserve">1. Betreft melding van een </w:t>
      </w:r>
    </w:p>
    <w:p w14:paraId="5F395C74" w14:textId="77777777" w:rsidR="006C6EB2" w:rsidRPr="006C6EB2" w:rsidRDefault="00EE008F" w:rsidP="006C6EB2">
      <w:pPr>
        <w:rPr>
          <w:iCs/>
        </w:rPr>
      </w:pPr>
      <w:sdt>
        <w:sdtPr>
          <w:rPr>
            <w:iCs/>
          </w:rPr>
          <w:id w:val="-78573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EB2" w:rsidRPr="006C6EB2">
            <w:rPr>
              <w:rFonts w:ascii="Segoe UI Symbol" w:hAnsi="Segoe UI Symbol" w:cs="Segoe UI Symbol"/>
              <w:iCs/>
            </w:rPr>
            <w:t>☐</w:t>
          </w:r>
        </w:sdtContent>
      </w:sdt>
      <w:r w:rsidR="006C6EB2" w:rsidRPr="006C6EB2">
        <w:rPr>
          <w:iCs/>
        </w:rPr>
        <w:tab/>
        <w:t>Calamiteit</w:t>
      </w:r>
    </w:p>
    <w:p w14:paraId="369CC5BA" w14:textId="77777777" w:rsidR="006C6EB2" w:rsidRPr="006C6EB2" w:rsidRDefault="00EE008F" w:rsidP="006C6EB2">
      <w:pPr>
        <w:rPr>
          <w:iCs/>
        </w:rPr>
      </w:pPr>
      <w:sdt>
        <w:sdtPr>
          <w:rPr>
            <w:iCs/>
          </w:rPr>
          <w:id w:val="-634174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EB2" w:rsidRPr="006C6EB2">
            <w:rPr>
              <w:rFonts w:ascii="Segoe UI Symbol" w:hAnsi="Segoe UI Symbol" w:cs="Segoe UI Symbol"/>
              <w:iCs/>
            </w:rPr>
            <w:t>☐</w:t>
          </w:r>
        </w:sdtContent>
      </w:sdt>
      <w:r w:rsidR="006C6EB2" w:rsidRPr="006C6EB2">
        <w:rPr>
          <w:iCs/>
        </w:rPr>
        <w:tab/>
        <w:t>Geweldsincident</w:t>
      </w:r>
    </w:p>
    <w:p w14:paraId="375A4684" w14:textId="77777777" w:rsidR="006C6EB2" w:rsidRPr="006C6EB2" w:rsidRDefault="00EE008F" w:rsidP="006C6EB2">
      <w:pPr>
        <w:rPr>
          <w:iCs/>
        </w:rPr>
      </w:pPr>
      <w:sdt>
        <w:sdtPr>
          <w:rPr>
            <w:iCs/>
          </w:rPr>
          <w:id w:val="1101071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EB2" w:rsidRPr="006C6EB2">
            <w:rPr>
              <w:rFonts w:ascii="Segoe UI Symbol" w:hAnsi="Segoe UI Symbol" w:cs="Segoe UI Symbol"/>
              <w:iCs/>
            </w:rPr>
            <w:t>☐</w:t>
          </w:r>
        </w:sdtContent>
      </w:sdt>
      <w:r w:rsidR="006C6EB2" w:rsidRPr="006C6EB2">
        <w:rPr>
          <w:iCs/>
        </w:rPr>
        <w:tab/>
        <w:t>Overig</w:t>
      </w:r>
    </w:p>
    <w:p w14:paraId="1D4FF68B" w14:textId="77777777" w:rsidR="00A67C16" w:rsidRDefault="00A67C16" w:rsidP="006C6EB2">
      <w:pPr>
        <w:rPr>
          <w:bCs/>
          <w:iCs/>
        </w:rPr>
      </w:pPr>
    </w:p>
    <w:p w14:paraId="1FB1FC01" w14:textId="2CA18237" w:rsidR="006C6EB2" w:rsidRPr="008D2215" w:rsidRDefault="006C6EB2" w:rsidP="006C6EB2">
      <w:pPr>
        <w:rPr>
          <w:b/>
          <w:bCs/>
          <w:iCs/>
          <w:color w:val="00B0F0"/>
          <w:sz w:val="24"/>
        </w:rPr>
      </w:pPr>
      <w:r w:rsidRPr="008D2215">
        <w:rPr>
          <w:b/>
          <w:bCs/>
          <w:iCs/>
          <w:color w:val="00B0F0"/>
          <w:sz w:val="24"/>
        </w:rPr>
        <w:t xml:space="preserve">2. Gegevens meldende </w:t>
      </w:r>
      <w:r w:rsidR="00EB301A">
        <w:rPr>
          <w:b/>
          <w:bCs/>
          <w:iCs/>
          <w:color w:val="00B0F0"/>
          <w:sz w:val="24"/>
        </w:rPr>
        <w:t>Opdrachtnemer</w:t>
      </w:r>
    </w:p>
    <w:p w14:paraId="0A1D6D1C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Naam </w:t>
      </w:r>
      <w:r w:rsidRPr="006C6EB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25EF8E3C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Adres </w:t>
      </w:r>
      <w:r w:rsidRPr="006C6EB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72305D13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Telefoonnummer </w:t>
      </w:r>
      <w:r w:rsidRPr="006C6EB2">
        <w:rPr>
          <w:iCs/>
        </w:rPr>
        <w:tab/>
        <w:t xml:space="preserve">: </w:t>
      </w:r>
      <w:r w:rsidRPr="006C6EB2">
        <w:rPr>
          <w:iCs/>
          <w:u w:val="single"/>
        </w:rPr>
        <w:tab/>
      </w:r>
    </w:p>
    <w:p w14:paraId="446F9478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>Emailadres</w:t>
      </w:r>
      <w:r w:rsidRPr="006C6EB2"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079F8F19" w14:textId="77777777" w:rsidR="006C6EB2" w:rsidRPr="006C6EB2" w:rsidRDefault="006C6EB2" w:rsidP="006C6EB2">
      <w:pPr>
        <w:rPr>
          <w:iCs/>
        </w:rPr>
      </w:pPr>
    </w:p>
    <w:p w14:paraId="0F415AD9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Naam melder </w:t>
      </w:r>
      <w:r w:rsidRPr="006C6EB2"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5946E31D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Telefoonnummer </w:t>
      </w:r>
      <w:r w:rsidRPr="006C6EB2">
        <w:rPr>
          <w:iCs/>
        </w:rPr>
        <w:tab/>
        <w:t xml:space="preserve">: </w:t>
      </w:r>
      <w:r w:rsidRPr="006C6EB2">
        <w:rPr>
          <w:iCs/>
          <w:u w:val="single"/>
        </w:rPr>
        <w:tab/>
      </w:r>
    </w:p>
    <w:p w14:paraId="0F83B6CA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>Emailadres</w:t>
      </w:r>
      <w:r w:rsidRPr="006C6EB2"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4B082266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Functie </w:t>
      </w:r>
      <w:r w:rsidRPr="006C6EB2"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121C73AE" w14:textId="77777777" w:rsidR="006C6EB2" w:rsidRDefault="006C6EB2" w:rsidP="006C6EB2">
      <w:pPr>
        <w:rPr>
          <w:bCs/>
          <w:iCs/>
        </w:rPr>
      </w:pPr>
    </w:p>
    <w:p w14:paraId="688E9EC5" w14:textId="77777777" w:rsidR="006C6EB2" w:rsidRPr="00CE004D" w:rsidRDefault="006C6EB2" w:rsidP="006C6EB2">
      <w:pPr>
        <w:rPr>
          <w:b/>
          <w:bCs/>
          <w:iCs/>
          <w:color w:val="00B0F0"/>
          <w:sz w:val="24"/>
        </w:rPr>
      </w:pPr>
      <w:r w:rsidRPr="008D2215">
        <w:rPr>
          <w:b/>
          <w:bCs/>
          <w:iCs/>
          <w:color w:val="00B0F0"/>
          <w:sz w:val="24"/>
        </w:rPr>
        <w:t>3. Gegevens betrokken</w:t>
      </w:r>
      <w:r w:rsidR="00CE004D">
        <w:rPr>
          <w:b/>
          <w:bCs/>
          <w:iCs/>
          <w:color w:val="00B0F0"/>
          <w:sz w:val="24"/>
        </w:rPr>
        <w:t xml:space="preserve"> cliënt </w:t>
      </w:r>
    </w:p>
    <w:p w14:paraId="426DCD20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Naam </w:t>
      </w:r>
      <w:r w:rsidRPr="006C6EB2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  <w:r w:rsidRPr="006C6EB2">
        <w:rPr>
          <w:iCs/>
        </w:rPr>
        <w:tab/>
      </w:r>
    </w:p>
    <w:p w14:paraId="09630B23" w14:textId="77777777" w:rsidR="006C6EB2" w:rsidRPr="006C6EB2" w:rsidRDefault="00CE004D" w:rsidP="006C6EB2">
      <w:pPr>
        <w:rPr>
          <w:iCs/>
        </w:rPr>
      </w:pPr>
      <w:r>
        <w:rPr>
          <w:iCs/>
        </w:rPr>
        <w:t>Geboortedatum</w:t>
      </w:r>
      <w:r w:rsidR="006C6EB2">
        <w:rPr>
          <w:iCs/>
        </w:rPr>
        <w:tab/>
      </w:r>
      <w:r w:rsidR="006C6EB2">
        <w:rPr>
          <w:iCs/>
        </w:rPr>
        <w:tab/>
      </w:r>
      <w:r w:rsidR="006C6EB2" w:rsidRPr="006C6EB2">
        <w:rPr>
          <w:iCs/>
        </w:rPr>
        <w:t xml:space="preserve">: </w:t>
      </w:r>
      <w:r w:rsidR="006C6EB2" w:rsidRPr="006C6EB2">
        <w:rPr>
          <w:iCs/>
          <w:u w:val="single"/>
        </w:rPr>
        <w:tab/>
      </w:r>
      <w:r w:rsidR="006C6EB2" w:rsidRPr="006C6EB2">
        <w:rPr>
          <w:iCs/>
        </w:rPr>
        <w:tab/>
      </w:r>
      <w:r w:rsidR="006C6EB2" w:rsidRPr="006C6EB2">
        <w:rPr>
          <w:iCs/>
        </w:rPr>
        <w:tab/>
      </w:r>
      <w:r w:rsidR="006C6EB2" w:rsidRPr="006C6EB2">
        <w:rPr>
          <w:iCs/>
        </w:rPr>
        <w:tab/>
      </w:r>
    </w:p>
    <w:p w14:paraId="37AEEE45" w14:textId="77777777" w:rsidR="006C6EB2" w:rsidRDefault="00A67C16" w:rsidP="006C6EB2">
      <w:pPr>
        <w:rPr>
          <w:bCs/>
          <w:iCs/>
        </w:rPr>
      </w:pPr>
      <w:r>
        <w:rPr>
          <w:iCs/>
        </w:rPr>
        <w:t>Wmo-indicatie</w:t>
      </w:r>
      <w:r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4CF79B84" w14:textId="77777777" w:rsidR="00CE004D" w:rsidRDefault="00CE004D" w:rsidP="006C6EB2">
      <w:pPr>
        <w:rPr>
          <w:bCs/>
          <w:iCs/>
        </w:rPr>
      </w:pPr>
    </w:p>
    <w:p w14:paraId="5215F79C" w14:textId="77777777" w:rsidR="006C6EB2" w:rsidRPr="008D2215" w:rsidRDefault="008D2215" w:rsidP="006C6EB2">
      <w:pPr>
        <w:rPr>
          <w:b/>
          <w:bCs/>
          <w:iCs/>
          <w:color w:val="00B0F0"/>
          <w:sz w:val="24"/>
        </w:rPr>
      </w:pPr>
      <w:r w:rsidRPr="008D2215">
        <w:rPr>
          <w:b/>
          <w:bCs/>
          <w:iCs/>
          <w:color w:val="00B0F0"/>
          <w:sz w:val="24"/>
        </w:rPr>
        <w:t xml:space="preserve">4. </w:t>
      </w:r>
      <w:r w:rsidR="006C6EB2" w:rsidRPr="008D2215">
        <w:rPr>
          <w:b/>
          <w:bCs/>
          <w:iCs/>
          <w:color w:val="00B0F0"/>
          <w:sz w:val="24"/>
        </w:rPr>
        <w:t>Gegevens gebeurtenis</w:t>
      </w:r>
    </w:p>
    <w:p w14:paraId="2FC901A7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 xml:space="preserve">Datum of periode </w:t>
      </w:r>
      <w:r w:rsidRPr="006C6EB2">
        <w:rPr>
          <w:iCs/>
        </w:rPr>
        <w:tab/>
        <w:t xml:space="preserve">: </w:t>
      </w:r>
      <w:bookmarkStart w:id="1" w:name="_Hlk90651652"/>
      <w:r w:rsidRPr="006C6EB2">
        <w:rPr>
          <w:iCs/>
          <w:u w:val="single"/>
        </w:rPr>
        <w:tab/>
      </w:r>
    </w:p>
    <w:bookmarkEnd w:id="1"/>
    <w:p w14:paraId="4D511F4F" w14:textId="77777777" w:rsidR="006C6EB2" w:rsidRPr="006C6EB2" w:rsidRDefault="006C6EB2" w:rsidP="006C6EB2">
      <w:pPr>
        <w:rPr>
          <w:iCs/>
        </w:rPr>
      </w:pPr>
      <w:r w:rsidRPr="006C6EB2">
        <w:rPr>
          <w:iCs/>
        </w:rPr>
        <w:t>Plaats</w:t>
      </w:r>
      <w:r w:rsidR="00537B08">
        <w:rPr>
          <w:iCs/>
        </w:rPr>
        <w:tab/>
      </w:r>
      <w:r w:rsidRPr="006C6EB2">
        <w:rPr>
          <w:iCs/>
        </w:rPr>
        <w:t xml:space="preserve"> </w:t>
      </w:r>
      <w:r w:rsidRPr="006C6EB2">
        <w:rPr>
          <w:iCs/>
        </w:rPr>
        <w:tab/>
      </w:r>
      <w:r>
        <w:rPr>
          <w:iCs/>
        </w:rPr>
        <w:tab/>
      </w:r>
      <w:r w:rsidRPr="006C6EB2">
        <w:rPr>
          <w:iCs/>
        </w:rPr>
        <w:t xml:space="preserve">: </w:t>
      </w:r>
      <w:r w:rsidRPr="006C6EB2">
        <w:rPr>
          <w:iCs/>
          <w:u w:val="single"/>
        </w:rPr>
        <w:tab/>
      </w:r>
    </w:p>
    <w:p w14:paraId="3C2B0A04" w14:textId="77777777" w:rsidR="006C6EB2" w:rsidRPr="006C6EB2" w:rsidRDefault="006C6EB2" w:rsidP="006C6EB2">
      <w:pPr>
        <w:rPr>
          <w:iCs/>
        </w:rPr>
      </w:pPr>
    </w:p>
    <w:p w14:paraId="5A2C2001" w14:textId="77777777" w:rsidR="00537B08" w:rsidRDefault="00537B08" w:rsidP="006C6EB2">
      <w:pPr>
        <w:rPr>
          <w:b/>
          <w:iCs/>
        </w:rPr>
      </w:pPr>
    </w:p>
    <w:p w14:paraId="69D4BD6C" w14:textId="77777777" w:rsidR="006C6EB2" w:rsidRPr="006C6EB2" w:rsidRDefault="006C6EB2" w:rsidP="006C6EB2">
      <w:pPr>
        <w:rPr>
          <w:b/>
          <w:iCs/>
        </w:rPr>
      </w:pPr>
      <w:r w:rsidRPr="006C6EB2">
        <w:rPr>
          <w:b/>
          <w:iCs/>
        </w:rPr>
        <w:t>Beschrijving van de gebeurtenis</w:t>
      </w:r>
    </w:p>
    <w:p w14:paraId="2173CA21" w14:textId="77777777" w:rsidR="00A67C16" w:rsidRPr="006C6EB2" w:rsidRDefault="00A67C16" w:rsidP="00A67C16">
      <w:pPr>
        <w:rPr>
          <w:iCs/>
        </w:rPr>
      </w:pPr>
      <w:r w:rsidRPr="006C6EB2">
        <w:rPr>
          <w:iCs/>
          <w:u w:val="single"/>
        </w:rPr>
        <w:tab/>
      </w:r>
    </w:p>
    <w:p w14:paraId="721E0B0F" w14:textId="77777777" w:rsidR="006C6EB2" w:rsidRPr="006C6EB2" w:rsidRDefault="006C6EB2" w:rsidP="006C6EB2">
      <w:pPr>
        <w:rPr>
          <w:iCs/>
        </w:rPr>
      </w:pPr>
    </w:p>
    <w:p w14:paraId="059B2BB3" w14:textId="77777777" w:rsidR="006C6EB2" w:rsidRPr="006C6EB2" w:rsidRDefault="006C6EB2" w:rsidP="006C6EB2">
      <w:pPr>
        <w:rPr>
          <w:iCs/>
        </w:rPr>
      </w:pPr>
    </w:p>
    <w:p w14:paraId="2CE81F36" w14:textId="77777777" w:rsidR="00537B08" w:rsidRDefault="00537B08" w:rsidP="00537B08">
      <w:pPr>
        <w:rPr>
          <w:b/>
          <w:iCs/>
        </w:rPr>
      </w:pPr>
    </w:p>
    <w:p w14:paraId="60022266" w14:textId="77777777" w:rsidR="00537B08" w:rsidRPr="00537B08" w:rsidRDefault="006C6EB2" w:rsidP="00537B08">
      <w:pPr>
        <w:rPr>
          <w:b/>
          <w:iCs/>
        </w:rPr>
      </w:pPr>
      <w:r w:rsidRPr="006C6EB2">
        <w:rPr>
          <w:b/>
          <w:iCs/>
        </w:rPr>
        <w:t xml:space="preserve">Welke acties zijn ondernomen direct bij de gebeurtenis? </w:t>
      </w:r>
    </w:p>
    <w:p w14:paraId="4CEE7D58" w14:textId="77777777" w:rsidR="00537B08" w:rsidRPr="006C6EB2" w:rsidRDefault="00537B08" w:rsidP="00537B08">
      <w:pPr>
        <w:rPr>
          <w:iCs/>
        </w:rPr>
      </w:pPr>
      <w:r w:rsidRPr="006C6EB2">
        <w:rPr>
          <w:iCs/>
          <w:u w:val="single"/>
        </w:rPr>
        <w:tab/>
      </w:r>
    </w:p>
    <w:p w14:paraId="744B6E16" w14:textId="77777777" w:rsidR="006C6EB2" w:rsidRPr="006C6EB2" w:rsidRDefault="006C6EB2" w:rsidP="006C6EB2">
      <w:pPr>
        <w:rPr>
          <w:iCs/>
        </w:rPr>
      </w:pPr>
    </w:p>
    <w:p w14:paraId="0CCB2906" w14:textId="77777777" w:rsidR="006C6EB2" w:rsidRPr="006C6EB2" w:rsidRDefault="006C6EB2" w:rsidP="006C6EB2">
      <w:pPr>
        <w:rPr>
          <w:iCs/>
        </w:rPr>
      </w:pPr>
    </w:p>
    <w:p w14:paraId="68F1755D" w14:textId="77777777" w:rsidR="00537B08" w:rsidRDefault="00537B08" w:rsidP="006C6EB2">
      <w:pPr>
        <w:rPr>
          <w:b/>
          <w:iCs/>
        </w:rPr>
      </w:pPr>
    </w:p>
    <w:p w14:paraId="123054BE" w14:textId="77777777" w:rsidR="006C6EB2" w:rsidRPr="006C6EB2" w:rsidRDefault="006C6EB2" w:rsidP="006C6EB2">
      <w:pPr>
        <w:rPr>
          <w:b/>
          <w:iCs/>
        </w:rPr>
      </w:pPr>
      <w:r w:rsidRPr="006C6EB2">
        <w:rPr>
          <w:b/>
          <w:iCs/>
        </w:rPr>
        <w:t xml:space="preserve">Welke instanties en/of personen zijn al ingelicht? </w:t>
      </w:r>
    </w:p>
    <w:p w14:paraId="632FBC56" w14:textId="77777777" w:rsidR="00537B08" w:rsidRPr="006C6EB2" w:rsidRDefault="00537B08" w:rsidP="00537B08">
      <w:pPr>
        <w:rPr>
          <w:iCs/>
        </w:rPr>
      </w:pPr>
      <w:r w:rsidRPr="006C6EB2">
        <w:rPr>
          <w:iCs/>
          <w:u w:val="single"/>
        </w:rPr>
        <w:tab/>
      </w:r>
    </w:p>
    <w:p w14:paraId="39591BBD" w14:textId="77777777" w:rsidR="006C6EB2" w:rsidRDefault="006C6EB2" w:rsidP="006C6EB2">
      <w:pPr>
        <w:rPr>
          <w:iCs/>
        </w:rPr>
      </w:pPr>
    </w:p>
    <w:p w14:paraId="2A89FC1A" w14:textId="77777777" w:rsidR="00537B08" w:rsidRDefault="00537B08" w:rsidP="006C6EB2">
      <w:pPr>
        <w:rPr>
          <w:iCs/>
        </w:rPr>
      </w:pPr>
    </w:p>
    <w:p w14:paraId="0A992E24" w14:textId="77777777" w:rsidR="00537B08" w:rsidRPr="006C6EB2" w:rsidRDefault="00537B08" w:rsidP="006C6EB2">
      <w:pPr>
        <w:rPr>
          <w:iCs/>
        </w:rPr>
      </w:pPr>
    </w:p>
    <w:p w14:paraId="318BD380" w14:textId="77777777" w:rsidR="00537B08" w:rsidRDefault="006C6EB2" w:rsidP="00537B08">
      <w:pPr>
        <w:rPr>
          <w:b/>
          <w:iCs/>
        </w:rPr>
      </w:pPr>
      <w:r w:rsidRPr="006C6EB2">
        <w:rPr>
          <w:b/>
          <w:iCs/>
        </w:rPr>
        <w:t xml:space="preserve">Wat is gedaan aan nazorg voor de cliënt en betrokkenen? </w:t>
      </w:r>
    </w:p>
    <w:p w14:paraId="5C3DA6B9" w14:textId="77777777" w:rsidR="007912AF" w:rsidRPr="00537B08" w:rsidRDefault="00537B08" w:rsidP="007912AF">
      <w:pPr>
        <w:rPr>
          <w:b/>
          <w:iCs/>
        </w:rPr>
      </w:pPr>
      <w:r w:rsidRPr="006C6EB2">
        <w:rPr>
          <w:iCs/>
          <w:u w:val="single"/>
        </w:rPr>
        <w:lastRenderedPageBreak/>
        <w:tab/>
      </w:r>
    </w:p>
    <w:sectPr w:rsidR="007912AF" w:rsidRPr="00537B08" w:rsidSect="00C80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B3778" w14:textId="77777777" w:rsidR="006C6EB2" w:rsidRDefault="006C6EB2" w:rsidP="003355B3">
      <w:r>
        <w:separator/>
      </w:r>
    </w:p>
  </w:endnote>
  <w:endnote w:type="continuationSeparator" w:id="0">
    <w:p w14:paraId="5E3D38B4" w14:textId="77777777" w:rsidR="006C6EB2" w:rsidRDefault="006C6EB2" w:rsidP="0033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3 of 9 Barcode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B6714" w14:textId="77777777" w:rsidR="006C6EB2" w:rsidRDefault="006C6EB2" w:rsidP="008D22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1A77" w14:textId="77777777" w:rsidR="008D2215" w:rsidRPr="008D2215" w:rsidRDefault="008D2215" w:rsidP="008D2215">
    <w:pPr>
      <w:pStyle w:val="Voettekst"/>
    </w:pPr>
    <w:r w:rsidRPr="008D2215">
      <w:t>Meldingsformulier calamiteiten en geweldsincidenten Wmo</w:t>
    </w:r>
  </w:p>
  <w:p w14:paraId="7A040A5D" w14:textId="77777777" w:rsidR="006C6EB2" w:rsidRDefault="008D2215" w:rsidP="008D2215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90D7A" w14:textId="77777777" w:rsidR="006C6EB2" w:rsidRDefault="006C6EB2" w:rsidP="008D22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BB64B" w14:textId="77777777" w:rsidR="006C6EB2" w:rsidRDefault="006C6EB2" w:rsidP="003355B3">
      <w:r>
        <w:separator/>
      </w:r>
    </w:p>
  </w:footnote>
  <w:footnote w:type="continuationSeparator" w:id="0">
    <w:p w14:paraId="6E3085FA" w14:textId="77777777" w:rsidR="006C6EB2" w:rsidRDefault="006C6EB2" w:rsidP="0033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AD0F4" w14:textId="77777777" w:rsidR="006C6EB2" w:rsidRDefault="006C6E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D1FEB" w14:textId="46640E97" w:rsidR="00C80EBF" w:rsidRDefault="00EE008F">
    <w:pPr>
      <w:pStyle w:val="Koptekst"/>
    </w:pPr>
    <w:sdt>
      <w:sdtPr>
        <w:id w:val="-257678708"/>
        <w:docPartObj>
          <w:docPartGallery w:val="Watermarks"/>
          <w:docPartUnique/>
        </w:docPartObj>
      </w:sdtPr>
      <w:sdtEndPr/>
      <w:sdtContent>
        <w:r>
          <w:pict w14:anchorId="372126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337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BD4BE4">
      <w:rPr>
        <w:noProof/>
      </w:rPr>
      <w:drawing>
        <wp:anchor distT="0" distB="0" distL="114300" distR="114300" simplePos="0" relativeHeight="251657216" behindDoc="1" locked="0" layoutInCell="1" allowOverlap="1" wp14:anchorId="7E540916" wp14:editId="78ED8427">
          <wp:simplePos x="0" y="0"/>
          <wp:positionH relativeFrom="column">
            <wp:posOffset>-593725</wp:posOffset>
          </wp:positionH>
          <wp:positionV relativeFrom="paragraph">
            <wp:posOffset>-174625</wp:posOffset>
          </wp:positionV>
          <wp:extent cx="3015615" cy="448310"/>
          <wp:effectExtent l="0" t="0" r="0" b="8890"/>
          <wp:wrapTight wrapText="bothSides">
            <wp:wrapPolygon edited="0">
              <wp:start x="0" y="0"/>
              <wp:lineTo x="0" y="21110"/>
              <wp:lineTo x="21423" y="21110"/>
              <wp:lineTo x="21423" y="0"/>
              <wp:lineTo x="0" y="0"/>
            </wp:wrapPolygon>
          </wp:wrapTight>
          <wp:docPr id="1" name="Afbeelding 1" title="Logo van de gemeente Sudwest-Frys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561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37936" w14:textId="77777777" w:rsidR="006C6EB2" w:rsidRDefault="006C6E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72C84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9580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AC010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644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EC03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65E78A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ineke Velting"/>
    <w:docVar w:name="DocDuplex" w:val="DUPLEX_DEFAULT"/>
    <w:docVar w:name="DocIndex" w:val="0000"/>
    <w:docVar w:name="DocPrinter" w:val="NOPRINTER"/>
    <w:docVar w:name="DocReg" w:val="0"/>
    <w:docVar w:name="DocType" w:val="ORG"/>
    <w:docVar w:name="DocumentLanguage" w:val="nl-NL"/>
    <w:docVar w:name="IW_Generated" w:val="True"/>
    <w:docVar w:name="KingAsync" w:val="none"/>
    <w:docVar w:name="KingWizard" w:val="0"/>
    <w:docVar w:name="mitStyleTemplates" w:val="Stijl Sudwest Frysla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271"/>
  </w:docVars>
  <w:rsids>
    <w:rsidRoot w:val="006C6EB2"/>
    <w:rsid w:val="001B6240"/>
    <w:rsid w:val="001B6B32"/>
    <w:rsid w:val="003355B3"/>
    <w:rsid w:val="004C1EB6"/>
    <w:rsid w:val="00537B08"/>
    <w:rsid w:val="0056401E"/>
    <w:rsid w:val="0066297E"/>
    <w:rsid w:val="00687D35"/>
    <w:rsid w:val="006C6EB2"/>
    <w:rsid w:val="00706BDF"/>
    <w:rsid w:val="007912AF"/>
    <w:rsid w:val="007D7A5E"/>
    <w:rsid w:val="008D2215"/>
    <w:rsid w:val="00900746"/>
    <w:rsid w:val="00A67C16"/>
    <w:rsid w:val="00BD4BE4"/>
    <w:rsid w:val="00C80EBF"/>
    <w:rsid w:val="00CE004D"/>
    <w:rsid w:val="00D0072E"/>
    <w:rsid w:val="00EB301A"/>
    <w:rsid w:val="00EE008F"/>
    <w:rsid w:val="00F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7025E1B"/>
  <w15:docId w15:val="{20764EBA-9FF0-45C9-8E3D-0AF59D21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06BDF"/>
    <w:rPr>
      <w:rFonts w:ascii="Trebuchet MS" w:hAnsi="Trebuchet MS"/>
      <w:szCs w:val="24"/>
    </w:rPr>
  </w:style>
  <w:style w:type="paragraph" w:styleId="Kop1">
    <w:name w:val="heading 1"/>
    <w:basedOn w:val="Standaard"/>
    <w:next w:val="Standaard"/>
    <w:link w:val="Kop1Char"/>
    <w:qFormat/>
    <w:rsid w:val="00706BD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706BDF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706BDF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D0072E"/>
    <w:rPr>
      <w:rFonts w:ascii="Trebuchet MS" w:hAnsi="Trebuchet MS" w:cs="Arial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D0072E"/>
    <w:rPr>
      <w:rFonts w:ascii="Trebuchet MS" w:hAnsi="Trebuchet MS" w:cs="Arial"/>
      <w:b/>
      <w:bCs/>
      <w:iCs/>
      <w:szCs w:val="28"/>
    </w:rPr>
  </w:style>
  <w:style w:type="character" w:customStyle="1" w:styleId="Kop3Char">
    <w:name w:val="Kop 3 Char"/>
    <w:link w:val="Kop3"/>
    <w:rsid w:val="00D0072E"/>
    <w:rPr>
      <w:rFonts w:ascii="Trebuchet MS" w:hAnsi="Trebuchet MS" w:cs="Arial"/>
      <w:b/>
      <w:bCs/>
      <w:szCs w:val="26"/>
    </w:rPr>
  </w:style>
  <w:style w:type="paragraph" w:customStyle="1" w:styleId="Briefhoofd">
    <w:name w:val="Briefhoofd"/>
    <w:basedOn w:val="Standaard"/>
    <w:link w:val="BriefhoofdChar"/>
    <w:autoRedefine/>
    <w:rsid w:val="00706BDF"/>
    <w:rPr>
      <w:rFonts w:cs="Arial"/>
      <w:szCs w:val="20"/>
    </w:rPr>
  </w:style>
  <w:style w:type="paragraph" w:customStyle="1" w:styleId="Barcodecorsa">
    <w:name w:val="Barcode corsa"/>
    <w:basedOn w:val="Standaard"/>
    <w:rsid w:val="00706BDF"/>
    <w:rPr>
      <w:rFonts w:ascii="3 of 9 Barcode" w:hAnsi="3 of 9 Barcode"/>
      <w:sz w:val="36"/>
    </w:rPr>
  </w:style>
  <w:style w:type="paragraph" w:customStyle="1" w:styleId="Briefvoettekst">
    <w:name w:val="Brief voettekst"/>
    <w:basedOn w:val="Standaard"/>
    <w:autoRedefine/>
    <w:rsid w:val="00706BDF"/>
    <w:rPr>
      <w:sz w:val="16"/>
    </w:rPr>
  </w:style>
  <w:style w:type="paragraph" w:customStyle="1" w:styleId="BriefGEMEENTEWYMBRITS">
    <w:name w:val="Brief GEMEENTE WYMBRITS"/>
    <w:basedOn w:val="Standaard"/>
    <w:autoRedefine/>
    <w:rsid w:val="00706BDF"/>
    <w:pPr>
      <w:jc w:val="right"/>
    </w:pPr>
    <w:rPr>
      <w:rFonts w:cs="Arial"/>
      <w:caps/>
      <w:sz w:val="36"/>
    </w:rPr>
  </w:style>
  <w:style w:type="paragraph" w:styleId="Koptekst">
    <w:name w:val="header"/>
    <w:basedOn w:val="Standaard"/>
    <w:link w:val="KoptekstChar"/>
    <w:rsid w:val="00706B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0072E"/>
    <w:rPr>
      <w:rFonts w:ascii="Trebuchet MS" w:hAnsi="Trebuchet MS"/>
      <w:szCs w:val="24"/>
    </w:rPr>
  </w:style>
  <w:style w:type="paragraph" w:styleId="Voettekst">
    <w:name w:val="footer"/>
    <w:basedOn w:val="Standaard"/>
    <w:link w:val="VoettekstChar"/>
    <w:autoRedefine/>
    <w:uiPriority w:val="99"/>
    <w:rsid w:val="008D2215"/>
    <w:pPr>
      <w:tabs>
        <w:tab w:val="center" w:pos="4536"/>
        <w:tab w:val="right" w:pos="9072"/>
      </w:tabs>
    </w:pPr>
    <w:rPr>
      <w:rFonts w:asciiTheme="minorHAnsi" w:hAnsiTheme="minorHAnsi" w:cstheme="minorHAnsi"/>
      <w:b/>
      <w:szCs w:val="20"/>
    </w:rPr>
  </w:style>
  <w:style w:type="character" w:customStyle="1" w:styleId="VoettekstChar">
    <w:name w:val="Voettekst Char"/>
    <w:link w:val="Voettekst"/>
    <w:uiPriority w:val="99"/>
    <w:rsid w:val="008D2215"/>
    <w:rPr>
      <w:rFonts w:asciiTheme="minorHAnsi" w:hAnsiTheme="minorHAnsi" w:cstheme="minorHAnsi"/>
      <w:b/>
    </w:rPr>
  </w:style>
  <w:style w:type="paragraph" w:customStyle="1" w:styleId="Kopformulier">
    <w:name w:val="Kop formulier"/>
    <w:basedOn w:val="Standaard"/>
    <w:autoRedefine/>
    <w:rsid w:val="00706BDF"/>
    <w:pPr>
      <w:jc w:val="center"/>
    </w:pPr>
    <w:rPr>
      <w:b/>
      <w:sz w:val="28"/>
    </w:rPr>
  </w:style>
  <w:style w:type="character" w:styleId="Hyperlink">
    <w:name w:val="Hyperlink"/>
    <w:rsid w:val="00706BDF"/>
    <w:rPr>
      <w:color w:val="0000FF"/>
      <w:u w:val="single"/>
    </w:rPr>
  </w:style>
  <w:style w:type="paragraph" w:customStyle="1" w:styleId="Faxtitel">
    <w:name w:val="Faxtitel"/>
    <w:basedOn w:val="Standaard"/>
    <w:rsid w:val="00706BDF"/>
    <w:pPr>
      <w:jc w:val="center"/>
    </w:pPr>
    <w:rPr>
      <w:b/>
      <w:sz w:val="28"/>
    </w:rPr>
  </w:style>
  <w:style w:type="paragraph" w:customStyle="1" w:styleId="Paginanummering">
    <w:name w:val="Paginanummering"/>
    <w:basedOn w:val="Briefvoettekst"/>
    <w:rsid w:val="00706BDF"/>
  </w:style>
  <w:style w:type="paragraph" w:customStyle="1" w:styleId="Bijlage">
    <w:name w:val="Bijlage"/>
    <w:basedOn w:val="Paginanummering"/>
    <w:autoRedefine/>
    <w:rsid w:val="00706BDF"/>
    <w:rPr>
      <w:b/>
      <w:sz w:val="22"/>
    </w:rPr>
  </w:style>
  <w:style w:type="paragraph" w:customStyle="1" w:styleId="Tabelbijlage">
    <w:name w:val="Tabel bijlage"/>
    <w:basedOn w:val="Standaard"/>
    <w:autoRedefine/>
    <w:rsid w:val="00706BDF"/>
  </w:style>
  <w:style w:type="table" w:styleId="Tabelraster">
    <w:name w:val="Table Grid"/>
    <w:basedOn w:val="Standaardtabel"/>
    <w:rsid w:val="00706BDF"/>
    <w:rPr>
      <w:rFonts w:ascii="Times New Roman" w:hAnsi="Times New Roman"/>
    </w:rPr>
    <w:tblPr/>
  </w:style>
  <w:style w:type="character" w:styleId="Paginanummer">
    <w:name w:val="page number"/>
    <w:rsid w:val="00706BDF"/>
  </w:style>
  <w:style w:type="paragraph" w:customStyle="1" w:styleId="OpmaakprofielBriefhoofdZ3of9BarCode14pt">
    <w:name w:val="Opmaakprofiel Briefhoofd + Z: 3of 9 BarCode 14 pt"/>
    <w:basedOn w:val="Briefhoofd"/>
    <w:link w:val="OpmaakprofielBriefhoofdZ3of9BarCode14ptChar"/>
    <w:rsid w:val="00706BDF"/>
    <w:rPr>
      <w:rFonts w:ascii="Z: 3of 9 BarCode" w:hAnsi="Z: 3of 9 BarCode"/>
      <w:sz w:val="28"/>
    </w:rPr>
  </w:style>
  <w:style w:type="character" w:customStyle="1" w:styleId="BriefhoofdChar">
    <w:name w:val="Briefhoofd Char"/>
    <w:link w:val="Briefhoofd"/>
    <w:rsid w:val="00706BDF"/>
    <w:rPr>
      <w:rFonts w:ascii="Trebuchet MS" w:hAnsi="Trebuchet MS" w:cs="Arial"/>
    </w:rPr>
  </w:style>
  <w:style w:type="character" w:customStyle="1" w:styleId="OpmaakprofielBriefhoofdZ3of9BarCode14ptChar">
    <w:name w:val="Opmaakprofiel Briefhoofd + Z: 3of 9 BarCode 14 pt Char"/>
    <w:link w:val="OpmaakprofielBriefhoofdZ3of9BarCode14pt"/>
    <w:rsid w:val="00706BDF"/>
    <w:rPr>
      <w:rFonts w:ascii="Z: 3of 9 BarCode" w:hAnsi="Z: 3of 9 BarCode" w:cs="Arial"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1E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1EB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1EB6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1E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1EB6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EB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~1.GEE\Temp\IWRITER\Blanc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646A8-72ED-490B-9A04-42689F24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1</TotalTime>
  <Pages>2</Pages>
  <Words>176</Words>
  <Characters>1025</Characters>
  <Application>Microsoft Office Word</Application>
  <DocSecurity>0</DocSecurity>
  <Lines>60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Tjitske Wortman</dc:creator>
  <cp:keywords/>
  <dc:description/>
  <cp:lastModifiedBy>Douwe Sibma</cp:lastModifiedBy>
  <cp:revision>4</cp:revision>
  <dcterms:created xsi:type="dcterms:W3CDTF">2022-02-17T12:34:00Z</dcterms:created>
  <dcterms:modified xsi:type="dcterms:W3CDTF">2022-02-22T11:02:00Z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