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741C6" w14:textId="77777777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0ED7420E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werkzaamheden</w:t>
            </w:r>
          </w:p>
        </w:tc>
        <w:tc>
          <w:tcPr>
            <w:tcW w:w="6223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77777777" w:rsidR="00200A07" w:rsidRDefault="00200A07" w:rsidP="00200A07">
      <w:pPr>
        <w:jc w:val="both"/>
      </w:pPr>
      <w:bookmarkStart w:id="6" w:name="_GoBack"/>
      <w:bookmarkEnd w:id="6"/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0ED74219" w14:textId="77777777" w:rsidR="00200A07" w:rsidRDefault="00200A07" w:rsidP="00200A07">
      <w:pPr>
        <w:jc w:val="both"/>
      </w:pPr>
    </w:p>
    <w:p w14:paraId="0ED7421A" w14:textId="77777777" w:rsidR="00200A07" w:rsidRPr="00BA2170" w:rsidRDefault="00200A07" w:rsidP="00200A07">
      <w:pPr>
        <w:jc w:val="both"/>
      </w:pPr>
      <w:r w:rsidRPr="00BA2170">
        <w:t>Aldus opgemaakt en naar waarheid rechtsgeldig (bevoegd) ondertekend:</w:t>
      </w:r>
    </w:p>
    <w:p w14:paraId="0ED7421B" w14:textId="77777777" w:rsidR="00200A07" w:rsidRPr="00BA2170" w:rsidRDefault="00200A07" w:rsidP="00200A07">
      <w:pPr>
        <w:jc w:val="both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71310A" w:rsidRDefault="002D73B7" w:rsidP="00F27211">
            <w:r w:rsidRPr="0071310A"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Op: &lt;datum&gt;</w:t>
            </w: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71310A" w:rsidRDefault="002D73B7" w:rsidP="00F27211">
            <w:r w:rsidRPr="0071310A"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Te: &lt;plaats&gt;</w:t>
            </w: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71310A" w:rsidRDefault="002D73B7" w:rsidP="00F27211">
            <w:r w:rsidRPr="0071310A">
              <w:t>Inschrijver</w:t>
            </w:r>
            <w:r>
              <w:t xml:space="preserve"> / </w:t>
            </w:r>
            <w:r w:rsidRPr="0071310A">
              <w:t>Combinant 1</w:t>
            </w:r>
          </w:p>
        </w:tc>
        <w:tc>
          <w:tcPr>
            <w:tcW w:w="4373" w:type="dxa"/>
          </w:tcPr>
          <w:p w14:paraId="65B8F8BC" w14:textId="77777777" w:rsidR="002D73B7" w:rsidRPr="0071310A" w:rsidRDefault="002D73B7" w:rsidP="00F27211">
            <w:pPr>
              <w:rPr>
                <w:highlight w:val="green"/>
              </w:rPr>
            </w:pPr>
            <w:r w:rsidRPr="0071310A">
              <w:rPr>
                <w:highlight w:val="green"/>
              </w:rPr>
              <w:t>Combinant 2 (indien van toepassing)</w:t>
            </w: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71310A" w:rsidRDefault="002D73B7" w:rsidP="00F27211">
            <w:r w:rsidRPr="0071310A"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&lt;naam functionaris&gt;</w:t>
            </w: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Default="002D73B7" w:rsidP="00F27211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B53C80" w:rsidRDefault="002D73B7" w:rsidP="00F27211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B53C80" w:rsidRDefault="002D73B7" w:rsidP="00F27211">
            <w:pPr>
              <w:rPr>
                <w:rFonts w:eastAsiaTheme="minorHAnsi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Handtekening:</w:t>
            </w:r>
          </w:p>
        </w:tc>
      </w:tr>
    </w:tbl>
    <w:p w14:paraId="0ED7422A" w14:textId="77777777" w:rsidR="004B32EB" w:rsidRPr="00200A07" w:rsidRDefault="004B32EB" w:rsidP="00200A07"/>
    <w:sectPr w:rsidR="004B32EB" w:rsidRPr="00200A07" w:rsidSect="004B32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7422D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7422B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7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ED74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612FE230EBB44AFB9BAF93548099F" ma:contentTypeVersion="12" ma:contentTypeDescription="Een nieuw document maken." ma:contentTypeScope="" ma:versionID="dd801685059af52a30c0200126c6b0b7">
  <xsd:schema xmlns:xsd="http://www.w3.org/2001/XMLSchema" xmlns:xs="http://www.w3.org/2001/XMLSchema" xmlns:p="http://schemas.microsoft.com/office/2006/metadata/properties" xmlns:ns2="209ba6de-25e1-4b58-8b3b-98a90ea43f6a" xmlns:ns3="388c4e1c-eb8f-4144-9aae-dfb22c71954f" targetNamespace="http://schemas.microsoft.com/office/2006/metadata/properties" ma:root="true" ma:fieldsID="f85c76c99565536ef00e0cae73dcbdd3" ns2:_="" ns3:_="">
    <xsd:import namespace="209ba6de-25e1-4b58-8b3b-98a90ea43f6a"/>
    <xsd:import namespace="388c4e1c-eb8f-4144-9aae-dfb22c7195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a6de-25e1-4b58-8b3b-98a90ea43f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c4e1c-eb8f-4144-9aae-dfb22c719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F5F43-E7B6-4DE1-B4CF-C213296BDD2E}">
  <ds:schemaRefs>
    <ds:schemaRef ds:uri="http://schemas.microsoft.com/office/2006/documentManagement/types"/>
    <ds:schemaRef ds:uri="12ea201c-dc8e-410f-9091-38f9fa5d1543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28e656d-4f2f-4f1b-a763-6ee946ea4b83"/>
    <ds:schemaRef ds:uri="http://schemas.microsoft.com/office/2006/metadata/properties"/>
    <ds:schemaRef ds:uri="6eab124c-ca33-4b60-914b-728553abaaa3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ABC0D12-0D4E-48B4-BC45-7A0573FD5334}"/>
</file>

<file path=customXml/itemProps4.xml><?xml version="1.0" encoding="utf-8"?>
<ds:datastoreItem xmlns:ds="http://schemas.openxmlformats.org/officeDocument/2006/customXml" ds:itemID="{B46FF4EB-32FA-4BAB-944D-21F249BCDE6F}"/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208B58D9-B8C3-41EB-933E-69ED3875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4</TotalTime>
  <Pages>2</Pages>
  <Words>162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Monica Demkes</cp:lastModifiedBy>
  <cp:revision>4</cp:revision>
  <dcterms:created xsi:type="dcterms:W3CDTF">2018-08-14T13:30:00Z</dcterms:created>
  <dcterms:modified xsi:type="dcterms:W3CDTF">2019-11-13T11:46:00Z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0x010100BF1612FE230EBB44AFB9BAF93548099F</vt:lpwstr>
  </property>
  <property fmtid="{D5CDD505-2E9C-101B-9397-08002B2CF9AE}" pid="11" name="Jaar">
    <vt:lpwstr>9;#2018|6a528f31-394a-48e3-bac4-3c58d5ecc0e6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5348fcb3-7ce7-42a4-a902-63405af383c8</vt:lpwstr>
  </property>
  <property fmtid="{D5CDD505-2E9C-101B-9397-08002B2CF9AE}" pid="15" name="TaxKeyword">
    <vt:lpwstr/>
  </property>
  <property fmtid="{D5CDD505-2E9C-101B-9397-08002B2CF9AE}" pid="16" name="Teamtrefwoorden">
    <vt:lpwstr>303;#Werkdocumenten aanbesteding|ccf3a1fb-7368-4994-8b58-9b4dd4c9701f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iadc89b14e6f46d3bf0676593dca1557">
    <vt:lpwstr/>
  </property>
  <property fmtid="{D5CDD505-2E9C-101B-9397-08002B2CF9AE}" pid="21" name="Dossiertype">
    <vt:lpwstr/>
  </property>
</Properties>
</file>