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03B4EB" w14:textId="77777777" w:rsidR="00517BEE" w:rsidRDefault="00517BEE" w:rsidP="001F4F32">
      <w:pPr>
        <w:pStyle w:val="Documenttype"/>
        <w:ind w:left="720"/>
        <w:rPr>
          <w:b w:val="0"/>
          <w:color w:val="4472C4" w:themeColor="accent1"/>
          <w:sz w:val="72"/>
          <w:szCs w:val="7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852EDF7" w14:textId="77D15D99" w:rsidR="00A6222D" w:rsidRPr="00A6222D" w:rsidRDefault="007D1FC9" w:rsidP="00517BEE">
      <w:pPr>
        <w:pStyle w:val="Documenttype"/>
        <w:jc w:val="center"/>
        <w:rPr>
          <w:b w:val="0"/>
          <w:color w:val="4472C4" w:themeColor="accent1"/>
          <w:sz w:val="72"/>
          <w:szCs w:val="7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b w:val="0"/>
          <w:color w:val="4472C4" w:themeColor="accent1"/>
          <w:sz w:val="72"/>
          <w:szCs w:val="7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Vragenlijst behorende bij de </w:t>
      </w:r>
      <w:r w:rsidR="00A6222D" w:rsidRPr="00A6222D">
        <w:rPr>
          <w:b w:val="0"/>
          <w:color w:val="4472C4" w:themeColor="accent1"/>
          <w:sz w:val="72"/>
          <w:szCs w:val="7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Marktconsultatie</w:t>
      </w:r>
    </w:p>
    <w:p w14:paraId="29037149" w14:textId="77777777" w:rsidR="00F32540" w:rsidRDefault="00A45715" w:rsidP="009041FB">
      <w:pPr>
        <w:pStyle w:val="Documenttype"/>
        <w:jc w:val="center"/>
        <w:rPr>
          <w:b w:val="0"/>
          <w:color w:val="4472C4" w:themeColor="accent1"/>
          <w:sz w:val="72"/>
          <w:szCs w:val="7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b w:val="0"/>
          <w:color w:val="4472C4" w:themeColor="accent1"/>
          <w:sz w:val="72"/>
          <w:szCs w:val="7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PRM</w:t>
      </w:r>
      <w:r w:rsidR="00F32540">
        <w:rPr>
          <w:b w:val="0"/>
          <w:color w:val="4472C4" w:themeColor="accent1"/>
          <w:sz w:val="72"/>
          <w:szCs w:val="7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informatiebalie en </w:t>
      </w:r>
    </w:p>
    <w:p w14:paraId="64E3AC57" w14:textId="3A2498B7" w:rsidR="006D00EC" w:rsidRDefault="00F32540" w:rsidP="000616ED">
      <w:pPr>
        <w:pStyle w:val="Documenttype"/>
        <w:jc w:val="center"/>
        <w:rPr>
          <w:b w:val="0"/>
          <w:color w:val="4472C4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b w:val="0"/>
          <w:color w:val="4472C4" w:themeColor="accent1"/>
          <w:sz w:val="72"/>
          <w:szCs w:val="7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pre-scan</w:t>
      </w:r>
      <w:r w:rsidR="00576819">
        <w:rPr>
          <w:b w:val="0"/>
          <w:color w:val="4472C4" w:themeColor="accent1"/>
          <w:sz w:val="72"/>
          <w:szCs w:val="7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 w:rsidR="00A6222D" w:rsidRPr="00576819">
        <w:rPr>
          <w:b w:val="0"/>
          <w:color w:val="4472C4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Eindhoven Airport N.V.</w:t>
      </w:r>
    </w:p>
    <w:p w14:paraId="1EA0E1A2" w14:textId="77DEAF25" w:rsidR="00651BC0" w:rsidRPr="00651BC0" w:rsidRDefault="00651BC0" w:rsidP="009041FB">
      <w:pPr>
        <w:pStyle w:val="Documenttype"/>
        <w:jc w:val="center"/>
        <w:rPr>
          <w:b w:val="0"/>
          <w:color w:val="4472C4" w:themeColor="accent1"/>
          <w:sz w:val="20"/>
          <w:szCs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51BC0">
        <w:rPr>
          <w:b w:val="0"/>
          <w:color w:val="4472C4" w:themeColor="accent1"/>
          <w:sz w:val="20"/>
          <w:szCs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18-01-2023</w:t>
      </w:r>
    </w:p>
    <w:p w14:paraId="0D577015" w14:textId="735A213C" w:rsidR="00A6222D" w:rsidRDefault="00A6222D" w:rsidP="00A6222D">
      <w:pPr>
        <w:pStyle w:val="Documenttype"/>
        <w:jc w:val="center"/>
        <w:rPr>
          <w:b w:val="0"/>
          <w:color w:val="4472C4" w:themeColor="accent1"/>
          <w:sz w:val="72"/>
          <w:szCs w:val="7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C26A286" w14:textId="77777777" w:rsidR="007D1FC9" w:rsidRDefault="007D1FC9" w:rsidP="0040249E">
      <w:pPr>
        <w:pStyle w:val="Tussenkopje"/>
      </w:pPr>
    </w:p>
    <w:p w14:paraId="50C8D3A5" w14:textId="77777777" w:rsidR="007D1FC9" w:rsidRDefault="007D1FC9" w:rsidP="0040249E">
      <w:pPr>
        <w:pStyle w:val="Tussenkopje"/>
      </w:pPr>
    </w:p>
    <w:p w14:paraId="47CF7D60" w14:textId="73AD92F3" w:rsidR="0040249E" w:rsidRDefault="007D1FC9" w:rsidP="0040249E">
      <w:pPr>
        <w:pStyle w:val="Tussenkopje"/>
      </w:pPr>
      <w:r>
        <w:br/>
      </w:r>
      <w:r w:rsidR="00CD174F">
        <w:t>6</w:t>
      </w:r>
      <w:r w:rsidR="0040249E">
        <w:t xml:space="preserve"> Vragen</w:t>
      </w:r>
    </w:p>
    <w:p w14:paraId="7079966C" w14:textId="4313B7FC" w:rsidR="00AA6320" w:rsidRDefault="00BD73D9" w:rsidP="00BD73D9">
      <w:pPr>
        <w:suppressAutoHyphens w:val="0"/>
        <w:spacing w:after="160" w:line="259" w:lineRule="auto"/>
        <w:rPr>
          <w:rFonts w:eastAsiaTheme="minorEastAsia" w:cstheme="minorBidi"/>
          <w:lang w:eastAsia="en-US"/>
        </w:rPr>
      </w:pPr>
      <w:r w:rsidRPr="7E0BD2EE">
        <w:rPr>
          <w:rFonts w:eastAsiaTheme="minorEastAsia" w:cstheme="minorBidi"/>
          <w:lang w:eastAsia="en-US"/>
        </w:rPr>
        <w:t>Om meer inzicht te krijgen in de mogelijkheden en onmogelijkheden</w:t>
      </w:r>
      <w:r w:rsidR="00D04FFB" w:rsidRPr="7E0BD2EE">
        <w:rPr>
          <w:rFonts w:eastAsiaTheme="minorEastAsia" w:cstheme="minorBidi"/>
          <w:lang w:eastAsia="en-US"/>
        </w:rPr>
        <w:t xml:space="preserve"> volgen </w:t>
      </w:r>
      <w:r w:rsidR="00126627" w:rsidRPr="7E0BD2EE">
        <w:rPr>
          <w:rFonts w:eastAsiaTheme="minorEastAsia" w:cstheme="minorBidi"/>
          <w:lang w:eastAsia="en-US"/>
        </w:rPr>
        <w:t xml:space="preserve">in </w:t>
      </w:r>
      <w:r w:rsidR="00126627" w:rsidRPr="7E0BD2EE">
        <w:rPr>
          <w:rFonts w:eastAsiaTheme="minorEastAsia" w:cstheme="minorBidi"/>
          <w:lang w:eastAsia="en-US"/>
        </w:rPr>
        <w:t xml:space="preserve">dit hoofdstuk </w:t>
      </w:r>
      <w:r w:rsidR="00D04FFB" w:rsidRPr="7E0BD2EE">
        <w:rPr>
          <w:rFonts w:eastAsiaTheme="minorEastAsia" w:cstheme="minorBidi"/>
          <w:lang w:eastAsia="en-US"/>
        </w:rPr>
        <w:t>de vragen.</w:t>
      </w:r>
    </w:p>
    <w:p w14:paraId="77B18B02" w14:textId="77777777" w:rsidR="00C02CD4" w:rsidRDefault="00C02CD4" w:rsidP="00C02CD4">
      <w:pPr>
        <w:pStyle w:val="Introhoofdstuk"/>
      </w:pPr>
      <w:r>
        <w:t>Vragen</w:t>
      </w:r>
    </w:p>
    <w:p w14:paraId="712ECA81" w14:textId="396F39B1" w:rsidR="00C02CD4" w:rsidRDefault="00C02CD4" w:rsidP="00C02CD4">
      <w:pPr>
        <w:pStyle w:val="Nummers"/>
        <w:numPr>
          <w:ilvl w:val="0"/>
          <w:numId w:val="28"/>
        </w:numPr>
        <w:spacing w:line="280" w:lineRule="atLeast"/>
        <w:rPr>
          <w:b/>
        </w:rPr>
      </w:pPr>
      <w:bookmarkStart w:id="0" w:name="_Toc53997832"/>
      <w:r w:rsidRPr="00787D05">
        <w:rPr>
          <w:b/>
        </w:rPr>
        <w:t>Organisatorische aspecten</w:t>
      </w:r>
      <w:bookmarkEnd w:id="0"/>
    </w:p>
    <w:p w14:paraId="4903ECCB" w14:textId="77777777" w:rsidR="00787D05" w:rsidRPr="00787D05" w:rsidRDefault="00787D05" w:rsidP="00787D05">
      <w:pPr>
        <w:pStyle w:val="Nummers"/>
        <w:spacing w:line="280" w:lineRule="atLeast"/>
        <w:ind w:firstLine="0"/>
        <w:rPr>
          <w:b/>
          <w:bCs/>
        </w:rPr>
      </w:pPr>
    </w:p>
    <w:tbl>
      <w:tblPr>
        <w:tblStyle w:val="Tabelklant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72"/>
        <w:gridCol w:w="1914"/>
        <w:gridCol w:w="6606"/>
      </w:tblGrid>
      <w:tr w:rsidR="00C02CD4" w14:paraId="10ABFBE3" w14:textId="77777777" w:rsidTr="00B167B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00" w:type="dxa"/>
          </w:tcPr>
          <w:p w14:paraId="2B1B9D97" w14:textId="77777777" w:rsidR="00C02CD4" w:rsidRPr="004D6266" w:rsidRDefault="00C02CD4" w:rsidP="00B167B0">
            <w:pPr>
              <w:rPr>
                <w:sz w:val="18"/>
                <w:szCs w:val="18"/>
              </w:rPr>
            </w:pPr>
          </w:p>
        </w:tc>
        <w:tc>
          <w:tcPr>
            <w:tcW w:w="1914" w:type="dxa"/>
          </w:tcPr>
          <w:p w14:paraId="5D7984E4" w14:textId="77777777" w:rsidR="00C02CD4" w:rsidRPr="004D6266" w:rsidRDefault="00C02CD4" w:rsidP="00B167B0">
            <w:pPr>
              <w:rPr>
                <w:sz w:val="18"/>
                <w:szCs w:val="18"/>
              </w:rPr>
            </w:pPr>
          </w:p>
        </w:tc>
        <w:tc>
          <w:tcPr>
            <w:tcW w:w="6606" w:type="dxa"/>
          </w:tcPr>
          <w:p w14:paraId="19EC1345" w14:textId="77777777" w:rsidR="00C02CD4" w:rsidRDefault="00C02CD4" w:rsidP="00B167B0"/>
        </w:tc>
      </w:tr>
      <w:tr w:rsidR="00C02CD4" w14:paraId="7C778719" w14:textId="77777777" w:rsidTr="00B167B0">
        <w:tc>
          <w:tcPr>
            <w:tcW w:w="500" w:type="dxa"/>
          </w:tcPr>
          <w:p w14:paraId="30EAE152" w14:textId="0E1FAC4E" w:rsidR="00C02CD4" w:rsidRPr="004D6266" w:rsidRDefault="00C02CD4" w:rsidP="00B167B0">
            <w:pPr>
              <w:rPr>
                <w:sz w:val="18"/>
                <w:szCs w:val="18"/>
              </w:rPr>
            </w:pPr>
            <w:r w:rsidRPr="004D6266">
              <w:rPr>
                <w:sz w:val="18"/>
                <w:szCs w:val="18"/>
              </w:rPr>
              <w:t>1.1</w:t>
            </w:r>
            <w:r w:rsidR="0065737C">
              <w:rPr>
                <w:sz w:val="18"/>
                <w:szCs w:val="18"/>
              </w:rPr>
              <w:t>.1</w:t>
            </w:r>
          </w:p>
        </w:tc>
        <w:tc>
          <w:tcPr>
            <w:tcW w:w="1914" w:type="dxa"/>
          </w:tcPr>
          <w:p w14:paraId="3DD2E6EC" w14:textId="77777777" w:rsidR="00C02CD4" w:rsidRPr="004D6266" w:rsidRDefault="00C02CD4" w:rsidP="00B167B0">
            <w:pPr>
              <w:rPr>
                <w:sz w:val="18"/>
                <w:szCs w:val="18"/>
              </w:rPr>
            </w:pPr>
            <w:r w:rsidRPr="004D6266">
              <w:rPr>
                <w:sz w:val="18"/>
                <w:szCs w:val="18"/>
              </w:rPr>
              <w:t>Vraag</w:t>
            </w:r>
          </w:p>
        </w:tc>
        <w:tc>
          <w:tcPr>
            <w:tcW w:w="6606" w:type="dxa"/>
          </w:tcPr>
          <w:p w14:paraId="5EF1C74C" w14:textId="029AA298" w:rsidR="00C02CD4" w:rsidRPr="00D17ED0" w:rsidRDefault="002B6218" w:rsidP="00B167B0">
            <w:r w:rsidRPr="00D17ED0">
              <w:rPr>
                <w:sz w:val="22"/>
              </w:rPr>
              <w:t xml:space="preserve">Bent u geïnteresseerd in het vervullen van de dienstverlening van PRM en/of bent u geïnteresseerd in de dienstverlening van de informatiebalie </w:t>
            </w:r>
            <w:r w:rsidR="001A566C" w:rsidRPr="00D17ED0">
              <w:rPr>
                <w:sz w:val="22"/>
              </w:rPr>
              <w:t xml:space="preserve">en/of bent u </w:t>
            </w:r>
            <w:r w:rsidR="006C3142" w:rsidRPr="00D17ED0">
              <w:rPr>
                <w:sz w:val="22"/>
              </w:rPr>
              <w:t>geïnteresseerd</w:t>
            </w:r>
            <w:r w:rsidR="001A566C" w:rsidRPr="00D17ED0">
              <w:rPr>
                <w:sz w:val="22"/>
              </w:rPr>
              <w:t xml:space="preserve"> in de dienstverlening van de </w:t>
            </w:r>
            <w:r w:rsidR="00332426" w:rsidRPr="00D17ED0">
              <w:rPr>
                <w:sz w:val="22"/>
              </w:rPr>
              <w:t xml:space="preserve">pre-scan </w:t>
            </w:r>
            <w:r w:rsidRPr="00D17ED0">
              <w:rPr>
                <w:sz w:val="22"/>
              </w:rPr>
              <w:t>activiteiten</w:t>
            </w:r>
            <w:r w:rsidR="00332426" w:rsidRPr="00D17ED0">
              <w:rPr>
                <w:sz w:val="22"/>
              </w:rPr>
              <w:t>? Graag toelichten</w:t>
            </w:r>
            <w:r w:rsidRPr="00D17ED0">
              <w:rPr>
                <w:sz w:val="22"/>
              </w:rPr>
              <w:t xml:space="preserve"> waarom wel/niet?</w:t>
            </w:r>
          </w:p>
        </w:tc>
      </w:tr>
      <w:tr w:rsidR="00C02CD4" w14:paraId="6E61D4F1" w14:textId="77777777" w:rsidTr="00B167B0">
        <w:tc>
          <w:tcPr>
            <w:tcW w:w="500" w:type="dxa"/>
          </w:tcPr>
          <w:p w14:paraId="1086B7C8" w14:textId="77777777" w:rsidR="00C02CD4" w:rsidRPr="004D6266" w:rsidRDefault="00C02CD4" w:rsidP="00B167B0">
            <w:pPr>
              <w:rPr>
                <w:sz w:val="18"/>
                <w:szCs w:val="18"/>
              </w:rPr>
            </w:pPr>
          </w:p>
        </w:tc>
        <w:tc>
          <w:tcPr>
            <w:tcW w:w="1914" w:type="dxa"/>
          </w:tcPr>
          <w:p w14:paraId="1B452423" w14:textId="77777777" w:rsidR="00C02CD4" w:rsidRPr="004D6266" w:rsidRDefault="00C02CD4" w:rsidP="00B167B0">
            <w:pPr>
              <w:rPr>
                <w:sz w:val="18"/>
                <w:szCs w:val="18"/>
              </w:rPr>
            </w:pPr>
            <w:r w:rsidRPr="004D6266">
              <w:rPr>
                <w:sz w:val="18"/>
                <w:szCs w:val="18"/>
              </w:rPr>
              <w:t>Antwoord</w:t>
            </w:r>
          </w:p>
        </w:tc>
        <w:tc>
          <w:tcPr>
            <w:tcW w:w="6606" w:type="dxa"/>
          </w:tcPr>
          <w:p w14:paraId="7EE240C9" w14:textId="77777777" w:rsidR="00C02CD4" w:rsidRPr="00D17ED0" w:rsidRDefault="00BC207A" w:rsidP="00C53819">
            <w:pPr>
              <w:rPr>
                <w:sz w:val="22"/>
              </w:rPr>
            </w:pPr>
            <w:r w:rsidRPr="00D17ED0">
              <w:rPr>
                <w:sz w:val="22"/>
              </w:rPr>
              <w:t xml:space="preserve">PRM: Ja / Nee </w:t>
            </w:r>
            <w:r w:rsidR="003F6056" w:rsidRPr="00D17ED0">
              <w:rPr>
                <w:sz w:val="22"/>
              </w:rPr>
              <w:t>(+ toelichting……)</w:t>
            </w:r>
          </w:p>
          <w:p w14:paraId="4B2C4936" w14:textId="77777777" w:rsidR="003F6056" w:rsidRPr="00D17ED0" w:rsidRDefault="003F6056" w:rsidP="00C53819">
            <w:pPr>
              <w:rPr>
                <w:sz w:val="22"/>
              </w:rPr>
            </w:pPr>
          </w:p>
          <w:p w14:paraId="58AD25FC" w14:textId="77777777" w:rsidR="00D05FB6" w:rsidRPr="00D17ED0" w:rsidRDefault="00D05FB6" w:rsidP="00C53819">
            <w:pPr>
              <w:rPr>
                <w:sz w:val="22"/>
              </w:rPr>
            </w:pPr>
          </w:p>
          <w:p w14:paraId="24EC07C6" w14:textId="30577F27" w:rsidR="003F6056" w:rsidRPr="00D17ED0" w:rsidRDefault="00D05FB6" w:rsidP="00C53819">
            <w:pPr>
              <w:rPr>
                <w:sz w:val="22"/>
              </w:rPr>
            </w:pPr>
            <w:r w:rsidRPr="00D17ED0">
              <w:rPr>
                <w:sz w:val="22"/>
              </w:rPr>
              <w:t>Informatiebalie:  Ja / Nee (+ toelichting……)</w:t>
            </w:r>
          </w:p>
          <w:p w14:paraId="3FB7B42C" w14:textId="77777777" w:rsidR="00D05FB6" w:rsidRPr="00D17ED0" w:rsidRDefault="00D05FB6" w:rsidP="00C53819">
            <w:pPr>
              <w:rPr>
                <w:sz w:val="22"/>
              </w:rPr>
            </w:pPr>
          </w:p>
          <w:p w14:paraId="4596232C" w14:textId="77777777" w:rsidR="00D05FB6" w:rsidRPr="00D17ED0" w:rsidRDefault="00D05FB6" w:rsidP="00C53819">
            <w:pPr>
              <w:rPr>
                <w:sz w:val="22"/>
              </w:rPr>
            </w:pPr>
          </w:p>
          <w:p w14:paraId="127F5611" w14:textId="77777777" w:rsidR="00D05FB6" w:rsidRDefault="00D05FB6" w:rsidP="00C53819">
            <w:pPr>
              <w:rPr>
                <w:sz w:val="22"/>
              </w:rPr>
            </w:pPr>
            <w:r w:rsidRPr="00D17ED0">
              <w:rPr>
                <w:sz w:val="22"/>
              </w:rPr>
              <w:t>Pre-scan:  Ja / Nee (+ toelichting……)</w:t>
            </w:r>
          </w:p>
          <w:p w14:paraId="662EB994" w14:textId="77777777" w:rsidR="00D05FB6" w:rsidRDefault="00D05FB6" w:rsidP="00C53819">
            <w:pPr>
              <w:rPr>
                <w:sz w:val="22"/>
              </w:rPr>
            </w:pPr>
          </w:p>
          <w:p w14:paraId="46881A32" w14:textId="3A158226" w:rsidR="00C02CD4" w:rsidRPr="003F6056" w:rsidRDefault="00C02CD4" w:rsidP="00B167B0">
            <w:pPr>
              <w:rPr>
                <w:sz w:val="22"/>
              </w:rPr>
            </w:pPr>
          </w:p>
        </w:tc>
      </w:tr>
      <w:tr w:rsidR="0065737C" w14:paraId="17548191" w14:textId="77777777" w:rsidTr="00B167B0">
        <w:tc>
          <w:tcPr>
            <w:tcW w:w="500" w:type="dxa"/>
          </w:tcPr>
          <w:p w14:paraId="3F6BDD58" w14:textId="40F2136E" w:rsidR="0065737C" w:rsidRPr="004D6266" w:rsidRDefault="0065737C" w:rsidP="00B167B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</w:t>
            </w:r>
          </w:p>
        </w:tc>
        <w:tc>
          <w:tcPr>
            <w:tcW w:w="1914" w:type="dxa"/>
          </w:tcPr>
          <w:p w14:paraId="28173D74" w14:textId="4D0D36F8" w:rsidR="0065737C" w:rsidRPr="004D6266" w:rsidRDefault="000944C6" w:rsidP="00B167B0">
            <w:pPr>
              <w:rPr>
                <w:sz w:val="18"/>
                <w:szCs w:val="18"/>
              </w:rPr>
            </w:pPr>
            <w:r w:rsidRPr="004D6266">
              <w:rPr>
                <w:sz w:val="18"/>
                <w:szCs w:val="18"/>
              </w:rPr>
              <w:t>Vraag</w:t>
            </w:r>
          </w:p>
        </w:tc>
        <w:tc>
          <w:tcPr>
            <w:tcW w:w="6606" w:type="dxa"/>
          </w:tcPr>
          <w:p w14:paraId="1E9D65BB" w14:textId="7BC53679" w:rsidR="0065737C" w:rsidRPr="005F23AC" w:rsidRDefault="005F23AC" w:rsidP="00C53819">
            <w:pPr>
              <w:rPr>
                <w:sz w:val="22"/>
              </w:rPr>
            </w:pPr>
            <w:r>
              <w:rPr>
                <w:sz w:val="22"/>
              </w:rPr>
              <w:t>Heeft u de voorkeur</w:t>
            </w:r>
            <w:r w:rsidR="000944C6" w:rsidRPr="005F23AC">
              <w:rPr>
                <w:sz w:val="22"/>
              </w:rPr>
              <w:t xml:space="preserve"> dat dit 1 aanbesteding wordt met 2 percelen</w:t>
            </w:r>
            <w:r w:rsidR="00A51911">
              <w:rPr>
                <w:sz w:val="22"/>
              </w:rPr>
              <w:t xml:space="preserve"> óf</w:t>
            </w:r>
            <w:r w:rsidR="000944C6" w:rsidRPr="005F23AC">
              <w:rPr>
                <w:sz w:val="22"/>
              </w:rPr>
              <w:t xml:space="preserve"> 1 aanbesteding met 3 percelen</w:t>
            </w:r>
            <w:r w:rsidR="00586E09">
              <w:rPr>
                <w:sz w:val="22"/>
              </w:rPr>
              <w:t xml:space="preserve">, of ziet u andere mogelijkheden </w:t>
            </w:r>
            <w:r w:rsidR="00324604">
              <w:rPr>
                <w:sz w:val="22"/>
              </w:rPr>
              <w:t>–</w:t>
            </w:r>
            <w:r w:rsidR="000944C6" w:rsidRPr="005F23AC">
              <w:rPr>
                <w:sz w:val="22"/>
              </w:rPr>
              <w:t xml:space="preserve"> en</w:t>
            </w:r>
            <w:r w:rsidR="00324604">
              <w:rPr>
                <w:sz w:val="22"/>
              </w:rPr>
              <w:t xml:space="preserve"> graag toelichten waarom u dat zo ziet.</w:t>
            </w:r>
          </w:p>
        </w:tc>
      </w:tr>
      <w:tr w:rsidR="0065737C" w14:paraId="7814E48D" w14:textId="77777777" w:rsidTr="00B167B0">
        <w:tc>
          <w:tcPr>
            <w:tcW w:w="500" w:type="dxa"/>
          </w:tcPr>
          <w:p w14:paraId="59A716CE" w14:textId="77777777" w:rsidR="0065737C" w:rsidRPr="004D6266" w:rsidRDefault="0065737C" w:rsidP="00B167B0">
            <w:pPr>
              <w:rPr>
                <w:sz w:val="18"/>
                <w:szCs w:val="18"/>
              </w:rPr>
            </w:pPr>
          </w:p>
        </w:tc>
        <w:tc>
          <w:tcPr>
            <w:tcW w:w="1914" w:type="dxa"/>
          </w:tcPr>
          <w:p w14:paraId="7A22BE50" w14:textId="5BF24B66" w:rsidR="0065737C" w:rsidRPr="004D6266" w:rsidRDefault="000944C6" w:rsidP="00B167B0">
            <w:pPr>
              <w:rPr>
                <w:sz w:val="18"/>
                <w:szCs w:val="18"/>
              </w:rPr>
            </w:pPr>
            <w:r w:rsidRPr="004D6266">
              <w:rPr>
                <w:sz w:val="18"/>
                <w:szCs w:val="18"/>
              </w:rPr>
              <w:t>Antwoord</w:t>
            </w:r>
          </w:p>
        </w:tc>
        <w:tc>
          <w:tcPr>
            <w:tcW w:w="6606" w:type="dxa"/>
          </w:tcPr>
          <w:p w14:paraId="21EC0F55" w14:textId="77777777" w:rsidR="0065737C" w:rsidRPr="00D17ED0" w:rsidRDefault="0065737C" w:rsidP="00C53819"/>
        </w:tc>
      </w:tr>
      <w:tr w:rsidR="00C02CD4" w14:paraId="363CDC46" w14:textId="77777777" w:rsidTr="00B167B0">
        <w:tc>
          <w:tcPr>
            <w:tcW w:w="500" w:type="dxa"/>
          </w:tcPr>
          <w:p w14:paraId="3A330727" w14:textId="4C50CF57" w:rsidR="00C02CD4" w:rsidRPr="004D6266" w:rsidRDefault="00C02CD4" w:rsidP="00B167B0">
            <w:pPr>
              <w:rPr>
                <w:sz w:val="18"/>
                <w:szCs w:val="18"/>
              </w:rPr>
            </w:pPr>
            <w:r w:rsidRPr="004D6266">
              <w:rPr>
                <w:sz w:val="18"/>
                <w:szCs w:val="18"/>
              </w:rPr>
              <w:t>1.</w:t>
            </w:r>
            <w:r w:rsidR="00192736">
              <w:rPr>
                <w:sz w:val="18"/>
                <w:szCs w:val="18"/>
              </w:rPr>
              <w:t>3</w:t>
            </w:r>
          </w:p>
        </w:tc>
        <w:tc>
          <w:tcPr>
            <w:tcW w:w="1914" w:type="dxa"/>
          </w:tcPr>
          <w:p w14:paraId="52A648B2" w14:textId="4F041437" w:rsidR="00C02CD4" w:rsidRPr="004D6266" w:rsidRDefault="00C02CD4" w:rsidP="00B167B0">
            <w:pPr>
              <w:rPr>
                <w:sz w:val="18"/>
                <w:szCs w:val="18"/>
              </w:rPr>
            </w:pPr>
            <w:r w:rsidRPr="004D6266">
              <w:rPr>
                <w:sz w:val="18"/>
                <w:szCs w:val="18"/>
              </w:rPr>
              <w:t>Vraag</w:t>
            </w:r>
          </w:p>
        </w:tc>
        <w:tc>
          <w:tcPr>
            <w:tcW w:w="6606" w:type="dxa"/>
          </w:tcPr>
          <w:p w14:paraId="36CB7463" w14:textId="707C4C5C" w:rsidR="00C02CD4" w:rsidRPr="003F6056" w:rsidRDefault="002974F6" w:rsidP="00B167B0">
            <w:pPr>
              <w:rPr>
                <w:sz w:val="22"/>
              </w:rPr>
            </w:pPr>
            <w:r w:rsidRPr="003F6056">
              <w:rPr>
                <w:sz w:val="22"/>
              </w:rPr>
              <w:t>Welke ervaring heeft uw bedrijf met de afhandeling van PRM?</w:t>
            </w:r>
          </w:p>
        </w:tc>
      </w:tr>
      <w:tr w:rsidR="00C02CD4" w14:paraId="7EF42C92" w14:textId="77777777" w:rsidTr="00B167B0">
        <w:tc>
          <w:tcPr>
            <w:tcW w:w="500" w:type="dxa"/>
          </w:tcPr>
          <w:p w14:paraId="57DB28E5" w14:textId="77777777" w:rsidR="00C02CD4" w:rsidRPr="004D6266" w:rsidRDefault="00C02CD4" w:rsidP="00B167B0">
            <w:pPr>
              <w:rPr>
                <w:sz w:val="18"/>
                <w:szCs w:val="18"/>
              </w:rPr>
            </w:pPr>
          </w:p>
        </w:tc>
        <w:tc>
          <w:tcPr>
            <w:tcW w:w="1914" w:type="dxa"/>
          </w:tcPr>
          <w:p w14:paraId="0DBCAD44" w14:textId="6A88512D" w:rsidR="00C02CD4" w:rsidRPr="004D6266" w:rsidRDefault="00C02CD4" w:rsidP="00B167B0">
            <w:pPr>
              <w:rPr>
                <w:sz w:val="18"/>
                <w:szCs w:val="18"/>
              </w:rPr>
            </w:pPr>
            <w:r w:rsidRPr="004D6266">
              <w:rPr>
                <w:sz w:val="18"/>
                <w:szCs w:val="18"/>
              </w:rPr>
              <w:t>Antwoord</w:t>
            </w:r>
          </w:p>
        </w:tc>
        <w:tc>
          <w:tcPr>
            <w:tcW w:w="6606" w:type="dxa"/>
          </w:tcPr>
          <w:p w14:paraId="1A4FB58A" w14:textId="77777777" w:rsidR="00C02CD4" w:rsidRPr="00BB28FD" w:rsidRDefault="00C02CD4" w:rsidP="00B167B0">
            <w:pPr>
              <w:rPr>
                <w:sz w:val="22"/>
                <w:highlight w:val="yellow"/>
              </w:rPr>
            </w:pPr>
          </w:p>
        </w:tc>
      </w:tr>
      <w:tr w:rsidR="00C02CD4" w14:paraId="20EA81E6" w14:textId="77777777" w:rsidTr="00B167B0">
        <w:tc>
          <w:tcPr>
            <w:tcW w:w="500" w:type="dxa"/>
          </w:tcPr>
          <w:p w14:paraId="785EDB24" w14:textId="10469FF8" w:rsidR="00C02CD4" w:rsidRPr="004D6266" w:rsidRDefault="00C02CD4" w:rsidP="00B167B0">
            <w:pPr>
              <w:rPr>
                <w:sz w:val="18"/>
                <w:szCs w:val="18"/>
              </w:rPr>
            </w:pPr>
            <w:r w:rsidRPr="004D6266">
              <w:rPr>
                <w:sz w:val="18"/>
                <w:szCs w:val="18"/>
              </w:rPr>
              <w:t>1.</w:t>
            </w:r>
            <w:r w:rsidR="00192736">
              <w:rPr>
                <w:sz w:val="18"/>
                <w:szCs w:val="18"/>
              </w:rPr>
              <w:t>4</w:t>
            </w:r>
          </w:p>
        </w:tc>
        <w:tc>
          <w:tcPr>
            <w:tcW w:w="1914" w:type="dxa"/>
          </w:tcPr>
          <w:p w14:paraId="6A09E8E4" w14:textId="77777777" w:rsidR="00C02CD4" w:rsidRPr="004D6266" w:rsidRDefault="00C02CD4" w:rsidP="00B167B0">
            <w:pPr>
              <w:rPr>
                <w:sz w:val="18"/>
                <w:szCs w:val="18"/>
              </w:rPr>
            </w:pPr>
            <w:r w:rsidRPr="004D6266">
              <w:rPr>
                <w:sz w:val="18"/>
                <w:szCs w:val="18"/>
              </w:rPr>
              <w:t>Vraag</w:t>
            </w:r>
          </w:p>
        </w:tc>
        <w:tc>
          <w:tcPr>
            <w:tcW w:w="6606" w:type="dxa"/>
            <w:shd w:val="clear" w:color="auto" w:fill="auto"/>
          </w:tcPr>
          <w:p w14:paraId="19385390" w14:textId="2912288D" w:rsidR="00C02CD4" w:rsidRPr="003F6056" w:rsidRDefault="003507FA" w:rsidP="00B167B0">
            <w:pPr>
              <w:rPr>
                <w:sz w:val="22"/>
              </w:rPr>
            </w:pPr>
            <w:r w:rsidRPr="001C142F">
              <w:rPr>
                <w:sz w:val="22"/>
              </w:rPr>
              <w:t>Welke risico’s verwacht u ten aanzien van de uitvoering van PRM op de luchthaven</w:t>
            </w:r>
            <w:r w:rsidR="005A5FCA" w:rsidRPr="001C142F">
              <w:rPr>
                <w:sz w:val="22"/>
              </w:rPr>
              <w:t xml:space="preserve"> en </w:t>
            </w:r>
            <w:r w:rsidR="00B34F95" w:rsidRPr="001C142F">
              <w:rPr>
                <w:sz w:val="22"/>
              </w:rPr>
              <w:t xml:space="preserve">welke mitigerende maatregel(en) </w:t>
            </w:r>
            <w:r w:rsidR="003606F6">
              <w:rPr>
                <w:sz w:val="22"/>
              </w:rPr>
              <w:t>ziet</w:t>
            </w:r>
            <w:r w:rsidR="00B34F95" w:rsidRPr="001C142F">
              <w:rPr>
                <w:sz w:val="22"/>
              </w:rPr>
              <w:t xml:space="preserve"> u daarvoor?</w:t>
            </w:r>
          </w:p>
        </w:tc>
      </w:tr>
      <w:tr w:rsidR="00C02CD4" w14:paraId="1AC28EB5" w14:textId="77777777" w:rsidTr="00B167B0">
        <w:tc>
          <w:tcPr>
            <w:tcW w:w="500" w:type="dxa"/>
          </w:tcPr>
          <w:p w14:paraId="5F860C13" w14:textId="77777777" w:rsidR="00C02CD4" w:rsidRPr="004D6266" w:rsidRDefault="00C02CD4" w:rsidP="00B167B0">
            <w:pPr>
              <w:rPr>
                <w:sz w:val="18"/>
                <w:szCs w:val="18"/>
              </w:rPr>
            </w:pPr>
          </w:p>
        </w:tc>
        <w:tc>
          <w:tcPr>
            <w:tcW w:w="1914" w:type="dxa"/>
          </w:tcPr>
          <w:p w14:paraId="348A2598" w14:textId="77777777" w:rsidR="00C02CD4" w:rsidRPr="004D6266" w:rsidRDefault="00C02CD4" w:rsidP="00B167B0">
            <w:pPr>
              <w:rPr>
                <w:sz w:val="18"/>
                <w:szCs w:val="18"/>
              </w:rPr>
            </w:pPr>
            <w:r w:rsidRPr="004D6266">
              <w:rPr>
                <w:sz w:val="18"/>
                <w:szCs w:val="18"/>
              </w:rPr>
              <w:t>Antwoord</w:t>
            </w:r>
          </w:p>
        </w:tc>
        <w:tc>
          <w:tcPr>
            <w:tcW w:w="6606" w:type="dxa"/>
            <w:shd w:val="clear" w:color="auto" w:fill="auto"/>
          </w:tcPr>
          <w:p w14:paraId="32D11941" w14:textId="77777777" w:rsidR="00C02CD4" w:rsidRPr="003F6056" w:rsidRDefault="00C02CD4" w:rsidP="00B167B0">
            <w:pPr>
              <w:rPr>
                <w:sz w:val="22"/>
              </w:rPr>
            </w:pPr>
          </w:p>
        </w:tc>
      </w:tr>
      <w:tr w:rsidR="00C02CD4" w14:paraId="2DB7C7FC" w14:textId="77777777" w:rsidTr="00B167B0">
        <w:tc>
          <w:tcPr>
            <w:tcW w:w="500" w:type="dxa"/>
          </w:tcPr>
          <w:p w14:paraId="34E98328" w14:textId="524715B0" w:rsidR="00C02CD4" w:rsidRPr="004D6266" w:rsidRDefault="00C02CD4" w:rsidP="00B167B0">
            <w:pPr>
              <w:rPr>
                <w:sz w:val="18"/>
                <w:szCs w:val="18"/>
              </w:rPr>
            </w:pPr>
            <w:r w:rsidRPr="004D6266">
              <w:rPr>
                <w:sz w:val="18"/>
                <w:szCs w:val="18"/>
              </w:rPr>
              <w:t>1.</w:t>
            </w:r>
            <w:r w:rsidR="00192736">
              <w:rPr>
                <w:sz w:val="18"/>
                <w:szCs w:val="18"/>
              </w:rPr>
              <w:t>5</w:t>
            </w:r>
          </w:p>
        </w:tc>
        <w:tc>
          <w:tcPr>
            <w:tcW w:w="1914" w:type="dxa"/>
          </w:tcPr>
          <w:p w14:paraId="7D59615B" w14:textId="7791CD24" w:rsidR="00C02CD4" w:rsidRPr="004D6266" w:rsidRDefault="00C02CD4" w:rsidP="00B167B0">
            <w:pPr>
              <w:rPr>
                <w:sz w:val="18"/>
                <w:szCs w:val="18"/>
              </w:rPr>
            </w:pPr>
            <w:r w:rsidRPr="004D6266">
              <w:rPr>
                <w:sz w:val="18"/>
                <w:szCs w:val="18"/>
              </w:rPr>
              <w:t>Vraag</w:t>
            </w:r>
          </w:p>
        </w:tc>
        <w:tc>
          <w:tcPr>
            <w:tcW w:w="6606" w:type="dxa"/>
            <w:shd w:val="clear" w:color="auto" w:fill="auto"/>
          </w:tcPr>
          <w:p w14:paraId="68F8D95E" w14:textId="7D129624" w:rsidR="00C02CD4" w:rsidRPr="001C142F" w:rsidRDefault="0018367F" w:rsidP="00B167B0">
            <w:pPr>
              <w:rPr>
                <w:sz w:val="22"/>
              </w:rPr>
            </w:pPr>
            <w:r w:rsidRPr="001C142F">
              <w:rPr>
                <w:sz w:val="22"/>
              </w:rPr>
              <w:t xml:space="preserve">Welke informatie dient u minimaal van </w:t>
            </w:r>
            <w:r w:rsidR="002974F6" w:rsidRPr="003F6056">
              <w:rPr>
                <w:sz w:val="22"/>
              </w:rPr>
              <w:t>EA</w:t>
            </w:r>
            <w:r w:rsidR="00A94455" w:rsidRPr="001C142F">
              <w:rPr>
                <w:sz w:val="22"/>
              </w:rPr>
              <w:t xml:space="preserve"> </w:t>
            </w:r>
            <w:r w:rsidR="008D4D0C" w:rsidRPr="001C142F">
              <w:rPr>
                <w:sz w:val="22"/>
              </w:rPr>
              <w:t xml:space="preserve">nodig </w:t>
            </w:r>
            <w:r w:rsidR="00A53E1F">
              <w:rPr>
                <w:sz w:val="22"/>
              </w:rPr>
              <w:t xml:space="preserve">te hebben </w:t>
            </w:r>
            <w:r w:rsidR="008D4D0C" w:rsidRPr="001C142F">
              <w:rPr>
                <w:sz w:val="22"/>
              </w:rPr>
              <w:t>om een goede inschrijving te kunnen verrichten?</w:t>
            </w:r>
          </w:p>
        </w:tc>
      </w:tr>
      <w:tr w:rsidR="00C02CD4" w14:paraId="42E272E1" w14:textId="77777777" w:rsidTr="00B167B0">
        <w:tc>
          <w:tcPr>
            <w:tcW w:w="500" w:type="dxa"/>
          </w:tcPr>
          <w:p w14:paraId="7E7FEA68" w14:textId="77777777" w:rsidR="00C02CD4" w:rsidRPr="004D6266" w:rsidRDefault="00C02CD4" w:rsidP="00B167B0">
            <w:pPr>
              <w:rPr>
                <w:sz w:val="18"/>
                <w:szCs w:val="18"/>
              </w:rPr>
            </w:pPr>
          </w:p>
        </w:tc>
        <w:tc>
          <w:tcPr>
            <w:tcW w:w="1914" w:type="dxa"/>
          </w:tcPr>
          <w:p w14:paraId="0C508C26" w14:textId="77777777" w:rsidR="00C02CD4" w:rsidRPr="004D6266" w:rsidRDefault="00C02CD4" w:rsidP="00B167B0">
            <w:pPr>
              <w:rPr>
                <w:sz w:val="18"/>
                <w:szCs w:val="18"/>
              </w:rPr>
            </w:pPr>
            <w:r w:rsidRPr="004D6266">
              <w:rPr>
                <w:sz w:val="18"/>
                <w:szCs w:val="18"/>
              </w:rPr>
              <w:t>Antwoord</w:t>
            </w:r>
          </w:p>
        </w:tc>
        <w:tc>
          <w:tcPr>
            <w:tcW w:w="6606" w:type="dxa"/>
            <w:shd w:val="clear" w:color="auto" w:fill="auto"/>
          </w:tcPr>
          <w:p w14:paraId="091D44BB" w14:textId="77777777" w:rsidR="00C02CD4" w:rsidRPr="003F6056" w:rsidRDefault="00C02CD4" w:rsidP="00B167B0">
            <w:pPr>
              <w:rPr>
                <w:sz w:val="22"/>
              </w:rPr>
            </w:pPr>
          </w:p>
        </w:tc>
      </w:tr>
      <w:tr w:rsidR="00C02CD4" w14:paraId="72B24A5B" w14:textId="77777777" w:rsidTr="00B167B0">
        <w:tc>
          <w:tcPr>
            <w:tcW w:w="500" w:type="dxa"/>
          </w:tcPr>
          <w:p w14:paraId="5C01B810" w14:textId="25EC48D9" w:rsidR="00C02CD4" w:rsidRDefault="00C02CD4" w:rsidP="00B167B0">
            <w:pPr>
              <w:rPr>
                <w:sz w:val="18"/>
                <w:szCs w:val="18"/>
              </w:rPr>
            </w:pPr>
            <w:r w:rsidRPr="004D6266">
              <w:rPr>
                <w:sz w:val="18"/>
                <w:szCs w:val="18"/>
              </w:rPr>
              <w:t>1.</w:t>
            </w:r>
            <w:r w:rsidR="00192736">
              <w:rPr>
                <w:sz w:val="18"/>
                <w:szCs w:val="18"/>
              </w:rPr>
              <w:t>6</w:t>
            </w:r>
            <w:r w:rsidR="00365039">
              <w:rPr>
                <w:sz w:val="18"/>
                <w:szCs w:val="18"/>
              </w:rPr>
              <w:t>.1</w:t>
            </w:r>
          </w:p>
          <w:p w14:paraId="016E42FA" w14:textId="77777777" w:rsidR="00365039" w:rsidRDefault="00365039" w:rsidP="00B167B0">
            <w:pPr>
              <w:rPr>
                <w:sz w:val="18"/>
                <w:szCs w:val="18"/>
              </w:rPr>
            </w:pPr>
          </w:p>
          <w:p w14:paraId="7C630427" w14:textId="77777777" w:rsidR="007E41E5" w:rsidRDefault="007E41E5" w:rsidP="00B167B0">
            <w:pPr>
              <w:rPr>
                <w:sz w:val="18"/>
                <w:szCs w:val="18"/>
              </w:rPr>
            </w:pPr>
          </w:p>
          <w:p w14:paraId="045DFD61" w14:textId="5DEA30E7" w:rsidR="00365039" w:rsidRPr="004D6266" w:rsidRDefault="00365039" w:rsidP="00B167B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  <w:r w:rsidR="00192736">
              <w:rPr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>.2</w:t>
            </w:r>
          </w:p>
        </w:tc>
        <w:tc>
          <w:tcPr>
            <w:tcW w:w="1914" w:type="dxa"/>
          </w:tcPr>
          <w:p w14:paraId="24CE2B56" w14:textId="77777777" w:rsidR="00C02CD4" w:rsidRPr="004D6266" w:rsidRDefault="00C02CD4" w:rsidP="00B167B0">
            <w:pPr>
              <w:rPr>
                <w:sz w:val="18"/>
                <w:szCs w:val="18"/>
              </w:rPr>
            </w:pPr>
            <w:r w:rsidRPr="004D6266">
              <w:rPr>
                <w:sz w:val="18"/>
                <w:szCs w:val="18"/>
              </w:rPr>
              <w:lastRenderedPageBreak/>
              <w:t>Vraag</w:t>
            </w:r>
          </w:p>
        </w:tc>
        <w:tc>
          <w:tcPr>
            <w:tcW w:w="6606" w:type="dxa"/>
            <w:shd w:val="clear" w:color="auto" w:fill="auto"/>
          </w:tcPr>
          <w:p w14:paraId="4F0069DD" w14:textId="77777777" w:rsidR="007E41E5" w:rsidRDefault="00376D20" w:rsidP="007E41E5">
            <w:pPr>
              <w:rPr>
                <w:sz w:val="22"/>
              </w:rPr>
            </w:pPr>
            <w:r w:rsidRPr="00376D20">
              <w:rPr>
                <w:sz w:val="22"/>
              </w:rPr>
              <w:t xml:space="preserve">- </w:t>
            </w:r>
            <w:r w:rsidR="00D80E16" w:rsidRPr="00376D20">
              <w:rPr>
                <w:sz w:val="22"/>
              </w:rPr>
              <w:t xml:space="preserve">Welke mobiliteit ondersteunende middelen op het luchthaventerrein heeft u zelf ter beschikking? </w:t>
            </w:r>
          </w:p>
          <w:p w14:paraId="14614575" w14:textId="787C2E12" w:rsidR="00C02CD4" w:rsidRPr="00376D20" w:rsidRDefault="00376D20" w:rsidP="007E41E5">
            <w:r w:rsidRPr="00376D20">
              <w:rPr>
                <w:sz w:val="22"/>
              </w:rPr>
              <w:t>- W</w:t>
            </w:r>
            <w:r w:rsidR="00D80E16" w:rsidRPr="00376D20">
              <w:rPr>
                <w:sz w:val="22"/>
              </w:rPr>
              <w:t>elke</w:t>
            </w:r>
            <w:r w:rsidRPr="00376D20">
              <w:rPr>
                <w:sz w:val="22"/>
              </w:rPr>
              <w:t xml:space="preserve">  mobiliteit ondersteunende </w:t>
            </w:r>
            <w:r w:rsidR="00D80E16" w:rsidRPr="00376D20">
              <w:rPr>
                <w:sz w:val="22"/>
              </w:rPr>
              <w:t>middelen verwacht u dat Eindhoven Airport deze beschikbaar stelt</w:t>
            </w:r>
            <w:r w:rsidR="003606F6">
              <w:rPr>
                <w:sz w:val="22"/>
              </w:rPr>
              <w:t xml:space="preserve"> en waarom</w:t>
            </w:r>
            <w:r w:rsidRPr="00376D20">
              <w:rPr>
                <w:sz w:val="22"/>
              </w:rPr>
              <w:t>?</w:t>
            </w:r>
          </w:p>
        </w:tc>
      </w:tr>
      <w:tr w:rsidR="00C02CD4" w14:paraId="2C071C98" w14:textId="77777777" w:rsidTr="00B167B0">
        <w:tc>
          <w:tcPr>
            <w:tcW w:w="500" w:type="dxa"/>
          </w:tcPr>
          <w:p w14:paraId="3CDB6F62" w14:textId="77777777" w:rsidR="00C02CD4" w:rsidRPr="004D6266" w:rsidRDefault="00C02CD4" w:rsidP="00B167B0">
            <w:pPr>
              <w:rPr>
                <w:sz w:val="18"/>
                <w:szCs w:val="18"/>
              </w:rPr>
            </w:pPr>
          </w:p>
        </w:tc>
        <w:tc>
          <w:tcPr>
            <w:tcW w:w="1914" w:type="dxa"/>
          </w:tcPr>
          <w:p w14:paraId="494CD2D9" w14:textId="77777777" w:rsidR="00C02CD4" w:rsidRPr="004D6266" w:rsidRDefault="00C02CD4" w:rsidP="00B167B0">
            <w:pPr>
              <w:rPr>
                <w:sz w:val="18"/>
                <w:szCs w:val="18"/>
              </w:rPr>
            </w:pPr>
            <w:r w:rsidRPr="004D6266">
              <w:rPr>
                <w:sz w:val="18"/>
                <w:szCs w:val="18"/>
              </w:rPr>
              <w:t>Antwoord</w:t>
            </w:r>
          </w:p>
        </w:tc>
        <w:tc>
          <w:tcPr>
            <w:tcW w:w="6606" w:type="dxa"/>
            <w:shd w:val="clear" w:color="auto" w:fill="auto"/>
          </w:tcPr>
          <w:p w14:paraId="733BE43A" w14:textId="7A9382D4" w:rsidR="00C02CD4" w:rsidRDefault="00276680" w:rsidP="00B167B0">
            <w:pPr>
              <w:rPr>
                <w:sz w:val="22"/>
              </w:rPr>
            </w:pPr>
            <w:r>
              <w:rPr>
                <w:sz w:val="22"/>
              </w:rPr>
              <w:t>1.</w:t>
            </w:r>
            <w:r w:rsidR="007E41E5">
              <w:rPr>
                <w:sz w:val="22"/>
              </w:rPr>
              <w:t>6</w:t>
            </w:r>
            <w:r>
              <w:rPr>
                <w:sz w:val="22"/>
              </w:rPr>
              <w:t>.1:</w:t>
            </w:r>
          </w:p>
          <w:p w14:paraId="757F1848" w14:textId="77777777" w:rsidR="00276680" w:rsidRDefault="00276680" w:rsidP="00B167B0">
            <w:pPr>
              <w:rPr>
                <w:sz w:val="22"/>
              </w:rPr>
            </w:pPr>
          </w:p>
          <w:p w14:paraId="78ACF032" w14:textId="77777777" w:rsidR="00276680" w:rsidRDefault="00276680" w:rsidP="00B167B0">
            <w:pPr>
              <w:rPr>
                <w:sz w:val="22"/>
              </w:rPr>
            </w:pPr>
          </w:p>
          <w:p w14:paraId="17ED9091" w14:textId="3FFAB4C4" w:rsidR="00276680" w:rsidRDefault="00276680" w:rsidP="00B167B0">
            <w:pPr>
              <w:rPr>
                <w:sz w:val="22"/>
              </w:rPr>
            </w:pPr>
            <w:r>
              <w:rPr>
                <w:sz w:val="22"/>
              </w:rPr>
              <w:t>1.</w:t>
            </w:r>
            <w:r w:rsidR="007E41E5">
              <w:rPr>
                <w:sz w:val="22"/>
              </w:rPr>
              <w:t>6</w:t>
            </w:r>
            <w:r>
              <w:rPr>
                <w:sz w:val="22"/>
              </w:rPr>
              <w:t>.2:</w:t>
            </w:r>
          </w:p>
          <w:p w14:paraId="2FD88EAD" w14:textId="77777777" w:rsidR="00276680" w:rsidRDefault="00276680" w:rsidP="00B167B0">
            <w:pPr>
              <w:rPr>
                <w:sz w:val="22"/>
              </w:rPr>
            </w:pPr>
          </w:p>
          <w:p w14:paraId="2341BD47" w14:textId="0FCFBED4" w:rsidR="00276680" w:rsidRPr="003F6056" w:rsidRDefault="00276680" w:rsidP="00B167B0">
            <w:pPr>
              <w:rPr>
                <w:sz w:val="22"/>
              </w:rPr>
            </w:pPr>
          </w:p>
        </w:tc>
      </w:tr>
      <w:tr w:rsidR="00D53913" w14:paraId="0296B1E7" w14:textId="77777777" w:rsidTr="00B167B0">
        <w:tc>
          <w:tcPr>
            <w:tcW w:w="500" w:type="dxa"/>
          </w:tcPr>
          <w:p w14:paraId="74ED0A2A" w14:textId="31180450" w:rsidR="00D53913" w:rsidRPr="004D6266" w:rsidRDefault="00AB0347" w:rsidP="00B167B0">
            <w:pPr>
              <w:rPr>
                <w:sz w:val="18"/>
                <w:szCs w:val="18"/>
              </w:rPr>
            </w:pPr>
            <w:r w:rsidRPr="004D6266">
              <w:rPr>
                <w:sz w:val="18"/>
                <w:szCs w:val="18"/>
              </w:rPr>
              <w:t>1.</w:t>
            </w:r>
            <w:r w:rsidR="00192736">
              <w:rPr>
                <w:sz w:val="18"/>
                <w:szCs w:val="18"/>
              </w:rPr>
              <w:t>7</w:t>
            </w:r>
          </w:p>
        </w:tc>
        <w:tc>
          <w:tcPr>
            <w:tcW w:w="1914" w:type="dxa"/>
          </w:tcPr>
          <w:p w14:paraId="44ABF4A7" w14:textId="48E22BC1" w:rsidR="00D53913" w:rsidRPr="004D6266" w:rsidRDefault="003572BB" w:rsidP="00B167B0">
            <w:pPr>
              <w:rPr>
                <w:sz w:val="18"/>
                <w:szCs w:val="18"/>
              </w:rPr>
            </w:pPr>
            <w:r w:rsidRPr="004D6266">
              <w:rPr>
                <w:sz w:val="18"/>
                <w:szCs w:val="18"/>
              </w:rPr>
              <w:t>Vraag</w:t>
            </w:r>
          </w:p>
        </w:tc>
        <w:tc>
          <w:tcPr>
            <w:tcW w:w="6606" w:type="dxa"/>
            <w:shd w:val="clear" w:color="auto" w:fill="auto"/>
          </w:tcPr>
          <w:p w14:paraId="13D58D34" w14:textId="0ADF0175" w:rsidR="00D53913" w:rsidRPr="001C142F" w:rsidRDefault="007710A9" w:rsidP="00B167B0">
            <w:pPr>
              <w:rPr>
                <w:sz w:val="22"/>
              </w:rPr>
            </w:pPr>
            <w:r w:rsidRPr="001C142F">
              <w:rPr>
                <w:sz w:val="22"/>
              </w:rPr>
              <w:t>Bent u bekend met het verrichten van een Europese aanbesteding</w:t>
            </w:r>
            <w:r w:rsidR="009E5E37" w:rsidRPr="001C142F">
              <w:rPr>
                <w:sz w:val="22"/>
              </w:rPr>
              <w:t xml:space="preserve"> en bent u bereid een inschrijving in de Nederlandse taal te verrichten</w:t>
            </w:r>
            <w:r w:rsidR="008916D4" w:rsidRPr="001C142F">
              <w:rPr>
                <w:sz w:val="22"/>
              </w:rPr>
              <w:t>, onder de Nederlandse wetgeving</w:t>
            </w:r>
            <w:r w:rsidRPr="001C142F">
              <w:rPr>
                <w:sz w:val="22"/>
              </w:rPr>
              <w:t>?</w:t>
            </w:r>
          </w:p>
        </w:tc>
      </w:tr>
      <w:tr w:rsidR="00D53913" w14:paraId="43F22D33" w14:textId="77777777" w:rsidTr="00B167B0">
        <w:tc>
          <w:tcPr>
            <w:tcW w:w="500" w:type="dxa"/>
          </w:tcPr>
          <w:p w14:paraId="0FB87527" w14:textId="77777777" w:rsidR="00D53913" w:rsidRPr="004D6266" w:rsidRDefault="00D53913" w:rsidP="00B167B0">
            <w:pPr>
              <w:rPr>
                <w:sz w:val="18"/>
                <w:szCs w:val="18"/>
              </w:rPr>
            </w:pPr>
          </w:p>
        </w:tc>
        <w:tc>
          <w:tcPr>
            <w:tcW w:w="1914" w:type="dxa"/>
          </w:tcPr>
          <w:p w14:paraId="32730334" w14:textId="27B559F1" w:rsidR="00D53913" w:rsidRPr="004D6266" w:rsidRDefault="003572BB" w:rsidP="00B167B0">
            <w:pPr>
              <w:rPr>
                <w:sz w:val="18"/>
                <w:szCs w:val="18"/>
              </w:rPr>
            </w:pPr>
            <w:r w:rsidRPr="004D6266">
              <w:rPr>
                <w:sz w:val="18"/>
                <w:szCs w:val="18"/>
              </w:rPr>
              <w:t>Antwoord</w:t>
            </w:r>
          </w:p>
        </w:tc>
        <w:tc>
          <w:tcPr>
            <w:tcW w:w="6606" w:type="dxa"/>
            <w:shd w:val="clear" w:color="auto" w:fill="auto"/>
          </w:tcPr>
          <w:p w14:paraId="014EB7EA" w14:textId="77777777" w:rsidR="00D53913" w:rsidRPr="003F6056" w:rsidRDefault="00D53913" w:rsidP="00B167B0">
            <w:pPr>
              <w:rPr>
                <w:sz w:val="22"/>
              </w:rPr>
            </w:pPr>
          </w:p>
        </w:tc>
      </w:tr>
      <w:tr w:rsidR="00C02CD4" w14:paraId="03627658" w14:textId="77777777" w:rsidTr="00B167B0">
        <w:tc>
          <w:tcPr>
            <w:tcW w:w="500" w:type="dxa"/>
          </w:tcPr>
          <w:p w14:paraId="5EF46B55" w14:textId="057AD181" w:rsidR="00C02CD4" w:rsidRPr="004D6266" w:rsidRDefault="00AB0347" w:rsidP="00B167B0">
            <w:pPr>
              <w:rPr>
                <w:sz w:val="18"/>
                <w:szCs w:val="18"/>
              </w:rPr>
            </w:pPr>
            <w:r w:rsidRPr="004D6266">
              <w:rPr>
                <w:sz w:val="18"/>
                <w:szCs w:val="18"/>
              </w:rPr>
              <w:t>1.</w:t>
            </w:r>
            <w:r w:rsidR="00192736">
              <w:rPr>
                <w:sz w:val="18"/>
                <w:szCs w:val="18"/>
              </w:rPr>
              <w:t>8</w:t>
            </w:r>
          </w:p>
        </w:tc>
        <w:tc>
          <w:tcPr>
            <w:tcW w:w="1914" w:type="dxa"/>
          </w:tcPr>
          <w:p w14:paraId="61C68D05" w14:textId="77777777" w:rsidR="00C02CD4" w:rsidRPr="004D6266" w:rsidRDefault="00C02CD4" w:rsidP="00B167B0">
            <w:pPr>
              <w:rPr>
                <w:sz w:val="18"/>
                <w:szCs w:val="18"/>
              </w:rPr>
            </w:pPr>
            <w:r w:rsidRPr="004D6266">
              <w:rPr>
                <w:sz w:val="18"/>
                <w:szCs w:val="18"/>
              </w:rPr>
              <w:t>Vraag</w:t>
            </w:r>
          </w:p>
        </w:tc>
        <w:tc>
          <w:tcPr>
            <w:tcW w:w="6606" w:type="dxa"/>
            <w:shd w:val="clear" w:color="auto" w:fill="auto"/>
          </w:tcPr>
          <w:p w14:paraId="191CDD4C" w14:textId="16B4F455" w:rsidR="00C02CD4" w:rsidRPr="001C142F" w:rsidRDefault="008E6C55" w:rsidP="00B167B0">
            <w:pPr>
              <w:rPr>
                <w:sz w:val="22"/>
              </w:rPr>
            </w:pPr>
            <w:r w:rsidRPr="001C142F">
              <w:rPr>
                <w:sz w:val="22"/>
              </w:rPr>
              <w:t xml:space="preserve">Verwacht u zelfstandig in </w:t>
            </w:r>
            <w:r w:rsidR="00396692">
              <w:rPr>
                <w:sz w:val="22"/>
              </w:rPr>
              <w:t>te</w:t>
            </w:r>
            <w:r w:rsidR="00396692" w:rsidRPr="001C142F">
              <w:rPr>
                <w:sz w:val="22"/>
              </w:rPr>
              <w:t xml:space="preserve"> </w:t>
            </w:r>
            <w:r w:rsidRPr="001C142F">
              <w:rPr>
                <w:sz w:val="22"/>
              </w:rPr>
              <w:t>schrijven op deze opdracht gezien de omvang, of verwacht u gebruik te maken van een partner / p</w:t>
            </w:r>
            <w:r w:rsidR="0068772A" w:rsidRPr="001C142F">
              <w:rPr>
                <w:sz w:val="22"/>
              </w:rPr>
              <w:t>a</w:t>
            </w:r>
            <w:r w:rsidRPr="001C142F">
              <w:rPr>
                <w:sz w:val="22"/>
              </w:rPr>
              <w:t>rtner(s) en aan welke partij(en)</w:t>
            </w:r>
            <w:r w:rsidR="0068772A" w:rsidRPr="001C142F">
              <w:rPr>
                <w:sz w:val="22"/>
              </w:rPr>
              <w:t xml:space="preserve"> zit u te denken</w:t>
            </w:r>
            <w:r w:rsidR="00272D48" w:rsidRPr="003F6056">
              <w:rPr>
                <w:sz w:val="22"/>
              </w:rPr>
              <w:t xml:space="preserve"> (en voor welk onderdeel)</w:t>
            </w:r>
            <w:r w:rsidR="002974F6" w:rsidRPr="003F6056">
              <w:rPr>
                <w:sz w:val="22"/>
              </w:rPr>
              <w:t>?</w:t>
            </w:r>
          </w:p>
        </w:tc>
      </w:tr>
      <w:tr w:rsidR="009C239F" w14:paraId="232E110E" w14:textId="77777777" w:rsidTr="00B167B0">
        <w:tc>
          <w:tcPr>
            <w:tcW w:w="500" w:type="dxa"/>
          </w:tcPr>
          <w:p w14:paraId="0C07E3C2" w14:textId="77777777" w:rsidR="009C239F" w:rsidRPr="004D6266" w:rsidRDefault="009C239F" w:rsidP="00B167B0">
            <w:pPr>
              <w:rPr>
                <w:sz w:val="18"/>
                <w:szCs w:val="18"/>
              </w:rPr>
            </w:pPr>
          </w:p>
        </w:tc>
        <w:tc>
          <w:tcPr>
            <w:tcW w:w="1914" w:type="dxa"/>
          </w:tcPr>
          <w:p w14:paraId="25B94CFD" w14:textId="59D6F883" w:rsidR="009C239F" w:rsidRPr="004D6266" w:rsidRDefault="009C239F" w:rsidP="00B167B0">
            <w:pPr>
              <w:rPr>
                <w:sz w:val="18"/>
                <w:szCs w:val="18"/>
              </w:rPr>
            </w:pPr>
            <w:r w:rsidRPr="004D6266">
              <w:rPr>
                <w:sz w:val="18"/>
                <w:szCs w:val="18"/>
              </w:rPr>
              <w:t>Antwoord</w:t>
            </w:r>
          </w:p>
        </w:tc>
        <w:tc>
          <w:tcPr>
            <w:tcW w:w="6606" w:type="dxa"/>
            <w:shd w:val="clear" w:color="auto" w:fill="auto"/>
          </w:tcPr>
          <w:p w14:paraId="50CB52A3" w14:textId="166E58E6" w:rsidR="009C239F" w:rsidRPr="003F6056" w:rsidRDefault="00296E52" w:rsidP="00B167B0">
            <w:pPr>
              <w:rPr>
                <w:sz w:val="22"/>
              </w:rPr>
            </w:pPr>
            <w:r w:rsidRPr="003F6056">
              <w:rPr>
                <w:sz w:val="22"/>
              </w:rPr>
              <w:t xml:space="preserve"> </w:t>
            </w:r>
          </w:p>
        </w:tc>
      </w:tr>
      <w:tr w:rsidR="00C02CD4" w14:paraId="46AD36FE" w14:textId="77777777" w:rsidTr="00B167B0">
        <w:tc>
          <w:tcPr>
            <w:tcW w:w="500" w:type="dxa"/>
          </w:tcPr>
          <w:p w14:paraId="7362B740" w14:textId="301C160D" w:rsidR="00C02CD4" w:rsidRPr="004D6266" w:rsidRDefault="00296E52" w:rsidP="00B167B0">
            <w:pPr>
              <w:rPr>
                <w:sz w:val="18"/>
                <w:szCs w:val="18"/>
              </w:rPr>
            </w:pPr>
            <w:r w:rsidRPr="004D6266">
              <w:rPr>
                <w:sz w:val="18"/>
                <w:szCs w:val="18"/>
              </w:rPr>
              <w:t>1.</w:t>
            </w:r>
            <w:r w:rsidR="00192736">
              <w:rPr>
                <w:sz w:val="18"/>
                <w:szCs w:val="18"/>
              </w:rPr>
              <w:t>9</w:t>
            </w:r>
          </w:p>
        </w:tc>
        <w:tc>
          <w:tcPr>
            <w:tcW w:w="1914" w:type="dxa"/>
          </w:tcPr>
          <w:p w14:paraId="2D1D15AD" w14:textId="77777777" w:rsidR="00C02CD4" w:rsidRPr="004D6266" w:rsidRDefault="00C02CD4" w:rsidP="00B167B0">
            <w:pPr>
              <w:rPr>
                <w:sz w:val="18"/>
                <w:szCs w:val="18"/>
              </w:rPr>
            </w:pPr>
            <w:r w:rsidRPr="004D6266">
              <w:rPr>
                <w:sz w:val="18"/>
                <w:szCs w:val="18"/>
              </w:rPr>
              <w:t>Vraag</w:t>
            </w:r>
          </w:p>
        </w:tc>
        <w:tc>
          <w:tcPr>
            <w:tcW w:w="6606" w:type="dxa"/>
          </w:tcPr>
          <w:p w14:paraId="4FD55867" w14:textId="351B21A3" w:rsidR="00C02CD4" w:rsidRPr="003F6056" w:rsidRDefault="00C02CD4" w:rsidP="00B167B0">
            <w:pPr>
              <w:rPr>
                <w:sz w:val="22"/>
              </w:rPr>
            </w:pPr>
            <w:r w:rsidRPr="00296E52">
              <w:rPr>
                <w:sz w:val="22"/>
              </w:rPr>
              <w:t>Welke kansen</w:t>
            </w:r>
            <w:r w:rsidR="00DF5076">
              <w:rPr>
                <w:sz w:val="22"/>
              </w:rPr>
              <w:t>,</w:t>
            </w:r>
            <w:r w:rsidR="00341F20">
              <w:rPr>
                <w:sz w:val="22"/>
              </w:rPr>
              <w:t xml:space="preserve"> innovatie</w:t>
            </w:r>
            <w:r w:rsidRPr="00296E52">
              <w:rPr>
                <w:sz w:val="22"/>
              </w:rPr>
              <w:t xml:space="preserve"> </w:t>
            </w:r>
            <w:r w:rsidR="00DF5076">
              <w:rPr>
                <w:sz w:val="22"/>
              </w:rPr>
              <w:t xml:space="preserve">en/of ontwikkelingen </w:t>
            </w:r>
            <w:r w:rsidRPr="00296E52">
              <w:rPr>
                <w:sz w:val="22"/>
              </w:rPr>
              <w:t>ziet u nog op PRM</w:t>
            </w:r>
            <w:r w:rsidR="0045154D">
              <w:rPr>
                <w:sz w:val="22"/>
              </w:rPr>
              <w:t>-</w:t>
            </w:r>
            <w:r w:rsidRPr="00296E52">
              <w:rPr>
                <w:sz w:val="22"/>
              </w:rPr>
              <w:t>gebied die de luchtvaart nu onbenut laat?</w:t>
            </w:r>
          </w:p>
        </w:tc>
      </w:tr>
      <w:tr w:rsidR="009C239F" w14:paraId="38FAE58E" w14:textId="77777777" w:rsidTr="00B167B0">
        <w:tc>
          <w:tcPr>
            <w:tcW w:w="500" w:type="dxa"/>
          </w:tcPr>
          <w:p w14:paraId="5A8CDD20" w14:textId="77777777" w:rsidR="009C239F" w:rsidRPr="004D6266" w:rsidRDefault="009C239F" w:rsidP="00B167B0">
            <w:pPr>
              <w:rPr>
                <w:sz w:val="18"/>
                <w:szCs w:val="18"/>
              </w:rPr>
            </w:pPr>
          </w:p>
        </w:tc>
        <w:tc>
          <w:tcPr>
            <w:tcW w:w="1914" w:type="dxa"/>
          </w:tcPr>
          <w:p w14:paraId="690C06F7" w14:textId="27089395" w:rsidR="009C239F" w:rsidRPr="004D6266" w:rsidRDefault="009C239F" w:rsidP="00B167B0">
            <w:pPr>
              <w:rPr>
                <w:sz w:val="18"/>
                <w:szCs w:val="18"/>
              </w:rPr>
            </w:pPr>
            <w:r w:rsidRPr="004D6266">
              <w:rPr>
                <w:sz w:val="18"/>
                <w:szCs w:val="18"/>
              </w:rPr>
              <w:t>Antwoord</w:t>
            </w:r>
          </w:p>
        </w:tc>
        <w:tc>
          <w:tcPr>
            <w:tcW w:w="6606" w:type="dxa"/>
          </w:tcPr>
          <w:p w14:paraId="0D74129E" w14:textId="77777777" w:rsidR="009C239F" w:rsidRPr="003F6056" w:rsidRDefault="009C239F" w:rsidP="00B167B0">
            <w:pPr>
              <w:rPr>
                <w:sz w:val="22"/>
              </w:rPr>
            </w:pPr>
          </w:p>
        </w:tc>
      </w:tr>
      <w:tr w:rsidR="00783167" w14:paraId="23EBFF67" w14:textId="77777777" w:rsidTr="00B167B0">
        <w:tc>
          <w:tcPr>
            <w:tcW w:w="500" w:type="dxa"/>
          </w:tcPr>
          <w:p w14:paraId="13049A17" w14:textId="15019FE1" w:rsidR="00783167" w:rsidRPr="004D6266" w:rsidRDefault="007F0DFA" w:rsidP="00B167B0">
            <w:pPr>
              <w:rPr>
                <w:sz w:val="18"/>
                <w:szCs w:val="18"/>
              </w:rPr>
            </w:pPr>
            <w:r w:rsidRPr="004D6266">
              <w:rPr>
                <w:sz w:val="18"/>
                <w:szCs w:val="18"/>
              </w:rPr>
              <w:t>1.</w:t>
            </w:r>
            <w:r w:rsidR="00192736">
              <w:rPr>
                <w:sz w:val="18"/>
                <w:szCs w:val="18"/>
              </w:rPr>
              <w:t>10</w:t>
            </w:r>
          </w:p>
        </w:tc>
        <w:tc>
          <w:tcPr>
            <w:tcW w:w="1914" w:type="dxa"/>
          </w:tcPr>
          <w:p w14:paraId="329828C4" w14:textId="2CB0B3F2" w:rsidR="00783167" w:rsidRPr="004D6266" w:rsidRDefault="007F0DFA" w:rsidP="00B167B0">
            <w:pPr>
              <w:rPr>
                <w:sz w:val="18"/>
                <w:szCs w:val="18"/>
              </w:rPr>
            </w:pPr>
            <w:r w:rsidRPr="004D6266">
              <w:rPr>
                <w:sz w:val="18"/>
                <w:szCs w:val="18"/>
              </w:rPr>
              <w:t xml:space="preserve">Vraag </w:t>
            </w:r>
          </w:p>
        </w:tc>
        <w:tc>
          <w:tcPr>
            <w:tcW w:w="6606" w:type="dxa"/>
          </w:tcPr>
          <w:p w14:paraId="1260BAD4" w14:textId="089C3D49" w:rsidR="00783167" w:rsidRPr="003F6056" w:rsidRDefault="00A50F20" w:rsidP="00B167B0">
            <w:pPr>
              <w:rPr>
                <w:sz w:val="22"/>
              </w:rPr>
            </w:pPr>
            <w:r w:rsidRPr="003F6056">
              <w:rPr>
                <w:sz w:val="22"/>
              </w:rPr>
              <w:t>Heeft u ervaring op het gebied van afhandeling op een DCS (</w:t>
            </w:r>
            <w:proofErr w:type="spellStart"/>
            <w:r w:rsidRPr="003F6056">
              <w:rPr>
                <w:sz w:val="22"/>
              </w:rPr>
              <w:t>departure</w:t>
            </w:r>
            <w:proofErr w:type="spellEnd"/>
            <w:r w:rsidRPr="003F6056">
              <w:rPr>
                <w:sz w:val="22"/>
              </w:rPr>
              <w:t xml:space="preserve"> control system) systeem? Zo ja welk systeem?</w:t>
            </w:r>
          </w:p>
        </w:tc>
      </w:tr>
      <w:tr w:rsidR="007F0DFA" w14:paraId="554D2DAD" w14:textId="77777777" w:rsidTr="00B167B0">
        <w:tc>
          <w:tcPr>
            <w:tcW w:w="500" w:type="dxa"/>
          </w:tcPr>
          <w:p w14:paraId="7B580F92" w14:textId="77777777" w:rsidR="007F0DFA" w:rsidRPr="004D6266" w:rsidRDefault="007F0DFA" w:rsidP="00B167B0">
            <w:pPr>
              <w:rPr>
                <w:sz w:val="18"/>
                <w:szCs w:val="18"/>
              </w:rPr>
            </w:pPr>
          </w:p>
        </w:tc>
        <w:tc>
          <w:tcPr>
            <w:tcW w:w="1914" w:type="dxa"/>
          </w:tcPr>
          <w:p w14:paraId="7C5A3F8F" w14:textId="47E042A0" w:rsidR="007F0DFA" w:rsidRPr="004D6266" w:rsidRDefault="007F0DFA" w:rsidP="00B167B0">
            <w:pPr>
              <w:rPr>
                <w:sz w:val="18"/>
                <w:szCs w:val="18"/>
              </w:rPr>
            </w:pPr>
            <w:r w:rsidRPr="004D6266">
              <w:rPr>
                <w:sz w:val="18"/>
                <w:szCs w:val="18"/>
              </w:rPr>
              <w:t>Antwoord</w:t>
            </w:r>
          </w:p>
        </w:tc>
        <w:tc>
          <w:tcPr>
            <w:tcW w:w="6606" w:type="dxa"/>
          </w:tcPr>
          <w:p w14:paraId="2D4543F7" w14:textId="77777777" w:rsidR="007F0DFA" w:rsidRPr="003F6056" w:rsidRDefault="007F0DFA" w:rsidP="00B167B0">
            <w:pPr>
              <w:rPr>
                <w:sz w:val="22"/>
              </w:rPr>
            </w:pPr>
          </w:p>
        </w:tc>
      </w:tr>
      <w:tr w:rsidR="00B167B0" w14:paraId="3E3C3F39" w14:textId="77777777" w:rsidTr="00B167B0">
        <w:tc>
          <w:tcPr>
            <w:tcW w:w="500" w:type="dxa"/>
          </w:tcPr>
          <w:p w14:paraId="374004AA" w14:textId="62F3B455" w:rsidR="00B167B0" w:rsidRDefault="00B167B0" w:rsidP="00B167B0">
            <w:pPr>
              <w:rPr>
                <w:sz w:val="18"/>
                <w:szCs w:val="18"/>
              </w:rPr>
            </w:pPr>
            <w:r w:rsidRPr="004D6266">
              <w:rPr>
                <w:sz w:val="18"/>
                <w:szCs w:val="18"/>
              </w:rPr>
              <w:t>1.</w:t>
            </w:r>
            <w:r w:rsidR="002974F6" w:rsidRPr="004D6266">
              <w:rPr>
                <w:sz w:val="18"/>
                <w:szCs w:val="18"/>
              </w:rPr>
              <w:t>1</w:t>
            </w:r>
            <w:r w:rsidR="00192736">
              <w:rPr>
                <w:sz w:val="18"/>
                <w:szCs w:val="18"/>
              </w:rPr>
              <w:t>1</w:t>
            </w:r>
            <w:r w:rsidR="00ED6617">
              <w:rPr>
                <w:sz w:val="18"/>
                <w:szCs w:val="18"/>
              </w:rPr>
              <w:t>.1</w:t>
            </w:r>
          </w:p>
          <w:p w14:paraId="498A7F64" w14:textId="77777777" w:rsidR="00DD62E7" w:rsidRDefault="00DD62E7" w:rsidP="00B167B0">
            <w:pPr>
              <w:rPr>
                <w:sz w:val="18"/>
                <w:szCs w:val="18"/>
              </w:rPr>
            </w:pPr>
          </w:p>
          <w:p w14:paraId="3B7F2577" w14:textId="1E3C5FDB" w:rsidR="00DD62E7" w:rsidRPr="004D6266" w:rsidRDefault="00DD62E7" w:rsidP="00B167B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</w:t>
            </w:r>
            <w:r w:rsidR="00192736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.</w:t>
            </w:r>
            <w:r w:rsidR="00ED6617">
              <w:rPr>
                <w:sz w:val="18"/>
                <w:szCs w:val="18"/>
              </w:rPr>
              <w:t>2</w:t>
            </w:r>
          </w:p>
        </w:tc>
        <w:tc>
          <w:tcPr>
            <w:tcW w:w="1914" w:type="dxa"/>
          </w:tcPr>
          <w:p w14:paraId="17CD1655" w14:textId="449E7241" w:rsidR="00B167B0" w:rsidRPr="004D6266" w:rsidRDefault="00B167B0" w:rsidP="00B167B0">
            <w:pPr>
              <w:rPr>
                <w:sz w:val="18"/>
                <w:szCs w:val="18"/>
              </w:rPr>
            </w:pPr>
            <w:r w:rsidRPr="004D6266">
              <w:rPr>
                <w:sz w:val="18"/>
                <w:szCs w:val="18"/>
              </w:rPr>
              <w:t xml:space="preserve">Vraag </w:t>
            </w:r>
          </w:p>
        </w:tc>
        <w:tc>
          <w:tcPr>
            <w:tcW w:w="6606" w:type="dxa"/>
          </w:tcPr>
          <w:p w14:paraId="41975133" w14:textId="77777777" w:rsidR="000405CD" w:rsidRDefault="001C4479" w:rsidP="00B167B0">
            <w:pPr>
              <w:rPr>
                <w:sz w:val="22"/>
              </w:rPr>
            </w:pPr>
            <w:r w:rsidRPr="003F6056">
              <w:rPr>
                <w:sz w:val="22"/>
              </w:rPr>
              <w:t xml:space="preserve">Hoe </w:t>
            </w:r>
            <w:r w:rsidR="00060C4A" w:rsidRPr="003F6056">
              <w:rPr>
                <w:sz w:val="22"/>
              </w:rPr>
              <w:t xml:space="preserve">ziet u de </w:t>
            </w:r>
            <w:r w:rsidR="006051EC" w:rsidRPr="003F6056">
              <w:rPr>
                <w:sz w:val="22"/>
              </w:rPr>
              <w:t xml:space="preserve">communicatie kanalen </w:t>
            </w:r>
            <w:r w:rsidR="00060C4A" w:rsidRPr="003F6056">
              <w:rPr>
                <w:sz w:val="22"/>
              </w:rPr>
              <w:t xml:space="preserve">bij de informatiebalie? </w:t>
            </w:r>
            <w:r w:rsidR="006051EC" w:rsidRPr="003F6056">
              <w:rPr>
                <w:sz w:val="22"/>
              </w:rPr>
              <w:t xml:space="preserve">Via een vaste balie of </w:t>
            </w:r>
            <w:r w:rsidR="007B19EC" w:rsidRPr="003F6056">
              <w:rPr>
                <w:sz w:val="22"/>
              </w:rPr>
              <w:t xml:space="preserve">via </w:t>
            </w:r>
            <w:proofErr w:type="spellStart"/>
            <w:r w:rsidR="007B19EC" w:rsidRPr="003F6056">
              <w:rPr>
                <w:sz w:val="22"/>
              </w:rPr>
              <w:t>self</w:t>
            </w:r>
            <w:proofErr w:type="spellEnd"/>
            <w:r w:rsidR="00BB55AB">
              <w:rPr>
                <w:sz w:val="22"/>
              </w:rPr>
              <w:t>-</w:t>
            </w:r>
            <w:r w:rsidR="007B19EC" w:rsidRPr="003F6056">
              <w:rPr>
                <w:sz w:val="22"/>
              </w:rPr>
              <w:t xml:space="preserve">servicepunten? </w:t>
            </w:r>
            <w:r w:rsidR="00060C4A" w:rsidRPr="003F6056">
              <w:rPr>
                <w:sz w:val="22"/>
              </w:rPr>
              <w:t xml:space="preserve"> </w:t>
            </w:r>
          </w:p>
          <w:p w14:paraId="31DE7506" w14:textId="46262CF3" w:rsidR="00B167B0" w:rsidRPr="003F6056" w:rsidRDefault="00AD0C61" w:rsidP="00B167B0">
            <w:pPr>
              <w:rPr>
                <w:sz w:val="22"/>
              </w:rPr>
            </w:pPr>
            <w:r w:rsidRPr="003F6056">
              <w:rPr>
                <w:sz w:val="22"/>
              </w:rPr>
              <w:t>Wat z</w:t>
            </w:r>
            <w:r w:rsidR="0089363D" w:rsidRPr="003F6056">
              <w:rPr>
                <w:sz w:val="22"/>
              </w:rPr>
              <w:t xml:space="preserve">iet u als </w:t>
            </w:r>
            <w:r w:rsidRPr="003F6056">
              <w:rPr>
                <w:sz w:val="22"/>
              </w:rPr>
              <w:t>voordelen/ nadelen?</w:t>
            </w:r>
          </w:p>
        </w:tc>
      </w:tr>
      <w:tr w:rsidR="00B167B0" w14:paraId="2D95F14A" w14:textId="77777777" w:rsidTr="00B167B0">
        <w:tc>
          <w:tcPr>
            <w:tcW w:w="500" w:type="dxa"/>
          </w:tcPr>
          <w:p w14:paraId="31A7A876" w14:textId="77777777" w:rsidR="00B167B0" w:rsidRPr="004D6266" w:rsidRDefault="00B167B0" w:rsidP="00B167B0">
            <w:pPr>
              <w:rPr>
                <w:sz w:val="18"/>
                <w:szCs w:val="18"/>
              </w:rPr>
            </w:pPr>
          </w:p>
        </w:tc>
        <w:tc>
          <w:tcPr>
            <w:tcW w:w="1914" w:type="dxa"/>
          </w:tcPr>
          <w:p w14:paraId="07F67CA1" w14:textId="3F3546E3" w:rsidR="00B167B0" w:rsidRPr="004D6266" w:rsidRDefault="00B167B0" w:rsidP="00B167B0">
            <w:pPr>
              <w:rPr>
                <w:sz w:val="18"/>
                <w:szCs w:val="18"/>
              </w:rPr>
            </w:pPr>
            <w:r w:rsidRPr="004D6266">
              <w:rPr>
                <w:sz w:val="18"/>
                <w:szCs w:val="18"/>
              </w:rPr>
              <w:t>Antwoord</w:t>
            </w:r>
          </w:p>
        </w:tc>
        <w:tc>
          <w:tcPr>
            <w:tcW w:w="6606" w:type="dxa"/>
          </w:tcPr>
          <w:p w14:paraId="7F8E272F" w14:textId="5CA9CEBF" w:rsidR="00B167B0" w:rsidRPr="006E2700" w:rsidRDefault="002B75B8" w:rsidP="00B167B0">
            <w:pPr>
              <w:rPr>
                <w:rFonts w:ascii="Calibri" w:hAnsi="Calibri" w:cs="Calibri"/>
                <w:sz w:val="22"/>
              </w:rPr>
            </w:pPr>
            <w:r w:rsidRPr="006E2700">
              <w:rPr>
                <w:rFonts w:ascii="Calibri" w:hAnsi="Calibri" w:cs="Calibri"/>
                <w:sz w:val="22"/>
              </w:rPr>
              <w:t>1.1</w:t>
            </w:r>
            <w:r w:rsidR="006E2700" w:rsidRPr="006E2700">
              <w:rPr>
                <w:rFonts w:ascii="Calibri" w:hAnsi="Calibri" w:cs="Calibri"/>
                <w:sz w:val="22"/>
              </w:rPr>
              <w:t>1</w:t>
            </w:r>
            <w:r w:rsidR="00ED6617" w:rsidRPr="006E2700">
              <w:rPr>
                <w:rFonts w:ascii="Calibri" w:hAnsi="Calibri" w:cs="Calibri"/>
                <w:sz w:val="22"/>
              </w:rPr>
              <w:t>.1</w:t>
            </w:r>
            <w:r w:rsidRPr="006E2700">
              <w:rPr>
                <w:rFonts w:ascii="Calibri" w:hAnsi="Calibri" w:cs="Calibri"/>
                <w:sz w:val="22"/>
              </w:rPr>
              <w:t>:</w:t>
            </w:r>
          </w:p>
          <w:p w14:paraId="09B86C81" w14:textId="77777777" w:rsidR="002B75B8" w:rsidRPr="006E2700" w:rsidRDefault="002B75B8" w:rsidP="00B167B0">
            <w:pPr>
              <w:rPr>
                <w:rFonts w:ascii="Calibri" w:hAnsi="Calibri" w:cs="Calibri"/>
                <w:sz w:val="22"/>
              </w:rPr>
            </w:pPr>
          </w:p>
          <w:p w14:paraId="1617E417" w14:textId="70C1BE89" w:rsidR="002B75B8" w:rsidRPr="003F6056" w:rsidRDefault="002B75B8" w:rsidP="00B167B0">
            <w:pPr>
              <w:rPr>
                <w:sz w:val="22"/>
              </w:rPr>
            </w:pPr>
            <w:r w:rsidRPr="006E2700">
              <w:rPr>
                <w:rFonts w:ascii="Calibri" w:hAnsi="Calibri" w:cs="Calibri"/>
                <w:sz w:val="22"/>
              </w:rPr>
              <w:t>1.1</w:t>
            </w:r>
            <w:r w:rsidR="006E2700" w:rsidRPr="006E2700">
              <w:rPr>
                <w:rFonts w:ascii="Calibri" w:hAnsi="Calibri" w:cs="Calibri"/>
                <w:sz w:val="22"/>
              </w:rPr>
              <w:t>1</w:t>
            </w:r>
            <w:r w:rsidRPr="006E2700">
              <w:rPr>
                <w:rFonts w:ascii="Calibri" w:hAnsi="Calibri" w:cs="Calibri"/>
                <w:sz w:val="22"/>
              </w:rPr>
              <w:t>.</w:t>
            </w:r>
            <w:r w:rsidR="00ED6617" w:rsidRPr="006E2700">
              <w:rPr>
                <w:rFonts w:ascii="Calibri" w:hAnsi="Calibri" w:cs="Calibri"/>
                <w:sz w:val="22"/>
              </w:rPr>
              <w:t>2</w:t>
            </w:r>
            <w:r w:rsidRPr="006E2700">
              <w:rPr>
                <w:rFonts w:ascii="Calibri" w:hAnsi="Calibri" w:cs="Calibri"/>
                <w:sz w:val="22"/>
              </w:rPr>
              <w:t>:</w:t>
            </w:r>
          </w:p>
        </w:tc>
      </w:tr>
      <w:tr w:rsidR="00B167B0" w14:paraId="52F9D7A9" w14:textId="77777777" w:rsidTr="00B167B0">
        <w:tc>
          <w:tcPr>
            <w:tcW w:w="500" w:type="dxa"/>
          </w:tcPr>
          <w:p w14:paraId="29BA35ED" w14:textId="5C7BB6E9" w:rsidR="00B167B0" w:rsidRPr="004D6266" w:rsidRDefault="00B167B0" w:rsidP="00B167B0">
            <w:pPr>
              <w:rPr>
                <w:sz w:val="18"/>
                <w:szCs w:val="18"/>
              </w:rPr>
            </w:pPr>
            <w:r w:rsidRPr="004D6266">
              <w:rPr>
                <w:sz w:val="18"/>
                <w:szCs w:val="18"/>
              </w:rPr>
              <w:t>1.</w:t>
            </w:r>
            <w:r w:rsidR="002974F6" w:rsidRPr="004D6266">
              <w:rPr>
                <w:sz w:val="18"/>
                <w:szCs w:val="18"/>
              </w:rPr>
              <w:t>1</w:t>
            </w:r>
            <w:r w:rsidR="00192736">
              <w:rPr>
                <w:sz w:val="18"/>
                <w:szCs w:val="18"/>
              </w:rPr>
              <w:t>2</w:t>
            </w:r>
          </w:p>
        </w:tc>
        <w:tc>
          <w:tcPr>
            <w:tcW w:w="1914" w:type="dxa"/>
          </w:tcPr>
          <w:p w14:paraId="67B38CE0" w14:textId="059542E0" w:rsidR="00B167B0" w:rsidRPr="004D6266" w:rsidRDefault="0079320E" w:rsidP="00B167B0">
            <w:pPr>
              <w:rPr>
                <w:sz w:val="18"/>
                <w:szCs w:val="18"/>
              </w:rPr>
            </w:pPr>
            <w:r w:rsidRPr="004D6266">
              <w:rPr>
                <w:sz w:val="18"/>
                <w:szCs w:val="18"/>
              </w:rPr>
              <w:t>Vraag</w:t>
            </w:r>
          </w:p>
        </w:tc>
        <w:tc>
          <w:tcPr>
            <w:tcW w:w="6606" w:type="dxa"/>
          </w:tcPr>
          <w:p w14:paraId="6E306E06" w14:textId="6D0F2FD2" w:rsidR="00B167B0" w:rsidRPr="003F6056" w:rsidRDefault="00A3383F" w:rsidP="00B167B0">
            <w:pPr>
              <w:rPr>
                <w:sz w:val="22"/>
              </w:rPr>
            </w:pPr>
            <w:r>
              <w:rPr>
                <w:sz w:val="22"/>
              </w:rPr>
              <w:t xml:space="preserve">Welke ervaring heeft uw bedrijf met de </w:t>
            </w:r>
            <w:r w:rsidR="00E704CD" w:rsidRPr="003F6056">
              <w:rPr>
                <w:sz w:val="22"/>
              </w:rPr>
              <w:t xml:space="preserve">administratie </w:t>
            </w:r>
            <w:r>
              <w:rPr>
                <w:sz w:val="22"/>
              </w:rPr>
              <w:t xml:space="preserve">en verwerking </w:t>
            </w:r>
            <w:r w:rsidR="00456771" w:rsidRPr="003F6056">
              <w:rPr>
                <w:sz w:val="22"/>
              </w:rPr>
              <w:t>van</w:t>
            </w:r>
            <w:r w:rsidR="00E704CD" w:rsidRPr="003F6056">
              <w:rPr>
                <w:sz w:val="22"/>
              </w:rPr>
              <w:t xml:space="preserve"> gevonden voorwerpen?</w:t>
            </w:r>
          </w:p>
        </w:tc>
      </w:tr>
      <w:tr w:rsidR="0079320E" w14:paraId="62917119" w14:textId="77777777" w:rsidTr="00B167B0">
        <w:tc>
          <w:tcPr>
            <w:tcW w:w="500" w:type="dxa"/>
          </w:tcPr>
          <w:p w14:paraId="019F9297" w14:textId="77777777" w:rsidR="0079320E" w:rsidRPr="004D6266" w:rsidRDefault="0079320E" w:rsidP="00B167B0">
            <w:pPr>
              <w:rPr>
                <w:sz w:val="18"/>
                <w:szCs w:val="18"/>
              </w:rPr>
            </w:pPr>
          </w:p>
        </w:tc>
        <w:tc>
          <w:tcPr>
            <w:tcW w:w="1914" w:type="dxa"/>
          </w:tcPr>
          <w:p w14:paraId="61C7514B" w14:textId="3EBFBDE4" w:rsidR="0079320E" w:rsidRPr="004D6266" w:rsidRDefault="0079320E" w:rsidP="00B167B0">
            <w:pPr>
              <w:rPr>
                <w:sz w:val="18"/>
                <w:szCs w:val="18"/>
              </w:rPr>
            </w:pPr>
            <w:r w:rsidRPr="004D6266">
              <w:rPr>
                <w:sz w:val="18"/>
                <w:szCs w:val="18"/>
              </w:rPr>
              <w:t>Antwoord</w:t>
            </w:r>
          </w:p>
        </w:tc>
        <w:tc>
          <w:tcPr>
            <w:tcW w:w="6606" w:type="dxa"/>
          </w:tcPr>
          <w:p w14:paraId="36868B0E" w14:textId="5C549B29" w:rsidR="0079320E" w:rsidRPr="003F6056" w:rsidRDefault="0079320E" w:rsidP="00B167B0">
            <w:pPr>
              <w:rPr>
                <w:sz w:val="22"/>
              </w:rPr>
            </w:pPr>
          </w:p>
        </w:tc>
      </w:tr>
      <w:tr w:rsidR="0079320E" w14:paraId="030ECA33" w14:textId="77777777" w:rsidTr="00B167B0">
        <w:tc>
          <w:tcPr>
            <w:tcW w:w="500" w:type="dxa"/>
          </w:tcPr>
          <w:p w14:paraId="411F76BE" w14:textId="476CC5BD" w:rsidR="0079320E" w:rsidRPr="004D6266" w:rsidRDefault="00E704CD" w:rsidP="00B167B0">
            <w:pPr>
              <w:rPr>
                <w:sz w:val="18"/>
                <w:szCs w:val="18"/>
              </w:rPr>
            </w:pPr>
            <w:r w:rsidRPr="004D6266">
              <w:rPr>
                <w:sz w:val="18"/>
                <w:szCs w:val="18"/>
              </w:rPr>
              <w:t>1.</w:t>
            </w:r>
            <w:r w:rsidR="002974F6" w:rsidRPr="004D6266">
              <w:rPr>
                <w:sz w:val="18"/>
                <w:szCs w:val="18"/>
              </w:rPr>
              <w:t>1</w:t>
            </w:r>
            <w:r w:rsidR="00192736">
              <w:rPr>
                <w:sz w:val="18"/>
                <w:szCs w:val="18"/>
              </w:rPr>
              <w:t>3</w:t>
            </w:r>
          </w:p>
        </w:tc>
        <w:tc>
          <w:tcPr>
            <w:tcW w:w="1914" w:type="dxa"/>
          </w:tcPr>
          <w:p w14:paraId="6F1B2565" w14:textId="727D40D3" w:rsidR="0079320E" w:rsidRPr="004D6266" w:rsidRDefault="00E704CD" w:rsidP="00B167B0">
            <w:pPr>
              <w:rPr>
                <w:sz w:val="18"/>
                <w:szCs w:val="18"/>
              </w:rPr>
            </w:pPr>
            <w:r w:rsidRPr="004D6266">
              <w:rPr>
                <w:sz w:val="18"/>
                <w:szCs w:val="18"/>
              </w:rPr>
              <w:t>Vraag</w:t>
            </w:r>
          </w:p>
        </w:tc>
        <w:tc>
          <w:tcPr>
            <w:tcW w:w="6606" w:type="dxa"/>
          </w:tcPr>
          <w:p w14:paraId="7F7693BE" w14:textId="2B8395FA" w:rsidR="0079320E" w:rsidRPr="003F6056" w:rsidRDefault="00EF0147" w:rsidP="00B167B0">
            <w:pPr>
              <w:rPr>
                <w:sz w:val="22"/>
              </w:rPr>
            </w:pPr>
            <w:r w:rsidRPr="003F6056">
              <w:rPr>
                <w:sz w:val="22"/>
              </w:rPr>
              <w:t>Bent u bekend met de geldende PRM wet</w:t>
            </w:r>
            <w:r w:rsidR="00FC7318" w:rsidRPr="003F6056">
              <w:rPr>
                <w:sz w:val="22"/>
              </w:rPr>
              <w:t>-</w:t>
            </w:r>
            <w:r w:rsidRPr="003F6056">
              <w:rPr>
                <w:sz w:val="22"/>
              </w:rPr>
              <w:t xml:space="preserve"> en regelgeving</w:t>
            </w:r>
            <w:r w:rsidR="008B3650" w:rsidRPr="003F6056">
              <w:rPr>
                <w:sz w:val="22"/>
              </w:rPr>
              <w:t xml:space="preserve"> </w:t>
            </w:r>
            <w:r w:rsidR="002974F6" w:rsidRPr="003F6056">
              <w:rPr>
                <w:sz w:val="22"/>
              </w:rPr>
              <w:t>in relatie tot het</w:t>
            </w:r>
            <w:r w:rsidR="009F70DB" w:rsidRPr="003F6056">
              <w:rPr>
                <w:sz w:val="22"/>
              </w:rPr>
              <w:t xml:space="preserve"> PRM</w:t>
            </w:r>
            <w:r w:rsidR="002974F6" w:rsidRPr="003F6056">
              <w:rPr>
                <w:sz w:val="22"/>
              </w:rPr>
              <w:t>-</w:t>
            </w:r>
            <w:r w:rsidR="009F70DB" w:rsidRPr="003F6056">
              <w:rPr>
                <w:sz w:val="22"/>
              </w:rPr>
              <w:t>meldpunt</w:t>
            </w:r>
            <w:r w:rsidRPr="003F6056">
              <w:rPr>
                <w:sz w:val="22"/>
              </w:rPr>
              <w:t>?</w:t>
            </w:r>
          </w:p>
        </w:tc>
      </w:tr>
      <w:tr w:rsidR="0079320E" w14:paraId="71896575" w14:textId="77777777" w:rsidTr="00B167B0">
        <w:tc>
          <w:tcPr>
            <w:tcW w:w="500" w:type="dxa"/>
          </w:tcPr>
          <w:p w14:paraId="19F82611" w14:textId="77777777" w:rsidR="0079320E" w:rsidRPr="004D6266" w:rsidRDefault="0079320E" w:rsidP="00B167B0">
            <w:pPr>
              <w:rPr>
                <w:sz w:val="18"/>
                <w:szCs w:val="18"/>
              </w:rPr>
            </w:pPr>
          </w:p>
        </w:tc>
        <w:tc>
          <w:tcPr>
            <w:tcW w:w="1914" w:type="dxa"/>
          </w:tcPr>
          <w:p w14:paraId="5FD92B82" w14:textId="440E1623" w:rsidR="0079320E" w:rsidRPr="004D6266" w:rsidRDefault="008F3597" w:rsidP="00B167B0">
            <w:pPr>
              <w:rPr>
                <w:sz w:val="18"/>
                <w:szCs w:val="18"/>
              </w:rPr>
            </w:pPr>
            <w:r w:rsidRPr="004D6266">
              <w:rPr>
                <w:sz w:val="18"/>
                <w:szCs w:val="18"/>
              </w:rPr>
              <w:t>Antwoord</w:t>
            </w:r>
          </w:p>
        </w:tc>
        <w:tc>
          <w:tcPr>
            <w:tcW w:w="6606" w:type="dxa"/>
          </w:tcPr>
          <w:p w14:paraId="29670DCE" w14:textId="77777777" w:rsidR="0079320E" w:rsidRPr="003F6056" w:rsidRDefault="0079320E" w:rsidP="00B167B0">
            <w:pPr>
              <w:rPr>
                <w:sz w:val="22"/>
              </w:rPr>
            </w:pPr>
          </w:p>
        </w:tc>
      </w:tr>
      <w:tr w:rsidR="0079320E" w14:paraId="23CEAC72" w14:textId="77777777" w:rsidTr="00B167B0">
        <w:tc>
          <w:tcPr>
            <w:tcW w:w="500" w:type="dxa"/>
          </w:tcPr>
          <w:p w14:paraId="184400D5" w14:textId="3207675B" w:rsidR="0079320E" w:rsidRPr="004D6266" w:rsidRDefault="00EF0147" w:rsidP="00B167B0">
            <w:pPr>
              <w:rPr>
                <w:sz w:val="18"/>
                <w:szCs w:val="18"/>
              </w:rPr>
            </w:pPr>
            <w:r w:rsidRPr="004D6266">
              <w:rPr>
                <w:sz w:val="18"/>
                <w:szCs w:val="18"/>
              </w:rPr>
              <w:lastRenderedPageBreak/>
              <w:t>1.</w:t>
            </w:r>
            <w:r w:rsidR="002974F6" w:rsidRPr="004D6266">
              <w:rPr>
                <w:sz w:val="18"/>
                <w:szCs w:val="18"/>
              </w:rPr>
              <w:t>1</w:t>
            </w:r>
            <w:r w:rsidR="00192736">
              <w:rPr>
                <w:sz w:val="18"/>
                <w:szCs w:val="18"/>
              </w:rPr>
              <w:t>4</w:t>
            </w:r>
          </w:p>
        </w:tc>
        <w:tc>
          <w:tcPr>
            <w:tcW w:w="1914" w:type="dxa"/>
          </w:tcPr>
          <w:p w14:paraId="03E0B45D" w14:textId="7F426A40" w:rsidR="0079320E" w:rsidRPr="004D6266" w:rsidRDefault="007275FB" w:rsidP="00B167B0">
            <w:pPr>
              <w:rPr>
                <w:sz w:val="18"/>
                <w:szCs w:val="18"/>
              </w:rPr>
            </w:pPr>
            <w:r w:rsidRPr="004D6266">
              <w:rPr>
                <w:sz w:val="18"/>
                <w:szCs w:val="18"/>
              </w:rPr>
              <w:t>Vraag</w:t>
            </w:r>
          </w:p>
        </w:tc>
        <w:tc>
          <w:tcPr>
            <w:tcW w:w="6606" w:type="dxa"/>
          </w:tcPr>
          <w:p w14:paraId="5E74041D" w14:textId="72586E9A" w:rsidR="0079320E" w:rsidRPr="003F6056" w:rsidRDefault="00250DA5" w:rsidP="00B167B0">
            <w:pPr>
              <w:rPr>
                <w:sz w:val="22"/>
              </w:rPr>
            </w:pPr>
            <w:r w:rsidRPr="003F6056">
              <w:rPr>
                <w:sz w:val="22"/>
              </w:rPr>
              <w:t xml:space="preserve">Welke kansen, innovatie en/of ontwikkelingen ziet u nog op </w:t>
            </w:r>
            <w:r w:rsidR="00E92B18" w:rsidRPr="003F6056">
              <w:rPr>
                <w:sz w:val="22"/>
              </w:rPr>
              <w:t>het gebied van informatievoorziening op Eindhoven Airport?</w:t>
            </w:r>
          </w:p>
        </w:tc>
      </w:tr>
      <w:tr w:rsidR="0079320E" w14:paraId="5F312A0D" w14:textId="77777777" w:rsidTr="00B167B0">
        <w:tc>
          <w:tcPr>
            <w:tcW w:w="500" w:type="dxa"/>
          </w:tcPr>
          <w:p w14:paraId="15DEE7F7" w14:textId="77777777" w:rsidR="0079320E" w:rsidRPr="004D6266" w:rsidRDefault="0079320E" w:rsidP="00B167B0">
            <w:pPr>
              <w:rPr>
                <w:sz w:val="18"/>
                <w:szCs w:val="18"/>
              </w:rPr>
            </w:pPr>
          </w:p>
        </w:tc>
        <w:tc>
          <w:tcPr>
            <w:tcW w:w="1914" w:type="dxa"/>
          </w:tcPr>
          <w:p w14:paraId="2375A74E" w14:textId="39E52245" w:rsidR="0079320E" w:rsidRPr="004D6266" w:rsidRDefault="007275FB" w:rsidP="00B167B0">
            <w:pPr>
              <w:rPr>
                <w:sz w:val="18"/>
                <w:szCs w:val="18"/>
              </w:rPr>
            </w:pPr>
            <w:r w:rsidRPr="004D6266">
              <w:rPr>
                <w:sz w:val="18"/>
                <w:szCs w:val="18"/>
              </w:rPr>
              <w:t>Antwoord</w:t>
            </w:r>
          </w:p>
        </w:tc>
        <w:tc>
          <w:tcPr>
            <w:tcW w:w="6606" w:type="dxa"/>
          </w:tcPr>
          <w:p w14:paraId="73A01421" w14:textId="77777777" w:rsidR="0079320E" w:rsidRPr="008F3597" w:rsidRDefault="0079320E" w:rsidP="00B167B0">
            <w:pPr>
              <w:rPr>
                <w:sz w:val="22"/>
                <w:highlight w:val="yellow"/>
              </w:rPr>
            </w:pPr>
          </w:p>
        </w:tc>
      </w:tr>
      <w:tr w:rsidR="002974F6" w:rsidRPr="003F6056" w14:paraId="48849704" w14:textId="77777777" w:rsidTr="00C53819">
        <w:tc>
          <w:tcPr>
            <w:tcW w:w="500" w:type="dxa"/>
          </w:tcPr>
          <w:p w14:paraId="5B856AD3" w14:textId="131598EF" w:rsidR="002974F6" w:rsidRPr="004D6266" w:rsidRDefault="002974F6" w:rsidP="002974F6">
            <w:pPr>
              <w:rPr>
                <w:sz w:val="18"/>
                <w:szCs w:val="18"/>
              </w:rPr>
            </w:pPr>
            <w:r w:rsidRPr="004D6266">
              <w:rPr>
                <w:sz w:val="18"/>
                <w:szCs w:val="18"/>
              </w:rPr>
              <w:t>1.1</w:t>
            </w:r>
            <w:r w:rsidR="00192736">
              <w:rPr>
                <w:sz w:val="18"/>
                <w:szCs w:val="18"/>
              </w:rPr>
              <w:t>5</w:t>
            </w:r>
          </w:p>
        </w:tc>
        <w:tc>
          <w:tcPr>
            <w:tcW w:w="1914" w:type="dxa"/>
          </w:tcPr>
          <w:p w14:paraId="28600CDA" w14:textId="77777777" w:rsidR="002974F6" w:rsidRPr="004D6266" w:rsidRDefault="002974F6" w:rsidP="002974F6">
            <w:pPr>
              <w:rPr>
                <w:sz w:val="18"/>
                <w:szCs w:val="18"/>
              </w:rPr>
            </w:pPr>
            <w:r w:rsidRPr="004D6266">
              <w:rPr>
                <w:sz w:val="18"/>
                <w:szCs w:val="18"/>
              </w:rPr>
              <w:t>Vraag</w:t>
            </w:r>
          </w:p>
        </w:tc>
        <w:tc>
          <w:tcPr>
            <w:tcW w:w="6606" w:type="dxa"/>
          </w:tcPr>
          <w:p w14:paraId="07D9C5C4" w14:textId="10AD2246" w:rsidR="002974F6" w:rsidRPr="003F6056" w:rsidRDefault="002974F6" w:rsidP="002974F6">
            <w:pPr>
              <w:rPr>
                <w:sz w:val="22"/>
              </w:rPr>
            </w:pPr>
            <w:r w:rsidRPr="003F6056">
              <w:rPr>
                <w:sz w:val="22"/>
              </w:rPr>
              <w:t xml:space="preserve">Heeft uw organisatie voldoende capaciteit om in 2023, </w:t>
            </w:r>
            <w:r w:rsidR="00BE1BDC">
              <w:rPr>
                <w:sz w:val="22"/>
              </w:rPr>
              <w:t xml:space="preserve">naar verwachting </w:t>
            </w:r>
            <w:r w:rsidR="00C92B78">
              <w:rPr>
                <w:sz w:val="22"/>
              </w:rPr>
              <w:t>vanaf</w:t>
            </w:r>
            <w:r w:rsidRPr="003F6056">
              <w:rPr>
                <w:sz w:val="22"/>
              </w:rPr>
              <w:t xml:space="preserve"> </w:t>
            </w:r>
            <w:r w:rsidR="00BE1BDC">
              <w:rPr>
                <w:sz w:val="22"/>
              </w:rPr>
              <w:t xml:space="preserve">begin </w:t>
            </w:r>
            <w:r w:rsidRPr="003F6056">
              <w:rPr>
                <w:sz w:val="22"/>
              </w:rPr>
              <w:t xml:space="preserve">maart </w:t>
            </w:r>
            <w:r w:rsidR="00C92B78">
              <w:rPr>
                <w:sz w:val="22"/>
              </w:rPr>
              <w:t xml:space="preserve">(publicatie TenderNed) </w:t>
            </w:r>
            <w:r w:rsidRPr="003F6056">
              <w:rPr>
                <w:sz w:val="22"/>
              </w:rPr>
              <w:t>en einde mei 2023</w:t>
            </w:r>
            <w:r w:rsidR="00C92B78">
              <w:rPr>
                <w:sz w:val="22"/>
              </w:rPr>
              <w:t xml:space="preserve"> </w:t>
            </w:r>
            <w:r w:rsidR="00645529">
              <w:rPr>
                <w:sz w:val="22"/>
              </w:rPr>
              <w:t>(uiterlijke inschrijfdatum)</w:t>
            </w:r>
            <w:r w:rsidRPr="003F6056">
              <w:rPr>
                <w:sz w:val="22"/>
              </w:rPr>
              <w:t>, deel te kunnen nemen aan de aanbestedingsprocedure rondom PRM, dan</w:t>
            </w:r>
            <w:r w:rsidR="00E53A93" w:rsidRPr="003F6056">
              <w:rPr>
                <w:sz w:val="22"/>
              </w:rPr>
              <w:t xml:space="preserve"> </w:t>
            </w:r>
            <w:r w:rsidRPr="003F6056">
              <w:rPr>
                <w:sz w:val="22"/>
              </w:rPr>
              <w:t>wel de informatiebalie en pre-scan voor Eindhoven Airport?</w:t>
            </w:r>
            <w:r w:rsidR="003606F6">
              <w:rPr>
                <w:sz w:val="22"/>
              </w:rPr>
              <w:t xml:space="preserve"> </w:t>
            </w:r>
          </w:p>
        </w:tc>
      </w:tr>
      <w:tr w:rsidR="002974F6" w:rsidRPr="003F6056" w14:paraId="6F0AC477" w14:textId="77777777" w:rsidTr="00C53819">
        <w:tc>
          <w:tcPr>
            <w:tcW w:w="500" w:type="dxa"/>
          </w:tcPr>
          <w:p w14:paraId="21A251BE" w14:textId="77777777" w:rsidR="002974F6" w:rsidRPr="004D6266" w:rsidRDefault="002974F6" w:rsidP="002974F6">
            <w:pPr>
              <w:rPr>
                <w:sz w:val="18"/>
                <w:szCs w:val="18"/>
              </w:rPr>
            </w:pPr>
          </w:p>
        </w:tc>
        <w:tc>
          <w:tcPr>
            <w:tcW w:w="1914" w:type="dxa"/>
          </w:tcPr>
          <w:p w14:paraId="6B269EF7" w14:textId="77777777" w:rsidR="002974F6" w:rsidRPr="004D6266" w:rsidRDefault="002974F6" w:rsidP="002974F6">
            <w:pPr>
              <w:rPr>
                <w:sz w:val="18"/>
                <w:szCs w:val="18"/>
              </w:rPr>
            </w:pPr>
            <w:r w:rsidRPr="004D6266">
              <w:rPr>
                <w:sz w:val="18"/>
                <w:szCs w:val="18"/>
              </w:rPr>
              <w:t>Antwoord</w:t>
            </w:r>
          </w:p>
        </w:tc>
        <w:tc>
          <w:tcPr>
            <w:tcW w:w="6606" w:type="dxa"/>
          </w:tcPr>
          <w:p w14:paraId="43AD6BBB" w14:textId="77777777" w:rsidR="002974F6" w:rsidRPr="003F6056" w:rsidRDefault="002974F6" w:rsidP="002974F6">
            <w:pPr>
              <w:rPr>
                <w:sz w:val="22"/>
                <w:highlight w:val="yellow"/>
              </w:rPr>
            </w:pPr>
          </w:p>
        </w:tc>
      </w:tr>
    </w:tbl>
    <w:p w14:paraId="2CFECAAB" w14:textId="77777777" w:rsidR="008C1CA7" w:rsidRDefault="008C1CA7" w:rsidP="00C02CD4">
      <w:pPr>
        <w:suppressAutoHyphens w:val="0"/>
        <w:rPr>
          <w:b/>
          <w:bCs/>
        </w:rPr>
      </w:pPr>
    </w:p>
    <w:p w14:paraId="4FBB474B" w14:textId="77777777" w:rsidR="008C1CA7" w:rsidRPr="003F6056" w:rsidRDefault="008C1CA7" w:rsidP="00C02CD4">
      <w:pPr>
        <w:suppressAutoHyphens w:val="0"/>
        <w:rPr>
          <w:b/>
          <w:bCs/>
        </w:rPr>
      </w:pPr>
    </w:p>
    <w:p w14:paraId="24E93B3A" w14:textId="54733E7D" w:rsidR="00C02CD4" w:rsidRPr="003F6056" w:rsidRDefault="00CE01A6" w:rsidP="00C02CD4">
      <w:pPr>
        <w:pStyle w:val="Nummers"/>
        <w:numPr>
          <w:ilvl w:val="0"/>
          <w:numId w:val="28"/>
        </w:numPr>
        <w:spacing w:line="280" w:lineRule="atLeast"/>
        <w:rPr>
          <w:b/>
          <w:szCs w:val="22"/>
        </w:rPr>
      </w:pPr>
      <w:r w:rsidRPr="003F6056">
        <w:rPr>
          <w:b/>
          <w:szCs w:val="22"/>
        </w:rPr>
        <w:t>Planning</w:t>
      </w:r>
    </w:p>
    <w:p w14:paraId="5F80E2A3" w14:textId="77777777" w:rsidR="00BF529C" w:rsidRPr="003F6056" w:rsidRDefault="00BF529C" w:rsidP="00782A20">
      <w:pPr>
        <w:pStyle w:val="Nummers"/>
        <w:spacing w:line="280" w:lineRule="atLeast"/>
        <w:ind w:firstLine="0"/>
        <w:rPr>
          <w:szCs w:val="22"/>
        </w:rPr>
      </w:pPr>
    </w:p>
    <w:p w14:paraId="7AD0A0B2" w14:textId="00E3A0E0" w:rsidR="00782A20" w:rsidRPr="003F6056" w:rsidRDefault="00782A20" w:rsidP="00782A20">
      <w:pPr>
        <w:pStyle w:val="Nummers"/>
        <w:spacing w:line="280" w:lineRule="atLeast"/>
        <w:ind w:firstLine="0"/>
        <w:rPr>
          <w:szCs w:val="22"/>
        </w:rPr>
      </w:pPr>
      <w:r w:rsidRPr="003F6056">
        <w:rPr>
          <w:szCs w:val="22"/>
        </w:rPr>
        <w:t xml:space="preserve">EA is voornemens om </w:t>
      </w:r>
      <w:r w:rsidR="00BF529C" w:rsidRPr="003F6056">
        <w:rPr>
          <w:szCs w:val="22"/>
        </w:rPr>
        <w:t>einde 2023 de transitieperiode van 3 maanden te hanteren, inclusief een kerstvakantieperiode.</w:t>
      </w:r>
    </w:p>
    <w:tbl>
      <w:tblPr>
        <w:tblStyle w:val="Tabelklant"/>
        <w:tblW w:w="0" w:type="auto"/>
        <w:tblLook w:val="04A0" w:firstRow="1" w:lastRow="0" w:firstColumn="1" w:lastColumn="0" w:noHBand="0" w:noVBand="1"/>
      </w:tblPr>
      <w:tblGrid>
        <w:gridCol w:w="444"/>
        <w:gridCol w:w="1914"/>
        <w:gridCol w:w="6606"/>
      </w:tblGrid>
      <w:tr w:rsidR="00C02CD4" w14:paraId="00008656" w14:textId="77777777" w:rsidTr="0083634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44" w:type="dxa"/>
          </w:tcPr>
          <w:p w14:paraId="2291EE86" w14:textId="77777777" w:rsidR="00C02CD4" w:rsidRPr="00011392" w:rsidRDefault="00C02CD4">
            <w:pPr>
              <w:rPr>
                <w:sz w:val="18"/>
                <w:szCs w:val="18"/>
              </w:rPr>
            </w:pPr>
          </w:p>
        </w:tc>
        <w:tc>
          <w:tcPr>
            <w:tcW w:w="1914" w:type="dxa"/>
          </w:tcPr>
          <w:p w14:paraId="537844F9" w14:textId="77777777" w:rsidR="00C02CD4" w:rsidRPr="00011392" w:rsidRDefault="00C02CD4">
            <w:pPr>
              <w:rPr>
                <w:sz w:val="18"/>
                <w:szCs w:val="18"/>
              </w:rPr>
            </w:pPr>
          </w:p>
        </w:tc>
        <w:tc>
          <w:tcPr>
            <w:tcW w:w="6606" w:type="dxa"/>
          </w:tcPr>
          <w:p w14:paraId="47FAEA6F" w14:textId="77777777" w:rsidR="00C02CD4" w:rsidRPr="003F6056" w:rsidRDefault="00C02CD4">
            <w:pPr>
              <w:rPr>
                <w:sz w:val="22"/>
              </w:rPr>
            </w:pPr>
          </w:p>
        </w:tc>
      </w:tr>
      <w:tr w:rsidR="00C02CD4" w14:paraId="724AD069" w14:textId="77777777" w:rsidTr="00836346">
        <w:tc>
          <w:tcPr>
            <w:tcW w:w="444" w:type="dxa"/>
          </w:tcPr>
          <w:p w14:paraId="2F2E34D6" w14:textId="77777777" w:rsidR="00C02CD4" w:rsidRPr="00011392" w:rsidRDefault="00C02CD4">
            <w:pPr>
              <w:rPr>
                <w:sz w:val="18"/>
                <w:szCs w:val="18"/>
              </w:rPr>
            </w:pPr>
            <w:r w:rsidRPr="00011392">
              <w:rPr>
                <w:sz w:val="18"/>
                <w:szCs w:val="18"/>
              </w:rPr>
              <w:t>2.1</w:t>
            </w:r>
          </w:p>
        </w:tc>
        <w:tc>
          <w:tcPr>
            <w:tcW w:w="1914" w:type="dxa"/>
          </w:tcPr>
          <w:p w14:paraId="1AADB3F0" w14:textId="77777777" w:rsidR="00C02CD4" w:rsidRPr="00011392" w:rsidRDefault="00C02CD4">
            <w:pPr>
              <w:rPr>
                <w:sz w:val="18"/>
                <w:szCs w:val="18"/>
              </w:rPr>
            </w:pPr>
            <w:r w:rsidRPr="00011392">
              <w:rPr>
                <w:sz w:val="18"/>
                <w:szCs w:val="18"/>
              </w:rPr>
              <w:t>Vraag</w:t>
            </w:r>
          </w:p>
        </w:tc>
        <w:tc>
          <w:tcPr>
            <w:tcW w:w="6606" w:type="dxa"/>
          </w:tcPr>
          <w:p w14:paraId="14DCB650" w14:textId="7B478282" w:rsidR="00C02CD4" w:rsidRPr="003F6056" w:rsidRDefault="008F3C59">
            <w:pPr>
              <w:rPr>
                <w:sz w:val="22"/>
              </w:rPr>
            </w:pPr>
            <w:r>
              <w:rPr>
                <w:sz w:val="22"/>
              </w:rPr>
              <w:t xml:space="preserve">Hoeveel tijd verwacht u </w:t>
            </w:r>
            <w:r w:rsidR="0001415A">
              <w:rPr>
                <w:sz w:val="22"/>
              </w:rPr>
              <w:t>minimaal en maximaal</w:t>
            </w:r>
            <w:r>
              <w:rPr>
                <w:sz w:val="22"/>
              </w:rPr>
              <w:t xml:space="preserve"> nodig te hebben om </w:t>
            </w:r>
            <w:r w:rsidR="005321CA">
              <w:rPr>
                <w:sz w:val="22"/>
              </w:rPr>
              <w:t xml:space="preserve">de transitie </w:t>
            </w:r>
            <w:r w:rsidR="005733C6">
              <w:rPr>
                <w:sz w:val="22"/>
              </w:rPr>
              <w:t>efficiënt</w:t>
            </w:r>
            <w:r w:rsidR="008238E0">
              <w:rPr>
                <w:sz w:val="22"/>
              </w:rPr>
              <w:t xml:space="preserve"> te laten verlopen</w:t>
            </w:r>
            <w:r w:rsidR="0001415A">
              <w:rPr>
                <w:sz w:val="22"/>
              </w:rPr>
              <w:t>?</w:t>
            </w:r>
          </w:p>
        </w:tc>
      </w:tr>
      <w:tr w:rsidR="00C02CD4" w14:paraId="22BBE57B" w14:textId="77777777" w:rsidTr="00836346">
        <w:tc>
          <w:tcPr>
            <w:tcW w:w="444" w:type="dxa"/>
          </w:tcPr>
          <w:p w14:paraId="3B2A3292" w14:textId="77777777" w:rsidR="00C02CD4" w:rsidRPr="00011392" w:rsidRDefault="00C02CD4">
            <w:pPr>
              <w:rPr>
                <w:sz w:val="18"/>
                <w:szCs w:val="18"/>
              </w:rPr>
            </w:pPr>
          </w:p>
        </w:tc>
        <w:tc>
          <w:tcPr>
            <w:tcW w:w="1914" w:type="dxa"/>
          </w:tcPr>
          <w:p w14:paraId="5CE2F091" w14:textId="77777777" w:rsidR="00C02CD4" w:rsidRPr="00011392" w:rsidRDefault="00C02CD4">
            <w:pPr>
              <w:rPr>
                <w:sz w:val="18"/>
                <w:szCs w:val="18"/>
              </w:rPr>
            </w:pPr>
            <w:r w:rsidRPr="00011392">
              <w:rPr>
                <w:sz w:val="18"/>
                <w:szCs w:val="18"/>
              </w:rPr>
              <w:t>Antwoord</w:t>
            </w:r>
          </w:p>
        </w:tc>
        <w:tc>
          <w:tcPr>
            <w:tcW w:w="6606" w:type="dxa"/>
          </w:tcPr>
          <w:p w14:paraId="0933C93D" w14:textId="77777777" w:rsidR="00C02CD4" w:rsidRPr="003F6056" w:rsidRDefault="00C02CD4">
            <w:pPr>
              <w:rPr>
                <w:sz w:val="22"/>
              </w:rPr>
            </w:pPr>
          </w:p>
        </w:tc>
      </w:tr>
      <w:tr w:rsidR="00C02CD4" w14:paraId="3441829C" w14:textId="77777777" w:rsidTr="00836346">
        <w:tc>
          <w:tcPr>
            <w:tcW w:w="444" w:type="dxa"/>
          </w:tcPr>
          <w:p w14:paraId="1D5F5BA1" w14:textId="77777777" w:rsidR="00C02CD4" w:rsidRPr="00011392" w:rsidRDefault="00C02CD4">
            <w:pPr>
              <w:rPr>
                <w:sz w:val="18"/>
                <w:szCs w:val="18"/>
              </w:rPr>
            </w:pPr>
            <w:r w:rsidRPr="00011392">
              <w:rPr>
                <w:sz w:val="18"/>
                <w:szCs w:val="18"/>
              </w:rPr>
              <w:t>2.2</w:t>
            </w:r>
          </w:p>
        </w:tc>
        <w:tc>
          <w:tcPr>
            <w:tcW w:w="1914" w:type="dxa"/>
          </w:tcPr>
          <w:p w14:paraId="6E4AEEF3" w14:textId="77777777" w:rsidR="00C02CD4" w:rsidRPr="00011392" w:rsidRDefault="00C02CD4">
            <w:pPr>
              <w:rPr>
                <w:sz w:val="18"/>
                <w:szCs w:val="18"/>
              </w:rPr>
            </w:pPr>
            <w:r w:rsidRPr="00011392">
              <w:rPr>
                <w:sz w:val="18"/>
                <w:szCs w:val="18"/>
              </w:rPr>
              <w:t>Vraag</w:t>
            </w:r>
          </w:p>
        </w:tc>
        <w:tc>
          <w:tcPr>
            <w:tcW w:w="6606" w:type="dxa"/>
            <w:shd w:val="clear" w:color="auto" w:fill="auto"/>
          </w:tcPr>
          <w:p w14:paraId="4D7C4A76" w14:textId="47C477C0" w:rsidR="00C02CD4" w:rsidRPr="003F6056" w:rsidRDefault="006B41F8">
            <w:pPr>
              <w:rPr>
                <w:sz w:val="22"/>
              </w:rPr>
            </w:pPr>
            <w:r w:rsidRPr="00363C0F">
              <w:rPr>
                <w:sz w:val="22"/>
              </w:rPr>
              <w:t>Welke risico’s verwacht u ten aanzien van de transitieperiode</w:t>
            </w:r>
            <w:r w:rsidR="00221AF0">
              <w:rPr>
                <w:sz w:val="22"/>
              </w:rPr>
              <w:t xml:space="preserve">, en welke </w:t>
            </w:r>
            <w:r w:rsidR="002C355D">
              <w:rPr>
                <w:sz w:val="22"/>
              </w:rPr>
              <w:t>mitigerend</w:t>
            </w:r>
            <w:r w:rsidR="00BC2224" w:rsidRPr="00BC2224">
              <w:rPr>
                <w:sz w:val="22"/>
              </w:rPr>
              <w:t>e</w:t>
            </w:r>
            <w:r w:rsidR="00BC2224" w:rsidRPr="003F6056">
              <w:rPr>
                <w:sz w:val="22"/>
              </w:rPr>
              <w:t xml:space="preserve"> </w:t>
            </w:r>
            <w:r w:rsidR="00221AF0">
              <w:rPr>
                <w:sz w:val="22"/>
              </w:rPr>
              <w:t>maatregel(en) gaat u hiervoor treffen</w:t>
            </w:r>
            <w:r w:rsidR="00EE7A73">
              <w:rPr>
                <w:sz w:val="22"/>
              </w:rPr>
              <w:t>/verwacht u te gaan treffen</w:t>
            </w:r>
            <w:r w:rsidR="00221AF0" w:rsidRPr="00363C0F">
              <w:rPr>
                <w:sz w:val="22"/>
              </w:rPr>
              <w:t>?</w:t>
            </w:r>
          </w:p>
        </w:tc>
      </w:tr>
      <w:tr w:rsidR="00C02CD4" w14:paraId="07379E2E" w14:textId="77777777" w:rsidTr="00836346">
        <w:tc>
          <w:tcPr>
            <w:tcW w:w="444" w:type="dxa"/>
          </w:tcPr>
          <w:p w14:paraId="503C6A2C" w14:textId="77777777" w:rsidR="00C02CD4" w:rsidRPr="00011392" w:rsidRDefault="00C02CD4">
            <w:pPr>
              <w:rPr>
                <w:sz w:val="18"/>
                <w:szCs w:val="18"/>
              </w:rPr>
            </w:pPr>
          </w:p>
        </w:tc>
        <w:tc>
          <w:tcPr>
            <w:tcW w:w="1914" w:type="dxa"/>
          </w:tcPr>
          <w:p w14:paraId="38C1E91C" w14:textId="77777777" w:rsidR="00C02CD4" w:rsidRPr="00011392" w:rsidRDefault="00C02CD4">
            <w:pPr>
              <w:rPr>
                <w:sz w:val="18"/>
                <w:szCs w:val="18"/>
              </w:rPr>
            </w:pPr>
            <w:r w:rsidRPr="00011392">
              <w:rPr>
                <w:sz w:val="18"/>
                <w:szCs w:val="18"/>
              </w:rPr>
              <w:t>Antwoord</w:t>
            </w:r>
          </w:p>
        </w:tc>
        <w:tc>
          <w:tcPr>
            <w:tcW w:w="6606" w:type="dxa"/>
          </w:tcPr>
          <w:p w14:paraId="0218A9D2" w14:textId="77777777" w:rsidR="00C02CD4" w:rsidRPr="003F6056" w:rsidRDefault="00C02CD4">
            <w:pPr>
              <w:rPr>
                <w:sz w:val="22"/>
              </w:rPr>
            </w:pPr>
          </w:p>
        </w:tc>
      </w:tr>
    </w:tbl>
    <w:p w14:paraId="30C3FE25" w14:textId="6E0B2650" w:rsidR="00C02CD4" w:rsidRDefault="00C02CD4" w:rsidP="00C02CD4">
      <w:pPr>
        <w:suppressAutoHyphens w:val="0"/>
      </w:pPr>
    </w:p>
    <w:p w14:paraId="2106E9CD" w14:textId="77777777" w:rsidR="00745EBC" w:rsidRPr="003F6056" w:rsidRDefault="00745EBC" w:rsidP="00C02CD4">
      <w:pPr>
        <w:suppressAutoHyphens w:val="0"/>
      </w:pPr>
    </w:p>
    <w:p w14:paraId="69F98F08" w14:textId="6A7B8912" w:rsidR="00C02CD4" w:rsidRDefault="00FA1CB8" w:rsidP="00C02CD4">
      <w:pPr>
        <w:pStyle w:val="Nummers"/>
        <w:numPr>
          <w:ilvl w:val="0"/>
          <w:numId w:val="28"/>
        </w:numPr>
        <w:spacing w:line="280" w:lineRule="atLeast"/>
        <w:rPr>
          <w:b/>
          <w:szCs w:val="22"/>
        </w:rPr>
      </w:pPr>
      <w:r w:rsidRPr="003F6056">
        <w:rPr>
          <w:b/>
          <w:szCs w:val="22"/>
        </w:rPr>
        <w:t>Kwaliteitsborging</w:t>
      </w:r>
      <w:r w:rsidR="002A0AB9" w:rsidRPr="003F6056">
        <w:rPr>
          <w:b/>
          <w:szCs w:val="22"/>
        </w:rPr>
        <w:t>,</w:t>
      </w:r>
      <w:r w:rsidR="00483D68" w:rsidRPr="003F6056">
        <w:rPr>
          <w:b/>
          <w:szCs w:val="22"/>
        </w:rPr>
        <w:t xml:space="preserve"> veiligheid</w:t>
      </w:r>
      <w:r w:rsidR="002A0AB9" w:rsidRPr="003F6056">
        <w:rPr>
          <w:b/>
          <w:szCs w:val="22"/>
        </w:rPr>
        <w:t xml:space="preserve"> en </w:t>
      </w:r>
      <w:r w:rsidR="004E0947" w:rsidRPr="003F6056">
        <w:rPr>
          <w:b/>
          <w:szCs w:val="22"/>
        </w:rPr>
        <w:t>duurzaam</w:t>
      </w:r>
      <w:r w:rsidR="001B33AA" w:rsidRPr="003F6056">
        <w:rPr>
          <w:b/>
          <w:szCs w:val="22"/>
        </w:rPr>
        <w:t>heid</w:t>
      </w:r>
    </w:p>
    <w:p w14:paraId="7A1C85FF" w14:textId="77777777" w:rsidR="00276680" w:rsidRPr="003F6056" w:rsidRDefault="00276680" w:rsidP="00276680">
      <w:pPr>
        <w:pStyle w:val="Nummers"/>
        <w:spacing w:line="280" w:lineRule="atLeast"/>
        <w:ind w:firstLine="0"/>
        <w:rPr>
          <w:b/>
          <w:szCs w:val="22"/>
        </w:rPr>
      </w:pPr>
    </w:p>
    <w:tbl>
      <w:tblPr>
        <w:tblStyle w:val="Tabelklant"/>
        <w:tblW w:w="0" w:type="auto"/>
        <w:tblLook w:val="04A0" w:firstRow="1" w:lastRow="0" w:firstColumn="1" w:lastColumn="0" w:noHBand="0" w:noVBand="1"/>
      </w:tblPr>
      <w:tblGrid>
        <w:gridCol w:w="581"/>
        <w:gridCol w:w="1914"/>
        <w:gridCol w:w="6606"/>
      </w:tblGrid>
      <w:tr w:rsidR="00C02CD4" w14:paraId="2335F25F" w14:textId="77777777" w:rsidTr="008A049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44" w:type="dxa"/>
          </w:tcPr>
          <w:p w14:paraId="25F10B96" w14:textId="77777777" w:rsidR="00C02CD4" w:rsidRPr="00011392" w:rsidRDefault="00C02CD4">
            <w:pPr>
              <w:rPr>
                <w:sz w:val="18"/>
                <w:szCs w:val="18"/>
              </w:rPr>
            </w:pPr>
          </w:p>
        </w:tc>
        <w:tc>
          <w:tcPr>
            <w:tcW w:w="1914" w:type="dxa"/>
          </w:tcPr>
          <w:p w14:paraId="2B563FA0" w14:textId="77777777" w:rsidR="00C02CD4" w:rsidRPr="00011392" w:rsidRDefault="00C02CD4">
            <w:pPr>
              <w:rPr>
                <w:sz w:val="18"/>
                <w:szCs w:val="18"/>
              </w:rPr>
            </w:pPr>
          </w:p>
        </w:tc>
        <w:tc>
          <w:tcPr>
            <w:tcW w:w="6606" w:type="dxa"/>
          </w:tcPr>
          <w:p w14:paraId="26D3B791" w14:textId="77777777" w:rsidR="00C02CD4" w:rsidRPr="003F6056" w:rsidRDefault="00C02CD4">
            <w:pPr>
              <w:rPr>
                <w:sz w:val="22"/>
              </w:rPr>
            </w:pPr>
          </w:p>
        </w:tc>
      </w:tr>
      <w:tr w:rsidR="00C02CD4" w14:paraId="1FCDD300" w14:textId="77777777" w:rsidTr="008A0490">
        <w:tc>
          <w:tcPr>
            <w:tcW w:w="444" w:type="dxa"/>
          </w:tcPr>
          <w:p w14:paraId="53489282" w14:textId="77777777" w:rsidR="00C02CD4" w:rsidRDefault="00C02CD4">
            <w:pPr>
              <w:rPr>
                <w:sz w:val="18"/>
                <w:szCs w:val="18"/>
              </w:rPr>
            </w:pPr>
            <w:r w:rsidRPr="00011392">
              <w:rPr>
                <w:sz w:val="18"/>
                <w:szCs w:val="18"/>
              </w:rPr>
              <w:t>3.1</w:t>
            </w:r>
            <w:r w:rsidR="0031310B">
              <w:rPr>
                <w:sz w:val="18"/>
                <w:szCs w:val="18"/>
              </w:rPr>
              <w:t>.1</w:t>
            </w:r>
          </w:p>
          <w:p w14:paraId="679FDEEE" w14:textId="2D1BE280" w:rsidR="0031310B" w:rsidRPr="00011392" w:rsidRDefault="003131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3.1.2</w:t>
            </w:r>
          </w:p>
        </w:tc>
        <w:tc>
          <w:tcPr>
            <w:tcW w:w="1914" w:type="dxa"/>
          </w:tcPr>
          <w:p w14:paraId="7B38480B" w14:textId="77777777" w:rsidR="00C02CD4" w:rsidRPr="00011392" w:rsidRDefault="00C02CD4">
            <w:pPr>
              <w:rPr>
                <w:sz w:val="18"/>
                <w:szCs w:val="18"/>
              </w:rPr>
            </w:pPr>
            <w:r w:rsidRPr="00011392">
              <w:rPr>
                <w:sz w:val="18"/>
                <w:szCs w:val="18"/>
              </w:rPr>
              <w:t>Vraag</w:t>
            </w:r>
          </w:p>
        </w:tc>
        <w:tc>
          <w:tcPr>
            <w:tcW w:w="6606" w:type="dxa"/>
          </w:tcPr>
          <w:p w14:paraId="4E9DAC0B" w14:textId="0892D94B" w:rsidR="00C02CD4" w:rsidRDefault="00C02CD4">
            <w:pPr>
              <w:rPr>
                <w:sz w:val="22"/>
              </w:rPr>
            </w:pPr>
            <w:r w:rsidRPr="001617D3">
              <w:rPr>
                <w:sz w:val="22"/>
              </w:rPr>
              <w:t xml:space="preserve">Welke </w:t>
            </w:r>
            <w:r w:rsidR="00FA1CB8">
              <w:rPr>
                <w:sz w:val="22"/>
              </w:rPr>
              <w:t>certificering</w:t>
            </w:r>
            <w:r w:rsidR="00087ECA">
              <w:rPr>
                <w:sz w:val="22"/>
              </w:rPr>
              <w:t xml:space="preserve"> </w:t>
            </w:r>
            <w:r w:rsidR="003F4FD5">
              <w:rPr>
                <w:sz w:val="22"/>
              </w:rPr>
              <w:t>heeft u in uw bezit rondom kwaliteitsborging?</w:t>
            </w:r>
          </w:p>
          <w:p w14:paraId="3930CA4E" w14:textId="008A0C7F" w:rsidR="00C02CD4" w:rsidRPr="003F6056" w:rsidRDefault="00D53E19">
            <w:pPr>
              <w:rPr>
                <w:sz w:val="22"/>
              </w:rPr>
            </w:pPr>
            <w:r>
              <w:rPr>
                <w:sz w:val="22"/>
              </w:rPr>
              <w:t xml:space="preserve">Welke zijn volgens u van toegevoegde waarde voor deze </w:t>
            </w:r>
            <w:r w:rsidR="00BD08FC">
              <w:rPr>
                <w:sz w:val="22"/>
              </w:rPr>
              <w:t xml:space="preserve">eventuele </w:t>
            </w:r>
            <w:r w:rsidR="00A627D4">
              <w:rPr>
                <w:sz w:val="22"/>
              </w:rPr>
              <w:t>uitvraag</w:t>
            </w:r>
            <w:r w:rsidR="00C34F92">
              <w:rPr>
                <w:sz w:val="22"/>
              </w:rPr>
              <w:t xml:space="preserve"> (m.b.t. PRM en/of informatie</w:t>
            </w:r>
            <w:r w:rsidR="00C34F92" w:rsidRPr="00C34F92">
              <w:rPr>
                <w:sz w:val="22"/>
              </w:rPr>
              <w:t xml:space="preserve">balie </w:t>
            </w:r>
            <w:r w:rsidR="00C34F92">
              <w:rPr>
                <w:sz w:val="22"/>
              </w:rPr>
              <w:t>en/of pre-scan)</w:t>
            </w:r>
            <w:r>
              <w:rPr>
                <w:sz w:val="22"/>
              </w:rPr>
              <w:t>?</w:t>
            </w:r>
          </w:p>
        </w:tc>
      </w:tr>
      <w:tr w:rsidR="00C02CD4" w14:paraId="127D8E75" w14:textId="77777777" w:rsidTr="008A0490">
        <w:tc>
          <w:tcPr>
            <w:tcW w:w="444" w:type="dxa"/>
          </w:tcPr>
          <w:p w14:paraId="36247779" w14:textId="77777777" w:rsidR="00C02CD4" w:rsidRPr="00011392" w:rsidRDefault="00C02CD4">
            <w:pPr>
              <w:rPr>
                <w:sz w:val="18"/>
                <w:szCs w:val="18"/>
              </w:rPr>
            </w:pPr>
          </w:p>
        </w:tc>
        <w:tc>
          <w:tcPr>
            <w:tcW w:w="1914" w:type="dxa"/>
          </w:tcPr>
          <w:p w14:paraId="300839F2" w14:textId="77777777" w:rsidR="00C02CD4" w:rsidRPr="00011392" w:rsidRDefault="00C02CD4">
            <w:pPr>
              <w:rPr>
                <w:sz w:val="18"/>
                <w:szCs w:val="18"/>
              </w:rPr>
            </w:pPr>
            <w:r w:rsidRPr="00011392">
              <w:rPr>
                <w:sz w:val="18"/>
                <w:szCs w:val="18"/>
              </w:rPr>
              <w:t>Antwoord</w:t>
            </w:r>
          </w:p>
        </w:tc>
        <w:tc>
          <w:tcPr>
            <w:tcW w:w="6606" w:type="dxa"/>
          </w:tcPr>
          <w:p w14:paraId="09A31092" w14:textId="77777777" w:rsidR="00C02CD4" w:rsidRDefault="005F2AEA">
            <w:pPr>
              <w:rPr>
                <w:sz w:val="22"/>
              </w:rPr>
            </w:pPr>
            <w:r>
              <w:rPr>
                <w:sz w:val="22"/>
              </w:rPr>
              <w:t>3.1.1</w:t>
            </w:r>
          </w:p>
          <w:p w14:paraId="2C4EA5C7" w14:textId="77777777" w:rsidR="005F2AEA" w:rsidRDefault="005F2AEA">
            <w:pPr>
              <w:rPr>
                <w:sz w:val="22"/>
              </w:rPr>
            </w:pPr>
          </w:p>
          <w:p w14:paraId="082CA546" w14:textId="663F3301" w:rsidR="00C02CD4" w:rsidRDefault="005F2AEA">
            <w:pPr>
              <w:rPr>
                <w:sz w:val="22"/>
              </w:rPr>
            </w:pPr>
            <w:r>
              <w:rPr>
                <w:sz w:val="22"/>
              </w:rPr>
              <w:t>3.1.2</w:t>
            </w:r>
            <w:r w:rsidR="0037714E">
              <w:rPr>
                <w:sz w:val="22"/>
              </w:rPr>
              <w:t xml:space="preserve">     PRM:</w:t>
            </w:r>
          </w:p>
          <w:p w14:paraId="582825C1" w14:textId="445AAA40" w:rsidR="0037714E" w:rsidRDefault="0037714E">
            <w:pPr>
              <w:rPr>
                <w:sz w:val="22"/>
              </w:rPr>
            </w:pPr>
            <w:r>
              <w:rPr>
                <w:sz w:val="22"/>
              </w:rPr>
              <w:t xml:space="preserve">              Informatiebalie:</w:t>
            </w:r>
          </w:p>
          <w:p w14:paraId="3052EA2A" w14:textId="137F6D45" w:rsidR="0037714E" w:rsidRDefault="0037714E">
            <w:pPr>
              <w:rPr>
                <w:sz w:val="22"/>
              </w:rPr>
            </w:pPr>
            <w:r>
              <w:rPr>
                <w:sz w:val="22"/>
              </w:rPr>
              <w:t xml:space="preserve">              Pre-scan:</w:t>
            </w:r>
          </w:p>
          <w:p w14:paraId="46A3BC59" w14:textId="39E458BA" w:rsidR="0037714E" w:rsidRPr="003F6056" w:rsidRDefault="0037714E">
            <w:pPr>
              <w:rPr>
                <w:sz w:val="22"/>
              </w:rPr>
            </w:pPr>
          </w:p>
        </w:tc>
      </w:tr>
      <w:tr w:rsidR="00AD3474" w14:paraId="7A2D038C" w14:textId="77777777" w:rsidTr="008A0490">
        <w:tc>
          <w:tcPr>
            <w:tcW w:w="444" w:type="dxa"/>
          </w:tcPr>
          <w:p w14:paraId="547762B2" w14:textId="0511C10D" w:rsidR="00AD3474" w:rsidRPr="00011392" w:rsidRDefault="001F31E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3.2.1</w:t>
            </w:r>
          </w:p>
        </w:tc>
        <w:tc>
          <w:tcPr>
            <w:tcW w:w="1914" w:type="dxa"/>
          </w:tcPr>
          <w:p w14:paraId="03121964" w14:textId="328E0BC8" w:rsidR="00AD3474" w:rsidRPr="00011392" w:rsidRDefault="001F31E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Vraag</w:t>
            </w:r>
          </w:p>
        </w:tc>
        <w:tc>
          <w:tcPr>
            <w:tcW w:w="6606" w:type="dxa"/>
          </w:tcPr>
          <w:p w14:paraId="6864B2D2" w14:textId="12BB6532" w:rsidR="00AD3474" w:rsidRDefault="00AD3474" w:rsidP="00AD3474">
            <w:r w:rsidRPr="00AD3474">
              <w:rPr>
                <w:sz w:val="22"/>
              </w:rPr>
              <w:t>Kan uw bedrijf voorzien in een ‘train de trainer’ programma conform de kwalificaties  van de Verordening (EG) 1107/2006</w:t>
            </w:r>
            <w:r w:rsidR="000254B1">
              <w:rPr>
                <w:sz w:val="22"/>
              </w:rPr>
              <w:t>?</w:t>
            </w:r>
          </w:p>
        </w:tc>
      </w:tr>
      <w:tr w:rsidR="001F31E1" w14:paraId="54B593E7" w14:textId="77777777" w:rsidTr="008A0490">
        <w:tc>
          <w:tcPr>
            <w:tcW w:w="444" w:type="dxa"/>
          </w:tcPr>
          <w:p w14:paraId="7157D99F" w14:textId="77777777" w:rsidR="001F31E1" w:rsidRDefault="001F31E1">
            <w:pPr>
              <w:rPr>
                <w:sz w:val="18"/>
                <w:szCs w:val="18"/>
              </w:rPr>
            </w:pPr>
          </w:p>
        </w:tc>
        <w:tc>
          <w:tcPr>
            <w:tcW w:w="1914" w:type="dxa"/>
          </w:tcPr>
          <w:p w14:paraId="5244A07F" w14:textId="057BAF70" w:rsidR="001F31E1" w:rsidRDefault="001F31E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Antwoord</w:t>
            </w:r>
          </w:p>
        </w:tc>
        <w:tc>
          <w:tcPr>
            <w:tcW w:w="6606" w:type="dxa"/>
          </w:tcPr>
          <w:p w14:paraId="2DCE0C2B" w14:textId="77777777" w:rsidR="001F31E1" w:rsidRPr="00AD3474" w:rsidRDefault="001F31E1" w:rsidP="00AD3474"/>
        </w:tc>
      </w:tr>
      <w:tr w:rsidR="00205628" w14:paraId="519D4502" w14:textId="77777777" w:rsidTr="008A0490">
        <w:tc>
          <w:tcPr>
            <w:tcW w:w="444" w:type="dxa"/>
          </w:tcPr>
          <w:p w14:paraId="4F700312" w14:textId="494F6590" w:rsidR="00205628" w:rsidRDefault="00205628">
            <w:pPr>
              <w:rPr>
                <w:sz w:val="18"/>
                <w:szCs w:val="18"/>
              </w:rPr>
            </w:pPr>
            <w:r w:rsidRPr="00011392">
              <w:rPr>
                <w:sz w:val="18"/>
                <w:szCs w:val="18"/>
              </w:rPr>
              <w:t>3.</w:t>
            </w:r>
            <w:r w:rsidR="001F31E1">
              <w:rPr>
                <w:sz w:val="18"/>
                <w:szCs w:val="18"/>
              </w:rPr>
              <w:t>3</w:t>
            </w:r>
            <w:r w:rsidR="00EB4665">
              <w:rPr>
                <w:sz w:val="18"/>
                <w:szCs w:val="18"/>
              </w:rPr>
              <w:t>.</w:t>
            </w:r>
            <w:r w:rsidR="00FD43A6">
              <w:rPr>
                <w:sz w:val="18"/>
                <w:szCs w:val="18"/>
              </w:rPr>
              <w:t>1</w:t>
            </w:r>
          </w:p>
          <w:p w14:paraId="0C1FF882" w14:textId="77777777" w:rsidR="00FD43A6" w:rsidRDefault="00FD43A6">
            <w:pPr>
              <w:rPr>
                <w:sz w:val="18"/>
                <w:szCs w:val="18"/>
              </w:rPr>
            </w:pPr>
          </w:p>
          <w:p w14:paraId="6FF494BD" w14:textId="1BB302A0" w:rsidR="00FD43A6" w:rsidRDefault="00FD43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3.3.</w:t>
            </w:r>
            <w:r w:rsidR="0031310B">
              <w:rPr>
                <w:sz w:val="18"/>
                <w:szCs w:val="18"/>
              </w:rPr>
              <w:t>2</w:t>
            </w:r>
          </w:p>
          <w:p w14:paraId="56CC6B47" w14:textId="520E0F61" w:rsidR="00FD43A6" w:rsidRPr="00011392" w:rsidRDefault="00FD43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  <w:r w:rsidR="00EB4665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.3</w:t>
            </w:r>
          </w:p>
        </w:tc>
        <w:tc>
          <w:tcPr>
            <w:tcW w:w="1914" w:type="dxa"/>
          </w:tcPr>
          <w:p w14:paraId="7B3C69BE" w14:textId="36629A62" w:rsidR="00205628" w:rsidRPr="00011392" w:rsidRDefault="00212DBC">
            <w:pPr>
              <w:rPr>
                <w:sz w:val="18"/>
                <w:szCs w:val="18"/>
              </w:rPr>
            </w:pPr>
            <w:r w:rsidRPr="00011392">
              <w:rPr>
                <w:sz w:val="18"/>
                <w:szCs w:val="18"/>
              </w:rPr>
              <w:t>Vraag</w:t>
            </w:r>
          </w:p>
        </w:tc>
        <w:tc>
          <w:tcPr>
            <w:tcW w:w="6606" w:type="dxa"/>
          </w:tcPr>
          <w:p w14:paraId="1ED45FA4" w14:textId="79EBE8CC" w:rsidR="00FD43A6" w:rsidRDefault="00FD43A6">
            <w:pPr>
              <w:rPr>
                <w:sz w:val="22"/>
              </w:rPr>
            </w:pPr>
            <w:r>
              <w:rPr>
                <w:sz w:val="22"/>
              </w:rPr>
              <w:t>Wat verstaat u onder kwaliteitsborging met betrekking tot deze dienstverlening?</w:t>
            </w:r>
          </w:p>
          <w:p w14:paraId="38D300CC" w14:textId="77777777" w:rsidR="00FD43A6" w:rsidRDefault="00FD43A6">
            <w:pPr>
              <w:rPr>
                <w:sz w:val="22"/>
              </w:rPr>
            </w:pPr>
            <w:r>
              <w:rPr>
                <w:sz w:val="22"/>
              </w:rPr>
              <w:t>En h</w:t>
            </w:r>
            <w:r w:rsidR="00E6640A" w:rsidRPr="00E6640A">
              <w:rPr>
                <w:sz w:val="22"/>
              </w:rPr>
              <w:t>oe borgt u de kwaliteit</w:t>
            </w:r>
            <w:r>
              <w:rPr>
                <w:sz w:val="22"/>
              </w:rPr>
              <w:t>?</w:t>
            </w:r>
          </w:p>
          <w:p w14:paraId="57B18DE4" w14:textId="11D2528D" w:rsidR="00205628" w:rsidRPr="00E6640A" w:rsidRDefault="00FD43A6">
            <w:pPr>
              <w:rPr>
                <w:sz w:val="22"/>
              </w:rPr>
            </w:pPr>
            <w:r>
              <w:rPr>
                <w:sz w:val="22"/>
              </w:rPr>
              <w:t>W</w:t>
            </w:r>
            <w:r w:rsidR="00E6640A" w:rsidRPr="00E6640A">
              <w:rPr>
                <w:sz w:val="22"/>
              </w:rPr>
              <w:t>elke tools heeft u hiervoor beschikbaar?</w:t>
            </w:r>
          </w:p>
        </w:tc>
      </w:tr>
      <w:tr w:rsidR="00205628" w14:paraId="065E33FA" w14:textId="77777777" w:rsidTr="008A0490">
        <w:tc>
          <w:tcPr>
            <w:tcW w:w="444" w:type="dxa"/>
          </w:tcPr>
          <w:p w14:paraId="21F5E678" w14:textId="77777777" w:rsidR="00205628" w:rsidRPr="00011392" w:rsidRDefault="00205628">
            <w:pPr>
              <w:rPr>
                <w:sz w:val="18"/>
                <w:szCs w:val="18"/>
              </w:rPr>
            </w:pPr>
          </w:p>
        </w:tc>
        <w:tc>
          <w:tcPr>
            <w:tcW w:w="1914" w:type="dxa"/>
          </w:tcPr>
          <w:p w14:paraId="71973D24" w14:textId="000EB62B" w:rsidR="00205628" w:rsidRPr="00011392" w:rsidRDefault="00212DBC">
            <w:pPr>
              <w:rPr>
                <w:sz w:val="18"/>
                <w:szCs w:val="18"/>
              </w:rPr>
            </w:pPr>
            <w:r w:rsidRPr="00011392">
              <w:rPr>
                <w:sz w:val="18"/>
                <w:szCs w:val="18"/>
              </w:rPr>
              <w:t>Antwoord</w:t>
            </w:r>
          </w:p>
        </w:tc>
        <w:tc>
          <w:tcPr>
            <w:tcW w:w="6606" w:type="dxa"/>
          </w:tcPr>
          <w:p w14:paraId="706C8206" w14:textId="52FB1E26" w:rsidR="00205628" w:rsidRDefault="00D36F8A">
            <w:pPr>
              <w:rPr>
                <w:sz w:val="22"/>
              </w:rPr>
            </w:pPr>
            <w:r>
              <w:rPr>
                <w:sz w:val="22"/>
              </w:rPr>
              <w:t>3.3.</w:t>
            </w:r>
            <w:r w:rsidR="00903495">
              <w:rPr>
                <w:sz w:val="22"/>
              </w:rPr>
              <w:t>1</w:t>
            </w:r>
            <w:r>
              <w:rPr>
                <w:sz w:val="22"/>
              </w:rPr>
              <w:t>:</w:t>
            </w:r>
          </w:p>
          <w:p w14:paraId="5A05D48F" w14:textId="77777777" w:rsidR="00D36F8A" w:rsidRDefault="00D36F8A">
            <w:pPr>
              <w:rPr>
                <w:sz w:val="22"/>
              </w:rPr>
            </w:pPr>
          </w:p>
          <w:p w14:paraId="571F20F7" w14:textId="6B4BBC3B" w:rsidR="00D36F8A" w:rsidRDefault="00D36F8A">
            <w:pPr>
              <w:rPr>
                <w:sz w:val="22"/>
              </w:rPr>
            </w:pPr>
            <w:r>
              <w:rPr>
                <w:sz w:val="22"/>
              </w:rPr>
              <w:t>3.</w:t>
            </w:r>
            <w:r w:rsidR="009A3C97">
              <w:rPr>
                <w:sz w:val="22"/>
              </w:rPr>
              <w:t>3</w:t>
            </w:r>
            <w:r>
              <w:rPr>
                <w:sz w:val="22"/>
              </w:rPr>
              <w:t>.2:</w:t>
            </w:r>
          </w:p>
          <w:p w14:paraId="268B2B4A" w14:textId="77777777" w:rsidR="00D36F8A" w:rsidRDefault="00D36F8A">
            <w:pPr>
              <w:rPr>
                <w:sz w:val="22"/>
              </w:rPr>
            </w:pPr>
          </w:p>
          <w:p w14:paraId="52118D15" w14:textId="186FA1EF" w:rsidR="00205628" w:rsidRPr="003F6056" w:rsidRDefault="00D36F8A">
            <w:pPr>
              <w:rPr>
                <w:sz w:val="22"/>
              </w:rPr>
            </w:pPr>
            <w:r>
              <w:rPr>
                <w:sz w:val="22"/>
              </w:rPr>
              <w:t>3.</w:t>
            </w:r>
            <w:r w:rsidR="009A3C97">
              <w:rPr>
                <w:sz w:val="22"/>
              </w:rPr>
              <w:t>3</w:t>
            </w:r>
            <w:r>
              <w:rPr>
                <w:sz w:val="22"/>
              </w:rPr>
              <w:t>.3:</w:t>
            </w:r>
          </w:p>
        </w:tc>
      </w:tr>
      <w:tr w:rsidR="00A65348" w14:paraId="595C9BEC" w14:textId="77777777" w:rsidTr="008A0490">
        <w:tc>
          <w:tcPr>
            <w:tcW w:w="444" w:type="dxa"/>
          </w:tcPr>
          <w:p w14:paraId="11BD5C0F" w14:textId="6BCF2ABB" w:rsidR="00A65348" w:rsidRPr="00011392" w:rsidRDefault="00A65348" w:rsidP="00A65348">
            <w:pPr>
              <w:rPr>
                <w:sz w:val="18"/>
                <w:szCs w:val="18"/>
              </w:rPr>
            </w:pPr>
            <w:r w:rsidRPr="00011392">
              <w:rPr>
                <w:sz w:val="18"/>
                <w:szCs w:val="18"/>
              </w:rPr>
              <w:t>3.</w:t>
            </w:r>
            <w:r w:rsidR="009A3C97">
              <w:rPr>
                <w:sz w:val="18"/>
                <w:szCs w:val="18"/>
              </w:rPr>
              <w:t>4</w:t>
            </w:r>
          </w:p>
        </w:tc>
        <w:tc>
          <w:tcPr>
            <w:tcW w:w="1914" w:type="dxa"/>
          </w:tcPr>
          <w:p w14:paraId="28815D94" w14:textId="2452AD01" w:rsidR="00A65348" w:rsidRPr="00011392" w:rsidRDefault="00A65348" w:rsidP="00A65348">
            <w:pPr>
              <w:rPr>
                <w:sz w:val="18"/>
                <w:szCs w:val="18"/>
              </w:rPr>
            </w:pPr>
            <w:r w:rsidRPr="00011392">
              <w:rPr>
                <w:sz w:val="18"/>
                <w:szCs w:val="18"/>
              </w:rPr>
              <w:t>Vraag</w:t>
            </w:r>
          </w:p>
        </w:tc>
        <w:tc>
          <w:tcPr>
            <w:tcW w:w="6606" w:type="dxa"/>
          </w:tcPr>
          <w:p w14:paraId="05EFBE1A" w14:textId="5342274F" w:rsidR="00A65348" w:rsidRPr="009C239F" w:rsidRDefault="003F0344" w:rsidP="00A65348">
            <w:pPr>
              <w:rPr>
                <w:sz w:val="22"/>
              </w:rPr>
            </w:pPr>
            <w:r>
              <w:rPr>
                <w:sz w:val="22"/>
              </w:rPr>
              <w:t xml:space="preserve">Voor </w:t>
            </w:r>
            <w:r w:rsidR="005D7BB3" w:rsidRPr="005D7BB3">
              <w:rPr>
                <w:sz w:val="22"/>
              </w:rPr>
              <w:t>PRM aanmeldingen door de luchtvaartmaatschappijen wordt op dit moment gewerkt met SITA-berichten.</w:t>
            </w:r>
            <w:r w:rsidR="005D7BB3" w:rsidRPr="003F6056">
              <w:rPr>
                <w:rFonts w:ascii="Frutiger for Schiphol Book" w:eastAsiaTheme="minorHAnsi" w:hAnsi="Frutiger for Schiphol Book" w:cstheme="minorBidi"/>
                <w:sz w:val="22"/>
                <w:lang w:eastAsia="en-US"/>
              </w:rPr>
              <w:t xml:space="preserve"> </w:t>
            </w:r>
            <w:r w:rsidR="005D7BB3">
              <w:rPr>
                <w:sz w:val="22"/>
              </w:rPr>
              <w:t xml:space="preserve"> </w:t>
            </w:r>
            <w:r w:rsidR="00D97437">
              <w:rPr>
                <w:sz w:val="22"/>
              </w:rPr>
              <w:t xml:space="preserve">Kan uw organisatie </w:t>
            </w:r>
            <w:r w:rsidR="00B612FF">
              <w:rPr>
                <w:sz w:val="22"/>
              </w:rPr>
              <w:t xml:space="preserve">reeds </w:t>
            </w:r>
            <w:r w:rsidR="00D97437">
              <w:rPr>
                <w:sz w:val="22"/>
              </w:rPr>
              <w:t xml:space="preserve">SITA – berichten </w:t>
            </w:r>
            <w:r w:rsidR="009C0FB5">
              <w:rPr>
                <w:sz w:val="22"/>
              </w:rPr>
              <w:t>ontvangen</w:t>
            </w:r>
            <w:r w:rsidR="00754FF3">
              <w:rPr>
                <w:sz w:val="22"/>
              </w:rPr>
              <w:t xml:space="preserve"> en welke ervaring heeft uw organisatie hiermee</w:t>
            </w:r>
            <w:r w:rsidR="00AA05E0">
              <w:rPr>
                <w:sz w:val="22"/>
              </w:rPr>
              <w:t>?</w:t>
            </w:r>
            <w:r w:rsidR="00906834">
              <w:rPr>
                <w:sz w:val="22"/>
              </w:rPr>
              <w:t xml:space="preserve"> </w:t>
            </w:r>
          </w:p>
        </w:tc>
      </w:tr>
      <w:tr w:rsidR="00A65348" w14:paraId="3D3AEE66" w14:textId="77777777" w:rsidTr="008A0490">
        <w:tc>
          <w:tcPr>
            <w:tcW w:w="444" w:type="dxa"/>
          </w:tcPr>
          <w:p w14:paraId="72BC4CBB" w14:textId="77777777" w:rsidR="00A65348" w:rsidRPr="00011392" w:rsidRDefault="00A65348" w:rsidP="00A65348">
            <w:pPr>
              <w:rPr>
                <w:sz w:val="18"/>
                <w:szCs w:val="18"/>
              </w:rPr>
            </w:pPr>
          </w:p>
        </w:tc>
        <w:tc>
          <w:tcPr>
            <w:tcW w:w="1914" w:type="dxa"/>
          </w:tcPr>
          <w:p w14:paraId="3CD888A9" w14:textId="12C3B47E" w:rsidR="00A65348" w:rsidRPr="00011392" w:rsidRDefault="00A65348" w:rsidP="00A65348">
            <w:pPr>
              <w:rPr>
                <w:sz w:val="18"/>
                <w:szCs w:val="18"/>
              </w:rPr>
            </w:pPr>
            <w:r w:rsidRPr="00011392">
              <w:rPr>
                <w:sz w:val="18"/>
                <w:szCs w:val="18"/>
              </w:rPr>
              <w:t>Antwoord</w:t>
            </w:r>
          </w:p>
        </w:tc>
        <w:tc>
          <w:tcPr>
            <w:tcW w:w="6606" w:type="dxa"/>
          </w:tcPr>
          <w:p w14:paraId="59FF966E" w14:textId="77777777" w:rsidR="00A65348" w:rsidRPr="003F6056" w:rsidRDefault="00A65348" w:rsidP="00A65348">
            <w:pPr>
              <w:rPr>
                <w:sz w:val="22"/>
              </w:rPr>
            </w:pPr>
          </w:p>
        </w:tc>
      </w:tr>
      <w:tr w:rsidR="00483D68" w14:paraId="01858ADD" w14:textId="77777777" w:rsidTr="008A0490">
        <w:tc>
          <w:tcPr>
            <w:tcW w:w="444" w:type="dxa"/>
          </w:tcPr>
          <w:p w14:paraId="4D7178EB" w14:textId="7CAFA215" w:rsidR="00483D68" w:rsidRPr="00011392" w:rsidRDefault="00483D68" w:rsidP="00483D68">
            <w:pPr>
              <w:rPr>
                <w:sz w:val="18"/>
                <w:szCs w:val="18"/>
              </w:rPr>
            </w:pPr>
            <w:r w:rsidRPr="00011392">
              <w:rPr>
                <w:sz w:val="18"/>
                <w:szCs w:val="18"/>
              </w:rPr>
              <w:t>3.</w:t>
            </w:r>
            <w:r w:rsidR="009A3C97">
              <w:rPr>
                <w:sz w:val="18"/>
                <w:szCs w:val="18"/>
              </w:rPr>
              <w:t>5</w:t>
            </w:r>
          </w:p>
        </w:tc>
        <w:tc>
          <w:tcPr>
            <w:tcW w:w="1914" w:type="dxa"/>
          </w:tcPr>
          <w:p w14:paraId="1538BD5E" w14:textId="16315F86" w:rsidR="00483D68" w:rsidRPr="00011392" w:rsidRDefault="00483D68" w:rsidP="00483D68">
            <w:pPr>
              <w:rPr>
                <w:sz w:val="18"/>
                <w:szCs w:val="18"/>
              </w:rPr>
            </w:pPr>
            <w:r w:rsidRPr="00011392">
              <w:rPr>
                <w:sz w:val="18"/>
                <w:szCs w:val="18"/>
              </w:rPr>
              <w:t>Vraag</w:t>
            </w:r>
          </w:p>
        </w:tc>
        <w:tc>
          <w:tcPr>
            <w:tcW w:w="6606" w:type="dxa"/>
          </w:tcPr>
          <w:p w14:paraId="3CC58B80" w14:textId="580AC5DE" w:rsidR="00483D68" w:rsidRPr="00CD12BE" w:rsidRDefault="00CD12BE" w:rsidP="00483D68">
            <w:pPr>
              <w:rPr>
                <w:sz w:val="22"/>
              </w:rPr>
            </w:pPr>
            <w:r w:rsidRPr="00CD12BE">
              <w:rPr>
                <w:sz w:val="22"/>
              </w:rPr>
              <w:t xml:space="preserve">Is uw bedrijf aangesloten op een veiligheidsmanagementsysteem? </w:t>
            </w:r>
            <w:r w:rsidR="00450692">
              <w:rPr>
                <w:sz w:val="22"/>
              </w:rPr>
              <w:t>Zo ja, welke, en zo</w:t>
            </w:r>
            <w:r w:rsidR="003E08AD">
              <w:rPr>
                <w:sz w:val="22"/>
              </w:rPr>
              <w:t xml:space="preserve"> niet, hoe borgt u </w:t>
            </w:r>
            <w:proofErr w:type="spellStart"/>
            <w:r w:rsidR="002E5A15">
              <w:rPr>
                <w:sz w:val="22"/>
              </w:rPr>
              <w:t>safety</w:t>
            </w:r>
            <w:proofErr w:type="spellEnd"/>
            <w:r w:rsidR="002E5A15">
              <w:rPr>
                <w:sz w:val="22"/>
              </w:rPr>
              <w:t xml:space="preserve"> gerelateerde zaken</w:t>
            </w:r>
            <w:r w:rsidR="00450692">
              <w:rPr>
                <w:sz w:val="22"/>
              </w:rPr>
              <w:t>?</w:t>
            </w:r>
          </w:p>
        </w:tc>
      </w:tr>
      <w:tr w:rsidR="00483D68" w14:paraId="7F7EBDB5" w14:textId="77777777" w:rsidTr="008A0490">
        <w:tc>
          <w:tcPr>
            <w:tcW w:w="444" w:type="dxa"/>
          </w:tcPr>
          <w:p w14:paraId="176C51B2" w14:textId="77777777" w:rsidR="00483D68" w:rsidRPr="00011392" w:rsidRDefault="00483D68" w:rsidP="00483D68">
            <w:pPr>
              <w:rPr>
                <w:sz w:val="18"/>
                <w:szCs w:val="18"/>
              </w:rPr>
            </w:pPr>
          </w:p>
        </w:tc>
        <w:tc>
          <w:tcPr>
            <w:tcW w:w="1914" w:type="dxa"/>
          </w:tcPr>
          <w:p w14:paraId="3186E09F" w14:textId="7F2A5B30" w:rsidR="00483D68" w:rsidRPr="00011392" w:rsidRDefault="00483D68" w:rsidP="00483D68">
            <w:pPr>
              <w:rPr>
                <w:sz w:val="18"/>
                <w:szCs w:val="18"/>
              </w:rPr>
            </w:pPr>
            <w:r w:rsidRPr="00011392">
              <w:rPr>
                <w:sz w:val="18"/>
                <w:szCs w:val="18"/>
              </w:rPr>
              <w:t>Antwoord</w:t>
            </w:r>
          </w:p>
        </w:tc>
        <w:tc>
          <w:tcPr>
            <w:tcW w:w="6606" w:type="dxa"/>
          </w:tcPr>
          <w:p w14:paraId="1E640E21" w14:textId="77777777" w:rsidR="00483D68" w:rsidRPr="003F6056" w:rsidRDefault="00483D68" w:rsidP="00483D68">
            <w:pPr>
              <w:rPr>
                <w:sz w:val="22"/>
              </w:rPr>
            </w:pPr>
          </w:p>
        </w:tc>
      </w:tr>
      <w:tr w:rsidR="00CD12BE" w14:paraId="1553465C" w14:textId="77777777" w:rsidTr="008A0490">
        <w:tc>
          <w:tcPr>
            <w:tcW w:w="444" w:type="dxa"/>
          </w:tcPr>
          <w:p w14:paraId="069124F5" w14:textId="109DE93B" w:rsidR="00CD12BE" w:rsidRPr="00011392" w:rsidRDefault="00CD12BE" w:rsidP="00483D68">
            <w:pPr>
              <w:rPr>
                <w:sz w:val="18"/>
                <w:szCs w:val="18"/>
              </w:rPr>
            </w:pPr>
            <w:r w:rsidRPr="00011392">
              <w:rPr>
                <w:sz w:val="18"/>
                <w:szCs w:val="18"/>
              </w:rPr>
              <w:t>3.</w:t>
            </w:r>
            <w:r w:rsidR="002119B8">
              <w:rPr>
                <w:sz w:val="18"/>
                <w:szCs w:val="18"/>
              </w:rPr>
              <w:t>6</w:t>
            </w:r>
          </w:p>
        </w:tc>
        <w:tc>
          <w:tcPr>
            <w:tcW w:w="1914" w:type="dxa"/>
          </w:tcPr>
          <w:p w14:paraId="09438407" w14:textId="505A8852" w:rsidR="00CD12BE" w:rsidRPr="00011392" w:rsidRDefault="00CD12BE" w:rsidP="00483D68">
            <w:pPr>
              <w:rPr>
                <w:sz w:val="18"/>
                <w:szCs w:val="18"/>
              </w:rPr>
            </w:pPr>
            <w:r w:rsidRPr="00011392">
              <w:rPr>
                <w:sz w:val="18"/>
                <w:szCs w:val="18"/>
              </w:rPr>
              <w:t>Vraag</w:t>
            </w:r>
          </w:p>
        </w:tc>
        <w:tc>
          <w:tcPr>
            <w:tcW w:w="6606" w:type="dxa"/>
          </w:tcPr>
          <w:p w14:paraId="7E2CBCC8" w14:textId="30C6EE4B" w:rsidR="00CD12BE" w:rsidRPr="001B33AA" w:rsidRDefault="00894D18" w:rsidP="00483D68">
            <w:pPr>
              <w:rPr>
                <w:sz w:val="22"/>
              </w:rPr>
            </w:pPr>
            <w:r w:rsidRPr="001B33AA">
              <w:rPr>
                <w:sz w:val="22"/>
              </w:rPr>
              <w:t>Eindhove</w:t>
            </w:r>
            <w:r w:rsidR="001B33AA" w:rsidRPr="001B33AA">
              <w:rPr>
                <w:sz w:val="22"/>
              </w:rPr>
              <w:t>n</w:t>
            </w:r>
            <w:r w:rsidRPr="001B33AA">
              <w:rPr>
                <w:sz w:val="22"/>
              </w:rPr>
              <w:t xml:space="preserve"> Airport</w:t>
            </w:r>
            <w:r w:rsidR="00FC3E27" w:rsidRPr="001B33AA">
              <w:rPr>
                <w:sz w:val="22"/>
              </w:rPr>
              <w:t xml:space="preserve"> </w:t>
            </w:r>
            <w:r w:rsidR="00E22082">
              <w:rPr>
                <w:sz w:val="22"/>
              </w:rPr>
              <w:t xml:space="preserve">heeft de ambitie </w:t>
            </w:r>
            <w:r w:rsidR="00FC3E27" w:rsidRPr="001B33AA">
              <w:rPr>
                <w:sz w:val="22"/>
              </w:rPr>
              <w:t>om</w:t>
            </w:r>
            <w:r w:rsidRPr="001B33AA">
              <w:rPr>
                <w:sz w:val="22"/>
              </w:rPr>
              <w:t xml:space="preserve"> </w:t>
            </w:r>
            <w:r w:rsidR="001B33AA">
              <w:rPr>
                <w:sz w:val="22"/>
              </w:rPr>
              <w:t>e</w:t>
            </w:r>
            <w:r w:rsidR="006A1ED6">
              <w:rPr>
                <w:sz w:val="22"/>
              </w:rPr>
              <w:t>en</w:t>
            </w:r>
            <w:r w:rsidR="001B33AA" w:rsidRPr="003F6056">
              <w:rPr>
                <w:sz w:val="22"/>
              </w:rPr>
              <w:t xml:space="preserve"> </w:t>
            </w:r>
            <w:r w:rsidR="006A57CE" w:rsidRPr="001B33AA">
              <w:rPr>
                <w:sz w:val="22"/>
              </w:rPr>
              <w:t xml:space="preserve">CO₂ emissie loze luchthaven </w:t>
            </w:r>
            <w:r w:rsidR="001B33AA" w:rsidRPr="001B33AA">
              <w:rPr>
                <w:sz w:val="22"/>
              </w:rPr>
              <w:t xml:space="preserve">te zijn </w:t>
            </w:r>
            <w:r w:rsidR="006A57CE" w:rsidRPr="001B33AA">
              <w:rPr>
                <w:sz w:val="22"/>
              </w:rPr>
              <w:t>in 2030</w:t>
            </w:r>
            <w:r w:rsidR="00E22082">
              <w:rPr>
                <w:sz w:val="22"/>
              </w:rPr>
              <w:t xml:space="preserve">. </w:t>
            </w:r>
            <w:r w:rsidR="002E4A2D">
              <w:rPr>
                <w:sz w:val="22"/>
              </w:rPr>
              <w:t>Op welke gebieden denk</w:t>
            </w:r>
            <w:r w:rsidR="00D77481">
              <w:rPr>
                <w:sz w:val="22"/>
              </w:rPr>
              <w:t>t</w:t>
            </w:r>
            <w:r w:rsidR="002E4A2D">
              <w:rPr>
                <w:sz w:val="22"/>
              </w:rPr>
              <w:t xml:space="preserve"> u dat dit</w:t>
            </w:r>
            <w:r w:rsidR="00D77481">
              <w:rPr>
                <w:sz w:val="22"/>
              </w:rPr>
              <w:t xml:space="preserve"> terug kan komen in </w:t>
            </w:r>
            <w:r w:rsidR="00C950C5">
              <w:rPr>
                <w:sz w:val="22"/>
              </w:rPr>
              <w:t>een eventuele</w:t>
            </w:r>
            <w:r w:rsidR="00D77481">
              <w:rPr>
                <w:sz w:val="22"/>
              </w:rPr>
              <w:t xml:space="preserve"> aanbesteding</w:t>
            </w:r>
            <w:r w:rsidR="00C950C5">
              <w:rPr>
                <w:sz w:val="22"/>
              </w:rPr>
              <w:t>?</w:t>
            </w:r>
          </w:p>
        </w:tc>
      </w:tr>
      <w:tr w:rsidR="00CD12BE" w14:paraId="7DA28D61" w14:textId="77777777" w:rsidTr="008A0490">
        <w:tc>
          <w:tcPr>
            <w:tcW w:w="444" w:type="dxa"/>
          </w:tcPr>
          <w:p w14:paraId="4FEF5303" w14:textId="77777777" w:rsidR="00CD12BE" w:rsidRPr="00011392" w:rsidRDefault="00CD12BE" w:rsidP="00483D68">
            <w:pPr>
              <w:rPr>
                <w:sz w:val="18"/>
                <w:szCs w:val="18"/>
              </w:rPr>
            </w:pPr>
          </w:p>
        </w:tc>
        <w:tc>
          <w:tcPr>
            <w:tcW w:w="1914" w:type="dxa"/>
          </w:tcPr>
          <w:p w14:paraId="2B50779A" w14:textId="31597327" w:rsidR="00CD12BE" w:rsidRPr="00011392" w:rsidRDefault="00CD12BE" w:rsidP="00483D68">
            <w:pPr>
              <w:rPr>
                <w:sz w:val="18"/>
                <w:szCs w:val="18"/>
              </w:rPr>
            </w:pPr>
            <w:r w:rsidRPr="00011392">
              <w:rPr>
                <w:sz w:val="18"/>
                <w:szCs w:val="18"/>
              </w:rPr>
              <w:t>Antwoord</w:t>
            </w:r>
          </w:p>
        </w:tc>
        <w:tc>
          <w:tcPr>
            <w:tcW w:w="6606" w:type="dxa"/>
          </w:tcPr>
          <w:p w14:paraId="49091CCC" w14:textId="77777777" w:rsidR="00CD12BE" w:rsidRPr="003F6056" w:rsidRDefault="00CD12BE" w:rsidP="00483D68">
            <w:pPr>
              <w:rPr>
                <w:sz w:val="22"/>
              </w:rPr>
            </w:pPr>
          </w:p>
        </w:tc>
      </w:tr>
    </w:tbl>
    <w:p w14:paraId="2295BA51" w14:textId="77777777" w:rsidR="00C02CD4" w:rsidRDefault="00C02CD4" w:rsidP="00C02CD4"/>
    <w:p w14:paraId="65197F61" w14:textId="0225CA27" w:rsidR="00C02CD4" w:rsidRDefault="00C02CD4" w:rsidP="00C02CD4">
      <w:pPr>
        <w:suppressAutoHyphens w:val="0"/>
      </w:pPr>
    </w:p>
    <w:p w14:paraId="442E2C4B" w14:textId="77777777" w:rsidR="00C02CD4" w:rsidRDefault="00C02CD4" w:rsidP="00C02CD4">
      <w:pPr>
        <w:pStyle w:val="Nummers"/>
        <w:numPr>
          <w:ilvl w:val="0"/>
          <w:numId w:val="28"/>
        </w:numPr>
        <w:spacing w:line="280" w:lineRule="atLeast"/>
        <w:rPr>
          <w:b/>
          <w:szCs w:val="22"/>
        </w:rPr>
      </w:pPr>
      <w:bookmarkStart w:id="1" w:name="_Toc53997836"/>
      <w:r w:rsidRPr="00D17ED0">
        <w:rPr>
          <w:b/>
          <w:szCs w:val="22"/>
        </w:rPr>
        <w:t>Contracten, leveranciers en/of actoren, condities</w:t>
      </w:r>
      <w:bookmarkEnd w:id="1"/>
      <w:r w:rsidRPr="00D17ED0">
        <w:rPr>
          <w:b/>
          <w:szCs w:val="22"/>
        </w:rPr>
        <w:t> </w:t>
      </w:r>
    </w:p>
    <w:p w14:paraId="0774FEAF" w14:textId="77777777" w:rsidR="00D17ED0" w:rsidRPr="00D17ED0" w:rsidRDefault="00D17ED0" w:rsidP="00D17ED0">
      <w:pPr>
        <w:pStyle w:val="Nummers"/>
        <w:spacing w:line="280" w:lineRule="atLeast"/>
        <w:ind w:firstLine="0"/>
        <w:rPr>
          <w:b/>
          <w:bCs/>
          <w:szCs w:val="22"/>
        </w:rPr>
      </w:pPr>
    </w:p>
    <w:tbl>
      <w:tblPr>
        <w:tblStyle w:val="Tabelklant"/>
        <w:tblW w:w="0" w:type="auto"/>
        <w:tblLook w:val="04A0" w:firstRow="1" w:lastRow="0" w:firstColumn="1" w:lastColumn="0" w:noHBand="0" w:noVBand="1"/>
      </w:tblPr>
      <w:tblGrid>
        <w:gridCol w:w="581"/>
        <w:gridCol w:w="1914"/>
        <w:gridCol w:w="6606"/>
      </w:tblGrid>
      <w:tr w:rsidR="00C02CD4" w14:paraId="76A5A318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21" w:type="dxa"/>
          </w:tcPr>
          <w:p w14:paraId="3A66175C" w14:textId="77777777" w:rsidR="00C02CD4" w:rsidRPr="003F6056" w:rsidRDefault="00C02CD4">
            <w:pPr>
              <w:rPr>
                <w:sz w:val="22"/>
              </w:rPr>
            </w:pPr>
          </w:p>
        </w:tc>
        <w:tc>
          <w:tcPr>
            <w:tcW w:w="1914" w:type="dxa"/>
          </w:tcPr>
          <w:p w14:paraId="799AF44B" w14:textId="77777777" w:rsidR="00C02CD4" w:rsidRPr="003F6056" w:rsidRDefault="00C02CD4">
            <w:pPr>
              <w:rPr>
                <w:sz w:val="22"/>
              </w:rPr>
            </w:pPr>
          </w:p>
        </w:tc>
        <w:tc>
          <w:tcPr>
            <w:tcW w:w="6606" w:type="dxa"/>
          </w:tcPr>
          <w:p w14:paraId="489AD336" w14:textId="77777777" w:rsidR="00C02CD4" w:rsidRPr="003F6056" w:rsidRDefault="00C02CD4">
            <w:pPr>
              <w:rPr>
                <w:sz w:val="22"/>
              </w:rPr>
            </w:pPr>
          </w:p>
        </w:tc>
      </w:tr>
      <w:tr w:rsidR="00C02CD4" w14:paraId="4DE4E1DA" w14:textId="77777777">
        <w:tc>
          <w:tcPr>
            <w:tcW w:w="421" w:type="dxa"/>
          </w:tcPr>
          <w:p w14:paraId="4B6EBFD0" w14:textId="5F34D6CE" w:rsidR="00C02CD4" w:rsidRPr="00011392" w:rsidRDefault="00B6296A">
            <w:pPr>
              <w:rPr>
                <w:sz w:val="18"/>
                <w:szCs w:val="18"/>
              </w:rPr>
            </w:pPr>
            <w:r w:rsidRPr="00011392">
              <w:rPr>
                <w:sz w:val="18"/>
                <w:szCs w:val="18"/>
              </w:rPr>
              <w:t>4</w:t>
            </w:r>
            <w:r w:rsidR="00C02CD4" w:rsidRPr="00011392">
              <w:rPr>
                <w:sz w:val="18"/>
                <w:szCs w:val="18"/>
              </w:rPr>
              <w:t>.1</w:t>
            </w:r>
          </w:p>
        </w:tc>
        <w:tc>
          <w:tcPr>
            <w:tcW w:w="1914" w:type="dxa"/>
          </w:tcPr>
          <w:p w14:paraId="72C15E35" w14:textId="77777777" w:rsidR="00C02CD4" w:rsidRPr="00011392" w:rsidRDefault="00C02CD4">
            <w:pPr>
              <w:rPr>
                <w:sz w:val="18"/>
                <w:szCs w:val="18"/>
              </w:rPr>
            </w:pPr>
            <w:r w:rsidRPr="00011392">
              <w:rPr>
                <w:sz w:val="18"/>
                <w:szCs w:val="18"/>
              </w:rPr>
              <w:t>Vraag</w:t>
            </w:r>
          </w:p>
        </w:tc>
        <w:tc>
          <w:tcPr>
            <w:tcW w:w="6606" w:type="dxa"/>
          </w:tcPr>
          <w:p w14:paraId="7F481AAD" w14:textId="25027201" w:rsidR="00C02CD4" w:rsidRPr="001617D3" w:rsidRDefault="00C02CD4">
            <w:pPr>
              <w:rPr>
                <w:sz w:val="22"/>
              </w:rPr>
            </w:pPr>
            <w:r w:rsidRPr="001617D3">
              <w:rPr>
                <w:sz w:val="22"/>
              </w:rPr>
              <w:t xml:space="preserve">Wij gaan uit van een </w:t>
            </w:r>
            <w:r w:rsidR="00137451">
              <w:rPr>
                <w:sz w:val="22"/>
              </w:rPr>
              <w:t xml:space="preserve">overeenkomst van </w:t>
            </w:r>
            <w:r w:rsidR="003613BE">
              <w:rPr>
                <w:sz w:val="22"/>
              </w:rPr>
              <w:t>3</w:t>
            </w:r>
            <w:r w:rsidRPr="001617D3">
              <w:rPr>
                <w:sz w:val="22"/>
              </w:rPr>
              <w:t xml:space="preserve"> jaar</w:t>
            </w:r>
            <w:r w:rsidR="003613BE">
              <w:rPr>
                <w:sz w:val="22"/>
              </w:rPr>
              <w:t xml:space="preserve">, </w:t>
            </w:r>
            <w:r w:rsidR="004B06CB">
              <w:rPr>
                <w:sz w:val="22"/>
              </w:rPr>
              <w:t xml:space="preserve">met </w:t>
            </w:r>
            <w:r w:rsidR="00DB17A0">
              <w:rPr>
                <w:sz w:val="22"/>
              </w:rPr>
              <w:t>de mogelijkheid om de overeenkomst met twee keer twee jaar te verlengen, tegen dezelfde condities</w:t>
            </w:r>
            <w:r w:rsidR="00137451">
              <w:rPr>
                <w:sz w:val="22"/>
              </w:rPr>
              <w:t>. Hoe staat u hier tegenover en</w:t>
            </w:r>
            <w:r w:rsidR="00450692">
              <w:rPr>
                <w:sz w:val="22"/>
              </w:rPr>
              <w:t xml:space="preserve"> waarom?</w:t>
            </w:r>
          </w:p>
          <w:p w14:paraId="0C344FC5" w14:textId="77777777" w:rsidR="00C02CD4" w:rsidRPr="003F6056" w:rsidRDefault="00C02CD4">
            <w:pPr>
              <w:ind w:left="1428"/>
              <w:rPr>
                <w:sz w:val="22"/>
              </w:rPr>
            </w:pPr>
          </w:p>
        </w:tc>
      </w:tr>
      <w:tr w:rsidR="00C02CD4" w14:paraId="5C9F067E" w14:textId="77777777">
        <w:tc>
          <w:tcPr>
            <w:tcW w:w="421" w:type="dxa"/>
          </w:tcPr>
          <w:p w14:paraId="60B94541" w14:textId="77777777" w:rsidR="00C02CD4" w:rsidRPr="00011392" w:rsidRDefault="00C02CD4">
            <w:pPr>
              <w:rPr>
                <w:sz w:val="18"/>
                <w:szCs w:val="18"/>
              </w:rPr>
            </w:pPr>
          </w:p>
        </w:tc>
        <w:tc>
          <w:tcPr>
            <w:tcW w:w="1914" w:type="dxa"/>
          </w:tcPr>
          <w:p w14:paraId="3EA2BF61" w14:textId="77777777" w:rsidR="00C02CD4" w:rsidRPr="00011392" w:rsidRDefault="00C02CD4">
            <w:pPr>
              <w:rPr>
                <w:sz w:val="18"/>
                <w:szCs w:val="18"/>
              </w:rPr>
            </w:pPr>
            <w:r w:rsidRPr="00011392">
              <w:rPr>
                <w:sz w:val="18"/>
                <w:szCs w:val="18"/>
              </w:rPr>
              <w:t>Antwoord</w:t>
            </w:r>
          </w:p>
        </w:tc>
        <w:tc>
          <w:tcPr>
            <w:tcW w:w="6606" w:type="dxa"/>
          </w:tcPr>
          <w:p w14:paraId="0494D43E" w14:textId="77777777" w:rsidR="00C02CD4" w:rsidRPr="003F6056" w:rsidRDefault="00C02CD4">
            <w:pPr>
              <w:rPr>
                <w:sz w:val="22"/>
              </w:rPr>
            </w:pPr>
          </w:p>
        </w:tc>
      </w:tr>
      <w:tr w:rsidR="00C02CD4" w14:paraId="36007D64" w14:textId="77777777">
        <w:tc>
          <w:tcPr>
            <w:tcW w:w="421" w:type="dxa"/>
          </w:tcPr>
          <w:p w14:paraId="5BC903E9" w14:textId="67CC2EBC" w:rsidR="00C02CD4" w:rsidRPr="00011392" w:rsidRDefault="00B6296A">
            <w:pPr>
              <w:rPr>
                <w:sz w:val="18"/>
                <w:szCs w:val="18"/>
              </w:rPr>
            </w:pPr>
            <w:r w:rsidRPr="00011392">
              <w:rPr>
                <w:sz w:val="18"/>
                <w:szCs w:val="18"/>
              </w:rPr>
              <w:t>4</w:t>
            </w:r>
            <w:r w:rsidR="00C02CD4" w:rsidRPr="00011392">
              <w:rPr>
                <w:sz w:val="18"/>
                <w:szCs w:val="18"/>
              </w:rPr>
              <w:t>.2</w:t>
            </w:r>
          </w:p>
        </w:tc>
        <w:tc>
          <w:tcPr>
            <w:tcW w:w="1914" w:type="dxa"/>
          </w:tcPr>
          <w:p w14:paraId="49A7F050" w14:textId="77777777" w:rsidR="00C02CD4" w:rsidRPr="00011392" w:rsidRDefault="00C02CD4">
            <w:pPr>
              <w:rPr>
                <w:sz w:val="18"/>
                <w:szCs w:val="18"/>
              </w:rPr>
            </w:pPr>
            <w:r w:rsidRPr="00011392">
              <w:rPr>
                <w:sz w:val="18"/>
                <w:szCs w:val="18"/>
              </w:rPr>
              <w:t>Vraag</w:t>
            </w:r>
          </w:p>
        </w:tc>
        <w:tc>
          <w:tcPr>
            <w:tcW w:w="6606" w:type="dxa"/>
          </w:tcPr>
          <w:p w14:paraId="32D489F9" w14:textId="0C333B15" w:rsidR="00F567CF" w:rsidRPr="001617D3" w:rsidRDefault="00F567CF" w:rsidP="00F567CF">
            <w:pPr>
              <w:rPr>
                <w:sz w:val="22"/>
              </w:rPr>
            </w:pPr>
            <w:r w:rsidRPr="001617D3">
              <w:rPr>
                <w:sz w:val="22"/>
              </w:rPr>
              <w:t xml:space="preserve">Hoe kijkt </w:t>
            </w:r>
            <w:r>
              <w:rPr>
                <w:sz w:val="22"/>
              </w:rPr>
              <w:t>uw onderneming</w:t>
            </w:r>
            <w:r w:rsidRPr="001617D3">
              <w:rPr>
                <w:sz w:val="22"/>
              </w:rPr>
              <w:t xml:space="preserve"> aan tegen samenwerking met andere leverancier</w:t>
            </w:r>
            <w:r>
              <w:rPr>
                <w:sz w:val="22"/>
              </w:rPr>
              <w:t xml:space="preserve">(s), zoals de </w:t>
            </w:r>
            <w:proofErr w:type="spellStart"/>
            <w:r>
              <w:rPr>
                <w:sz w:val="22"/>
              </w:rPr>
              <w:t>afhandelaar</w:t>
            </w:r>
            <w:proofErr w:type="spellEnd"/>
            <w:r w:rsidRPr="001617D3">
              <w:rPr>
                <w:sz w:val="22"/>
              </w:rPr>
              <w:t>?</w:t>
            </w:r>
            <w:r>
              <w:rPr>
                <w:sz w:val="22"/>
              </w:rPr>
              <w:t xml:space="preserve"> Welke risico</w:t>
            </w:r>
            <w:r w:rsidR="00683BB3">
              <w:rPr>
                <w:sz w:val="22"/>
              </w:rPr>
              <w:t>’</w:t>
            </w:r>
            <w:r>
              <w:rPr>
                <w:sz w:val="22"/>
              </w:rPr>
              <w:t xml:space="preserve">s </w:t>
            </w:r>
            <w:r w:rsidR="00683BB3">
              <w:rPr>
                <w:sz w:val="22"/>
              </w:rPr>
              <w:t xml:space="preserve">en/of kansen </w:t>
            </w:r>
            <w:r>
              <w:rPr>
                <w:sz w:val="22"/>
              </w:rPr>
              <w:t>verwacht u hieromtrent?</w:t>
            </w:r>
          </w:p>
          <w:p w14:paraId="05A56AD7" w14:textId="77777777" w:rsidR="00C02CD4" w:rsidRPr="003F6056" w:rsidRDefault="00C02CD4">
            <w:pPr>
              <w:rPr>
                <w:sz w:val="22"/>
              </w:rPr>
            </w:pPr>
          </w:p>
        </w:tc>
      </w:tr>
      <w:tr w:rsidR="00C02CD4" w14:paraId="4E763B33" w14:textId="77777777">
        <w:tc>
          <w:tcPr>
            <w:tcW w:w="421" w:type="dxa"/>
          </w:tcPr>
          <w:p w14:paraId="4BD74383" w14:textId="77777777" w:rsidR="00C02CD4" w:rsidRPr="00011392" w:rsidRDefault="00C02CD4">
            <w:pPr>
              <w:rPr>
                <w:sz w:val="18"/>
                <w:szCs w:val="18"/>
              </w:rPr>
            </w:pPr>
          </w:p>
        </w:tc>
        <w:tc>
          <w:tcPr>
            <w:tcW w:w="1914" w:type="dxa"/>
          </w:tcPr>
          <w:p w14:paraId="1C45DECB" w14:textId="77777777" w:rsidR="00C02CD4" w:rsidRPr="00011392" w:rsidRDefault="00C02CD4">
            <w:pPr>
              <w:rPr>
                <w:sz w:val="18"/>
                <w:szCs w:val="18"/>
              </w:rPr>
            </w:pPr>
            <w:r w:rsidRPr="00011392">
              <w:rPr>
                <w:sz w:val="18"/>
                <w:szCs w:val="18"/>
              </w:rPr>
              <w:t>Antwoord</w:t>
            </w:r>
          </w:p>
        </w:tc>
        <w:tc>
          <w:tcPr>
            <w:tcW w:w="6606" w:type="dxa"/>
          </w:tcPr>
          <w:p w14:paraId="3F80E24B" w14:textId="77777777" w:rsidR="00C02CD4" w:rsidRPr="003F6056" w:rsidRDefault="00C02CD4">
            <w:pPr>
              <w:rPr>
                <w:sz w:val="22"/>
              </w:rPr>
            </w:pPr>
          </w:p>
        </w:tc>
      </w:tr>
      <w:tr w:rsidR="00C02CD4" w14:paraId="6DB4D6E4" w14:textId="77777777">
        <w:tc>
          <w:tcPr>
            <w:tcW w:w="421" w:type="dxa"/>
          </w:tcPr>
          <w:p w14:paraId="51EAC917" w14:textId="77777777" w:rsidR="00C02CD4" w:rsidRDefault="00C02CD4">
            <w:pPr>
              <w:rPr>
                <w:sz w:val="18"/>
                <w:szCs w:val="18"/>
              </w:rPr>
            </w:pPr>
          </w:p>
          <w:p w14:paraId="533A490D" w14:textId="77777777" w:rsidR="006F0F07" w:rsidRDefault="006F0F07">
            <w:pPr>
              <w:rPr>
                <w:sz w:val="18"/>
                <w:szCs w:val="18"/>
              </w:rPr>
            </w:pPr>
          </w:p>
          <w:p w14:paraId="43C9D668" w14:textId="77777777" w:rsidR="006F0F07" w:rsidRDefault="006F0F07">
            <w:pPr>
              <w:rPr>
                <w:sz w:val="18"/>
                <w:szCs w:val="18"/>
              </w:rPr>
            </w:pPr>
          </w:p>
          <w:p w14:paraId="0F0FDB43" w14:textId="77777777" w:rsidR="006F0F07" w:rsidRDefault="006F0F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4.3.1</w:t>
            </w:r>
          </w:p>
          <w:p w14:paraId="0AA74A96" w14:textId="77777777" w:rsidR="006F0F07" w:rsidRDefault="006F0F07">
            <w:pPr>
              <w:rPr>
                <w:sz w:val="18"/>
                <w:szCs w:val="18"/>
              </w:rPr>
            </w:pPr>
          </w:p>
          <w:p w14:paraId="28C9F935" w14:textId="6465D802" w:rsidR="006F0F07" w:rsidRPr="00011392" w:rsidRDefault="006F0F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4.3.2</w:t>
            </w:r>
          </w:p>
        </w:tc>
        <w:tc>
          <w:tcPr>
            <w:tcW w:w="1914" w:type="dxa"/>
          </w:tcPr>
          <w:p w14:paraId="676A2C62" w14:textId="77777777" w:rsidR="00C02CD4" w:rsidRPr="00011392" w:rsidRDefault="00C02CD4">
            <w:pPr>
              <w:rPr>
                <w:sz w:val="18"/>
                <w:szCs w:val="18"/>
              </w:rPr>
            </w:pPr>
            <w:r w:rsidRPr="00011392">
              <w:rPr>
                <w:sz w:val="18"/>
                <w:szCs w:val="18"/>
              </w:rPr>
              <w:t>Vraag</w:t>
            </w:r>
          </w:p>
        </w:tc>
        <w:tc>
          <w:tcPr>
            <w:tcW w:w="6606" w:type="dxa"/>
          </w:tcPr>
          <w:p w14:paraId="1ACA1222" w14:textId="77777777" w:rsidR="006F0F07" w:rsidRDefault="00F96AC1" w:rsidP="00F567CF">
            <w:pPr>
              <w:rPr>
                <w:sz w:val="22"/>
              </w:rPr>
            </w:pPr>
            <w:r>
              <w:rPr>
                <w:sz w:val="22"/>
              </w:rPr>
              <w:t>PR</w:t>
            </w:r>
            <w:r w:rsidR="00341540">
              <w:rPr>
                <w:sz w:val="22"/>
              </w:rPr>
              <w:t>M</w:t>
            </w:r>
            <w:r>
              <w:rPr>
                <w:sz w:val="22"/>
              </w:rPr>
              <w:t xml:space="preserve">-afhandeling is onderhevig aan </w:t>
            </w:r>
            <w:r w:rsidR="004E6ACC">
              <w:rPr>
                <w:sz w:val="22"/>
              </w:rPr>
              <w:t>(</w:t>
            </w:r>
            <w:r w:rsidR="000F1DF7">
              <w:rPr>
                <w:sz w:val="22"/>
              </w:rPr>
              <w:t>ad-hoc</w:t>
            </w:r>
            <w:r w:rsidR="004E6ACC">
              <w:rPr>
                <w:sz w:val="22"/>
              </w:rPr>
              <w:t>)</w:t>
            </w:r>
            <w:r w:rsidR="000F1DF7">
              <w:rPr>
                <w:sz w:val="22"/>
              </w:rPr>
              <w:t xml:space="preserve"> verandering</w:t>
            </w:r>
            <w:r w:rsidR="00341540">
              <w:rPr>
                <w:sz w:val="22"/>
              </w:rPr>
              <w:t>en</w:t>
            </w:r>
            <w:r w:rsidR="000F1DF7">
              <w:rPr>
                <w:sz w:val="22"/>
              </w:rPr>
              <w:t xml:space="preserve"> rondom aankomst- en vertrektijden van de vl</w:t>
            </w:r>
            <w:r w:rsidR="0041073D">
              <w:rPr>
                <w:sz w:val="22"/>
              </w:rPr>
              <w:t>iegtuigen</w:t>
            </w:r>
            <w:r w:rsidR="00341540">
              <w:rPr>
                <w:sz w:val="22"/>
              </w:rPr>
              <w:t xml:space="preserve"> (te denken valt aan vertragingen</w:t>
            </w:r>
            <w:r w:rsidR="004E6ACC">
              <w:rPr>
                <w:sz w:val="22"/>
              </w:rPr>
              <w:t>, seizoenswisselingen</w:t>
            </w:r>
            <w:r w:rsidR="005D50B7">
              <w:rPr>
                <w:sz w:val="22"/>
              </w:rPr>
              <w:t xml:space="preserve"> etc.</w:t>
            </w:r>
            <w:r w:rsidR="00341540">
              <w:rPr>
                <w:sz w:val="22"/>
              </w:rPr>
              <w:t>)</w:t>
            </w:r>
            <w:r w:rsidR="0041073D">
              <w:rPr>
                <w:sz w:val="22"/>
              </w:rPr>
              <w:t xml:space="preserve">. </w:t>
            </w:r>
          </w:p>
          <w:p w14:paraId="1C20FFFE" w14:textId="77777777" w:rsidR="006F0F07" w:rsidRDefault="00436C2C" w:rsidP="00F567CF">
            <w:pPr>
              <w:rPr>
                <w:sz w:val="22"/>
              </w:rPr>
            </w:pPr>
            <w:r w:rsidRPr="00436C2C">
              <w:rPr>
                <w:sz w:val="22"/>
              </w:rPr>
              <w:t xml:space="preserve">Welke </w:t>
            </w:r>
            <w:r w:rsidR="00341540">
              <w:rPr>
                <w:sz w:val="22"/>
              </w:rPr>
              <w:t xml:space="preserve">risico(‘s) </w:t>
            </w:r>
            <w:r w:rsidR="005B1D89">
              <w:rPr>
                <w:sz w:val="22"/>
              </w:rPr>
              <w:t xml:space="preserve">ziet u met </w:t>
            </w:r>
            <w:r w:rsidR="00F0682D">
              <w:rPr>
                <w:sz w:val="22"/>
              </w:rPr>
              <w:t>betrekkin</w:t>
            </w:r>
            <w:r w:rsidR="00F0682D" w:rsidRPr="00F0682D">
              <w:rPr>
                <w:sz w:val="22"/>
              </w:rPr>
              <w:t xml:space="preserve">g </w:t>
            </w:r>
            <w:r w:rsidR="005B1D89">
              <w:rPr>
                <w:sz w:val="22"/>
              </w:rPr>
              <w:t xml:space="preserve">tot </w:t>
            </w:r>
            <w:r w:rsidR="0024678A">
              <w:rPr>
                <w:sz w:val="22"/>
              </w:rPr>
              <w:t>de uitvoering van de dienstverlening hieromtrent</w:t>
            </w:r>
            <w:r w:rsidR="006F0F07">
              <w:rPr>
                <w:sz w:val="22"/>
              </w:rPr>
              <w:t>?</w:t>
            </w:r>
          </w:p>
          <w:p w14:paraId="6CB69974" w14:textId="1B9C39B3" w:rsidR="00C02CD4" w:rsidRDefault="006F0F07" w:rsidP="00F567CF">
            <w:pPr>
              <w:rPr>
                <w:sz w:val="22"/>
              </w:rPr>
            </w:pPr>
            <w:r>
              <w:rPr>
                <w:sz w:val="22"/>
              </w:rPr>
              <w:t>W</w:t>
            </w:r>
            <w:r w:rsidR="0024678A">
              <w:rPr>
                <w:sz w:val="22"/>
              </w:rPr>
              <w:t xml:space="preserve">elke </w:t>
            </w:r>
            <w:r w:rsidR="003D5335">
              <w:rPr>
                <w:sz w:val="22"/>
              </w:rPr>
              <w:t xml:space="preserve">mitigerende </w:t>
            </w:r>
            <w:r w:rsidR="00436C2C" w:rsidRPr="00436C2C">
              <w:rPr>
                <w:sz w:val="22"/>
              </w:rPr>
              <w:t>maatregel / maatregelen</w:t>
            </w:r>
            <w:r w:rsidR="003D5335">
              <w:rPr>
                <w:sz w:val="22"/>
              </w:rPr>
              <w:t xml:space="preserve"> dragen eraan bij </w:t>
            </w:r>
            <w:r w:rsidR="00AA2674">
              <w:rPr>
                <w:sz w:val="22"/>
              </w:rPr>
              <w:t>dat</w:t>
            </w:r>
            <w:r w:rsidR="00436C2C" w:rsidRPr="00436C2C">
              <w:rPr>
                <w:sz w:val="22"/>
              </w:rPr>
              <w:t xml:space="preserve"> de </w:t>
            </w:r>
            <w:r w:rsidR="00AA2674">
              <w:rPr>
                <w:sz w:val="22"/>
              </w:rPr>
              <w:t xml:space="preserve">PRM tijdig aan boord </w:t>
            </w:r>
            <w:r w:rsidR="001E04F1">
              <w:rPr>
                <w:sz w:val="22"/>
              </w:rPr>
              <w:t xml:space="preserve">is </w:t>
            </w:r>
            <w:r w:rsidR="001243EA">
              <w:rPr>
                <w:sz w:val="22"/>
              </w:rPr>
              <w:t xml:space="preserve">om de </w:t>
            </w:r>
            <w:r w:rsidR="00051B20">
              <w:rPr>
                <w:sz w:val="22"/>
              </w:rPr>
              <w:t xml:space="preserve">on time performance van de verschillende </w:t>
            </w:r>
            <w:proofErr w:type="spellStart"/>
            <w:r w:rsidR="00051B20">
              <w:rPr>
                <w:sz w:val="22"/>
              </w:rPr>
              <w:t>airlines</w:t>
            </w:r>
            <w:proofErr w:type="spellEnd"/>
            <w:r w:rsidR="00051B20">
              <w:rPr>
                <w:sz w:val="22"/>
              </w:rPr>
              <w:t xml:space="preserve"> </w:t>
            </w:r>
            <w:r w:rsidR="001E04F1">
              <w:rPr>
                <w:sz w:val="22"/>
              </w:rPr>
              <w:t xml:space="preserve">te halen </w:t>
            </w:r>
            <w:r w:rsidR="00051B20">
              <w:rPr>
                <w:sz w:val="22"/>
              </w:rPr>
              <w:t>die vanaf Eindhoven Airport opereren</w:t>
            </w:r>
            <w:r w:rsidR="00436C2C" w:rsidRPr="00436C2C">
              <w:rPr>
                <w:sz w:val="22"/>
              </w:rPr>
              <w:t>?</w:t>
            </w:r>
          </w:p>
          <w:p w14:paraId="7923CE78" w14:textId="5F80D6A0" w:rsidR="00C02CD4" w:rsidRPr="00436C2C" w:rsidRDefault="00C02CD4">
            <w:pPr>
              <w:rPr>
                <w:sz w:val="22"/>
              </w:rPr>
            </w:pPr>
          </w:p>
        </w:tc>
      </w:tr>
      <w:tr w:rsidR="00C02CD4" w14:paraId="6528996E" w14:textId="77777777">
        <w:tc>
          <w:tcPr>
            <w:tcW w:w="421" w:type="dxa"/>
          </w:tcPr>
          <w:p w14:paraId="4DA4C810" w14:textId="77777777" w:rsidR="00C02CD4" w:rsidRPr="00011392" w:rsidRDefault="00C02CD4">
            <w:pPr>
              <w:rPr>
                <w:sz w:val="18"/>
                <w:szCs w:val="18"/>
              </w:rPr>
            </w:pPr>
          </w:p>
        </w:tc>
        <w:tc>
          <w:tcPr>
            <w:tcW w:w="1914" w:type="dxa"/>
          </w:tcPr>
          <w:p w14:paraId="459BE28E" w14:textId="77777777" w:rsidR="00C02CD4" w:rsidRPr="00011392" w:rsidRDefault="00C02CD4">
            <w:pPr>
              <w:rPr>
                <w:sz w:val="18"/>
                <w:szCs w:val="18"/>
              </w:rPr>
            </w:pPr>
            <w:r w:rsidRPr="00011392">
              <w:rPr>
                <w:sz w:val="18"/>
                <w:szCs w:val="18"/>
              </w:rPr>
              <w:t>Antwoord</w:t>
            </w:r>
          </w:p>
        </w:tc>
        <w:tc>
          <w:tcPr>
            <w:tcW w:w="6606" w:type="dxa"/>
          </w:tcPr>
          <w:p w14:paraId="5CF172B8" w14:textId="77777777" w:rsidR="00C02CD4" w:rsidRDefault="006F0F07">
            <w:pPr>
              <w:rPr>
                <w:sz w:val="22"/>
              </w:rPr>
            </w:pPr>
            <w:r>
              <w:rPr>
                <w:sz w:val="22"/>
              </w:rPr>
              <w:t>4.3.1:</w:t>
            </w:r>
          </w:p>
          <w:p w14:paraId="33A70F37" w14:textId="77777777" w:rsidR="006F0F07" w:rsidRDefault="006F0F07">
            <w:pPr>
              <w:rPr>
                <w:sz w:val="22"/>
              </w:rPr>
            </w:pPr>
          </w:p>
          <w:p w14:paraId="7CA648F3" w14:textId="77777777" w:rsidR="006F0F07" w:rsidRDefault="006F0F07">
            <w:pPr>
              <w:rPr>
                <w:sz w:val="22"/>
              </w:rPr>
            </w:pPr>
            <w:r>
              <w:rPr>
                <w:sz w:val="22"/>
              </w:rPr>
              <w:t>4.3.2:</w:t>
            </w:r>
          </w:p>
          <w:p w14:paraId="777D72C4" w14:textId="77777777" w:rsidR="006F0F07" w:rsidRDefault="006F0F07">
            <w:pPr>
              <w:rPr>
                <w:sz w:val="22"/>
              </w:rPr>
            </w:pPr>
          </w:p>
          <w:p w14:paraId="084F4C23" w14:textId="77777777" w:rsidR="006F0F07" w:rsidRPr="003F6056" w:rsidRDefault="006F0F07">
            <w:pPr>
              <w:rPr>
                <w:sz w:val="22"/>
              </w:rPr>
            </w:pPr>
          </w:p>
        </w:tc>
      </w:tr>
      <w:tr w:rsidR="00C02CD4" w14:paraId="4E8CC869" w14:textId="77777777">
        <w:tc>
          <w:tcPr>
            <w:tcW w:w="421" w:type="dxa"/>
          </w:tcPr>
          <w:p w14:paraId="6192EC12" w14:textId="187C640C" w:rsidR="00C02CD4" w:rsidRPr="00011392" w:rsidRDefault="00B6296A">
            <w:pPr>
              <w:rPr>
                <w:sz w:val="18"/>
                <w:szCs w:val="18"/>
              </w:rPr>
            </w:pPr>
            <w:r w:rsidRPr="00011392">
              <w:rPr>
                <w:sz w:val="18"/>
                <w:szCs w:val="18"/>
              </w:rPr>
              <w:t>4</w:t>
            </w:r>
            <w:r w:rsidR="00C02CD4" w:rsidRPr="00011392">
              <w:rPr>
                <w:sz w:val="18"/>
                <w:szCs w:val="18"/>
              </w:rPr>
              <w:t>.4</w:t>
            </w:r>
          </w:p>
        </w:tc>
        <w:tc>
          <w:tcPr>
            <w:tcW w:w="1914" w:type="dxa"/>
          </w:tcPr>
          <w:p w14:paraId="5C7769F2" w14:textId="77777777" w:rsidR="00C02CD4" w:rsidRPr="00011392" w:rsidRDefault="00C02CD4">
            <w:pPr>
              <w:rPr>
                <w:sz w:val="18"/>
                <w:szCs w:val="18"/>
              </w:rPr>
            </w:pPr>
            <w:r w:rsidRPr="00011392">
              <w:rPr>
                <w:sz w:val="18"/>
                <w:szCs w:val="18"/>
              </w:rPr>
              <w:t>Vraag</w:t>
            </w:r>
          </w:p>
        </w:tc>
        <w:tc>
          <w:tcPr>
            <w:tcW w:w="6606" w:type="dxa"/>
          </w:tcPr>
          <w:p w14:paraId="60844D0D" w14:textId="2C77DBAF" w:rsidR="00C02CD4" w:rsidRPr="003F6056" w:rsidRDefault="008E6EB0">
            <w:pPr>
              <w:rPr>
                <w:sz w:val="22"/>
              </w:rPr>
            </w:pPr>
            <w:r w:rsidRPr="008E6EB0">
              <w:rPr>
                <w:sz w:val="22"/>
              </w:rPr>
              <w:t xml:space="preserve">Hoe speelt u </w:t>
            </w:r>
            <w:r w:rsidR="001F4C38" w:rsidRPr="008E6EB0">
              <w:rPr>
                <w:sz w:val="22"/>
              </w:rPr>
              <w:t xml:space="preserve">in op de veranderende behoeften en ontwikkelingen en ongeplande pieken en zorgt </w:t>
            </w:r>
            <w:r w:rsidRPr="008E6EB0">
              <w:rPr>
                <w:sz w:val="22"/>
              </w:rPr>
              <w:t xml:space="preserve">u </w:t>
            </w:r>
            <w:r w:rsidR="001F4C38" w:rsidRPr="008E6EB0">
              <w:rPr>
                <w:sz w:val="22"/>
              </w:rPr>
              <w:t xml:space="preserve">voor de inzet van voldoende medewerkers en </w:t>
            </w:r>
            <w:r w:rsidRPr="008E6EB0">
              <w:rPr>
                <w:sz w:val="22"/>
              </w:rPr>
              <w:t>m</w:t>
            </w:r>
            <w:r w:rsidR="001F4C38" w:rsidRPr="008E6EB0">
              <w:rPr>
                <w:sz w:val="22"/>
              </w:rPr>
              <w:t>iddelen op het juiste moment</w:t>
            </w:r>
            <w:r>
              <w:rPr>
                <w:sz w:val="22"/>
              </w:rPr>
              <w:t>?</w:t>
            </w:r>
          </w:p>
        </w:tc>
      </w:tr>
      <w:tr w:rsidR="00C02CD4" w14:paraId="5A9E8148" w14:textId="77777777">
        <w:tc>
          <w:tcPr>
            <w:tcW w:w="421" w:type="dxa"/>
          </w:tcPr>
          <w:p w14:paraId="09F13213" w14:textId="77777777" w:rsidR="00C02CD4" w:rsidRPr="00011392" w:rsidRDefault="00C02CD4">
            <w:pPr>
              <w:rPr>
                <w:sz w:val="18"/>
                <w:szCs w:val="18"/>
              </w:rPr>
            </w:pPr>
          </w:p>
        </w:tc>
        <w:tc>
          <w:tcPr>
            <w:tcW w:w="1914" w:type="dxa"/>
          </w:tcPr>
          <w:p w14:paraId="051AB2C9" w14:textId="77777777" w:rsidR="00C02CD4" w:rsidRPr="00011392" w:rsidRDefault="00C02CD4">
            <w:pPr>
              <w:rPr>
                <w:sz w:val="18"/>
                <w:szCs w:val="18"/>
              </w:rPr>
            </w:pPr>
            <w:r w:rsidRPr="00011392">
              <w:rPr>
                <w:sz w:val="18"/>
                <w:szCs w:val="18"/>
              </w:rPr>
              <w:t>Antwoord</w:t>
            </w:r>
          </w:p>
        </w:tc>
        <w:tc>
          <w:tcPr>
            <w:tcW w:w="6606" w:type="dxa"/>
          </w:tcPr>
          <w:p w14:paraId="6C497F1E" w14:textId="77777777" w:rsidR="00C02CD4" w:rsidRPr="003F6056" w:rsidRDefault="00C02CD4">
            <w:pPr>
              <w:rPr>
                <w:sz w:val="22"/>
              </w:rPr>
            </w:pPr>
          </w:p>
        </w:tc>
      </w:tr>
      <w:tr w:rsidR="00C02CD4" w14:paraId="30997D6D" w14:textId="77777777">
        <w:tc>
          <w:tcPr>
            <w:tcW w:w="421" w:type="dxa"/>
          </w:tcPr>
          <w:p w14:paraId="0DD289D7" w14:textId="447B6B60" w:rsidR="00C02CD4" w:rsidRPr="00011392" w:rsidRDefault="00B6296A">
            <w:pPr>
              <w:rPr>
                <w:sz w:val="18"/>
                <w:szCs w:val="18"/>
              </w:rPr>
            </w:pPr>
            <w:r w:rsidRPr="00011392">
              <w:rPr>
                <w:sz w:val="18"/>
                <w:szCs w:val="18"/>
              </w:rPr>
              <w:t>4</w:t>
            </w:r>
            <w:r w:rsidR="00C02CD4" w:rsidRPr="00011392">
              <w:rPr>
                <w:sz w:val="18"/>
                <w:szCs w:val="18"/>
              </w:rPr>
              <w:t>.5</w:t>
            </w:r>
          </w:p>
        </w:tc>
        <w:tc>
          <w:tcPr>
            <w:tcW w:w="1914" w:type="dxa"/>
          </w:tcPr>
          <w:p w14:paraId="60FEB90C" w14:textId="77777777" w:rsidR="00C02CD4" w:rsidRPr="00011392" w:rsidRDefault="00C02CD4">
            <w:pPr>
              <w:rPr>
                <w:sz w:val="18"/>
                <w:szCs w:val="18"/>
              </w:rPr>
            </w:pPr>
            <w:r w:rsidRPr="00011392">
              <w:rPr>
                <w:sz w:val="18"/>
                <w:szCs w:val="18"/>
              </w:rPr>
              <w:t>Vraag</w:t>
            </w:r>
          </w:p>
        </w:tc>
        <w:tc>
          <w:tcPr>
            <w:tcW w:w="6606" w:type="dxa"/>
          </w:tcPr>
          <w:p w14:paraId="69F21D65" w14:textId="77777777" w:rsidR="00EE5923" w:rsidRDefault="00E9031A" w:rsidP="008362A3">
            <w:pPr>
              <w:pStyle w:val="Schipholstandaard"/>
              <w:ind w:right="282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D4CF2">
              <w:rPr>
                <w:rFonts w:asciiTheme="minorHAnsi" w:hAnsiTheme="minorHAnsi"/>
                <w:sz w:val="22"/>
                <w:szCs w:val="22"/>
              </w:rPr>
              <w:t xml:space="preserve">Bent u in staat mee te groeien </w:t>
            </w:r>
            <w:r w:rsidR="008362A3" w:rsidRPr="006D4CF2">
              <w:rPr>
                <w:rFonts w:asciiTheme="minorHAnsi" w:hAnsiTheme="minorHAnsi"/>
                <w:sz w:val="22"/>
                <w:szCs w:val="22"/>
              </w:rPr>
              <w:t xml:space="preserve"> of -krimpen met de PRM aantallen. Het gaat </w:t>
            </w:r>
            <w:r w:rsidR="00EE5923">
              <w:rPr>
                <w:rFonts w:asciiTheme="minorHAnsi" w:hAnsiTheme="minorHAnsi"/>
                <w:sz w:val="22"/>
                <w:szCs w:val="22"/>
              </w:rPr>
              <w:t>hierbij</w:t>
            </w:r>
            <w:r w:rsidR="008362A3" w:rsidRPr="006D4CF2">
              <w:rPr>
                <w:rFonts w:asciiTheme="minorHAnsi" w:hAnsiTheme="minorHAnsi"/>
                <w:sz w:val="22"/>
                <w:szCs w:val="22"/>
              </w:rPr>
              <w:t xml:space="preserve"> om de voorziene groei of krimp in passagiersaantallen, ook in wijzigende omstandigheden zoals bijvoorbeeld nieuwe </w:t>
            </w:r>
            <w:r w:rsidRPr="006D4CF2">
              <w:rPr>
                <w:rFonts w:asciiTheme="minorHAnsi" w:hAnsiTheme="minorHAnsi"/>
                <w:sz w:val="22"/>
                <w:szCs w:val="22"/>
              </w:rPr>
              <w:t>l</w:t>
            </w:r>
            <w:r w:rsidR="008362A3" w:rsidRPr="006D4CF2">
              <w:rPr>
                <w:rFonts w:asciiTheme="minorHAnsi" w:hAnsiTheme="minorHAnsi"/>
                <w:sz w:val="22"/>
                <w:szCs w:val="22"/>
              </w:rPr>
              <w:t>uchtvaartmaatschappijen</w:t>
            </w:r>
            <w:r w:rsidRPr="006D4CF2">
              <w:rPr>
                <w:rFonts w:asciiTheme="minorHAnsi" w:hAnsiTheme="minorHAnsi"/>
                <w:sz w:val="22"/>
                <w:szCs w:val="22"/>
              </w:rPr>
              <w:t xml:space="preserve">. </w:t>
            </w:r>
          </w:p>
          <w:p w14:paraId="69EBEB77" w14:textId="2C3F44D3" w:rsidR="008362A3" w:rsidRPr="006D4CF2" w:rsidRDefault="006D4CF2" w:rsidP="008362A3">
            <w:pPr>
              <w:pStyle w:val="Schipholstandaard"/>
              <w:ind w:right="282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D4CF2">
              <w:rPr>
                <w:rFonts w:asciiTheme="minorHAnsi" w:hAnsiTheme="minorHAnsi"/>
                <w:sz w:val="22"/>
                <w:szCs w:val="22"/>
              </w:rPr>
              <w:t xml:space="preserve">Hoe </w:t>
            </w:r>
            <w:r w:rsidR="00EE5923">
              <w:rPr>
                <w:rFonts w:asciiTheme="minorHAnsi" w:hAnsiTheme="minorHAnsi"/>
                <w:sz w:val="22"/>
                <w:szCs w:val="22"/>
              </w:rPr>
              <w:t>bereid</w:t>
            </w:r>
            <w:r w:rsidR="00616C91">
              <w:rPr>
                <w:rFonts w:asciiTheme="minorHAnsi" w:hAnsiTheme="minorHAnsi"/>
                <w:sz w:val="22"/>
                <w:szCs w:val="22"/>
              </w:rPr>
              <w:t>t</w:t>
            </w:r>
            <w:r w:rsidR="00EE5923">
              <w:rPr>
                <w:rFonts w:asciiTheme="minorHAnsi" w:hAnsiTheme="minorHAnsi"/>
                <w:sz w:val="22"/>
                <w:szCs w:val="22"/>
              </w:rPr>
              <w:t xml:space="preserve"> u zich voor </w:t>
            </w:r>
            <w:r w:rsidRPr="006D4CF2">
              <w:rPr>
                <w:rFonts w:asciiTheme="minorHAnsi" w:hAnsiTheme="minorHAnsi"/>
                <w:sz w:val="22"/>
                <w:szCs w:val="22"/>
              </w:rPr>
              <w:t>o</w:t>
            </w:r>
            <w:r w:rsidR="00EE5923">
              <w:rPr>
                <w:rFonts w:asciiTheme="minorHAnsi" w:hAnsiTheme="minorHAnsi"/>
                <w:sz w:val="22"/>
                <w:szCs w:val="22"/>
              </w:rPr>
              <w:t>p</w:t>
            </w:r>
            <w:r w:rsidRPr="006D4CF2">
              <w:rPr>
                <w:rFonts w:asciiTheme="minorHAnsi" w:hAnsiTheme="minorHAnsi"/>
                <w:sz w:val="22"/>
                <w:szCs w:val="22"/>
              </w:rPr>
              <w:t xml:space="preserve"> de </w:t>
            </w:r>
            <w:r w:rsidR="008362A3" w:rsidRPr="006D4CF2">
              <w:rPr>
                <w:rFonts w:asciiTheme="minorHAnsi" w:hAnsiTheme="minorHAnsi"/>
                <w:sz w:val="22"/>
                <w:szCs w:val="22"/>
              </w:rPr>
              <w:t>onvoorziene groei of krimp</w:t>
            </w:r>
            <w:r w:rsidR="00EE5923">
              <w:rPr>
                <w:rFonts w:asciiTheme="minorHAnsi" w:hAnsiTheme="minorHAnsi"/>
                <w:sz w:val="22"/>
                <w:szCs w:val="22"/>
              </w:rPr>
              <w:t>?</w:t>
            </w:r>
          </w:p>
          <w:p w14:paraId="5B6AF081" w14:textId="77777777" w:rsidR="00C02CD4" w:rsidRPr="003F6056" w:rsidRDefault="00C02CD4">
            <w:pPr>
              <w:rPr>
                <w:sz w:val="22"/>
              </w:rPr>
            </w:pPr>
          </w:p>
        </w:tc>
      </w:tr>
      <w:tr w:rsidR="00C02CD4" w14:paraId="30BDF8F1" w14:textId="77777777">
        <w:tc>
          <w:tcPr>
            <w:tcW w:w="421" w:type="dxa"/>
          </w:tcPr>
          <w:p w14:paraId="0B6D7C0B" w14:textId="77777777" w:rsidR="00C02CD4" w:rsidRPr="00011392" w:rsidRDefault="00C02CD4">
            <w:pPr>
              <w:rPr>
                <w:sz w:val="18"/>
                <w:szCs w:val="18"/>
              </w:rPr>
            </w:pPr>
          </w:p>
        </w:tc>
        <w:tc>
          <w:tcPr>
            <w:tcW w:w="1914" w:type="dxa"/>
          </w:tcPr>
          <w:p w14:paraId="023C6361" w14:textId="77777777" w:rsidR="00C02CD4" w:rsidRPr="00011392" w:rsidRDefault="00C02CD4">
            <w:pPr>
              <w:rPr>
                <w:sz w:val="18"/>
                <w:szCs w:val="18"/>
              </w:rPr>
            </w:pPr>
            <w:r w:rsidRPr="00011392">
              <w:rPr>
                <w:sz w:val="18"/>
                <w:szCs w:val="18"/>
              </w:rPr>
              <w:t>Antwoord</w:t>
            </w:r>
          </w:p>
        </w:tc>
        <w:tc>
          <w:tcPr>
            <w:tcW w:w="6606" w:type="dxa"/>
          </w:tcPr>
          <w:p w14:paraId="61BD2840" w14:textId="77777777" w:rsidR="00C02CD4" w:rsidRPr="003F6056" w:rsidRDefault="00C02CD4">
            <w:pPr>
              <w:rPr>
                <w:sz w:val="22"/>
              </w:rPr>
            </w:pPr>
          </w:p>
        </w:tc>
      </w:tr>
    </w:tbl>
    <w:p w14:paraId="561734D9" w14:textId="77777777" w:rsidR="00C02CD4" w:rsidRDefault="00C02CD4" w:rsidP="00C02CD4"/>
    <w:p w14:paraId="5353539B" w14:textId="4853717F" w:rsidR="00C02CD4" w:rsidRDefault="00C02CD4" w:rsidP="00C02CD4">
      <w:pPr>
        <w:suppressAutoHyphens w:val="0"/>
      </w:pPr>
    </w:p>
    <w:p w14:paraId="3EBB34EE" w14:textId="08CD8624" w:rsidR="00C02CD4" w:rsidRDefault="00C02CD4" w:rsidP="00C02CD4">
      <w:pPr>
        <w:pStyle w:val="Nummers"/>
        <w:numPr>
          <w:ilvl w:val="0"/>
          <w:numId w:val="28"/>
        </w:numPr>
        <w:spacing w:line="280" w:lineRule="atLeast"/>
        <w:rPr>
          <w:b/>
          <w:szCs w:val="22"/>
        </w:rPr>
      </w:pPr>
      <w:r w:rsidRPr="00D17ED0">
        <w:rPr>
          <w:b/>
          <w:szCs w:val="22"/>
        </w:rPr>
        <w:t>Financiële aspecten</w:t>
      </w:r>
      <w:r w:rsidR="00D00E23" w:rsidRPr="00D17ED0">
        <w:rPr>
          <w:b/>
          <w:szCs w:val="22"/>
        </w:rPr>
        <w:t xml:space="preserve"> / prijsvorming</w:t>
      </w:r>
    </w:p>
    <w:p w14:paraId="7D323AD6" w14:textId="77777777" w:rsidR="00D17ED0" w:rsidRPr="00D17ED0" w:rsidRDefault="00D17ED0" w:rsidP="00D17ED0">
      <w:pPr>
        <w:pStyle w:val="Nummers"/>
        <w:spacing w:line="280" w:lineRule="atLeast"/>
        <w:ind w:firstLine="0"/>
        <w:rPr>
          <w:b/>
          <w:bCs/>
          <w:szCs w:val="22"/>
        </w:rPr>
      </w:pPr>
    </w:p>
    <w:tbl>
      <w:tblPr>
        <w:tblStyle w:val="Tabelklant"/>
        <w:tblW w:w="0" w:type="auto"/>
        <w:tblLook w:val="04A0" w:firstRow="1" w:lastRow="0" w:firstColumn="1" w:lastColumn="0" w:noHBand="0" w:noVBand="1"/>
      </w:tblPr>
      <w:tblGrid>
        <w:gridCol w:w="581"/>
        <w:gridCol w:w="1914"/>
        <w:gridCol w:w="6606"/>
      </w:tblGrid>
      <w:tr w:rsidR="00C02CD4" w14:paraId="0D960F2C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21" w:type="dxa"/>
          </w:tcPr>
          <w:p w14:paraId="2EEA5D36" w14:textId="77777777" w:rsidR="00C02CD4" w:rsidRPr="003F6056" w:rsidRDefault="00C02CD4">
            <w:pPr>
              <w:rPr>
                <w:sz w:val="22"/>
              </w:rPr>
            </w:pPr>
          </w:p>
        </w:tc>
        <w:tc>
          <w:tcPr>
            <w:tcW w:w="1914" w:type="dxa"/>
          </w:tcPr>
          <w:p w14:paraId="7006B6C8" w14:textId="77777777" w:rsidR="00C02CD4" w:rsidRPr="003F6056" w:rsidRDefault="00C02CD4">
            <w:pPr>
              <w:rPr>
                <w:sz w:val="22"/>
              </w:rPr>
            </w:pPr>
          </w:p>
        </w:tc>
        <w:tc>
          <w:tcPr>
            <w:tcW w:w="6606" w:type="dxa"/>
          </w:tcPr>
          <w:p w14:paraId="4C9F1283" w14:textId="77777777" w:rsidR="00C02CD4" w:rsidRPr="003F6056" w:rsidRDefault="00C02CD4">
            <w:pPr>
              <w:rPr>
                <w:sz w:val="22"/>
              </w:rPr>
            </w:pPr>
          </w:p>
        </w:tc>
      </w:tr>
      <w:tr w:rsidR="00C02CD4" w14:paraId="266B5DA0" w14:textId="77777777">
        <w:tc>
          <w:tcPr>
            <w:tcW w:w="421" w:type="dxa"/>
          </w:tcPr>
          <w:p w14:paraId="55C5EC08" w14:textId="77777777" w:rsidR="006E11BF" w:rsidRDefault="006E11BF">
            <w:pPr>
              <w:rPr>
                <w:sz w:val="18"/>
                <w:szCs w:val="18"/>
              </w:rPr>
            </w:pPr>
          </w:p>
          <w:p w14:paraId="4FD77D49" w14:textId="77777777" w:rsidR="006E11BF" w:rsidRDefault="006E11BF">
            <w:pPr>
              <w:rPr>
                <w:sz w:val="18"/>
                <w:szCs w:val="18"/>
              </w:rPr>
            </w:pPr>
          </w:p>
          <w:p w14:paraId="42AC77EB" w14:textId="77777777" w:rsidR="006E11BF" w:rsidRDefault="006E11BF">
            <w:pPr>
              <w:rPr>
                <w:sz w:val="18"/>
                <w:szCs w:val="18"/>
              </w:rPr>
            </w:pPr>
          </w:p>
          <w:p w14:paraId="11DCA4D4" w14:textId="77777777" w:rsidR="00C02CD4" w:rsidRDefault="00D17ED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C02CD4" w:rsidRPr="000751B2">
              <w:rPr>
                <w:sz w:val="18"/>
                <w:szCs w:val="18"/>
              </w:rPr>
              <w:t>.1</w:t>
            </w:r>
            <w:r w:rsidR="004E26AF">
              <w:rPr>
                <w:sz w:val="18"/>
                <w:szCs w:val="18"/>
              </w:rPr>
              <w:t>.1</w:t>
            </w:r>
          </w:p>
          <w:p w14:paraId="50D0CDD2" w14:textId="06E36BFD" w:rsidR="003B375B" w:rsidRPr="000751B2" w:rsidRDefault="003B375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5.1.2</w:t>
            </w:r>
          </w:p>
        </w:tc>
        <w:tc>
          <w:tcPr>
            <w:tcW w:w="1914" w:type="dxa"/>
          </w:tcPr>
          <w:p w14:paraId="7574CC06" w14:textId="0B8CC6E9" w:rsidR="00C02CD4" w:rsidRPr="000751B2" w:rsidRDefault="00C02CD4">
            <w:pPr>
              <w:rPr>
                <w:sz w:val="18"/>
                <w:szCs w:val="18"/>
              </w:rPr>
            </w:pPr>
            <w:r w:rsidRPr="000751B2">
              <w:rPr>
                <w:sz w:val="18"/>
                <w:szCs w:val="18"/>
              </w:rPr>
              <w:t>Vraag</w:t>
            </w:r>
          </w:p>
        </w:tc>
        <w:tc>
          <w:tcPr>
            <w:tcW w:w="6606" w:type="dxa"/>
          </w:tcPr>
          <w:p w14:paraId="22BC3122" w14:textId="77777777" w:rsidR="006E11BF" w:rsidRDefault="004C3E1E">
            <w:pPr>
              <w:rPr>
                <w:sz w:val="22"/>
              </w:rPr>
            </w:pPr>
            <w:r w:rsidRPr="0087005C">
              <w:rPr>
                <w:sz w:val="22"/>
              </w:rPr>
              <w:t xml:space="preserve">Eindhoven Airport is voornemens om een plafondbedrag </w:t>
            </w:r>
            <w:r w:rsidR="005F29A9">
              <w:rPr>
                <w:sz w:val="22"/>
              </w:rPr>
              <w:t>te hanteren voor de uitvoering van deze</w:t>
            </w:r>
            <w:r w:rsidR="00395D7E">
              <w:rPr>
                <w:sz w:val="22"/>
              </w:rPr>
              <w:t xml:space="preserve"> dienstverlening.</w:t>
            </w:r>
            <w:r w:rsidR="00306D34">
              <w:rPr>
                <w:sz w:val="22"/>
              </w:rPr>
              <w:t xml:space="preserve"> </w:t>
            </w:r>
          </w:p>
          <w:p w14:paraId="0AB6A17F" w14:textId="77777777" w:rsidR="006E11BF" w:rsidRDefault="006E11BF">
            <w:pPr>
              <w:rPr>
                <w:sz w:val="22"/>
              </w:rPr>
            </w:pPr>
          </w:p>
          <w:p w14:paraId="7A573D01" w14:textId="59DD8821" w:rsidR="00C02CD4" w:rsidRDefault="00D361BD">
            <w:pPr>
              <w:rPr>
                <w:sz w:val="22"/>
              </w:rPr>
            </w:pPr>
            <w:r>
              <w:rPr>
                <w:sz w:val="22"/>
              </w:rPr>
              <w:t>Welk plafondbedrag is hieromtrent acceptabel?</w:t>
            </w:r>
          </w:p>
          <w:p w14:paraId="1CC4011C" w14:textId="209728B3" w:rsidR="00C02CD4" w:rsidRPr="0087005C" w:rsidRDefault="003B375B">
            <w:pPr>
              <w:rPr>
                <w:sz w:val="22"/>
              </w:rPr>
            </w:pPr>
            <w:r>
              <w:rPr>
                <w:sz w:val="22"/>
              </w:rPr>
              <w:t>M</w:t>
            </w:r>
            <w:r w:rsidRPr="003B375B">
              <w:rPr>
                <w:sz w:val="22"/>
              </w:rPr>
              <w:t>et welke aspecten zou EA rekening moeten houden bij het vaststellen van een plafondbedrag</w:t>
            </w:r>
            <w:r>
              <w:rPr>
                <w:sz w:val="22"/>
              </w:rPr>
              <w:t>?</w:t>
            </w:r>
          </w:p>
        </w:tc>
      </w:tr>
      <w:tr w:rsidR="00C02CD4" w14:paraId="2FA83EEF" w14:textId="77777777">
        <w:tc>
          <w:tcPr>
            <w:tcW w:w="421" w:type="dxa"/>
          </w:tcPr>
          <w:p w14:paraId="7FF37D6A" w14:textId="77777777" w:rsidR="00C02CD4" w:rsidRPr="000751B2" w:rsidRDefault="00C02CD4">
            <w:pPr>
              <w:rPr>
                <w:sz w:val="18"/>
                <w:szCs w:val="18"/>
              </w:rPr>
            </w:pPr>
          </w:p>
        </w:tc>
        <w:tc>
          <w:tcPr>
            <w:tcW w:w="1914" w:type="dxa"/>
          </w:tcPr>
          <w:p w14:paraId="3B1F57D9" w14:textId="77777777" w:rsidR="00C02CD4" w:rsidRPr="000751B2" w:rsidRDefault="00C02CD4">
            <w:pPr>
              <w:rPr>
                <w:sz w:val="18"/>
                <w:szCs w:val="18"/>
              </w:rPr>
            </w:pPr>
            <w:r w:rsidRPr="000751B2">
              <w:rPr>
                <w:sz w:val="18"/>
                <w:szCs w:val="18"/>
              </w:rPr>
              <w:t>Antwoord</w:t>
            </w:r>
          </w:p>
        </w:tc>
        <w:tc>
          <w:tcPr>
            <w:tcW w:w="6606" w:type="dxa"/>
          </w:tcPr>
          <w:p w14:paraId="11043B69" w14:textId="77777777" w:rsidR="00C02CD4" w:rsidRDefault="003B375B">
            <w:pPr>
              <w:rPr>
                <w:sz w:val="22"/>
              </w:rPr>
            </w:pPr>
            <w:r>
              <w:rPr>
                <w:sz w:val="22"/>
              </w:rPr>
              <w:t>5.1.1:</w:t>
            </w:r>
          </w:p>
          <w:p w14:paraId="331B7EFE" w14:textId="77777777" w:rsidR="003B375B" w:rsidRDefault="003B375B">
            <w:pPr>
              <w:rPr>
                <w:sz w:val="22"/>
              </w:rPr>
            </w:pPr>
          </w:p>
          <w:p w14:paraId="018A8F31" w14:textId="77777777" w:rsidR="003B375B" w:rsidRDefault="003B375B">
            <w:pPr>
              <w:rPr>
                <w:sz w:val="22"/>
              </w:rPr>
            </w:pPr>
            <w:r>
              <w:rPr>
                <w:sz w:val="22"/>
              </w:rPr>
              <w:t>5.1.2:</w:t>
            </w:r>
          </w:p>
          <w:p w14:paraId="25B3D936" w14:textId="77777777" w:rsidR="003B375B" w:rsidRDefault="003B375B">
            <w:pPr>
              <w:rPr>
                <w:sz w:val="22"/>
              </w:rPr>
            </w:pPr>
          </w:p>
          <w:p w14:paraId="3C7A01EA" w14:textId="1D501EA1" w:rsidR="003B375B" w:rsidRPr="003F6056" w:rsidRDefault="003B375B">
            <w:pPr>
              <w:rPr>
                <w:sz w:val="22"/>
              </w:rPr>
            </w:pPr>
          </w:p>
        </w:tc>
      </w:tr>
      <w:tr w:rsidR="00C02CD4" w14:paraId="57DEBB08" w14:textId="77777777">
        <w:tc>
          <w:tcPr>
            <w:tcW w:w="421" w:type="dxa"/>
          </w:tcPr>
          <w:p w14:paraId="648310E4" w14:textId="2564C041" w:rsidR="00C02CD4" w:rsidRPr="000751B2" w:rsidRDefault="00D17ED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C02CD4" w:rsidRPr="000751B2">
              <w:rPr>
                <w:sz w:val="18"/>
                <w:szCs w:val="18"/>
              </w:rPr>
              <w:t>.2</w:t>
            </w:r>
          </w:p>
        </w:tc>
        <w:tc>
          <w:tcPr>
            <w:tcW w:w="1914" w:type="dxa"/>
          </w:tcPr>
          <w:p w14:paraId="132BF244" w14:textId="77777777" w:rsidR="00C02CD4" w:rsidRPr="000751B2" w:rsidRDefault="00C02CD4">
            <w:pPr>
              <w:rPr>
                <w:sz w:val="18"/>
                <w:szCs w:val="18"/>
              </w:rPr>
            </w:pPr>
            <w:r w:rsidRPr="000751B2">
              <w:rPr>
                <w:sz w:val="18"/>
                <w:szCs w:val="18"/>
              </w:rPr>
              <w:t>Vraag</w:t>
            </w:r>
          </w:p>
        </w:tc>
        <w:tc>
          <w:tcPr>
            <w:tcW w:w="6606" w:type="dxa"/>
          </w:tcPr>
          <w:p w14:paraId="6AEFB78C" w14:textId="3D92B987" w:rsidR="00C02CD4" w:rsidRDefault="005A742D" w:rsidP="005B08F5">
            <w:pPr>
              <w:rPr>
                <w:sz w:val="22"/>
              </w:rPr>
            </w:pPr>
            <w:r w:rsidRPr="008D0A0F">
              <w:rPr>
                <w:sz w:val="22"/>
              </w:rPr>
              <w:t xml:space="preserve">Welke investeringen verwacht u uit te </w:t>
            </w:r>
            <w:r w:rsidR="00A53218">
              <w:rPr>
                <w:sz w:val="22"/>
              </w:rPr>
              <w:t xml:space="preserve">moeten </w:t>
            </w:r>
            <w:r w:rsidRPr="008D0A0F">
              <w:rPr>
                <w:sz w:val="22"/>
              </w:rPr>
              <w:t>voeren gedurende de transitieperiode</w:t>
            </w:r>
            <w:r w:rsidR="008D0A0F" w:rsidRPr="008D0A0F">
              <w:rPr>
                <w:sz w:val="22"/>
              </w:rPr>
              <w:t xml:space="preserve"> en uitvoering van de opdracht</w:t>
            </w:r>
            <w:r w:rsidR="008B6143">
              <w:rPr>
                <w:sz w:val="22"/>
              </w:rPr>
              <w:t xml:space="preserve"> (verwachting van onderde</w:t>
            </w:r>
            <w:r w:rsidR="004924CD">
              <w:rPr>
                <w:sz w:val="22"/>
              </w:rPr>
              <w:t xml:space="preserve">el / onderdelen </w:t>
            </w:r>
            <w:r w:rsidR="008B6143">
              <w:rPr>
                <w:sz w:val="22"/>
              </w:rPr>
              <w:t xml:space="preserve">en </w:t>
            </w:r>
            <w:r w:rsidR="00054C56">
              <w:rPr>
                <w:sz w:val="22"/>
              </w:rPr>
              <w:t>verwachte kosten per onderdeel)</w:t>
            </w:r>
            <w:r w:rsidR="008D0A0F" w:rsidRPr="008D0A0F">
              <w:rPr>
                <w:sz w:val="22"/>
              </w:rPr>
              <w:t>?</w:t>
            </w:r>
          </w:p>
          <w:p w14:paraId="687B28F2" w14:textId="50FF3DB9" w:rsidR="00C02CD4" w:rsidRPr="008D0A0F" w:rsidRDefault="00C02CD4">
            <w:pPr>
              <w:rPr>
                <w:sz w:val="22"/>
              </w:rPr>
            </w:pPr>
          </w:p>
        </w:tc>
      </w:tr>
      <w:tr w:rsidR="00C02CD4" w14:paraId="7CD9350E" w14:textId="77777777">
        <w:tc>
          <w:tcPr>
            <w:tcW w:w="421" w:type="dxa"/>
          </w:tcPr>
          <w:p w14:paraId="16BA0A0F" w14:textId="77777777" w:rsidR="00C02CD4" w:rsidRPr="000751B2" w:rsidRDefault="00C02CD4">
            <w:pPr>
              <w:rPr>
                <w:sz w:val="18"/>
                <w:szCs w:val="18"/>
              </w:rPr>
            </w:pPr>
          </w:p>
        </w:tc>
        <w:tc>
          <w:tcPr>
            <w:tcW w:w="1914" w:type="dxa"/>
          </w:tcPr>
          <w:p w14:paraId="7A20A75B" w14:textId="77777777" w:rsidR="00C02CD4" w:rsidRPr="000751B2" w:rsidRDefault="00C02CD4">
            <w:pPr>
              <w:rPr>
                <w:sz w:val="18"/>
                <w:szCs w:val="18"/>
              </w:rPr>
            </w:pPr>
            <w:r w:rsidRPr="000751B2">
              <w:rPr>
                <w:sz w:val="18"/>
                <w:szCs w:val="18"/>
              </w:rPr>
              <w:t>Antwoord</w:t>
            </w:r>
          </w:p>
        </w:tc>
        <w:tc>
          <w:tcPr>
            <w:tcW w:w="6606" w:type="dxa"/>
          </w:tcPr>
          <w:p w14:paraId="51C139F4" w14:textId="77777777" w:rsidR="00C02CD4" w:rsidRPr="003F6056" w:rsidRDefault="00C02CD4">
            <w:pPr>
              <w:rPr>
                <w:sz w:val="22"/>
              </w:rPr>
            </w:pPr>
          </w:p>
        </w:tc>
      </w:tr>
      <w:tr w:rsidR="00D00E23" w14:paraId="29FA0956" w14:textId="77777777">
        <w:tc>
          <w:tcPr>
            <w:tcW w:w="421" w:type="dxa"/>
          </w:tcPr>
          <w:p w14:paraId="61B4187A" w14:textId="48FFA12D" w:rsidR="00D00E23" w:rsidRPr="000751B2" w:rsidRDefault="00D17ED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D00E23" w:rsidRPr="000751B2">
              <w:rPr>
                <w:sz w:val="18"/>
                <w:szCs w:val="18"/>
              </w:rPr>
              <w:t>.3</w:t>
            </w:r>
          </w:p>
        </w:tc>
        <w:tc>
          <w:tcPr>
            <w:tcW w:w="1914" w:type="dxa"/>
          </w:tcPr>
          <w:p w14:paraId="551BFCED" w14:textId="0060F5FB" w:rsidR="00D00E23" w:rsidRPr="000751B2" w:rsidRDefault="00D00E23">
            <w:pPr>
              <w:rPr>
                <w:sz w:val="18"/>
                <w:szCs w:val="18"/>
              </w:rPr>
            </w:pPr>
            <w:r w:rsidRPr="000751B2">
              <w:rPr>
                <w:sz w:val="18"/>
                <w:szCs w:val="18"/>
              </w:rPr>
              <w:t>Vraag</w:t>
            </w:r>
          </w:p>
        </w:tc>
        <w:tc>
          <w:tcPr>
            <w:tcW w:w="6606" w:type="dxa"/>
          </w:tcPr>
          <w:p w14:paraId="2BDCCF08" w14:textId="531E5090" w:rsidR="00D00E23" w:rsidRDefault="002E4F4F">
            <w:pPr>
              <w:rPr>
                <w:sz w:val="22"/>
              </w:rPr>
            </w:pPr>
            <w:r w:rsidRPr="002E4F4F">
              <w:rPr>
                <w:sz w:val="22"/>
              </w:rPr>
              <w:t xml:space="preserve">Gaat uw voorkeur rondom prijsvorming uit naar een </w:t>
            </w:r>
            <w:r>
              <w:rPr>
                <w:sz w:val="22"/>
              </w:rPr>
              <w:t xml:space="preserve">vaste </w:t>
            </w:r>
            <w:r w:rsidRPr="002E4F4F">
              <w:rPr>
                <w:sz w:val="22"/>
              </w:rPr>
              <w:t>prijsstelling per pax (passagier)</w:t>
            </w:r>
            <w:r w:rsidR="00171FF9">
              <w:rPr>
                <w:sz w:val="22"/>
              </w:rPr>
              <w:t>,</w:t>
            </w:r>
            <w:r w:rsidR="00F740B3">
              <w:rPr>
                <w:sz w:val="22"/>
              </w:rPr>
              <w:t xml:space="preserve"> </w:t>
            </w:r>
            <w:r w:rsidRPr="002E4F4F">
              <w:rPr>
                <w:sz w:val="22"/>
              </w:rPr>
              <w:t>per PRM</w:t>
            </w:r>
            <w:r w:rsidR="00A53218">
              <w:rPr>
                <w:sz w:val="22"/>
              </w:rPr>
              <w:t>, of een vast bedrag per jaar</w:t>
            </w:r>
            <w:r w:rsidRPr="002E4F4F">
              <w:rPr>
                <w:sz w:val="22"/>
              </w:rPr>
              <w:t xml:space="preserve">? Graag toelichten waarom en/of de voor- en nadelen van </w:t>
            </w:r>
            <w:r w:rsidR="00171FF9">
              <w:rPr>
                <w:sz w:val="22"/>
              </w:rPr>
              <w:t>de verschillende opties</w:t>
            </w:r>
            <w:r w:rsidRPr="002E4F4F">
              <w:rPr>
                <w:sz w:val="22"/>
              </w:rPr>
              <w:t>.</w:t>
            </w:r>
          </w:p>
          <w:p w14:paraId="2DC2EC90" w14:textId="44312171" w:rsidR="00D00E23" w:rsidRPr="002E4F4F" w:rsidRDefault="00D00E23">
            <w:pPr>
              <w:rPr>
                <w:sz w:val="22"/>
              </w:rPr>
            </w:pPr>
          </w:p>
        </w:tc>
      </w:tr>
      <w:tr w:rsidR="00D00E23" w14:paraId="78A0D7E9" w14:textId="77777777">
        <w:tc>
          <w:tcPr>
            <w:tcW w:w="421" w:type="dxa"/>
          </w:tcPr>
          <w:p w14:paraId="3FBA02BB" w14:textId="77777777" w:rsidR="00D00E23" w:rsidRPr="000751B2" w:rsidRDefault="00D00E23">
            <w:pPr>
              <w:rPr>
                <w:sz w:val="18"/>
                <w:szCs w:val="18"/>
              </w:rPr>
            </w:pPr>
          </w:p>
        </w:tc>
        <w:tc>
          <w:tcPr>
            <w:tcW w:w="1914" w:type="dxa"/>
          </w:tcPr>
          <w:p w14:paraId="5E079ABF" w14:textId="50472261" w:rsidR="00D00E23" w:rsidRPr="000751B2" w:rsidRDefault="00D00E23">
            <w:pPr>
              <w:rPr>
                <w:sz w:val="18"/>
                <w:szCs w:val="18"/>
              </w:rPr>
            </w:pPr>
            <w:r w:rsidRPr="000751B2">
              <w:rPr>
                <w:sz w:val="18"/>
                <w:szCs w:val="18"/>
              </w:rPr>
              <w:t>Antwoord</w:t>
            </w:r>
          </w:p>
        </w:tc>
        <w:tc>
          <w:tcPr>
            <w:tcW w:w="6606" w:type="dxa"/>
          </w:tcPr>
          <w:p w14:paraId="64C870EB" w14:textId="77777777" w:rsidR="00D00E23" w:rsidRPr="003F6056" w:rsidRDefault="00D00E23">
            <w:pPr>
              <w:rPr>
                <w:sz w:val="22"/>
              </w:rPr>
            </w:pPr>
          </w:p>
        </w:tc>
      </w:tr>
      <w:tr w:rsidR="002E4F4F" w14:paraId="36DA2FAE" w14:textId="77777777">
        <w:tc>
          <w:tcPr>
            <w:tcW w:w="421" w:type="dxa"/>
          </w:tcPr>
          <w:p w14:paraId="600EC39E" w14:textId="04B91414" w:rsidR="002E4F4F" w:rsidRPr="000751B2" w:rsidRDefault="00D17ED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2E4F4F" w:rsidRPr="000751B2">
              <w:rPr>
                <w:sz w:val="18"/>
                <w:szCs w:val="18"/>
              </w:rPr>
              <w:t>.4</w:t>
            </w:r>
          </w:p>
        </w:tc>
        <w:tc>
          <w:tcPr>
            <w:tcW w:w="1914" w:type="dxa"/>
          </w:tcPr>
          <w:p w14:paraId="317363C9" w14:textId="5B896656" w:rsidR="002E4F4F" w:rsidRPr="000751B2" w:rsidRDefault="00450692">
            <w:pPr>
              <w:rPr>
                <w:sz w:val="18"/>
                <w:szCs w:val="18"/>
              </w:rPr>
            </w:pPr>
            <w:r w:rsidRPr="000751B2">
              <w:rPr>
                <w:sz w:val="18"/>
                <w:szCs w:val="18"/>
              </w:rPr>
              <w:t>Vraag</w:t>
            </w:r>
          </w:p>
        </w:tc>
        <w:tc>
          <w:tcPr>
            <w:tcW w:w="6606" w:type="dxa"/>
          </w:tcPr>
          <w:p w14:paraId="48BAE006" w14:textId="77777777" w:rsidR="002E4F4F" w:rsidRDefault="00616E16">
            <w:pPr>
              <w:rPr>
                <w:sz w:val="22"/>
              </w:rPr>
            </w:pPr>
            <w:r w:rsidRPr="00235FD1">
              <w:rPr>
                <w:sz w:val="22"/>
              </w:rPr>
              <w:t>Heeft</w:t>
            </w:r>
            <w:r w:rsidR="00137EB0" w:rsidRPr="00235FD1">
              <w:rPr>
                <w:sz w:val="22"/>
              </w:rPr>
              <w:t xml:space="preserve"> u naast een vaste prijsstelling ook </w:t>
            </w:r>
            <w:r w:rsidR="00627EB3" w:rsidRPr="00235FD1">
              <w:rPr>
                <w:sz w:val="22"/>
              </w:rPr>
              <w:t xml:space="preserve">de behoefte aan een variabele prijsstelling, </w:t>
            </w:r>
            <w:r w:rsidR="00235FD1" w:rsidRPr="00235FD1">
              <w:rPr>
                <w:sz w:val="22"/>
              </w:rPr>
              <w:t>waarom wel/niet en op welk vlak</w:t>
            </w:r>
            <w:r w:rsidR="00235FD1">
              <w:rPr>
                <w:sz w:val="22"/>
              </w:rPr>
              <w:t>/onderdelen</w:t>
            </w:r>
            <w:r w:rsidR="00235FD1" w:rsidRPr="00235FD1">
              <w:rPr>
                <w:sz w:val="22"/>
              </w:rPr>
              <w:t>?</w:t>
            </w:r>
          </w:p>
          <w:p w14:paraId="32C7D243" w14:textId="3429F579" w:rsidR="002E4F4F" w:rsidRPr="00235FD1" w:rsidRDefault="002E4F4F">
            <w:pPr>
              <w:rPr>
                <w:sz w:val="22"/>
              </w:rPr>
            </w:pPr>
          </w:p>
        </w:tc>
      </w:tr>
      <w:tr w:rsidR="002E4F4F" w14:paraId="5307E204" w14:textId="77777777">
        <w:tc>
          <w:tcPr>
            <w:tcW w:w="421" w:type="dxa"/>
          </w:tcPr>
          <w:p w14:paraId="01754DE5" w14:textId="77777777" w:rsidR="002E4F4F" w:rsidRPr="000751B2" w:rsidRDefault="002E4F4F">
            <w:pPr>
              <w:rPr>
                <w:sz w:val="18"/>
                <w:szCs w:val="18"/>
              </w:rPr>
            </w:pPr>
          </w:p>
        </w:tc>
        <w:tc>
          <w:tcPr>
            <w:tcW w:w="1914" w:type="dxa"/>
          </w:tcPr>
          <w:p w14:paraId="0C3A090F" w14:textId="4127CFE0" w:rsidR="002E4F4F" w:rsidRPr="000751B2" w:rsidRDefault="00450692">
            <w:pPr>
              <w:rPr>
                <w:sz w:val="18"/>
                <w:szCs w:val="18"/>
              </w:rPr>
            </w:pPr>
            <w:r w:rsidRPr="000751B2">
              <w:rPr>
                <w:sz w:val="18"/>
                <w:szCs w:val="18"/>
              </w:rPr>
              <w:t>Antwoord</w:t>
            </w:r>
          </w:p>
        </w:tc>
        <w:tc>
          <w:tcPr>
            <w:tcW w:w="6606" w:type="dxa"/>
          </w:tcPr>
          <w:p w14:paraId="297A4723" w14:textId="77777777" w:rsidR="002E4F4F" w:rsidRPr="003F6056" w:rsidRDefault="002E4F4F">
            <w:pPr>
              <w:rPr>
                <w:sz w:val="22"/>
              </w:rPr>
            </w:pPr>
          </w:p>
        </w:tc>
      </w:tr>
    </w:tbl>
    <w:p w14:paraId="1B88341D" w14:textId="77777777" w:rsidR="00C02CD4" w:rsidRDefault="00C02CD4" w:rsidP="00C02CD4"/>
    <w:tbl>
      <w:tblPr>
        <w:tblStyle w:val="Tabelklant"/>
        <w:tblW w:w="0" w:type="auto"/>
        <w:tblLook w:val="04A0" w:firstRow="1" w:lastRow="0" w:firstColumn="1" w:lastColumn="0" w:noHBand="0" w:noVBand="1"/>
      </w:tblPr>
      <w:tblGrid>
        <w:gridCol w:w="9153"/>
      </w:tblGrid>
      <w:tr w:rsidR="00363C0F" w14:paraId="7596D1E0" w14:textId="77777777" w:rsidTr="0077338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42"/>
        </w:trPr>
        <w:tc>
          <w:tcPr>
            <w:tcW w:w="9153" w:type="dxa"/>
            <w:shd w:val="clear" w:color="auto" w:fill="auto"/>
          </w:tcPr>
          <w:p w14:paraId="0E267D05" w14:textId="0FCF8028" w:rsidR="00363C0F" w:rsidRPr="00363C0F" w:rsidRDefault="00C02CD4">
            <w:pPr>
              <w:rPr>
                <w:b w:val="0"/>
                <w:bCs/>
                <w:sz w:val="22"/>
              </w:rPr>
            </w:pPr>
            <w:r w:rsidRPr="00B72210">
              <w:rPr>
                <w:sz w:val="22"/>
              </w:rPr>
              <w:t>Tot slot</w:t>
            </w:r>
            <w:r w:rsidR="00B72210">
              <w:rPr>
                <w:sz w:val="22"/>
              </w:rPr>
              <w:t>,</w:t>
            </w:r>
            <w:r w:rsidRPr="00B72210">
              <w:rPr>
                <w:sz w:val="22"/>
              </w:rPr>
              <w:t xml:space="preserve"> zijn er nog andere zaken die u ons graag zou meegeven</w:t>
            </w:r>
            <w:r w:rsidR="00363C0F" w:rsidRPr="00B72210">
              <w:rPr>
                <w:b w:val="0"/>
                <w:bCs/>
                <w:sz w:val="22"/>
              </w:rPr>
              <w:t>:</w:t>
            </w:r>
          </w:p>
        </w:tc>
      </w:tr>
    </w:tbl>
    <w:p w14:paraId="3C46C215" w14:textId="77777777" w:rsidR="009701F2" w:rsidRPr="00037C81" w:rsidRDefault="009701F2" w:rsidP="003B375B">
      <w:pPr>
        <w:suppressAutoHyphens w:val="0"/>
        <w:spacing w:after="160" w:line="259" w:lineRule="auto"/>
        <w:rPr>
          <w:rFonts w:eastAsiaTheme="minorEastAsia" w:cstheme="minorBidi"/>
          <w:lang w:eastAsia="en-US"/>
        </w:rPr>
      </w:pPr>
    </w:p>
    <w:sectPr w:rsidR="009701F2" w:rsidRPr="00037C81" w:rsidSect="00B74DC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899" w:h="16838" w:code="9"/>
      <w:pgMar w:top="2183" w:right="1267" w:bottom="2268" w:left="1418" w:header="709" w:footer="612" w:gutter="0"/>
      <w:pgNumType w:start="1"/>
      <w:cols w:space="709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6E3E0F" w14:textId="77777777" w:rsidR="0005016B" w:rsidRDefault="0005016B">
      <w:r>
        <w:separator/>
      </w:r>
    </w:p>
    <w:p w14:paraId="3B4F9C71" w14:textId="77777777" w:rsidR="0005016B" w:rsidRDefault="0005016B"/>
    <w:p w14:paraId="78317077" w14:textId="77777777" w:rsidR="0005016B" w:rsidRDefault="0005016B"/>
  </w:endnote>
  <w:endnote w:type="continuationSeparator" w:id="0">
    <w:p w14:paraId="77D7406A" w14:textId="77777777" w:rsidR="0005016B" w:rsidRDefault="0005016B">
      <w:r>
        <w:continuationSeparator/>
      </w:r>
    </w:p>
    <w:p w14:paraId="17CF07F7" w14:textId="77777777" w:rsidR="0005016B" w:rsidRDefault="0005016B"/>
    <w:p w14:paraId="7C71401B" w14:textId="77777777" w:rsidR="0005016B" w:rsidRDefault="0005016B"/>
  </w:endnote>
  <w:endnote w:type="continuationNotice" w:id="1">
    <w:p w14:paraId="077A14B4" w14:textId="77777777" w:rsidR="0005016B" w:rsidRDefault="0005016B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chiphol Frutiger">
    <w:altName w:val="Calibri"/>
    <w:charset w:val="00"/>
    <w:family w:val="swiss"/>
    <w:pitch w:val="variable"/>
    <w:sig w:usb0="00000003" w:usb1="00000000" w:usb2="00000000" w:usb3="00000000" w:csb0="00000001" w:csb1="00000000"/>
  </w:font>
  <w:font w:name="Yu Mincho">
    <w:altName w:val="Yu Gothic"/>
    <w:charset w:val="80"/>
    <w:family w:val="roman"/>
    <w:pitch w:val="variable"/>
    <w:sig w:usb0="800002E7" w:usb1="2AC7FCFF" w:usb2="00000012" w:usb3="00000000" w:csb0="0002009F" w:csb1="00000000"/>
  </w:font>
  <w:font w:name="Frutiger for Schiphol Book">
    <w:altName w:val="Calibri"/>
    <w:charset w:val="00"/>
    <w:family w:val="swiss"/>
    <w:pitch w:val="variable"/>
    <w:sig w:usb0="A00000AF" w:usb1="5000207B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29161D" w14:textId="77777777" w:rsidR="008E64C4" w:rsidRDefault="008E64C4">
    <w:pPr>
      <w:pStyle w:val="Voettekst"/>
    </w:pPr>
  </w:p>
  <w:p w14:paraId="6242152C" w14:textId="77777777" w:rsidR="004D1486" w:rsidRDefault="004D148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4B41EF" w14:textId="77777777" w:rsidR="0043164B" w:rsidRDefault="002A4E98" w:rsidP="0043164B">
    <w:pPr>
      <w:pStyle w:val="Voettekstpagina"/>
    </w:pPr>
    <w:r>
      <w:rPr>
        <w:color w:val="2B579A"/>
        <w:shd w:val="clear" w:color="auto" w:fill="E6E6E6"/>
      </w:rPr>
      <w:drawing>
        <wp:anchor distT="0" distB="0" distL="114300" distR="114300" simplePos="0" relativeHeight="251658241" behindDoc="1" locked="0" layoutInCell="1" allowOverlap="1" wp14:anchorId="4EA7A978" wp14:editId="111D3D5C">
          <wp:simplePos x="0" y="0"/>
          <wp:positionH relativeFrom="column">
            <wp:posOffset>-904875</wp:posOffset>
          </wp:positionH>
          <wp:positionV relativeFrom="paragraph">
            <wp:posOffset>-74626</wp:posOffset>
          </wp:positionV>
          <wp:extent cx="7553700" cy="359410"/>
          <wp:effectExtent l="0" t="0" r="9525" b="2540"/>
          <wp:wrapNone/>
          <wp:docPr id="24" name="Lijn in voe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A lijn in voe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700" cy="3594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43164B">
      <w:rPr>
        <w:color w:val="2B579A"/>
        <w:shd w:val="clear" w:color="auto" w:fill="E6E6E6"/>
      </w:rPr>
      <w:drawing>
        <wp:anchor distT="0" distB="0" distL="114300" distR="114300" simplePos="0" relativeHeight="251658240" behindDoc="0" locked="1" layoutInCell="1" allowOverlap="1" wp14:anchorId="29C7A0F4" wp14:editId="6A7682C3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3468240" cy="788040"/>
          <wp:effectExtent l="0" t="0" r="0" b="0"/>
          <wp:wrapNone/>
          <wp:docPr id="25" name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468240" cy="788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563E5FF9">
      <w:t xml:space="preserve">pagina </w:t>
    </w:r>
    <w:r w:rsidR="0043164B">
      <w:rPr>
        <w:color w:val="2B579A"/>
        <w:shd w:val="clear" w:color="auto" w:fill="E6E6E6"/>
      </w:rPr>
      <w:fldChar w:fldCharType="begin"/>
    </w:r>
    <w:r w:rsidR="0043164B">
      <w:instrText xml:space="preserve"> page </w:instrText>
    </w:r>
    <w:r w:rsidR="0043164B">
      <w:rPr>
        <w:color w:val="2B579A"/>
        <w:shd w:val="clear" w:color="auto" w:fill="E6E6E6"/>
      </w:rPr>
      <w:fldChar w:fldCharType="separate"/>
    </w:r>
    <w:r w:rsidR="563E5FF9">
      <w:t>1</w:t>
    </w:r>
    <w:r w:rsidR="0043164B">
      <w:rPr>
        <w:color w:val="2B579A"/>
        <w:shd w:val="clear" w:color="auto" w:fill="E6E6E6"/>
      </w:rPr>
      <w:fldChar w:fldCharType="end"/>
    </w:r>
  </w:p>
  <w:p w14:paraId="292D73DF" w14:textId="77777777" w:rsidR="0043164B" w:rsidRDefault="0043164B" w:rsidP="0043164B">
    <w:pPr>
      <w:pStyle w:val="Voettekstkopje"/>
    </w:pPr>
    <w:r>
      <w:t>Eindhoven Airport N.V.</w:t>
    </w:r>
  </w:p>
  <w:p w14:paraId="4FC30A34" w14:textId="77777777" w:rsidR="0043164B" w:rsidRDefault="0043164B" w:rsidP="0043164B">
    <w:pPr>
      <w:pStyle w:val="Voettekst"/>
    </w:pPr>
    <w:r w:rsidRPr="008C368E">
      <w:rPr>
        <w:b/>
        <w:bCs/>
      </w:rPr>
      <w:t>Office</w:t>
    </w:r>
    <w:r>
      <w:t xml:space="preserve"> Luchthavenweg 13</w:t>
    </w:r>
    <w:r w:rsidR="008C368E">
      <w:t> </w:t>
    </w:r>
    <w:r w:rsidRPr="008C368E">
      <w:rPr>
        <w:b/>
        <w:bCs/>
      </w:rPr>
      <w:t>Terminal</w:t>
    </w:r>
    <w:r>
      <w:t xml:space="preserve"> Luchthavenweg 25, 5657 EA Eindhoven</w:t>
    </w:r>
  </w:p>
  <w:p w14:paraId="086B3EB7" w14:textId="77777777" w:rsidR="0043164B" w:rsidRPr="009801D2" w:rsidRDefault="0043164B" w:rsidP="008C368E">
    <w:pPr>
      <w:pStyle w:val="Voettekst"/>
      <w:rPr>
        <w:lang w:val="fr-BE"/>
      </w:rPr>
    </w:pPr>
    <w:r w:rsidRPr="008C368E">
      <w:rPr>
        <w:b/>
        <w:bCs/>
        <w:lang w:val="fr-BE"/>
      </w:rPr>
      <w:t>Phone</w:t>
    </w:r>
    <w:r w:rsidRPr="009801D2">
      <w:rPr>
        <w:lang w:val="fr-BE"/>
      </w:rPr>
      <w:t xml:space="preserve"> +31 40 291 98 55</w:t>
    </w:r>
    <w:r w:rsidR="008C368E">
      <w:t> </w:t>
    </w:r>
    <w:r w:rsidRPr="008C368E">
      <w:rPr>
        <w:b/>
        <w:bCs/>
        <w:lang w:val="fr-BE"/>
      </w:rPr>
      <w:t>E-mail</w:t>
    </w:r>
    <w:r w:rsidRPr="009801D2">
      <w:rPr>
        <w:lang w:val="fr-BE"/>
      </w:rPr>
      <w:t xml:space="preserve"> press@eindhovenairport.nl</w:t>
    </w:r>
    <w:r w:rsidR="008C368E">
      <w:t> </w:t>
    </w:r>
    <w:r w:rsidRPr="002A4E98">
      <w:rPr>
        <w:b/>
        <w:bCs/>
        <w:lang w:val="fr-BE"/>
      </w:rPr>
      <w:t>Website</w:t>
    </w:r>
    <w:r w:rsidRPr="009801D2">
      <w:rPr>
        <w:lang w:val="fr-BE"/>
      </w:rPr>
      <w:t xml:space="preserve"> eindhovenairport.nl</w:t>
    </w:r>
  </w:p>
  <w:p w14:paraId="1551B372" w14:textId="77777777" w:rsidR="0043164B" w:rsidRPr="009801D2" w:rsidRDefault="0043164B" w:rsidP="0043164B">
    <w:pPr>
      <w:pStyle w:val="Voettekstkopje"/>
      <w:rPr>
        <w:lang w:val="en-US"/>
      </w:rPr>
    </w:pPr>
    <w:r w:rsidRPr="009801D2">
      <w:rPr>
        <w:lang w:val="en-US"/>
      </w:rPr>
      <w:t>Eindhoven Airport N.V. is a member of the Royal Schiphol Group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75BEBF" w14:textId="77777777" w:rsidR="007A5A3C" w:rsidRDefault="007A5A3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9D5D57" w14:textId="77777777" w:rsidR="0005016B" w:rsidRDefault="0005016B">
      <w:r>
        <w:separator/>
      </w:r>
    </w:p>
    <w:p w14:paraId="7D128D92" w14:textId="77777777" w:rsidR="0005016B" w:rsidRDefault="0005016B"/>
    <w:p w14:paraId="4BCE185E" w14:textId="77777777" w:rsidR="0005016B" w:rsidRDefault="0005016B"/>
  </w:footnote>
  <w:footnote w:type="continuationSeparator" w:id="0">
    <w:p w14:paraId="096E5608" w14:textId="77777777" w:rsidR="0005016B" w:rsidRDefault="0005016B">
      <w:r>
        <w:continuationSeparator/>
      </w:r>
    </w:p>
    <w:p w14:paraId="68E72D85" w14:textId="77777777" w:rsidR="0005016B" w:rsidRDefault="0005016B"/>
    <w:p w14:paraId="07CA4580" w14:textId="77777777" w:rsidR="0005016B" w:rsidRDefault="0005016B"/>
  </w:footnote>
  <w:footnote w:type="continuationNotice" w:id="1">
    <w:p w14:paraId="1E41BA41" w14:textId="77777777" w:rsidR="0005016B" w:rsidRDefault="0005016B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AE99E3" w14:textId="77777777" w:rsidR="008E64C4" w:rsidRDefault="008E64C4"/>
  <w:p w14:paraId="7F524A3D" w14:textId="77777777" w:rsidR="004D1486" w:rsidRDefault="004D148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6D663D" w14:textId="77777777" w:rsidR="007A5A3C" w:rsidRDefault="007A5A3C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C32F8E" w14:textId="77777777" w:rsidR="009701F2" w:rsidRDefault="009701F2">
    <w:pPr>
      <w:pStyle w:val="Koptekst"/>
    </w:pPr>
    <w:r>
      <w:rPr>
        <w:noProof/>
        <w:color w:val="2B579A"/>
        <w:shd w:val="clear" w:color="auto" w:fill="E6E6E6"/>
      </w:rPr>
      <w:drawing>
        <wp:anchor distT="0" distB="0" distL="114300" distR="114300" simplePos="0" relativeHeight="251658242" behindDoc="0" locked="1" layoutInCell="1" allowOverlap="1" wp14:anchorId="5F834FAD" wp14:editId="4B947BB6">
          <wp:simplePos x="0" y="0"/>
          <wp:positionH relativeFrom="page">
            <wp:posOffset>4448175</wp:posOffset>
          </wp:positionH>
          <wp:positionV relativeFrom="page">
            <wp:posOffset>68580</wp:posOffset>
          </wp:positionV>
          <wp:extent cx="3467735" cy="788035"/>
          <wp:effectExtent l="0" t="0" r="0" b="0"/>
          <wp:wrapNone/>
          <wp:docPr id="26" name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467735" cy="7880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27243"/>
    <w:multiLevelType w:val="multilevel"/>
    <w:tmpl w:val="7238588E"/>
    <w:name w:val="OP opsomming3"/>
    <w:numStyleLink w:val="Opsomming"/>
  </w:abstractNum>
  <w:abstractNum w:abstractNumId="1" w15:restartNumberingAfterBreak="0">
    <w:nsid w:val="06767B23"/>
    <w:multiLevelType w:val="hybridMultilevel"/>
    <w:tmpl w:val="695A27BE"/>
    <w:lvl w:ilvl="0" w:tplc="0C185B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9568F1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C38F1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F4EBA5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462F6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7B631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E9A10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700D6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150B1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7394BA4"/>
    <w:multiLevelType w:val="multilevel"/>
    <w:tmpl w:val="7238588E"/>
    <w:styleLink w:val="Opsomming"/>
    <w:lvl w:ilvl="0">
      <w:start w:val="1"/>
      <w:numFmt w:val="bullet"/>
      <w:lvlText w:val="•"/>
      <w:lvlJc w:val="left"/>
      <w:pPr>
        <w:ind w:left="284" w:hanging="284"/>
      </w:pPr>
      <w:rPr>
        <w:rFonts w:ascii="Trebuchet MS" w:hAnsi="Trebuchet MS" w:hint="default"/>
        <w:color w:val="auto"/>
      </w:rPr>
    </w:lvl>
    <w:lvl w:ilvl="1">
      <w:start w:val="1"/>
      <w:numFmt w:val="bullet"/>
      <w:lvlText w:val="-"/>
      <w:lvlJc w:val="left"/>
      <w:pPr>
        <w:ind w:left="568" w:hanging="284"/>
      </w:pPr>
      <w:rPr>
        <w:rFonts w:ascii="Arial" w:hAnsi="Arial" w:hint="default"/>
        <w:color w:val="auto"/>
      </w:rPr>
    </w:lvl>
    <w:lvl w:ilvl="2">
      <w:start w:val="1"/>
      <w:numFmt w:val="bullet"/>
      <w:lvlText w:val="◦"/>
      <w:lvlJc w:val="left"/>
      <w:pPr>
        <w:ind w:left="852" w:hanging="284"/>
      </w:pPr>
      <w:rPr>
        <w:rFonts w:ascii="Arial" w:hAnsi="Arial" w:hint="default"/>
        <w:color w:val="auto"/>
      </w:rPr>
    </w:lvl>
    <w:lvl w:ilvl="3">
      <w:start w:val="1"/>
      <w:numFmt w:val="none"/>
      <w:lvlText w:val=""/>
      <w:lvlJc w:val="left"/>
      <w:pPr>
        <w:ind w:left="1136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1420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170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1988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272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556" w:hanging="284"/>
      </w:pPr>
      <w:rPr>
        <w:rFonts w:hint="default"/>
      </w:rPr>
    </w:lvl>
  </w:abstractNum>
  <w:abstractNum w:abstractNumId="3" w15:restartNumberingAfterBreak="0">
    <w:nsid w:val="074F0B95"/>
    <w:multiLevelType w:val="multilevel"/>
    <w:tmpl w:val="C1A6987C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  <w:color w:val="auto"/>
      </w:rPr>
    </w:lvl>
    <w:lvl w:ilvl="1">
      <w:start w:val="1"/>
      <w:numFmt w:val="lowerLetter"/>
      <w:lvlText w:val="%2"/>
      <w:lvlJc w:val="left"/>
      <w:pPr>
        <w:ind w:left="568" w:hanging="284"/>
      </w:pPr>
      <w:rPr>
        <w:rFonts w:hint="default"/>
        <w:color w:val="auto"/>
      </w:rPr>
    </w:lvl>
    <w:lvl w:ilvl="2">
      <w:start w:val="1"/>
      <w:numFmt w:val="lowerRoman"/>
      <w:lvlText w:val="%3"/>
      <w:lvlJc w:val="left"/>
      <w:pPr>
        <w:ind w:left="852" w:hanging="284"/>
      </w:pPr>
      <w:rPr>
        <w:rFonts w:hint="default"/>
        <w:color w:val="auto"/>
      </w:rPr>
    </w:lvl>
    <w:lvl w:ilvl="3">
      <w:start w:val="1"/>
      <w:numFmt w:val="none"/>
      <w:lvlText w:val=""/>
      <w:lvlJc w:val="left"/>
      <w:pPr>
        <w:ind w:left="1136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1420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170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1988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272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556" w:hanging="284"/>
      </w:pPr>
      <w:rPr>
        <w:rFonts w:hint="default"/>
      </w:rPr>
    </w:lvl>
  </w:abstractNum>
  <w:abstractNum w:abstractNumId="4" w15:restartNumberingAfterBreak="0">
    <w:nsid w:val="0AFB5EBD"/>
    <w:multiLevelType w:val="multilevel"/>
    <w:tmpl w:val="7238588E"/>
    <w:name w:val="NSPYRE opsomming2"/>
    <w:numStyleLink w:val="Opsomming"/>
  </w:abstractNum>
  <w:abstractNum w:abstractNumId="5" w15:restartNumberingAfterBreak="0">
    <w:nsid w:val="0C390A1B"/>
    <w:multiLevelType w:val="hybridMultilevel"/>
    <w:tmpl w:val="CC322748"/>
    <w:lvl w:ilvl="0" w:tplc="4344FF6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2C4FE1"/>
    <w:multiLevelType w:val="multilevel"/>
    <w:tmpl w:val="F9480B8A"/>
    <w:name w:val="Headings2"/>
    <w:numStyleLink w:val="Koppen"/>
  </w:abstractNum>
  <w:abstractNum w:abstractNumId="7" w15:restartNumberingAfterBreak="0">
    <w:nsid w:val="10F07FE0"/>
    <w:multiLevelType w:val="hybridMultilevel"/>
    <w:tmpl w:val="4280A25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7D2DE8"/>
    <w:multiLevelType w:val="hybridMultilevel"/>
    <w:tmpl w:val="EACE6D7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071754"/>
    <w:multiLevelType w:val="multilevel"/>
    <w:tmpl w:val="401AAD88"/>
    <w:name w:val="OP genummerde lijst3"/>
    <w:numStyleLink w:val="Genummerdelijst"/>
  </w:abstractNum>
  <w:abstractNum w:abstractNumId="10" w15:restartNumberingAfterBreak="0">
    <w:nsid w:val="1FB22DA2"/>
    <w:multiLevelType w:val="hybridMultilevel"/>
    <w:tmpl w:val="40D0C01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1E3E6D"/>
    <w:multiLevelType w:val="hybridMultilevel"/>
    <w:tmpl w:val="2528D9D2"/>
    <w:lvl w:ilvl="0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A617B7F"/>
    <w:multiLevelType w:val="hybridMultilevel"/>
    <w:tmpl w:val="0C9AD34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9412F0"/>
    <w:multiLevelType w:val="hybridMultilevel"/>
    <w:tmpl w:val="0B80769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AE1329"/>
    <w:multiLevelType w:val="hybridMultilevel"/>
    <w:tmpl w:val="A390777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562515"/>
    <w:multiLevelType w:val="multilevel"/>
    <w:tmpl w:val="401AAD88"/>
    <w:numStyleLink w:val="Genummerdelijst"/>
  </w:abstractNum>
  <w:abstractNum w:abstractNumId="16" w15:restartNumberingAfterBreak="0">
    <w:nsid w:val="390C45F1"/>
    <w:multiLevelType w:val="multilevel"/>
    <w:tmpl w:val="F9480B8A"/>
    <w:name w:val="Koppen2"/>
    <w:numStyleLink w:val="Koppen"/>
  </w:abstractNum>
  <w:abstractNum w:abstractNumId="17" w15:restartNumberingAfterBreak="0">
    <w:nsid w:val="3AAA55C4"/>
    <w:multiLevelType w:val="multilevel"/>
    <w:tmpl w:val="7238588E"/>
    <w:numStyleLink w:val="Opsomming"/>
  </w:abstractNum>
  <w:abstractNum w:abstractNumId="18" w15:restartNumberingAfterBreak="0">
    <w:nsid w:val="438D2F8E"/>
    <w:multiLevelType w:val="multilevel"/>
    <w:tmpl w:val="F9480B8A"/>
    <w:name w:val="OP genummerde lijst2"/>
    <w:numStyleLink w:val="Koppen"/>
  </w:abstractNum>
  <w:abstractNum w:abstractNumId="19" w15:restartNumberingAfterBreak="0">
    <w:nsid w:val="497428E1"/>
    <w:multiLevelType w:val="multilevel"/>
    <w:tmpl w:val="401AAD88"/>
    <w:styleLink w:val="Genummerdelijst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  <w:color w:val="auto"/>
      </w:rPr>
    </w:lvl>
    <w:lvl w:ilvl="1">
      <w:start w:val="1"/>
      <w:numFmt w:val="lowerLetter"/>
      <w:lvlText w:val="%2"/>
      <w:lvlJc w:val="left"/>
      <w:pPr>
        <w:ind w:left="568" w:hanging="284"/>
      </w:pPr>
      <w:rPr>
        <w:rFonts w:hint="default"/>
        <w:color w:val="auto"/>
      </w:rPr>
    </w:lvl>
    <w:lvl w:ilvl="2">
      <w:start w:val="1"/>
      <w:numFmt w:val="lowerRoman"/>
      <w:lvlText w:val="%3"/>
      <w:lvlJc w:val="left"/>
      <w:pPr>
        <w:ind w:left="852" w:hanging="284"/>
      </w:pPr>
      <w:rPr>
        <w:rFonts w:hint="default"/>
        <w:color w:val="auto"/>
      </w:rPr>
    </w:lvl>
    <w:lvl w:ilvl="3">
      <w:start w:val="1"/>
      <w:numFmt w:val="none"/>
      <w:lvlText w:val=""/>
      <w:lvlJc w:val="left"/>
      <w:pPr>
        <w:ind w:left="1136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1420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170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1988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272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556" w:hanging="284"/>
      </w:pPr>
      <w:rPr>
        <w:rFonts w:hint="default"/>
      </w:rPr>
    </w:lvl>
  </w:abstractNum>
  <w:abstractNum w:abstractNumId="20" w15:restartNumberingAfterBreak="0">
    <w:nsid w:val="4A777B36"/>
    <w:multiLevelType w:val="multilevel"/>
    <w:tmpl w:val="0512045C"/>
    <w:name w:val="Koppen"/>
    <w:lvl w:ilvl="0">
      <w:start w:val="1"/>
      <w:numFmt w:val="decimal"/>
      <w:lvlText w:val="%1."/>
      <w:lvlJc w:val="left"/>
      <w:pPr>
        <w:ind w:left="680" w:hanging="680"/>
      </w:pPr>
      <w:rPr>
        <w:rFonts w:hint="default"/>
        <w:color w:val="FFFFFF"/>
      </w:rPr>
    </w:lvl>
    <w:lvl w:ilvl="1">
      <w:start w:val="1"/>
      <w:numFmt w:val="decimal"/>
      <w:lvlText w:val="%1.%2"/>
      <w:lvlJc w:val="left"/>
      <w:pPr>
        <w:ind w:left="851" w:hanging="851"/>
      </w:pPr>
      <w:rPr>
        <w:rFonts w:hint="default"/>
        <w:color w:val="C1CD23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134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52B41CCE"/>
    <w:multiLevelType w:val="hybridMultilevel"/>
    <w:tmpl w:val="0AE083E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E76188"/>
    <w:multiLevelType w:val="hybridMultilevel"/>
    <w:tmpl w:val="0DE0928C"/>
    <w:lvl w:ilvl="0" w:tplc="C9D0D02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351FFB"/>
    <w:multiLevelType w:val="hybridMultilevel"/>
    <w:tmpl w:val="3814C8D2"/>
    <w:lvl w:ilvl="0" w:tplc="909424D4">
      <w:start w:val="1"/>
      <w:numFmt w:val="bullet"/>
      <w:lvlText w:val=""/>
      <w:lvlJc w:val="left"/>
      <w:pPr>
        <w:ind w:left="2726" w:hanging="360"/>
      </w:pPr>
      <w:rPr>
        <w:rFonts w:ascii="Symbol" w:eastAsia="Times New Roman" w:hAnsi="Symbol" w:cs="Segoe UI" w:hint="default"/>
      </w:rPr>
    </w:lvl>
    <w:lvl w:ilvl="1" w:tplc="04130003" w:tentative="1">
      <w:start w:val="1"/>
      <w:numFmt w:val="bullet"/>
      <w:lvlText w:val="o"/>
      <w:lvlJc w:val="left"/>
      <w:pPr>
        <w:ind w:left="344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416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88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60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32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704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76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486" w:hanging="360"/>
      </w:pPr>
      <w:rPr>
        <w:rFonts w:ascii="Wingdings" w:hAnsi="Wingdings" w:hint="default"/>
      </w:rPr>
    </w:lvl>
  </w:abstractNum>
  <w:abstractNum w:abstractNumId="24" w15:restartNumberingAfterBreak="0">
    <w:nsid w:val="57F63FBA"/>
    <w:multiLevelType w:val="multilevel"/>
    <w:tmpl w:val="F9480B8A"/>
    <w:name w:val="OP koppen"/>
    <w:styleLink w:val="Koppen"/>
    <w:lvl w:ilvl="0">
      <w:start w:val="1"/>
      <w:numFmt w:val="decimal"/>
      <w:pStyle w:val="Kop1"/>
      <w:lvlText w:val="%1"/>
      <w:lvlJc w:val="left"/>
      <w:pPr>
        <w:ind w:left="680" w:hanging="680"/>
      </w:pPr>
      <w:rPr>
        <w:rFonts w:hint="default"/>
        <w:color w:val="auto"/>
      </w:rPr>
    </w:lvl>
    <w:lvl w:ilvl="1">
      <w:start w:val="1"/>
      <w:numFmt w:val="decimal"/>
      <w:pStyle w:val="Kop2"/>
      <w:lvlText w:val="%1.%2"/>
      <w:lvlJc w:val="left"/>
      <w:pPr>
        <w:ind w:left="737" w:hanging="737"/>
      </w:pPr>
      <w:rPr>
        <w:rFonts w:hint="default"/>
        <w:color w:val="auto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  <w:color w:val="auto"/>
      </w:rPr>
    </w:lvl>
    <w:lvl w:ilvl="3">
      <w:start w:val="1"/>
      <w:numFmt w:val="decimal"/>
      <w:pStyle w:val="Kop4"/>
      <w:lvlText w:val="%1.%2.%3.%4"/>
      <w:lvlJc w:val="left"/>
      <w:pPr>
        <w:ind w:left="964" w:hanging="9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77" w:hanging="1077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61A960F7"/>
    <w:multiLevelType w:val="hybridMultilevel"/>
    <w:tmpl w:val="7238588E"/>
    <w:name w:val="OP opsomming2"/>
    <w:numStyleLink w:val="Opsomming"/>
  </w:abstractNum>
  <w:abstractNum w:abstractNumId="26" w15:restartNumberingAfterBreak="0">
    <w:nsid w:val="63A57270"/>
    <w:multiLevelType w:val="hybridMultilevel"/>
    <w:tmpl w:val="420656AA"/>
    <w:lvl w:ilvl="0" w:tplc="DE0ADB00">
      <w:start w:val="1"/>
      <w:numFmt w:val="bullet"/>
      <w:lvlText w:val=""/>
      <w:lvlJc w:val="left"/>
      <w:pPr>
        <w:ind w:left="2726" w:hanging="360"/>
      </w:pPr>
      <w:rPr>
        <w:rFonts w:ascii="Symbol" w:eastAsia="Times New Roman" w:hAnsi="Symbol" w:cs="Segoe UI" w:hint="default"/>
      </w:rPr>
    </w:lvl>
    <w:lvl w:ilvl="1" w:tplc="04130003" w:tentative="1">
      <w:start w:val="1"/>
      <w:numFmt w:val="bullet"/>
      <w:lvlText w:val="o"/>
      <w:lvlJc w:val="left"/>
      <w:pPr>
        <w:ind w:left="344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416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88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60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32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704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76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486" w:hanging="360"/>
      </w:pPr>
      <w:rPr>
        <w:rFonts w:ascii="Wingdings" w:hAnsi="Wingdings" w:hint="default"/>
      </w:rPr>
    </w:lvl>
  </w:abstractNum>
  <w:abstractNum w:abstractNumId="27" w15:restartNumberingAfterBreak="0">
    <w:nsid w:val="65606AB3"/>
    <w:multiLevelType w:val="hybridMultilevel"/>
    <w:tmpl w:val="C308BF1C"/>
    <w:lvl w:ilvl="0" w:tplc="04130003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77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84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9180" w:hanging="360"/>
      </w:pPr>
      <w:rPr>
        <w:rFonts w:ascii="Wingdings" w:hAnsi="Wingdings" w:hint="default"/>
      </w:rPr>
    </w:lvl>
  </w:abstractNum>
  <w:abstractNum w:abstractNumId="28" w15:restartNumberingAfterBreak="0">
    <w:nsid w:val="66023020"/>
    <w:multiLevelType w:val="multilevel"/>
    <w:tmpl w:val="630C597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bullet"/>
      <w:lvlText w:val="-"/>
      <w:lvlJc w:val="left"/>
      <w:pPr>
        <w:ind w:left="1440" w:hanging="360"/>
      </w:pPr>
      <w:rPr>
        <w:rFonts w:ascii="Calibri" w:eastAsia="Times New Roman" w:hAnsi="Calibri" w:cs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71850E1"/>
    <w:multiLevelType w:val="hybridMultilevel"/>
    <w:tmpl w:val="7238588E"/>
    <w:numStyleLink w:val="Opsomming"/>
  </w:abstractNum>
  <w:abstractNum w:abstractNumId="30" w15:restartNumberingAfterBreak="0">
    <w:nsid w:val="6C626E8D"/>
    <w:multiLevelType w:val="hybridMultilevel"/>
    <w:tmpl w:val="DF7E76B4"/>
    <w:lvl w:ilvl="0" w:tplc="4C58600A">
      <w:start w:val="1"/>
      <w:numFmt w:val="decimal"/>
      <w:lvlText w:val="%1."/>
      <w:lvlJc w:val="left"/>
      <w:pPr>
        <w:ind w:left="720" w:hanging="360"/>
      </w:pPr>
    </w:lvl>
    <w:lvl w:ilvl="1" w:tplc="FE92B220">
      <w:start w:val="1"/>
      <w:numFmt w:val="lowerLetter"/>
      <w:lvlText w:val="%2."/>
      <w:lvlJc w:val="left"/>
      <w:pPr>
        <w:ind w:left="1440" w:hanging="360"/>
      </w:pPr>
    </w:lvl>
    <w:lvl w:ilvl="2" w:tplc="EA9E679C">
      <w:start w:val="1"/>
      <w:numFmt w:val="lowerRoman"/>
      <w:lvlText w:val="%3."/>
      <w:lvlJc w:val="right"/>
      <w:pPr>
        <w:ind w:left="2160" w:hanging="180"/>
      </w:pPr>
    </w:lvl>
    <w:lvl w:ilvl="3" w:tplc="22464978">
      <w:start w:val="1"/>
      <w:numFmt w:val="decimal"/>
      <w:lvlText w:val="%4."/>
      <w:lvlJc w:val="left"/>
      <w:pPr>
        <w:ind w:left="2880" w:hanging="360"/>
      </w:pPr>
    </w:lvl>
    <w:lvl w:ilvl="4" w:tplc="E68E97B2">
      <w:start w:val="1"/>
      <w:numFmt w:val="lowerLetter"/>
      <w:lvlText w:val="%5."/>
      <w:lvlJc w:val="left"/>
      <w:pPr>
        <w:ind w:left="3600" w:hanging="360"/>
      </w:pPr>
    </w:lvl>
    <w:lvl w:ilvl="5" w:tplc="1EE2330E">
      <w:start w:val="1"/>
      <w:numFmt w:val="lowerRoman"/>
      <w:lvlText w:val="%6."/>
      <w:lvlJc w:val="right"/>
      <w:pPr>
        <w:ind w:left="4320" w:hanging="180"/>
      </w:pPr>
    </w:lvl>
    <w:lvl w:ilvl="6" w:tplc="FB7A1388">
      <w:start w:val="1"/>
      <w:numFmt w:val="decimal"/>
      <w:lvlText w:val="%7."/>
      <w:lvlJc w:val="left"/>
      <w:pPr>
        <w:ind w:left="5040" w:hanging="360"/>
      </w:pPr>
    </w:lvl>
    <w:lvl w:ilvl="7" w:tplc="C2CA775C">
      <w:start w:val="1"/>
      <w:numFmt w:val="lowerLetter"/>
      <w:lvlText w:val="%8."/>
      <w:lvlJc w:val="left"/>
      <w:pPr>
        <w:ind w:left="5760" w:hanging="360"/>
      </w:pPr>
    </w:lvl>
    <w:lvl w:ilvl="8" w:tplc="86A27DC4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863C02"/>
    <w:multiLevelType w:val="multilevel"/>
    <w:tmpl w:val="401AAD88"/>
    <w:numStyleLink w:val="Genummerdelijst"/>
  </w:abstractNum>
  <w:abstractNum w:abstractNumId="32" w15:restartNumberingAfterBreak="0">
    <w:nsid w:val="7B5077E8"/>
    <w:multiLevelType w:val="hybridMultilevel"/>
    <w:tmpl w:val="04103F94"/>
    <w:lvl w:ilvl="0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48984913">
    <w:abstractNumId w:val="30"/>
  </w:num>
  <w:num w:numId="2" w16cid:durableId="1079255659">
    <w:abstractNumId w:val="24"/>
  </w:num>
  <w:num w:numId="3" w16cid:durableId="1515340204">
    <w:abstractNumId w:val="19"/>
  </w:num>
  <w:num w:numId="4" w16cid:durableId="197548353">
    <w:abstractNumId w:val="2"/>
  </w:num>
  <w:num w:numId="5" w16cid:durableId="172899239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16586492">
    <w:abstractNumId w:val="18"/>
  </w:num>
  <w:num w:numId="7" w16cid:durableId="820847369">
    <w:abstractNumId w:val="25"/>
  </w:num>
  <w:num w:numId="8" w16cid:durableId="1723869035">
    <w:abstractNumId w:val="0"/>
  </w:num>
  <w:num w:numId="9" w16cid:durableId="1846509251">
    <w:abstractNumId w:val="9"/>
  </w:num>
  <w:num w:numId="10" w16cid:durableId="174391538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395476933">
    <w:abstractNumId w:val="17"/>
  </w:num>
  <w:num w:numId="12" w16cid:durableId="2095008698">
    <w:abstractNumId w:val="17"/>
  </w:num>
  <w:num w:numId="13" w16cid:durableId="995497904">
    <w:abstractNumId w:val="17"/>
  </w:num>
  <w:num w:numId="14" w16cid:durableId="263879567">
    <w:abstractNumId w:val="19"/>
  </w:num>
  <w:num w:numId="15" w16cid:durableId="1278830528">
    <w:abstractNumId w:val="3"/>
  </w:num>
  <w:num w:numId="16" w16cid:durableId="1183862654">
    <w:abstractNumId w:val="3"/>
  </w:num>
  <w:num w:numId="17" w16cid:durableId="1210146484">
    <w:abstractNumId w:val="3"/>
  </w:num>
  <w:num w:numId="18" w16cid:durableId="1672028044">
    <w:abstractNumId w:val="2"/>
  </w:num>
  <w:num w:numId="19" w16cid:durableId="2085880803">
    <w:abstractNumId w:val="29"/>
  </w:num>
  <w:num w:numId="20" w16cid:durableId="149443564">
    <w:abstractNumId w:val="15"/>
  </w:num>
  <w:num w:numId="21" w16cid:durableId="1460033966">
    <w:abstractNumId w:val="21"/>
  </w:num>
  <w:num w:numId="22" w16cid:durableId="673915069">
    <w:abstractNumId w:val="13"/>
  </w:num>
  <w:num w:numId="23" w16cid:durableId="1997145719">
    <w:abstractNumId w:val="1"/>
  </w:num>
  <w:num w:numId="24" w16cid:durableId="1640263695">
    <w:abstractNumId w:val="12"/>
  </w:num>
  <w:num w:numId="25" w16cid:durableId="642394887">
    <w:abstractNumId w:val="8"/>
  </w:num>
  <w:num w:numId="26" w16cid:durableId="1258320538">
    <w:abstractNumId w:val="7"/>
  </w:num>
  <w:num w:numId="27" w16cid:durableId="904487607">
    <w:abstractNumId w:val="10"/>
  </w:num>
  <w:num w:numId="28" w16cid:durableId="1059085734">
    <w:abstractNumId w:val="31"/>
  </w:num>
  <w:num w:numId="29" w16cid:durableId="1992371048">
    <w:abstractNumId w:val="28"/>
  </w:num>
  <w:num w:numId="30" w16cid:durableId="851529531">
    <w:abstractNumId w:val="22"/>
  </w:num>
  <w:num w:numId="31" w16cid:durableId="1527015590">
    <w:abstractNumId w:val="26"/>
  </w:num>
  <w:num w:numId="32" w16cid:durableId="1829395672">
    <w:abstractNumId w:val="23"/>
  </w:num>
  <w:num w:numId="33" w16cid:durableId="1650985437">
    <w:abstractNumId w:val="32"/>
  </w:num>
  <w:num w:numId="34" w16cid:durableId="327827074">
    <w:abstractNumId w:val="14"/>
  </w:num>
  <w:num w:numId="35" w16cid:durableId="967204367">
    <w:abstractNumId w:val="27"/>
  </w:num>
  <w:num w:numId="36" w16cid:durableId="796409266">
    <w:abstractNumId w:val="11"/>
  </w:num>
  <w:num w:numId="37" w16cid:durableId="895942666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attachedTemplate r:id="rId1"/>
  <w:stylePaneFormatFilter w:val="7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1" w:visibleStyles="1" w:alternateStyleNames="0"/>
  <w:documentProtection w:edit="forms" w:enforcement="0"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TemplateBy" w:val="Orange Pepper"/>
  </w:docVars>
  <w:rsids>
    <w:rsidRoot w:val="00A6222D"/>
    <w:rsid w:val="00000588"/>
    <w:rsid w:val="00000C68"/>
    <w:rsid w:val="00000C7D"/>
    <w:rsid w:val="00003238"/>
    <w:rsid w:val="00005E79"/>
    <w:rsid w:val="00007712"/>
    <w:rsid w:val="00007F8D"/>
    <w:rsid w:val="000107F3"/>
    <w:rsid w:val="00011392"/>
    <w:rsid w:val="00012774"/>
    <w:rsid w:val="0001415A"/>
    <w:rsid w:val="000143A8"/>
    <w:rsid w:val="000154A6"/>
    <w:rsid w:val="00015D4E"/>
    <w:rsid w:val="00016256"/>
    <w:rsid w:val="000169F2"/>
    <w:rsid w:val="000201C3"/>
    <w:rsid w:val="00021FFC"/>
    <w:rsid w:val="00022392"/>
    <w:rsid w:val="000241E7"/>
    <w:rsid w:val="000254B1"/>
    <w:rsid w:val="0002747B"/>
    <w:rsid w:val="000276B7"/>
    <w:rsid w:val="00032694"/>
    <w:rsid w:val="0003286B"/>
    <w:rsid w:val="00034434"/>
    <w:rsid w:val="000346F5"/>
    <w:rsid w:val="0003693A"/>
    <w:rsid w:val="00037636"/>
    <w:rsid w:val="00037C81"/>
    <w:rsid w:val="000405CD"/>
    <w:rsid w:val="000415E8"/>
    <w:rsid w:val="00043A70"/>
    <w:rsid w:val="00044674"/>
    <w:rsid w:val="00044AD2"/>
    <w:rsid w:val="00045D7C"/>
    <w:rsid w:val="00046696"/>
    <w:rsid w:val="00046A98"/>
    <w:rsid w:val="00046C3F"/>
    <w:rsid w:val="000470E3"/>
    <w:rsid w:val="00047A15"/>
    <w:rsid w:val="0005016B"/>
    <w:rsid w:val="00050CAE"/>
    <w:rsid w:val="00050FC5"/>
    <w:rsid w:val="00051B20"/>
    <w:rsid w:val="00051D96"/>
    <w:rsid w:val="00054BB6"/>
    <w:rsid w:val="00054C56"/>
    <w:rsid w:val="00054E57"/>
    <w:rsid w:val="000552A6"/>
    <w:rsid w:val="000605F1"/>
    <w:rsid w:val="00060830"/>
    <w:rsid w:val="00060C4A"/>
    <w:rsid w:val="000616ED"/>
    <w:rsid w:val="00063935"/>
    <w:rsid w:val="000653F6"/>
    <w:rsid w:val="00065F91"/>
    <w:rsid w:val="000676A9"/>
    <w:rsid w:val="00067786"/>
    <w:rsid w:val="00073B5F"/>
    <w:rsid w:val="00073F42"/>
    <w:rsid w:val="00074914"/>
    <w:rsid w:val="000751B2"/>
    <w:rsid w:val="00076EBC"/>
    <w:rsid w:val="00080F22"/>
    <w:rsid w:val="00082F18"/>
    <w:rsid w:val="00083EC5"/>
    <w:rsid w:val="00086C60"/>
    <w:rsid w:val="00087ECA"/>
    <w:rsid w:val="00087FAB"/>
    <w:rsid w:val="00093C06"/>
    <w:rsid w:val="000944C6"/>
    <w:rsid w:val="00094C9F"/>
    <w:rsid w:val="00096BF7"/>
    <w:rsid w:val="00096DF5"/>
    <w:rsid w:val="00096FB2"/>
    <w:rsid w:val="000A344B"/>
    <w:rsid w:val="000A46D4"/>
    <w:rsid w:val="000A5B43"/>
    <w:rsid w:val="000A6791"/>
    <w:rsid w:val="000A691E"/>
    <w:rsid w:val="000A70E0"/>
    <w:rsid w:val="000A7180"/>
    <w:rsid w:val="000B12BF"/>
    <w:rsid w:val="000B2350"/>
    <w:rsid w:val="000B3160"/>
    <w:rsid w:val="000B31A8"/>
    <w:rsid w:val="000B38AF"/>
    <w:rsid w:val="000B38F9"/>
    <w:rsid w:val="000B5DFF"/>
    <w:rsid w:val="000B659B"/>
    <w:rsid w:val="000C0CCB"/>
    <w:rsid w:val="000C2497"/>
    <w:rsid w:val="000C4A2C"/>
    <w:rsid w:val="000C60DB"/>
    <w:rsid w:val="000C6DB8"/>
    <w:rsid w:val="000C7B9E"/>
    <w:rsid w:val="000D0777"/>
    <w:rsid w:val="000D1A27"/>
    <w:rsid w:val="000D24C1"/>
    <w:rsid w:val="000D35E7"/>
    <w:rsid w:val="000D43E5"/>
    <w:rsid w:val="000D5316"/>
    <w:rsid w:val="000D682D"/>
    <w:rsid w:val="000E097F"/>
    <w:rsid w:val="000E0CBE"/>
    <w:rsid w:val="000E1D00"/>
    <w:rsid w:val="000E5DC6"/>
    <w:rsid w:val="000E61BC"/>
    <w:rsid w:val="000E6552"/>
    <w:rsid w:val="000E6A53"/>
    <w:rsid w:val="000E7E6A"/>
    <w:rsid w:val="000F012A"/>
    <w:rsid w:val="000F01F2"/>
    <w:rsid w:val="000F1CE9"/>
    <w:rsid w:val="000F1DF7"/>
    <w:rsid w:val="000F42FB"/>
    <w:rsid w:val="000F4451"/>
    <w:rsid w:val="000F4D31"/>
    <w:rsid w:val="000F58F0"/>
    <w:rsid w:val="00104C31"/>
    <w:rsid w:val="00104CDD"/>
    <w:rsid w:val="001068ED"/>
    <w:rsid w:val="00106A7A"/>
    <w:rsid w:val="0010792B"/>
    <w:rsid w:val="00110CF8"/>
    <w:rsid w:val="0011110D"/>
    <w:rsid w:val="00111FA4"/>
    <w:rsid w:val="0011243D"/>
    <w:rsid w:val="00112E1B"/>
    <w:rsid w:val="001134CB"/>
    <w:rsid w:val="001139DD"/>
    <w:rsid w:val="00114612"/>
    <w:rsid w:val="00115137"/>
    <w:rsid w:val="001154EE"/>
    <w:rsid w:val="001155C7"/>
    <w:rsid w:val="00115CD2"/>
    <w:rsid w:val="001163B3"/>
    <w:rsid w:val="001169A1"/>
    <w:rsid w:val="00120070"/>
    <w:rsid w:val="001204E6"/>
    <w:rsid w:val="00120C55"/>
    <w:rsid w:val="00123398"/>
    <w:rsid w:val="001243EA"/>
    <w:rsid w:val="00126627"/>
    <w:rsid w:val="00127B84"/>
    <w:rsid w:val="00130A43"/>
    <w:rsid w:val="00130B32"/>
    <w:rsid w:val="00130B99"/>
    <w:rsid w:val="00132BD5"/>
    <w:rsid w:val="00134EB0"/>
    <w:rsid w:val="0013653C"/>
    <w:rsid w:val="00136571"/>
    <w:rsid w:val="001366E0"/>
    <w:rsid w:val="001367E5"/>
    <w:rsid w:val="001372A5"/>
    <w:rsid w:val="00137451"/>
    <w:rsid w:val="00137823"/>
    <w:rsid w:val="001378EB"/>
    <w:rsid w:val="00137A9D"/>
    <w:rsid w:val="00137EB0"/>
    <w:rsid w:val="0014018F"/>
    <w:rsid w:val="001418F8"/>
    <w:rsid w:val="00144C60"/>
    <w:rsid w:val="00144FA5"/>
    <w:rsid w:val="0014518C"/>
    <w:rsid w:val="00145772"/>
    <w:rsid w:val="00146338"/>
    <w:rsid w:val="00146513"/>
    <w:rsid w:val="00147798"/>
    <w:rsid w:val="001501D5"/>
    <w:rsid w:val="0015046B"/>
    <w:rsid w:val="001510C3"/>
    <w:rsid w:val="00151A35"/>
    <w:rsid w:val="00152E2D"/>
    <w:rsid w:val="0015406F"/>
    <w:rsid w:val="00154568"/>
    <w:rsid w:val="00154755"/>
    <w:rsid w:val="00154E68"/>
    <w:rsid w:val="0015685B"/>
    <w:rsid w:val="00156ABA"/>
    <w:rsid w:val="00156D92"/>
    <w:rsid w:val="0016089F"/>
    <w:rsid w:val="00164DEA"/>
    <w:rsid w:val="00164F28"/>
    <w:rsid w:val="00171624"/>
    <w:rsid w:val="00171FF9"/>
    <w:rsid w:val="001731E8"/>
    <w:rsid w:val="00173667"/>
    <w:rsid w:val="001737A3"/>
    <w:rsid w:val="00173E94"/>
    <w:rsid w:val="00175B9E"/>
    <w:rsid w:val="0018080F"/>
    <w:rsid w:val="00181F53"/>
    <w:rsid w:val="0018367F"/>
    <w:rsid w:val="0018464C"/>
    <w:rsid w:val="0018614D"/>
    <w:rsid w:val="00186211"/>
    <w:rsid w:val="001871B7"/>
    <w:rsid w:val="001904B1"/>
    <w:rsid w:val="00190D89"/>
    <w:rsid w:val="00191CD4"/>
    <w:rsid w:val="00192736"/>
    <w:rsid w:val="00192DD9"/>
    <w:rsid w:val="0019358C"/>
    <w:rsid w:val="0019387D"/>
    <w:rsid w:val="00194D15"/>
    <w:rsid w:val="00196851"/>
    <w:rsid w:val="00196BA4"/>
    <w:rsid w:val="00196EFA"/>
    <w:rsid w:val="001A0DE9"/>
    <w:rsid w:val="001A2091"/>
    <w:rsid w:val="001A23F2"/>
    <w:rsid w:val="001A257E"/>
    <w:rsid w:val="001A2AB6"/>
    <w:rsid w:val="001A2BBE"/>
    <w:rsid w:val="001A2BC4"/>
    <w:rsid w:val="001A2BF4"/>
    <w:rsid w:val="001A304A"/>
    <w:rsid w:val="001A3EF4"/>
    <w:rsid w:val="001A418F"/>
    <w:rsid w:val="001A42F4"/>
    <w:rsid w:val="001A4346"/>
    <w:rsid w:val="001A566C"/>
    <w:rsid w:val="001A5EA0"/>
    <w:rsid w:val="001A6745"/>
    <w:rsid w:val="001B0B6D"/>
    <w:rsid w:val="001B26CF"/>
    <w:rsid w:val="001B2DD4"/>
    <w:rsid w:val="001B33AA"/>
    <w:rsid w:val="001B3700"/>
    <w:rsid w:val="001B46C5"/>
    <w:rsid w:val="001B5F40"/>
    <w:rsid w:val="001B70A2"/>
    <w:rsid w:val="001B774F"/>
    <w:rsid w:val="001C0794"/>
    <w:rsid w:val="001C142F"/>
    <w:rsid w:val="001C1C78"/>
    <w:rsid w:val="001C4479"/>
    <w:rsid w:val="001C4EF4"/>
    <w:rsid w:val="001C6A21"/>
    <w:rsid w:val="001C73F1"/>
    <w:rsid w:val="001C774F"/>
    <w:rsid w:val="001D0F72"/>
    <w:rsid w:val="001D1657"/>
    <w:rsid w:val="001D1F5C"/>
    <w:rsid w:val="001D21F6"/>
    <w:rsid w:val="001D2379"/>
    <w:rsid w:val="001D3E9D"/>
    <w:rsid w:val="001D4A43"/>
    <w:rsid w:val="001E029C"/>
    <w:rsid w:val="001E04F1"/>
    <w:rsid w:val="001E0E8C"/>
    <w:rsid w:val="001E2286"/>
    <w:rsid w:val="001E2C80"/>
    <w:rsid w:val="001E3436"/>
    <w:rsid w:val="001E563C"/>
    <w:rsid w:val="001E6C2E"/>
    <w:rsid w:val="001E6C52"/>
    <w:rsid w:val="001E7D58"/>
    <w:rsid w:val="001F207F"/>
    <w:rsid w:val="001F31E1"/>
    <w:rsid w:val="001F33CD"/>
    <w:rsid w:val="001F4A03"/>
    <w:rsid w:val="001F4C38"/>
    <w:rsid w:val="001F4F32"/>
    <w:rsid w:val="001F614E"/>
    <w:rsid w:val="00200A8D"/>
    <w:rsid w:val="00201DDD"/>
    <w:rsid w:val="00202121"/>
    <w:rsid w:val="002024FC"/>
    <w:rsid w:val="00204798"/>
    <w:rsid w:val="00204B8B"/>
    <w:rsid w:val="00205628"/>
    <w:rsid w:val="00207956"/>
    <w:rsid w:val="00207CFE"/>
    <w:rsid w:val="00210107"/>
    <w:rsid w:val="002119B8"/>
    <w:rsid w:val="00212AAC"/>
    <w:rsid w:val="00212DBC"/>
    <w:rsid w:val="00213AEF"/>
    <w:rsid w:val="002143E7"/>
    <w:rsid w:val="002177A6"/>
    <w:rsid w:val="00217C87"/>
    <w:rsid w:val="0022188D"/>
    <w:rsid w:val="00221AF0"/>
    <w:rsid w:val="0022253C"/>
    <w:rsid w:val="00222C8C"/>
    <w:rsid w:val="002232AA"/>
    <w:rsid w:val="00224486"/>
    <w:rsid w:val="00226C7A"/>
    <w:rsid w:val="0023032F"/>
    <w:rsid w:val="0023290A"/>
    <w:rsid w:val="002343C3"/>
    <w:rsid w:val="0023512F"/>
    <w:rsid w:val="00235FD1"/>
    <w:rsid w:val="002361DF"/>
    <w:rsid w:val="002369AF"/>
    <w:rsid w:val="00241230"/>
    <w:rsid w:val="00241CA6"/>
    <w:rsid w:val="002431A0"/>
    <w:rsid w:val="002434BF"/>
    <w:rsid w:val="00244D50"/>
    <w:rsid w:val="0024522B"/>
    <w:rsid w:val="00245479"/>
    <w:rsid w:val="0024678A"/>
    <w:rsid w:val="00247C34"/>
    <w:rsid w:val="00250DA5"/>
    <w:rsid w:val="00251EC1"/>
    <w:rsid w:val="00253334"/>
    <w:rsid w:val="00255DA3"/>
    <w:rsid w:val="00255FA3"/>
    <w:rsid w:val="00256638"/>
    <w:rsid w:val="002577B9"/>
    <w:rsid w:val="00260332"/>
    <w:rsid w:val="00260925"/>
    <w:rsid w:val="00261909"/>
    <w:rsid w:val="00262F85"/>
    <w:rsid w:val="00263234"/>
    <w:rsid w:val="00272D48"/>
    <w:rsid w:val="00273DBF"/>
    <w:rsid w:val="00274067"/>
    <w:rsid w:val="00274F59"/>
    <w:rsid w:val="00275248"/>
    <w:rsid w:val="00276680"/>
    <w:rsid w:val="002801E9"/>
    <w:rsid w:val="00280546"/>
    <w:rsid w:val="002816B3"/>
    <w:rsid w:val="00281759"/>
    <w:rsid w:val="00283B1C"/>
    <w:rsid w:val="00284272"/>
    <w:rsid w:val="002861F5"/>
    <w:rsid w:val="00286853"/>
    <w:rsid w:val="00286BFB"/>
    <w:rsid w:val="0028715C"/>
    <w:rsid w:val="002875D4"/>
    <w:rsid w:val="00291019"/>
    <w:rsid w:val="00291644"/>
    <w:rsid w:val="00291F0C"/>
    <w:rsid w:val="00292184"/>
    <w:rsid w:val="0029510E"/>
    <w:rsid w:val="002953F3"/>
    <w:rsid w:val="00296BCC"/>
    <w:rsid w:val="00296E52"/>
    <w:rsid w:val="002974F6"/>
    <w:rsid w:val="00297EE2"/>
    <w:rsid w:val="002A0A49"/>
    <w:rsid w:val="002A0AA0"/>
    <w:rsid w:val="002A0AB9"/>
    <w:rsid w:val="002A1BBA"/>
    <w:rsid w:val="002A242B"/>
    <w:rsid w:val="002A2753"/>
    <w:rsid w:val="002A2FB7"/>
    <w:rsid w:val="002A3E42"/>
    <w:rsid w:val="002A4E98"/>
    <w:rsid w:val="002A6FA3"/>
    <w:rsid w:val="002A7B43"/>
    <w:rsid w:val="002B2CA9"/>
    <w:rsid w:val="002B48AD"/>
    <w:rsid w:val="002B4B77"/>
    <w:rsid w:val="002B6072"/>
    <w:rsid w:val="002B61E4"/>
    <w:rsid w:val="002B6218"/>
    <w:rsid w:val="002B75B8"/>
    <w:rsid w:val="002C069B"/>
    <w:rsid w:val="002C1F70"/>
    <w:rsid w:val="002C2E50"/>
    <w:rsid w:val="002C355D"/>
    <w:rsid w:val="002C49F6"/>
    <w:rsid w:val="002C6891"/>
    <w:rsid w:val="002D009A"/>
    <w:rsid w:val="002D059A"/>
    <w:rsid w:val="002D0B4A"/>
    <w:rsid w:val="002D3202"/>
    <w:rsid w:val="002D40B6"/>
    <w:rsid w:val="002D5523"/>
    <w:rsid w:val="002D5ACB"/>
    <w:rsid w:val="002D7065"/>
    <w:rsid w:val="002D7DF5"/>
    <w:rsid w:val="002D7F51"/>
    <w:rsid w:val="002E10FB"/>
    <w:rsid w:val="002E1D1D"/>
    <w:rsid w:val="002E2B14"/>
    <w:rsid w:val="002E324E"/>
    <w:rsid w:val="002E4A2D"/>
    <w:rsid w:val="002E4CA4"/>
    <w:rsid w:val="002E4F4F"/>
    <w:rsid w:val="002E59E4"/>
    <w:rsid w:val="002E5A15"/>
    <w:rsid w:val="002E5C06"/>
    <w:rsid w:val="002F173B"/>
    <w:rsid w:val="002F2757"/>
    <w:rsid w:val="002F42F7"/>
    <w:rsid w:val="002F5F8B"/>
    <w:rsid w:val="002F6261"/>
    <w:rsid w:val="002F6875"/>
    <w:rsid w:val="002F6D6A"/>
    <w:rsid w:val="002F7FF9"/>
    <w:rsid w:val="00300A9D"/>
    <w:rsid w:val="00300CED"/>
    <w:rsid w:val="003019DE"/>
    <w:rsid w:val="00301FF7"/>
    <w:rsid w:val="00302B57"/>
    <w:rsid w:val="00303C75"/>
    <w:rsid w:val="00304B41"/>
    <w:rsid w:val="00304E5C"/>
    <w:rsid w:val="00304E9A"/>
    <w:rsid w:val="00304EC8"/>
    <w:rsid w:val="00305311"/>
    <w:rsid w:val="003058C3"/>
    <w:rsid w:val="00306D34"/>
    <w:rsid w:val="003071CF"/>
    <w:rsid w:val="0030768C"/>
    <w:rsid w:val="00307EEE"/>
    <w:rsid w:val="003113D5"/>
    <w:rsid w:val="0031156E"/>
    <w:rsid w:val="00311FC0"/>
    <w:rsid w:val="0031255A"/>
    <w:rsid w:val="00312FD5"/>
    <w:rsid w:val="0031310B"/>
    <w:rsid w:val="003132DB"/>
    <w:rsid w:val="00314179"/>
    <w:rsid w:val="003149F3"/>
    <w:rsid w:val="00316512"/>
    <w:rsid w:val="003173EB"/>
    <w:rsid w:val="00320EEF"/>
    <w:rsid w:val="0032429F"/>
    <w:rsid w:val="00324604"/>
    <w:rsid w:val="00324DFD"/>
    <w:rsid w:val="0032551F"/>
    <w:rsid w:val="00325A1B"/>
    <w:rsid w:val="00330A0D"/>
    <w:rsid w:val="003320E4"/>
    <w:rsid w:val="00332426"/>
    <w:rsid w:val="003326C8"/>
    <w:rsid w:val="00333C19"/>
    <w:rsid w:val="00333D53"/>
    <w:rsid w:val="00334DDD"/>
    <w:rsid w:val="00335BB6"/>
    <w:rsid w:val="00336E99"/>
    <w:rsid w:val="00337977"/>
    <w:rsid w:val="00341240"/>
    <w:rsid w:val="00341540"/>
    <w:rsid w:val="00341F20"/>
    <w:rsid w:val="00343F0F"/>
    <w:rsid w:val="00346AEF"/>
    <w:rsid w:val="003507FA"/>
    <w:rsid w:val="00350B90"/>
    <w:rsid w:val="00351D3D"/>
    <w:rsid w:val="0035286B"/>
    <w:rsid w:val="00353FB9"/>
    <w:rsid w:val="00354E4C"/>
    <w:rsid w:val="003572BB"/>
    <w:rsid w:val="00357935"/>
    <w:rsid w:val="003579F3"/>
    <w:rsid w:val="0036010B"/>
    <w:rsid w:val="00360142"/>
    <w:rsid w:val="003602BA"/>
    <w:rsid w:val="003606F6"/>
    <w:rsid w:val="003613BE"/>
    <w:rsid w:val="00361580"/>
    <w:rsid w:val="00363C0F"/>
    <w:rsid w:val="00364481"/>
    <w:rsid w:val="00364813"/>
    <w:rsid w:val="00364E37"/>
    <w:rsid w:val="00364FBC"/>
    <w:rsid w:val="00365039"/>
    <w:rsid w:val="003666B1"/>
    <w:rsid w:val="00370010"/>
    <w:rsid w:val="003705DA"/>
    <w:rsid w:val="00370D87"/>
    <w:rsid w:val="003710DD"/>
    <w:rsid w:val="00371936"/>
    <w:rsid w:val="00372178"/>
    <w:rsid w:val="00372288"/>
    <w:rsid w:val="0037236A"/>
    <w:rsid w:val="00372AF6"/>
    <w:rsid w:val="00373722"/>
    <w:rsid w:val="00373CA0"/>
    <w:rsid w:val="00373DCB"/>
    <w:rsid w:val="00374C10"/>
    <w:rsid w:val="00375617"/>
    <w:rsid w:val="00376AD4"/>
    <w:rsid w:val="00376D20"/>
    <w:rsid w:val="0037714E"/>
    <w:rsid w:val="0037EE03"/>
    <w:rsid w:val="003810E1"/>
    <w:rsid w:val="00381C62"/>
    <w:rsid w:val="003825D6"/>
    <w:rsid w:val="0038430C"/>
    <w:rsid w:val="00386F62"/>
    <w:rsid w:val="00387F61"/>
    <w:rsid w:val="00390939"/>
    <w:rsid w:val="00390C42"/>
    <w:rsid w:val="00393C2A"/>
    <w:rsid w:val="00394390"/>
    <w:rsid w:val="003943C9"/>
    <w:rsid w:val="003946A9"/>
    <w:rsid w:val="00394CD8"/>
    <w:rsid w:val="00395112"/>
    <w:rsid w:val="00395D7E"/>
    <w:rsid w:val="00396692"/>
    <w:rsid w:val="003A02AC"/>
    <w:rsid w:val="003A2CC4"/>
    <w:rsid w:val="003A3407"/>
    <w:rsid w:val="003B1DF4"/>
    <w:rsid w:val="003B375B"/>
    <w:rsid w:val="003B52FB"/>
    <w:rsid w:val="003B5AFE"/>
    <w:rsid w:val="003C252B"/>
    <w:rsid w:val="003C2A6C"/>
    <w:rsid w:val="003C4055"/>
    <w:rsid w:val="003C43FD"/>
    <w:rsid w:val="003C450F"/>
    <w:rsid w:val="003C4EAE"/>
    <w:rsid w:val="003C685A"/>
    <w:rsid w:val="003C73A4"/>
    <w:rsid w:val="003D0936"/>
    <w:rsid w:val="003D23BB"/>
    <w:rsid w:val="003D24EB"/>
    <w:rsid w:val="003D2CD9"/>
    <w:rsid w:val="003D35C3"/>
    <w:rsid w:val="003D44E3"/>
    <w:rsid w:val="003D52FB"/>
    <w:rsid w:val="003D5335"/>
    <w:rsid w:val="003D6047"/>
    <w:rsid w:val="003E08AD"/>
    <w:rsid w:val="003E144E"/>
    <w:rsid w:val="003E3455"/>
    <w:rsid w:val="003E5EE1"/>
    <w:rsid w:val="003E6D95"/>
    <w:rsid w:val="003E717A"/>
    <w:rsid w:val="003F005F"/>
    <w:rsid w:val="003F0344"/>
    <w:rsid w:val="003F22EA"/>
    <w:rsid w:val="003F2777"/>
    <w:rsid w:val="003F32F9"/>
    <w:rsid w:val="003F4FD5"/>
    <w:rsid w:val="003F6056"/>
    <w:rsid w:val="003F6E1C"/>
    <w:rsid w:val="003F7509"/>
    <w:rsid w:val="004004A3"/>
    <w:rsid w:val="004006FA"/>
    <w:rsid w:val="00401AD6"/>
    <w:rsid w:val="0040249E"/>
    <w:rsid w:val="00402874"/>
    <w:rsid w:val="00402DE4"/>
    <w:rsid w:val="0040354A"/>
    <w:rsid w:val="00403DF2"/>
    <w:rsid w:val="00405782"/>
    <w:rsid w:val="0041073D"/>
    <w:rsid w:val="00410F0F"/>
    <w:rsid w:val="004118E5"/>
    <w:rsid w:val="004119ED"/>
    <w:rsid w:val="00413974"/>
    <w:rsid w:val="0041540B"/>
    <w:rsid w:val="00415F28"/>
    <w:rsid w:val="00416098"/>
    <w:rsid w:val="00417B9C"/>
    <w:rsid w:val="00424751"/>
    <w:rsid w:val="00427D68"/>
    <w:rsid w:val="00427DC3"/>
    <w:rsid w:val="0043084D"/>
    <w:rsid w:val="0043164B"/>
    <w:rsid w:val="00431726"/>
    <w:rsid w:val="004319E8"/>
    <w:rsid w:val="00435618"/>
    <w:rsid w:val="00435CE7"/>
    <w:rsid w:val="004366A1"/>
    <w:rsid w:val="00436B95"/>
    <w:rsid w:val="00436C2C"/>
    <w:rsid w:val="00436CB7"/>
    <w:rsid w:val="004370D8"/>
    <w:rsid w:val="00443D99"/>
    <w:rsid w:val="00445848"/>
    <w:rsid w:val="00445B11"/>
    <w:rsid w:val="00446205"/>
    <w:rsid w:val="00446668"/>
    <w:rsid w:val="00450692"/>
    <w:rsid w:val="0045154D"/>
    <w:rsid w:val="004520B4"/>
    <w:rsid w:val="00453135"/>
    <w:rsid w:val="00453314"/>
    <w:rsid w:val="004564AC"/>
    <w:rsid w:val="00456771"/>
    <w:rsid w:val="00457E92"/>
    <w:rsid w:val="00461032"/>
    <w:rsid w:val="004616C7"/>
    <w:rsid w:val="00461DF5"/>
    <w:rsid w:val="00462132"/>
    <w:rsid w:val="0046339E"/>
    <w:rsid w:val="00463691"/>
    <w:rsid w:val="0046529C"/>
    <w:rsid w:val="0046541C"/>
    <w:rsid w:val="0046564E"/>
    <w:rsid w:val="00465A0A"/>
    <w:rsid w:val="00467AA6"/>
    <w:rsid w:val="004704BD"/>
    <w:rsid w:val="00474F47"/>
    <w:rsid w:val="00475978"/>
    <w:rsid w:val="00477A38"/>
    <w:rsid w:val="004828AA"/>
    <w:rsid w:val="004832A4"/>
    <w:rsid w:val="00483750"/>
    <w:rsid w:val="0048375C"/>
    <w:rsid w:val="00483D68"/>
    <w:rsid w:val="00483EEA"/>
    <w:rsid w:val="004853F3"/>
    <w:rsid w:val="004856D4"/>
    <w:rsid w:val="00485791"/>
    <w:rsid w:val="00485C14"/>
    <w:rsid w:val="00486781"/>
    <w:rsid w:val="00486E84"/>
    <w:rsid w:val="0048732B"/>
    <w:rsid w:val="00490047"/>
    <w:rsid w:val="00490A33"/>
    <w:rsid w:val="004924CD"/>
    <w:rsid w:val="00493CBE"/>
    <w:rsid w:val="00496CC4"/>
    <w:rsid w:val="00496D91"/>
    <w:rsid w:val="004A1DC8"/>
    <w:rsid w:val="004A223B"/>
    <w:rsid w:val="004A2890"/>
    <w:rsid w:val="004A35DF"/>
    <w:rsid w:val="004A3D59"/>
    <w:rsid w:val="004A5A9C"/>
    <w:rsid w:val="004A60FF"/>
    <w:rsid w:val="004B06CB"/>
    <w:rsid w:val="004B1D6D"/>
    <w:rsid w:val="004B20E7"/>
    <w:rsid w:val="004B5BBD"/>
    <w:rsid w:val="004B6D02"/>
    <w:rsid w:val="004C10CE"/>
    <w:rsid w:val="004C3E1E"/>
    <w:rsid w:val="004C42D2"/>
    <w:rsid w:val="004C49D8"/>
    <w:rsid w:val="004C6314"/>
    <w:rsid w:val="004D08A6"/>
    <w:rsid w:val="004D1486"/>
    <w:rsid w:val="004D29CF"/>
    <w:rsid w:val="004D4E2F"/>
    <w:rsid w:val="004D56F9"/>
    <w:rsid w:val="004D5E38"/>
    <w:rsid w:val="004D6266"/>
    <w:rsid w:val="004D6331"/>
    <w:rsid w:val="004D67D1"/>
    <w:rsid w:val="004D7019"/>
    <w:rsid w:val="004E0947"/>
    <w:rsid w:val="004E0E67"/>
    <w:rsid w:val="004E26AF"/>
    <w:rsid w:val="004E3AB2"/>
    <w:rsid w:val="004E3D56"/>
    <w:rsid w:val="004E4AB5"/>
    <w:rsid w:val="004E4B83"/>
    <w:rsid w:val="004E5816"/>
    <w:rsid w:val="004E5B1E"/>
    <w:rsid w:val="004E6ACC"/>
    <w:rsid w:val="004F08A5"/>
    <w:rsid w:val="004F1247"/>
    <w:rsid w:val="004F1404"/>
    <w:rsid w:val="004F166F"/>
    <w:rsid w:val="004F3182"/>
    <w:rsid w:val="004F3A27"/>
    <w:rsid w:val="004F3B9A"/>
    <w:rsid w:val="004F3FA1"/>
    <w:rsid w:val="004F55B6"/>
    <w:rsid w:val="004F7CF7"/>
    <w:rsid w:val="00503996"/>
    <w:rsid w:val="00504433"/>
    <w:rsid w:val="00505183"/>
    <w:rsid w:val="00505CED"/>
    <w:rsid w:val="00507A6F"/>
    <w:rsid w:val="0051101E"/>
    <w:rsid w:val="00511288"/>
    <w:rsid w:val="00512082"/>
    <w:rsid w:val="00513397"/>
    <w:rsid w:val="005135B9"/>
    <w:rsid w:val="005135D5"/>
    <w:rsid w:val="005136CC"/>
    <w:rsid w:val="005159FD"/>
    <w:rsid w:val="00515EA2"/>
    <w:rsid w:val="00517BEE"/>
    <w:rsid w:val="005201CD"/>
    <w:rsid w:val="00522BD3"/>
    <w:rsid w:val="00523CA4"/>
    <w:rsid w:val="00530B15"/>
    <w:rsid w:val="00530F42"/>
    <w:rsid w:val="00531A55"/>
    <w:rsid w:val="00531EB1"/>
    <w:rsid w:val="005321CA"/>
    <w:rsid w:val="005322E1"/>
    <w:rsid w:val="00532C80"/>
    <w:rsid w:val="00532C87"/>
    <w:rsid w:val="005359FA"/>
    <w:rsid w:val="00536AAB"/>
    <w:rsid w:val="005419B3"/>
    <w:rsid w:val="0054266A"/>
    <w:rsid w:val="00547B74"/>
    <w:rsid w:val="0055161C"/>
    <w:rsid w:val="005521FD"/>
    <w:rsid w:val="005525F1"/>
    <w:rsid w:val="005526DC"/>
    <w:rsid w:val="005608FA"/>
    <w:rsid w:val="0056137C"/>
    <w:rsid w:val="005634FA"/>
    <w:rsid w:val="0056509B"/>
    <w:rsid w:val="00571574"/>
    <w:rsid w:val="005733C6"/>
    <w:rsid w:val="005747A5"/>
    <w:rsid w:val="00574F26"/>
    <w:rsid w:val="005755B8"/>
    <w:rsid w:val="00576819"/>
    <w:rsid w:val="00577315"/>
    <w:rsid w:val="00583286"/>
    <w:rsid w:val="005846B3"/>
    <w:rsid w:val="00586989"/>
    <w:rsid w:val="00586E09"/>
    <w:rsid w:val="00591928"/>
    <w:rsid w:val="0059193F"/>
    <w:rsid w:val="005931D0"/>
    <w:rsid w:val="005943EB"/>
    <w:rsid w:val="005956B8"/>
    <w:rsid w:val="00595AE1"/>
    <w:rsid w:val="005A145F"/>
    <w:rsid w:val="005A1E08"/>
    <w:rsid w:val="005A21AA"/>
    <w:rsid w:val="005A366E"/>
    <w:rsid w:val="005A3694"/>
    <w:rsid w:val="005A3B1E"/>
    <w:rsid w:val="005A527D"/>
    <w:rsid w:val="005A555D"/>
    <w:rsid w:val="005A5C5A"/>
    <w:rsid w:val="005A5FCA"/>
    <w:rsid w:val="005A5FDE"/>
    <w:rsid w:val="005A6915"/>
    <w:rsid w:val="005A742D"/>
    <w:rsid w:val="005B08F5"/>
    <w:rsid w:val="005B1D89"/>
    <w:rsid w:val="005B21B8"/>
    <w:rsid w:val="005B22CD"/>
    <w:rsid w:val="005B3A13"/>
    <w:rsid w:val="005B6A09"/>
    <w:rsid w:val="005B6B1E"/>
    <w:rsid w:val="005B7E11"/>
    <w:rsid w:val="005C0320"/>
    <w:rsid w:val="005C0368"/>
    <w:rsid w:val="005C0808"/>
    <w:rsid w:val="005C175C"/>
    <w:rsid w:val="005C198B"/>
    <w:rsid w:val="005C2E93"/>
    <w:rsid w:val="005C38F6"/>
    <w:rsid w:val="005C547D"/>
    <w:rsid w:val="005C5B2A"/>
    <w:rsid w:val="005C638C"/>
    <w:rsid w:val="005D1BEA"/>
    <w:rsid w:val="005D3F6F"/>
    <w:rsid w:val="005D50B7"/>
    <w:rsid w:val="005D5649"/>
    <w:rsid w:val="005D7BB3"/>
    <w:rsid w:val="005E1481"/>
    <w:rsid w:val="005E29E1"/>
    <w:rsid w:val="005E2CEC"/>
    <w:rsid w:val="005E4810"/>
    <w:rsid w:val="005E6433"/>
    <w:rsid w:val="005F010B"/>
    <w:rsid w:val="005F0A1A"/>
    <w:rsid w:val="005F0A7C"/>
    <w:rsid w:val="005F23AC"/>
    <w:rsid w:val="005F29A9"/>
    <w:rsid w:val="005F2AC0"/>
    <w:rsid w:val="005F2AEA"/>
    <w:rsid w:val="005F396C"/>
    <w:rsid w:val="005F4E2A"/>
    <w:rsid w:val="005F5FC5"/>
    <w:rsid w:val="005F6537"/>
    <w:rsid w:val="005F65B4"/>
    <w:rsid w:val="005F6C97"/>
    <w:rsid w:val="006008B0"/>
    <w:rsid w:val="00601AB0"/>
    <w:rsid w:val="00604168"/>
    <w:rsid w:val="006051EC"/>
    <w:rsid w:val="00606EED"/>
    <w:rsid w:val="006070A9"/>
    <w:rsid w:val="00611400"/>
    <w:rsid w:val="00614797"/>
    <w:rsid w:val="00614ACC"/>
    <w:rsid w:val="006157EB"/>
    <w:rsid w:val="00616C91"/>
    <w:rsid w:val="00616E16"/>
    <w:rsid w:val="00616EEA"/>
    <w:rsid w:val="00617696"/>
    <w:rsid w:val="00617852"/>
    <w:rsid w:val="00620487"/>
    <w:rsid w:val="00622945"/>
    <w:rsid w:val="00622A93"/>
    <w:rsid w:val="0062387D"/>
    <w:rsid w:val="006249AB"/>
    <w:rsid w:val="0062553B"/>
    <w:rsid w:val="006259FA"/>
    <w:rsid w:val="00625F2C"/>
    <w:rsid w:val="006263D6"/>
    <w:rsid w:val="0062726A"/>
    <w:rsid w:val="00627EB3"/>
    <w:rsid w:val="006300ED"/>
    <w:rsid w:val="0063109C"/>
    <w:rsid w:val="00631234"/>
    <w:rsid w:val="00634494"/>
    <w:rsid w:val="00634D1E"/>
    <w:rsid w:val="00635A74"/>
    <w:rsid w:val="00640F53"/>
    <w:rsid w:val="00641B53"/>
    <w:rsid w:val="006426C1"/>
    <w:rsid w:val="00643175"/>
    <w:rsid w:val="00643450"/>
    <w:rsid w:val="00643CC2"/>
    <w:rsid w:val="00645529"/>
    <w:rsid w:val="006500DB"/>
    <w:rsid w:val="00651BC0"/>
    <w:rsid w:val="00652AE1"/>
    <w:rsid w:val="00653267"/>
    <w:rsid w:val="00655F6E"/>
    <w:rsid w:val="0065737C"/>
    <w:rsid w:val="00661679"/>
    <w:rsid w:val="00662FAA"/>
    <w:rsid w:val="00664F62"/>
    <w:rsid w:val="0066535F"/>
    <w:rsid w:val="00665D1D"/>
    <w:rsid w:val="006677AC"/>
    <w:rsid w:val="00667B4D"/>
    <w:rsid w:val="00670CCA"/>
    <w:rsid w:val="00670FE3"/>
    <w:rsid w:val="00672788"/>
    <w:rsid w:val="0067281C"/>
    <w:rsid w:val="00673C3C"/>
    <w:rsid w:val="00674BA5"/>
    <w:rsid w:val="0067547E"/>
    <w:rsid w:val="006779D0"/>
    <w:rsid w:val="00680761"/>
    <w:rsid w:val="00680BB3"/>
    <w:rsid w:val="006813BF"/>
    <w:rsid w:val="006815F6"/>
    <w:rsid w:val="00682115"/>
    <w:rsid w:val="00683BB3"/>
    <w:rsid w:val="006849D9"/>
    <w:rsid w:val="00684EA2"/>
    <w:rsid w:val="006854B1"/>
    <w:rsid w:val="00686049"/>
    <w:rsid w:val="006863A7"/>
    <w:rsid w:val="006863CA"/>
    <w:rsid w:val="00686C69"/>
    <w:rsid w:val="0068716F"/>
    <w:rsid w:val="00687266"/>
    <w:rsid w:val="0068772A"/>
    <w:rsid w:val="006878EF"/>
    <w:rsid w:val="006907CD"/>
    <w:rsid w:val="00692DF5"/>
    <w:rsid w:val="00696BB6"/>
    <w:rsid w:val="00697CC3"/>
    <w:rsid w:val="006A0A90"/>
    <w:rsid w:val="006A1A87"/>
    <w:rsid w:val="006A1ED6"/>
    <w:rsid w:val="006A2387"/>
    <w:rsid w:val="006A25B9"/>
    <w:rsid w:val="006A32AE"/>
    <w:rsid w:val="006A3D69"/>
    <w:rsid w:val="006A3EB0"/>
    <w:rsid w:val="006A3F6D"/>
    <w:rsid w:val="006A40DD"/>
    <w:rsid w:val="006A4CC8"/>
    <w:rsid w:val="006A57CE"/>
    <w:rsid w:val="006A64B4"/>
    <w:rsid w:val="006B015D"/>
    <w:rsid w:val="006B1742"/>
    <w:rsid w:val="006B20B1"/>
    <w:rsid w:val="006B33D4"/>
    <w:rsid w:val="006B41F8"/>
    <w:rsid w:val="006B7890"/>
    <w:rsid w:val="006C1E96"/>
    <w:rsid w:val="006C3142"/>
    <w:rsid w:val="006C3148"/>
    <w:rsid w:val="006C5015"/>
    <w:rsid w:val="006C57DC"/>
    <w:rsid w:val="006C7821"/>
    <w:rsid w:val="006D00EC"/>
    <w:rsid w:val="006D0222"/>
    <w:rsid w:val="006D1C7C"/>
    <w:rsid w:val="006D1CDE"/>
    <w:rsid w:val="006D2FF1"/>
    <w:rsid w:val="006D4BEF"/>
    <w:rsid w:val="006D4CF2"/>
    <w:rsid w:val="006D4FBB"/>
    <w:rsid w:val="006D5AAF"/>
    <w:rsid w:val="006D7976"/>
    <w:rsid w:val="006E11BF"/>
    <w:rsid w:val="006E2696"/>
    <w:rsid w:val="006E2700"/>
    <w:rsid w:val="006E2FE3"/>
    <w:rsid w:val="006E40F5"/>
    <w:rsid w:val="006E4973"/>
    <w:rsid w:val="006E4E2F"/>
    <w:rsid w:val="006E5749"/>
    <w:rsid w:val="006F0F07"/>
    <w:rsid w:val="006F2CF3"/>
    <w:rsid w:val="006F4086"/>
    <w:rsid w:val="006F6820"/>
    <w:rsid w:val="00701BCE"/>
    <w:rsid w:val="00702707"/>
    <w:rsid w:val="00703D60"/>
    <w:rsid w:val="0070417A"/>
    <w:rsid w:val="00704663"/>
    <w:rsid w:val="00704F57"/>
    <w:rsid w:val="00705B40"/>
    <w:rsid w:val="00706C37"/>
    <w:rsid w:val="00713185"/>
    <w:rsid w:val="00714442"/>
    <w:rsid w:val="00715CBE"/>
    <w:rsid w:val="00715DFE"/>
    <w:rsid w:val="00715EF2"/>
    <w:rsid w:val="007167D7"/>
    <w:rsid w:val="007169CC"/>
    <w:rsid w:val="00717EE4"/>
    <w:rsid w:val="00721558"/>
    <w:rsid w:val="007249CA"/>
    <w:rsid w:val="00724BEE"/>
    <w:rsid w:val="00724F56"/>
    <w:rsid w:val="007255FC"/>
    <w:rsid w:val="00726728"/>
    <w:rsid w:val="00727220"/>
    <w:rsid w:val="007275FB"/>
    <w:rsid w:val="00731B5E"/>
    <w:rsid w:val="00731C3A"/>
    <w:rsid w:val="007330E7"/>
    <w:rsid w:val="00734F75"/>
    <w:rsid w:val="00736048"/>
    <w:rsid w:val="007408B3"/>
    <w:rsid w:val="00741630"/>
    <w:rsid w:val="00743592"/>
    <w:rsid w:val="0074363E"/>
    <w:rsid w:val="007447FC"/>
    <w:rsid w:val="00745525"/>
    <w:rsid w:val="00745AF6"/>
    <w:rsid w:val="00745EBC"/>
    <w:rsid w:val="00751A3D"/>
    <w:rsid w:val="00753275"/>
    <w:rsid w:val="00753449"/>
    <w:rsid w:val="0075380F"/>
    <w:rsid w:val="00753894"/>
    <w:rsid w:val="00754586"/>
    <w:rsid w:val="00754FF3"/>
    <w:rsid w:val="00755456"/>
    <w:rsid w:val="00755EF2"/>
    <w:rsid w:val="00756E5C"/>
    <w:rsid w:val="00757005"/>
    <w:rsid w:val="00760F80"/>
    <w:rsid w:val="007636B2"/>
    <w:rsid w:val="00764D7D"/>
    <w:rsid w:val="007704A4"/>
    <w:rsid w:val="007710A9"/>
    <w:rsid w:val="00772303"/>
    <w:rsid w:val="007727FD"/>
    <w:rsid w:val="00773385"/>
    <w:rsid w:val="00773392"/>
    <w:rsid w:val="007760D3"/>
    <w:rsid w:val="00776303"/>
    <w:rsid w:val="0077677A"/>
    <w:rsid w:val="00777EB1"/>
    <w:rsid w:val="00780F11"/>
    <w:rsid w:val="007821CE"/>
    <w:rsid w:val="00782A20"/>
    <w:rsid w:val="00782D33"/>
    <w:rsid w:val="00783167"/>
    <w:rsid w:val="007841F1"/>
    <w:rsid w:val="00784CEE"/>
    <w:rsid w:val="00784D58"/>
    <w:rsid w:val="00784E3C"/>
    <w:rsid w:val="00784ECD"/>
    <w:rsid w:val="00786898"/>
    <w:rsid w:val="00786E87"/>
    <w:rsid w:val="00787842"/>
    <w:rsid w:val="00787D05"/>
    <w:rsid w:val="007907F0"/>
    <w:rsid w:val="00792547"/>
    <w:rsid w:val="0079320E"/>
    <w:rsid w:val="00796C16"/>
    <w:rsid w:val="007978A7"/>
    <w:rsid w:val="00797C75"/>
    <w:rsid w:val="007A0CF7"/>
    <w:rsid w:val="007A1015"/>
    <w:rsid w:val="007A23B4"/>
    <w:rsid w:val="007A3EC6"/>
    <w:rsid w:val="007A51A0"/>
    <w:rsid w:val="007A5A3C"/>
    <w:rsid w:val="007A5EF6"/>
    <w:rsid w:val="007A627E"/>
    <w:rsid w:val="007B03A2"/>
    <w:rsid w:val="007B19EC"/>
    <w:rsid w:val="007B2649"/>
    <w:rsid w:val="007B29A4"/>
    <w:rsid w:val="007B39A9"/>
    <w:rsid w:val="007B3B80"/>
    <w:rsid w:val="007B4342"/>
    <w:rsid w:val="007B4D5C"/>
    <w:rsid w:val="007B5A92"/>
    <w:rsid w:val="007B5F4E"/>
    <w:rsid w:val="007C2859"/>
    <w:rsid w:val="007C374F"/>
    <w:rsid w:val="007C4203"/>
    <w:rsid w:val="007C57F2"/>
    <w:rsid w:val="007C5D6A"/>
    <w:rsid w:val="007D1FC9"/>
    <w:rsid w:val="007D24F2"/>
    <w:rsid w:val="007D3703"/>
    <w:rsid w:val="007D43B7"/>
    <w:rsid w:val="007D4EE4"/>
    <w:rsid w:val="007D5149"/>
    <w:rsid w:val="007D5F8C"/>
    <w:rsid w:val="007E0AB7"/>
    <w:rsid w:val="007E0B4F"/>
    <w:rsid w:val="007E1FA1"/>
    <w:rsid w:val="007E2534"/>
    <w:rsid w:val="007E3A39"/>
    <w:rsid w:val="007E41E5"/>
    <w:rsid w:val="007F0DFA"/>
    <w:rsid w:val="007F1FD2"/>
    <w:rsid w:val="007F25CA"/>
    <w:rsid w:val="007F3C8F"/>
    <w:rsid w:val="007F4125"/>
    <w:rsid w:val="007F4712"/>
    <w:rsid w:val="007F63ED"/>
    <w:rsid w:val="007F6440"/>
    <w:rsid w:val="007F64FC"/>
    <w:rsid w:val="007F770E"/>
    <w:rsid w:val="008027C0"/>
    <w:rsid w:val="008029FE"/>
    <w:rsid w:val="00803AEA"/>
    <w:rsid w:val="00804090"/>
    <w:rsid w:val="00804929"/>
    <w:rsid w:val="00805934"/>
    <w:rsid w:val="008066F5"/>
    <w:rsid w:val="00807CEE"/>
    <w:rsid w:val="00807F92"/>
    <w:rsid w:val="00810C1D"/>
    <w:rsid w:val="00811FC4"/>
    <w:rsid w:val="00812CA7"/>
    <w:rsid w:val="00814758"/>
    <w:rsid w:val="008157F0"/>
    <w:rsid w:val="0081653B"/>
    <w:rsid w:val="00820C2F"/>
    <w:rsid w:val="00822F65"/>
    <w:rsid w:val="008238E0"/>
    <w:rsid w:val="0082536B"/>
    <w:rsid w:val="00827F9E"/>
    <w:rsid w:val="008303A0"/>
    <w:rsid w:val="00831075"/>
    <w:rsid w:val="008313C1"/>
    <w:rsid w:val="00831C41"/>
    <w:rsid w:val="008323ED"/>
    <w:rsid w:val="008324BA"/>
    <w:rsid w:val="008338F8"/>
    <w:rsid w:val="00833B15"/>
    <w:rsid w:val="008351E4"/>
    <w:rsid w:val="00835572"/>
    <w:rsid w:val="00836008"/>
    <w:rsid w:val="008362A3"/>
    <w:rsid w:val="00836346"/>
    <w:rsid w:val="00840D45"/>
    <w:rsid w:val="008411AF"/>
    <w:rsid w:val="00846619"/>
    <w:rsid w:val="00847403"/>
    <w:rsid w:val="008514AF"/>
    <w:rsid w:val="00852611"/>
    <w:rsid w:val="0085378F"/>
    <w:rsid w:val="0085456F"/>
    <w:rsid w:val="008561A0"/>
    <w:rsid w:val="008562BD"/>
    <w:rsid w:val="00860204"/>
    <w:rsid w:val="00860B6B"/>
    <w:rsid w:val="008619B3"/>
    <w:rsid w:val="008627D5"/>
    <w:rsid w:val="00864C8E"/>
    <w:rsid w:val="00866A91"/>
    <w:rsid w:val="00866B4E"/>
    <w:rsid w:val="0087005C"/>
    <w:rsid w:val="008716F9"/>
    <w:rsid w:val="00872D2D"/>
    <w:rsid w:val="00872D76"/>
    <w:rsid w:val="00874672"/>
    <w:rsid w:val="008748F5"/>
    <w:rsid w:val="008755E1"/>
    <w:rsid w:val="00876B70"/>
    <w:rsid w:val="00880A40"/>
    <w:rsid w:val="00880CCC"/>
    <w:rsid w:val="00880FB3"/>
    <w:rsid w:val="00890380"/>
    <w:rsid w:val="00890B0A"/>
    <w:rsid w:val="008916D4"/>
    <w:rsid w:val="0089363D"/>
    <w:rsid w:val="00894D18"/>
    <w:rsid w:val="008958F2"/>
    <w:rsid w:val="00895B2D"/>
    <w:rsid w:val="00896D2E"/>
    <w:rsid w:val="0089718A"/>
    <w:rsid w:val="0089723E"/>
    <w:rsid w:val="008A0490"/>
    <w:rsid w:val="008A1D07"/>
    <w:rsid w:val="008A2028"/>
    <w:rsid w:val="008A2AE2"/>
    <w:rsid w:val="008A4436"/>
    <w:rsid w:val="008A57C6"/>
    <w:rsid w:val="008A6AB5"/>
    <w:rsid w:val="008A7ACA"/>
    <w:rsid w:val="008B0504"/>
    <w:rsid w:val="008B0A6D"/>
    <w:rsid w:val="008B191E"/>
    <w:rsid w:val="008B32E1"/>
    <w:rsid w:val="008B33AB"/>
    <w:rsid w:val="008B3650"/>
    <w:rsid w:val="008B3DB5"/>
    <w:rsid w:val="008B48E2"/>
    <w:rsid w:val="008B5D1B"/>
    <w:rsid w:val="008B6143"/>
    <w:rsid w:val="008B66B7"/>
    <w:rsid w:val="008B784F"/>
    <w:rsid w:val="008B7AFA"/>
    <w:rsid w:val="008C0B6E"/>
    <w:rsid w:val="008C12B9"/>
    <w:rsid w:val="008C1665"/>
    <w:rsid w:val="008C1CA7"/>
    <w:rsid w:val="008C1DC8"/>
    <w:rsid w:val="008C1EBE"/>
    <w:rsid w:val="008C27CA"/>
    <w:rsid w:val="008C3522"/>
    <w:rsid w:val="008C368E"/>
    <w:rsid w:val="008C3FB5"/>
    <w:rsid w:val="008C4AB1"/>
    <w:rsid w:val="008C56EB"/>
    <w:rsid w:val="008C5A0C"/>
    <w:rsid w:val="008C768F"/>
    <w:rsid w:val="008C7C4B"/>
    <w:rsid w:val="008D00AB"/>
    <w:rsid w:val="008D00D3"/>
    <w:rsid w:val="008D0A0F"/>
    <w:rsid w:val="008D176A"/>
    <w:rsid w:val="008D1C65"/>
    <w:rsid w:val="008D2A3D"/>
    <w:rsid w:val="008D2D1C"/>
    <w:rsid w:val="008D2FAF"/>
    <w:rsid w:val="008D31F0"/>
    <w:rsid w:val="008D4D0C"/>
    <w:rsid w:val="008D5009"/>
    <w:rsid w:val="008D6EE4"/>
    <w:rsid w:val="008E2D86"/>
    <w:rsid w:val="008E3809"/>
    <w:rsid w:val="008E64C4"/>
    <w:rsid w:val="008E67C3"/>
    <w:rsid w:val="008E6C55"/>
    <w:rsid w:val="008E6EB0"/>
    <w:rsid w:val="008E74F7"/>
    <w:rsid w:val="008E791A"/>
    <w:rsid w:val="008F1EEC"/>
    <w:rsid w:val="008F3597"/>
    <w:rsid w:val="008F3C59"/>
    <w:rsid w:val="008F4A8A"/>
    <w:rsid w:val="008F6483"/>
    <w:rsid w:val="008F6B79"/>
    <w:rsid w:val="0090133F"/>
    <w:rsid w:val="009023A2"/>
    <w:rsid w:val="009028A8"/>
    <w:rsid w:val="00902A91"/>
    <w:rsid w:val="00903495"/>
    <w:rsid w:val="00903BB8"/>
    <w:rsid w:val="009041A8"/>
    <w:rsid w:val="009041B4"/>
    <w:rsid w:val="009041FB"/>
    <w:rsid w:val="00904377"/>
    <w:rsid w:val="009045A1"/>
    <w:rsid w:val="00904E93"/>
    <w:rsid w:val="00906834"/>
    <w:rsid w:val="00907B2E"/>
    <w:rsid w:val="009100D8"/>
    <w:rsid w:val="00910FCE"/>
    <w:rsid w:val="009114F9"/>
    <w:rsid w:val="009114FF"/>
    <w:rsid w:val="00912A34"/>
    <w:rsid w:val="009138FF"/>
    <w:rsid w:val="00915BE4"/>
    <w:rsid w:val="00915DFE"/>
    <w:rsid w:val="00916796"/>
    <w:rsid w:val="00917A64"/>
    <w:rsid w:val="0092151B"/>
    <w:rsid w:val="009224F5"/>
    <w:rsid w:val="00926099"/>
    <w:rsid w:val="009267FA"/>
    <w:rsid w:val="0092736A"/>
    <w:rsid w:val="00930BDD"/>
    <w:rsid w:val="0093122F"/>
    <w:rsid w:val="00936A71"/>
    <w:rsid w:val="00937DDA"/>
    <w:rsid w:val="0094021A"/>
    <w:rsid w:val="00940CCB"/>
    <w:rsid w:val="00941506"/>
    <w:rsid w:val="00941586"/>
    <w:rsid w:val="00941D5F"/>
    <w:rsid w:val="009448D2"/>
    <w:rsid w:val="00945E43"/>
    <w:rsid w:val="009468F2"/>
    <w:rsid w:val="00947FCD"/>
    <w:rsid w:val="0095064E"/>
    <w:rsid w:val="00950798"/>
    <w:rsid w:val="00950B25"/>
    <w:rsid w:val="00951891"/>
    <w:rsid w:val="0095205A"/>
    <w:rsid w:val="0095258C"/>
    <w:rsid w:val="00952E93"/>
    <w:rsid w:val="009561B7"/>
    <w:rsid w:val="009568A7"/>
    <w:rsid w:val="00956C70"/>
    <w:rsid w:val="00956CAB"/>
    <w:rsid w:val="009606FB"/>
    <w:rsid w:val="00963EE2"/>
    <w:rsid w:val="00965567"/>
    <w:rsid w:val="00965680"/>
    <w:rsid w:val="00966935"/>
    <w:rsid w:val="00967CDA"/>
    <w:rsid w:val="009701F2"/>
    <w:rsid w:val="009702A7"/>
    <w:rsid w:val="00971667"/>
    <w:rsid w:val="009724AE"/>
    <w:rsid w:val="00973F41"/>
    <w:rsid w:val="00977589"/>
    <w:rsid w:val="009801D2"/>
    <w:rsid w:val="00980594"/>
    <w:rsid w:val="00980DCB"/>
    <w:rsid w:val="0098164C"/>
    <w:rsid w:val="0098266C"/>
    <w:rsid w:val="00986B2F"/>
    <w:rsid w:val="0099084A"/>
    <w:rsid w:val="009919B9"/>
    <w:rsid w:val="00992AB6"/>
    <w:rsid w:val="009936DB"/>
    <w:rsid w:val="009A183B"/>
    <w:rsid w:val="009A185E"/>
    <w:rsid w:val="009A1EDD"/>
    <w:rsid w:val="009A3C97"/>
    <w:rsid w:val="009A5000"/>
    <w:rsid w:val="009A64D1"/>
    <w:rsid w:val="009A744F"/>
    <w:rsid w:val="009A7ACF"/>
    <w:rsid w:val="009A7F39"/>
    <w:rsid w:val="009B0416"/>
    <w:rsid w:val="009B0518"/>
    <w:rsid w:val="009B1402"/>
    <w:rsid w:val="009B4C96"/>
    <w:rsid w:val="009B6036"/>
    <w:rsid w:val="009B717F"/>
    <w:rsid w:val="009C0FB5"/>
    <w:rsid w:val="009C2001"/>
    <w:rsid w:val="009C239F"/>
    <w:rsid w:val="009C3164"/>
    <w:rsid w:val="009C7F8C"/>
    <w:rsid w:val="009D06D0"/>
    <w:rsid w:val="009D1570"/>
    <w:rsid w:val="009D22D4"/>
    <w:rsid w:val="009D52BE"/>
    <w:rsid w:val="009D7721"/>
    <w:rsid w:val="009E002C"/>
    <w:rsid w:val="009E0713"/>
    <w:rsid w:val="009E0C1D"/>
    <w:rsid w:val="009E2CEE"/>
    <w:rsid w:val="009E43A2"/>
    <w:rsid w:val="009E5762"/>
    <w:rsid w:val="009E5E37"/>
    <w:rsid w:val="009E662D"/>
    <w:rsid w:val="009E6A45"/>
    <w:rsid w:val="009E72E4"/>
    <w:rsid w:val="009E7407"/>
    <w:rsid w:val="009F0485"/>
    <w:rsid w:val="009F0579"/>
    <w:rsid w:val="009F0E05"/>
    <w:rsid w:val="009F2084"/>
    <w:rsid w:val="009F4A0C"/>
    <w:rsid w:val="009F5367"/>
    <w:rsid w:val="009F5893"/>
    <w:rsid w:val="009F594E"/>
    <w:rsid w:val="009F5E1A"/>
    <w:rsid w:val="009F6A40"/>
    <w:rsid w:val="009F70DB"/>
    <w:rsid w:val="00A019C2"/>
    <w:rsid w:val="00A023C3"/>
    <w:rsid w:val="00A0284B"/>
    <w:rsid w:val="00A02C59"/>
    <w:rsid w:val="00A040BE"/>
    <w:rsid w:val="00A04F94"/>
    <w:rsid w:val="00A05B1A"/>
    <w:rsid w:val="00A07918"/>
    <w:rsid w:val="00A116CA"/>
    <w:rsid w:val="00A1213D"/>
    <w:rsid w:val="00A1387E"/>
    <w:rsid w:val="00A15189"/>
    <w:rsid w:val="00A159C8"/>
    <w:rsid w:val="00A17893"/>
    <w:rsid w:val="00A21357"/>
    <w:rsid w:val="00A24620"/>
    <w:rsid w:val="00A24E1B"/>
    <w:rsid w:val="00A3006D"/>
    <w:rsid w:val="00A306E8"/>
    <w:rsid w:val="00A310FE"/>
    <w:rsid w:val="00A31E2E"/>
    <w:rsid w:val="00A3383F"/>
    <w:rsid w:val="00A33A91"/>
    <w:rsid w:val="00A343D2"/>
    <w:rsid w:val="00A37850"/>
    <w:rsid w:val="00A41962"/>
    <w:rsid w:val="00A41C2A"/>
    <w:rsid w:val="00A41CF6"/>
    <w:rsid w:val="00A42210"/>
    <w:rsid w:val="00A4349E"/>
    <w:rsid w:val="00A434D8"/>
    <w:rsid w:val="00A4434A"/>
    <w:rsid w:val="00A45715"/>
    <w:rsid w:val="00A457A4"/>
    <w:rsid w:val="00A467AF"/>
    <w:rsid w:val="00A469BF"/>
    <w:rsid w:val="00A5097C"/>
    <w:rsid w:val="00A50C91"/>
    <w:rsid w:val="00A50F20"/>
    <w:rsid w:val="00A51911"/>
    <w:rsid w:val="00A51D25"/>
    <w:rsid w:val="00A52659"/>
    <w:rsid w:val="00A53218"/>
    <w:rsid w:val="00A53E1F"/>
    <w:rsid w:val="00A55613"/>
    <w:rsid w:val="00A572C2"/>
    <w:rsid w:val="00A5745B"/>
    <w:rsid w:val="00A614C1"/>
    <w:rsid w:val="00A6222D"/>
    <w:rsid w:val="00A627D4"/>
    <w:rsid w:val="00A632DF"/>
    <w:rsid w:val="00A638DD"/>
    <w:rsid w:val="00A6448F"/>
    <w:rsid w:val="00A64FA4"/>
    <w:rsid w:val="00A65348"/>
    <w:rsid w:val="00A65C68"/>
    <w:rsid w:val="00A66B9E"/>
    <w:rsid w:val="00A67370"/>
    <w:rsid w:val="00A67468"/>
    <w:rsid w:val="00A71E57"/>
    <w:rsid w:val="00A72663"/>
    <w:rsid w:val="00A72B4A"/>
    <w:rsid w:val="00A73F55"/>
    <w:rsid w:val="00A74B28"/>
    <w:rsid w:val="00A752C4"/>
    <w:rsid w:val="00A758F0"/>
    <w:rsid w:val="00A76B80"/>
    <w:rsid w:val="00A77953"/>
    <w:rsid w:val="00A812D6"/>
    <w:rsid w:val="00A817B7"/>
    <w:rsid w:val="00A82E9B"/>
    <w:rsid w:val="00A87353"/>
    <w:rsid w:val="00A87597"/>
    <w:rsid w:val="00A879F6"/>
    <w:rsid w:val="00A87E07"/>
    <w:rsid w:val="00A900BF"/>
    <w:rsid w:val="00A90353"/>
    <w:rsid w:val="00A9151A"/>
    <w:rsid w:val="00A94455"/>
    <w:rsid w:val="00A9463D"/>
    <w:rsid w:val="00A95719"/>
    <w:rsid w:val="00A96B3B"/>
    <w:rsid w:val="00A9759E"/>
    <w:rsid w:val="00A97A86"/>
    <w:rsid w:val="00AA05E0"/>
    <w:rsid w:val="00AA10FD"/>
    <w:rsid w:val="00AA1972"/>
    <w:rsid w:val="00AA1973"/>
    <w:rsid w:val="00AA21DD"/>
    <w:rsid w:val="00AA2674"/>
    <w:rsid w:val="00AA4A6A"/>
    <w:rsid w:val="00AA4AC2"/>
    <w:rsid w:val="00AA6320"/>
    <w:rsid w:val="00AA7346"/>
    <w:rsid w:val="00AB0347"/>
    <w:rsid w:val="00AB0C53"/>
    <w:rsid w:val="00AB0E97"/>
    <w:rsid w:val="00AB14D3"/>
    <w:rsid w:val="00AB1986"/>
    <w:rsid w:val="00AB2218"/>
    <w:rsid w:val="00AB270A"/>
    <w:rsid w:val="00AB3230"/>
    <w:rsid w:val="00AB3388"/>
    <w:rsid w:val="00AB5011"/>
    <w:rsid w:val="00AB5689"/>
    <w:rsid w:val="00AB7E97"/>
    <w:rsid w:val="00AB7FAE"/>
    <w:rsid w:val="00AC078C"/>
    <w:rsid w:val="00AC0AED"/>
    <w:rsid w:val="00AC140C"/>
    <w:rsid w:val="00AC19F6"/>
    <w:rsid w:val="00AC1FF1"/>
    <w:rsid w:val="00AC24EA"/>
    <w:rsid w:val="00AC2D70"/>
    <w:rsid w:val="00AC338F"/>
    <w:rsid w:val="00AC435F"/>
    <w:rsid w:val="00AC56FB"/>
    <w:rsid w:val="00AC5FD5"/>
    <w:rsid w:val="00AD0409"/>
    <w:rsid w:val="00AD0C61"/>
    <w:rsid w:val="00AD2CDC"/>
    <w:rsid w:val="00AD3474"/>
    <w:rsid w:val="00AD4FE8"/>
    <w:rsid w:val="00AD673F"/>
    <w:rsid w:val="00AD71DC"/>
    <w:rsid w:val="00AE16E0"/>
    <w:rsid w:val="00AE191D"/>
    <w:rsid w:val="00AE4213"/>
    <w:rsid w:val="00AE5264"/>
    <w:rsid w:val="00AE6EEA"/>
    <w:rsid w:val="00AE725A"/>
    <w:rsid w:val="00AF19C4"/>
    <w:rsid w:val="00AF662C"/>
    <w:rsid w:val="00AF68EF"/>
    <w:rsid w:val="00B013FF"/>
    <w:rsid w:val="00B015B4"/>
    <w:rsid w:val="00B01DD8"/>
    <w:rsid w:val="00B02328"/>
    <w:rsid w:val="00B027ED"/>
    <w:rsid w:val="00B032A1"/>
    <w:rsid w:val="00B03362"/>
    <w:rsid w:val="00B03977"/>
    <w:rsid w:val="00B04E1E"/>
    <w:rsid w:val="00B06C66"/>
    <w:rsid w:val="00B072C0"/>
    <w:rsid w:val="00B075DE"/>
    <w:rsid w:val="00B07B21"/>
    <w:rsid w:val="00B102D3"/>
    <w:rsid w:val="00B1409F"/>
    <w:rsid w:val="00B167B0"/>
    <w:rsid w:val="00B1695C"/>
    <w:rsid w:val="00B202C6"/>
    <w:rsid w:val="00B22615"/>
    <w:rsid w:val="00B239C1"/>
    <w:rsid w:val="00B23BC1"/>
    <w:rsid w:val="00B249E4"/>
    <w:rsid w:val="00B2582C"/>
    <w:rsid w:val="00B26C4F"/>
    <w:rsid w:val="00B27A9F"/>
    <w:rsid w:val="00B31421"/>
    <w:rsid w:val="00B31A08"/>
    <w:rsid w:val="00B31D70"/>
    <w:rsid w:val="00B31F1F"/>
    <w:rsid w:val="00B31FE1"/>
    <w:rsid w:val="00B34F95"/>
    <w:rsid w:val="00B35495"/>
    <w:rsid w:val="00B35BBA"/>
    <w:rsid w:val="00B43E46"/>
    <w:rsid w:val="00B46A5E"/>
    <w:rsid w:val="00B51241"/>
    <w:rsid w:val="00B536F2"/>
    <w:rsid w:val="00B53B93"/>
    <w:rsid w:val="00B545B5"/>
    <w:rsid w:val="00B547D0"/>
    <w:rsid w:val="00B54C42"/>
    <w:rsid w:val="00B5593E"/>
    <w:rsid w:val="00B57A32"/>
    <w:rsid w:val="00B60444"/>
    <w:rsid w:val="00B605B2"/>
    <w:rsid w:val="00B612FF"/>
    <w:rsid w:val="00B6296A"/>
    <w:rsid w:val="00B62BD0"/>
    <w:rsid w:val="00B63854"/>
    <w:rsid w:val="00B65B8E"/>
    <w:rsid w:val="00B6657B"/>
    <w:rsid w:val="00B67C7A"/>
    <w:rsid w:val="00B72210"/>
    <w:rsid w:val="00B72796"/>
    <w:rsid w:val="00B72EFE"/>
    <w:rsid w:val="00B74BAD"/>
    <w:rsid w:val="00B74DC3"/>
    <w:rsid w:val="00B75384"/>
    <w:rsid w:val="00B75F63"/>
    <w:rsid w:val="00B77596"/>
    <w:rsid w:val="00B80110"/>
    <w:rsid w:val="00B80A6A"/>
    <w:rsid w:val="00B8131E"/>
    <w:rsid w:val="00B81937"/>
    <w:rsid w:val="00B83478"/>
    <w:rsid w:val="00B842AA"/>
    <w:rsid w:val="00B85438"/>
    <w:rsid w:val="00B879C8"/>
    <w:rsid w:val="00B87EC0"/>
    <w:rsid w:val="00B87F4D"/>
    <w:rsid w:val="00B90990"/>
    <w:rsid w:val="00B93B4C"/>
    <w:rsid w:val="00B93CA0"/>
    <w:rsid w:val="00B96F6E"/>
    <w:rsid w:val="00B97CDD"/>
    <w:rsid w:val="00BA00D2"/>
    <w:rsid w:val="00BA04F0"/>
    <w:rsid w:val="00BA146C"/>
    <w:rsid w:val="00BA1FAD"/>
    <w:rsid w:val="00BA4ADA"/>
    <w:rsid w:val="00BA4B65"/>
    <w:rsid w:val="00BA5D7A"/>
    <w:rsid w:val="00BA6A40"/>
    <w:rsid w:val="00BA6CFF"/>
    <w:rsid w:val="00BA74F7"/>
    <w:rsid w:val="00BB3127"/>
    <w:rsid w:val="00BB39AD"/>
    <w:rsid w:val="00BB4C65"/>
    <w:rsid w:val="00BB55AB"/>
    <w:rsid w:val="00BB5C90"/>
    <w:rsid w:val="00BB6057"/>
    <w:rsid w:val="00BB7E7B"/>
    <w:rsid w:val="00BC207A"/>
    <w:rsid w:val="00BC2224"/>
    <w:rsid w:val="00BC4DB0"/>
    <w:rsid w:val="00BC74A0"/>
    <w:rsid w:val="00BC776B"/>
    <w:rsid w:val="00BC78D9"/>
    <w:rsid w:val="00BC7DC2"/>
    <w:rsid w:val="00BC7ED1"/>
    <w:rsid w:val="00BC7FA6"/>
    <w:rsid w:val="00BD08FC"/>
    <w:rsid w:val="00BD1124"/>
    <w:rsid w:val="00BD2989"/>
    <w:rsid w:val="00BD40A2"/>
    <w:rsid w:val="00BD44BA"/>
    <w:rsid w:val="00BD4D79"/>
    <w:rsid w:val="00BD5CD7"/>
    <w:rsid w:val="00BD6C0B"/>
    <w:rsid w:val="00BD73D9"/>
    <w:rsid w:val="00BE0270"/>
    <w:rsid w:val="00BE0C27"/>
    <w:rsid w:val="00BE1A50"/>
    <w:rsid w:val="00BE1BDC"/>
    <w:rsid w:val="00BE1F26"/>
    <w:rsid w:val="00BE32A5"/>
    <w:rsid w:val="00BE3912"/>
    <w:rsid w:val="00BE3EAA"/>
    <w:rsid w:val="00BE44B1"/>
    <w:rsid w:val="00BE4AC8"/>
    <w:rsid w:val="00BE4BDF"/>
    <w:rsid w:val="00BE52BF"/>
    <w:rsid w:val="00BE5B03"/>
    <w:rsid w:val="00BE5DF4"/>
    <w:rsid w:val="00BE710B"/>
    <w:rsid w:val="00BF5148"/>
    <w:rsid w:val="00BF529C"/>
    <w:rsid w:val="00BF54F6"/>
    <w:rsid w:val="00BF6C61"/>
    <w:rsid w:val="00BF6E59"/>
    <w:rsid w:val="00BF7672"/>
    <w:rsid w:val="00C00ECA"/>
    <w:rsid w:val="00C01320"/>
    <w:rsid w:val="00C02940"/>
    <w:rsid w:val="00C02CD4"/>
    <w:rsid w:val="00C02F31"/>
    <w:rsid w:val="00C03642"/>
    <w:rsid w:val="00C03A9A"/>
    <w:rsid w:val="00C04D27"/>
    <w:rsid w:val="00C06201"/>
    <w:rsid w:val="00C06B26"/>
    <w:rsid w:val="00C138C2"/>
    <w:rsid w:val="00C14C15"/>
    <w:rsid w:val="00C14C9A"/>
    <w:rsid w:val="00C14E94"/>
    <w:rsid w:val="00C14FAE"/>
    <w:rsid w:val="00C162BB"/>
    <w:rsid w:val="00C168C0"/>
    <w:rsid w:val="00C16E67"/>
    <w:rsid w:val="00C17419"/>
    <w:rsid w:val="00C20653"/>
    <w:rsid w:val="00C22255"/>
    <w:rsid w:val="00C224B6"/>
    <w:rsid w:val="00C22D73"/>
    <w:rsid w:val="00C23178"/>
    <w:rsid w:val="00C238E5"/>
    <w:rsid w:val="00C24D2C"/>
    <w:rsid w:val="00C250DA"/>
    <w:rsid w:val="00C25D3E"/>
    <w:rsid w:val="00C261B2"/>
    <w:rsid w:val="00C270C5"/>
    <w:rsid w:val="00C276C2"/>
    <w:rsid w:val="00C312AC"/>
    <w:rsid w:val="00C31F08"/>
    <w:rsid w:val="00C321ED"/>
    <w:rsid w:val="00C34248"/>
    <w:rsid w:val="00C34F92"/>
    <w:rsid w:val="00C36931"/>
    <w:rsid w:val="00C4151E"/>
    <w:rsid w:val="00C422A7"/>
    <w:rsid w:val="00C4263C"/>
    <w:rsid w:val="00C44546"/>
    <w:rsid w:val="00C472BF"/>
    <w:rsid w:val="00C5006F"/>
    <w:rsid w:val="00C50EF9"/>
    <w:rsid w:val="00C52A74"/>
    <w:rsid w:val="00C536E7"/>
    <w:rsid w:val="00C53819"/>
    <w:rsid w:val="00C54DC2"/>
    <w:rsid w:val="00C54E96"/>
    <w:rsid w:val="00C6083D"/>
    <w:rsid w:val="00C61096"/>
    <w:rsid w:val="00C61BAF"/>
    <w:rsid w:val="00C63140"/>
    <w:rsid w:val="00C63219"/>
    <w:rsid w:val="00C642D6"/>
    <w:rsid w:val="00C6731B"/>
    <w:rsid w:val="00C71F6D"/>
    <w:rsid w:val="00C73AC6"/>
    <w:rsid w:val="00C74847"/>
    <w:rsid w:val="00C74EDC"/>
    <w:rsid w:val="00C75041"/>
    <w:rsid w:val="00C75A06"/>
    <w:rsid w:val="00C76225"/>
    <w:rsid w:val="00C76BC5"/>
    <w:rsid w:val="00C77E27"/>
    <w:rsid w:val="00C80321"/>
    <w:rsid w:val="00C810E6"/>
    <w:rsid w:val="00C814A2"/>
    <w:rsid w:val="00C8307D"/>
    <w:rsid w:val="00C8477D"/>
    <w:rsid w:val="00C84979"/>
    <w:rsid w:val="00C84F3C"/>
    <w:rsid w:val="00C85C4A"/>
    <w:rsid w:val="00C86682"/>
    <w:rsid w:val="00C92B78"/>
    <w:rsid w:val="00C93A02"/>
    <w:rsid w:val="00C94302"/>
    <w:rsid w:val="00C950C5"/>
    <w:rsid w:val="00C956BE"/>
    <w:rsid w:val="00C95B17"/>
    <w:rsid w:val="00C970BF"/>
    <w:rsid w:val="00C9713E"/>
    <w:rsid w:val="00C976F2"/>
    <w:rsid w:val="00CA07DC"/>
    <w:rsid w:val="00CA1005"/>
    <w:rsid w:val="00CA12E3"/>
    <w:rsid w:val="00CA3423"/>
    <w:rsid w:val="00CA3976"/>
    <w:rsid w:val="00CA3FDF"/>
    <w:rsid w:val="00CA50DE"/>
    <w:rsid w:val="00CA50E4"/>
    <w:rsid w:val="00CA5219"/>
    <w:rsid w:val="00CA6F3D"/>
    <w:rsid w:val="00CA7AC5"/>
    <w:rsid w:val="00CA7BD6"/>
    <w:rsid w:val="00CB02DB"/>
    <w:rsid w:val="00CB076D"/>
    <w:rsid w:val="00CB1CE6"/>
    <w:rsid w:val="00CB1D16"/>
    <w:rsid w:val="00CB2B7D"/>
    <w:rsid w:val="00CB511A"/>
    <w:rsid w:val="00CB55CB"/>
    <w:rsid w:val="00CB561E"/>
    <w:rsid w:val="00CB6494"/>
    <w:rsid w:val="00CC069F"/>
    <w:rsid w:val="00CC11A7"/>
    <w:rsid w:val="00CC182A"/>
    <w:rsid w:val="00CC2FAF"/>
    <w:rsid w:val="00CC4233"/>
    <w:rsid w:val="00CD013F"/>
    <w:rsid w:val="00CD12BE"/>
    <w:rsid w:val="00CD174F"/>
    <w:rsid w:val="00CD26C5"/>
    <w:rsid w:val="00CD5FA0"/>
    <w:rsid w:val="00CD651A"/>
    <w:rsid w:val="00CD72D8"/>
    <w:rsid w:val="00CE01A6"/>
    <w:rsid w:val="00CE2A83"/>
    <w:rsid w:val="00CE2E41"/>
    <w:rsid w:val="00CE5C73"/>
    <w:rsid w:val="00CE6240"/>
    <w:rsid w:val="00CF09DD"/>
    <w:rsid w:val="00CF0BC2"/>
    <w:rsid w:val="00CF113B"/>
    <w:rsid w:val="00CF22F6"/>
    <w:rsid w:val="00CF31D2"/>
    <w:rsid w:val="00CF31EB"/>
    <w:rsid w:val="00CF6C10"/>
    <w:rsid w:val="00D00E23"/>
    <w:rsid w:val="00D01BBC"/>
    <w:rsid w:val="00D02759"/>
    <w:rsid w:val="00D0296C"/>
    <w:rsid w:val="00D0410C"/>
    <w:rsid w:val="00D042FE"/>
    <w:rsid w:val="00D04FFB"/>
    <w:rsid w:val="00D05FB6"/>
    <w:rsid w:val="00D076D7"/>
    <w:rsid w:val="00D13A58"/>
    <w:rsid w:val="00D14549"/>
    <w:rsid w:val="00D14C82"/>
    <w:rsid w:val="00D14E78"/>
    <w:rsid w:val="00D1513D"/>
    <w:rsid w:val="00D15157"/>
    <w:rsid w:val="00D158EF"/>
    <w:rsid w:val="00D1596A"/>
    <w:rsid w:val="00D15E35"/>
    <w:rsid w:val="00D17078"/>
    <w:rsid w:val="00D17ED0"/>
    <w:rsid w:val="00D21306"/>
    <w:rsid w:val="00D21534"/>
    <w:rsid w:val="00D2153C"/>
    <w:rsid w:val="00D219CE"/>
    <w:rsid w:val="00D23F9E"/>
    <w:rsid w:val="00D24444"/>
    <w:rsid w:val="00D268DD"/>
    <w:rsid w:val="00D26970"/>
    <w:rsid w:val="00D26D3A"/>
    <w:rsid w:val="00D27162"/>
    <w:rsid w:val="00D30C0A"/>
    <w:rsid w:val="00D3196F"/>
    <w:rsid w:val="00D319E3"/>
    <w:rsid w:val="00D321CE"/>
    <w:rsid w:val="00D3520F"/>
    <w:rsid w:val="00D354AB"/>
    <w:rsid w:val="00D35FAE"/>
    <w:rsid w:val="00D361BD"/>
    <w:rsid w:val="00D367DC"/>
    <w:rsid w:val="00D36F8A"/>
    <w:rsid w:val="00D37C04"/>
    <w:rsid w:val="00D41983"/>
    <w:rsid w:val="00D41D42"/>
    <w:rsid w:val="00D427CA"/>
    <w:rsid w:val="00D45728"/>
    <w:rsid w:val="00D47431"/>
    <w:rsid w:val="00D5143A"/>
    <w:rsid w:val="00D53913"/>
    <w:rsid w:val="00D53BCD"/>
    <w:rsid w:val="00D53E19"/>
    <w:rsid w:val="00D5454C"/>
    <w:rsid w:val="00D54C4D"/>
    <w:rsid w:val="00D55654"/>
    <w:rsid w:val="00D563ED"/>
    <w:rsid w:val="00D603E3"/>
    <w:rsid w:val="00D6223C"/>
    <w:rsid w:val="00D646EF"/>
    <w:rsid w:val="00D6549A"/>
    <w:rsid w:val="00D65B98"/>
    <w:rsid w:val="00D66B6F"/>
    <w:rsid w:val="00D6705B"/>
    <w:rsid w:val="00D674B5"/>
    <w:rsid w:val="00D70C2A"/>
    <w:rsid w:val="00D70E64"/>
    <w:rsid w:val="00D71610"/>
    <w:rsid w:val="00D72550"/>
    <w:rsid w:val="00D73955"/>
    <w:rsid w:val="00D73A02"/>
    <w:rsid w:val="00D73CDF"/>
    <w:rsid w:val="00D74534"/>
    <w:rsid w:val="00D762D8"/>
    <w:rsid w:val="00D76D8A"/>
    <w:rsid w:val="00D77481"/>
    <w:rsid w:val="00D8094A"/>
    <w:rsid w:val="00D80E16"/>
    <w:rsid w:val="00D82548"/>
    <w:rsid w:val="00D83B4C"/>
    <w:rsid w:val="00D84117"/>
    <w:rsid w:val="00D849C1"/>
    <w:rsid w:val="00D8556B"/>
    <w:rsid w:val="00D8643E"/>
    <w:rsid w:val="00D86FB3"/>
    <w:rsid w:val="00D876A4"/>
    <w:rsid w:val="00D90A7A"/>
    <w:rsid w:val="00D9295F"/>
    <w:rsid w:val="00D92CBA"/>
    <w:rsid w:val="00D939D6"/>
    <w:rsid w:val="00D93C54"/>
    <w:rsid w:val="00D950BE"/>
    <w:rsid w:val="00D9618A"/>
    <w:rsid w:val="00D9651B"/>
    <w:rsid w:val="00D97437"/>
    <w:rsid w:val="00D97550"/>
    <w:rsid w:val="00D97808"/>
    <w:rsid w:val="00DA1D97"/>
    <w:rsid w:val="00DA1D9E"/>
    <w:rsid w:val="00DA3B88"/>
    <w:rsid w:val="00DA4D6D"/>
    <w:rsid w:val="00DA53E5"/>
    <w:rsid w:val="00DA57E9"/>
    <w:rsid w:val="00DA66ED"/>
    <w:rsid w:val="00DA73DF"/>
    <w:rsid w:val="00DB0FE7"/>
    <w:rsid w:val="00DB17A0"/>
    <w:rsid w:val="00DB23A5"/>
    <w:rsid w:val="00DB5CA3"/>
    <w:rsid w:val="00DB62FB"/>
    <w:rsid w:val="00DB6DE4"/>
    <w:rsid w:val="00DC0295"/>
    <w:rsid w:val="00DC1CD2"/>
    <w:rsid w:val="00DC467B"/>
    <w:rsid w:val="00DC5EB7"/>
    <w:rsid w:val="00DC76F9"/>
    <w:rsid w:val="00DD00B8"/>
    <w:rsid w:val="00DD3162"/>
    <w:rsid w:val="00DD46C1"/>
    <w:rsid w:val="00DD4E16"/>
    <w:rsid w:val="00DD5774"/>
    <w:rsid w:val="00DD5C35"/>
    <w:rsid w:val="00DD6171"/>
    <w:rsid w:val="00DD62E0"/>
    <w:rsid w:val="00DD62E7"/>
    <w:rsid w:val="00DD7CCC"/>
    <w:rsid w:val="00DE0294"/>
    <w:rsid w:val="00DE2788"/>
    <w:rsid w:val="00DE40C5"/>
    <w:rsid w:val="00DF013A"/>
    <w:rsid w:val="00DF22BA"/>
    <w:rsid w:val="00DF2CA3"/>
    <w:rsid w:val="00DF3CB9"/>
    <w:rsid w:val="00DF3D11"/>
    <w:rsid w:val="00DF413B"/>
    <w:rsid w:val="00DF45A2"/>
    <w:rsid w:val="00DF4B17"/>
    <w:rsid w:val="00DF5076"/>
    <w:rsid w:val="00DF72EC"/>
    <w:rsid w:val="00DF7587"/>
    <w:rsid w:val="00E00E0E"/>
    <w:rsid w:val="00E01985"/>
    <w:rsid w:val="00E02FE0"/>
    <w:rsid w:val="00E06DB5"/>
    <w:rsid w:val="00E07F98"/>
    <w:rsid w:val="00E12330"/>
    <w:rsid w:val="00E13A67"/>
    <w:rsid w:val="00E141E8"/>
    <w:rsid w:val="00E1458C"/>
    <w:rsid w:val="00E14F6B"/>
    <w:rsid w:val="00E16B10"/>
    <w:rsid w:val="00E16B8F"/>
    <w:rsid w:val="00E172BE"/>
    <w:rsid w:val="00E175F1"/>
    <w:rsid w:val="00E1787F"/>
    <w:rsid w:val="00E21403"/>
    <w:rsid w:val="00E22082"/>
    <w:rsid w:val="00E2438E"/>
    <w:rsid w:val="00E27E0A"/>
    <w:rsid w:val="00E30CEC"/>
    <w:rsid w:val="00E3367C"/>
    <w:rsid w:val="00E3463B"/>
    <w:rsid w:val="00E34EFE"/>
    <w:rsid w:val="00E36239"/>
    <w:rsid w:val="00E372D2"/>
    <w:rsid w:val="00E374FF"/>
    <w:rsid w:val="00E4012A"/>
    <w:rsid w:val="00E40C21"/>
    <w:rsid w:val="00E41311"/>
    <w:rsid w:val="00E42D29"/>
    <w:rsid w:val="00E43CF6"/>
    <w:rsid w:val="00E44053"/>
    <w:rsid w:val="00E4656F"/>
    <w:rsid w:val="00E46B1F"/>
    <w:rsid w:val="00E46F2F"/>
    <w:rsid w:val="00E47191"/>
    <w:rsid w:val="00E47800"/>
    <w:rsid w:val="00E47EFA"/>
    <w:rsid w:val="00E51627"/>
    <w:rsid w:val="00E5204B"/>
    <w:rsid w:val="00E52985"/>
    <w:rsid w:val="00E52A15"/>
    <w:rsid w:val="00E53A93"/>
    <w:rsid w:val="00E54354"/>
    <w:rsid w:val="00E570F2"/>
    <w:rsid w:val="00E61259"/>
    <w:rsid w:val="00E61BF7"/>
    <w:rsid w:val="00E65EE4"/>
    <w:rsid w:val="00E65FC1"/>
    <w:rsid w:val="00E66205"/>
    <w:rsid w:val="00E6640A"/>
    <w:rsid w:val="00E67184"/>
    <w:rsid w:val="00E67544"/>
    <w:rsid w:val="00E70084"/>
    <w:rsid w:val="00E70355"/>
    <w:rsid w:val="00E704CD"/>
    <w:rsid w:val="00E7122C"/>
    <w:rsid w:val="00E71B8F"/>
    <w:rsid w:val="00E71EF1"/>
    <w:rsid w:val="00E731F1"/>
    <w:rsid w:val="00E738F0"/>
    <w:rsid w:val="00E7396D"/>
    <w:rsid w:val="00E73A80"/>
    <w:rsid w:val="00E73B45"/>
    <w:rsid w:val="00E75960"/>
    <w:rsid w:val="00E75A8E"/>
    <w:rsid w:val="00E8042D"/>
    <w:rsid w:val="00E82106"/>
    <w:rsid w:val="00E82510"/>
    <w:rsid w:val="00E8441A"/>
    <w:rsid w:val="00E9031A"/>
    <w:rsid w:val="00E90689"/>
    <w:rsid w:val="00E90DDB"/>
    <w:rsid w:val="00E91306"/>
    <w:rsid w:val="00E926EA"/>
    <w:rsid w:val="00E92B18"/>
    <w:rsid w:val="00E950A1"/>
    <w:rsid w:val="00E957C9"/>
    <w:rsid w:val="00E9732E"/>
    <w:rsid w:val="00EA0D74"/>
    <w:rsid w:val="00EA13B7"/>
    <w:rsid w:val="00EA170E"/>
    <w:rsid w:val="00EA3B93"/>
    <w:rsid w:val="00EA3DC6"/>
    <w:rsid w:val="00EA4118"/>
    <w:rsid w:val="00EA5C03"/>
    <w:rsid w:val="00EA6F88"/>
    <w:rsid w:val="00EA73B9"/>
    <w:rsid w:val="00EB00C3"/>
    <w:rsid w:val="00EB0737"/>
    <w:rsid w:val="00EB0A02"/>
    <w:rsid w:val="00EB0C0C"/>
    <w:rsid w:val="00EB35A5"/>
    <w:rsid w:val="00EB3AA6"/>
    <w:rsid w:val="00EB4665"/>
    <w:rsid w:val="00EB5B26"/>
    <w:rsid w:val="00EB6F5D"/>
    <w:rsid w:val="00EB75EC"/>
    <w:rsid w:val="00EC1CA1"/>
    <w:rsid w:val="00EC3660"/>
    <w:rsid w:val="00EC45D6"/>
    <w:rsid w:val="00EC5596"/>
    <w:rsid w:val="00EC7F4E"/>
    <w:rsid w:val="00ED22EB"/>
    <w:rsid w:val="00ED4011"/>
    <w:rsid w:val="00ED4095"/>
    <w:rsid w:val="00ED6617"/>
    <w:rsid w:val="00ED7159"/>
    <w:rsid w:val="00ED7862"/>
    <w:rsid w:val="00EE1B64"/>
    <w:rsid w:val="00EE2A90"/>
    <w:rsid w:val="00EE319F"/>
    <w:rsid w:val="00EE381F"/>
    <w:rsid w:val="00EE5923"/>
    <w:rsid w:val="00EE5A05"/>
    <w:rsid w:val="00EE6585"/>
    <w:rsid w:val="00EE665F"/>
    <w:rsid w:val="00EE7A73"/>
    <w:rsid w:val="00EF0147"/>
    <w:rsid w:val="00EF0C40"/>
    <w:rsid w:val="00EF1366"/>
    <w:rsid w:val="00EF227F"/>
    <w:rsid w:val="00EF4044"/>
    <w:rsid w:val="00EF4396"/>
    <w:rsid w:val="00EF51AE"/>
    <w:rsid w:val="00EF56CE"/>
    <w:rsid w:val="00EF5CE7"/>
    <w:rsid w:val="00EF708D"/>
    <w:rsid w:val="00EF7D0C"/>
    <w:rsid w:val="00F02D30"/>
    <w:rsid w:val="00F02E3A"/>
    <w:rsid w:val="00F05163"/>
    <w:rsid w:val="00F057E3"/>
    <w:rsid w:val="00F0682D"/>
    <w:rsid w:val="00F06FDA"/>
    <w:rsid w:val="00F0794B"/>
    <w:rsid w:val="00F10A11"/>
    <w:rsid w:val="00F11B8C"/>
    <w:rsid w:val="00F12578"/>
    <w:rsid w:val="00F146AD"/>
    <w:rsid w:val="00F15A8E"/>
    <w:rsid w:val="00F16EDB"/>
    <w:rsid w:val="00F1758A"/>
    <w:rsid w:val="00F17C09"/>
    <w:rsid w:val="00F202CB"/>
    <w:rsid w:val="00F23F10"/>
    <w:rsid w:val="00F245BA"/>
    <w:rsid w:val="00F26C9F"/>
    <w:rsid w:val="00F30F0E"/>
    <w:rsid w:val="00F32540"/>
    <w:rsid w:val="00F33F69"/>
    <w:rsid w:val="00F35463"/>
    <w:rsid w:val="00F37694"/>
    <w:rsid w:val="00F376F3"/>
    <w:rsid w:val="00F409D0"/>
    <w:rsid w:val="00F4111B"/>
    <w:rsid w:val="00F45675"/>
    <w:rsid w:val="00F47176"/>
    <w:rsid w:val="00F478A2"/>
    <w:rsid w:val="00F50758"/>
    <w:rsid w:val="00F510BA"/>
    <w:rsid w:val="00F513DF"/>
    <w:rsid w:val="00F51E67"/>
    <w:rsid w:val="00F52A67"/>
    <w:rsid w:val="00F5315D"/>
    <w:rsid w:val="00F56592"/>
    <w:rsid w:val="00F56782"/>
    <w:rsid w:val="00F567CF"/>
    <w:rsid w:val="00F5725A"/>
    <w:rsid w:val="00F57C68"/>
    <w:rsid w:val="00F61A70"/>
    <w:rsid w:val="00F62D80"/>
    <w:rsid w:val="00F6307D"/>
    <w:rsid w:val="00F647F2"/>
    <w:rsid w:val="00F64A31"/>
    <w:rsid w:val="00F7299A"/>
    <w:rsid w:val="00F73274"/>
    <w:rsid w:val="00F740B3"/>
    <w:rsid w:val="00F7424F"/>
    <w:rsid w:val="00F76485"/>
    <w:rsid w:val="00F76DB0"/>
    <w:rsid w:val="00F80639"/>
    <w:rsid w:val="00F80A19"/>
    <w:rsid w:val="00F80C7E"/>
    <w:rsid w:val="00F80F59"/>
    <w:rsid w:val="00F82DC1"/>
    <w:rsid w:val="00F83482"/>
    <w:rsid w:val="00F86797"/>
    <w:rsid w:val="00F86CD6"/>
    <w:rsid w:val="00F9044E"/>
    <w:rsid w:val="00F90A87"/>
    <w:rsid w:val="00F90DB3"/>
    <w:rsid w:val="00F93315"/>
    <w:rsid w:val="00F93D72"/>
    <w:rsid w:val="00F940F5"/>
    <w:rsid w:val="00F95209"/>
    <w:rsid w:val="00F96AC1"/>
    <w:rsid w:val="00F97733"/>
    <w:rsid w:val="00FA1CB8"/>
    <w:rsid w:val="00FA2074"/>
    <w:rsid w:val="00FA4573"/>
    <w:rsid w:val="00FB0D1C"/>
    <w:rsid w:val="00FB23BE"/>
    <w:rsid w:val="00FB3678"/>
    <w:rsid w:val="00FB3C07"/>
    <w:rsid w:val="00FB3CEE"/>
    <w:rsid w:val="00FB50B5"/>
    <w:rsid w:val="00FB7C36"/>
    <w:rsid w:val="00FC0647"/>
    <w:rsid w:val="00FC29DB"/>
    <w:rsid w:val="00FC35CF"/>
    <w:rsid w:val="00FC3E27"/>
    <w:rsid w:val="00FC420F"/>
    <w:rsid w:val="00FC49BD"/>
    <w:rsid w:val="00FC649C"/>
    <w:rsid w:val="00FC6B90"/>
    <w:rsid w:val="00FC7318"/>
    <w:rsid w:val="00FD0108"/>
    <w:rsid w:val="00FD18A6"/>
    <w:rsid w:val="00FD2316"/>
    <w:rsid w:val="00FD25A2"/>
    <w:rsid w:val="00FD2FC9"/>
    <w:rsid w:val="00FD4042"/>
    <w:rsid w:val="00FD43A6"/>
    <w:rsid w:val="00FD7563"/>
    <w:rsid w:val="00FE351C"/>
    <w:rsid w:val="00FE3AE5"/>
    <w:rsid w:val="00FE4ADD"/>
    <w:rsid w:val="00FE4AF8"/>
    <w:rsid w:val="00FE51B0"/>
    <w:rsid w:val="00FE548B"/>
    <w:rsid w:val="00FE63FC"/>
    <w:rsid w:val="00FE75C2"/>
    <w:rsid w:val="00FE7C44"/>
    <w:rsid w:val="00FF24EE"/>
    <w:rsid w:val="00FF2ECE"/>
    <w:rsid w:val="00FF49B8"/>
    <w:rsid w:val="00FF672E"/>
    <w:rsid w:val="00FF7D0D"/>
    <w:rsid w:val="02197BBB"/>
    <w:rsid w:val="035BC91C"/>
    <w:rsid w:val="06ECECDE"/>
    <w:rsid w:val="0719A6A8"/>
    <w:rsid w:val="07602DC2"/>
    <w:rsid w:val="096F406F"/>
    <w:rsid w:val="0AFF2836"/>
    <w:rsid w:val="0C1F8404"/>
    <w:rsid w:val="0E2BB397"/>
    <w:rsid w:val="0E2F88AC"/>
    <w:rsid w:val="11B06D6C"/>
    <w:rsid w:val="1546E5F8"/>
    <w:rsid w:val="1954B7AE"/>
    <w:rsid w:val="1C949068"/>
    <w:rsid w:val="1CB11C61"/>
    <w:rsid w:val="1F6417B3"/>
    <w:rsid w:val="205E42DD"/>
    <w:rsid w:val="20F54D69"/>
    <w:rsid w:val="2314787A"/>
    <w:rsid w:val="256BCD68"/>
    <w:rsid w:val="2640A71F"/>
    <w:rsid w:val="272239BD"/>
    <w:rsid w:val="2C1BDB03"/>
    <w:rsid w:val="2F234592"/>
    <w:rsid w:val="2FFB8909"/>
    <w:rsid w:val="30398CEE"/>
    <w:rsid w:val="304F55DE"/>
    <w:rsid w:val="30D97B83"/>
    <w:rsid w:val="311274D7"/>
    <w:rsid w:val="31EFC859"/>
    <w:rsid w:val="37EF0443"/>
    <w:rsid w:val="3CC0F717"/>
    <w:rsid w:val="3D1D65EA"/>
    <w:rsid w:val="3E4634FF"/>
    <w:rsid w:val="3E559AA7"/>
    <w:rsid w:val="40A87F6A"/>
    <w:rsid w:val="434C43AD"/>
    <w:rsid w:val="44B8031B"/>
    <w:rsid w:val="46785AB2"/>
    <w:rsid w:val="474DA5FA"/>
    <w:rsid w:val="4929B41A"/>
    <w:rsid w:val="4BA4A721"/>
    <w:rsid w:val="4C66E0DC"/>
    <w:rsid w:val="4C822058"/>
    <w:rsid w:val="4DBCE77E"/>
    <w:rsid w:val="4F51531C"/>
    <w:rsid w:val="4F58B7DF"/>
    <w:rsid w:val="54645DF1"/>
    <w:rsid w:val="55E273E8"/>
    <w:rsid w:val="563E5FF9"/>
    <w:rsid w:val="57765209"/>
    <w:rsid w:val="59B17904"/>
    <w:rsid w:val="5A372517"/>
    <w:rsid w:val="5B029A13"/>
    <w:rsid w:val="6142F558"/>
    <w:rsid w:val="63AE157E"/>
    <w:rsid w:val="651CE762"/>
    <w:rsid w:val="68ACFEA2"/>
    <w:rsid w:val="69E48D75"/>
    <w:rsid w:val="6A4AEECE"/>
    <w:rsid w:val="6AAE1BA8"/>
    <w:rsid w:val="6B8C28E6"/>
    <w:rsid w:val="6D01FF7C"/>
    <w:rsid w:val="6DB59178"/>
    <w:rsid w:val="705F9A09"/>
    <w:rsid w:val="711178E8"/>
    <w:rsid w:val="71535CFC"/>
    <w:rsid w:val="72CCCA9A"/>
    <w:rsid w:val="759BAC7E"/>
    <w:rsid w:val="75CA34C7"/>
    <w:rsid w:val="761DF06C"/>
    <w:rsid w:val="76D6C913"/>
    <w:rsid w:val="78D42609"/>
    <w:rsid w:val="792AE3CA"/>
    <w:rsid w:val="7BA3AE71"/>
    <w:rsid w:val="7C530267"/>
    <w:rsid w:val="7E0BD2EE"/>
    <w:rsid w:val="7E325829"/>
    <w:rsid w:val="7E39C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A5AC31F"/>
  <w15:docId w15:val="{5DD7E914-E0FE-44D2-BE96-5276F5B79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="Times New Roman"/>
        <w:sz w:val="22"/>
        <w:szCs w:val="22"/>
        <w:lang w:val="nl-NL" w:eastAsia="nl-NL" w:bidi="ar-SA"/>
      </w:rPr>
    </w:rPrDefault>
    <w:pPrDefault>
      <w:pPr>
        <w:spacing w:line="30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iPriority="3" w:unhideWhenUsed="1" w:qFormat="1"/>
    <w:lsdException w:name="List Number" w:semiHidden="1" w:uiPriority="4" w:unhideWhenUsed="1" w:qFormat="1"/>
    <w:lsdException w:name="List 2" w:semiHidden="1"/>
    <w:lsdException w:name="List 3" w:semiHidden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nhideWhenUsed="1"/>
    <w:lsdException w:name="List Number 5" w:semiHidden="1" w:unhideWhenUsed="1"/>
    <w:lsdException w:name="Title" w:semiHidden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/>
    <w:lsdException w:name="Message Header" w:semiHidden="1"/>
    <w:lsdException w:name="Subtitle" w:semiHidden="1" w:qFormat="1"/>
    <w:lsdException w:name="Salutation" w:semiHidden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iPriority="0" w:unhideWhenUsed="1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iPriority="0" w:unhideWhenUsed="1"/>
    <w:lsdException w:name="Table Grid" w:uiPriority="59"/>
    <w:lsdException w:name="Table Theme" w:semiHidden="1" w:uiPriority="0" w:unhideWhenUsed="1"/>
    <w:lsdException w:name="Placeholder Text" w:semiHidden="1"/>
    <w:lsdException w:name="No Spacing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qFormat="1"/>
    <w:lsdException w:name="Intense Quote" w:semiHidden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qFormat="1"/>
    <w:lsdException w:name="Intense Emphasis" w:semiHidden="1" w:qFormat="1"/>
    <w:lsdException w:name="Subtle Reference" w:semiHidden="1" w:qFormat="1"/>
    <w:lsdException w:name="Intense Reference" w:semiHidden="1" w:qFormat="1"/>
    <w:lsdException w:name="Book Title" w:semiHidden="1" w:qFormat="1"/>
    <w:lsdException w:name="Bibliography" w:semiHidden="1" w:unhideWhenUsed="1"/>
    <w:lsdException w:name="TOC Heading" w:semiHidden="1" w:uiPriority="38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6731B"/>
    <w:pPr>
      <w:suppressAutoHyphens/>
    </w:pPr>
  </w:style>
  <w:style w:type="paragraph" w:styleId="Kop1">
    <w:name w:val="heading 1"/>
    <w:basedOn w:val="Standaard"/>
    <w:next w:val="Standaard"/>
    <w:link w:val="Kop1Char"/>
    <w:uiPriority w:val="9"/>
    <w:semiHidden/>
    <w:qFormat/>
    <w:rsid w:val="004B5BBD"/>
    <w:pPr>
      <w:keepNext/>
      <w:numPr>
        <w:numId w:val="6"/>
      </w:numPr>
      <w:ind w:left="284" w:hanging="284"/>
      <w:outlineLvl w:val="0"/>
    </w:pPr>
    <w:rPr>
      <w:rFonts w:asciiTheme="majorHAnsi" w:hAnsiTheme="majorHAnsi" w:cs="Arial"/>
      <w:b/>
      <w:bCs/>
      <w:kern w:val="32"/>
      <w:sz w:val="24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qFormat/>
    <w:rsid w:val="004B5BBD"/>
    <w:pPr>
      <w:keepNext/>
      <w:numPr>
        <w:ilvl w:val="1"/>
        <w:numId w:val="6"/>
      </w:numPr>
      <w:ind w:left="568" w:hanging="284"/>
      <w:outlineLvl w:val="1"/>
    </w:pPr>
    <w:rPr>
      <w:rFonts w:asciiTheme="majorHAnsi" w:hAnsiTheme="majorHAnsi"/>
      <w:b/>
      <w:szCs w:val="28"/>
    </w:rPr>
  </w:style>
  <w:style w:type="paragraph" w:styleId="Kop3">
    <w:name w:val="heading 3"/>
    <w:basedOn w:val="Standaard"/>
    <w:next w:val="Standaard"/>
    <w:link w:val="Kop3Char"/>
    <w:uiPriority w:val="9"/>
    <w:semiHidden/>
    <w:qFormat/>
    <w:rsid w:val="006A1A87"/>
    <w:pPr>
      <w:keepNext/>
      <w:numPr>
        <w:ilvl w:val="2"/>
        <w:numId w:val="6"/>
      </w:numPr>
      <w:ind w:left="852" w:hanging="284"/>
      <w:outlineLvl w:val="2"/>
    </w:pPr>
    <w:rPr>
      <w:rFonts w:asciiTheme="majorHAnsi" w:hAnsiTheme="majorHAnsi"/>
      <w:b/>
    </w:rPr>
  </w:style>
  <w:style w:type="paragraph" w:styleId="Kop4">
    <w:name w:val="heading 4"/>
    <w:basedOn w:val="Standaard"/>
    <w:next w:val="Standaard"/>
    <w:link w:val="Kop4Char"/>
    <w:uiPriority w:val="99"/>
    <w:semiHidden/>
    <w:qFormat/>
    <w:rsid w:val="000107F3"/>
    <w:pPr>
      <w:keepNext/>
      <w:keepLines/>
      <w:numPr>
        <w:ilvl w:val="3"/>
        <w:numId w:val="6"/>
      </w:numPr>
      <w:ind w:left="1136" w:hanging="284"/>
      <w:outlineLvl w:val="3"/>
    </w:pPr>
    <w:rPr>
      <w:rFonts w:eastAsiaTheme="majorEastAsia" w:cstheme="majorBidi"/>
      <w:b/>
      <w:bCs/>
      <w:iCs/>
    </w:rPr>
  </w:style>
  <w:style w:type="paragraph" w:styleId="Kop5">
    <w:name w:val="heading 5"/>
    <w:basedOn w:val="Standaard"/>
    <w:next w:val="Standaard"/>
    <w:link w:val="Kop5Char"/>
    <w:uiPriority w:val="99"/>
    <w:semiHidden/>
    <w:qFormat/>
    <w:rsid w:val="000107F3"/>
    <w:pPr>
      <w:keepNext/>
      <w:keepLines/>
      <w:numPr>
        <w:ilvl w:val="4"/>
        <w:numId w:val="6"/>
      </w:numPr>
      <w:ind w:left="1420" w:hanging="284"/>
      <w:outlineLvl w:val="4"/>
    </w:pPr>
    <w:rPr>
      <w:rFonts w:eastAsiaTheme="majorEastAsia" w:cstheme="majorBidi"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numbering" w:customStyle="1" w:styleId="Genummerdelijst">
    <w:name w:val="Genummerde lijst"/>
    <w:uiPriority w:val="99"/>
    <w:rsid w:val="00F52A67"/>
    <w:pPr>
      <w:numPr>
        <w:numId w:val="3"/>
      </w:numPr>
    </w:pPr>
  </w:style>
  <w:style w:type="table" w:styleId="Tabelraster">
    <w:name w:val="Table Grid"/>
    <w:basedOn w:val="Standaardtabel"/>
    <w:uiPriority w:val="59"/>
    <w:rsid w:val="007E3A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semiHidden/>
    <w:rsid w:val="008C368E"/>
    <w:pPr>
      <w:spacing w:line="228" w:lineRule="exact"/>
    </w:pPr>
    <w:rPr>
      <w:noProof/>
      <w:sz w:val="17"/>
    </w:rPr>
  </w:style>
  <w:style w:type="table" w:customStyle="1" w:styleId="Tablestyle">
    <w:name w:val="Table style"/>
    <w:basedOn w:val="Standaardtabel"/>
    <w:rsid w:val="00354E4C"/>
    <w:tblPr>
      <w:tblCellMar>
        <w:left w:w="0" w:type="dxa"/>
        <w:right w:w="0" w:type="dxa"/>
      </w:tblCellMar>
    </w:tblPr>
  </w:style>
  <w:style w:type="paragraph" w:styleId="Koptekst">
    <w:name w:val="header"/>
    <w:basedOn w:val="Standaard"/>
    <w:link w:val="KoptekstChar"/>
    <w:uiPriority w:val="99"/>
    <w:semiHidden/>
    <w:rsid w:val="00044AD2"/>
  </w:style>
  <w:style w:type="numbering" w:customStyle="1" w:styleId="Opsomming">
    <w:name w:val="Opsomming"/>
    <w:uiPriority w:val="99"/>
    <w:rsid w:val="00F52A67"/>
    <w:pPr>
      <w:numPr>
        <w:numId w:val="4"/>
      </w:numPr>
    </w:pPr>
  </w:style>
  <w:style w:type="character" w:customStyle="1" w:styleId="Kop3Char">
    <w:name w:val="Kop 3 Char"/>
    <w:basedOn w:val="Standaardalinea-lettertype"/>
    <w:link w:val="Kop3"/>
    <w:uiPriority w:val="9"/>
    <w:semiHidden/>
    <w:rsid w:val="00C261B2"/>
    <w:rPr>
      <w:rFonts w:asciiTheme="majorHAnsi" w:hAnsiTheme="majorHAnsi"/>
      <w:b/>
    </w:rPr>
  </w:style>
  <w:style w:type="numbering" w:customStyle="1" w:styleId="Koppen">
    <w:name w:val="Koppen"/>
    <w:uiPriority w:val="99"/>
    <w:rsid w:val="000107F3"/>
    <w:pPr>
      <w:numPr>
        <w:numId w:val="2"/>
      </w:numPr>
    </w:pPr>
  </w:style>
  <w:style w:type="character" w:customStyle="1" w:styleId="Kop1Char">
    <w:name w:val="Kop 1 Char"/>
    <w:basedOn w:val="Standaardalinea-lettertype"/>
    <w:link w:val="Kop1"/>
    <w:uiPriority w:val="9"/>
    <w:semiHidden/>
    <w:rsid w:val="00C261B2"/>
    <w:rPr>
      <w:rFonts w:asciiTheme="majorHAnsi" w:hAnsiTheme="majorHAnsi" w:cs="Arial"/>
      <w:b/>
      <w:bCs/>
      <w:kern w:val="32"/>
      <w:sz w:val="24"/>
      <w:szCs w:val="32"/>
    </w:rPr>
  </w:style>
  <w:style w:type="character" w:customStyle="1" w:styleId="Kop4Char">
    <w:name w:val="Kop 4 Char"/>
    <w:basedOn w:val="Standaardalinea-lettertype"/>
    <w:link w:val="Kop4"/>
    <w:uiPriority w:val="99"/>
    <w:semiHidden/>
    <w:rsid w:val="00496CC4"/>
    <w:rPr>
      <w:rFonts w:eastAsiaTheme="majorEastAsia" w:cstheme="majorBidi"/>
      <w:b/>
      <w:bCs/>
      <w:iCs/>
    </w:rPr>
  </w:style>
  <w:style w:type="character" w:customStyle="1" w:styleId="Kop5Char">
    <w:name w:val="Kop 5 Char"/>
    <w:basedOn w:val="Standaardalinea-lettertype"/>
    <w:link w:val="Kop5"/>
    <w:uiPriority w:val="99"/>
    <w:semiHidden/>
    <w:rsid w:val="00496CC4"/>
    <w:rPr>
      <w:rFonts w:eastAsiaTheme="majorEastAsia" w:cstheme="majorBidi"/>
      <w:i/>
    </w:r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496CC4"/>
    <w:rPr>
      <w:rFonts w:ascii="Arial" w:hAnsi="Arial"/>
      <w:szCs w:val="24"/>
      <w:lang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8C368E"/>
    <w:rPr>
      <w:noProof/>
      <w:sz w:val="17"/>
    </w:rPr>
  </w:style>
  <w:style w:type="paragraph" w:customStyle="1" w:styleId="Smallline">
    <w:name w:val="Small line"/>
    <w:basedOn w:val="Voettekst"/>
    <w:uiPriority w:val="99"/>
    <w:semiHidden/>
    <w:qFormat/>
    <w:rsid w:val="00B02328"/>
    <w:pPr>
      <w:spacing w:line="14" w:lineRule="exact"/>
    </w:pPr>
  </w:style>
  <w:style w:type="paragraph" w:customStyle="1" w:styleId="Tussenkopje">
    <w:name w:val="Tussenkopje"/>
    <w:basedOn w:val="Standaard"/>
    <w:next w:val="Standaard"/>
    <w:uiPriority w:val="14"/>
    <w:qFormat/>
    <w:rsid w:val="00096BF7"/>
    <w:pPr>
      <w:keepNext/>
      <w:spacing w:line="300" w:lineRule="exact"/>
    </w:pPr>
    <w:rPr>
      <w:rFonts w:asciiTheme="majorHAnsi" w:hAnsiTheme="majorHAnsi"/>
      <w:b/>
      <w:sz w:val="28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C261B2"/>
    <w:rPr>
      <w:rFonts w:asciiTheme="majorHAnsi" w:hAnsiTheme="majorHAnsi"/>
      <w:b/>
      <w:szCs w:val="28"/>
    </w:rPr>
  </w:style>
  <w:style w:type="paragraph" w:customStyle="1" w:styleId="Label">
    <w:name w:val="Label"/>
    <w:basedOn w:val="Standaard"/>
    <w:uiPriority w:val="99"/>
    <w:semiHidden/>
    <w:qFormat/>
    <w:rsid w:val="006D00EC"/>
    <w:rPr>
      <w:rFonts w:asciiTheme="majorHAnsi" w:hAnsiTheme="majorHAnsi"/>
      <w:b/>
    </w:rPr>
  </w:style>
  <w:style w:type="paragraph" w:customStyle="1" w:styleId="Kop1zondernummer">
    <w:name w:val="Kop 1 zonder nummer"/>
    <w:basedOn w:val="Kop1"/>
    <w:next w:val="Standaard"/>
    <w:uiPriority w:val="14"/>
    <w:semiHidden/>
    <w:qFormat/>
    <w:rsid w:val="004A223B"/>
    <w:pPr>
      <w:numPr>
        <w:numId w:val="0"/>
      </w:numPr>
    </w:pPr>
  </w:style>
  <w:style w:type="paragraph" w:customStyle="1" w:styleId="Kop2zondernummer">
    <w:name w:val="Kop 2 zonder nummer"/>
    <w:basedOn w:val="Kop2"/>
    <w:next w:val="Standaard"/>
    <w:uiPriority w:val="14"/>
    <w:semiHidden/>
    <w:qFormat/>
    <w:rsid w:val="007F770E"/>
    <w:pPr>
      <w:numPr>
        <w:ilvl w:val="0"/>
        <w:numId w:val="0"/>
      </w:numPr>
    </w:pPr>
  </w:style>
  <w:style w:type="paragraph" w:customStyle="1" w:styleId="Kop3zondernummer">
    <w:name w:val="Kop 3 zonder nummer"/>
    <w:basedOn w:val="Kop3"/>
    <w:next w:val="Standaard"/>
    <w:uiPriority w:val="14"/>
    <w:semiHidden/>
    <w:qFormat/>
    <w:rsid w:val="007F770E"/>
    <w:pPr>
      <w:numPr>
        <w:ilvl w:val="0"/>
        <w:numId w:val="0"/>
      </w:numPr>
    </w:pPr>
  </w:style>
  <w:style w:type="paragraph" w:styleId="Kopvaninhoudsopgave">
    <w:name w:val="TOC Heading"/>
    <w:basedOn w:val="Kop1"/>
    <w:next w:val="Standaard"/>
    <w:uiPriority w:val="38"/>
    <w:semiHidden/>
    <w:qFormat/>
    <w:rsid w:val="00864C8E"/>
    <w:pPr>
      <w:numPr>
        <w:numId w:val="0"/>
      </w:numPr>
      <w:outlineLvl w:val="9"/>
    </w:pPr>
    <w:rPr>
      <w:rFonts w:eastAsiaTheme="majorEastAsia" w:cstheme="majorBidi"/>
      <w:bCs w:val="0"/>
      <w:kern w:val="0"/>
    </w:rPr>
  </w:style>
  <w:style w:type="paragraph" w:styleId="Inhopg3">
    <w:name w:val="toc 3"/>
    <w:basedOn w:val="Inhopg2"/>
    <w:next w:val="Standaard"/>
    <w:uiPriority w:val="39"/>
    <w:semiHidden/>
    <w:rsid w:val="006D4FBB"/>
    <w:pPr>
      <w:ind w:left="1984" w:hanging="737"/>
    </w:pPr>
  </w:style>
  <w:style w:type="paragraph" w:styleId="Inhopg1">
    <w:name w:val="toc 1"/>
    <w:basedOn w:val="Standaard"/>
    <w:next w:val="Standaard"/>
    <w:uiPriority w:val="39"/>
    <w:semiHidden/>
    <w:rsid w:val="006D4FBB"/>
    <w:pPr>
      <w:keepNext/>
      <w:tabs>
        <w:tab w:val="right" w:pos="9044"/>
      </w:tabs>
      <w:spacing w:before="260"/>
      <w:ind w:left="567" w:right="454" w:hanging="567"/>
    </w:pPr>
    <w:rPr>
      <w:b/>
    </w:rPr>
  </w:style>
  <w:style w:type="paragraph" w:styleId="Inhopg2">
    <w:name w:val="toc 2"/>
    <w:basedOn w:val="Inhopg1"/>
    <w:uiPriority w:val="39"/>
    <w:semiHidden/>
    <w:rsid w:val="006D4FBB"/>
    <w:pPr>
      <w:spacing w:before="0"/>
      <w:ind w:left="1247" w:hanging="680"/>
    </w:pPr>
    <w:rPr>
      <w:b w:val="0"/>
    </w:rPr>
  </w:style>
  <w:style w:type="character" w:styleId="Hyperlink">
    <w:name w:val="Hyperlink"/>
    <w:basedOn w:val="Standaardalinea-lettertype"/>
    <w:uiPriority w:val="99"/>
    <w:semiHidden/>
    <w:rsid w:val="00864C8E"/>
    <w:rPr>
      <w:color w:val="0563C1" w:themeColor="hyperlink"/>
      <w:u w:val="single"/>
    </w:rPr>
  </w:style>
  <w:style w:type="table" w:customStyle="1" w:styleId="Tabelklant">
    <w:name w:val="Tabel [klant]"/>
    <w:basedOn w:val="Standaardtabel"/>
    <w:uiPriority w:val="99"/>
    <w:rsid w:val="004B5BBD"/>
    <w:rPr>
      <w:sz w:val="16"/>
    </w:r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  <w:insideH w:val="single" w:sz="4" w:space="0" w:color="4472C4" w:themeColor="accent1"/>
        <w:insideV w:val="single" w:sz="4" w:space="0" w:color="4472C4" w:themeColor="accent1"/>
      </w:tblBorders>
      <w:tblCellMar>
        <w:top w:w="57" w:type="dxa"/>
        <w:bottom w:w="57" w:type="dxa"/>
      </w:tblCellMar>
    </w:tblPr>
    <w:tblStylePr w:type="firstRow">
      <w:rPr>
        <w:b/>
        <w:color w:val="44546A" w:themeColor="text2"/>
      </w:rPr>
      <w:tblPr/>
      <w:tcPr>
        <w:shd w:val="clear" w:color="auto" w:fill="D9E2F3" w:themeFill="accent1" w:themeFillTint="33"/>
      </w:tcPr>
    </w:tblStylePr>
  </w:style>
  <w:style w:type="paragraph" w:customStyle="1" w:styleId="Bullets">
    <w:name w:val="Bullets"/>
    <w:basedOn w:val="Standaard"/>
    <w:uiPriority w:val="99"/>
    <w:semiHidden/>
    <w:qFormat/>
    <w:rsid w:val="00F52A67"/>
    <w:pPr>
      <w:ind w:left="284" w:hanging="284"/>
    </w:pPr>
    <w:rPr>
      <w:szCs w:val="16"/>
    </w:rPr>
  </w:style>
  <w:style w:type="paragraph" w:customStyle="1" w:styleId="Nummers">
    <w:name w:val="Nummers"/>
    <w:basedOn w:val="Standaard"/>
    <w:uiPriority w:val="99"/>
    <w:qFormat/>
    <w:rsid w:val="00136571"/>
    <w:pPr>
      <w:ind w:left="284" w:hanging="284"/>
    </w:pPr>
    <w:rPr>
      <w:szCs w:val="16"/>
    </w:rPr>
  </w:style>
  <w:style w:type="paragraph" w:customStyle="1" w:styleId="Voettekstkopje">
    <w:name w:val="Voettekst kopje"/>
    <w:basedOn w:val="Voettekst"/>
    <w:uiPriority w:val="99"/>
    <w:semiHidden/>
    <w:qFormat/>
    <w:rsid w:val="0043164B"/>
    <w:rPr>
      <w:b/>
      <w:color w:val="44546A" w:themeColor="text2"/>
      <w:sz w:val="18"/>
    </w:rPr>
  </w:style>
  <w:style w:type="character" w:styleId="Tekstvantijdelijkeaanduiding">
    <w:name w:val="Placeholder Text"/>
    <w:basedOn w:val="Standaardalinea-lettertype"/>
    <w:uiPriority w:val="99"/>
    <w:semiHidden/>
    <w:rsid w:val="00096BF7"/>
    <w:rPr>
      <w:color w:val="808080"/>
    </w:rPr>
  </w:style>
  <w:style w:type="paragraph" w:customStyle="1" w:styleId="Voettekstpagina">
    <w:name w:val="Voettekst pagina"/>
    <w:basedOn w:val="Voettekst"/>
    <w:uiPriority w:val="99"/>
    <w:semiHidden/>
    <w:qFormat/>
    <w:rsid w:val="00413974"/>
    <w:pPr>
      <w:spacing w:after="340"/>
      <w:ind w:right="-624"/>
      <w:jc w:val="right"/>
    </w:pPr>
    <w:rPr>
      <w:sz w:val="16"/>
    </w:rPr>
  </w:style>
  <w:style w:type="paragraph" w:customStyle="1" w:styleId="Documenttype">
    <w:name w:val="Documenttype"/>
    <w:basedOn w:val="Standaard"/>
    <w:uiPriority w:val="99"/>
    <w:semiHidden/>
    <w:qFormat/>
    <w:rsid w:val="00413974"/>
    <w:rPr>
      <w:b/>
      <w:sz w:val="36"/>
    </w:rPr>
  </w:style>
  <w:style w:type="paragraph" w:customStyle="1" w:styleId="Editie">
    <w:name w:val="Editie"/>
    <w:basedOn w:val="Standaard"/>
    <w:uiPriority w:val="99"/>
    <w:semiHidden/>
    <w:qFormat/>
    <w:rsid w:val="00096BF7"/>
    <w:pPr>
      <w:spacing w:after="660"/>
    </w:pPr>
    <w:rPr>
      <w:sz w:val="36"/>
    </w:rPr>
  </w:style>
  <w:style w:type="paragraph" w:styleId="Titel">
    <w:name w:val="Title"/>
    <w:basedOn w:val="Standaard"/>
    <w:next w:val="Standaard"/>
    <w:link w:val="TitelChar"/>
    <w:uiPriority w:val="99"/>
    <w:semiHidden/>
    <w:qFormat/>
    <w:rsid w:val="00096BF7"/>
    <w:pPr>
      <w:keepNext/>
      <w:spacing w:after="280"/>
    </w:pPr>
    <w:rPr>
      <w:rFonts w:asciiTheme="majorHAnsi" w:eastAsiaTheme="majorEastAsia" w:hAnsiTheme="majorHAnsi" w:cstheme="majorBidi"/>
      <w:b/>
      <w:kern w:val="28"/>
      <w:sz w:val="36"/>
      <w:szCs w:val="56"/>
    </w:rPr>
  </w:style>
  <w:style w:type="character" w:customStyle="1" w:styleId="TitelChar">
    <w:name w:val="Titel Char"/>
    <w:basedOn w:val="Standaardalinea-lettertype"/>
    <w:link w:val="Titel"/>
    <w:uiPriority w:val="99"/>
    <w:semiHidden/>
    <w:rsid w:val="00096BF7"/>
    <w:rPr>
      <w:rFonts w:asciiTheme="majorHAnsi" w:eastAsiaTheme="majorEastAsia" w:hAnsiTheme="majorHAnsi" w:cstheme="majorBidi"/>
      <w:b/>
      <w:kern w:val="28"/>
      <w:sz w:val="36"/>
      <w:szCs w:val="56"/>
    </w:rPr>
  </w:style>
  <w:style w:type="character" w:styleId="Onopgelostemelding">
    <w:name w:val="Unresolved Mention"/>
    <w:basedOn w:val="Standaardalinea-lettertype"/>
    <w:uiPriority w:val="99"/>
    <w:unhideWhenUsed/>
    <w:rsid w:val="008B0504"/>
    <w:rPr>
      <w:color w:val="605E5C"/>
      <w:shd w:val="clear" w:color="auto" w:fill="E1DFDD"/>
    </w:rPr>
  </w:style>
  <w:style w:type="paragraph" w:styleId="Lijstalinea">
    <w:name w:val="List Paragraph"/>
    <w:basedOn w:val="Standaard"/>
    <w:uiPriority w:val="34"/>
    <w:qFormat/>
    <w:rsid w:val="00E7122C"/>
    <w:pPr>
      <w:ind w:left="720"/>
      <w:contextualSpacing/>
    </w:pPr>
  </w:style>
  <w:style w:type="paragraph" w:styleId="Tekstopmerking">
    <w:name w:val="annotation text"/>
    <w:basedOn w:val="Standaard"/>
    <w:link w:val="Tekstopmerking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Pr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  <w:style w:type="paragraph" w:styleId="Ballontekst">
    <w:name w:val="Balloon Text"/>
    <w:basedOn w:val="Standaard"/>
    <w:link w:val="BallontekstChar"/>
    <w:semiHidden/>
    <w:unhideWhenUsed/>
    <w:rsid w:val="0050518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semiHidden/>
    <w:rsid w:val="00505183"/>
    <w:rPr>
      <w:rFonts w:ascii="Segoe UI" w:hAnsi="Segoe UI" w:cs="Segoe UI"/>
      <w:sz w:val="18"/>
      <w:szCs w:val="1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8054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80546"/>
    <w:rPr>
      <w:b/>
      <w:bCs/>
      <w:sz w:val="20"/>
      <w:szCs w:val="20"/>
    </w:rPr>
  </w:style>
  <w:style w:type="character" w:styleId="Vermelding">
    <w:name w:val="Mention"/>
    <w:basedOn w:val="Standaardalinea-lettertype"/>
    <w:uiPriority w:val="99"/>
    <w:unhideWhenUsed/>
    <w:rsid w:val="006F6820"/>
    <w:rPr>
      <w:color w:val="2B579A"/>
      <w:shd w:val="clear" w:color="auto" w:fill="E6E6E6"/>
    </w:rPr>
  </w:style>
  <w:style w:type="paragraph" w:customStyle="1" w:styleId="paragraph">
    <w:name w:val="paragraph"/>
    <w:basedOn w:val="Standaard"/>
    <w:rsid w:val="005C0320"/>
    <w:pPr>
      <w:suppressAutoHyphens w:val="0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normaltextrun">
    <w:name w:val="normaltextrun"/>
    <w:basedOn w:val="Standaardalinea-lettertype"/>
    <w:rsid w:val="005C0320"/>
  </w:style>
  <w:style w:type="character" w:customStyle="1" w:styleId="eop">
    <w:name w:val="eop"/>
    <w:basedOn w:val="Standaardalinea-lettertype"/>
    <w:rsid w:val="005C0320"/>
  </w:style>
  <w:style w:type="paragraph" w:customStyle="1" w:styleId="Introhoofdstuk">
    <w:name w:val="Intro hoofdstuk"/>
    <w:basedOn w:val="Standaard"/>
    <w:next w:val="Standaard"/>
    <w:uiPriority w:val="19"/>
    <w:qFormat/>
    <w:rsid w:val="00D82548"/>
    <w:pPr>
      <w:spacing w:after="480" w:line="280" w:lineRule="exact"/>
    </w:pPr>
    <w:rPr>
      <w:b/>
      <w:color w:val="44546A" w:themeColor="text2"/>
      <w:sz w:val="26"/>
    </w:rPr>
  </w:style>
  <w:style w:type="paragraph" w:customStyle="1" w:styleId="Uitgave">
    <w:name w:val="Uitgave"/>
    <w:basedOn w:val="Standaard"/>
    <w:uiPriority w:val="99"/>
    <w:semiHidden/>
    <w:qFormat/>
    <w:rsid w:val="006854B1"/>
    <w:pPr>
      <w:spacing w:line="280" w:lineRule="atLeast"/>
      <w:jc w:val="right"/>
    </w:pPr>
    <w:rPr>
      <w:noProof/>
      <w:sz w:val="16"/>
    </w:rPr>
  </w:style>
  <w:style w:type="paragraph" w:customStyle="1" w:styleId="Schipholstandaard">
    <w:name w:val="Schiphol standaard"/>
    <w:basedOn w:val="Standaard"/>
    <w:link w:val="SchipholstandaardChar"/>
    <w:qFormat/>
    <w:rsid w:val="008362A3"/>
    <w:pPr>
      <w:suppressAutoHyphens w:val="0"/>
      <w:spacing w:line="288" w:lineRule="auto"/>
    </w:pPr>
    <w:rPr>
      <w:rFonts w:ascii="Schiphol Frutiger" w:hAnsi="Schiphol Frutiger"/>
      <w:sz w:val="18"/>
      <w:szCs w:val="18"/>
    </w:rPr>
  </w:style>
  <w:style w:type="character" w:customStyle="1" w:styleId="SchipholstandaardChar">
    <w:name w:val="Schiphol standaard Char"/>
    <w:basedOn w:val="Standaardalinea-lettertype"/>
    <w:link w:val="Schipholstandaard"/>
    <w:rsid w:val="008362A3"/>
    <w:rPr>
      <w:rFonts w:ascii="Schiphol Frutiger" w:hAnsi="Schiphol Frutiger"/>
      <w:sz w:val="18"/>
      <w:szCs w:val="18"/>
    </w:rPr>
  </w:style>
  <w:style w:type="character" w:styleId="GevolgdeHyperlink">
    <w:name w:val="FollowedHyperlink"/>
    <w:basedOn w:val="Standaardalinea-lettertype"/>
    <w:uiPriority w:val="99"/>
    <w:semiHidden/>
    <w:unhideWhenUsed/>
    <w:rsid w:val="00AF68EF"/>
    <w:rPr>
      <w:color w:val="954F72" w:themeColor="followedHyperlink"/>
      <w:u w:val="single"/>
    </w:rPr>
  </w:style>
  <w:style w:type="paragraph" w:styleId="Revisie">
    <w:name w:val="Revision"/>
    <w:hidden/>
    <w:uiPriority w:val="99"/>
    <w:semiHidden/>
    <w:rsid w:val="00C14E94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71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microsoft.com/office/2019/05/relationships/documenttasks" Target="documenttasks/documenttasks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RES%20Software\Workspace%20Manager\Data\DBCache\Resources\custom_resources\Sjablonen\EA%20Persbericht%20Nederlands.dotx" TargetMode="External"/></Relationships>
</file>

<file path=word/documenttasks/documenttasks1.xml><?xml version="1.0" encoding="utf-8"?>
<t:Tasks xmlns:t="http://schemas.microsoft.com/office/tasks/2019/documenttasks" xmlns:oel="http://schemas.microsoft.com/office/2019/extlst">
  <t:Task id="{61E488DE-085B-4800-9ACF-B4358F9A5319}">
    <t:Anchor>
      <t:Comment id="596055120"/>
    </t:Anchor>
    <t:History>
      <t:Event id="{231E4C90-B2DA-477F-B7BA-D9987FAEE7BB}" time="2020-12-21T08:56:25Z">
        <t:Attribution userId="S::m.vanherpen@eindhovenairport.nl::26e241a6-c7fa-496e-bc03-d3bda4b07b97" userProvider="AD" userName="Marieke van Herpen"/>
        <t:Anchor>
          <t:Comment id="1903160794"/>
        </t:Anchor>
        <t:Create/>
      </t:Event>
      <t:Event id="{BE73DC55-D34A-4486-888C-83995A0D8CBB}" time="2020-12-21T08:56:25Z">
        <t:Attribution userId="S::m.vanherpen@eindhovenairport.nl::26e241a6-c7fa-496e-bc03-d3bda4b07b97" userProvider="AD" userName="Marieke van Herpen"/>
        <t:Anchor>
          <t:Comment id="1903160794"/>
        </t:Anchor>
        <t:Assign userId="S::B.vertogen@eindhovenairport.nl::367ee61a-0ad3-4f0f-a271-d1d4fc7f937d" userProvider="AD" userName="Bob Vertogen"/>
      </t:Event>
      <t:Event id="{67DCCCEE-4EDA-4517-867E-A5C1DF22F5BD}" time="2020-12-21T08:56:25Z">
        <t:Attribution userId="S::m.vanherpen@eindhovenairport.nl::26e241a6-c7fa-496e-bc03-d3bda4b07b97" userProvider="AD" userName="Marieke van Herpen"/>
        <t:Anchor>
          <t:Comment id="1903160794"/>
        </t:Anchor>
        <t:SetTitle title="@Bob Vertogen; dit was al reeds besproken in het LT en met Ying akkoord; wat voor een vraag stel je op dit vlak voor?"/>
      </t:Event>
    </t:History>
  </t:Task>
  <t:Task id="{27B13473-B38C-4E67-BA9D-1A934BCBE4DC}">
    <t:Anchor>
      <t:Comment id="596055536"/>
    </t:Anchor>
    <t:History>
      <t:Event id="{43383479-DE95-4E3D-906A-3DBDA6F19DFD}" time="2020-12-21T09:00:00Z">
        <t:Attribution userId="S::m.vanherpen@eindhovenairport.nl::26e241a6-c7fa-496e-bc03-d3bda4b07b97" userProvider="AD" userName="Marieke van Herpen"/>
        <t:Anchor>
          <t:Comment id="696974544"/>
        </t:Anchor>
        <t:Create/>
      </t:Event>
      <t:Event id="{A6273463-CD08-4A73-BABD-486F69AF9A00}" time="2020-12-21T09:00:00Z">
        <t:Attribution userId="S::m.vanherpen@eindhovenairport.nl::26e241a6-c7fa-496e-bc03-d3bda4b07b97" userProvider="AD" userName="Marieke van Herpen"/>
        <t:Anchor>
          <t:Comment id="696974544"/>
        </t:Anchor>
        <t:Assign userId="S::J.verheijen@eindhovenairport.nl::1a4afa27-2c8d-48e6-a589-ff83d51a791b" userProvider="AD" userName="Jaap Verheijen"/>
      </t:Event>
      <t:Event id="{5445280A-D78D-4144-AF5A-C1C852910722}" time="2020-12-21T09:00:00Z">
        <t:Attribution userId="S::m.vanherpen@eindhovenairport.nl::26e241a6-c7fa-496e-bc03-d3bda4b07b97" userProvider="AD" userName="Marieke van Herpen"/>
        <t:Anchor>
          <t:Comment id="696974544"/>
        </t:Anchor>
        <t:SetTitle title="@Jaap Verheijen; zou je dit nog kunnen aanvullen waarom je destijds ook alweer die behoefte had?@@@"/>
      </t:Event>
    </t:History>
  </t:Task>
  <t:Task id="{7CF6A162-68E0-4632-9D3F-7141A3B57BD4}">
    <t:Anchor>
      <t:Comment id="596055732"/>
    </t:Anchor>
    <t:History>
      <t:Event id="{E1420E35-BB92-4EFE-89EF-60B4A93E1C2F}" time="2020-12-21T09:00:30Z">
        <t:Attribution userId="S::m.vanherpen@eindhovenairport.nl::26e241a6-c7fa-496e-bc03-d3bda4b07b97" userProvider="AD" userName="Marieke van Herpen"/>
        <t:Anchor>
          <t:Comment id="2048663911"/>
        </t:Anchor>
        <t:Create/>
      </t:Event>
      <t:Event id="{E4DAE415-6CC6-4595-8324-B8ED6F6B66DB}" time="2020-12-21T09:00:30Z">
        <t:Attribution userId="S::m.vanherpen@eindhovenairport.nl::26e241a6-c7fa-496e-bc03-d3bda4b07b97" userProvider="AD" userName="Marieke van Herpen"/>
        <t:Anchor>
          <t:Comment id="2048663911"/>
        </t:Anchor>
        <t:Assign userId="S::B.vertogen@eindhovenairport.nl::367ee61a-0ad3-4f0f-a271-d1d4fc7f937d" userProvider="AD" userName="Bob Vertogen"/>
      </t:Event>
      <t:Event id="{4E54484E-23D3-44E7-87ED-48544E78E184}" time="2020-12-21T09:00:30Z">
        <t:Attribution userId="S::m.vanherpen@eindhovenairport.nl::26e241a6-c7fa-496e-bc03-d3bda4b07b97" userProvider="AD" userName="Marieke van Herpen"/>
        <t:Anchor>
          <t:Comment id="2048663911"/>
        </t:Anchor>
        <t:SetTitle title="@Bob Vertogen ; idereen kan op de consultatie via TenderNed (en TED) reageren..."/>
      </t:Event>
    </t:History>
  </t:Task>
  <t:Task id="{D6E3CCAC-F698-4A47-BC19-8433E2E8B276}">
    <t:Anchor>
      <t:Comment id="596055796"/>
    </t:Anchor>
    <t:History>
      <t:Event id="{25B6C2BE-EAC3-43B0-9F76-094F6D223683}" time="2020-12-21T09:01:05Z">
        <t:Attribution userId="S::m.vanherpen@eindhovenairport.nl::26e241a6-c7fa-496e-bc03-d3bda4b07b97" userProvider="AD" userName="Marieke van Herpen"/>
        <t:Anchor>
          <t:Comment id="1777454983"/>
        </t:Anchor>
        <t:Create/>
      </t:Event>
      <t:Event id="{55B2907E-F214-48BE-BC1C-F0B70A61C8B9}" time="2020-12-21T09:01:05Z">
        <t:Attribution userId="S::m.vanherpen@eindhovenairport.nl::26e241a6-c7fa-496e-bc03-d3bda4b07b97" userProvider="AD" userName="Marieke van Herpen"/>
        <t:Anchor>
          <t:Comment id="1777454983"/>
        </t:Anchor>
        <t:Assign userId="S::J.verheijen@eindhovenairport.nl::1a4afa27-2c8d-48e6-a589-ff83d51a791b" userProvider="AD" userName="Jaap Verheijen"/>
      </t:Event>
      <t:Event id="{F0F3CC75-2626-4B05-9BD9-B141C8E12E77}" time="2020-12-21T09:01:05Z">
        <t:Attribution userId="S::m.vanherpen@eindhovenairport.nl::26e241a6-c7fa-496e-bc03-d3bda4b07b97" userProvider="AD" userName="Marieke van Herpen"/>
        <t:Anchor>
          <t:Comment id="1777454983"/>
        </t:Anchor>
        <t:SetTitle title="@Jaap Verheijen; onder het motto; niet geschoten is altijd mis toch Jaap?"/>
      </t:Event>
    </t:History>
  </t:Task>
  <t:Task id="{F455AEE2-9D50-4A68-A048-45B48E53D958}">
    <t:Anchor>
      <t:Comment id="596055575"/>
    </t:Anchor>
    <t:History>
      <t:Event id="{527BFF2E-4ECC-4682-AF72-F62D3DB08E93}" time="2020-12-21T09:02:33Z">
        <t:Attribution userId="S::m.vanherpen@eindhovenairport.nl::26e241a6-c7fa-496e-bc03-d3bda4b07b97" userProvider="AD" userName="Marieke van Herpen"/>
        <t:Anchor>
          <t:Comment id="738360687"/>
        </t:Anchor>
        <t:Create/>
      </t:Event>
      <t:Event id="{94B698B7-F196-4DC8-AE46-AF082CB8E318}" time="2020-12-21T09:02:33Z">
        <t:Attribution userId="S::m.vanherpen@eindhovenairport.nl::26e241a6-c7fa-496e-bc03-d3bda4b07b97" userProvider="AD" userName="Marieke van Herpen"/>
        <t:Anchor>
          <t:Comment id="738360687"/>
        </t:Anchor>
        <t:Assign userId="S::J.verheijen@eindhovenairport.nl::1a4afa27-2c8d-48e6-a589-ff83d51a791b" userProvider="AD" userName="Jaap Verheijen"/>
      </t:Event>
      <t:Event id="{418E0D77-0E0A-4278-90AA-32900F04F2F4}" time="2020-12-21T09:02:33Z">
        <t:Attribution userId="S::m.vanherpen@eindhovenairport.nl::26e241a6-c7fa-496e-bc03-d3bda4b07b97" userProvider="AD" userName="Marieke van Herpen"/>
        <t:Anchor>
          <t:Comment id="738360687"/>
        </t:Anchor>
        <t:SetTitle title="@Jaap Verheijen ; minimumeisen staan hier toch opgesomd? Zou je nog iets kunnen melden over de bandbreedtes Jaap?"/>
      </t:Event>
    </t:History>
  </t:Task>
</t:Task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0e923aa-0c75-48e2-8974-793871a44110">
      <UserInfo>
        <DisplayName>Bob Vertogen</DisplayName>
        <AccountId>27</AccountId>
        <AccountType/>
      </UserInfo>
      <UserInfo>
        <DisplayName>Marieke van Herpen</DisplayName>
        <AccountId>26</AccountId>
        <AccountType/>
      </UserInfo>
      <UserInfo>
        <DisplayName>Mieke Schouwink</DisplayName>
        <AccountId>24</AccountId>
        <AccountType/>
      </UserInfo>
      <UserInfo>
        <DisplayName>SharingLinks.df47d0e2-a2fb-4d36-bf8b-059491ae2fed.Flexible.6fb78b35-2e51-473f-b104-168fd2728f45</DisplayName>
        <AccountId>35</AccountId>
        <AccountType/>
      </UserInfo>
      <UserInfo>
        <DisplayName>Mirjam van den Bogaard</DisplayName>
        <AccountId>32</AccountId>
        <AccountType/>
      </UserInfo>
      <UserInfo>
        <DisplayName>Limited Access System Group For Web 60e923aa-0c75-48e2-8974-793871a44110</DisplayName>
        <AccountId>30</AccountId>
        <AccountType/>
      </UserInfo>
      <UserInfo>
        <DisplayName>Pieter Visser</DisplayName>
        <AccountId>25</AccountId>
        <AccountType/>
      </UserInfo>
      <UserInfo>
        <DisplayName>Caroline van Geenen</DisplayName>
        <AccountId>39</AccountId>
        <AccountType/>
      </UserInfo>
      <UserInfo>
        <DisplayName>Mariëlle Sijm</DisplayName>
        <AccountId>33</AccountId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C5A6621A4E0549965F89BEAD5B3045" ma:contentTypeVersion="4" ma:contentTypeDescription="Een nieuw document maken." ma:contentTypeScope="" ma:versionID="bf80d22a02f907bc5dc1a144b2aa893d">
  <xsd:schema xmlns:xsd="http://www.w3.org/2001/XMLSchema" xmlns:xs="http://www.w3.org/2001/XMLSchema" xmlns:p="http://schemas.microsoft.com/office/2006/metadata/properties" xmlns:ns2="4881265d-28db-4df7-b493-bdf77eee5b0b" xmlns:ns3="60e923aa-0c75-48e2-8974-793871a44110" targetNamespace="http://schemas.microsoft.com/office/2006/metadata/properties" ma:root="true" ma:fieldsID="d37aaf83f9b9927179acffa074215657" ns2:_="" ns3:_="">
    <xsd:import namespace="4881265d-28db-4df7-b493-bdf77eee5b0b"/>
    <xsd:import namespace="60e923aa-0c75-48e2-8974-793871a441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81265d-28db-4df7-b493-bdf77eee5b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923aa-0c75-48e2-8974-793871a4411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0D9B932-5AE0-4295-953F-BC53807959F5}">
  <ds:schemaRefs>
    <ds:schemaRef ds:uri="4881265d-28db-4df7-b493-bdf77eee5b0b"/>
    <ds:schemaRef ds:uri="http://www.w3.org/XML/1998/namespace"/>
    <ds:schemaRef ds:uri="http://purl.org/dc/terms/"/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60e923aa-0c75-48e2-8974-793871a44110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765DF905-4889-49F1-B059-EA38695994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81265d-28db-4df7-b493-bdf77eee5b0b"/>
    <ds:schemaRef ds:uri="60e923aa-0c75-48e2-8974-793871a441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A1806B7-0EEB-44E7-A106-1E7C50A4450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F36F085-7374-4170-9061-DDB726495D7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EA Persbericht Nederlands</Template>
  <TotalTime>0</TotalTime>
  <Pages>7</Pages>
  <Words>1110</Words>
  <Characters>6105</Characters>
  <Application>Microsoft Office Word</Application>
  <DocSecurity>0</DocSecurity>
  <Lines>50</Lines>
  <Paragraphs>14</Paragraphs>
  <ScaleCrop>false</ScaleCrop>
  <Company>Eindhoven Airport</Company>
  <LinksUpToDate>false</LinksUpToDate>
  <CharactersWithSpaces>7201</CharactersWithSpaces>
  <SharedDoc>false</SharedDoc>
  <HLinks>
    <vt:vector size="18" baseType="variant">
      <vt:variant>
        <vt:i4>3014667</vt:i4>
      </vt:variant>
      <vt:variant>
        <vt:i4>6</vt:i4>
      </vt:variant>
      <vt:variant>
        <vt:i4>0</vt:i4>
      </vt:variant>
      <vt:variant>
        <vt:i4>5</vt:i4>
      </vt:variant>
      <vt:variant>
        <vt:lpwstr>mailto:procurement@eindhovenairport.nl</vt:lpwstr>
      </vt:variant>
      <vt:variant>
        <vt:lpwstr/>
      </vt:variant>
      <vt:variant>
        <vt:i4>3014667</vt:i4>
      </vt:variant>
      <vt:variant>
        <vt:i4>3</vt:i4>
      </vt:variant>
      <vt:variant>
        <vt:i4>0</vt:i4>
      </vt:variant>
      <vt:variant>
        <vt:i4>5</vt:i4>
      </vt:variant>
      <vt:variant>
        <vt:lpwstr>mailto:procurement@eindhovenairport.nl</vt:lpwstr>
      </vt:variant>
      <vt:variant>
        <vt:lpwstr/>
      </vt:variant>
      <vt:variant>
        <vt:i4>3932283</vt:i4>
      </vt:variant>
      <vt:variant>
        <vt:i4>0</vt:i4>
      </vt:variant>
      <vt:variant>
        <vt:i4>0</vt:i4>
      </vt:variant>
      <vt:variant>
        <vt:i4>5</vt:i4>
      </vt:variant>
      <vt:variant>
        <vt:lpwstr>https://wetten.overheid.nl/jci1.3:c:BWBR0005288&amp;boek=5&amp;titeldeel=2&amp;artikel=7&amp;z=2018-09-19&amp;g=2018-09-19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Marieke van Herpen</dc:creator>
  <cp:keywords/>
  <dc:description>Template by Orange Pepper_x000d_
Design by Oranje Vormgevers_x000d_
2019</dc:description>
  <cp:lastModifiedBy>Marieke van Herpen</cp:lastModifiedBy>
  <cp:revision>2</cp:revision>
  <cp:lastPrinted>2023-01-18T10:51:00Z</cp:lastPrinted>
  <dcterms:created xsi:type="dcterms:W3CDTF">2023-01-18T10:52:00Z</dcterms:created>
  <dcterms:modified xsi:type="dcterms:W3CDTF">2023-01-18T10:52:00Z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f17584e-8571-4d2d-ad5a-3ee9b95f3c36_Enabled">
    <vt:lpwstr>true</vt:lpwstr>
  </property>
  <property fmtid="{D5CDD505-2E9C-101B-9397-08002B2CF9AE}" pid="3" name="MSIP_Label_0f17584e-8571-4d2d-ad5a-3ee9b95f3c36_SetDate">
    <vt:lpwstr>2019-12-09T09:18:23Z</vt:lpwstr>
  </property>
  <property fmtid="{D5CDD505-2E9C-101B-9397-08002B2CF9AE}" pid="4" name="MSIP_Label_0f17584e-8571-4d2d-ad5a-3ee9b95f3c36_Method">
    <vt:lpwstr>Standard</vt:lpwstr>
  </property>
  <property fmtid="{D5CDD505-2E9C-101B-9397-08002B2CF9AE}" pid="5" name="MSIP_Label_0f17584e-8571-4d2d-ad5a-3ee9b95f3c36_Name">
    <vt:lpwstr>Intern</vt:lpwstr>
  </property>
  <property fmtid="{D5CDD505-2E9C-101B-9397-08002B2CF9AE}" pid="6" name="MSIP_Label_0f17584e-8571-4d2d-ad5a-3ee9b95f3c36_SiteId">
    <vt:lpwstr>4161e6ef-8785-42bc-af8f-df944478bba2</vt:lpwstr>
  </property>
  <property fmtid="{D5CDD505-2E9C-101B-9397-08002B2CF9AE}" pid="7" name="MSIP_Label_0f17584e-8571-4d2d-ad5a-3ee9b95f3c36_ActionId">
    <vt:lpwstr>8482a6d1-f20b-4d10-952b-0000315fed50</vt:lpwstr>
  </property>
  <property fmtid="{D5CDD505-2E9C-101B-9397-08002B2CF9AE}" pid="8" name="ContentTypeId">
    <vt:lpwstr>0x010100B1C5A6621A4E0549965F89BEAD5B3045</vt:lpwstr>
  </property>
</Properties>
</file>