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15797B71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7868F8">
        <w:t>6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666E4B92">
        <w:tc>
          <w:tcPr>
            <w:tcW w:w="1290" w:type="dxa"/>
            <w:shd w:val="clear" w:color="auto" w:fill="auto"/>
          </w:tcPr>
          <w:p w14:paraId="4E2B4B26" w14:textId="3DF9119B" w:rsidR="00C01960" w:rsidRPr="004F42CF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5D14990C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10211D75" w14:textId="77777777" w:rsidTr="666E4B92">
        <w:tc>
          <w:tcPr>
            <w:tcW w:w="1290" w:type="dxa"/>
            <w:shd w:val="clear" w:color="auto" w:fill="auto"/>
          </w:tcPr>
          <w:p w14:paraId="156A4024" w14:textId="5B2C542F" w:rsidR="00C01960" w:rsidRPr="004F42CF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15B72D" w14:textId="5951B029" w:rsidR="00C01960" w:rsidRPr="004F42CF" w:rsidRDefault="07D642FD" w:rsidP="001E04D4">
            <w:pPr>
              <w:widowControl w:val="0"/>
              <w:spacing w:before="120" w:after="120"/>
            </w:pPr>
            <w:r>
              <w:t>2</w:t>
            </w:r>
            <w:r w:rsidR="00C01960">
              <w:t xml:space="preserve">. Ref [letter  </w:t>
            </w:r>
            <w:proofErr w:type="spellStart"/>
            <w:r w:rsidR="00C01960">
              <w:t>ref.opdracht</w:t>
            </w:r>
            <w:proofErr w:type="spellEnd"/>
            <w:r w:rsidR="00C01960">
              <w:t xml:space="preserve"> + naam Inschrijver]</w:t>
            </w:r>
          </w:p>
        </w:tc>
      </w:tr>
      <w:tr w:rsidR="00C01960" w:rsidRPr="00194AA7" w14:paraId="0F6BC6A1" w14:textId="77777777" w:rsidTr="666E4B92">
        <w:tc>
          <w:tcPr>
            <w:tcW w:w="1290" w:type="dxa"/>
            <w:shd w:val="clear" w:color="auto" w:fill="auto"/>
          </w:tcPr>
          <w:p w14:paraId="6173B864" w14:textId="7653148C" w:rsidR="00C01960" w:rsidRPr="004F42CF" w:rsidRDefault="192F1A24" w:rsidP="00F27211">
            <w:pPr>
              <w:widowControl w:val="0"/>
              <w:spacing w:before="120" w:after="120" w:line="240" w:lineRule="atLeast"/>
              <w:jc w:val="both"/>
            </w:pPr>
            <w:r>
              <w:t xml:space="preserve">Bijlage </w:t>
            </w:r>
            <w:r w:rsidR="2787D807"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31E8170A" w:rsidR="00C01960" w:rsidRPr="00194AA7" w:rsidRDefault="00C01960" w:rsidP="00B92FAF">
            <w:r>
              <w:t>(Ingevuld prijzenblad in Excel en een versie in PDF)</w:t>
            </w:r>
          </w:p>
        </w:tc>
        <w:tc>
          <w:tcPr>
            <w:tcW w:w="1560" w:type="dxa"/>
          </w:tcPr>
          <w:p w14:paraId="52370751" w14:textId="33CE29F8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24208A71" w14:textId="75CC2883" w:rsidR="00C01960" w:rsidRPr="004F42CF" w:rsidRDefault="33FE786E" w:rsidP="00F27211">
            <w:pPr>
              <w:widowControl w:val="0"/>
              <w:spacing w:before="120" w:after="120" w:line="240" w:lineRule="atLeast"/>
            </w:pPr>
            <w:r>
              <w:t>3</w:t>
            </w:r>
            <w:r w:rsidR="00C01960">
              <w:t>. Prijzenblad [naam Inschrijver]</w:t>
            </w:r>
          </w:p>
        </w:tc>
      </w:tr>
      <w:tr w:rsidR="00C01960" w:rsidRPr="007A5233" w14:paraId="0E655B5F" w14:textId="77777777" w:rsidTr="666E4B92">
        <w:tc>
          <w:tcPr>
            <w:tcW w:w="1290" w:type="dxa"/>
            <w:shd w:val="clear" w:color="auto" w:fill="auto"/>
          </w:tcPr>
          <w:p w14:paraId="34AFBD18" w14:textId="7E0933C2" w:rsidR="00C01960" w:rsidRPr="004F42CF" w:rsidRDefault="7682544F" w:rsidP="00F27211">
            <w:pPr>
              <w:widowControl w:val="0"/>
              <w:spacing w:before="120" w:after="120" w:line="240" w:lineRule="atLeast"/>
            </w:pPr>
            <w:r>
              <w:t>Hoofdstuk 9</w:t>
            </w:r>
          </w:p>
        </w:tc>
        <w:tc>
          <w:tcPr>
            <w:tcW w:w="3827" w:type="dxa"/>
            <w:shd w:val="clear" w:color="auto" w:fill="auto"/>
          </w:tcPr>
          <w:p w14:paraId="54F61ACF" w14:textId="61A90441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000A03A5">
              <w:t xml:space="preserve">Uitwerking kwalitatieve gunningcriteria 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4D1BA2D5" w:rsidR="00C01960" w:rsidRPr="004F42CF" w:rsidRDefault="671FB804" w:rsidP="00F27211">
            <w:pPr>
              <w:widowControl w:val="0"/>
              <w:spacing w:before="120" w:after="120" w:line="240" w:lineRule="atLeast"/>
            </w:pPr>
            <w:r>
              <w:t>4</w:t>
            </w:r>
            <w:r w:rsidR="00C01960">
              <w:t xml:space="preserve">. Kwaliteit [naam Inschrijver] </w:t>
            </w:r>
          </w:p>
        </w:tc>
      </w:tr>
      <w:tr w:rsidR="00C01960" w:rsidRPr="007A5233" w14:paraId="6A85DDCE" w14:textId="77777777" w:rsidTr="666E4B92">
        <w:tc>
          <w:tcPr>
            <w:tcW w:w="1290" w:type="dxa"/>
            <w:shd w:val="clear" w:color="auto" w:fill="auto"/>
          </w:tcPr>
          <w:p w14:paraId="5A93B16E" w14:textId="00F9E6B6" w:rsidR="00C01960" w:rsidRPr="004F42CF" w:rsidRDefault="000A03A5" w:rsidP="00F27211">
            <w:pPr>
              <w:widowControl w:val="0"/>
              <w:spacing w:before="120" w:after="120" w:line="240" w:lineRule="atLeast"/>
              <w:jc w:val="both"/>
              <w:rPr>
                <w:highlight w:val="yellow"/>
              </w:rPr>
            </w:pPr>
            <w:r w:rsidRPr="000A03A5">
              <w:t>Bijlage 10</w:t>
            </w:r>
          </w:p>
        </w:tc>
        <w:tc>
          <w:tcPr>
            <w:tcW w:w="3827" w:type="dxa"/>
            <w:shd w:val="clear" w:color="auto" w:fill="auto"/>
          </w:tcPr>
          <w:p w14:paraId="6F0AB322" w14:textId="106B0761" w:rsidR="00C01960" w:rsidRPr="004F42CF" w:rsidRDefault="000A03A5" w:rsidP="00F27211">
            <w:pPr>
              <w:widowControl w:val="0"/>
              <w:spacing w:before="120" w:after="120" w:line="240" w:lineRule="atLeast"/>
              <w:rPr>
                <w:highlight w:val="yellow"/>
              </w:rPr>
            </w:pPr>
            <w:r w:rsidRPr="000A03A5">
              <w:t>Geheimhoudingsverklaring</w:t>
            </w:r>
          </w:p>
        </w:tc>
        <w:tc>
          <w:tcPr>
            <w:tcW w:w="1560" w:type="dxa"/>
          </w:tcPr>
          <w:p w14:paraId="088707F5" w14:textId="77777777" w:rsidR="00C01960" w:rsidRPr="007A5233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F48E4FF" w14:textId="1F53B0A2" w:rsidR="00C01960" w:rsidRPr="004F42CF" w:rsidRDefault="000A03A5" w:rsidP="00F27211">
            <w:pPr>
              <w:widowControl w:val="0"/>
              <w:spacing w:before="120" w:after="120" w:line="240" w:lineRule="atLeast"/>
              <w:jc w:val="both"/>
            </w:pPr>
            <w:r>
              <w:t>5.Geheimhoudingsverklaring</w:t>
            </w:r>
            <w:r>
              <w:t xml:space="preserve"> [naam Inschrijver]</w:t>
            </w:r>
          </w:p>
        </w:tc>
      </w:tr>
      <w:tr w:rsidR="000A03A5" w:rsidRPr="007A5233" w14:paraId="4D44BBEE" w14:textId="77777777" w:rsidTr="666E4B92">
        <w:tc>
          <w:tcPr>
            <w:tcW w:w="1290" w:type="dxa"/>
            <w:shd w:val="clear" w:color="auto" w:fill="auto"/>
          </w:tcPr>
          <w:p w14:paraId="02C7DC2F" w14:textId="3B9D4AF2" w:rsidR="000A03A5" w:rsidRPr="000A03A5" w:rsidRDefault="000A03A5" w:rsidP="00F27211">
            <w:pPr>
              <w:widowControl w:val="0"/>
              <w:spacing w:before="120" w:after="120" w:line="240" w:lineRule="atLeast"/>
              <w:jc w:val="both"/>
            </w:pPr>
            <w:r>
              <w:t>Bijlage 11</w:t>
            </w:r>
          </w:p>
        </w:tc>
        <w:tc>
          <w:tcPr>
            <w:tcW w:w="3827" w:type="dxa"/>
            <w:shd w:val="clear" w:color="auto" w:fill="auto"/>
          </w:tcPr>
          <w:p w14:paraId="48569712" w14:textId="605D4C99" w:rsidR="000A03A5" w:rsidRPr="000A03A5" w:rsidRDefault="000A03A5" w:rsidP="00F27211">
            <w:pPr>
              <w:widowControl w:val="0"/>
              <w:spacing w:before="120" w:after="120" w:line="240" w:lineRule="atLeast"/>
            </w:pPr>
            <w:r>
              <w:t>Verklaring Sanctiepakket Russische Federatie</w:t>
            </w:r>
          </w:p>
        </w:tc>
        <w:tc>
          <w:tcPr>
            <w:tcW w:w="1560" w:type="dxa"/>
          </w:tcPr>
          <w:p w14:paraId="3CEE5686" w14:textId="77777777" w:rsidR="000A03A5" w:rsidRPr="007A5233" w:rsidRDefault="000A03A5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1E7A1A04" w14:textId="7A9FBCA2" w:rsidR="000A03A5" w:rsidRDefault="000A03A5" w:rsidP="00F27211">
            <w:pPr>
              <w:widowControl w:val="0"/>
              <w:spacing w:before="120" w:after="120" w:line="240" w:lineRule="atLeast"/>
              <w:jc w:val="both"/>
            </w:pPr>
            <w:r>
              <w:t>6. Verklaring Sanctiepakket [naam Inschrijver}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3D77" w14:textId="58EF2B92" w:rsidR="00E77441" w:rsidRDefault="00E774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6755E8" wp14:editId="7FCD8C4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6350"/>
              <wp:wrapSquare wrapText="bothSides"/>
              <wp:docPr id="2" name="Tekstvak 2" descr="Vertrouwelijkheid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02A40" w14:textId="79319FD4" w:rsidR="00E77441" w:rsidRPr="00E77441" w:rsidRDefault="00E774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774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755E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Vertrouwelijkheid: Intern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A102A40" w14:textId="79319FD4" w:rsidR="00E77441" w:rsidRPr="00E77441" w:rsidRDefault="00E774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E774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686B0EE2" w:rsidR="00F20770" w:rsidRPr="00817FCC" w:rsidRDefault="00E77441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E26D967" wp14:editId="49BDE60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6350"/>
              <wp:wrapSquare wrapText="bothSides"/>
              <wp:docPr id="3" name="Tekstvak 3" descr="Vertrouwelijkheid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55833" w14:textId="5DE588CC" w:rsidR="00E77441" w:rsidRPr="00E77441" w:rsidRDefault="00E774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774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6D96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Vertrouwelijkheid: Intern" style="position:absolute;left:0;text-align:left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50155833" w14:textId="5DE588CC" w:rsidR="00E77441" w:rsidRPr="00E77441" w:rsidRDefault="00E774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E774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="00F20770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031FADDC" w:rsidR="008A28BE" w:rsidRDefault="00E77441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5D78A2" wp14:editId="6F4B955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6350"/>
              <wp:wrapSquare wrapText="bothSides"/>
              <wp:docPr id="1" name="Tekstvak 1" descr="Vertrouwelijkheid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7CA0F" w14:textId="4B7F5779" w:rsidR="00E77441" w:rsidRPr="00E77441" w:rsidRDefault="00E774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774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D78A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Vertrouwelijkheid: Intern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227CA0F" w14:textId="4B7F5779" w:rsidR="00E77441" w:rsidRPr="00E77441" w:rsidRDefault="00E774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E774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AF12" w14:textId="77777777" w:rsidR="00E77441" w:rsidRDefault="00E774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03A5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41ED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34DC"/>
    <w:rsid w:val="009A68F2"/>
    <w:rsid w:val="009B5AA9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77441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P7A7MCJAHTTR-1771009072-472</_dlc_DocId>
    <_dlc_DocIdUrl xmlns="cad755b6-d270-493f-83c9-ae784197a3f5">
      <Url>https://denhaag.sharepoint.com/sites/Ink_BEC/_layouts/15/DocIdRedir.aspx?ID=P7A7MCJAHTTR-1771009072-472</Url>
      <Description>P7A7MCJAHTTR-1771009072-472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  <_ip_UnifiedCompliancePolicyUIAction xmlns="http://schemas.microsoft.com/sharepoint/v3">4</_ip_UnifiedCompliancePolicyUIAction>
    <_ip_UnifiedCompliancePolicyProperties xmlns="http://schemas.microsoft.com/sharepoint/v3" xsi:nil="true"/>
    <SharedWithUsers xmlns="cad755b6-d270-493f-83c9-ae784197a3f5">
      <UserInfo>
        <DisplayName>Roos Teubel</DisplayName>
        <AccountId>249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CD8C72-71FC-4C4B-96CE-205969320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bf3addb-fccd-4134-8069-53c5fe924045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d4351b9-6bf5-4083-976e-f21ebd94c5ef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1</Pages>
  <Words>169</Words>
  <Characters>934</Characters>
  <Application>Microsoft Office Word</Application>
  <DocSecurity>2</DocSecurity>
  <Lines>7</Lines>
  <Paragraphs>2</Paragraphs>
  <ScaleCrop>false</ScaleCrop>
  <Company>Gemeente Den Haag / IDC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Erik van Lohuizen</cp:lastModifiedBy>
  <cp:revision>3</cp:revision>
  <dcterms:created xsi:type="dcterms:W3CDTF">2022-08-31T11:48:00Z</dcterms:created>
  <dcterms:modified xsi:type="dcterms:W3CDTF">2022-08-31T11:53:00Z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c9e4c044-322e-4b6c-9d07-e9511fdc75c2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ClassificationContentMarkingFooterShapeIds">
    <vt:lpwstr>1,2,3</vt:lpwstr>
  </property>
  <property fmtid="{D5CDD505-2E9C-101B-9397-08002B2CF9AE}" pid="30" name="ClassificationContentMarkingFooterFontProps">
    <vt:lpwstr>#000000,10,Calibri</vt:lpwstr>
  </property>
  <property fmtid="{D5CDD505-2E9C-101B-9397-08002B2CF9AE}" pid="31" name="ClassificationContentMarkingFooterText">
    <vt:lpwstr>Vertrouwelijkheid: Intern</vt:lpwstr>
  </property>
</Properties>
</file>