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755C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7C1F48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1638275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0C213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349CAB7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petentie</w:t>
            </w:r>
            <w:r w:rsidR="008717DD"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2E4182A3" w14:textId="5A56B675" w:rsidR="00D155E8" w:rsidRDefault="00B20F8B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B20F8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15 niet elektrische personenwagens via ‘full </w:t>
            </w:r>
            <w:proofErr w:type="spellStart"/>
            <w:r w:rsidRPr="00B20F8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operational</w:t>
            </w:r>
            <w:proofErr w:type="spellEnd"/>
            <w:r w:rsidRPr="00B20F8B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lease’ beschikbaar gesteld. Dit aantal hoeft niet bij één en dezelfde referentie-organisatie terug te komen. </w:t>
            </w:r>
          </w:p>
          <w:p w14:paraId="286DD739" w14:textId="77777777" w:rsidR="00940093" w:rsidRDefault="00940093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Cs w:val="18"/>
              </w:rPr>
            </w:pPr>
          </w:p>
          <w:p w14:paraId="40F271FF" w14:textId="18E668FF" w:rsidR="00940093" w:rsidRPr="00B20F8B" w:rsidRDefault="00940093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D82414" w:rsidRPr="001A17B8" w14:paraId="2457C58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C63738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E53EA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45C43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642B41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030E6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4D370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1514FA8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8456C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002EFDB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B8884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40A6A7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769B2A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F87E1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F5B56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A3017E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E7D035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91084F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3E503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97652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A680B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C93AD0" w14:textId="1A672963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7C1F48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7E223E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88A67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D96363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AF75B19" w14:textId="6B4F09C7" w:rsidR="00D8241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E6EB00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34C7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784D5C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D3CB91B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81B45C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AAF463" w14:textId="53FF5D3E" w:rsidR="00702A25" w:rsidRPr="0027322A" w:rsidRDefault="00A62C4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niet elektrische personenwagens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beschikbaar gesteld via ‘full </w:t>
            </w:r>
            <w:proofErr w:type="spellStart"/>
            <w:r w:rsidRPr="0027322A">
              <w:rPr>
                <w:rFonts w:ascii="Corbel" w:hAnsi="Corbel"/>
                <w:sz w:val="16"/>
                <w:szCs w:val="16"/>
              </w:rPr>
              <w:t>operational</w:t>
            </w:r>
            <w:proofErr w:type="spellEnd"/>
            <w:r w:rsidRPr="0027322A">
              <w:rPr>
                <w:rFonts w:ascii="Corbel" w:hAnsi="Corbel"/>
                <w:sz w:val="16"/>
                <w:szCs w:val="16"/>
              </w:rPr>
              <w:t xml:space="preserve"> lease’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0B787B35" w14:textId="0C9EC84F" w:rsidR="00702A25" w:rsidRPr="00133F0C" w:rsidRDefault="00A62C4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7650B2" w:rsidRPr="001A17B8" w14:paraId="2D4128F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2366652" w14:textId="656C5A73" w:rsidR="00376FA8" w:rsidRPr="007C1F4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</w:t>
            </w:r>
            <w:r w:rsidR="007C1F48" w:rsidRPr="007C1F48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7C1F48">
              <w:rPr>
                <w:rFonts w:ascii="Corbel" w:hAnsi="Corbel"/>
                <w:sz w:val="16"/>
                <w:szCs w:val="16"/>
              </w:rPr>
              <w:t>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C002DA8" w14:textId="77777777" w:rsidR="00376FA8" w:rsidRPr="00A019E4" w:rsidRDefault="007209D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E46603" w14:textId="77777777" w:rsidR="007650B2" w:rsidRPr="00A019E4" w:rsidRDefault="007209D9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E2A7514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DA60F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803A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0FAD0D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7CD329E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61BBBA7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2E5E5FA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12B3D9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0134DF7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8B4884B" w14:textId="3FEA0058" w:rsidR="007650B2" w:rsidRPr="001A17B8" w:rsidRDefault="007C1F48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30DD6696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8B54AF4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E0950E7" w14:textId="77777777" w:rsidR="00376FA8" w:rsidRPr="00A019E4" w:rsidRDefault="007209D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67174B9" w14:textId="77777777" w:rsidR="007650B2" w:rsidRPr="001A17B8" w:rsidRDefault="007209D9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2997D00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FA2DEE3" w14:textId="3A2BC95E" w:rsidR="0027322A" w:rsidRDefault="0027322A" w:rsidP="007650B2">
      <w:pPr>
        <w:spacing w:after="200" w:line="276" w:lineRule="auto"/>
      </w:pPr>
    </w:p>
    <w:p w14:paraId="3CD8F0CB" w14:textId="77777777" w:rsidR="0027322A" w:rsidRDefault="0027322A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7322A" w:rsidRPr="00CF3901" w14:paraId="4294C655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BED7BE2" w14:textId="46213FCA" w:rsidR="0027322A" w:rsidRPr="00A57DF0" w:rsidRDefault="0027322A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A81B76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DD4ED2D" w14:textId="166CC741" w:rsidR="0027322A" w:rsidRDefault="00A81B7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A81B7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10 elektrische personenwagens via ‘full </w:t>
            </w:r>
            <w:proofErr w:type="spellStart"/>
            <w:r w:rsidRPr="00A81B7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operational</w:t>
            </w:r>
            <w:proofErr w:type="spellEnd"/>
            <w:r w:rsidRPr="00A81B7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lease’ beschikbaar gesteld.  Dit aantal hoeft niet bij één en dezelfde referentie-organisatie terug te komen. </w:t>
            </w:r>
          </w:p>
          <w:p w14:paraId="7D1FC224" w14:textId="77777777" w:rsidR="00940093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Cs w:val="18"/>
              </w:rPr>
            </w:pPr>
          </w:p>
          <w:p w14:paraId="10B67435" w14:textId="4667C7E7" w:rsidR="00940093" w:rsidRPr="00B20F8B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27322A" w:rsidRPr="001A17B8" w14:paraId="2C7E38C4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08983BE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68FFA33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22A" w:rsidRPr="001A17B8" w14:paraId="28A0C7B6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1548090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1D4C11F" w14:textId="77777777" w:rsidR="0027322A" w:rsidRPr="001E36FF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A018D90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22A" w:rsidRPr="001A17B8" w14:paraId="10C1288C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B1A4CB0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AFCBEEC" w14:textId="77777777" w:rsidR="0027322A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354C69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22A" w:rsidRPr="001A17B8" w14:paraId="7C249BF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D3D3283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FC7B983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22A" w:rsidRPr="001A17B8" w14:paraId="7B05F643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38080F1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3DF5D2B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22A" w:rsidRPr="001A17B8" w14:paraId="316A7010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EC558A9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3E709A8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22A" w:rsidRPr="001A17B8" w14:paraId="11794FFC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B59DD38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1888B28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E4F40E5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22A" w:rsidRPr="001A17B8" w14:paraId="728FC402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5FE3243" w14:textId="77777777" w:rsidR="0027322A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3DB2BA0" w14:textId="77777777" w:rsidR="0027322A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25798E" w14:textId="77777777" w:rsidR="0027322A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B53406" w14:textId="77777777" w:rsidR="0027322A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4999255" w14:textId="77777777" w:rsidR="0027322A" w:rsidRPr="00376FA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22A" w:rsidRPr="001A17B8" w14:paraId="719D8E9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05F679B" w14:textId="0498F3C4" w:rsidR="0027322A" w:rsidRPr="0027322A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elektrische personenwagens heeft u beschikbaar gesteld via ‘full </w:t>
            </w:r>
            <w:proofErr w:type="spellStart"/>
            <w:r w:rsidRPr="0027322A">
              <w:rPr>
                <w:rFonts w:ascii="Corbel" w:hAnsi="Corbel"/>
                <w:sz w:val="16"/>
                <w:szCs w:val="16"/>
              </w:rPr>
              <w:t>operational</w:t>
            </w:r>
            <w:proofErr w:type="spellEnd"/>
            <w:r w:rsidRPr="0027322A">
              <w:rPr>
                <w:rFonts w:ascii="Corbel" w:hAnsi="Corbel"/>
                <w:sz w:val="16"/>
                <w:szCs w:val="16"/>
              </w:rPr>
              <w:t xml:space="preserve"> lease’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371667EC" w14:textId="77777777" w:rsidR="0027322A" w:rsidRPr="00133F0C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27322A" w:rsidRPr="001A17B8" w14:paraId="2496C8E7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473359B" w14:textId="77777777" w:rsidR="0027322A" w:rsidRPr="007C1F48" w:rsidRDefault="0027322A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12DC4890" w14:textId="77777777" w:rsidR="0027322A" w:rsidRPr="00A019E4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5158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7D87A34" w14:textId="77777777" w:rsidR="0027322A" w:rsidRPr="00A019E4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2633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6D4F814" w14:textId="77777777" w:rsidR="0027322A" w:rsidRPr="00A019E4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3DF348" w14:textId="77777777" w:rsidR="0027322A" w:rsidRPr="00A019E4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AAC6BC" w14:textId="77777777" w:rsidR="0027322A" w:rsidRPr="00376FA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7322A" w:rsidRPr="001A17B8" w14:paraId="69B39349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7A61F02" w14:textId="77777777" w:rsidR="0027322A" w:rsidRPr="001A17B8" w:rsidRDefault="0027322A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B006871" w14:textId="77777777" w:rsidR="0027322A" w:rsidRPr="00376FA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7322A" w:rsidRPr="001A17B8" w14:paraId="3CB2E064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926485D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27322A" w:rsidRPr="001A17B8" w14:paraId="17241BEC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557368B" w14:textId="77777777" w:rsidR="0027322A" w:rsidRPr="001A17B8" w:rsidRDefault="0027322A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DD440A5" w14:textId="77777777" w:rsidR="0027322A" w:rsidRPr="001A17B8" w:rsidRDefault="0027322A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2C0E518" w14:textId="77777777" w:rsidR="0027322A" w:rsidRPr="00376FA8" w:rsidRDefault="0027322A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D21739B" w14:textId="77777777" w:rsidR="0027322A" w:rsidRPr="00A019E4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1283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75CC964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5871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DA6E821" w14:textId="77777777" w:rsidR="0027322A" w:rsidRPr="001A17B8" w:rsidRDefault="0027322A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FB8A8AE" w14:textId="303A7AD4" w:rsidR="00A81B76" w:rsidRDefault="00A81B76" w:rsidP="007650B2">
      <w:pPr>
        <w:spacing w:after="200" w:line="276" w:lineRule="auto"/>
      </w:pPr>
    </w:p>
    <w:p w14:paraId="4E86E564" w14:textId="77777777" w:rsidR="00A81B76" w:rsidRDefault="00A81B76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A81B76" w:rsidRPr="00CF3901" w14:paraId="27A85A76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74FC2DE" w14:textId="67631D9C" w:rsidR="00A81B76" w:rsidRPr="00A57DF0" w:rsidRDefault="00A81B76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A2001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E29D821" w14:textId="77777777" w:rsidR="00940093" w:rsidRDefault="00A20013" w:rsidP="0094009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A2001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50 niet elektrische bestelwagens via ‘full </w:t>
            </w:r>
            <w:proofErr w:type="spellStart"/>
            <w:r w:rsidRPr="00A2001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operational</w:t>
            </w:r>
            <w:proofErr w:type="spellEnd"/>
            <w:r w:rsidRPr="00A2001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lease’ beschikbaar gesteld. Dit aantal hoeft niet bij één en dezelfde referentie-organisatie terug te komen. </w:t>
            </w:r>
          </w:p>
          <w:p w14:paraId="02AA3013" w14:textId="77777777" w:rsidR="00940093" w:rsidRDefault="00940093" w:rsidP="0094009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9F3C3B9" w14:textId="365554FD" w:rsidR="00940093" w:rsidRPr="00B20F8B" w:rsidRDefault="00940093" w:rsidP="0094009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A81B76" w:rsidRPr="001A17B8" w14:paraId="793383A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0A33AEF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118A30A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1B76" w:rsidRPr="001A17B8" w14:paraId="6869CA5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484EC53F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0F1D1D7" w14:textId="77777777" w:rsidR="00A81B76" w:rsidRPr="001E36FF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80BD151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81B76" w:rsidRPr="001A17B8" w14:paraId="3EE78906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D847B78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817AD8" w14:textId="77777777" w:rsidR="00A81B76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852788C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81B76" w:rsidRPr="001A17B8" w14:paraId="37D59FB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3806FD0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14E6717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1B76" w:rsidRPr="001A17B8" w14:paraId="34189C53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95E1352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917E0D1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1B76" w:rsidRPr="001A17B8" w14:paraId="4346533D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F31F34C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A4F679A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1B76" w:rsidRPr="001A17B8" w14:paraId="45A0485C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BF43242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2390BC8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185D099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81B76" w:rsidRPr="001A17B8" w14:paraId="175A327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104D5E7" w14:textId="77777777" w:rsidR="00A81B76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18EC8A6" w14:textId="77777777" w:rsidR="00A81B76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B457F3" w14:textId="77777777" w:rsidR="00A81B76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9F08B5" w14:textId="77777777" w:rsidR="00A81B76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21DABF3" w14:textId="77777777" w:rsidR="00A81B76" w:rsidRPr="00376FA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1B76" w:rsidRPr="001A17B8" w14:paraId="25A3479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A4FBB80" w14:textId="6D19AF71" w:rsidR="00A81B76" w:rsidRPr="0027322A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A20013" w:rsidRPr="00A20013">
              <w:rPr>
                <w:rFonts w:ascii="Corbel" w:hAnsi="Corbel"/>
                <w:sz w:val="16"/>
                <w:szCs w:val="16"/>
              </w:rPr>
              <w:t xml:space="preserve">niet elektrische bestelwagens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beschikbaar gesteld via ‘full </w:t>
            </w:r>
            <w:proofErr w:type="spellStart"/>
            <w:r w:rsidRPr="0027322A">
              <w:rPr>
                <w:rFonts w:ascii="Corbel" w:hAnsi="Corbel"/>
                <w:sz w:val="16"/>
                <w:szCs w:val="16"/>
              </w:rPr>
              <w:t>operational</w:t>
            </w:r>
            <w:proofErr w:type="spellEnd"/>
            <w:r w:rsidRPr="0027322A">
              <w:rPr>
                <w:rFonts w:ascii="Corbel" w:hAnsi="Corbel"/>
                <w:sz w:val="16"/>
                <w:szCs w:val="16"/>
              </w:rPr>
              <w:t xml:space="preserve"> lease’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5FD91263" w14:textId="77777777" w:rsidR="00A81B76" w:rsidRPr="00133F0C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A81B76" w:rsidRPr="001A17B8" w14:paraId="276EC728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3FE4DB7" w14:textId="77777777" w:rsidR="00A81B76" w:rsidRPr="007C1F48" w:rsidRDefault="00A81B7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4DF8217F" w14:textId="77777777" w:rsidR="00A81B76" w:rsidRPr="00A019E4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4567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329F1EF" w14:textId="77777777" w:rsidR="00A81B76" w:rsidRPr="00A019E4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0172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B332DC6" w14:textId="77777777" w:rsidR="00A81B76" w:rsidRPr="00A019E4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56FD780" w14:textId="77777777" w:rsidR="00A81B76" w:rsidRPr="00A019E4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AB29C9" w14:textId="77777777" w:rsidR="00A81B76" w:rsidRPr="00376FA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81B76" w:rsidRPr="001A17B8" w14:paraId="7DAC8375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FDB19C7" w14:textId="77777777" w:rsidR="00A81B76" w:rsidRPr="001A17B8" w:rsidRDefault="00A81B76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378D5BC" w14:textId="77777777" w:rsidR="00A81B76" w:rsidRPr="00376FA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81B76" w:rsidRPr="001A17B8" w14:paraId="406E98F9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E3C0A93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A81B76" w:rsidRPr="001A17B8" w14:paraId="58E3CE8F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DEF4DB0" w14:textId="77777777" w:rsidR="00A81B76" w:rsidRPr="001A17B8" w:rsidRDefault="00A81B7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108452D9" w14:textId="77777777" w:rsidR="00A81B76" w:rsidRPr="001A17B8" w:rsidRDefault="00A81B7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F6B16B0" w14:textId="77777777" w:rsidR="00A81B76" w:rsidRPr="00376FA8" w:rsidRDefault="00A81B76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A523F33" w14:textId="77777777" w:rsidR="00A81B76" w:rsidRPr="00A019E4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4136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04F322A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5317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944364C" w14:textId="77777777" w:rsidR="00A81B76" w:rsidRPr="001A17B8" w:rsidRDefault="00A81B76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2CD120E" w14:textId="0C3C0E1E" w:rsidR="00A20013" w:rsidRDefault="00A20013" w:rsidP="007650B2">
      <w:pPr>
        <w:spacing w:after="200" w:line="276" w:lineRule="auto"/>
      </w:pPr>
    </w:p>
    <w:p w14:paraId="76F65A21" w14:textId="77777777" w:rsidR="00A20013" w:rsidRDefault="00A20013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A20013" w:rsidRPr="00CF3901" w14:paraId="3BDB4F5B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F4DEEFC" w14:textId="5C9288BF" w:rsidR="00A20013" w:rsidRPr="00A57DF0" w:rsidRDefault="00A2001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467DD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4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C47259F" w14:textId="53B3CA9F" w:rsidR="00940093" w:rsidRDefault="00467DDC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67DD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5 niet elektrische kleine personenbussen via ‘full </w:t>
            </w:r>
            <w:proofErr w:type="spellStart"/>
            <w:r w:rsidRPr="00467DD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operational</w:t>
            </w:r>
            <w:proofErr w:type="spellEnd"/>
            <w:r w:rsidRPr="00467DD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lease’ beschikbaar gesteld. Dit aantal hoeft niet bij één en dezelfde referentie-organisatie terug te komen. </w:t>
            </w:r>
          </w:p>
          <w:p w14:paraId="158140D3" w14:textId="77777777" w:rsidR="00940093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Cs w:val="18"/>
              </w:rPr>
            </w:pPr>
          </w:p>
          <w:p w14:paraId="5BD6006D" w14:textId="507B482F" w:rsidR="00940093" w:rsidRPr="00B20F8B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A20013" w:rsidRPr="001A17B8" w14:paraId="14D21F2B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7803644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CAEB13C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20013" w:rsidRPr="001A17B8" w14:paraId="76A462D5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C027C53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66875D5" w14:textId="77777777" w:rsidR="00A20013" w:rsidRPr="001E36FF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07D6BFB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20013" w:rsidRPr="001A17B8" w14:paraId="4A913996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B707FBD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5E140F7" w14:textId="77777777" w:rsidR="00A20013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860C42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20013" w:rsidRPr="001A17B8" w14:paraId="1F1C448C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405B01D7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E62607B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20013" w:rsidRPr="001A17B8" w14:paraId="5F984BF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A7E7E10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1B6DF11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20013" w:rsidRPr="001A17B8" w14:paraId="0847524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0A6424E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54A8E71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20013" w:rsidRPr="001A17B8" w14:paraId="6EB92CD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32D383A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8D2E442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8B93FC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20013" w:rsidRPr="001A17B8" w14:paraId="69B0539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0FA55E0" w14:textId="77777777" w:rsidR="00A20013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EBD5282" w14:textId="77777777" w:rsidR="00A20013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1320CA" w14:textId="77777777" w:rsidR="00A20013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DDBDDF" w14:textId="77777777" w:rsidR="00A20013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DCA01B6" w14:textId="77777777" w:rsidR="00A20013" w:rsidRPr="00376FA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20013" w:rsidRPr="001A17B8" w14:paraId="25A12476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2C83DC11" w14:textId="6A8BC812" w:rsidR="00A20013" w:rsidRPr="0027322A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467DDC" w:rsidRPr="00467DDC">
              <w:rPr>
                <w:rFonts w:ascii="Corbel" w:hAnsi="Corbel"/>
                <w:sz w:val="16"/>
                <w:szCs w:val="16"/>
              </w:rPr>
              <w:t xml:space="preserve">niet elektrische kleine personenbussen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beschikbaar gesteld via ‘full </w:t>
            </w:r>
            <w:proofErr w:type="spellStart"/>
            <w:r w:rsidRPr="0027322A">
              <w:rPr>
                <w:rFonts w:ascii="Corbel" w:hAnsi="Corbel"/>
                <w:sz w:val="16"/>
                <w:szCs w:val="16"/>
              </w:rPr>
              <w:t>operational</w:t>
            </w:r>
            <w:proofErr w:type="spellEnd"/>
            <w:r w:rsidRPr="0027322A">
              <w:rPr>
                <w:rFonts w:ascii="Corbel" w:hAnsi="Corbel"/>
                <w:sz w:val="16"/>
                <w:szCs w:val="16"/>
              </w:rPr>
              <w:t xml:space="preserve"> lease’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599E3697" w14:textId="77777777" w:rsidR="00A20013" w:rsidRPr="00133F0C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A20013" w:rsidRPr="001A17B8" w14:paraId="0A632EF0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2008208" w14:textId="77777777" w:rsidR="00A20013" w:rsidRPr="007C1F48" w:rsidRDefault="00A20013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58894B77" w14:textId="77777777" w:rsidR="00A20013" w:rsidRPr="00A019E4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421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620F6EA" w14:textId="77777777" w:rsidR="00A20013" w:rsidRPr="00A019E4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3565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9AD2AF3" w14:textId="77777777" w:rsidR="00A20013" w:rsidRPr="00A019E4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355921A" w14:textId="77777777" w:rsidR="00A20013" w:rsidRPr="00A019E4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D2E9E0" w14:textId="77777777" w:rsidR="00A20013" w:rsidRPr="00376FA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20013" w:rsidRPr="001A17B8" w14:paraId="2854F7CF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A0C6AA2" w14:textId="77777777" w:rsidR="00A20013" w:rsidRPr="001A17B8" w:rsidRDefault="00A20013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69637A3A" w14:textId="77777777" w:rsidR="00A20013" w:rsidRPr="00376FA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20013" w:rsidRPr="001A17B8" w14:paraId="2B238391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EB399E3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A20013" w:rsidRPr="001A17B8" w14:paraId="19B7491F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C7B0CF3" w14:textId="77777777" w:rsidR="00A20013" w:rsidRPr="001A17B8" w:rsidRDefault="00A20013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7AC6D63" w14:textId="77777777" w:rsidR="00A20013" w:rsidRPr="001A17B8" w:rsidRDefault="00A20013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CED681F" w14:textId="77777777" w:rsidR="00A20013" w:rsidRPr="00376FA8" w:rsidRDefault="00A20013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AC06274" w14:textId="77777777" w:rsidR="00A20013" w:rsidRPr="00A019E4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7741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18DB2E9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5680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4158C62" w14:textId="77777777" w:rsidR="00A20013" w:rsidRPr="001A17B8" w:rsidRDefault="00A20013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C8317FD" w14:textId="0EAA6E45" w:rsidR="005F38BE" w:rsidRDefault="005F38BE" w:rsidP="007650B2">
      <w:pPr>
        <w:spacing w:after="200" w:line="276" w:lineRule="auto"/>
      </w:pPr>
    </w:p>
    <w:p w14:paraId="3B54FEAB" w14:textId="77777777" w:rsidR="005F38BE" w:rsidRDefault="005F38BE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5F38BE" w:rsidRPr="00CF3901" w14:paraId="0B2E9A6C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30078DE" w14:textId="1DD8DE83" w:rsidR="005F38BE" w:rsidRPr="00A57DF0" w:rsidRDefault="005F38BE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5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2BB392F4" w14:textId="77777777" w:rsidR="00940093" w:rsidRDefault="00305554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minimaal 5 elektrische bestelwagens en/of elektrische personenbussen via ‘full </w:t>
            </w:r>
            <w:proofErr w:type="spellStart"/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operational</w:t>
            </w:r>
            <w:proofErr w:type="spellEnd"/>
            <w:r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lease’ beschikbaar gesteld. Dit aantal hoeft niet bij één en dezelfde referentie-organisatie terug te komen.</w:t>
            </w:r>
          </w:p>
          <w:p w14:paraId="1EC51054" w14:textId="77777777" w:rsidR="00940093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4299B10" w14:textId="584B23BE" w:rsidR="005F38BE" w:rsidRPr="00B20F8B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="00305554" w:rsidRPr="003055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mag zoveel referenties overleggen als nodig om aan deze kerncompetentie te voldoen.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</w:t>
            </w:r>
          </w:p>
        </w:tc>
      </w:tr>
      <w:tr w:rsidR="005F38BE" w:rsidRPr="001A17B8" w14:paraId="196BA922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5E6D10B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2EE4220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F38BE" w:rsidRPr="001A17B8" w14:paraId="57C6E673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2443938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E53F835" w14:textId="77777777" w:rsidR="005F38BE" w:rsidRPr="001E36FF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65BB16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F38BE" w:rsidRPr="001A17B8" w14:paraId="5975422F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483B11B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B2E1ECB" w14:textId="77777777" w:rsidR="005F38BE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3601E3F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F38BE" w:rsidRPr="001A17B8" w14:paraId="054B7E7C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278E31D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2AD816F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F38BE" w:rsidRPr="001A17B8" w14:paraId="6CD1CAD4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C400887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F9406B2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F38BE" w:rsidRPr="001A17B8" w14:paraId="62BC304E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475F2412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7F7A686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F38BE" w:rsidRPr="001A17B8" w14:paraId="0B121923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8960111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DB3D61F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72A4125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F38BE" w:rsidRPr="001A17B8" w14:paraId="1590B077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05B0E62" w14:textId="77777777" w:rsidR="005F38BE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043A80F" w14:textId="77777777" w:rsidR="005F38BE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9314D9" w14:textId="77777777" w:rsidR="005F38BE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B93BB05" w14:textId="77777777" w:rsidR="005F38BE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D7AA81F" w14:textId="77777777" w:rsidR="005F38BE" w:rsidRPr="00376FA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F38BE" w:rsidRPr="001A17B8" w14:paraId="48CD8913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6ACE7ACD" w14:textId="415C3614" w:rsidR="005F38BE" w:rsidRPr="0027322A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7322A">
              <w:rPr>
                <w:rFonts w:ascii="Corbel" w:hAnsi="Corbel"/>
                <w:sz w:val="16"/>
                <w:szCs w:val="16"/>
              </w:rPr>
              <w:t xml:space="preserve">Hoeveel </w:t>
            </w:r>
            <w:r w:rsidR="00305554" w:rsidRPr="00305554">
              <w:rPr>
                <w:rFonts w:ascii="Corbel" w:hAnsi="Corbel"/>
                <w:sz w:val="16"/>
                <w:szCs w:val="16"/>
              </w:rPr>
              <w:t xml:space="preserve">elektrische bestelwagens en/of elektrische personenbussen </w:t>
            </w:r>
            <w:r w:rsidRPr="0027322A">
              <w:rPr>
                <w:rFonts w:ascii="Corbel" w:hAnsi="Corbel"/>
                <w:sz w:val="16"/>
                <w:szCs w:val="16"/>
              </w:rPr>
              <w:t xml:space="preserve">heeft u beschikbaar gesteld via ‘full </w:t>
            </w:r>
            <w:proofErr w:type="spellStart"/>
            <w:r w:rsidRPr="0027322A">
              <w:rPr>
                <w:rFonts w:ascii="Corbel" w:hAnsi="Corbel"/>
                <w:sz w:val="16"/>
                <w:szCs w:val="16"/>
              </w:rPr>
              <w:t>operational</w:t>
            </w:r>
            <w:proofErr w:type="spellEnd"/>
            <w:r w:rsidRPr="0027322A">
              <w:rPr>
                <w:rFonts w:ascii="Corbel" w:hAnsi="Corbel"/>
                <w:sz w:val="16"/>
                <w:szCs w:val="16"/>
              </w:rPr>
              <w:t xml:space="preserve"> lease’ aan de referentie-organisatie?</w:t>
            </w:r>
          </w:p>
        </w:tc>
        <w:tc>
          <w:tcPr>
            <w:tcW w:w="3941" w:type="dxa"/>
            <w:shd w:val="clear" w:color="auto" w:fill="auto"/>
          </w:tcPr>
          <w:p w14:paraId="0E4A05CF" w14:textId="77777777" w:rsidR="005F38BE" w:rsidRPr="00133F0C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&lt;aantal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voertuigen</w:t>
            </w: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5F38BE" w:rsidRPr="001A17B8" w14:paraId="734B7449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010848F" w14:textId="77777777" w:rsidR="005F38BE" w:rsidRPr="007C1F48" w:rsidRDefault="005F38BE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4BA0F94" w14:textId="77777777" w:rsidR="005F38BE" w:rsidRPr="00A019E4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2170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0F4925B" w14:textId="77777777" w:rsidR="005F38BE" w:rsidRPr="00A019E4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816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19F94FC" w14:textId="77777777" w:rsidR="005F38BE" w:rsidRPr="00A019E4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235EE9" w14:textId="77777777" w:rsidR="005F38BE" w:rsidRPr="00A019E4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FD08E7" w14:textId="77777777" w:rsidR="005F38BE" w:rsidRPr="00376FA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F38BE" w:rsidRPr="001A17B8" w14:paraId="060981F3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0B903B7" w14:textId="77777777" w:rsidR="005F38BE" w:rsidRPr="001A17B8" w:rsidRDefault="005F38BE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44D04C3C" w14:textId="77777777" w:rsidR="005F38BE" w:rsidRPr="00376FA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F38BE" w:rsidRPr="001A17B8" w14:paraId="49C5AFF8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5CB0D30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5F38BE" w:rsidRPr="001A17B8" w14:paraId="7BA32211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FFCAC83" w14:textId="77777777" w:rsidR="005F38BE" w:rsidRPr="001A17B8" w:rsidRDefault="005F38BE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5B72FB40" w14:textId="77777777" w:rsidR="005F38BE" w:rsidRPr="001A17B8" w:rsidRDefault="005F38BE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51DA209" w14:textId="77777777" w:rsidR="005F38BE" w:rsidRPr="00376FA8" w:rsidRDefault="005F38BE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CDE20AA" w14:textId="77777777" w:rsidR="005F38BE" w:rsidRPr="00A019E4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4619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097FB17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1052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51887952" w14:textId="77777777" w:rsidR="005F38BE" w:rsidRPr="001A17B8" w:rsidRDefault="005F38BE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8133BC" w14:textId="734C19F9" w:rsidR="00305554" w:rsidRDefault="00305554" w:rsidP="007650B2">
      <w:pPr>
        <w:spacing w:after="200" w:line="276" w:lineRule="auto"/>
      </w:pPr>
    </w:p>
    <w:p w14:paraId="498D5F5D" w14:textId="77777777" w:rsidR="00305554" w:rsidRDefault="00305554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05554" w:rsidRPr="00CF3901" w14:paraId="482CD70E" w14:textId="77777777" w:rsidTr="003E61B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72C60F7" w14:textId="206A89F3" w:rsidR="00305554" w:rsidRPr="00A57DF0" w:rsidRDefault="00305554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petentie </w:t>
            </w:r>
            <w:r w:rsidR="00E53A9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6</w:t>
            </w:r>
            <w:r w:rsidRPr="007C1F4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10CEDD8E" w14:textId="77777777" w:rsidR="00305554" w:rsidRDefault="00E53A98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E53A98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een landelijke dekking voorzien voor ROB en aan door hem geleverde voertuigen uit bovengenoemde 5 categorieën bijvoorbeeld op basis van een uitgebreid dealernetwerk.</w:t>
            </w:r>
          </w:p>
          <w:p w14:paraId="53BEC322" w14:textId="77777777" w:rsidR="00F330FF" w:rsidRDefault="00F330FF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Cs w:val="18"/>
              </w:rPr>
            </w:pPr>
          </w:p>
          <w:p w14:paraId="2C90C045" w14:textId="78E521F0" w:rsidR="00F330FF" w:rsidRPr="00B20F8B" w:rsidRDefault="00940093" w:rsidP="003E61B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94009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Om te voldoen aan kerncompetentie 6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</w:t>
            </w:r>
            <w:r w:rsidRPr="0094009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maximaal vijf referenties overleggen.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 voor deze kerncompetentie meerdere referenties overlegt, dient u dit formulier herhaaldelijk in te vullen. </w:t>
            </w:r>
          </w:p>
        </w:tc>
      </w:tr>
      <w:tr w:rsidR="00305554" w:rsidRPr="001A17B8" w14:paraId="58A31A2D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7B431291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2C46C0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05554" w:rsidRPr="001A17B8" w14:paraId="17D77DF8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043015CE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3C13110" w14:textId="77777777" w:rsidR="00305554" w:rsidRPr="001E36FF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584199D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05554" w:rsidRPr="001A17B8" w14:paraId="3F83866D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1085614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7DB25F0" w14:textId="77777777" w:rsidR="0030555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4B5EE0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05554" w:rsidRPr="001A17B8" w14:paraId="4699EC7A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33C8CF47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9C49BCD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05554" w:rsidRPr="001A17B8" w14:paraId="4F8FD060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A11D878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9AA2665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05554" w:rsidRPr="001A17B8" w14:paraId="098EE013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5B39CAFD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32D3D20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05554" w:rsidRPr="001A17B8" w14:paraId="2B027291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4936FE83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DCEB79D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E66DB93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05554" w:rsidRPr="001A17B8" w14:paraId="79FBA329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7F1E830" w14:textId="77777777" w:rsidR="0030555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665462A" w14:textId="77777777" w:rsidR="0030555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419318" w14:textId="77777777" w:rsidR="0030555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CB4F7C0" w14:textId="77777777" w:rsidR="0030555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5918081" w14:textId="77777777" w:rsidR="00305554" w:rsidRPr="00376FA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05554" w:rsidRPr="001A17B8" w14:paraId="4B0805E4" w14:textId="77777777" w:rsidTr="003E61B1">
        <w:trPr>
          <w:jc w:val="center"/>
        </w:trPr>
        <w:tc>
          <w:tcPr>
            <w:tcW w:w="5076" w:type="dxa"/>
            <w:shd w:val="clear" w:color="auto" w:fill="auto"/>
          </w:tcPr>
          <w:p w14:paraId="1CAADFE6" w14:textId="6F6515BE" w:rsidR="00FC7440" w:rsidRDefault="00FC7440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Voor welke door u geleverde voertuigen heeft u </w:t>
            </w:r>
            <w:r w:rsidR="00F330FF">
              <w:rPr>
                <w:rFonts w:ascii="Corbel" w:hAnsi="Corbel"/>
                <w:sz w:val="16"/>
                <w:szCs w:val="16"/>
              </w:rPr>
              <w:t>voorzien in een landelijke dekking voor ROB?</w:t>
            </w:r>
          </w:p>
          <w:p w14:paraId="1D1FE076" w14:textId="77777777" w:rsidR="00297135" w:rsidRDefault="00297135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AF54FB" w14:textId="274F0281" w:rsidR="00297135" w:rsidRPr="0027322A" w:rsidRDefault="00297135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5D964CE3" w14:textId="0910A872" w:rsidR="009D3661" w:rsidRPr="009D3661" w:rsidRDefault="009D3661" w:rsidP="009D3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047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3661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N</w:t>
            </w:r>
            <w:r w:rsidRPr="009D3661">
              <w:rPr>
                <w:rFonts w:ascii="Corbel" w:hAnsi="Corbel"/>
                <w:sz w:val="16"/>
                <w:szCs w:val="16"/>
              </w:rPr>
              <w:t xml:space="preserve">iet elektrische personenwagens </w:t>
            </w:r>
          </w:p>
          <w:p w14:paraId="6A109B58" w14:textId="20CCE386" w:rsidR="009D3661" w:rsidRPr="009D3661" w:rsidRDefault="009D3661" w:rsidP="009D3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1421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3661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E</w:t>
            </w:r>
            <w:r w:rsidRPr="009D3661">
              <w:rPr>
                <w:rFonts w:ascii="Corbel" w:hAnsi="Corbel"/>
                <w:sz w:val="16"/>
                <w:szCs w:val="16"/>
              </w:rPr>
              <w:t xml:space="preserve">lektrische personenwagens </w:t>
            </w:r>
          </w:p>
          <w:p w14:paraId="1A247AFA" w14:textId="35C1ABF6" w:rsidR="009D3661" w:rsidRPr="009D3661" w:rsidRDefault="009D3661" w:rsidP="009D3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7438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3661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N</w:t>
            </w:r>
            <w:r w:rsidRPr="009D3661">
              <w:rPr>
                <w:rFonts w:ascii="Corbel" w:hAnsi="Corbel"/>
                <w:sz w:val="16"/>
                <w:szCs w:val="16"/>
              </w:rPr>
              <w:t xml:space="preserve">iet elektrische bestelwagens </w:t>
            </w:r>
          </w:p>
          <w:p w14:paraId="048E93E7" w14:textId="15020D32" w:rsidR="009D3661" w:rsidRPr="009D3661" w:rsidRDefault="009D3661" w:rsidP="009D3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1860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3661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N</w:t>
            </w:r>
            <w:r w:rsidRPr="009D3661">
              <w:rPr>
                <w:rFonts w:ascii="Corbel" w:hAnsi="Corbel"/>
                <w:sz w:val="16"/>
                <w:szCs w:val="16"/>
              </w:rPr>
              <w:t xml:space="preserve">iet elektrische kleine personenbussen </w:t>
            </w:r>
          </w:p>
          <w:p w14:paraId="725BE909" w14:textId="2965FFAE" w:rsidR="009D3661" w:rsidRPr="00133F0C" w:rsidRDefault="009D3661" w:rsidP="009D3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465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D3661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E</w:t>
            </w:r>
            <w:r w:rsidRPr="009D3661">
              <w:rPr>
                <w:rFonts w:ascii="Corbel" w:hAnsi="Corbel"/>
                <w:sz w:val="16"/>
                <w:szCs w:val="16"/>
              </w:rPr>
              <w:t>lektrische bestelwagens en/of elektrische personenbussen</w:t>
            </w:r>
          </w:p>
        </w:tc>
      </w:tr>
      <w:tr w:rsidR="00305554" w:rsidRPr="001A17B8" w14:paraId="13D8C42E" w14:textId="77777777" w:rsidTr="003E61B1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DD6CCFB" w14:textId="77777777" w:rsidR="00305554" w:rsidRPr="007C1F48" w:rsidRDefault="00305554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C1F4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048261CC" w14:textId="77777777" w:rsidR="00305554" w:rsidRPr="00A019E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2523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8EE93D2" w14:textId="77777777" w:rsidR="00305554" w:rsidRPr="00A019E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50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3A9A86C" w14:textId="77777777" w:rsidR="00305554" w:rsidRPr="00A019E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AEF57F" w14:textId="77777777" w:rsidR="00305554" w:rsidRPr="00A019E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0D072A" w14:textId="77777777" w:rsidR="00305554" w:rsidRPr="00376FA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05554" w:rsidRPr="001A17B8" w14:paraId="477B2A81" w14:textId="77777777" w:rsidTr="003E61B1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DEADE17" w14:textId="77777777" w:rsidR="00305554" w:rsidRPr="001A17B8" w:rsidRDefault="00305554" w:rsidP="003E61B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6572034" w14:textId="77777777" w:rsidR="00305554" w:rsidRPr="00376FA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05554" w:rsidRPr="001A17B8" w14:paraId="219BCCF8" w14:textId="77777777" w:rsidTr="003E61B1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B1A78DE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305554" w:rsidRPr="001A17B8" w14:paraId="519B7E3B" w14:textId="77777777" w:rsidTr="003E61B1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1130448" w14:textId="77777777" w:rsidR="00305554" w:rsidRPr="001A17B8" w:rsidRDefault="00305554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01983539" w14:textId="77777777" w:rsidR="00305554" w:rsidRPr="001A17B8" w:rsidRDefault="00305554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73E70F2" w14:textId="77777777" w:rsidR="00305554" w:rsidRPr="00376FA8" w:rsidRDefault="00305554" w:rsidP="003E61B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17FD852" w14:textId="77777777" w:rsidR="00305554" w:rsidRPr="00A019E4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3315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09A9003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9102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493B535" w14:textId="77777777" w:rsidR="00305554" w:rsidRPr="001A17B8" w:rsidRDefault="00305554" w:rsidP="003E61B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F6E3DF7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D4EF" w14:textId="77777777" w:rsidR="00734FA7" w:rsidRDefault="00734FA7" w:rsidP="00A57DF0">
      <w:pPr>
        <w:spacing w:line="240" w:lineRule="auto"/>
      </w:pPr>
      <w:r>
        <w:separator/>
      </w:r>
    </w:p>
  </w:endnote>
  <w:endnote w:type="continuationSeparator" w:id="0">
    <w:p w14:paraId="65DBA3A0" w14:textId="77777777" w:rsidR="00734FA7" w:rsidRDefault="00734FA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15D217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5CDA003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D825B" w14:textId="77777777" w:rsidR="00734FA7" w:rsidRDefault="00734FA7" w:rsidP="00A57DF0">
      <w:pPr>
        <w:spacing w:line="240" w:lineRule="auto"/>
      </w:pPr>
      <w:r>
        <w:separator/>
      </w:r>
    </w:p>
  </w:footnote>
  <w:footnote w:type="continuationSeparator" w:id="0">
    <w:p w14:paraId="6C6A42F5" w14:textId="77777777" w:rsidR="00734FA7" w:rsidRDefault="00734FA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A7"/>
    <w:rsid w:val="00055710"/>
    <w:rsid w:val="00064E11"/>
    <w:rsid w:val="00087AF2"/>
    <w:rsid w:val="000A5C56"/>
    <w:rsid w:val="00100A15"/>
    <w:rsid w:val="00125F21"/>
    <w:rsid w:val="00133F0C"/>
    <w:rsid w:val="001E36FF"/>
    <w:rsid w:val="0027322A"/>
    <w:rsid w:val="00287178"/>
    <w:rsid w:val="00297135"/>
    <w:rsid w:val="00305554"/>
    <w:rsid w:val="003265BB"/>
    <w:rsid w:val="00376002"/>
    <w:rsid w:val="00376FA8"/>
    <w:rsid w:val="004045F0"/>
    <w:rsid w:val="00467DDC"/>
    <w:rsid w:val="0047548D"/>
    <w:rsid w:val="00520270"/>
    <w:rsid w:val="005F38BE"/>
    <w:rsid w:val="00632837"/>
    <w:rsid w:val="00702A25"/>
    <w:rsid w:val="007209D9"/>
    <w:rsid w:val="00734FA7"/>
    <w:rsid w:val="007576F1"/>
    <w:rsid w:val="007650B2"/>
    <w:rsid w:val="007B2A9F"/>
    <w:rsid w:val="007C1F48"/>
    <w:rsid w:val="008717DD"/>
    <w:rsid w:val="008A5C68"/>
    <w:rsid w:val="00904410"/>
    <w:rsid w:val="00940093"/>
    <w:rsid w:val="009D3661"/>
    <w:rsid w:val="00A019E4"/>
    <w:rsid w:val="00A20013"/>
    <w:rsid w:val="00A57DF0"/>
    <w:rsid w:val="00A62C40"/>
    <w:rsid w:val="00A81B76"/>
    <w:rsid w:val="00B20F8B"/>
    <w:rsid w:val="00C12F22"/>
    <w:rsid w:val="00CE7F7A"/>
    <w:rsid w:val="00D06D74"/>
    <w:rsid w:val="00D155E8"/>
    <w:rsid w:val="00D82414"/>
    <w:rsid w:val="00E53A98"/>
    <w:rsid w:val="00E76EC8"/>
    <w:rsid w:val="00F330FF"/>
    <w:rsid w:val="00FC7440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5CAD9"/>
  <w15:docId w15:val="{4DEBCD5F-7915-4763-88BA-F123837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57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571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571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57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571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8</TotalTime>
  <Pages>6</Pages>
  <Words>2001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18</cp:revision>
  <dcterms:created xsi:type="dcterms:W3CDTF">2022-06-27T10:55:00Z</dcterms:created>
  <dcterms:modified xsi:type="dcterms:W3CDTF">2022-07-15T13:38:00Z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