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F140D" w14:textId="77777777" w:rsidR="00046CD1" w:rsidRDefault="00046CD1" w:rsidP="00046A41">
      <w:pPr>
        <w:pStyle w:val="Kop1"/>
        <w:numPr>
          <w:ilvl w:val="0"/>
          <w:numId w:val="0"/>
        </w:numPr>
        <w:ind w:left="431" w:hanging="431"/>
      </w:pPr>
      <w:bookmarkStart w:id="0" w:name="_Toc42868752"/>
      <w:bookmarkStart w:id="1" w:name="_Toc47434704"/>
      <w:bookmarkStart w:id="2" w:name="_Toc100162295"/>
      <w:r w:rsidRPr="00E02065">
        <w:t>Bijlage 4</w:t>
      </w:r>
      <w:r w:rsidRPr="00E02065">
        <w:tab/>
        <w:t>Formulier referentie geschiktheidseisen</w:t>
      </w:r>
      <w:bookmarkEnd w:id="0"/>
      <w:bookmarkEnd w:id="1"/>
      <w:bookmarkEnd w:id="2"/>
    </w:p>
    <w:p w14:paraId="053B9C30" w14:textId="77777777" w:rsidR="00046CD1" w:rsidRDefault="00046CD1" w:rsidP="00046A41">
      <w:r w:rsidRPr="0005526A">
        <w:t xml:space="preserve">Ter verantwoording van de referentie-eis als gesteld in </w:t>
      </w:r>
      <w:r w:rsidRPr="004E4E30">
        <w:t>paragraaf 2.2</w:t>
      </w:r>
    </w:p>
    <w:p w14:paraId="5AE38333" w14:textId="77777777" w:rsidR="00046CD1" w:rsidRPr="0005526A" w:rsidRDefault="00046CD1" w:rsidP="00046CD1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46CD1" w:rsidRPr="0005526A" w14:paraId="10BE649D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52D2A58" w14:textId="06FF833C" w:rsidR="00046CD1" w:rsidRPr="00131686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3" w:name="_Hlk4286333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 w:rsidR="004E4E30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1: De Gegadigde beschikt over aantoonbare ervaring met een traditioneel </w:t>
            </w:r>
            <w:r w:rsidR="00D522D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bouw</w:t>
            </w:r>
            <w:r w:rsidR="004E4E30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proces</w:t>
            </w:r>
            <w:r w:rsidR="00D522D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voor een nieuw utiliteitsgebouw</w:t>
            </w:r>
            <w:r w:rsidR="004E4E30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(o.b.v. Technisch/Bestek) onder toepasselijkheid van de UAV 2012. </w:t>
            </w:r>
          </w:p>
        </w:tc>
      </w:tr>
      <w:tr w:rsidR="00046CD1" w:rsidRPr="0005526A" w14:paraId="486721C2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268B1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8B1CF36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6601295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86F2D5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4F1EA9A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6962A21C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EB5DBF0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1C338B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F1819CF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F1F4DA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84AF927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F454295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05526A" w14:paraId="3162B781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A2DF36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559D941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2F08D20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05526A" w14:paraId="0D6D65D4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269027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6974FC29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7FAA27C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753856F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05526A" w14:paraId="0926222E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E821B3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C61A5E5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D522D6" w:rsidRPr="0005526A" w14:paraId="3BA51439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52FB01" w14:textId="130A11DB" w:rsidR="00D522D6" w:rsidRPr="00D522D6" w:rsidRDefault="00D522D6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D522D6">
              <w:rPr>
                <w:rFonts w:ascii="Century Gothic" w:hAnsi="Century Gothic"/>
                <w:b w:val="0"/>
                <w:bCs w:val="0"/>
              </w:rPr>
              <w:t>Het betreft nieuwbouw:</w:t>
            </w:r>
          </w:p>
        </w:tc>
        <w:tc>
          <w:tcPr>
            <w:tcW w:w="5865" w:type="dxa"/>
            <w:vAlign w:val="center"/>
          </w:tcPr>
          <w:p w14:paraId="389716D3" w14:textId="77777777" w:rsidR="00D522D6" w:rsidRPr="009C22DF" w:rsidRDefault="00D522D6" w:rsidP="00D522D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9743F16" w14:textId="17536316" w:rsidR="00D522D6" w:rsidRPr="009C22DF" w:rsidRDefault="00D522D6" w:rsidP="00D522D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E5577" w:rsidRPr="0005526A" w14:paraId="11568555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32C255" w14:textId="2EA8C155" w:rsidR="00FE5577" w:rsidRPr="0073137B" w:rsidRDefault="00FE5577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3137B">
              <w:rPr>
                <w:rFonts w:ascii="Century Gothic" w:hAnsi="Century Gothic"/>
                <w:b w:val="0"/>
                <w:bCs w:val="0"/>
              </w:rPr>
              <w:t xml:space="preserve">Het betreft een </w:t>
            </w:r>
            <w:r w:rsidR="0073137B">
              <w:rPr>
                <w:rFonts w:ascii="Century Gothic" w:hAnsi="Century Gothic"/>
                <w:b w:val="0"/>
                <w:bCs w:val="0"/>
              </w:rPr>
              <w:t>utiliteits</w:t>
            </w:r>
            <w:r w:rsidRPr="0073137B">
              <w:rPr>
                <w:rFonts w:ascii="Century Gothic" w:hAnsi="Century Gothic"/>
                <w:b w:val="0"/>
                <w:bCs w:val="0"/>
              </w:rPr>
              <w:t>gebouw:</w:t>
            </w:r>
          </w:p>
        </w:tc>
        <w:tc>
          <w:tcPr>
            <w:tcW w:w="5865" w:type="dxa"/>
            <w:vAlign w:val="center"/>
          </w:tcPr>
          <w:p w14:paraId="022819BB" w14:textId="77777777" w:rsidR="0073137B" w:rsidRPr="009C22DF" w:rsidRDefault="0073137B" w:rsidP="007313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A5606FA" w14:textId="78C9D2BF" w:rsidR="00FE5577" w:rsidRPr="0073137B" w:rsidRDefault="0073137B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3137B" w:rsidRPr="0005526A" w14:paraId="346F867E" w14:textId="77777777" w:rsidTr="0013168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E690D21" w14:textId="63D9D12C" w:rsidR="0073137B" w:rsidRPr="0073137B" w:rsidRDefault="0073137B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3137B">
              <w:rPr>
                <w:rFonts w:ascii="Century Gothic" w:hAnsi="Century Gothic"/>
                <w:b w:val="0"/>
                <w:bCs w:val="0"/>
              </w:rPr>
              <w:t>Het betreft een traditioneel proces onder toepasselijkheid van de UAV 2012:</w:t>
            </w:r>
          </w:p>
        </w:tc>
        <w:tc>
          <w:tcPr>
            <w:tcW w:w="5865" w:type="dxa"/>
            <w:vAlign w:val="center"/>
          </w:tcPr>
          <w:p w14:paraId="71A6D2E2" w14:textId="77777777" w:rsidR="0073137B" w:rsidRPr="009C22DF" w:rsidRDefault="0073137B" w:rsidP="007313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F2974B8" w14:textId="01A81AA4" w:rsidR="0073137B" w:rsidRPr="0073137B" w:rsidRDefault="0073137B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46CD1" w:rsidRPr="0005526A" w14:paraId="641FD1B1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3D657C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86B36BE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bookmarkEnd w:id="3"/>
    </w:tbl>
    <w:p w14:paraId="33BC55C2" w14:textId="77777777" w:rsidR="00046CD1" w:rsidRDefault="00046CD1" w:rsidP="00131686"/>
    <w:p w14:paraId="5B32C0E0" w14:textId="1B0D97EC" w:rsidR="00046CD1" w:rsidRDefault="00046CD1" w:rsidP="00131686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7389FB7E" w14:textId="0F820AE9" w:rsidR="00D522D6" w:rsidRDefault="00D522D6" w:rsidP="00131686"/>
    <w:p w14:paraId="0AE9431F" w14:textId="31C0B1C3" w:rsidR="00D522D6" w:rsidRDefault="00D522D6" w:rsidP="00131686"/>
    <w:p w14:paraId="487053D7" w14:textId="184D3C52" w:rsidR="00D522D6" w:rsidRDefault="00D522D6" w:rsidP="00131686"/>
    <w:p w14:paraId="660FC7C4" w14:textId="066F89F7" w:rsidR="00D522D6" w:rsidRDefault="00D522D6" w:rsidP="00131686"/>
    <w:p w14:paraId="000C8175" w14:textId="77777777" w:rsidR="00D522D6" w:rsidRDefault="00D522D6" w:rsidP="0013168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3137B" w:rsidRPr="0005526A" w14:paraId="7BF210E9" w14:textId="77777777" w:rsidTr="00912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A14684B" w14:textId="31042F2F" w:rsidR="0073137B" w:rsidRPr="00131686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2: De Gegadigde beschikt over aantoonbare ervaring met het uitvoeren van bouwkundige werkzaamheden van een nieuw permanent (semi-)openbaar utiliteitsgebouw met een omvang van minimaal 2.400 m2 bvo.  </w:t>
            </w:r>
          </w:p>
        </w:tc>
      </w:tr>
      <w:tr w:rsidR="0073137B" w:rsidRPr="0005526A" w14:paraId="3090FDBE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07FAAAA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CC30484" w14:textId="77777777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3137B" w:rsidRPr="0005526A" w14:paraId="79A9AF79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6327EE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07FFC15D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3137B" w:rsidRPr="0005526A" w14:paraId="0D2AE74F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DBDB8FA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726E511E" w14:textId="77777777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3137B" w:rsidRPr="0005526A" w14:paraId="00B3FE97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F87B78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4A58627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D188506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3137B" w:rsidRPr="0005526A" w14:paraId="64797E27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3A9E4E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27D7D9B3" w14:textId="77777777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EC77252" w14:textId="77777777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3137B" w:rsidRPr="0005526A" w14:paraId="22312EC7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3E995DE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532732D3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1D5A5F1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1C4BC780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3137B" w:rsidRPr="0005526A" w14:paraId="057BF15A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3DC4163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3C55C8A" w14:textId="77777777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3137B" w:rsidRPr="0005526A" w14:paraId="6557F9E2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E6CDA7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Het betreft nieuwbouw:</w:t>
            </w:r>
          </w:p>
        </w:tc>
        <w:tc>
          <w:tcPr>
            <w:tcW w:w="5865" w:type="dxa"/>
            <w:vAlign w:val="center"/>
          </w:tcPr>
          <w:p w14:paraId="776C7634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6FF9085" w14:textId="77777777" w:rsidR="0073137B" w:rsidRPr="0073137B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3137B" w:rsidRPr="0005526A" w14:paraId="32271E27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1A3C73" w14:textId="77777777" w:rsidR="0073137B" w:rsidRPr="0073137B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3137B">
              <w:rPr>
                <w:rFonts w:ascii="Century Gothic" w:hAnsi="Century Gothic"/>
                <w:b w:val="0"/>
                <w:bCs w:val="0"/>
              </w:rPr>
              <w:t>Het betreft het uitvoeren van bouwkundige werkzaamheden:</w:t>
            </w:r>
          </w:p>
        </w:tc>
        <w:tc>
          <w:tcPr>
            <w:tcW w:w="5865" w:type="dxa"/>
            <w:vAlign w:val="center"/>
          </w:tcPr>
          <w:p w14:paraId="388DF074" w14:textId="77777777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84E628A" w14:textId="77777777" w:rsidR="0073137B" w:rsidRPr="0073137B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3137B" w:rsidRPr="0005526A" w14:paraId="19663214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67F04B" w14:textId="77777777" w:rsidR="0073137B" w:rsidRPr="0073137B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3137B">
              <w:rPr>
                <w:rFonts w:ascii="Century Gothic" w:hAnsi="Century Gothic"/>
                <w:b w:val="0"/>
                <w:bCs w:val="0"/>
              </w:rPr>
              <w:t>Het betreft een permanent gebouw:</w:t>
            </w:r>
          </w:p>
        </w:tc>
        <w:tc>
          <w:tcPr>
            <w:tcW w:w="5865" w:type="dxa"/>
            <w:vAlign w:val="center"/>
          </w:tcPr>
          <w:p w14:paraId="6A7A61AF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4025AE6" w14:textId="77777777" w:rsidR="0073137B" w:rsidRPr="0073137B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3137B" w:rsidRPr="0005526A" w14:paraId="271F820F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09BDAF3" w14:textId="34A00C9F" w:rsidR="0073137B" w:rsidRPr="0073137B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3137B">
              <w:rPr>
                <w:rFonts w:ascii="Century Gothic" w:hAnsi="Century Gothic"/>
                <w:b w:val="0"/>
                <w:bCs w:val="0"/>
              </w:rPr>
              <w:t xml:space="preserve">Het betreft een (semi-)openbaar </w:t>
            </w:r>
            <w:r>
              <w:rPr>
                <w:rFonts w:ascii="Century Gothic" w:hAnsi="Century Gothic"/>
                <w:b w:val="0"/>
                <w:bCs w:val="0"/>
              </w:rPr>
              <w:t>utiliteits</w:t>
            </w:r>
            <w:r w:rsidRPr="0073137B">
              <w:rPr>
                <w:rFonts w:ascii="Century Gothic" w:hAnsi="Century Gothic"/>
                <w:b w:val="0"/>
                <w:bCs w:val="0"/>
              </w:rPr>
              <w:t>gebouw:</w:t>
            </w:r>
          </w:p>
        </w:tc>
        <w:tc>
          <w:tcPr>
            <w:tcW w:w="5865" w:type="dxa"/>
            <w:vAlign w:val="center"/>
          </w:tcPr>
          <w:p w14:paraId="762B39CC" w14:textId="77777777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35536AD" w14:textId="77777777" w:rsidR="0073137B" w:rsidRPr="0073137B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3137B" w:rsidRPr="0005526A" w14:paraId="4A142AFA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CD52FC" w14:textId="495B6A5A" w:rsidR="0073137B" w:rsidRPr="0073137B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3137B">
              <w:rPr>
                <w:rFonts w:ascii="Century Gothic" w:hAnsi="Century Gothic"/>
                <w:b w:val="0"/>
                <w:bCs w:val="0"/>
              </w:rPr>
              <w:t xml:space="preserve">Het betreft </w:t>
            </w:r>
            <w:r>
              <w:rPr>
                <w:rFonts w:ascii="Century Gothic" w:hAnsi="Century Gothic"/>
                <w:b w:val="0"/>
                <w:bCs w:val="0"/>
              </w:rPr>
              <w:t>minimaal 2.400 m2 bvo:</w:t>
            </w:r>
          </w:p>
        </w:tc>
        <w:tc>
          <w:tcPr>
            <w:tcW w:w="5865" w:type="dxa"/>
            <w:vAlign w:val="center"/>
          </w:tcPr>
          <w:p w14:paraId="25F59013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8A4EC90" w14:textId="77777777" w:rsidR="0073137B" w:rsidRPr="0073137B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3137B" w:rsidRPr="0005526A" w14:paraId="3A5C8F87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315726" w14:textId="442BD6B5" w:rsidR="0073137B" w:rsidRPr="0073137B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3137B">
              <w:rPr>
                <w:rFonts w:ascii="Century Gothic" w:hAnsi="Century Gothic"/>
                <w:b w:val="0"/>
                <w:bCs w:val="0"/>
              </w:rPr>
              <w:t>Exacte omvang:</w:t>
            </w:r>
          </w:p>
        </w:tc>
        <w:tc>
          <w:tcPr>
            <w:tcW w:w="5865" w:type="dxa"/>
            <w:vAlign w:val="center"/>
          </w:tcPr>
          <w:p w14:paraId="06E92C7E" w14:textId="6A29D3A1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…………………. m2 bvo</w:t>
            </w:r>
          </w:p>
        </w:tc>
      </w:tr>
      <w:tr w:rsidR="0073137B" w:rsidRPr="0005526A" w14:paraId="3FECF898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C18A6C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5E7FD4B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3436529E" w14:textId="77777777" w:rsidR="00FE5577" w:rsidRDefault="00FE5577" w:rsidP="00FE5577"/>
    <w:p w14:paraId="230C37FD" w14:textId="77777777" w:rsidR="00FE5577" w:rsidRPr="00E02065" w:rsidRDefault="00FE5577" w:rsidP="00FE5577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D194025" w14:textId="77777777" w:rsidR="00FE5577" w:rsidRPr="00E02065" w:rsidRDefault="00FE5577" w:rsidP="00131686"/>
    <w:p w14:paraId="6E54F760" w14:textId="50F8D831" w:rsidR="0073137B" w:rsidRDefault="0073137B" w:rsidP="00131686">
      <w:bookmarkStart w:id="4" w:name="_Hlk42863268"/>
    </w:p>
    <w:p w14:paraId="758AB374" w14:textId="6513594E" w:rsidR="0073137B" w:rsidRDefault="0073137B" w:rsidP="00131686"/>
    <w:p w14:paraId="32560264" w14:textId="28A6963D" w:rsidR="0073137B" w:rsidRDefault="0073137B" w:rsidP="00131686"/>
    <w:p w14:paraId="19DE68D2" w14:textId="0467FEC9" w:rsidR="0073137B" w:rsidRDefault="0073137B" w:rsidP="0013168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3137B" w:rsidRPr="0005526A" w14:paraId="22042C3D" w14:textId="77777777" w:rsidTr="00912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01573B2" w14:textId="01634AF8" w:rsidR="0073137B" w:rsidRPr="00131686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3: De Gegadigde beschikt over aantoonbare ervaring met het uitvoeren van installatietechnische werkzaamheden van een nieuw permanent (semi-)openbaar utiliteitsgebouw met een omvang van minimaal 2.400 m2 bvo.  </w:t>
            </w:r>
          </w:p>
        </w:tc>
      </w:tr>
      <w:tr w:rsidR="0073137B" w:rsidRPr="0005526A" w14:paraId="11C76D18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21D8F5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4E8CFCB4" w14:textId="77777777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3137B" w:rsidRPr="0005526A" w14:paraId="153F2544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B0F42F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619466F8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3137B" w:rsidRPr="0005526A" w14:paraId="55512195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856E22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3DECC51" w14:textId="77777777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3137B" w:rsidRPr="0005526A" w14:paraId="72F1AD2B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822906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06C8121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4DA2A06F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3137B" w:rsidRPr="0005526A" w14:paraId="068F15A5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8D4B93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1399111C" w14:textId="77777777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2321651" w14:textId="77777777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73137B" w:rsidRPr="0005526A" w14:paraId="0FB83958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3E03EE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782982A5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B85F531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0D1C3F62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73137B" w:rsidRPr="0005526A" w14:paraId="1D54F786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7C94ED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B6A052A" w14:textId="77777777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73137B" w:rsidRPr="0005526A" w14:paraId="6745441E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A88C4C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Het betreft nieuwbouw:</w:t>
            </w:r>
          </w:p>
        </w:tc>
        <w:tc>
          <w:tcPr>
            <w:tcW w:w="5865" w:type="dxa"/>
            <w:vAlign w:val="center"/>
          </w:tcPr>
          <w:p w14:paraId="601B176C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A5E85F2" w14:textId="77777777" w:rsidR="0073137B" w:rsidRPr="0073137B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3137B" w:rsidRPr="0005526A" w14:paraId="74B4B061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7531D5F" w14:textId="0E79164E" w:rsidR="0073137B" w:rsidRPr="0073137B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3137B">
              <w:rPr>
                <w:rFonts w:ascii="Century Gothic" w:hAnsi="Century Gothic"/>
                <w:b w:val="0"/>
                <w:bCs w:val="0"/>
              </w:rPr>
              <w:t xml:space="preserve">Het betreft het uitvoeren van </w:t>
            </w:r>
            <w:r>
              <w:rPr>
                <w:rFonts w:ascii="Century Gothic" w:hAnsi="Century Gothic"/>
                <w:b w:val="0"/>
                <w:bCs w:val="0"/>
              </w:rPr>
              <w:t>installatietechnische</w:t>
            </w:r>
            <w:r w:rsidRPr="0073137B">
              <w:rPr>
                <w:rFonts w:ascii="Century Gothic" w:hAnsi="Century Gothic"/>
                <w:b w:val="0"/>
                <w:bCs w:val="0"/>
              </w:rPr>
              <w:t xml:space="preserve"> werkzaamheden:</w:t>
            </w:r>
          </w:p>
        </w:tc>
        <w:tc>
          <w:tcPr>
            <w:tcW w:w="5865" w:type="dxa"/>
            <w:vAlign w:val="center"/>
          </w:tcPr>
          <w:p w14:paraId="7A9AA39E" w14:textId="77777777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983EA00" w14:textId="77777777" w:rsidR="0073137B" w:rsidRPr="0073137B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3137B" w:rsidRPr="0005526A" w14:paraId="12F42BFE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DF63C9" w14:textId="77777777" w:rsidR="0073137B" w:rsidRPr="0073137B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3137B">
              <w:rPr>
                <w:rFonts w:ascii="Century Gothic" w:hAnsi="Century Gothic"/>
                <w:b w:val="0"/>
                <w:bCs w:val="0"/>
              </w:rPr>
              <w:t>Het betreft een permanent gebouw:</w:t>
            </w:r>
          </w:p>
        </w:tc>
        <w:tc>
          <w:tcPr>
            <w:tcW w:w="5865" w:type="dxa"/>
            <w:vAlign w:val="center"/>
          </w:tcPr>
          <w:p w14:paraId="5F03FB3F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6CA88F0" w14:textId="77777777" w:rsidR="0073137B" w:rsidRPr="0073137B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3137B" w:rsidRPr="0005526A" w14:paraId="27B64C36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C4869B8" w14:textId="77777777" w:rsidR="0073137B" w:rsidRPr="0073137B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3137B">
              <w:rPr>
                <w:rFonts w:ascii="Century Gothic" w:hAnsi="Century Gothic"/>
                <w:b w:val="0"/>
                <w:bCs w:val="0"/>
              </w:rPr>
              <w:t xml:space="preserve">Het betreft een (semi-)openbaar </w:t>
            </w:r>
            <w:r>
              <w:rPr>
                <w:rFonts w:ascii="Century Gothic" w:hAnsi="Century Gothic"/>
                <w:b w:val="0"/>
                <w:bCs w:val="0"/>
              </w:rPr>
              <w:t>utiliteits</w:t>
            </w:r>
            <w:r w:rsidRPr="0073137B">
              <w:rPr>
                <w:rFonts w:ascii="Century Gothic" w:hAnsi="Century Gothic"/>
                <w:b w:val="0"/>
                <w:bCs w:val="0"/>
              </w:rPr>
              <w:t>gebouw:</w:t>
            </w:r>
          </w:p>
        </w:tc>
        <w:tc>
          <w:tcPr>
            <w:tcW w:w="5865" w:type="dxa"/>
            <w:vAlign w:val="center"/>
          </w:tcPr>
          <w:p w14:paraId="410C8565" w14:textId="77777777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8664D75" w14:textId="77777777" w:rsidR="0073137B" w:rsidRPr="0073137B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3137B" w:rsidRPr="0005526A" w14:paraId="070B5902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7966AC4" w14:textId="77777777" w:rsidR="0073137B" w:rsidRPr="0073137B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3137B">
              <w:rPr>
                <w:rFonts w:ascii="Century Gothic" w:hAnsi="Century Gothic"/>
                <w:b w:val="0"/>
                <w:bCs w:val="0"/>
              </w:rPr>
              <w:t xml:space="preserve">Het betreft </w:t>
            </w:r>
            <w:r>
              <w:rPr>
                <w:rFonts w:ascii="Century Gothic" w:hAnsi="Century Gothic"/>
                <w:b w:val="0"/>
                <w:bCs w:val="0"/>
              </w:rPr>
              <w:t>minimaal 2.400 m2 bvo:</w:t>
            </w:r>
          </w:p>
        </w:tc>
        <w:tc>
          <w:tcPr>
            <w:tcW w:w="5865" w:type="dxa"/>
            <w:vAlign w:val="center"/>
          </w:tcPr>
          <w:p w14:paraId="008AAF0F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36A7B5C" w14:textId="77777777" w:rsidR="0073137B" w:rsidRPr="0073137B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73137B" w:rsidRPr="0005526A" w14:paraId="53CCAA6E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96265D6" w14:textId="77777777" w:rsidR="0073137B" w:rsidRPr="0073137B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3137B">
              <w:rPr>
                <w:rFonts w:ascii="Century Gothic" w:hAnsi="Century Gothic"/>
                <w:b w:val="0"/>
                <w:bCs w:val="0"/>
              </w:rPr>
              <w:t>Exacte omvang:</w:t>
            </w:r>
          </w:p>
        </w:tc>
        <w:tc>
          <w:tcPr>
            <w:tcW w:w="5865" w:type="dxa"/>
            <w:vAlign w:val="center"/>
          </w:tcPr>
          <w:p w14:paraId="2EE9A0DA" w14:textId="77777777" w:rsidR="0073137B" w:rsidRPr="009C22DF" w:rsidRDefault="0073137B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…………………. m2 bvo</w:t>
            </w:r>
          </w:p>
        </w:tc>
      </w:tr>
      <w:tr w:rsidR="0073137B" w:rsidRPr="0005526A" w14:paraId="39FD0B73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B312A1" w14:textId="77777777" w:rsidR="0073137B" w:rsidRPr="009C22DF" w:rsidRDefault="0073137B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9DE8E12" w14:textId="77777777" w:rsidR="0073137B" w:rsidRPr="009C22DF" w:rsidRDefault="0073137B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4A604DE" w14:textId="7A3158E5" w:rsidR="0073137B" w:rsidRDefault="0073137B" w:rsidP="00131686"/>
    <w:p w14:paraId="0730E311" w14:textId="77777777" w:rsidR="00F34917" w:rsidRPr="00E02065" w:rsidRDefault="00F34917" w:rsidP="00F34917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522C43C6" w14:textId="77777777" w:rsidR="00F34917" w:rsidRDefault="00F34917" w:rsidP="00131686"/>
    <w:p w14:paraId="32DE82AE" w14:textId="1D4821CF" w:rsidR="00F34917" w:rsidRDefault="00F34917" w:rsidP="00131686"/>
    <w:p w14:paraId="5AD2F4E6" w14:textId="6A09FCBC" w:rsidR="00F34917" w:rsidRDefault="00F34917" w:rsidP="00131686"/>
    <w:p w14:paraId="1C31A8B1" w14:textId="38215376" w:rsidR="00F34917" w:rsidRDefault="00F34917" w:rsidP="0013168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F34917" w:rsidRPr="0005526A" w14:paraId="7F95EC69" w14:textId="77777777" w:rsidTr="00912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14E3BB52" w14:textId="475FF3D7" w:rsidR="00F34917" w:rsidRPr="00131686" w:rsidRDefault="00D522D6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="00F349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4: De Gegadigde beschikt over aantoonbare ervaring met het uitvoeren van de bouwkundige en installatietechnische werkzaamheden van een onderwijsgebouw d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at ten minste </w:t>
            </w:r>
            <w:r w:rsidR="00F349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volgens de Frisse Scholen eisen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Klasse B</w:t>
            </w:r>
            <w:r w:rsidR="00F34917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is ontworpen.   </w:t>
            </w:r>
          </w:p>
        </w:tc>
      </w:tr>
      <w:tr w:rsidR="00F34917" w:rsidRPr="0005526A" w14:paraId="67549955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9B7E1E" w14:textId="77777777" w:rsidR="00F34917" w:rsidRPr="009C22DF" w:rsidRDefault="00F34917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942160C" w14:textId="77777777" w:rsidR="00F34917" w:rsidRPr="009C22DF" w:rsidRDefault="00F34917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34917" w:rsidRPr="0005526A" w14:paraId="56EBDB32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8B3CF4" w14:textId="77777777" w:rsidR="00F34917" w:rsidRPr="009C22DF" w:rsidRDefault="00F34917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FAE25C4" w14:textId="77777777" w:rsidR="00F34917" w:rsidRPr="009C22DF" w:rsidRDefault="00F34917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34917" w:rsidRPr="0005526A" w14:paraId="328514B9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44E4E8" w14:textId="77777777" w:rsidR="00F34917" w:rsidRPr="009C22DF" w:rsidRDefault="00F34917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B0E66A8" w14:textId="77777777" w:rsidR="00F34917" w:rsidRPr="009C22DF" w:rsidRDefault="00F34917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34917" w:rsidRPr="0005526A" w14:paraId="507E6305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678C0F1" w14:textId="77777777" w:rsidR="00F34917" w:rsidRPr="009C22DF" w:rsidRDefault="00F34917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18EBF2E" w14:textId="77777777" w:rsidR="00F34917" w:rsidRPr="009C22DF" w:rsidRDefault="00F34917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C493B8C" w14:textId="77777777" w:rsidR="00F34917" w:rsidRPr="009C22DF" w:rsidRDefault="00F34917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34917" w:rsidRPr="0005526A" w14:paraId="12729148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A985B8" w14:textId="77777777" w:rsidR="00F34917" w:rsidRPr="009C22DF" w:rsidRDefault="00F34917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17BA195" w14:textId="77777777" w:rsidR="00F34917" w:rsidRPr="009C22DF" w:rsidRDefault="00F34917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EF2C4BF" w14:textId="77777777" w:rsidR="00F34917" w:rsidRPr="009C22DF" w:rsidRDefault="00F34917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F34917" w:rsidRPr="0005526A" w14:paraId="23296FC0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3C2BFB" w14:textId="77777777" w:rsidR="00F34917" w:rsidRPr="009C22DF" w:rsidRDefault="00F34917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2F701832" w14:textId="77777777" w:rsidR="00F34917" w:rsidRPr="009C22DF" w:rsidRDefault="00F34917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A5D1219" w14:textId="77777777" w:rsidR="00F34917" w:rsidRPr="009C22DF" w:rsidRDefault="00F34917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F8C446A" w14:textId="77777777" w:rsidR="00F34917" w:rsidRPr="009C22DF" w:rsidRDefault="00F34917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F34917" w:rsidRPr="0005526A" w14:paraId="10BA73B8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7B0D90B" w14:textId="77777777" w:rsidR="00F34917" w:rsidRPr="009C22DF" w:rsidRDefault="00F34917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68328A1" w14:textId="77777777" w:rsidR="00F34917" w:rsidRPr="009C22DF" w:rsidRDefault="00F34917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F34917" w:rsidRPr="0005526A" w14:paraId="3DBE90AD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EF5604" w14:textId="64416679" w:rsidR="00F34917" w:rsidRPr="0073137B" w:rsidRDefault="00F34917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3137B">
              <w:rPr>
                <w:rFonts w:ascii="Century Gothic" w:hAnsi="Century Gothic"/>
                <w:b w:val="0"/>
                <w:bCs w:val="0"/>
              </w:rPr>
              <w:t xml:space="preserve">Het betreft het uitvoeren van </w:t>
            </w:r>
            <w:r>
              <w:rPr>
                <w:rFonts w:ascii="Century Gothic" w:hAnsi="Century Gothic"/>
                <w:b w:val="0"/>
                <w:bCs w:val="0"/>
              </w:rPr>
              <w:t>bouwkundige en installatietechnische</w:t>
            </w:r>
            <w:r w:rsidRPr="0073137B">
              <w:rPr>
                <w:rFonts w:ascii="Century Gothic" w:hAnsi="Century Gothic"/>
                <w:b w:val="0"/>
                <w:bCs w:val="0"/>
              </w:rPr>
              <w:t xml:space="preserve"> werkzaamheden:</w:t>
            </w:r>
          </w:p>
        </w:tc>
        <w:tc>
          <w:tcPr>
            <w:tcW w:w="5865" w:type="dxa"/>
            <w:vAlign w:val="center"/>
          </w:tcPr>
          <w:p w14:paraId="3CC3A454" w14:textId="77777777" w:rsidR="00F34917" w:rsidRPr="009C22DF" w:rsidRDefault="00F34917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884124B" w14:textId="77777777" w:rsidR="00F34917" w:rsidRPr="0073137B" w:rsidRDefault="00F34917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34917" w:rsidRPr="0005526A" w14:paraId="4DED6DD9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C116FC" w14:textId="6E6D9B42" w:rsidR="00F34917" w:rsidRPr="0073137B" w:rsidRDefault="00F34917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3137B">
              <w:rPr>
                <w:rFonts w:ascii="Century Gothic" w:hAnsi="Century Gothic"/>
                <w:b w:val="0"/>
                <w:bCs w:val="0"/>
              </w:rPr>
              <w:t xml:space="preserve">Het betreft </w:t>
            </w:r>
            <w:r>
              <w:rPr>
                <w:rFonts w:ascii="Century Gothic" w:hAnsi="Century Gothic"/>
                <w:b w:val="0"/>
                <w:bCs w:val="0"/>
              </w:rPr>
              <w:t>een onderwijsgebouw</w:t>
            </w:r>
            <w:r w:rsidRPr="0073137B"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549BAF17" w14:textId="77777777" w:rsidR="00F34917" w:rsidRPr="009C22DF" w:rsidRDefault="00F34917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7398F49F" w14:textId="77777777" w:rsidR="00F34917" w:rsidRPr="0073137B" w:rsidRDefault="00F34917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34917" w:rsidRPr="0005526A" w14:paraId="6E060D89" w14:textId="77777777" w:rsidTr="00912DA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9C01DD" w14:textId="7FE92F32" w:rsidR="00F34917" w:rsidRPr="0073137B" w:rsidRDefault="00F34917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73137B">
              <w:rPr>
                <w:rFonts w:ascii="Century Gothic" w:hAnsi="Century Gothic"/>
                <w:b w:val="0"/>
                <w:bCs w:val="0"/>
              </w:rPr>
              <w:t>Het betreft</w:t>
            </w:r>
            <w:r>
              <w:rPr>
                <w:rFonts w:ascii="Century Gothic" w:hAnsi="Century Gothic"/>
                <w:b w:val="0"/>
                <w:bCs w:val="0"/>
              </w:rPr>
              <w:t xml:space="preserve"> Frisse Scholen eisen</w:t>
            </w:r>
            <w:r w:rsidR="00D522D6">
              <w:rPr>
                <w:rFonts w:ascii="Century Gothic" w:hAnsi="Century Gothic"/>
                <w:b w:val="0"/>
                <w:bCs w:val="0"/>
              </w:rPr>
              <w:t xml:space="preserve"> Klasse B</w:t>
            </w:r>
            <w:r>
              <w:rPr>
                <w:rFonts w:ascii="Century Gothic" w:hAnsi="Century Gothic"/>
                <w:b w:val="0"/>
                <w:bCs w:val="0"/>
              </w:rPr>
              <w:t>:</w:t>
            </w:r>
          </w:p>
        </w:tc>
        <w:tc>
          <w:tcPr>
            <w:tcW w:w="5865" w:type="dxa"/>
            <w:vAlign w:val="center"/>
          </w:tcPr>
          <w:p w14:paraId="04004192" w14:textId="77777777" w:rsidR="00F34917" w:rsidRPr="009C22DF" w:rsidRDefault="00F34917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8E0400E" w14:textId="77777777" w:rsidR="00F34917" w:rsidRPr="0073137B" w:rsidRDefault="00F34917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F34917" w:rsidRPr="0005526A" w14:paraId="3DAA2BC9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459CD35" w14:textId="77777777" w:rsidR="00F34917" w:rsidRPr="009C22DF" w:rsidRDefault="00F34917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542229CB" w14:textId="77777777" w:rsidR="00F34917" w:rsidRPr="009C22DF" w:rsidRDefault="00F34917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718BA271" w14:textId="7983B85F" w:rsidR="00F34917" w:rsidRDefault="00F34917" w:rsidP="00131686"/>
    <w:p w14:paraId="6E04C48D" w14:textId="77777777" w:rsidR="00F34917" w:rsidRPr="00E02065" w:rsidRDefault="00F34917" w:rsidP="00F34917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D45135D" w14:textId="47F55965" w:rsidR="00F34917" w:rsidRDefault="00F34917" w:rsidP="00131686"/>
    <w:p w14:paraId="2A73616B" w14:textId="276D04AA" w:rsidR="00F34917" w:rsidRDefault="00F34917" w:rsidP="00131686"/>
    <w:p w14:paraId="1C58A97A" w14:textId="3996D033" w:rsidR="00F34917" w:rsidRDefault="00F34917" w:rsidP="00131686"/>
    <w:p w14:paraId="69BE0812" w14:textId="3A4888AF" w:rsidR="00F34917" w:rsidRDefault="00F34917" w:rsidP="00131686"/>
    <w:p w14:paraId="0BB07BDE" w14:textId="0C8CA268" w:rsidR="00F34917" w:rsidRDefault="00F34917" w:rsidP="00131686"/>
    <w:p w14:paraId="0A3F3073" w14:textId="353255E3" w:rsidR="00F34917" w:rsidRDefault="00F34917" w:rsidP="00131686"/>
    <w:p w14:paraId="6715C273" w14:textId="48D19F93" w:rsidR="00F34917" w:rsidRDefault="00F34917" w:rsidP="00131686"/>
    <w:p w14:paraId="2CE3B686" w14:textId="77777777" w:rsidR="00F34917" w:rsidRDefault="00F34917" w:rsidP="00131686"/>
    <w:p w14:paraId="6079F0F4" w14:textId="411DB814" w:rsidR="00F34917" w:rsidRDefault="00F34917" w:rsidP="00131686"/>
    <w:p w14:paraId="2C2B9F46" w14:textId="77777777" w:rsidR="00F34917" w:rsidRDefault="00F34917" w:rsidP="00131686"/>
    <w:p w14:paraId="3512E49F" w14:textId="0109C19B" w:rsidR="00046CD1" w:rsidRPr="00B478DF" w:rsidRDefault="00046CD1" w:rsidP="00131686">
      <w:r w:rsidRPr="00B478DF">
        <w:lastRenderedPageBreak/>
        <w:t xml:space="preserve">Ondergetekende verklaart tevens dat: </w:t>
      </w:r>
    </w:p>
    <w:p w14:paraId="30D98486" w14:textId="77777777" w:rsidR="00046CD1" w:rsidRPr="00B478DF" w:rsidRDefault="00046CD1" w:rsidP="008C7309">
      <w:pPr>
        <w:pStyle w:val="Lijstalinea"/>
        <w:numPr>
          <w:ilvl w:val="0"/>
          <w:numId w:val="31"/>
        </w:numPr>
      </w:pPr>
      <w:bookmarkStart w:id="5" w:name="_Hlk47004997"/>
      <w:r>
        <w:t>Gegadigde</w:t>
      </w:r>
      <w:r w:rsidRPr="00B478DF">
        <w:t xml:space="preserve"> opdrachtnemer is van</w:t>
      </w:r>
      <w:r>
        <w:t xml:space="preserve"> </w:t>
      </w:r>
      <w:r w:rsidRPr="005409A0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23BDDD93" w14:textId="77777777" w:rsidR="00046CD1" w:rsidRPr="0005526A" w:rsidRDefault="00046CD1" w:rsidP="008C7309">
      <w:pPr>
        <w:pStyle w:val="Lijstalinea"/>
        <w:numPr>
          <w:ilvl w:val="0"/>
          <w:numId w:val="31"/>
        </w:numPr>
      </w:pPr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45EA2286" w14:textId="77777777" w:rsidR="00046CD1" w:rsidRPr="0005526A" w:rsidRDefault="00046CD1" w:rsidP="008C7309">
      <w:pPr>
        <w:pStyle w:val="Lijstalinea"/>
        <w:numPr>
          <w:ilvl w:val="0"/>
          <w:numId w:val="31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423B4B84" w14:textId="77777777" w:rsidR="00046CD1" w:rsidRPr="00B478DF" w:rsidRDefault="00046CD1" w:rsidP="008C7309">
      <w:pPr>
        <w:pStyle w:val="Lijstalinea"/>
        <w:numPr>
          <w:ilvl w:val="0"/>
          <w:numId w:val="31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5"/>
    <w:p w14:paraId="0A2639EE" w14:textId="77777777" w:rsidR="00046CD1" w:rsidRPr="00B478DF" w:rsidRDefault="00046CD1" w:rsidP="00131686">
      <w:r w:rsidRPr="00B478DF">
        <w:t xml:space="preserve">Aldus naar waarheid opgemaakt, </w:t>
      </w:r>
    </w:p>
    <w:p w14:paraId="77891661" w14:textId="77777777" w:rsidR="00046CD1" w:rsidRPr="00B478DF" w:rsidRDefault="00046CD1" w:rsidP="00131686"/>
    <w:p w14:paraId="612C8CE9" w14:textId="77777777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0526A249" w14:textId="77777777" w:rsidR="00046CD1" w:rsidRPr="00B478DF" w:rsidRDefault="00046CD1" w:rsidP="00131686"/>
    <w:p w14:paraId="362C839E" w14:textId="77777777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64C2079B" w14:textId="77777777" w:rsidR="00046CD1" w:rsidRPr="00B478DF" w:rsidRDefault="00046CD1" w:rsidP="00131686"/>
    <w:p w14:paraId="02AAC2E4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6C0368C9" w14:textId="77777777" w:rsidR="00046CD1" w:rsidRPr="00B478DF" w:rsidRDefault="00046CD1" w:rsidP="00131686"/>
    <w:p w14:paraId="59D7DD8F" w14:textId="77777777" w:rsidR="00046CD1" w:rsidRPr="00B478DF" w:rsidRDefault="00046CD1" w:rsidP="00131686"/>
    <w:p w14:paraId="495B8F24" w14:textId="77777777" w:rsidR="00046CD1" w:rsidRDefault="00046CD1" w:rsidP="00131686">
      <w:r w:rsidRPr="00B478DF">
        <w:t xml:space="preserve">   ………………………………………… (handtekening)</w:t>
      </w:r>
      <w:bookmarkEnd w:id="4"/>
      <w:r w:rsidRPr="00561533">
        <w:rPr>
          <w:noProof/>
        </w:rPr>
        <w:drawing>
          <wp:anchor distT="0" distB="0" distL="114300" distR="114300" simplePos="0" relativeHeight="251848704" behindDoc="0" locked="0" layoutInCell="1" allowOverlap="1" wp14:anchorId="00A55140" wp14:editId="612AA25F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9728" behindDoc="0" locked="0" layoutInCell="1" allowOverlap="1" wp14:anchorId="3BA3F11A" wp14:editId="1B65488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0752" behindDoc="0" locked="0" layoutInCell="1" allowOverlap="1" wp14:anchorId="179CA4A9" wp14:editId="6F65A8A8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1776" behindDoc="0" locked="0" layoutInCell="1" allowOverlap="1" wp14:anchorId="2A0416E4" wp14:editId="79EEE4F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52800" behindDoc="0" locked="0" layoutInCell="1" allowOverlap="1" wp14:anchorId="5CD3DF01" wp14:editId="471F1795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82800"/>
            <wp:effectExtent l="0" t="0" r="8255" b="8255"/>
            <wp:wrapNone/>
            <wp:docPr id="37" name="ImageGrootICS" title="Image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2"/>
                    <a:stretch/>
                  </pic:blipFill>
                  <pic:spPr bwMode="auto">
                    <a:xfrm>
                      <a:off x="0" y="0"/>
                      <a:ext cx="792000" cy="9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0ED89064" wp14:editId="2527F6F7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41FA50" id="Rechte verbindingslijn 9" o:spid="_x0000_s1026" style="position:absolute;z-index:2518466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93A22C6" wp14:editId="1654AC85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6DCF4" w14:textId="77777777" w:rsidR="0012501C" w:rsidRPr="00D62E75" w:rsidRDefault="00556F8E" w:rsidP="00046CD1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12501C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A22C6" id="Tekstvak 14" o:spid="_x0000_s1034" type="#_x0000_t202" style="position:absolute;margin-left:235.1pt;margin-top:.2pt;width:286.3pt;height:50.15pt;z-index:2518456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" filled="f" stroked="f" strokeweight=".5pt">
                <v:textbox inset=",10mm,10mm">
                  <w:txbxContent>
                    <w:p w14:paraId="07A6DCF4" w14:textId="77777777" w:rsidR="0012501C" w:rsidRPr="00D62E75" w:rsidRDefault="001111E0" w:rsidP="00046CD1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12501C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88F29E6" w14:textId="77777777" w:rsidR="00046CD1" w:rsidRDefault="00046CD1" w:rsidP="00131686">
      <w:pPr>
        <w:pStyle w:val="Kop1"/>
        <w:numPr>
          <w:ilvl w:val="0"/>
          <w:numId w:val="0"/>
        </w:numPr>
        <w:ind w:left="431" w:hanging="431"/>
      </w:pPr>
      <w:bookmarkStart w:id="6" w:name="_Toc42868753"/>
      <w:bookmarkStart w:id="7" w:name="_Toc47434705"/>
      <w:bookmarkStart w:id="8" w:name="_Toc100162296"/>
      <w:r w:rsidRPr="00E02065">
        <w:lastRenderedPageBreak/>
        <w:t>Bijlage 5</w:t>
      </w:r>
      <w:r w:rsidRPr="00E02065">
        <w:tab/>
      </w:r>
      <w:r w:rsidRPr="00131686">
        <w:t>Formulier</w:t>
      </w:r>
      <w:r w:rsidRPr="00E02065">
        <w:t xml:space="preserve"> referentie selectiecriteria</w:t>
      </w:r>
      <w:bookmarkEnd w:id="6"/>
      <w:bookmarkEnd w:id="7"/>
      <w:bookmarkEnd w:id="8"/>
    </w:p>
    <w:p w14:paraId="37C4477F" w14:textId="77777777" w:rsidR="00046CD1" w:rsidRDefault="00046CD1" w:rsidP="00046CD1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46CD1" w:rsidRPr="009C22DF" w14:paraId="5891C893" w14:textId="77777777" w:rsidTr="001316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FF79811" w14:textId="2A3504A0" w:rsidR="00046CD1" w:rsidRPr="00131686" w:rsidRDefault="00F34917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Selectiecriteria 1: De Gegadigde heeft aantoonbare ervaring met het bouwen van een BENG gebouw met een omvang van minimaal 2.400 m2 bvo. </w:t>
            </w:r>
          </w:p>
        </w:tc>
      </w:tr>
      <w:tr w:rsidR="00046CD1" w:rsidRPr="009C22DF" w14:paraId="015CCEE5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C887B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70C63C9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4F8BFD25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79D57F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D004CB8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2B06DFCB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7B4729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C65DE1D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4E2CDE9A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C43FB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0CE436D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3FD798D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0936B6DD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A64A59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23278E9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5556CAC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46CD1" w:rsidRPr="009C22DF" w14:paraId="1AA234B4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11EE7D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31F6FFB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BBCBBD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27EEEF6" w14:textId="77777777" w:rsidR="00046CD1" w:rsidRPr="009C22DF" w:rsidRDefault="00046CD1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046CD1" w:rsidRPr="009C22DF" w14:paraId="1727D9EA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BCC8EFE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5196898D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46CD1" w:rsidRPr="009C22DF" w14:paraId="57089204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DFAADD" w14:textId="710D4553" w:rsidR="00046CD1" w:rsidRPr="009C22DF" w:rsidRDefault="006D0414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minimaal 2.400 m2:</w:t>
            </w:r>
          </w:p>
        </w:tc>
        <w:tc>
          <w:tcPr>
            <w:tcW w:w="5865" w:type="dxa"/>
            <w:vAlign w:val="center"/>
          </w:tcPr>
          <w:p w14:paraId="515BF799" w14:textId="77777777" w:rsidR="006D0414" w:rsidRPr="009C22DF" w:rsidRDefault="006D0414" w:rsidP="006D041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5AADDB8" w14:textId="5780CC08" w:rsidR="00046CD1" w:rsidRPr="006D0414" w:rsidRDefault="006D0414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6D0414" w:rsidRPr="009C22DF" w14:paraId="222D6848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A899A7" w14:textId="5CBAE9A6" w:rsidR="006D0414" w:rsidRPr="006D0414" w:rsidRDefault="006D0414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6D0414">
              <w:rPr>
                <w:rFonts w:ascii="Century Gothic" w:hAnsi="Century Gothic"/>
                <w:b w:val="0"/>
                <w:bCs w:val="0"/>
              </w:rPr>
              <w:t>Exacte omvang:</w:t>
            </w:r>
          </w:p>
        </w:tc>
        <w:tc>
          <w:tcPr>
            <w:tcW w:w="5865" w:type="dxa"/>
            <w:vAlign w:val="center"/>
          </w:tcPr>
          <w:p w14:paraId="5C1B6638" w14:textId="58F3B32A" w:rsidR="006D0414" w:rsidRPr="009C22DF" w:rsidRDefault="006D0414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…………………….m2</w:t>
            </w:r>
          </w:p>
        </w:tc>
      </w:tr>
      <w:tr w:rsidR="006D0414" w:rsidRPr="009C22DF" w14:paraId="6AFDF2E0" w14:textId="77777777" w:rsidTr="0013168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90EFC4F" w14:textId="1656F3B8" w:rsidR="006D0414" w:rsidRPr="006D0414" w:rsidRDefault="006D0414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6D0414">
              <w:rPr>
                <w:rFonts w:ascii="Century Gothic" w:hAnsi="Century Gothic"/>
                <w:b w:val="0"/>
                <w:bCs w:val="0"/>
              </w:rPr>
              <w:t>Betreft BENG:</w:t>
            </w:r>
          </w:p>
        </w:tc>
        <w:tc>
          <w:tcPr>
            <w:tcW w:w="5865" w:type="dxa"/>
            <w:vAlign w:val="center"/>
          </w:tcPr>
          <w:p w14:paraId="20D0956A" w14:textId="77777777" w:rsidR="006D0414" w:rsidRPr="009C22DF" w:rsidRDefault="006D0414" w:rsidP="006D0414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3EF22839" w14:textId="21CBB873" w:rsidR="006D0414" w:rsidRPr="006D0414" w:rsidRDefault="006D0414" w:rsidP="0013168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46CD1" w:rsidRPr="009C22DF" w14:paraId="28A15F94" w14:textId="77777777" w:rsidTr="001316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ED689CD" w14:textId="77777777" w:rsidR="00046CD1" w:rsidRPr="009C22DF" w:rsidRDefault="00046CD1" w:rsidP="00131686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07718253" w14:textId="77777777" w:rsidR="00046CD1" w:rsidRPr="009C22DF" w:rsidRDefault="00046CD1" w:rsidP="0013168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51DC77CC" w14:textId="77777777" w:rsidR="00046CD1" w:rsidRDefault="00046CD1" w:rsidP="00131686">
      <w:pPr>
        <w:rPr>
          <w:highlight w:val="yellow"/>
        </w:rPr>
      </w:pPr>
    </w:p>
    <w:p w14:paraId="11ECAE72" w14:textId="3FC093CD" w:rsidR="00046CD1" w:rsidRDefault="00046CD1" w:rsidP="00131686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59F2EDEC" w14:textId="579E5764" w:rsidR="00134566" w:rsidRDefault="00134566" w:rsidP="00131686"/>
    <w:p w14:paraId="708B7D4E" w14:textId="3252FB58" w:rsidR="00134566" w:rsidRDefault="00134566" w:rsidP="00131686"/>
    <w:p w14:paraId="348128ED" w14:textId="5A0BCA49" w:rsidR="00134566" w:rsidRDefault="00134566" w:rsidP="00131686"/>
    <w:p w14:paraId="115C4995" w14:textId="1C7FA4A9" w:rsidR="00134566" w:rsidRDefault="00134566" w:rsidP="00131686"/>
    <w:p w14:paraId="67DC9E77" w14:textId="15B8287B" w:rsidR="00134566" w:rsidRDefault="00134566" w:rsidP="00131686"/>
    <w:p w14:paraId="54F5A3B7" w14:textId="6E9683B0" w:rsidR="00134566" w:rsidRDefault="00134566" w:rsidP="00131686"/>
    <w:p w14:paraId="1F46D978" w14:textId="7C11A509" w:rsidR="00134566" w:rsidRDefault="00134566" w:rsidP="00131686"/>
    <w:p w14:paraId="4BF53F4F" w14:textId="1A8A890D" w:rsidR="00134566" w:rsidRDefault="00134566" w:rsidP="00131686"/>
    <w:p w14:paraId="75E2E664" w14:textId="1CAD6FC9" w:rsidR="00134566" w:rsidRDefault="00134566" w:rsidP="00131686"/>
    <w:p w14:paraId="44A62366" w14:textId="34A8CE6E" w:rsidR="00134566" w:rsidRDefault="00134566" w:rsidP="00131686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134566" w:rsidRPr="009C22DF" w14:paraId="22D7760D" w14:textId="77777777" w:rsidTr="00912D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A0B6966" w14:textId="38B97FB1" w:rsidR="00134566" w:rsidRPr="00131686" w:rsidRDefault="00134566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Selectiecriteria 2: De Gegadigde heeft aantoonbare ervaring met het realiseren van een nieuw permanent onderwijsgebouw, waarbij de onderwijsfunctie een minimale omvang heeft van 2.400 m2 bvo. </w:t>
            </w:r>
          </w:p>
        </w:tc>
      </w:tr>
      <w:tr w:rsidR="00134566" w:rsidRPr="009C22DF" w14:paraId="1032F1DF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ED89E46" w14:textId="77777777" w:rsidR="00134566" w:rsidRPr="009C22DF" w:rsidRDefault="00134566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173CBD32" w14:textId="77777777" w:rsidR="00134566" w:rsidRPr="009C22DF" w:rsidRDefault="00134566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34566" w:rsidRPr="009C22DF" w14:paraId="4590BFA9" w14:textId="77777777" w:rsidTr="00912DA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75AF2A" w14:textId="77777777" w:rsidR="00134566" w:rsidRPr="009C22DF" w:rsidRDefault="00134566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6CD85BE" w14:textId="77777777" w:rsidR="00134566" w:rsidRPr="009C22DF" w:rsidRDefault="00134566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34566" w:rsidRPr="009C22DF" w14:paraId="415125ED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D159720" w14:textId="77777777" w:rsidR="00134566" w:rsidRPr="009C22DF" w:rsidRDefault="00134566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0539393" w14:textId="77777777" w:rsidR="00134566" w:rsidRPr="009C22DF" w:rsidRDefault="00134566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34566" w:rsidRPr="009C22DF" w14:paraId="42BFEC77" w14:textId="77777777" w:rsidTr="00912DA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28BF6D" w14:textId="77777777" w:rsidR="00134566" w:rsidRPr="009C22DF" w:rsidRDefault="00134566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34499A1" w14:textId="77777777" w:rsidR="00134566" w:rsidRPr="009C22DF" w:rsidRDefault="00134566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9C697F2" w14:textId="77777777" w:rsidR="00134566" w:rsidRPr="009C22DF" w:rsidRDefault="00134566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34566" w:rsidRPr="009C22DF" w14:paraId="2DBA12C0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7DF6AFE" w14:textId="77777777" w:rsidR="00134566" w:rsidRPr="009C22DF" w:rsidRDefault="00134566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1188357" w14:textId="77777777" w:rsidR="00134566" w:rsidRPr="009C22DF" w:rsidRDefault="00134566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4737E1E" w14:textId="77777777" w:rsidR="00134566" w:rsidRPr="009C22DF" w:rsidRDefault="00134566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134566" w:rsidRPr="009C22DF" w14:paraId="02C964F3" w14:textId="77777777" w:rsidTr="00912DA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66E1F06" w14:textId="77777777" w:rsidR="00134566" w:rsidRPr="009C22DF" w:rsidRDefault="00134566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59A909C3" w14:textId="77777777" w:rsidR="00134566" w:rsidRPr="009C22DF" w:rsidRDefault="00134566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4E85CD9" w14:textId="77777777" w:rsidR="00134566" w:rsidRPr="009C22DF" w:rsidRDefault="00134566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13ED6F6" w14:textId="77777777" w:rsidR="00134566" w:rsidRPr="009C22DF" w:rsidRDefault="00134566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134566" w:rsidRPr="009C22DF" w14:paraId="12AD08A3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3327FFE" w14:textId="77777777" w:rsidR="00134566" w:rsidRPr="009C22DF" w:rsidRDefault="00134566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364F237" w14:textId="77777777" w:rsidR="00134566" w:rsidRPr="009C22DF" w:rsidRDefault="00134566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134566" w:rsidRPr="009C22DF" w14:paraId="644EDE49" w14:textId="77777777" w:rsidTr="00912DA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310D30" w14:textId="70A6524B" w:rsidR="00134566" w:rsidRPr="009C22DF" w:rsidRDefault="00134566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nieuwbouw:</w:t>
            </w:r>
          </w:p>
        </w:tc>
        <w:tc>
          <w:tcPr>
            <w:tcW w:w="5865" w:type="dxa"/>
            <w:vAlign w:val="center"/>
          </w:tcPr>
          <w:p w14:paraId="7EC194CD" w14:textId="77777777" w:rsidR="00D522D6" w:rsidRPr="009C22DF" w:rsidRDefault="00D522D6" w:rsidP="00D522D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BD3B836" w14:textId="637687D6" w:rsidR="00134566" w:rsidRPr="009C22DF" w:rsidRDefault="00D522D6" w:rsidP="00D522D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34566" w:rsidRPr="009C22DF" w14:paraId="54312F0F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7914372" w14:textId="7979EE5C" w:rsidR="00134566" w:rsidRPr="006D0414" w:rsidRDefault="006D0414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6D0414">
              <w:rPr>
                <w:rFonts w:ascii="Century Gothic" w:hAnsi="Century Gothic"/>
                <w:b w:val="0"/>
                <w:bCs w:val="0"/>
              </w:rPr>
              <w:t>Betreft minimaal 2.400 m2 bvo:</w:t>
            </w:r>
          </w:p>
        </w:tc>
        <w:tc>
          <w:tcPr>
            <w:tcW w:w="5865" w:type="dxa"/>
            <w:vAlign w:val="center"/>
          </w:tcPr>
          <w:p w14:paraId="431B8387" w14:textId="77777777" w:rsidR="006D0414" w:rsidRPr="009C22DF" w:rsidRDefault="006D0414" w:rsidP="006D041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AD54E7F" w14:textId="1D5C04B0" w:rsidR="00134566" w:rsidRPr="006D0414" w:rsidRDefault="006D0414" w:rsidP="00912DAD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134566" w:rsidRPr="009C22DF" w14:paraId="1A37CEA1" w14:textId="77777777" w:rsidTr="00912DA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14CA89B" w14:textId="727C3807" w:rsidR="00134566" w:rsidRPr="006D0414" w:rsidRDefault="006D0414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6D0414">
              <w:rPr>
                <w:rFonts w:ascii="Century Gothic" w:hAnsi="Century Gothic"/>
                <w:b w:val="0"/>
                <w:bCs w:val="0"/>
              </w:rPr>
              <w:t>Exacte omvang:</w:t>
            </w:r>
          </w:p>
        </w:tc>
        <w:tc>
          <w:tcPr>
            <w:tcW w:w="5865" w:type="dxa"/>
            <w:vAlign w:val="center"/>
          </w:tcPr>
          <w:p w14:paraId="04ED2F2F" w14:textId="2DF527E8" w:rsidR="00134566" w:rsidRPr="009C22DF" w:rsidRDefault="006D0414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…………………..m2 bvo</w:t>
            </w:r>
          </w:p>
        </w:tc>
      </w:tr>
      <w:tr w:rsidR="00134566" w:rsidRPr="009C22DF" w14:paraId="7ADAE3C2" w14:textId="77777777" w:rsidTr="00912D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DF1827" w14:textId="1B37A9C6" w:rsidR="00134566" w:rsidRPr="006D0414" w:rsidRDefault="006D0414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6D0414">
              <w:rPr>
                <w:rFonts w:ascii="Century Gothic" w:hAnsi="Century Gothic"/>
                <w:b w:val="0"/>
                <w:bCs w:val="0"/>
              </w:rPr>
              <w:t>Betreft onderwijs:</w:t>
            </w:r>
          </w:p>
        </w:tc>
        <w:tc>
          <w:tcPr>
            <w:tcW w:w="5865" w:type="dxa"/>
            <w:vAlign w:val="center"/>
          </w:tcPr>
          <w:p w14:paraId="2CD0BB53" w14:textId="1274B3B9" w:rsidR="006D0414" w:rsidRPr="006D0414" w:rsidRDefault="006D0414" w:rsidP="006D041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Nee</w:t>
            </w:r>
          </w:p>
          <w:p w14:paraId="480B897B" w14:textId="77777777" w:rsidR="00134566" w:rsidRDefault="006D0414" w:rsidP="006D041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aantoonbare ervaring primair onderwijs</w:t>
            </w:r>
          </w:p>
          <w:p w14:paraId="7DA5FD1C" w14:textId="0FB447A2" w:rsidR="006D0414" w:rsidRPr="006D0414" w:rsidRDefault="006D0414" w:rsidP="006D041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>, aantoonbare ervaring voortgezet onderwijs (havo/vwo)</w:t>
            </w:r>
          </w:p>
          <w:p w14:paraId="61758115" w14:textId="77777777" w:rsidR="006D0414" w:rsidRDefault="006D0414" w:rsidP="006D041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rPr>
                <w:rFonts w:ascii="Century Gothic" w:hAnsi="Century Gothic"/>
              </w:rPr>
              <w:t>Ja, aantoonbare ervaring voortgezet onderwijs (mavo/vmbo)</w:t>
            </w:r>
          </w:p>
          <w:p w14:paraId="61AE680F" w14:textId="4873B5C9" w:rsidR="006D0414" w:rsidRPr="006D0414" w:rsidRDefault="006D0414" w:rsidP="006D041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  <w:r>
              <w:rPr>
                <w:rFonts w:ascii="Century Gothic" w:hAnsi="Century Gothic"/>
              </w:rPr>
              <w:t xml:space="preserve">, overige onderwijssoorten zoals hoger of wetenschappelijk onderwijs </w:t>
            </w:r>
          </w:p>
        </w:tc>
      </w:tr>
      <w:tr w:rsidR="00134566" w:rsidRPr="009C22DF" w14:paraId="7568AB40" w14:textId="77777777" w:rsidTr="00912DA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B27B39" w14:textId="77777777" w:rsidR="00134566" w:rsidRPr="009C22DF" w:rsidRDefault="00134566" w:rsidP="00912DAD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A2E1858" w14:textId="77777777" w:rsidR="00134566" w:rsidRPr="009C22DF" w:rsidRDefault="00134566" w:rsidP="00912DA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4B042BA6" w14:textId="77777777" w:rsidR="00134566" w:rsidRPr="00E02065" w:rsidRDefault="00134566" w:rsidP="00131686"/>
    <w:p w14:paraId="1695A977" w14:textId="77777777" w:rsidR="006D0414" w:rsidRDefault="006D0414" w:rsidP="006D0414"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3C760474" w14:textId="0692ED1C" w:rsidR="006D0414" w:rsidRDefault="006D0414" w:rsidP="00131686"/>
    <w:p w14:paraId="4D9F0B76" w14:textId="698781DC" w:rsidR="006D0414" w:rsidRDefault="006D0414" w:rsidP="00131686"/>
    <w:p w14:paraId="0E8DC684" w14:textId="70057783" w:rsidR="006D0414" w:rsidRDefault="006D0414" w:rsidP="00131686"/>
    <w:p w14:paraId="1CC6DA52" w14:textId="13B24DD7" w:rsidR="006D0414" w:rsidRDefault="006D0414" w:rsidP="00131686"/>
    <w:p w14:paraId="3A60E09C" w14:textId="3195A0A8" w:rsidR="006D0414" w:rsidRDefault="006D0414" w:rsidP="00131686"/>
    <w:p w14:paraId="3B3A48C9" w14:textId="77777777" w:rsidR="006D0414" w:rsidRDefault="006D0414" w:rsidP="00131686"/>
    <w:p w14:paraId="01B365BD" w14:textId="240705CB" w:rsidR="00046CD1" w:rsidRPr="00B478DF" w:rsidRDefault="00046CD1" w:rsidP="00131686">
      <w:r w:rsidRPr="00B478DF">
        <w:lastRenderedPageBreak/>
        <w:t xml:space="preserve">Ondergetekende verklaart tevens dat: </w:t>
      </w:r>
    </w:p>
    <w:p w14:paraId="5A52AA9F" w14:textId="77777777" w:rsidR="00046CD1" w:rsidRPr="00B478DF" w:rsidRDefault="00046CD1" w:rsidP="008C7309">
      <w:pPr>
        <w:pStyle w:val="Lijstalinea"/>
        <w:numPr>
          <w:ilvl w:val="0"/>
          <w:numId w:val="30"/>
        </w:numPr>
      </w:pPr>
      <w:r>
        <w:t>Gegadigde</w:t>
      </w:r>
      <w:r w:rsidRPr="00B478DF">
        <w:t xml:space="preserve"> opdrachtnemer is </w:t>
      </w:r>
      <w:r w:rsidRPr="005409A0">
        <w:t>van 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306880FD" w14:textId="77777777" w:rsidR="00046CD1" w:rsidRPr="0005526A" w:rsidRDefault="00046CD1" w:rsidP="008C7309">
      <w:pPr>
        <w:pStyle w:val="Lijstalinea"/>
        <w:numPr>
          <w:ilvl w:val="0"/>
          <w:numId w:val="30"/>
        </w:numPr>
      </w:pPr>
      <w:r>
        <w:t xml:space="preserve">Gegadigde </w:t>
      </w:r>
      <w:r w:rsidRPr="0005526A">
        <w:t>bij eventuele uitnodiging tot de gunningsfase danwel bij eventuele gunning of uitvoering van de werkzaamheden niet van derde zal wisselen;</w:t>
      </w:r>
    </w:p>
    <w:p w14:paraId="3429319E" w14:textId="77777777" w:rsidR="00046CD1" w:rsidRPr="0005526A" w:rsidRDefault="00046CD1" w:rsidP="008C7309">
      <w:pPr>
        <w:pStyle w:val="Lijstalinea"/>
        <w:numPr>
          <w:ilvl w:val="0"/>
          <w:numId w:val="30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2B614DB8" w14:textId="77777777" w:rsidR="00046CD1" w:rsidRPr="00B478DF" w:rsidRDefault="00046CD1" w:rsidP="008C7309">
      <w:pPr>
        <w:pStyle w:val="Lijstalinea"/>
        <w:numPr>
          <w:ilvl w:val="0"/>
          <w:numId w:val="30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5105BD48" w14:textId="77777777" w:rsidR="00046CD1" w:rsidRPr="00B478DF" w:rsidRDefault="00046CD1" w:rsidP="00131686">
      <w:r w:rsidRPr="00B478DF">
        <w:t xml:space="preserve">Aldus naar waarheid opgemaakt, </w:t>
      </w:r>
    </w:p>
    <w:p w14:paraId="643B4726" w14:textId="77777777" w:rsidR="00046CD1" w:rsidRPr="00B478DF" w:rsidRDefault="00046CD1" w:rsidP="00131686"/>
    <w:p w14:paraId="51256E65" w14:textId="77777777" w:rsidR="00046CD1" w:rsidRPr="00B478DF" w:rsidRDefault="00046CD1" w:rsidP="00131686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409009E" w14:textId="77777777" w:rsidR="00046CD1" w:rsidRPr="00B478DF" w:rsidRDefault="00046CD1" w:rsidP="00131686"/>
    <w:p w14:paraId="086984C5" w14:textId="77777777" w:rsidR="00046CD1" w:rsidRPr="00B478DF" w:rsidRDefault="00046CD1" w:rsidP="00131686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53172519" w14:textId="77777777" w:rsidR="00046CD1" w:rsidRPr="00B478DF" w:rsidRDefault="00046CD1" w:rsidP="00131686"/>
    <w:p w14:paraId="39F71E61" w14:textId="77777777" w:rsidR="00046CD1" w:rsidRPr="00B478DF" w:rsidRDefault="00046CD1" w:rsidP="00131686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58553119" w14:textId="77777777" w:rsidR="00046CD1" w:rsidRPr="00B478DF" w:rsidRDefault="00046CD1" w:rsidP="00131686"/>
    <w:p w14:paraId="57497F52" w14:textId="77777777" w:rsidR="00046CD1" w:rsidRPr="00B478DF" w:rsidRDefault="00046CD1" w:rsidP="00131686"/>
    <w:p w14:paraId="39A65491" w14:textId="77777777" w:rsidR="00046CD1" w:rsidRPr="00B478DF" w:rsidRDefault="00046CD1" w:rsidP="00131686">
      <w:r w:rsidRPr="00B478DF">
        <w:t xml:space="preserve">   ………………………………………… (handtekening)</w:t>
      </w:r>
    </w:p>
    <w:p w14:paraId="3D07081B" w14:textId="77777777" w:rsidR="00046CD1" w:rsidRPr="0005526A" w:rsidRDefault="00046CD1" w:rsidP="00131686">
      <w:pPr>
        <w:rPr>
          <w:highlight w:val="yellow"/>
        </w:rPr>
      </w:pPr>
    </w:p>
    <w:p w14:paraId="604D3774" w14:textId="109DD248" w:rsidR="008636AD" w:rsidRPr="00644926" w:rsidRDefault="00046CD1" w:rsidP="00FA0280"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702037C1" wp14:editId="7A764DCC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16" name="Rechte verbindingslij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7E9008" id="Rechte verbindingslijn 16" o:spid="_x0000_s1026" style="position:absolute;z-index:2518425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="009956B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405F019" wp14:editId="1C2F3639">
                <wp:simplePos x="0" y="0"/>
                <wp:positionH relativeFrom="page">
                  <wp:posOffset>0</wp:posOffset>
                </wp:positionH>
                <wp:positionV relativeFrom="page">
                  <wp:posOffset>10010775</wp:posOffset>
                </wp:positionV>
                <wp:extent cx="7559675" cy="675640"/>
                <wp:effectExtent l="0" t="0" r="0" b="0"/>
                <wp:wrapNone/>
                <wp:docPr id="23" name="Tekstva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257816" w14:textId="6A42B101" w:rsidR="0012501C" w:rsidRDefault="0012501C" w:rsidP="00131686">
                            <w:pPr>
                              <w:tabs>
                                <w:tab w:val="left" w:pos="142"/>
                                <w:tab w:val="right" w:pos="9639"/>
                              </w:tabs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20000" tIns="45720" rIns="54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5F019" id="Tekstvak 23" o:spid="_x0000_s1035" type="#_x0000_t202" style="position:absolute;margin-left:0;margin-top:788.25pt;width:595.25pt;height:53.2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" filled="f" stroked="f" strokeweight=".5pt">
                <v:textbox inset="20mm,,15mm">
                  <w:txbxContent>
                    <w:p w14:paraId="2E257816" w14:textId="6A42B101" w:rsidR="0012501C" w:rsidRDefault="0012501C" w:rsidP="00131686">
                      <w:pPr>
                        <w:tabs>
                          <w:tab w:val="left" w:pos="142"/>
                          <w:tab w:val="right" w:pos="9639"/>
                        </w:tabs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956BB"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E8D3AD7" wp14:editId="0B173422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31" name="Rechte verbindingslij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AF70A6" id="Rechte verbindingslijn 31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</w:p>
    <w:sectPr w:rsidR="008636AD" w:rsidRPr="00644926" w:rsidSect="00131686">
      <w:headerReference w:type="default" r:id="rId18"/>
      <w:footerReference w:type="default" r:id="rId19"/>
      <w:headerReference w:type="first" r:id="rId20"/>
      <w:footerReference w:type="first" r:id="rId21"/>
      <w:pgSz w:w="11907" w:h="16840" w:code="9"/>
      <w:pgMar w:top="1985" w:right="1134" w:bottom="1702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BBAB8" w14:textId="77777777" w:rsidR="00D6158C" w:rsidRDefault="00D6158C" w:rsidP="00E15770">
      <w:pPr>
        <w:spacing w:after="0" w:line="240" w:lineRule="auto"/>
      </w:pPr>
      <w:r>
        <w:separator/>
      </w:r>
    </w:p>
  </w:endnote>
  <w:endnote w:type="continuationSeparator" w:id="0">
    <w:p w14:paraId="1CAE3313" w14:textId="77777777" w:rsidR="00D6158C" w:rsidRDefault="00D6158C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D265" w14:textId="77777777" w:rsidR="0012501C" w:rsidRDefault="0012501C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4D614A1F" wp14:editId="28657901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130F77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4A65A03" w14:textId="77777777" w:rsidR="0012501C" w:rsidRPr="003950B1" w:rsidRDefault="0012501C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3EBF4" w14:textId="77777777" w:rsidR="0012501C" w:rsidRDefault="00125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42894" w14:textId="77777777" w:rsidR="00D6158C" w:rsidRDefault="00D6158C" w:rsidP="00E15770">
      <w:pPr>
        <w:spacing w:after="0" w:line="240" w:lineRule="auto"/>
      </w:pPr>
      <w:r>
        <w:separator/>
      </w:r>
    </w:p>
  </w:footnote>
  <w:footnote w:type="continuationSeparator" w:id="0">
    <w:p w14:paraId="3A9E2D98" w14:textId="77777777" w:rsidR="00D6158C" w:rsidRDefault="00D6158C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DBDDD" w14:textId="77777777" w:rsidR="0012501C" w:rsidRDefault="0012501C" w:rsidP="003950B1">
    <w:pPr>
      <w:pStyle w:val="Koptekst"/>
      <w:tabs>
        <w:tab w:val="clear" w:pos="9072"/>
        <w:tab w:val="right" w:pos="6521"/>
        <w:tab w:val="right" w:pos="8931"/>
      </w:tabs>
      <w:ind w:right="-994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0A198B53" wp14:editId="11029FEF">
              <wp:simplePos x="0" y="0"/>
              <wp:positionH relativeFrom="page">
                <wp:posOffset>614477</wp:posOffset>
              </wp:positionH>
              <wp:positionV relativeFrom="page">
                <wp:posOffset>1</wp:posOffset>
              </wp:positionV>
              <wp:extent cx="626110" cy="647700"/>
              <wp:effectExtent l="0" t="0" r="2540" b="0"/>
              <wp:wrapNone/>
              <wp:docPr id="22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110" cy="6477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AB48EB5" id="Image" o:spid="_x0000_s1026" style="position:absolute;margin-left:48.4pt;margin-top:0;width:49.3pt;height:51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eY4NfIlw0AAFDxplRL2iSpnu8aAACgonWb4LdIUoTvGQAAoKJlTfBL&#10;8h0DAABUPiZ3AA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R/Bx8s4mIiIjKns0IYBRABYA4&#10;328iIiKismQDMCWC3wYAJgAJvs9EREREZckKYEYEvwG+v0RERETlj4s7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lGHu7Ig4NyKe9oYDAIytbOx7KIPfS7zHAADjT1cv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fxa3mwAgIE3lMFvtfcZAGDgLRuJiA9ExJ6I2Or9BgAY&#10;SGMRsSOD36frBwAAA8ziDg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FatzzjKS+JiLtFxLg3HQBgIGVn366RiPiViLiz9xgAYLBl+rvOewwAMPC2m+M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QyUFvw0uNgDAkreiLyJOjIgjIqLuegMALEmps28y&#10;Bb8vuL4AAEufOX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Q1dBj9J&#10;kqQ0dBv8JEmS0jC3LoRwIYTQE0K4EkJoeuAlSZLWlG4y3nQW/N4JIfRnfzD4SZIkrTlZ3lsMIcxm&#10;v/wvKn5zBj9JkqQ1p4uMt5AFv1d5d4Y+SZKktafBO2pmwW/eAyxJkrT2OatX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C119" w14:textId="77777777" w:rsidR="0012501C" w:rsidRDefault="0012501C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7DFEADC" wp14:editId="4441EF6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C2C4A2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mODXyJcNAABQ8aZUS9okqZ7vGgAAoKJ1m+C3SFKE7xkAAKCi&#10;ZU3wS/IdAwAAVD4mdwA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EfwcfLOJiIiIyp7NCGAU&#10;QAWAON9vIiIiorJkAzAlgt8GACYACb7PRERERGXJCmBGBL8Bvr9ERERE5Y+LO4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JRh7uyIODcinvaGAwCMrWzseyiD30u8xwAA409XL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Bn8Wt5sAICBN5TBb7X3GQBg4C0biYgPRMSeiNjq&#10;/QYAGEhjEbEjg9+n6wcAAAPM4g4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Wrc84ykviYi7RcS4Nx0AYCBlZ9+ukYj4lYi4s/cYAGCwZfq7znsMADDwtpvj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EMlBb8NLjYAwJK3oi8iToyIIyKi7noDACxJ&#10;qbNvMgW/L7i+AABLnzl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N&#10;XQY/SZKkNHQb/CRJktIwty6EcCGE0BNCuBJCaHrgJUmS1pRuMt50FvzeCSH0Z38w+EmSJK05Wd5b&#10;DCHMZr/8Lyp+cwY/SZKkNaeLjLeQBb9XeXeGPkmSpLWnwTtqZsFv3gMsSZK09jmrV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2E66BADE" w14:textId="77777777" w:rsidR="0012501C" w:rsidRDefault="001250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082F"/>
    <w:multiLevelType w:val="hybridMultilevel"/>
    <w:tmpl w:val="3318AE8C"/>
    <w:lvl w:ilvl="0" w:tplc="CF4C16AC">
      <w:start w:val="1500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21AD8"/>
    <w:multiLevelType w:val="multilevel"/>
    <w:tmpl w:val="16B697E6"/>
    <w:numStyleLink w:val="ICSBullets"/>
  </w:abstractNum>
  <w:abstractNum w:abstractNumId="2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0DB873A5"/>
    <w:multiLevelType w:val="multilevel"/>
    <w:tmpl w:val="16B697E6"/>
    <w:numStyleLink w:val="ICSBullets"/>
  </w:abstractNum>
  <w:abstractNum w:abstractNumId="4" w15:restartNumberingAfterBreak="0">
    <w:nsid w:val="0EDD71EF"/>
    <w:multiLevelType w:val="multilevel"/>
    <w:tmpl w:val="16B697E6"/>
    <w:numStyleLink w:val="ICSBullets"/>
  </w:abstractNum>
  <w:abstractNum w:abstractNumId="5" w15:restartNumberingAfterBreak="0">
    <w:nsid w:val="0FDE6561"/>
    <w:multiLevelType w:val="multilevel"/>
    <w:tmpl w:val="16B697E6"/>
    <w:numStyleLink w:val="ICSBullets"/>
  </w:abstractNum>
  <w:abstractNum w:abstractNumId="6" w15:restartNumberingAfterBreak="0">
    <w:nsid w:val="154C4317"/>
    <w:multiLevelType w:val="multilevel"/>
    <w:tmpl w:val="16B697E6"/>
    <w:numStyleLink w:val="ICSBullets"/>
  </w:abstractNum>
  <w:abstractNum w:abstractNumId="7" w15:restartNumberingAfterBreak="0">
    <w:nsid w:val="18510BDB"/>
    <w:multiLevelType w:val="hybridMultilevel"/>
    <w:tmpl w:val="051C6778"/>
    <w:lvl w:ilvl="0" w:tplc="4D7E6EC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1D364878"/>
    <w:multiLevelType w:val="multilevel"/>
    <w:tmpl w:val="16B697E6"/>
    <w:numStyleLink w:val="ICSBullets"/>
  </w:abstractNum>
  <w:abstractNum w:abstractNumId="10" w15:restartNumberingAfterBreak="0">
    <w:nsid w:val="210E4DD6"/>
    <w:multiLevelType w:val="multilevel"/>
    <w:tmpl w:val="16B697E6"/>
    <w:numStyleLink w:val="ICSBullets"/>
  </w:abstractNum>
  <w:abstractNum w:abstractNumId="11" w15:restartNumberingAfterBreak="0">
    <w:nsid w:val="241B48B6"/>
    <w:multiLevelType w:val="multilevel"/>
    <w:tmpl w:val="143EDEB6"/>
    <w:numStyleLink w:val="ICSNumbering"/>
  </w:abstractNum>
  <w:abstractNum w:abstractNumId="12" w15:restartNumberingAfterBreak="0">
    <w:nsid w:val="279F25C2"/>
    <w:multiLevelType w:val="multilevel"/>
    <w:tmpl w:val="16B697E6"/>
    <w:numStyleLink w:val="ICSBullets"/>
  </w:abstractNum>
  <w:abstractNum w:abstractNumId="13" w15:restartNumberingAfterBreak="0">
    <w:nsid w:val="28E06300"/>
    <w:multiLevelType w:val="multilevel"/>
    <w:tmpl w:val="16B697E6"/>
    <w:numStyleLink w:val="ICSBullets"/>
  </w:abstractNum>
  <w:abstractNum w:abstractNumId="14" w15:restartNumberingAfterBreak="0">
    <w:nsid w:val="2A290F84"/>
    <w:multiLevelType w:val="hybridMultilevel"/>
    <w:tmpl w:val="D16463DE"/>
    <w:lvl w:ilvl="0" w:tplc="A1BA0BE6">
      <w:start w:val="1500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F3BEE"/>
    <w:multiLevelType w:val="hybridMultilevel"/>
    <w:tmpl w:val="914CA7DE"/>
    <w:lvl w:ilvl="0" w:tplc="9C60A24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D3C0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1E5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24D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6AF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8E0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6232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4298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144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61B79"/>
    <w:multiLevelType w:val="multilevel"/>
    <w:tmpl w:val="16B697E6"/>
    <w:numStyleLink w:val="ICSBullets"/>
  </w:abstractNum>
  <w:abstractNum w:abstractNumId="17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8" w15:restartNumberingAfterBreak="0">
    <w:nsid w:val="34E32C26"/>
    <w:multiLevelType w:val="multilevel"/>
    <w:tmpl w:val="16B697E6"/>
    <w:numStyleLink w:val="ICSBullets"/>
  </w:abstractNum>
  <w:abstractNum w:abstractNumId="19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12D10"/>
    <w:multiLevelType w:val="hybridMultilevel"/>
    <w:tmpl w:val="9E162F14"/>
    <w:lvl w:ilvl="0" w:tplc="8CE6BDA4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2" w15:restartNumberingAfterBreak="0">
    <w:nsid w:val="415F157E"/>
    <w:multiLevelType w:val="multilevel"/>
    <w:tmpl w:val="16B697E6"/>
    <w:numStyleLink w:val="ICSBullets"/>
  </w:abstractNum>
  <w:abstractNum w:abstractNumId="23" w15:restartNumberingAfterBreak="0">
    <w:nsid w:val="41DC4AF2"/>
    <w:multiLevelType w:val="multilevel"/>
    <w:tmpl w:val="16B697E6"/>
    <w:numStyleLink w:val="ICSBullets"/>
  </w:abstractNum>
  <w:abstractNum w:abstractNumId="24" w15:restartNumberingAfterBreak="0">
    <w:nsid w:val="4BBB0AD8"/>
    <w:multiLevelType w:val="multilevel"/>
    <w:tmpl w:val="16B697E6"/>
    <w:numStyleLink w:val="ICSBullets"/>
  </w:abstractNum>
  <w:abstractNum w:abstractNumId="25" w15:restartNumberingAfterBreak="0">
    <w:nsid w:val="4FC6292C"/>
    <w:multiLevelType w:val="multilevel"/>
    <w:tmpl w:val="143EDEB6"/>
    <w:numStyleLink w:val="ICSNumbering"/>
  </w:abstractNum>
  <w:abstractNum w:abstractNumId="26" w15:restartNumberingAfterBreak="0">
    <w:nsid w:val="58697BD9"/>
    <w:multiLevelType w:val="multilevel"/>
    <w:tmpl w:val="16B697E6"/>
    <w:numStyleLink w:val="ICSBullets"/>
  </w:abstractNum>
  <w:abstractNum w:abstractNumId="27" w15:restartNumberingAfterBreak="0">
    <w:nsid w:val="59526639"/>
    <w:multiLevelType w:val="multilevel"/>
    <w:tmpl w:val="16B697E6"/>
    <w:numStyleLink w:val="ICSBullets"/>
  </w:abstractNum>
  <w:abstractNum w:abstractNumId="28" w15:restartNumberingAfterBreak="0">
    <w:nsid w:val="595C5CCB"/>
    <w:multiLevelType w:val="multilevel"/>
    <w:tmpl w:val="16B697E6"/>
    <w:numStyleLink w:val="ICSBullets"/>
  </w:abstractNum>
  <w:abstractNum w:abstractNumId="29" w15:restartNumberingAfterBreak="0">
    <w:nsid w:val="59C92B0D"/>
    <w:multiLevelType w:val="multilevel"/>
    <w:tmpl w:val="16B697E6"/>
    <w:numStyleLink w:val="ICSBullets"/>
  </w:abstractNum>
  <w:abstractNum w:abstractNumId="30" w15:restartNumberingAfterBreak="0">
    <w:nsid w:val="5D1E0BCB"/>
    <w:multiLevelType w:val="multilevel"/>
    <w:tmpl w:val="16B697E6"/>
    <w:numStyleLink w:val="ICSBullets"/>
  </w:abstractNum>
  <w:abstractNum w:abstractNumId="31" w15:restartNumberingAfterBreak="0">
    <w:nsid w:val="5F477DF0"/>
    <w:multiLevelType w:val="multilevel"/>
    <w:tmpl w:val="16B697E6"/>
    <w:numStyleLink w:val="ICSBullets"/>
  </w:abstractNum>
  <w:abstractNum w:abstractNumId="32" w15:restartNumberingAfterBreak="0">
    <w:nsid w:val="60AE351C"/>
    <w:multiLevelType w:val="multilevel"/>
    <w:tmpl w:val="16B697E6"/>
    <w:numStyleLink w:val="ICSBullets"/>
  </w:abstractNum>
  <w:abstractNum w:abstractNumId="33" w15:restartNumberingAfterBreak="0">
    <w:nsid w:val="636E51C3"/>
    <w:multiLevelType w:val="multilevel"/>
    <w:tmpl w:val="143EDEB6"/>
    <w:numStyleLink w:val="ICSNumbering"/>
  </w:abstractNum>
  <w:abstractNum w:abstractNumId="34" w15:restartNumberingAfterBreak="0">
    <w:nsid w:val="6A2565E2"/>
    <w:multiLevelType w:val="multilevel"/>
    <w:tmpl w:val="16B697E6"/>
    <w:numStyleLink w:val="ICSBullets"/>
  </w:abstractNum>
  <w:abstractNum w:abstractNumId="35" w15:restartNumberingAfterBreak="0">
    <w:nsid w:val="6DE5409B"/>
    <w:multiLevelType w:val="hybridMultilevel"/>
    <w:tmpl w:val="9454F34E"/>
    <w:lvl w:ilvl="0" w:tplc="BE463C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2AAF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ACF2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5874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6EF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6E9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BA56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0C3F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903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A313FC"/>
    <w:multiLevelType w:val="multilevel"/>
    <w:tmpl w:val="16B697E6"/>
    <w:numStyleLink w:val="ICSBullets"/>
  </w:abstractNum>
  <w:abstractNum w:abstractNumId="3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738914DC"/>
    <w:multiLevelType w:val="multilevel"/>
    <w:tmpl w:val="16B697E6"/>
    <w:numStyleLink w:val="ICSBullets"/>
  </w:abstractNum>
  <w:abstractNum w:abstractNumId="39" w15:restartNumberingAfterBreak="0">
    <w:nsid w:val="74984B29"/>
    <w:multiLevelType w:val="multilevel"/>
    <w:tmpl w:val="16B697E6"/>
    <w:numStyleLink w:val="ICSBullets"/>
  </w:abstractNum>
  <w:abstractNum w:abstractNumId="40" w15:restartNumberingAfterBreak="0">
    <w:nsid w:val="75464004"/>
    <w:multiLevelType w:val="multilevel"/>
    <w:tmpl w:val="16B697E6"/>
    <w:numStyleLink w:val="ICSBullets"/>
  </w:abstractNum>
  <w:num w:numId="1" w16cid:durableId="1438912270">
    <w:abstractNumId w:val="35"/>
  </w:num>
  <w:num w:numId="2" w16cid:durableId="832186950">
    <w:abstractNumId w:val="15"/>
  </w:num>
  <w:num w:numId="3" w16cid:durableId="968391737">
    <w:abstractNumId w:val="37"/>
  </w:num>
  <w:num w:numId="4" w16cid:durableId="667440895">
    <w:abstractNumId w:val="8"/>
  </w:num>
  <w:num w:numId="5" w16cid:durableId="1883055805">
    <w:abstractNumId w:val="2"/>
  </w:num>
  <w:num w:numId="6" w16cid:durableId="205027279">
    <w:abstractNumId w:val="21"/>
  </w:num>
  <w:num w:numId="7" w16cid:durableId="1671637609">
    <w:abstractNumId w:val="17"/>
  </w:num>
  <w:num w:numId="8" w16cid:durableId="1903372149">
    <w:abstractNumId w:val="20"/>
  </w:num>
  <w:num w:numId="9" w16cid:durableId="12928192">
    <w:abstractNumId w:val="19"/>
  </w:num>
  <w:num w:numId="10" w16cid:durableId="153766732">
    <w:abstractNumId w:val="11"/>
  </w:num>
  <w:num w:numId="11" w16cid:durableId="155927944">
    <w:abstractNumId w:val="1"/>
  </w:num>
  <w:num w:numId="12" w16cid:durableId="1399284147">
    <w:abstractNumId w:val="30"/>
  </w:num>
  <w:num w:numId="13" w16cid:durableId="950556062">
    <w:abstractNumId w:val="3"/>
  </w:num>
  <w:num w:numId="14" w16cid:durableId="1358238512">
    <w:abstractNumId w:val="34"/>
  </w:num>
  <w:num w:numId="15" w16cid:durableId="1999649187">
    <w:abstractNumId w:val="22"/>
  </w:num>
  <w:num w:numId="16" w16cid:durableId="541795723">
    <w:abstractNumId w:val="36"/>
  </w:num>
  <w:num w:numId="17" w16cid:durableId="446313916">
    <w:abstractNumId w:val="39"/>
  </w:num>
  <w:num w:numId="18" w16cid:durableId="1152216254">
    <w:abstractNumId w:val="25"/>
  </w:num>
  <w:num w:numId="19" w16cid:durableId="111242214">
    <w:abstractNumId w:val="27"/>
  </w:num>
  <w:num w:numId="20" w16cid:durableId="1101803493">
    <w:abstractNumId w:val="5"/>
  </w:num>
  <w:num w:numId="21" w16cid:durableId="1689403434">
    <w:abstractNumId w:val="9"/>
  </w:num>
  <w:num w:numId="22" w16cid:durableId="669142510">
    <w:abstractNumId w:val="12"/>
  </w:num>
  <w:num w:numId="23" w16cid:durableId="1006323740">
    <w:abstractNumId w:val="16"/>
  </w:num>
  <w:num w:numId="24" w16cid:durableId="827096921">
    <w:abstractNumId w:val="10"/>
  </w:num>
  <w:num w:numId="25" w16cid:durableId="975336555">
    <w:abstractNumId w:val="40"/>
  </w:num>
  <w:num w:numId="26" w16cid:durableId="1592618001">
    <w:abstractNumId w:val="29"/>
  </w:num>
  <w:num w:numId="27" w16cid:durableId="307900848">
    <w:abstractNumId w:val="38"/>
  </w:num>
  <w:num w:numId="28" w16cid:durableId="957447178">
    <w:abstractNumId w:val="33"/>
  </w:num>
  <w:num w:numId="29" w16cid:durableId="2036693687">
    <w:abstractNumId w:val="28"/>
  </w:num>
  <w:num w:numId="30" w16cid:durableId="2006279950">
    <w:abstractNumId w:val="31"/>
  </w:num>
  <w:num w:numId="31" w16cid:durableId="838420673">
    <w:abstractNumId w:val="6"/>
  </w:num>
  <w:num w:numId="32" w16cid:durableId="220293282">
    <w:abstractNumId w:val="4"/>
  </w:num>
  <w:num w:numId="33" w16cid:durableId="1202354894">
    <w:abstractNumId w:val="24"/>
  </w:num>
  <w:num w:numId="34" w16cid:durableId="1394431354">
    <w:abstractNumId w:val="13"/>
  </w:num>
  <w:num w:numId="35" w16cid:durableId="256836341">
    <w:abstractNumId w:val="23"/>
  </w:num>
  <w:num w:numId="36" w16cid:durableId="1182204013">
    <w:abstractNumId w:val="0"/>
  </w:num>
  <w:num w:numId="37" w16cid:durableId="1208103541">
    <w:abstractNumId w:val="14"/>
  </w:num>
  <w:num w:numId="38" w16cid:durableId="1714311158">
    <w:abstractNumId w:val="26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46129325">
    <w:abstractNumId w:val="32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98357380">
    <w:abstractNumId w:val="18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92741814">
    <w:abstractNumId w:val="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046CD1"/>
    <w:rsid w:val="0000087C"/>
    <w:rsid w:val="00002CE3"/>
    <w:rsid w:val="000059F1"/>
    <w:rsid w:val="00014DCF"/>
    <w:rsid w:val="00017A53"/>
    <w:rsid w:val="000251B6"/>
    <w:rsid w:val="000268F8"/>
    <w:rsid w:val="00043E68"/>
    <w:rsid w:val="0004582D"/>
    <w:rsid w:val="00046A41"/>
    <w:rsid w:val="00046CD1"/>
    <w:rsid w:val="00053854"/>
    <w:rsid w:val="00054199"/>
    <w:rsid w:val="00056972"/>
    <w:rsid w:val="000778FF"/>
    <w:rsid w:val="0009237A"/>
    <w:rsid w:val="000C5CC4"/>
    <w:rsid w:val="000C61E5"/>
    <w:rsid w:val="001111E0"/>
    <w:rsid w:val="0012501C"/>
    <w:rsid w:val="001276AD"/>
    <w:rsid w:val="00131686"/>
    <w:rsid w:val="00133121"/>
    <w:rsid w:val="00134566"/>
    <w:rsid w:val="00144896"/>
    <w:rsid w:val="00150F75"/>
    <w:rsid w:val="001673E1"/>
    <w:rsid w:val="0018026E"/>
    <w:rsid w:val="00182245"/>
    <w:rsid w:val="001C48FD"/>
    <w:rsid w:val="001C5222"/>
    <w:rsid w:val="001C6DB8"/>
    <w:rsid w:val="001D103F"/>
    <w:rsid w:val="001E47C3"/>
    <w:rsid w:val="001F1FB1"/>
    <w:rsid w:val="001F4783"/>
    <w:rsid w:val="0021223D"/>
    <w:rsid w:val="00242146"/>
    <w:rsid w:val="00250E63"/>
    <w:rsid w:val="002871E8"/>
    <w:rsid w:val="002901C4"/>
    <w:rsid w:val="002C02A7"/>
    <w:rsid w:val="002C4510"/>
    <w:rsid w:val="002D5862"/>
    <w:rsid w:val="002D655C"/>
    <w:rsid w:val="002E3A7D"/>
    <w:rsid w:val="002E6412"/>
    <w:rsid w:val="002F30BE"/>
    <w:rsid w:val="00305ED4"/>
    <w:rsid w:val="00314163"/>
    <w:rsid w:val="00325DA6"/>
    <w:rsid w:val="00331C84"/>
    <w:rsid w:val="00350D63"/>
    <w:rsid w:val="00355334"/>
    <w:rsid w:val="00361694"/>
    <w:rsid w:val="00364EEF"/>
    <w:rsid w:val="00365D6B"/>
    <w:rsid w:val="00373411"/>
    <w:rsid w:val="00375849"/>
    <w:rsid w:val="0037679C"/>
    <w:rsid w:val="003829B0"/>
    <w:rsid w:val="00386148"/>
    <w:rsid w:val="003910A3"/>
    <w:rsid w:val="003950B1"/>
    <w:rsid w:val="003A1578"/>
    <w:rsid w:val="003A388C"/>
    <w:rsid w:val="003A5C51"/>
    <w:rsid w:val="003B5E68"/>
    <w:rsid w:val="003E4C10"/>
    <w:rsid w:val="004031E6"/>
    <w:rsid w:val="00415942"/>
    <w:rsid w:val="004160B1"/>
    <w:rsid w:val="00426522"/>
    <w:rsid w:val="00430391"/>
    <w:rsid w:val="00437A1D"/>
    <w:rsid w:val="00482E60"/>
    <w:rsid w:val="00485BF0"/>
    <w:rsid w:val="004921FA"/>
    <w:rsid w:val="00495CA2"/>
    <w:rsid w:val="00495DBA"/>
    <w:rsid w:val="004A492A"/>
    <w:rsid w:val="004B2FD6"/>
    <w:rsid w:val="004C39D1"/>
    <w:rsid w:val="004C53C5"/>
    <w:rsid w:val="004D3C94"/>
    <w:rsid w:val="004D6BF1"/>
    <w:rsid w:val="004E46DF"/>
    <w:rsid w:val="004E4E30"/>
    <w:rsid w:val="004F1497"/>
    <w:rsid w:val="00504898"/>
    <w:rsid w:val="00506561"/>
    <w:rsid w:val="005165EE"/>
    <w:rsid w:val="0052087E"/>
    <w:rsid w:val="005409A0"/>
    <w:rsid w:val="00544AFA"/>
    <w:rsid w:val="00556F8E"/>
    <w:rsid w:val="00557D2A"/>
    <w:rsid w:val="00561533"/>
    <w:rsid w:val="005650E2"/>
    <w:rsid w:val="0056614B"/>
    <w:rsid w:val="00575C28"/>
    <w:rsid w:val="0057604B"/>
    <w:rsid w:val="005907A3"/>
    <w:rsid w:val="00595B23"/>
    <w:rsid w:val="005A6BB7"/>
    <w:rsid w:val="005A722F"/>
    <w:rsid w:val="005B21C6"/>
    <w:rsid w:val="005F28C5"/>
    <w:rsid w:val="006008C3"/>
    <w:rsid w:val="00601148"/>
    <w:rsid w:val="006036CA"/>
    <w:rsid w:val="00606077"/>
    <w:rsid w:val="00607D28"/>
    <w:rsid w:val="0063342B"/>
    <w:rsid w:val="00644926"/>
    <w:rsid w:val="00672C9C"/>
    <w:rsid w:val="00674424"/>
    <w:rsid w:val="00676457"/>
    <w:rsid w:val="00685A7C"/>
    <w:rsid w:val="0068621C"/>
    <w:rsid w:val="00690A96"/>
    <w:rsid w:val="006929AD"/>
    <w:rsid w:val="006A3989"/>
    <w:rsid w:val="006A4148"/>
    <w:rsid w:val="006A4C68"/>
    <w:rsid w:val="006A5052"/>
    <w:rsid w:val="006A64CA"/>
    <w:rsid w:val="006A7CC4"/>
    <w:rsid w:val="006B0B2F"/>
    <w:rsid w:val="006B2F07"/>
    <w:rsid w:val="006D0414"/>
    <w:rsid w:val="006E075A"/>
    <w:rsid w:val="006F1325"/>
    <w:rsid w:val="006F6CCD"/>
    <w:rsid w:val="007145A3"/>
    <w:rsid w:val="0071712A"/>
    <w:rsid w:val="00720506"/>
    <w:rsid w:val="007206F0"/>
    <w:rsid w:val="007215B5"/>
    <w:rsid w:val="0072652E"/>
    <w:rsid w:val="0073137B"/>
    <w:rsid w:val="00760651"/>
    <w:rsid w:val="0076666F"/>
    <w:rsid w:val="0077206A"/>
    <w:rsid w:val="00787D21"/>
    <w:rsid w:val="0079469C"/>
    <w:rsid w:val="007C39AF"/>
    <w:rsid w:val="007D1340"/>
    <w:rsid w:val="007D66F1"/>
    <w:rsid w:val="007F2ADA"/>
    <w:rsid w:val="007F3D4D"/>
    <w:rsid w:val="007F6573"/>
    <w:rsid w:val="00800E83"/>
    <w:rsid w:val="00805956"/>
    <w:rsid w:val="00820969"/>
    <w:rsid w:val="008263C8"/>
    <w:rsid w:val="00841CFD"/>
    <w:rsid w:val="00841EB4"/>
    <w:rsid w:val="00845546"/>
    <w:rsid w:val="00850DCF"/>
    <w:rsid w:val="00853AF0"/>
    <w:rsid w:val="008636AD"/>
    <w:rsid w:val="0086659D"/>
    <w:rsid w:val="0088296C"/>
    <w:rsid w:val="00893DAB"/>
    <w:rsid w:val="00893F2C"/>
    <w:rsid w:val="00895061"/>
    <w:rsid w:val="008C08E0"/>
    <w:rsid w:val="008C7309"/>
    <w:rsid w:val="008C7726"/>
    <w:rsid w:val="008D05AB"/>
    <w:rsid w:val="008E05AB"/>
    <w:rsid w:val="008E7374"/>
    <w:rsid w:val="008E7CE7"/>
    <w:rsid w:val="008F56E2"/>
    <w:rsid w:val="00901BB4"/>
    <w:rsid w:val="00902290"/>
    <w:rsid w:val="00905BA4"/>
    <w:rsid w:val="00916D1B"/>
    <w:rsid w:val="00936F11"/>
    <w:rsid w:val="009574E9"/>
    <w:rsid w:val="00965DB9"/>
    <w:rsid w:val="00980349"/>
    <w:rsid w:val="009872B0"/>
    <w:rsid w:val="009956BB"/>
    <w:rsid w:val="0099664E"/>
    <w:rsid w:val="009A631C"/>
    <w:rsid w:val="009B55AF"/>
    <w:rsid w:val="009B6CB2"/>
    <w:rsid w:val="009C5104"/>
    <w:rsid w:val="009D2B6A"/>
    <w:rsid w:val="009E7173"/>
    <w:rsid w:val="009F7650"/>
    <w:rsid w:val="00A2488C"/>
    <w:rsid w:val="00A24C56"/>
    <w:rsid w:val="00A46A7B"/>
    <w:rsid w:val="00A510CE"/>
    <w:rsid w:val="00A5582B"/>
    <w:rsid w:val="00A674B6"/>
    <w:rsid w:val="00A9523E"/>
    <w:rsid w:val="00AD1BE6"/>
    <w:rsid w:val="00AD3025"/>
    <w:rsid w:val="00AD4C04"/>
    <w:rsid w:val="00AE0CE8"/>
    <w:rsid w:val="00AE1AAB"/>
    <w:rsid w:val="00AE347A"/>
    <w:rsid w:val="00AF508A"/>
    <w:rsid w:val="00B0708D"/>
    <w:rsid w:val="00B245AA"/>
    <w:rsid w:val="00B31AB5"/>
    <w:rsid w:val="00B33B87"/>
    <w:rsid w:val="00B34D22"/>
    <w:rsid w:val="00B36E16"/>
    <w:rsid w:val="00B401C1"/>
    <w:rsid w:val="00B56C18"/>
    <w:rsid w:val="00B63EE4"/>
    <w:rsid w:val="00B721D7"/>
    <w:rsid w:val="00B750C5"/>
    <w:rsid w:val="00B77F83"/>
    <w:rsid w:val="00B8686D"/>
    <w:rsid w:val="00B91FB8"/>
    <w:rsid w:val="00B96DC7"/>
    <w:rsid w:val="00BA2056"/>
    <w:rsid w:val="00BC4A3B"/>
    <w:rsid w:val="00BD0E37"/>
    <w:rsid w:val="00BD1049"/>
    <w:rsid w:val="00C116D2"/>
    <w:rsid w:val="00C11B23"/>
    <w:rsid w:val="00C15199"/>
    <w:rsid w:val="00C20CFE"/>
    <w:rsid w:val="00C20E80"/>
    <w:rsid w:val="00C213ED"/>
    <w:rsid w:val="00C21917"/>
    <w:rsid w:val="00C2592D"/>
    <w:rsid w:val="00C34777"/>
    <w:rsid w:val="00C561A0"/>
    <w:rsid w:val="00C6797B"/>
    <w:rsid w:val="00CB6142"/>
    <w:rsid w:val="00CC1A20"/>
    <w:rsid w:val="00CC2CE7"/>
    <w:rsid w:val="00CC7B55"/>
    <w:rsid w:val="00CC7D09"/>
    <w:rsid w:val="00CE110A"/>
    <w:rsid w:val="00CE3A0A"/>
    <w:rsid w:val="00CE5C6F"/>
    <w:rsid w:val="00CF5098"/>
    <w:rsid w:val="00CF606D"/>
    <w:rsid w:val="00D21A6C"/>
    <w:rsid w:val="00D227C0"/>
    <w:rsid w:val="00D27A98"/>
    <w:rsid w:val="00D35231"/>
    <w:rsid w:val="00D509F5"/>
    <w:rsid w:val="00D51A6C"/>
    <w:rsid w:val="00D522D6"/>
    <w:rsid w:val="00D564B7"/>
    <w:rsid w:val="00D5754E"/>
    <w:rsid w:val="00D6158C"/>
    <w:rsid w:val="00D626D6"/>
    <w:rsid w:val="00D77DDD"/>
    <w:rsid w:val="00D80AE7"/>
    <w:rsid w:val="00DA00D9"/>
    <w:rsid w:val="00DB0E0E"/>
    <w:rsid w:val="00DD34F1"/>
    <w:rsid w:val="00DD5A69"/>
    <w:rsid w:val="00DD69C2"/>
    <w:rsid w:val="00DE66C0"/>
    <w:rsid w:val="00DF4BBB"/>
    <w:rsid w:val="00DF6147"/>
    <w:rsid w:val="00E04A04"/>
    <w:rsid w:val="00E06DD2"/>
    <w:rsid w:val="00E13D0F"/>
    <w:rsid w:val="00E14BA4"/>
    <w:rsid w:val="00E15770"/>
    <w:rsid w:val="00E23646"/>
    <w:rsid w:val="00E57DA2"/>
    <w:rsid w:val="00E65A3A"/>
    <w:rsid w:val="00E71359"/>
    <w:rsid w:val="00E76978"/>
    <w:rsid w:val="00E870F1"/>
    <w:rsid w:val="00E94F44"/>
    <w:rsid w:val="00EA62AF"/>
    <w:rsid w:val="00EB7B00"/>
    <w:rsid w:val="00EC5AED"/>
    <w:rsid w:val="00EC6679"/>
    <w:rsid w:val="00EC7EB7"/>
    <w:rsid w:val="00EE11A0"/>
    <w:rsid w:val="00EE58E2"/>
    <w:rsid w:val="00EF2089"/>
    <w:rsid w:val="00EF38B9"/>
    <w:rsid w:val="00EF71A4"/>
    <w:rsid w:val="00F23633"/>
    <w:rsid w:val="00F26C39"/>
    <w:rsid w:val="00F3414F"/>
    <w:rsid w:val="00F34917"/>
    <w:rsid w:val="00F35065"/>
    <w:rsid w:val="00F66E6A"/>
    <w:rsid w:val="00F7160F"/>
    <w:rsid w:val="00F71D6F"/>
    <w:rsid w:val="00F73D4D"/>
    <w:rsid w:val="00F767D6"/>
    <w:rsid w:val="00F80A9C"/>
    <w:rsid w:val="00F84E46"/>
    <w:rsid w:val="00F94144"/>
    <w:rsid w:val="00FA0280"/>
    <w:rsid w:val="00FB2A44"/>
    <w:rsid w:val="00FC11BB"/>
    <w:rsid w:val="00FC4E28"/>
    <w:rsid w:val="00FE5577"/>
    <w:rsid w:val="00FF72A0"/>
    <w:rsid w:val="02CDA4DA"/>
    <w:rsid w:val="033B64B9"/>
    <w:rsid w:val="06490D9B"/>
    <w:rsid w:val="23D7E5E9"/>
    <w:rsid w:val="2657CCB8"/>
    <w:rsid w:val="2DF116AF"/>
    <w:rsid w:val="346CE2DD"/>
    <w:rsid w:val="40DA95CC"/>
    <w:rsid w:val="47AEC481"/>
    <w:rsid w:val="4888B755"/>
    <w:rsid w:val="6B38C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FF917"/>
  <w15:chartTrackingRefBased/>
  <w15:docId w15:val="{0B72EBA2-C980-48B5-8251-0E77B21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3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3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4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5"/>
      </w:numPr>
    </w:pPr>
  </w:style>
  <w:style w:type="numbering" w:customStyle="1" w:styleId="ICSBulletsCreme">
    <w:name w:val="ICS Bullets Creme"/>
    <w:uiPriority w:val="99"/>
    <w:rsid w:val="00C20E80"/>
    <w:pPr>
      <w:numPr>
        <w:numId w:val="6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7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046CD1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46CD1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046CD1"/>
  </w:style>
  <w:style w:type="character" w:styleId="Verwijzingopmerking">
    <w:name w:val="annotation reference"/>
    <w:uiPriority w:val="99"/>
    <w:semiHidden/>
    <w:unhideWhenUsed/>
    <w:rsid w:val="00046C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46CD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46CD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46C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46CD1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046CD1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046CD1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046CD1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046CD1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046CD1"/>
  </w:style>
  <w:style w:type="paragraph" w:styleId="Revisie">
    <w:name w:val="Revision"/>
    <w:hidden/>
    <w:uiPriority w:val="99"/>
    <w:semiHidden/>
    <w:rsid w:val="00800E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2022-04-08T00:00:00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029300379B345BAFF340EFD96F1C0" ma:contentTypeVersion="2" ma:contentTypeDescription="Een nieuw document maken." ma:contentTypeScope="" ma:versionID="65a56cd58b686ed96efe8a95a22060d5">
  <xsd:schema xmlns:xsd="http://www.w3.org/2001/XMLSchema" xmlns:xs="http://www.w3.org/2001/XMLSchema" xmlns:p="http://schemas.microsoft.com/office/2006/metadata/properties" xmlns:ns2="e56094b1-7382-4b32-90e1-521dbe7487f3" targetNamespace="http://schemas.microsoft.com/office/2006/metadata/properties" ma:root="true" ma:fieldsID="6bd5dcbd89cd84e4198d5376c6d6d157" ns2:_="">
    <xsd:import namespace="e56094b1-7382-4b32-90e1-521dbe7487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094b1-7382-4b32-90e1-521dbe7487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Stichting BOOR</ClientName>
  <ClientAddress1/>
  <ClientAddress2/>
  <ClientPOBox/>
  <ClientZIP/>
  <ClientCity/>
  <ClientState/>
  <ClientCountry/>
  <ProjectName/>
  <Reference>2190357/20220408VV01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E5E05C0-7198-404E-9F14-A00CC8216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094b1-7382-4b32-90e1-521dbe7487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1EA6C9-E52A-41B2-B95C-25952F3874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5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F152F25-6BFB-4B9E-9D6F-6E9C8DA2DC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4</TotalTime>
  <Pages>8</Pages>
  <Words>1283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Nieuwbouw Thorbecke vmbo</vt:lpstr>
    </vt:vector>
  </TitlesOfParts>
  <Company/>
  <LinksUpToDate>false</LinksUpToDate>
  <CharactersWithSpaces>8329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Nieuwbouw Thorbecke vmbo</dc:title>
  <dc:subject/>
  <dc:creator>Kees-Jan Oudshoorn
Vera Verhoeven</dc:creator>
  <cp:keywords/>
  <dc:description/>
  <cp:lastModifiedBy>Vera Verhoeven | ICSadviseurs</cp:lastModifiedBy>
  <cp:revision>3</cp:revision>
  <dcterms:created xsi:type="dcterms:W3CDTF">2022-04-07T05:41:00Z</dcterms:created>
  <dcterms:modified xsi:type="dcterms:W3CDTF">2022-04-07T05:42:00Z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0x01010058B029300379B345BAFF340EFD96F1C0</vt:lpwstr>
  </property>
</Properties>
</file>