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077D0ECE" w:rsidR="00DD0E19" w:rsidRPr="00A50465" w:rsidRDefault="000617BD" w:rsidP="00F7793C">
            <w:pPr>
              <w:pStyle w:val="CoverTitel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Invulformulier gestelde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63ADAADB" w:rsidR="00DD0E19" w:rsidRPr="00A50465" w:rsidRDefault="00DD0E19" w:rsidP="00F7793C">
            <w:pPr>
              <w:pStyle w:val="CoverSubtitel"/>
              <w:rPr>
                <w:sz w:val="40"/>
                <w:szCs w:val="4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bookmarkStart w:id="0" w:name="Start"/>
            <w:bookmarkEnd w:id="0"/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14174C49" w:rsidR="003A5B37" w:rsidRPr="003A5B37" w:rsidRDefault="000617BD" w:rsidP="003A5B37">
            <w:pPr>
              <w:rPr>
                <w:bCs/>
              </w:rPr>
            </w:pPr>
            <w:r>
              <w:rPr>
                <w:bCs/>
              </w:rPr>
              <w:t>Beantwoording</w:t>
            </w:r>
            <w:r w:rsidRPr="000617BD">
              <w:rPr>
                <w:bCs/>
              </w:rPr>
              <w:t xml:space="preserve"> gestelde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4643E9C8" w:rsidR="003A5B37" w:rsidRPr="003A5B37" w:rsidRDefault="000617BD" w:rsidP="003A5B37">
            <w:pPr>
              <w:rPr>
                <w:bCs/>
              </w:rPr>
            </w:pPr>
            <w:r>
              <w:rPr>
                <w:bCs/>
              </w:rPr>
              <w:t>[</w:t>
            </w:r>
            <w:r w:rsidR="007E32FA">
              <w:rPr>
                <w:bCs/>
              </w:rPr>
              <w:t xml:space="preserve">datum </w:t>
            </w:r>
            <w:r>
              <w:rPr>
                <w:bCs/>
              </w:rPr>
              <w:t>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757F8205" w:rsidR="003A5B37" w:rsidRPr="003A5B37" w:rsidRDefault="000617BD" w:rsidP="003A5B37">
            <w:pPr>
              <w:rPr>
                <w:bCs/>
              </w:rPr>
            </w:pPr>
            <w:r>
              <w:rPr>
                <w:bCs/>
              </w:rPr>
              <w:t>[leverancier 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74F91B11" w:rsidR="003A5B37" w:rsidRPr="003A5B37" w:rsidRDefault="000617BD" w:rsidP="003A5B37">
            <w:pPr>
              <w:rPr>
                <w:bCs/>
                <w:lang w:val="de-DE"/>
              </w:rPr>
            </w:pPr>
            <w:r>
              <w:rPr>
                <w:bCs/>
              </w:rPr>
              <w:t>TN394</w:t>
            </w:r>
            <w:r w:rsidR="0063513B">
              <w:rPr>
                <w:bCs/>
              </w:rPr>
              <w:t>280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76C2B9AC" w:rsidR="003A5B37" w:rsidRPr="0063513B" w:rsidRDefault="0063513B" w:rsidP="003A5B37">
            <w:pPr>
              <w:rPr>
                <w:bCs/>
              </w:rPr>
            </w:pPr>
            <w:r w:rsidRPr="0063513B">
              <w:rPr>
                <w:bCs/>
              </w:rPr>
              <w:t xml:space="preserve">Marktconsultatie </w:t>
            </w:r>
            <w:r w:rsidRPr="0063513B">
              <w:rPr>
                <w:bCs/>
              </w:rPr>
              <w:t>Advertentiemakelaar offline advertenties (Mediabureau)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3A93AC9C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5C4293A2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3C478A3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3354EE31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2206FBA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692C9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9CFD5" w14:textId="0E57A440" w:rsidR="00D54143" w:rsidRPr="003A5B37" w:rsidRDefault="00D2686E" w:rsidP="00172817">
            <w:pPr>
              <w:rPr>
                <w:bCs/>
              </w:rPr>
            </w:pPr>
            <w:r w:rsidRPr="00D2686E">
              <w:rPr>
                <w:bCs/>
              </w:rPr>
              <w:t xml:space="preserve">De scope zoals gedefinieerd in dit document is hoe Yuverta momenteel de in te kopen Advertentiemakelaardienstverlening voor zich ziet. Zijn er volgens u specifieke </w:t>
            </w:r>
            <w:r w:rsidRPr="00D2686E">
              <w:rPr>
                <w:bCs/>
              </w:rPr>
              <w:t>diensten</w:t>
            </w:r>
            <w:r w:rsidRPr="00D2686E">
              <w:rPr>
                <w:bCs/>
              </w:rPr>
              <w:t xml:space="preserve"> of producten die in de scope missen welke makkelijk tot combinatievoordelen zouden leiden voor Yuverta of u als leverancier, dan wel beide? Zo ja, zou u dat nader willen omschrijven en de voorwaarden voor het behalen van deze voordelen willen specificeren?</w:t>
            </w:r>
          </w:p>
        </w:tc>
      </w:tr>
      <w:tr w:rsidR="00D54143" w:rsidRPr="003A5B37" w14:paraId="282F874C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F19389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59C07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3910C78F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097F702F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A0A0E5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5495646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1598F9B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F69C0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8F12B" w14:textId="6C1406BD" w:rsidR="00D54143" w:rsidRPr="003A5B37" w:rsidRDefault="00616EAD" w:rsidP="00172817">
            <w:pPr>
              <w:rPr>
                <w:bCs/>
              </w:rPr>
            </w:pPr>
            <w:r w:rsidRPr="00616EAD">
              <w:rPr>
                <w:bCs/>
              </w:rPr>
              <w:t>Hoe kan leverancier de toepassing van de huisstijl garanderen?</w:t>
            </w:r>
          </w:p>
        </w:tc>
      </w:tr>
      <w:tr w:rsidR="00D54143" w:rsidRPr="003A5B37" w14:paraId="432929D3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13F32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226D9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6ED7673E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32E07CD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CF009F9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5FBB6361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43BBFC13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246EE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07F7D8" w14:textId="3F4B44F6" w:rsidR="00D54143" w:rsidRPr="003A5B37" w:rsidRDefault="00E60B10" w:rsidP="00172817">
            <w:pPr>
              <w:rPr>
                <w:bCs/>
              </w:rPr>
            </w:pPr>
            <w:r w:rsidRPr="00E60B10">
              <w:rPr>
                <w:bCs/>
              </w:rPr>
              <w:t>Hoe kan leverancier advertentie-inkoop met aanbestedende dienst evalueren en optimaliseren?</w:t>
            </w:r>
          </w:p>
        </w:tc>
      </w:tr>
      <w:tr w:rsidR="00D54143" w:rsidRPr="003A5B37" w14:paraId="3EEC5BDE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C2403E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74E1C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04AB5BDE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3321E7FC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631E6C59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12F6AD3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10C22DF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D8564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8314D0" w14:textId="5FB56450" w:rsidR="00D54143" w:rsidRPr="003A5B37" w:rsidRDefault="002512DE" w:rsidP="00172817">
            <w:pPr>
              <w:rPr>
                <w:bCs/>
              </w:rPr>
            </w:pPr>
            <w:r w:rsidRPr="002512DE">
              <w:rPr>
                <w:bCs/>
              </w:rPr>
              <w:t>Welke offlinemogelijkheden kan leverancier leveren? (Denkend aan hah bladen, kranten, abri’s, magazines, specials, posters op school etc.)?</w:t>
            </w:r>
          </w:p>
        </w:tc>
      </w:tr>
      <w:tr w:rsidR="00D54143" w:rsidRPr="003A5B37" w14:paraId="101B786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6AB56D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ED5C4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6B4C246D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2F8D435F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2FAA1FBB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C901BF5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7091CDC4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5E6448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A1705" w14:textId="2925FB87" w:rsidR="00D54143" w:rsidRPr="003A5B37" w:rsidRDefault="00E612D8" w:rsidP="00172817">
            <w:pPr>
              <w:rPr>
                <w:bCs/>
              </w:rPr>
            </w:pPr>
            <w:r w:rsidRPr="00E612D8">
              <w:rPr>
                <w:bCs/>
              </w:rPr>
              <w:t>Welke aanvullende dienstverlening kan leverancier leveren?</w:t>
            </w:r>
          </w:p>
        </w:tc>
      </w:tr>
      <w:tr w:rsidR="00D54143" w:rsidRPr="003A5B37" w14:paraId="66EE8984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8FC5D3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4FF9A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5230A801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1ACD314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6DDC6F83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3CAED925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0F4A06AD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8BD59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4D487" w14:textId="2104E1EF" w:rsidR="00D54143" w:rsidRPr="003A5B37" w:rsidRDefault="00856E6F" w:rsidP="00172817">
            <w:pPr>
              <w:rPr>
                <w:bCs/>
              </w:rPr>
            </w:pPr>
            <w:r w:rsidRPr="00856E6F">
              <w:rPr>
                <w:bCs/>
              </w:rPr>
              <w:t>In hoeverre heeft u ervaring met de gevraagde dienstverlening binnen het onderwijs?</w:t>
            </w:r>
          </w:p>
        </w:tc>
      </w:tr>
      <w:tr w:rsidR="00D54143" w:rsidRPr="003A5B37" w14:paraId="7EE626BD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EEE734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286CE3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6254E4DA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4C7FA759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2ACA01F4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2B9C9CE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3B9CBB8E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3CE0F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44EF4A" w14:textId="2630118A" w:rsidR="00D54143" w:rsidRPr="003A5B37" w:rsidRDefault="001C568B" w:rsidP="00172817">
            <w:pPr>
              <w:rPr>
                <w:bCs/>
              </w:rPr>
            </w:pPr>
            <w:r w:rsidRPr="001C568B">
              <w:rPr>
                <w:bCs/>
              </w:rPr>
              <w:t>In hoeverre kan leverancier redactionele stukken regelen/ verzorgen naast de reguliere advertenties?</w:t>
            </w:r>
          </w:p>
        </w:tc>
      </w:tr>
      <w:tr w:rsidR="00D54143" w:rsidRPr="003A5B37" w14:paraId="0F22701D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D40FFB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75B80C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3F152F72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3D559606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14AC1F2C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A348EC3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6ED17482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92D16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374B7" w14:textId="6C495AA3" w:rsidR="00D54143" w:rsidRPr="003A5B37" w:rsidRDefault="00650197" w:rsidP="00172817">
            <w:pPr>
              <w:rPr>
                <w:bCs/>
              </w:rPr>
            </w:pPr>
            <w:r w:rsidRPr="00650197">
              <w:rPr>
                <w:bCs/>
              </w:rPr>
              <w:t>In hoeverre is leverancier gewend/in staat om met veel contactpersonen binnen één organisatie te schakelen?</w:t>
            </w:r>
          </w:p>
        </w:tc>
      </w:tr>
      <w:tr w:rsidR="00D54143" w:rsidRPr="003A5B37" w14:paraId="557ABA9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6F8BDF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55D289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717445F1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4533E2A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18F7BE1E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34550A6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11A35C90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8AB4F9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D96EA" w14:textId="0432F46B" w:rsidR="00D54143" w:rsidRPr="003A5B37" w:rsidRDefault="00536D67" w:rsidP="00172817">
            <w:pPr>
              <w:rPr>
                <w:bCs/>
              </w:rPr>
            </w:pPr>
            <w:r w:rsidRPr="00536D67">
              <w:rPr>
                <w:bCs/>
              </w:rPr>
              <w:t>Welke termijnen hanteert leverancier m.b.t. de gevraagde dienstverlening?</w:t>
            </w:r>
          </w:p>
        </w:tc>
      </w:tr>
      <w:tr w:rsidR="00D54143" w:rsidRPr="003A5B37" w14:paraId="523F6E9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22B3B7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53E30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16536934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594ABC4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2E4A67AD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7783308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0AC1D40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5F218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557B1" w14:textId="4F3EB01F" w:rsidR="00D54143" w:rsidRPr="003A5B37" w:rsidRDefault="00410447" w:rsidP="00172817">
            <w:pPr>
              <w:rPr>
                <w:bCs/>
              </w:rPr>
            </w:pPr>
            <w:r w:rsidRPr="00410447">
              <w:rPr>
                <w:bCs/>
              </w:rPr>
              <w:t>In hoeverre kan leverancier zonder het gebruik van een template advertenties opmaken op basis van de huisstijl van Yuverta?</w:t>
            </w:r>
          </w:p>
        </w:tc>
      </w:tr>
      <w:tr w:rsidR="00D54143" w:rsidRPr="003A5B37" w14:paraId="10ADD5BF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EFE943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D47C35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0A3F025D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43DAF0B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2F6C8D2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5082C561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7EA6834C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131C3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ECFCB" w14:textId="168E2212" w:rsidR="00D54143" w:rsidRPr="003A5B37" w:rsidRDefault="00A716BA" w:rsidP="00172817">
            <w:pPr>
              <w:rPr>
                <w:bCs/>
              </w:rPr>
            </w:pPr>
            <w:r w:rsidRPr="00A716BA">
              <w:rPr>
                <w:bCs/>
              </w:rPr>
              <w:t>Maakt leverancier gebruik van een tool/portal voor de te hanteren templates?</w:t>
            </w:r>
          </w:p>
        </w:tc>
      </w:tr>
      <w:tr w:rsidR="00D54143" w:rsidRPr="003A5B37" w14:paraId="20E87366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07F1AB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CF1F17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742678D7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157EC70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6406332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2A5153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2C08B3D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62458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CD24C6" w14:textId="5FC11871" w:rsidR="00D54143" w:rsidRPr="003A5B37" w:rsidRDefault="00847FEE" w:rsidP="00172817">
            <w:pPr>
              <w:rPr>
                <w:bCs/>
              </w:rPr>
            </w:pPr>
            <w:r w:rsidRPr="00847FEE">
              <w:rPr>
                <w:bCs/>
              </w:rPr>
              <w:t>Yuverta heeft veel locaties gespreid door Nederland en ik kleine dorpen, in hoeverre kan leverancier zijn netwerk garanderen in de regio?</w:t>
            </w:r>
          </w:p>
        </w:tc>
      </w:tr>
      <w:tr w:rsidR="00D54143" w:rsidRPr="003A5B37" w14:paraId="4DDC94E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E83F4E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18B5F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1AD0C5C9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3C8E413E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4EFC3175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3C023A95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38678EE4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9BC91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3E6BC" w14:textId="737B1D9C" w:rsidR="00D54143" w:rsidRPr="003A5B37" w:rsidRDefault="000D5705" w:rsidP="00172817">
            <w:pPr>
              <w:rPr>
                <w:bCs/>
              </w:rPr>
            </w:pPr>
            <w:r w:rsidRPr="000D5705">
              <w:rPr>
                <w:bCs/>
              </w:rPr>
              <w:t>In welke mate is flexibiliteit mogelijk m.b.t. het zelf schakelen met lokale partijen?</w:t>
            </w:r>
          </w:p>
        </w:tc>
      </w:tr>
      <w:tr w:rsidR="00D54143" w:rsidRPr="003A5B37" w14:paraId="31E98A2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E19D70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1BF03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21FF01FE" w14:textId="77777777" w:rsidR="00D54143" w:rsidRDefault="00D54143" w:rsidP="003A5B37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D54143" w:rsidRPr="003A5B37" w14:paraId="04929A1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65D3A969" w14:textId="77777777" w:rsidR="00D54143" w:rsidRPr="003A5B37" w:rsidRDefault="00D54143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4171523" w14:textId="77777777" w:rsidR="00D54143" w:rsidRPr="003A5B37" w:rsidRDefault="00D54143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D54143" w:rsidRPr="003A5B37" w14:paraId="3CD83636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E0494" w14:textId="77777777" w:rsidR="00D54143" w:rsidRPr="00DD4055" w:rsidRDefault="00D54143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2594B" w14:textId="122B7F9B" w:rsidR="00D54143" w:rsidRPr="003A5B37" w:rsidRDefault="00964D8F" w:rsidP="00172817">
            <w:pPr>
              <w:rPr>
                <w:bCs/>
              </w:rPr>
            </w:pPr>
            <w:r w:rsidRPr="00964D8F">
              <w:rPr>
                <w:bCs/>
              </w:rPr>
              <w:t>Ziet u op basis van de scope zoals nu omschreven risico's in de te leveren diensten? Zo ja, zou u mogelijke maatregelen om deze risico's te mitigeren kort willen adresseren?</w:t>
            </w:r>
          </w:p>
        </w:tc>
      </w:tr>
      <w:tr w:rsidR="00D54143" w:rsidRPr="003A5B37" w14:paraId="75A5463D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A496A6" w14:textId="77777777" w:rsidR="00D54143" w:rsidRPr="003A5B37" w:rsidRDefault="00D54143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3440C3" w14:textId="77777777" w:rsidR="00D54143" w:rsidRPr="003A5B37" w:rsidRDefault="00D54143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5FD0BC46" w14:textId="77777777" w:rsidR="00D54143" w:rsidRDefault="00D54143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57F0ACA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21CC26F1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FFEAAF1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6B75B81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C58FC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E9EFB" w14:textId="4D71F330" w:rsidR="00964D8F" w:rsidRPr="003A5B37" w:rsidRDefault="003336D8" w:rsidP="00172817">
            <w:pPr>
              <w:rPr>
                <w:bCs/>
              </w:rPr>
            </w:pPr>
            <w:r w:rsidRPr="003336D8">
              <w:rPr>
                <w:bCs/>
              </w:rPr>
              <w:t>Kunt u een beschrijving geven van uw organisatie en de diensten die u aanbiedt?</w:t>
            </w:r>
          </w:p>
        </w:tc>
      </w:tr>
      <w:tr w:rsidR="00964D8F" w:rsidRPr="003A5B37" w14:paraId="1E25A8A0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23E09D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6C9890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25C2D393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3E0668B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E3B72E3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B3490F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70D22211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C0B07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FB726" w14:textId="3CCCDFE5" w:rsidR="00964D8F" w:rsidRPr="003A5B37" w:rsidRDefault="00B50AF5" w:rsidP="00172817">
            <w:pPr>
              <w:rPr>
                <w:bCs/>
              </w:rPr>
            </w:pPr>
            <w:r w:rsidRPr="00B50AF5">
              <w:rPr>
                <w:bCs/>
              </w:rPr>
              <w:t>Kunt u aangeven in hoeverre u bekend bent met Europees aanbesteden en acht u het wenselijk dat Yuverta - alvorens de aanbesteding start - een plenaire bijeenkomst organiseert om het aanbestedingsproces toe te lichten?</w:t>
            </w:r>
          </w:p>
        </w:tc>
      </w:tr>
      <w:tr w:rsidR="00964D8F" w:rsidRPr="003A5B37" w14:paraId="7ADB38CB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71CA5B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CD95A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471EC18D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2CE24AC1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1F4172B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C29710A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24BF6420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A887A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267A8" w14:textId="5270760B" w:rsidR="00964D8F" w:rsidRPr="003A5B37" w:rsidRDefault="00C65786" w:rsidP="00172817">
            <w:pPr>
              <w:rPr>
                <w:bCs/>
              </w:rPr>
            </w:pPr>
            <w:r w:rsidRPr="00C65786">
              <w:rPr>
                <w:bCs/>
              </w:rPr>
              <w:t>Kunt u aangeven of u – met de informatie als verstrekt in deze marktconsultatie – voornemens bent om in te schrijven op de aanbesteding?</w:t>
            </w:r>
          </w:p>
        </w:tc>
      </w:tr>
      <w:tr w:rsidR="00964D8F" w:rsidRPr="003A5B37" w14:paraId="05499AB9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70DFCD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69832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73C1558A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56CB9448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AFB8106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D91A09D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7037B84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461B3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4FE2C" w14:textId="7C1230E0" w:rsidR="00964D8F" w:rsidRPr="003A5B37" w:rsidRDefault="00362F02" w:rsidP="00172817">
            <w:pPr>
              <w:rPr>
                <w:bCs/>
              </w:rPr>
            </w:pPr>
            <w:r w:rsidRPr="00362F02">
              <w:rPr>
                <w:bCs/>
              </w:rPr>
              <w:t>Gezien de grootte van de opdracht c.q. het aantal locaties van Yuverta verspreid over het midden tot en met het zuiden van het land, bent u in staat om de gehele opdracht te kunnen leveren of heeft u een voorkeur voor een deel van de opdracht?</w:t>
            </w:r>
          </w:p>
        </w:tc>
      </w:tr>
      <w:tr w:rsidR="00964D8F" w:rsidRPr="003A5B37" w14:paraId="09938BF1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A52A8D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5E23E2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7C6C5352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3DB8CC6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62C56886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lastRenderedPageBreak/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A47C0B5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2FE23E7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864D6D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D077B0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M.b.t de grootte van de opdracht c.q. het aantal locaties van Yuverta verspreid over het midden tot en met het zuiden van het land, overweegt Yuverta de volgende perceelverdeling(en):</w:t>
            </w:r>
          </w:p>
          <w:p w14:paraId="638C603F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1: Agrifood Capital en Noord-Limburg</w:t>
            </w:r>
          </w:p>
          <w:p w14:paraId="1B552B67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2: Brainport en Midpoint</w:t>
            </w:r>
          </w:p>
          <w:p w14:paraId="2D6ED214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3: Gouwe-Rijnland</w:t>
            </w:r>
          </w:p>
          <w:p w14:paraId="0F7E23EF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4: Groenblauwe Delta</w:t>
            </w:r>
          </w:p>
          <w:p w14:paraId="7535330E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5: Groot-Amsterdam</w:t>
            </w:r>
          </w:p>
          <w:p w14:paraId="14F498E0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6: Heuvelrug en Rivierengebied</w:t>
            </w:r>
          </w:p>
          <w:p w14:paraId="0699755D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7: Regio Metropool</w:t>
            </w:r>
          </w:p>
          <w:p w14:paraId="483815CD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8: Midden- en Zuid-Limburg</w:t>
            </w:r>
          </w:p>
          <w:p w14:paraId="2AA928F9" w14:textId="77777777" w:rsidR="00C60108" w:rsidRPr="00C60108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-</w:t>
            </w:r>
            <w:r w:rsidRPr="00C60108">
              <w:rPr>
                <w:bCs/>
              </w:rPr>
              <w:tab/>
              <w:t>Perceel 9: Midden-Nederland</w:t>
            </w:r>
          </w:p>
          <w:p w14:paraId="3695A795" w14:textId="77777777" w:rsidR="00C60108" w:rsidRPr="00C60108" w:rsidRDefault="00C60108" w:rsidP="00C60108">
            <w:pPr>
              <w:rPr>
                <w:bCs/>
              </w:rPr>
            </w:pPr>
          </w:p>
          <w:p w14:paraId="3C554FC6" w14:textId="264AD1C7" w:rsidR="00964D8F" w:rsidRPr="003A5B37" w:rsidRDefault="00C60108" w:rsidP="00C60108">
            <w:pPr>
              <w:rPr>
                <w:bCs/>
              </w:rPr>
            </w:pPr>
            <w:r w:rsidRPr="00C60108">
              <w:rPr>
                <w:bCs/>
              </w:rPr>
              <w:t>Hoe kijkt u naar deze perceelverdeling(en)? En heeft u mogelijk een andere perceelverdeling welke u zou willen voorstellen omdat die u beter past?</w:t>
            </w:r>
          </w:p>
        </w:tc>
      </w:tr>
      <w:tr w:rsidR="00964D8F" w:rsidRPr="003A5B37" w14:paraId="02F90EDD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83256A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3F003D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27BBDA93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529D6F05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6CBD0C46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B8CC63A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5A684576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B8E562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44E73F" w14:textId="24CF244B" w:rsidR="00964D8F" w:rsidRPr="003A5B37" w:rsidRDefault="00B21C6C" w:rsidP="00172817">
            <w:pPr>
              <w:rPr>
                <w:bCs/>
              </w:rPr>
            </w:pPr>
            <w:r w:rsidRPr="00B21C6C">
              <w:rPr>
                <w:bCs/>
              </w:rPr>
              <w:t>Welke eisen zou Yuverta moeten stellen t.a.v. de kwaliteit van de gevraagde dienstverlening?</w:t>
            </w:r>
          </w:p>
        </w:tc>
      </w:tr>
      <w:tr w:rsidR="00964D8F" w:rsidRPr="003A5B37" w14:paraId="391762E4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3D9715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D9EAF3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51398CFC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30D9FD17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27E27651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35E1C1F1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2714527F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CF1A39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DBF64" w14:textId="382EEAF2" w:rsidR="00964D8F" w:rsidRPr="003A5B37" w:rsidRDefault="006724EF" w:rsidP="00172817">
            <w:pPr>
              <w:rPr>
                <w:bCs/>
              </w:rPr>
            </w:pPr>
            <w:r w:rsidRPr="006724EF">
              <w:rPr>
                <w:bCs/>
              </w:rPr>
              <w:t>Welke eisen zou Yuverta niet moeten stellen t.a.v. de kwaliteit van de gevraagde dienstverlening?</w:t>
            </w:r>
          </w:p>
        </w:tc>
      </w:tr>
      <w:tr w:rsidR="00964D8F" w:rsidRPr="003A5B37" w14:paraId="636ED5F9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AD8C94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6FDAF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2E13A286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5F6F72F1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424ECC31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3FC41A6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0686128E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996822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CBF5D" w14:textId="6B6CDEF7" w:rsidR="00964D8F" w:rsidRPr="003A5B37" w:rsidRDefault="00446DA5" w:rsidP="00172817">
            <w:pPr>
              <w:rPr>
                <w:bCs/>
              </w:rPr>
            </w:pPr>
            <w:r w:rsidRPr="00446DA5">
              <w:rPr>
                <w:bCs/>
              </w:rPr>
              <w:t>Kunt u aangeven wat volgens u passende gunningscriteria zijn waarop uw dienstverlening kwalitatief onderscheid kan maken ten aanzien van uw concurrenten?</w:t>
            </w:r>
          </w:p>
        </w:tc>
      </w:tr>
      <w:tr w:rsidR="00964D8F" w:rsidRPr="003A5B37" w14:paraId="15CC142A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8274CD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7C48D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512E58E9" w14:textId="77777777" w:rsidR="00964D8F" w:rsidRDefault="00964D8F" w:rsidP="00964D8F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7761"/>
      </w:tblGrid>
      <w:tr w:rsidR="00964D8F" w:rsidRPr="003A5B37" w14:paraId="3168255E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7A15D1AF" w14:textId="77777777" w:rsidR="00964D8F" w:rsidRPr="003A5B37" w:rsidRDefault="00964D8F" w:rsidP="0017281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321A2E1F" w14:textId="77777777" w:rsidR="00964D8F" w:rsidRPr="003A5B37" w:rsidRDefault="00964D8F" w:rsidP="00172817">
            <w:pPr>
              <w:rPr>
                <w:b/>
                <w:bCs/>
              </w:rPr>
            </w:pPr>
            <w:r>
              <w:rPr>
                <w:b/>
                <w:bCs/>
              </w:rPr>
              <w:t>Vraag</w:t>
            </w:r>
          </w:p>
        </w:tc>
      </w:tr>
      <w:tr w:rsidR="00964D8F" w:rsidRPr="003A5B37" w14:paraId="7E86CA86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E5348" w14:textId="77777777" w:rsidR="00964D8F" w:rsidRPr="00DD4055" w:rsidRDefault="00964D8F">
            <w:pPr>
              <w:pStyle w:val="Lijstalinea"/>
              <w:numPr>
                <w:ilvl w:val="0"/>
                <w:numId w:val="18"/>
              </w:numPr>
              <w:jc w:val="center"/>
              <w:rPr>
                <w:bCs/>
              </w:rPr>
            </w:pP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D9340" w14:textId="08E5CB2B" w:rsidR="00964D8F" w:rsidRPr="003A5B37" w:rsidRDefault="007E32FA" w:rsidP="00172817">
            <w:pPr>
              <w:rPr>
                <w:bCs/>
              </w:rPr>
            </w:pPr>
            <w:r w:rsidRPr="007E32FA">
              <w:rPr>
                <w:bCs/>
              </w:rPr>
              <w:t>Kunt u aangeven wat een goed calculatie- / prijsmodel zou zijn, welke verdient uw voorkeur en waarom?</w:t>
            </w:r>
          </w:p>
        </w:tc>
      </w:tr>
      <w:tr w:rsidR="00964D8F" w:rsidRPr="003A5B37" w14:paraId="01A49739" w14:textId="77777777" w:rsidTr="00172817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147370" w14:textId="77777777" w:rsidR="00964D8F" w:rsidRPr="003A5B37" w:rsidRDefault="00964D8F" w:rsidP="0017281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9D53CB" w14:textId="77777777" w:rsidR="00964D8F" w:rsidRPr="003A5B37" w:rsidRDefault="00964D8F" w:rsidP="00172817">
            <w:pPr>
              <w:rPr>
                <w:bCs/>
              </w:rPr>
            </w:pPr>
            <w:r>
              <w:rPr>
                <w:bCs/>
              </w:rPr>
              <w:t>[vul in]</w:t>
            </w:r>
          </w:p>
        </w:tc>
      </w:tr>
    </w:tbl>
    <w:p w14:paraId="224A1E94" w14:textId="77777777" w:rsidR="00964D8F" w:rsidRDefault="00964D8F" w:rsidP="00964D8F"/>
    <w:p w14:paraId="150CDEBF" w14:textId="77777777" w:rsidR="00964D8F" w:rsidRPr="001D51CD" w:rsidRDefault="00964D8F" w:rsidP="00964D8F"/>
    <w:sectPr w:rsidR="00964D8F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80B5E" w14:textId="77777777" w:rsidR="00853F6D" w:rsidRDefault="00853F6D" w:rsidP="003B595D">
      <w:pPr>
        <w:spacing w:line="240" w:lineRule="auto"/>
      </w:pPr>
      <w:r>
        <w:separator/>
      </w:r>
    </w:p>
  </w:endnote>
  <w:endnote w:type="continuationSeparator" w:id="0">
    <w:p w14:paraId="2682B323" w14:textId="77777777" w:rsidR="00853F6D" w:rsidRDefault="00853F6D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853F6D" w14:paraId="645B6801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054C8A1F" w14:textId="77777777" w:rsidR="00853F6D" w:rsidRDefault="00853F6D" w:rsidP="004233FB">
            <w:pPr>
              <w:spacing w:before="280" w:line="240" w:lineRule="auto"/>
            </w:pPr>
          </w:p>
        </w:tc>
      </w:tr>
    </w:tbl>
    <w:p w14:paraId="21B1D6AA" w14:textId="77777777" w:rsidR="00853F6D" w:rsidRDefault="00853F6D" w:rsidP="0032501C">
      <w:pPr>
        <w:spacing w:line="160" w:lineRule="exact"/>
      </w:pPr>
    </w:p>
  </w:footnote>
  <w:footnote w:type="continuationSeparator" w:id="0">
    <w:p w14:paraId="111AF69A" w14:textId="77777777" w:rsidR="00853F6D" w:rsidRDefault="00853F6D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A4184"/>
    <w:multiLevelType w:val="hybridMultilevel"/>
    <w:tmpl w:val="C1742F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32161E8"/>
    <w:multiLevelType w:val="multilevel"/>
    <w:tmpl w:val="9C1A11E0"/>
    <w:numStyleLink w:val="Bulletlijst"/>
  </w:abstractNum>
  <w:abstractNum w:abstractNumId="1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1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15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9D4871"/>
    <w:multiLevelType w:val="multilevel"/>
    <w:tmpl w:val="F838191C"/>
    <w:numStyleLink w:val="Koppenlijst"/>
  </w:abstractNum>
  <w:abstractNum w:abstractNumId="17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10784950">
    <w:abstractNumId w:val="15"/>
  </w:num>
  <w:num w:numId="2" w16cid:durableId="1804998542">
    <w:abstractNumId w:val="17"/>
  </w:num>
  <w:num w:numId="3" w16cid:durableId="508985190">
    <w:abstractNumId w:val="9"/>
  </w:num>
  <w:num w:numId="4" w16cid:durableId="1177424501">
    <w:abstractNumId w:val="7"/>
  </w:num>
  <w:num w:numId="5" w16cid:durableId="587614888">
    <w:abstractNumId w:val="6"/>
  </w:num>
  <w:num w:numId="6" w16cid:durableId="10692502">
    <w:abstractNumId w:val="5"/>
  </w:num>
  <w:num w:numId="7" w16cid:durableId="1753358410">
    <w:abstractNumId w:val="4"/>
  </w:num>
  <w:num w:numId="8" w16cid:durableId="1352997070">
    <w:abstractNumId w:val="8"/>
  </w:num>
  <w:num w:numId="9" w16cid:durableId="1549756154">
    <w:abstractNumId w:val="3"/>
  </w:num>
  <w:num w:numId="10" w16cid:durableId="1852455232">
    <w:abstractNumId w:val="2"/>
  </w:num>
  <w:num w:numId="11" w16cid:durableId="409735664">
    <w:abstractNumId w:val="1"/>
  </w:num>
  <w:num w:numId="12" w16cid:durableId="436799189">
    <w:abstractNumId w:val="0"/>
  </w:num>
  <w:num w:numId="13" w16cid:durableId="93213953">
    <w:abstractNumId w:val="14"/>
  </w:num>
  <w:num w:numId="14" w16cid:durableId="1406608013">
    <w:abstractNumId w:val="13"/>
  </w:num>
  <w:num w:numId="15" w16cid:durableId="717820518">
    <w:abstractNumId w:val="11"/>
  </w:num>
  <w:num w:numId="16" w16cid:durableId="1529485977">
    <w:abstractNumId w:val="16"/>
  </w:num>
  <w:num w:numId="17" w16cid:durableId="131099928">
    <w:abstractNumId w:val="12"/>
  </w:num>
  <w:num w:numId="18" w16cid:durableId="618414713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617BD"/>
    <w:rsid w:val="00075E48"/>
    <w:rsid w:val="00087F10"/>
    <w:rsid w:val="00097795"/>
    <w:rsid w:val="000B6F73"/>
    <w:rsid w:val="000D1E2E"/>
    <w:rsid w:val="000D5705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C568B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12DE"/>
    <w:rsid w:val="00252FF5"/>
    <w:rsid w:val="00270ADD"/>
    <w:rsid w:val="00270C5A"/>
    <w:rsid w:val="00286C0F"/>
    <w:rsid w:val="002909F0"/>
    <w:rsid w:val="00292DC2"/>
    <w:rsid w:val="00296A30"/>
    <w:rsid w:val="002A33DE"/>
    <w:rsid w:val="002A5B6A"/>
    <w:rsid w:val="002E54DC"/>
    <w:rsid w:val="002F7DE4"/>
    <w:rsid w:val="0032501C"/>
    <w:rsid w:val="003336D8"/>
    <w:rsid w:val="003348BB"/>
    <w:rsid w:val="00342D41"/>
    <w:rsid w:val="00361400"/>
    <w:rsid w:val="00362F02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447"/>
    <w:rsid w:val="00410BC9"/>
    <w:rsid w:val="004210F5"/>
    <w:rsid w:val="004233FB"/>
    <w:rsid w:val="00424E20"/>
    <w:rsid w:val="0042611E"/>
    <w:rsid w:val="0043223D"/>
    <w:rsid w:val="0044037B"/>
    <w:rsid w:val="00446DA5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6D67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16EAD"/>
    <w:rsid w:val="006253EA"/>
    <w:rsid w:val="00631AA2"/>
    <w:rsid w:val="00634647"/>
    <w:rsid w:val="0063513B"/>
    <w:rsid w:val="00650197"/>
    <w:rsid w:val="00651F4F"/>
    <w:rsid w:val="00653505"/>
    <w:rsid w:val="0066312F"/>
    <w:rsid w:val="00665CDB"/>
    <w:rsid w:val="006716A1"/>
    <w:rsid w:val="006724EF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6318"/>
    <w:rsid w:val="007E0D20"/>
    <w:rsid w:val="007E32FA"/>
    <w:rsid w:val="00800F69"/>
    <w:rsid w:val="00805A2A"/>
    <w:rsid w:val="00817D56"/>
    <w:rsid w:val="008307FF"/>
    <w:rsid w:val="00834D47"/>
    <w:rsid w:val="00843FD7"/>
    <w:rsid w:val="008471F5"/>
    <w:rsid w:val="00847FEE"/>
    <w:rsid w:val="00853F6D"/>
    <w:rsid w:val="00855E2A"/>
    <w:rsid w:val="00856E6F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4D8F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16BA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1C6C"/>
    <w:rsid w:val="00B26BEB"/>
    <w:rsid w:val="00B347E3"/>
    <w:rsid w:val="00B50AF5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60108"/>
    <w:rsid w:val="00C65786"/>
    <w:rsid w:val="00C74A5A"/>
    <w:rsid w:val="00CA39D7"/>
    <w:rsid w:val="00CC2592"/>
    <w:rsid w:val="00CD7DF8"/>
    <w:rsid w:val="00D018E6"/>
    <w:rsid w:val="00D041F9"/>
    <w:rsid w:val="00D14EE8"/>
    <w:rsid w:val="00D24A39"/>
    <w:rsid w:val="00D2686E"/>
    <w:rsid w:val="00D35D38"/>
    <w:rsid w:val="00D45EE8"/>
    <w:rsid w:val="00D54143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D4055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B10"/>
    <w:rsid w:val="00E60F4F"/>
    <w:rsid w:val="00E612D8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16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16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16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3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17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14"/>
      </w:numPr>
    </w:pPr>
  </w:style>
  <w:style w:type="numbering" w:customStyle="1" w:styleId="Cijferslijst">
    <w:name w:val="Cijfers lijst"/>
    <w:uiPriority w:val="99"/>
    <w:rsid w:val="00180A78"/>
    <w:pPr>
      <w:numPr>
        <w:numId w:val="14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15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16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2" ma:contentTypeDescription="Een nieuw document maken." ma:contentTypeScope="" ma:versionID="7539e32bade5e93a727d719121d85f04">
  <xsd:schema xmlns:xsd="http://www.w3.org/2001/XMLSchema" xmlns:xs="http://www.w3.org/2001/XMLSchema" xmlns:p="http://schemas.microsoft.com/office/2006/metadata/properties" xmlns:ns2="cb0d58f2-ebe1-4c7f-9100-52638b63b605" targetNamespace="http://schemas.microsoft.com/office/2006/metadata/properties" ma:root="true" ma:fieldsID="ae3310c434e49689658b7944d73b3cad" ns2:_="">
    <xsd:import namespace="cb0d58f2-ebe1-4c7f-9100-52638b63b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Props1.xml><?xml version="1.0" encoding="utf-8"?>
<ds:datastoreItem xmlns:ds="http://schemas.openxmlformats.org/officeDocument/2006/customXml" ds:itemID="{B9F455A9-4950-44D9-982A-9B2F81E72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3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11</TotalTime>
  <Pages>3</Pages>
  <Words>692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36</cp:revision>
  <dcterms:created xsi:type="dcterms:W3CDTF">2022-03-01T14:29:00Z</dcterms:created>
  <dcterms:modified xsi:type="dcterms:W3CDTF">2023-01-10T10:21:00Z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