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C087F" w14:textId="77777777" w:rsidR="00293D4E" w:rsidRPr="00293D4E" w:rsidRDefault="009E5EED" w:rsidP="00293D4E">
      <w:pPr>
        <w:pStyle w:val="Kop10"/>
        <w:rPr>
          <w:color w:val="auto"/>
          <w:lang w:val="nl"/>
        </w:rPr>
      </w:pPr>
      <w:bookmarkStart w:id="0" w:name="_Toc48559998"/>
      <w:r>
        <w:rPr>
          <w:color w:val="auto"/>
          <w:lang w:val="nl"/>
        </w:rPr>
        <w:t>Bijlage 3</w:t>
      </w:r>
      <w:r w:rsidR="00293D4E" w:rsidRPr="00293D4E">
        <w:rPr>
          <w:color w:val="auto"/>
          <w:lang w:val="nl"/>
        </w:rPr>
        <w:t xml:space="preserve"> Formulier t.b.v. referentie</w:t>
      </w:r>
      <w:bookmarkEnd w:id="0"/>
    </w:p>
    <w:p w14:paraId="4B9EDFB4" w14:textId="77777777" w:rsidR="00293D4E" w:rsidRDefault="00293D4E" w:rsidP="00293D4E"/>
    <w:p w14:paraId="28F8E7FD" w14:textId="77777777" w:rsidR="00293D4E" w:rsidRDefault="00293D4E" w:rsidP="00293D4E">
      <w:r>
        <w:t xml:space="preserve">Vul het volgende formulier volledig in voor het indienen van de referentie. </w:t>
      </w:r>
    </w:p>
    <w:p w14:paraId="6FE8A874" w14:textId="77777777" w:rsidR="009E5EED" w:rsidRDefault="009E5EED" w:rsidP="00293D4E"/>
    <w:p w14:paraId="4B935849" w14:textId="4ADEF9BF" w:rsidR="009E5EED" w:rsidRDefault="009E5EED" w:rsidP="00293D4E"/>
    <w:p w14:paraId="6EAEC2F5" w14:textId="77777777" w:rsidR="00293D4E" w:rsidRPr="007B24A9" w:rsidRDefault="00293D4E" w:rsidP="00293D4E"/>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004"/>
        <w:gridCol w:w="3537"/>
      </w:tblGrid>
      <w:tr w:rsidR="00293D4E" w:rsidRPr="006C13B3" w14:paraId="23AB28C3" w14:textId="77777777" w:rsidTr="0032234E">
        <w:trPr>
          <w:trHeight w:val="453"/>
        </w:trPr>
        <w:tc>
          <w:tcPr>
            <w:tcW w:w="4844" w:type="dxa"/>
            <w:gridSpan w:val="2"/>
            <w:vAlign w:val="center"/>
          </w:tcPr>
          <w:p w14:paraId="417A140F" w14:textId="77777777" w:rsidR="00293D4E" w:rsidRPr="0038338C" w:rsidRDefault="00293D4E" w:rsidP="0032234E">
            <w:pPr>
              <w:rPr>
                <w:rFonts w:cs="Arial"/>
              </w:rPr>
            </w:pPr>
            <w:r>
              <w:rPr>
                <w:rFonts w:cs="Arial"/>
              </w:rPr>
              <w:t>Naam Inschrijver</w:t>
            </w:r>
          </w:p>
        </w:tc>
        <w:tc>
          <w:tcPr>
            <w:tcW w:w="3537" w:type="dxa"/>
            <w:vAlign w:val="center"/>
          </w:tcPr>
          <w:p w14:paraId="03606263" w14:textId="77777777" w:rsidR="00293D4E" w:rsidRPr="006C13B3" w:rsidRDefault="00293D4E" w:rsidP="0032234E">
            <w:pPr>
              <w:rPr>
                <w:rFonts w:cs="Arial"/>
              </w:rPr>
            </w:pPr>
          </w:p>
        </w:tc>
      </w:tr>
      <w:tr w:rsidR="00293D4E" w:rsidRPr="006C13B3" w14:paraId="6D002ED8" w14:textId="77777777" w:rsidTr="0032234E">
        <w:tc>
          <w:tcPr>
            <w:tcW w:w="1840" w:type="dxa"/>
            <w:vMerge w:val="restart"/>
          </w:tcPr>
          <w:p w14:paraId="78478E8A" w14:textId="77777777" w:rsidR="00293D4E" w:rsidRPr="006C13B3" w:rsidRDefault="00293D4E" w:rsidP="0032234E">
            <w:pPr>
              <w:rPr>
                <w:rFonts w:cs="Arial"/>
              </w:rPr>
            </w:pPr>
            <w:r w:rsidRPr="006C13B3">
              <w:rPr>
                <w:rFonts w:cs="Arial"/>
              </w:rPr>
              <w:t>Gegevens</w:t>
            </w:r>
          </w:p>
          <w:p w14:paraId="6C342BD5" w14:textId="77777777" w:rsidR="00293D4E" w:rsidRPr="006C13B3" w:rsidRDefault="00293D4E" w:rsidP="0032234E">
            <w:pPr>
              <w:rPr>
                <w:rFonts w:cs="Arial"/>
              </w:rPr>
            </w:pPr>
            <w:r w:rsidRPr="006C13B3">
              <w:rPr>
                <w:rFonts w:cs="Arial"/>
              </w:rPr>
              <w:t>referentieopdracht</w:t>
            </w:r>
          </w:p>
        </w:tc>
        <w:tc>
          <w:tcPr>
            <w:tcW w:w="3004" w:type="dxa"/>
          </w:tcPr>
          <w:p w14:paraId="28827335" w14:textId="77777777" w:rsidR="00293D4E" w:rsidRPr="006C13B3" w:rsidRDefault="00293D4E" w:rsidP="0032234E">
            <w:pPr>
              <w:rPr>
                <w:rFonts w:cs="Arial"/>
              </w:rPr>
            </w:pPr>
            <w:r w:rsidRPr="006C13B3">
              <w:rPr>
                <w:rFonts w:cs="Arial"/>
              </w:rPr>
              <w:t>Naam organisatie voor wie de r</w:t>
            </w:r>
            <w:r>
              <w:rPr>
                <w:rFonts w:cs="Arial"/>
              </w:rPr>
              <w:t>eferentieopdracht is uitgevoerd</w:t>
            </w:r>
          </w:p>
        </w:tc>
        <w:tc>
          <w:tcPr>
            <w:tcW w:w="3537" w:type="dxa"/>
          </w:tcPr>
          <w:p w14:paraId="2F8A703A" w14:textId="77777777" w:rsidR="00293D4E" w:rsidRPr="006C13B3" w:rsidRDefault="00293D4E" w:rsidP="0032234E">
            <w:pPr>
              <w:rPr>
                <w:rFonts w:cs="Arial"/>
              </w:rPr>
            </w:pPr>
          </w:p>
        </w:tc>
      </w:tr>
      <w:tr w:rsidR="00293D4E" w:rsidRPr="006C13B3" w14:paraId="21F71D68" w14:textId="77777777" w:rsidTr="0032234E">
        <w:trPr>
          <w:trHeight w:val="349"/>
        </w:trPr>
        <w:tc>
          <w:tcPr>
            <w:tcW w:w="1840" w:type="dxa"/>
            <w:vMerge/>
          </w:tcPr>
          <w:p w14:paraId="3B120323" w14:textId="77777777" w:rsidR="00293D4E" w:rsidRPr="006C13B3" w:rsidRDefault="00293D4E" w:rsidP="0032234E">
            <w:pPr>
              <w:rPr>
                <w:rFonts w:cs="Arial"/>
              </w:rPr>
            </w:pPr>
          </w:p>
        </w:tc>
        <w:tc>
          <w:tcPr>
            <w:tcW w:w="3004" w:type="dxa"/>
          </w:tcPr>
          <w:p w14:paraId="3D0F3A7E" w14:textId="77777777" w:rsidR="00293D4E" w:rsidRPr="006C13B3" w:rsidRDefault="00293D4E" w:rsidP="0032234E">
            <w:pPr>
              <w:rPr>
                <w:rFonts w:cs="Arial"/>
              </w:rPr>
            </w:pPr>
            <w:r>
              <w:rPr>
                <w:rFonts w:cs="Arial"/>
              </w:rPr>
              <w:t>C</w:t>
            </w:r>
            <w:r w:rsidRPr="006C13B3">
              <w:rPr>
                <w:rFonts w:cs="Arial"/>
              </w:rPr>
              <w:t>ontactpersoon</w:t>
            </w:r>
          </w:p>
        </w:tc>
        <w:tc>
          <w:tcPr>
            <w:tcW w:w="3537" w:type="dxa"/>
          </w:tcPr>
          <w:p w14:paraId="0C43D961" w14:textId="77777777" w:rsidR="00293D4E" w:rsidRPr="006C13B3" w:rsidRDefault="00293D4E" w:rsidP="0032234E">
            <w:pPr>
              <w:rPr>
                <w:rFonts w:cs="Arial"/>
              </w:rPr>
            </w:pPr>
          </w:p>
        </w:tc>
      </w:tr>
      <w:tr w:rsidR="00293D4E" w:rsidRPr="006C13B3" w14:paraId="078DA3AB" w14:textId="77777777" w:rsidTr="0032234E">
        <w:trPr>
          <w:trHeight w:val="297"/>
        </w:trPr>
        <w:tc>
          <w:tcPr>
            <w:tcW w:w="1840" w:type="dxa"/>
            <w:vMerge/>
          </w:tcPr>
          <w:p w14:paraId="202FD6FB" w14:textId="77777777" w:rsidR="00293D4E" w:rsidRPr="006C13B3" w:rsidRDefault="00293D4E" w:rsidP="0032234E">
            <w:pPr>
              <w:rPr>
                <w:rFonts w:cs="Arial"/>
              </w:rPr>
            </w:pPr>
          </w:p>
        </w:tc>
        <w:tc>
          <w:tcPr>
            <w:tcW w:w="3004" w:type="dxa"/>
          </w:tcPr>
          <w:p w14:paraId="66571780" w14:textId="77777777" w:rsidR="00293D4E" w:rsidRPr="006C13B3" w:rsidRDefault="00293D4E" w:rsidP="0032234E">
            <w:pPr>
              <w:rPr>
                <w:rFonts w:cs="Arial"/>
              </w:rPr>
            </w:pPr>
            <w:r w:rsidRPr="006C13B3">
              <w:rPr>
                <w:rFonts w:cs="Arial"/>
              </w:rPr>
              <w:t>Telefoonnummer</w:t>
            </w:r>
          </w:p>
        </w:tc>
        <w:tc>
          <w:tcPr>
            <w:tcW w:w="3537" w:type="dxa"/>
          </w:tcPr>
          <w:p w14:paraId="362D6BCF" w14:textId="77777777" w:rsidR="00293D4E" w:rsidRPr="006C13B3" w:rsidRDefault="00293D4E" w:rsidP="0032234E">
            <w:pPr>
              <w:rPr>
                <w:rFonts w:cs="Arial"/>
              </w:rPr>
            </w:pPr>
          </w:p>
        </w:tc>
      </w:tr>
      <w:tr w:rsidR="00293D4E" w:rsidRPr="006C13B3" w14:paraId="6B9A58F9" w14:textId="77777777" w:rsidTr="0032234E">
        <w:tc>
          <w:tcPr>
            <w:tcW w:w="1840" w:type="dxa"/>
            <w:vMerge/>
          </w:tcPr>
          <w:p w14:paraId="5FCC84D3" w14:textId="77777777" w:rsidR="00293D4E" w:rsidRPr="006C13B3" w:rsidRDefault="00293D4E" w:rsidP="0032234E">
            <w:pPr>
              <w:rPr>
                <w:rFonts w:cs="Arial"/>
              </w:rPr>
            </w:pPr>
          </w:p>
        </w:tc>
        <w:tc>
          <w:tcPr>
            <w:tcW w:w="3004" w:type="dxa"/>
          </w:tcPr>
          <w:p w14:paraId="44108B36" w14:textId="77777777" w:rsidR="00293D4E" w:rsidRPr="006C13B3" w:rsidRDefault="00293D4E" w:rsidP="0032234E">
            <w:pPr>
              <w:rPr>
                <w:rFonts w:cs="Arial"/>
              </w:rPr>
            </w:pPr>
            <w:r w:rsidRPr="006C13B3">
              <w:rPr>
                <w:rFonts w:cs="Arial"/>
              </w:rPr>
              <w:t>Naam van de referentieopdracht</w:t>
            </w:r>
          </w:p>
        </w:tc>
        <w:tc>
          <w:tcPr>
            <w:tcW w:w="3537" w:type="dxa"/>
          </w:tcPr>
          <w:p w14:paraId="49B97A6C" w14:textId="77777777" w:rsidR="00293D4E" w:rsidRPr="006C13B3" w:rsidRDefault="00293D4E" w:rsidP="0032234E">
            <w:pPr>
              <w:rPr>
                <w:rFonts w:cs="Arial"/>
              </w:rPr>
            </w:pPr>
          </w:p>
        </w:tc>
      </w:tr>
      <w:tr w:rsidR="00293D4E" w:rsidRPr="006C13B3" w14:paraId="6AD293A8" w14:textId="77777777" w:rsidTr="0032234E">
        <w:tc>
          <w:tcPr>
            <w:tcW w:w="1840" w:type="dxa"/>
          </w:tcPr>
          <w:p w14:paraId="1B543D33" w14:textId="77777777" w:rsidR="00293D4E" w:rsidRPr="006C13B3" w:rsidRDefault="00293D4E" w:rsidP="0032234E">
            <w:pPr>
              <w:rPr>
                <w:rFonts w:cs="Arial"/>
              </w:rPr>
            </w:pPr>
            <w:r>
              <w:rPr>
                <w:rFonts w:cs="Arial"/>
              </w:rPr>
              <w:t xml:space="preserve">Financiële omvang </w:t>
            </w:r>
            <w:r w:rsidRPr="006C13B3">
              <w:rPr>
                <w:rFonts w:cs="Arial"/>
              </w:rPr>
              <w:t>van de referentieopdracht</w:t>
            </w:r>
          </w:p>
        </w:tc>
        <w:tc>
          <w:tcPr>
            <w:tcW w:w="3004" w:type="dxa"/>
          </w:tcPr>
          <w:p w14:paraId="09BC8102" w14:textId="77777777" w:rsidR="00293D4E" w:rsidRPr="006C13B3" w:rsidRDefault="00293D4E" w:rsidP="0032234E">
            <w:pPr>
              <w:rPr>
                <w:rFonts w:cs="Arial"/>
              </w:rPr>
            </w:pPr>
            <w:r>
              <w:rPr>
                <w:rFonts w:cs="Arial"/>
              </w:rPr>
              <w:t>Daadwerkelijk behaalde omzet gedurende de looptijd van de referentieopdracht</w:t>
            </w:r>
          </w:p>
        </w:tc>
        <w:tc>
          <w:tcPr>
            <w:tcW w:w="3537" w:type="dxa"/>
          </w:tcPr>
          <w:p w14:paraId="1FADD50A" w14:textId="77777777" w:rsidR="00293D4E" w:rsidRPr="006C13B3" w:rsidRDefault="00293D4E" w:rsidP="0032234E">
            <w:pPr>
              <w:rPr>
                <w:rFonts w:cs="Arial"/>
              </w:rPr>
            </w:pPr>
            <w:r>
              <w:rPr>
                <w:rFonts w:cs="Arial"/>
              </w:rPr>
              <w:t>€</w:t>
            </w:r>
          </w:p>
        </w:tc>
      </w:tr>
      <w:tr w:rsidR="00293D4E" w:rsidRPr="006C13B3" w14:paraId="19917159" w14:textId="77777777" w:rsidTr="0032234E">
        <w:tc>
          <w:tcPr>
            <w:tcW w:w="1840" w:type="dxa"/>
            <w:vMerge w:val="restart"/>
          </w:tcPr>
          <w:p w14:paraId="2B77889F" w14:textId="77777777" w:rsidR="00293D4E" w:rsidRPr="006C13B3" w:rsidRDefault="00293D4E" w:rsidP="0032234E">
            <w:pPr>
              <w:rPr>
                <w:rFonts w:cs="Arial"/>
              </w:rPr>
            </w:pPr>
            <w:r w:rsidRPr="006C13B3">
              <w:rPr>
                <w:rFonts w:cs="Arial"/>
              </w:rPr>
              <w:t>Looptijd van de referentieopdracht</w:t>
            </w:r>
          </w:p>
        </w:tc>
        <w:tc>
          <w:tcPr>
            <w:tcW w:w="3004" w:type="dxa"/>
          </w:tcPr>
          <w:p w14:paraId="23C10784" w14:textId="77777777" w:rsidR="00293D4E" w:rsidRPr="006C13B3" w:rsidRDefault="00293D4E" w:rsidP="0032234E">
            <w:pPr>
              <w:rPr>
                <w:rFonts w:cs="Arial"/>
              </w:rPr>
            </w:pPr>
            <w:r w:rsidRPr="006C13B3">
              <w:rPr>
                <w:rFonts w:cs="Arial"/>
              </w:rPr>
              <w:t>Datum aanvang referentieopdracht</w:t>
            </w:r>
          </w:p>
        </w:tc>
        <w:tc>
          <w:tcPr>
            <w:tcW w:w="3537" w:type="dxa"/>
          </w:tcPr>
          <w:p w14:paraId="3F4A1EEE" w14:textId="77777777" w:rsidR="00293D4E" w:rsidRPr="006C13B3" w:rsidRDefault="00293D4E" w:rsidP="0032234E">
            <w:pPr>
              <w:rPr>
                <w:rFonts w:cs="Arial"/>
              </w:rPr>
            </w:pPr>
          </w:p>
        </w:tc>
      </w:tr>
      <w:tr w:rsidR="00293D4E" w:rsidRPr="006C13B3" w14:paraId="1903071F" w14:textId="77777777" w:rsidTr="0032234E">
        <w:tc>
          <w:tcPr>
            <w:tcW w:w="1840" w:type="dxa"/>
            <w:vMerge/>
          </w:tcPr>
          <w:p w14:paraId="7BB6117C" w14:textId="77777777" w:rsidR="00293D4E" w:rsidRPr="006C13B3" w:rsidRDefault="00293D4E" w:rsidP="0032234E">
            <w:pPr>
              <w:rPr>
                <w:rFonts w:cs="Arial"/>
              </w:rPr>
            </w:pPr>
          </w:p>
        </w:tc>
        <w:tc>
          <w:tcPr>
            <w:tcW w:w="3004" w:type="dxa"/>
          </w:tcPr>
          <w:p w14:paraId="12C9BE0E" w14:textId="77777777" w:rsidR="00293D4E" w:rsidRPr="006C13B3" w:rsidRDefault="00293D4E" w:rsidP="0032234E">
            <w:pPr>
              <w:rPr>
                <w:rFonts w:cs="Arial"/>
              </w:rPr>
            </w:pPr>
            <w:r w:rsidRPr="006C13B3">
              <w:rPr>
                <w:rFonts w:cs="Arial"/>
              </w:rPr>
              <w:t>Datum afronding referentieopdracht</w:t>
            </w:r>
          </w:p>
        </w:tc>
        <w:tc>
          <w:tcPr>
            <w:tcW w:w="3537" w:type="dxa"/>
          </w:tcPr>
          <w:p w14:paraId="608CEA3D" w14:textId="77777777" w:rsidR="00293D4E" w:rsidRPr="006C13B3" w:rsidRDefault="00293D4E" w:rsidP="0032234E">
            <w:pPr>
              <w:rPr>
                <w:rFonts w:cs="Arial"/>
              </w:rPr>
            </w:pPr>
          </w:p>
        </w:tc>
      </w:tr>
      <w:tr w:rsidR="00293D4E" w:rsidRPr="006C13B3" w14:paraId="1715C91F" w14:textId="77777777" w:rsidTr="0032234E">
        <w:tc>
          <w:tcPr>
            <w:tcW w:w="1840" w:type="dxa"/>
          </w:tcPr>
          <w:p w14:paraId="2434E563" w14:textId="77777777" w:rsidR="00293D4E" w:rsidRPr="006C13B3" w:rsidRDefault="00293D4E" w:rsidP="0032234E">
            <w:pPr>
              <w:rPr>
                <w:rFonts w:cs="Arial"/>
              </w:rPr>
            </w:pPr>
            <w:r w:rsidRPr="006C13B3">
              <w:rPr>
                <w:rFonts w:cs="Arial"/>
              </w:rPr>
              <w:t>Kerncompetentie</w:t>
            </w:r>
          </w:p>
        </w:tc>
        <w:tc>
          <w:tcPr>
            <w:tcW w:w="3004" w:type="dxa"/>
          </w:tcPr>
          <w:p w14:paraId="1C50D87D" w14:textId="77777777" w:rsidR="00293D4E" w:rsidRDefault="00293D4E" w:rsidP="0032234E">
            <w:pPr>
              <w:rPr>
                <w:rFonts w:cs="Arial"/>
              </w:rPr>
            </w:pPr>
            <w:r w:rsidRPr="006C13B3">
              <w:rPr>
                <w:rFonts w:cs="Arial"/>
              </w:rPr>
              <w:t>Deze referentie ziet</w:t>
            </w:r>
            <w:r>
              <w:rPr>
                <w:rFonts w:cs="Arial"/>
              </w:rPr>
              <w:t xml:space="preserve"> op de volgende kerncompetentie:</w:t>
            </w:r>
          </w:p>
          <w:p w14:paraId="648DFEDC" w14:textId="77777777" w:rsidR="00293D4E" w:rsidRPr="00C83246" w:rsidRDefault="00293D4E" w:rsidP="0032234E">
            <w:pPr>
              <w:rPr>
                <w:rFonts w:cs="Arial"/>
                <w:i/>
                <w:iCs/>
              </w:rPr>
            </w:pPr>
          </w:p>
        </w:tc>
        <w:tc>
          <w:tcPr>
            <w:tcW w:w="3537" w:type="dxa"/>
          </w:tcPr>
          <w:p w14:paraId="36773AC1" w14:textId="3DBDC700" w:rsidR="00293D4E" w:rsidRPr="006C13B3" w:rsidRDefault="00293D4E" w:rsidP="0032234E">
            <w:pPr>
              <w:rPr>
                <w:rFonts w:cs="Arial"/>
              </w:rPr>
            </w:pPr>
            <w:r w:rsidRPr="00C83246">
              <w:rPr>
                <w:rFonts w:cs="Arial"/>
                <w:i/>
                <w:iCs/>
              </w:rPr>
              <w:t xml:space="preserve">Coördineren en het feitelijk uitvoeren van onderhoud van de </w:t>
            </w:r>
            <w:r w:rsidR="00D44129">
              <w:rPr>
                <w:rFonts w:cs="Arial"/>
                <w:i/>
                <w:iCs/>
              </w:rPr>
              <w:t>Elektrotechnische</w:t>
            </w:r>
            <w:r w:rsidR="00205E11">
              <w:rPr>
                <w:rFonts w:cs="Arial"/>
                <w:i/>
                <w:iCs/>
              </w:rPr>
              <w:t xml:space="preserve"> – en werktuigbouwkundige </w:t>
            </w:r>
            <w:r w:rsidRPr="00C83246">
              <w:rPr>
                <w:rFonts w:cs="Arial"/>
                <w:i/>
                <w:iCs/>
              </w:rPr>
              <w:t>installaties</w:t>
            </w:r>
          </w:p>
        </w:tc>
      </w:tr>
      <w:tr w:rsidR="00293D4E" w:rsidRPr="006C13B3" w14:paraId="7B2635D6" w14:textId="77777777" w:rsidTr="0032234E">
        <w:tc>
          <w:tcPr>
            <w:tcW w:w="1840" w:type="dxa"/>
          </w:tcPr>
          <w:p w14:paraId="39D156EB" w14:textId="77777777" w:rsidR="00293D4E" w:rsidRPr="006C13B3" w:rsidRDefault="00293D4E" w:rsidP="0032234E">
            <w:pPr>
              <w:rPr>
                <w:rFonts w:cs="Arial"/>
              </w:rPr>
            </w:pPr>
            <w:r w:rsidRPr="006C13B3">
              <w:rPr>
                <w:rFonts w:cs="Arial"/>
              </w:rPr>
              <w:t>Werkzaamheden referentieopdracht</w:t>
            </w:r>
          </w:p>
        </w:tc>
        <w:tc>
          <w:tcPr>
            <w:tcW w:w="3004" w:type="dxa"/>
          </w:tcPr>
          <w:p w14:paraId="2F00591A" w14:textId="77777777" w:rsidR="00293D4E" w:rsidRPr="0038338C" w:rsidRDefault="00293D4E" w:rsidP="0032234E">
            <w:pPr>
              <w:rPr>
                <w:rFonts w:cs="Arial"/>
              </w:rPr>
            </w:pPr>
            <w:r w:rsidRPr="0038338C">
              <w:t>Korte beschrijving referentieopdracht waaruit blijkt dat Inschrijver ervaring heeft met de kerncompetentie</w:t>
            </w:r>
            <w:r>
              <w:t xml:space="preserve"> waarop de referentieopdracht betrekking heeft.</w:t>
            </w:r>
            <w:r w:rsidRPr="0038338C">
              <w:t xml:space="preserve"> </w:t>
            </w:r>
          </w:p>
        </w:tc>
        <w:tc>
          <w:tcPr>
            <w:tcW w:w="3537" w:type="dxa"/>
          </w:tcPr>
          <w:p w14:paraId="3B670B38" w14:textId="77777777" w:rsidR="00293D4E" w:rsidRPr="006C13B3" w:rsidRDefault="00293D4E" w:rsidP="0032234E">
            <w:pPr>
              <w:rPr>
                <w:rFonts w:cs="Arial"/>
              </w:rPr>
            </w:pPr>
          </w:p>
        </w:tc>
      </w:tr>
      <w:tr w:rsidR="00293D4E" w:rsidRPr="006C13B3" w14:paraId="28F7B8E9" w14:textId="77777777" w:rsidTr="0032234E">
        <w:tc>
          <w:tcPr>
            <w:tcW w:w="1840" w:type="dxa"/>
          </w:tcPr>
          <w:p w14:paraId="03EC526D" w14:textId="77777777" w:rsidR="00293D4E" w:rsidRPr="006C13B3" w:rsidRDefault="00293D4E" w:rsidP="0032234E">
            <w:pPr>
              <w:rPr>
                <w:rFonts w:cs="Arial"/>
              </w:rPr>
            </w:pPr>
            <w:r>
              <w:rPr>
                <w:rFonts w:cs="Arial"/>
              </w:rPr>
              <w:t>Indien gebruik wordt gemaakt van referenties van een derde (zie §</w:t>
            </w:r>
            <w:r>
              <w:t xml:space="preserve"> 5.10)</w:t>
            </w:r>
          </w:p>
        </w:tc>
        <w:tc>
          <w:tcPr>
            <w:tcW w:w="3004" w:type="dxa"/>
          </w:tcPr>
          <w:p w14:paraId="1C22C07E" w14:textId="3E4FF3B5" w:rsidR="00293D4E" w:rsidRPr="0038338C" w:rsidRDefault="00293D4E" w:rsidP="0032234E">
            <w:r>
              <w:t xml:space="preserve">NAW-gegevens van </w:t>
            </w:r>
            <w:r w:rsidR="00D44129">
              <w:t>een</w:t>
            </w:r>
            <w:r>
              <w:t xml:space="preserve"> Derde</w:t>
            </w:r>
          </w:p>
        </w:tc>
        <w:tc>
          <w:tcPr>
            <w:tcW w:w="3537" w:type="dxa"/>
          </w:tcPr>
          <w:p w14:paraId="7C3F71A5" w14:textId="77777777" w:rsidR="00293D4E" w:rsidRPr="006C13B3" w:rsidRDefault="00293D4E" w:rsidP="0032234E">
            <w:pPr>
              <w:rPr>
                <w:rFonts w:cs="Arial"/>
              </w:rPr>
            </w:pPr>
          </w:p>
        </w:tc>
      </w:tr>
    </w:tbl>
    <w:p w14:paraId="427D80C3" w14:textId="77777777" w:rsidR="00293D4E" w:rsidRDefault="00293D4E" w:rsidP="00293D4E">
      <w:pPr>
        <w:rPr>
          <w:bCs/>
        </w:rPr>
      </w:pPr>
    </w:p>
    <w:p w14:paraId="63C18291" w14:textId="77777777" w:rsidR="00293D4E" w:rsidRPr="009479AF" w:rsidRDefault="00293D4E" w:rsidP="00293D4E">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1BAEAB1" w14:textId="77777777" w:rsidR="00293D4E" w:rsidRDefault="00293D4E" w:rsidP="00293D4E"/>
    <w:p w14:paraId="4ACA3F00" w14:textId="77777777" w:rsidR="00293D4E" w:rsidRDefault="00293D4E" w:rsidP="00293D4E">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4BDFAD67" w14:textId="77777777" w:rsidR="0032234E" w:rsidRDefault="0032234E"/>
    <w:sectPr w:rsidR="0032234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5CD7F" w14:textId="77777777" w:rsidR="00B466C3" w:rsidRDefault="00B466C3" w:rsidP="00293D4E">
      <w:pPr>
        <w:spacing w:line="240" w:lineRule="auto"/>
      </w:pPr>
      <w:r>
        <w:separator/>
      </w:r>
    </w:p>
  </w:endnote>
  <w:endnote w:type="continuationSeparator" w:id="0">
    <w:p w14:paraId="3EB68358" w14:textId="77777777" w:rsidR="00B466C3" w:rsidRDefault="00B466C3" w:rsidP="00293D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42CC5" w14:textId="77777777" w:rsidR="00B466C3" w:rsidRDefault="00B466C3" w:rsidP="00293D4E">
      <w:pPr>
        <w:spacing w:line="240" w:lineRule="auto"/>
      </w:pPr>
      <w:r>
        <w:separator/>
      </w:r>
    </w:p>
  </w:footnote>
  <w:footnote w:type="continuationSeparator" w:id="0">
    <w:p w14:paraId="6D82AF69" w14:textId="77777777" w:rsidR="00B466C3" w:rsidRDefault="00B466C3" w:rsidP="00293D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350C3" w14:textId="046BFFE0" w:rsidR="004F6B47" w:rsidRDefault="004F6B47">
    <w:pPr>
      <w:pStyle w:val="Koptekst"/>
    </w:pPr>
    <w:r w:rsidRPr="00115E6D">
      <w:rPr>
        <w:noProof/>
      </w:rPr>
      <w:drawing>
        <wp:inline distT="0" distB="0" distL="0" distR="0" wp14:anchorId="4FA52315" wp14:editId="2559E326">
          <wp:extent cx="1828800" cy="48577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857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B47"/>
    <w:rsid w:val="00205E11"/>
    <w:rsid w:val="00293D4E"/>
    <w:rsid w:val="0032234E"/>
    <w:rsid w:val="003D71D8"/>
    <w:rsid w:val="0042252D"/>
    <w:rsid w:val="004F6B47"/>
    <w:rsid w:val="009E5EED"/>
    <w:rsid w:val="009F026F"/>
    <w:rsid w:val="00B466C3"/>
    <w:rsid w:val="00BF7F7A"/>
    <w:rsid w:val="00C13B5B"/>
    <w:rsid w:val="00D171CC"/>
    <w:rsid w:val="00D44129"/>
    <w:rsid w:val="00E0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101A1"/>
  <w15:chartTrackingRefBased/>
  <w15:docId w15:val="{B8A16E4E-E5DE-4456-9A6F-4AB1BD58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3D4E"/>
    <w:pPr>
      <w:spacing w:line="269" w:lineRule="auto"/>
    </w:pPr>
    <w:rPr>
      <w:rFonts w:ascii="Arial" w:eastAsia="Times New Roman" w:hAnsi="Arial"/>
    </w:rPr>
  </w:style>
  <w:style w:type="paragraph" w:styleId="Kop1">
    <w:name w:val="heading 1"/>
    <w:basedOn w:val="Standaard"/>
    <w:next w:val="Standaard"/>
    <w:link w:val="Kop1Char"/>
    <w:uiPriority w:val="9"/>
    <w:qFormat/>
    <w:rsid w:val="00293D4E"/>
    <w:pPr>
      <w:keepNext/>
      <w:keepLines/>
      <w:spacing w:before="240"/>
      <w:outlineLvl w:val="0"/>
    </w:pPr>
    <w:rPr>
      <w:rFonts w:ascii="Calibri Light" w:hAnsi="Calibri Light"/>
      <w:color w:val="2F5496"/>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293D4E"/>
    <w:pPr>
      <w:keepLines w:val="0"/>
      <w:pageBreakBefore/>
      <w:widowControl w:val="0"/>
      <w:tabs>
        <w:tab w:val="left" w:pos="0"/>
        <w:tab w:val="left" w:pos="567"/>
      </w:tabs>
      <w:spacing w:before="360" w:after="120" w:line="240" w:lineRule="auto"/>
    </w:pPr>
    <w:rPr>
      <w:rFonts w:ascii="Arial" w:hAnsi="Arial"/>
      <w:b/>
      <w:kern w:val="28"/>
    </w:rPr>
  </w:style>
  <w:style w:type="character" w:customStyle="1" w:styleId="Kop1Char0">
    <w:name w:val="Kop [1] Char"/>
    <w:link w:val="Kop10"/>
    <w:rsid w:val="00293D4E"/>
    <w:rPr>
      <w:rFonts w:ascii="Arial" w:eastAsia="Times New Roman" w:hAnsi="Arial" w:cs="Times New Roman"/>
      <w:b/>
      <w:color w:val="2F5496"/>
      <w:kern w:val="28"/>
      <w:sz w:val="32"/>
      <w:szCs w:val="32"/>
      <w:lang w:eastAsia="nl-NL"/>
    </w:rPr>
  </w:style>
  <w:style w:type="character" w:customStyle="1" w:styleId="Kop1Char">
    <w:name w:val="Kop 1 Char"/>
    <w:link w:val="Kop1"/>
    <w:uiPriority w:val="9"/>
    <w:rsid w:val="00293D4E"/>
    <w:rPr>
      <w:rFonts w:ascii="Calibri Light" w:eastAsia="Times New Roman" w:hAnsi="Calibri Light" w:cs="Times New Roman"/>
      <w:color w:val="2F5496"/>
      <w:sz w:val="32"/>
      <w:szCs w:val="32"/>
      <w:lang w:eastAsia="nl-NL"/>
    </w:rPr>
  </w:style>
  <w:style w:type="paragraph" w:styleId="Koptekst">
    <w:name w:val="header"/>
    <w:basedOn w:val="Standaard"/>
    <w:link w:val="KoptekstChar"/>
    <w:uiPriority w:val="99"/>
    <w:unhideWhenUsed/>
    <w:rsid w:val="004F6B47"/>
    <w:pPr>
      <w:tabs>
        <w:tab w:val="center" w:pos="4536"/>
        <w:tab w:val="right" w:pos="9072"/>
      </w:tabs>
    </w:pPr>
  </w:style>
  <w:style w:type="character" w:customStyle="1" w:styleId="KoptekstChar">
    <w:name w:val="Koptekst Char"/>
    <w:basedOn w:val="Standaardalinea-lettertype"/>
    <w:link w:val="Koptekst"/>
    <w:uiPriority w:val="99"/>
    <w:rsid w:val="004F6B47"/>
    <w:rPr>
      <w:rFonts w:ascii="Arial" w:eastAsia="Times New Roman" w:hAnsi="Arial"/>
    </w:rPr>
  </w:style>
  <w:style w:type="paragraph" w:styleId="Voettekst">
    <w:name w:val="footer"/>
    <w:basedOn w:val="Standaard"/>
    <w:link w:val="VoettekstChar"/>
    <w:uiPriority w:val="99"/>
    <w:unhideWhenUsed/>
    <w:rsid w:val="004F6B47"/>
    <w:pPr>
      <w:tabs>
        <w:tab w:val="center" w:pos="4536"/>
        <w:tab w:val="right" w:pos="9072"/>
      </w:tabs>
    </w:pPr>
  </w:style>
  <w:style w:type="character" w:customStyle="1" w:styleId="VoettekstChar">
    <w:name w:val="Voettekst Char"/>
    <w:basedOn w:val="Standaardalinea-lettertype"/>
    <w:link w:val="Voettekst"/>
    <w:uiPriority w:val="99"/>
    <w:rsid w:val="004F6B47"/>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AppData\Local\Packages\Microsoft.Office.Desktop_8wekyb3d8bbwe\AC\INetCache\Content.Outlook\JN098KG5\Bijlage%203%20Formulier%20t.b.v.%20referenti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Bijlage 3 Formulier t.b.v. referentie.dot</Template>
  <TotalTime>0</TotalTime>
  <Pages>1</Pages>
  <Words>217</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Gemeente Zoetermeer</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Willem Pikaar</cp:lastModifiedBy>
  <cp:revision>3</cp:revision>
  <dcterms:created xsi:type="dcterms:W3CDTF">2021-02-23T09:44:00Z</dcterms:created>
  <dcterms:modified xsi:type="dcterms:W3CDTF">2021-03-08T14:15:00Z</dcterms:modified>
</cp:coreProperties>
</file>