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7DBB3EC5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E84769">
        <w:t>7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136412D1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>__ (bijvoorbee</w:t>
      </w:r>
      <w:r w:rsidR="000B1A35" w:rsidRPr="00E84769">
        <w:t xml:space="preserve">ld het KvK nummer), </w:t>
      </w:r>
      <w:r w:rsidR="00A92EF4" w:rsidRPr="00E84769">
        <w:t>de Inschrijving</w:t>
      </w:r>
      <w:r w:rsidR="00782B1B" w:rsidRPr="00E84769">
        <w:t xml:space="preserve"> voor de Aanbesteding _____________</w:t>
      </w:r>
      <w:r w:rsidR="000B1A35" w:rsidRPr="00E84769">
        <w:t>in te dienen.</w:t>
      </w:r>
      <w:r w:rsidR="000B1A35"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209C" w14:textId="77777777" w:rsidR="00CF02D0" w:rsidRDefault="00CF02D0" w:rsidP="004C03F0">
      <w:pPr>
        <w:spacing w:line="240" w:lineRule="auto"/>
      </w:pPr>
      <w:r>
        <w:separator/>
      </w:r>
    </w:p>
  </w:endnote>
  <w:endnote w:type="continuationSeparator" w:id="0">
    <w:p w14:paraId="1650E03D" w14:textId="77777777" w:rsidR="00CF02D0" w:rsidRDefault="00CF02D0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4F776" w14:textId="404AAE56" w:rsidR="00E84769" w:rsidRDefault="00E84769">
    <w:pPr>
      <w:pStyle w:val="Voettekst"/>
    </w:pPr>
    <w:r>
      <w:t>EA Horecastewards</w:t>
    </w:r>
  </w:p>
  <w:p w14:paraId="0C0EF3FC" w14:textId="576BB879" w:rsidR="00E84769" w:rsidRDefault="00E84769">
    <w:pPr>
      <w:pStyle w:val="Voettekst"/>
    </w:pPr>
    <w:r>
      <w:t>22.493 - BSD</w:t>
    </w:r>
  </w:p>
  <w:p w14:paraId="52C4B975" w14:textId="16E27025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BB338" w14:textId="77777777" w:rsidR="00CF02D0" w:rsidRDefault="00CF02D0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60EB4EB" w14:textId="77777777" w:rsidR="00CF02D0" w:rsidRDefault="00CF02D0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F02D0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476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937685F2B9F774EB78D1140C9456CA4" ma:contentTypeVersion="0" ma:contentTypeDescription="Maak een nieuw PowerPoint document." ma:contentTypeScope="" ma:versionID="711287c841c4c25bb0750db9eba6de09">
  <xsd:schema xmlns:xsd="http://www.w3.org/2001/XMLSchema" xmlns:xs="http://www.w3.org/2001/XMLSchema" xmlns:p="http://schemas.microsoft.com/office/2006/metadata/properties" xmlns:ns2="1294d178-84ad-4fc3-bd89-405c4cd2adff" targetNamespace="http://schemas.microsoft.com/office/2006/metadata/properties" ma:root="true" ma:fieldsID="641f81df0e8eb728f479b3b6a509de6c" ns2:_="">
    <xsd:import namespace="1294d178-84ad-4fc3-bd89-405c4cd2ad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4d178-84ad-4fc3-bd89-405c4cd2adff">
      <Value>21</Value>
      <Value>27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b9f420d1-9a18-4b26-9301-a322d888ab76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294d178-84ad-4fc3-bd89-405c4cd2adff">RQVJU3QQA723-1320791767-449</_dlc_DocId>
    <_dlc_DocIdUrl xmlns="1294d178-84ad-4fc3-bd89-405c4cd2adff">
      <Url>https://denhaag.sharepoint.com/sites/inkoop-bec-2022/_layouts/15/DocIdRedir.aspx?ID=RQVJU3QQA723-1320791767-449</Url>
      <Description>RQVJU3QQA723-1320791767-449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714CE72-E0E2-4A8F-997D-9826032B942D}"/>
</file>

<file path=customXml/itemProps2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3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24</TotalTime>
  <Pages>1</Pages>
  <Words>173</Words>
  <Characters>953</Characters>
  <Application>Microsoft Office Word</Application>
  <DocSecurity>2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Helena van de Pol Opree</cp:lastModifiedBy>
  <cp:revision>19</cp:revision>
  <dcterms:created xsi:type="dcterms:W3CDTF">2016-10-25T08:21:00Z</dcterms:created>
  <dcterms:modified xsi:type="dcterms:W3CDTF">2022-03-15T19:42:00Z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0x0101008696D14171FA4CED8F032AD334D7A9EF004279C34E82A344EE803735B9E417CCC900B937685F2B9F774EB78D1140C9456CA4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c91e8586-ddca-4d87-9ad0-bd15fc639069</vt:lpwstr>
  </property>
  <property fmtid="{D5CDD505-2E9C-101B-9397-08002B2CF9AE}" pid="15" name="TaxKeyword">
    <vt:lpwstr/>
  </property>
  <property fmtid="{D5CDD505-2E9C-101B-9397-08002B2CF9AE}" pid="16" name="Teamtrefwoorden">
    <vt:lpwstr>27;#4.1 Inschrijvingsfase - Publicatie TenderNed|b9f420d1-9a18-4b26-9301-a322d888ab76</vt:lpwstr>
  </property>
  <property fmtid="{D5CDD505-2E9C-101B-9397-08002B2CF9AE}" pid="17" name="Documentsoort">
    <vt:lpwstr>21;#Beleidsdocument|70267d87-ce61-40c3-b119-e0ecc30f9747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