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16D2C" w14:textId="77777777" w:rsidR="009D161B" w:rsidRDefault="009D161B" w:rsidP="00BB3988">
      <w:pPr>
        <w:pStyle w:val="bijlage"/>
        <w:numPr>
          <w:ilvl w:val="0"/>
          <w:numId w:val="0"/>
        </w:numPr>
      </w:pPr>
      <w:bookmarkStart w:id="0" w:name="_Ref363127921"/>
      <w:bookmarkStart w:id="1" w:name="_Toc451338042"/>
    </w:p>
    <w:p w14:paraId="7576AC8F" w14:textId="40B014D9" w:rsidR="005D438F" w:rsidRPr="009661A5" w:rsidRDefault="00A27E84" w:rsidP="00A27E84">
      <w:pPr>
        <w:pStyle w:val="bijlage"/>
        <w:numPr>
          <w:ilvl w:val="0"/>
          <w:numId w:val="0"/>
        </w:numPr>
        <w:ind w:left="360" w:hanging="360"/>
      </w:pPr>
      <w:r>
        <w:t xml:space="preserve">Bijlage </w:t>
      </w:r>
      <w:r w:rsidR="007868F8">
        <w:t xml:space="preserve">6 </w:t>
      </w:r>
      <w:r w:rsidR="005D438F">
        <w:t xml:space="preserve">aangepast na 2e </w:t>
      </w:r>
      <w:proofErr w:type="spellStart"/>
      <w:r w:rsidR="005D438F">
        <w:t>NvI</w:t>
      </w:r>
      <w:proofErr w:type="spellEnd"/>
      <w:r w:rsidR="005D438F">
        <w:t xml:space="preserve"> Checklist</w:t>
      </w:r>
      <w:bookmarkEnd w:id="0"/>
      <w:bookmarkEnd w:id="1"/>
    </w:p>
    <w:p w14:paraId="7576AC90" w14:textId="77777777" w:rsidR="005D438F" w:rsidRPr="007A5233" w:rsidRDefault="005D438F" w:rsidP="005D438F">
      <w:pPr>
        <w:jc w:val="both"/>
      </w:pPr>
    </w:p>
    <w:p w14:paraId="7576AC91" w14:textId="0ED2EFAA" w:rsidR="005D438F" w:rsidRPr="007A5233" w:rsidRDefault="61C4B321" w:rsidP="005D438F">
      <w:pPr>
        <w:jc w:val="both"/>
      </w:pPr>
      <w:r>
        <w:t>Bij uw inschrijving dient u de volgende documenten te voegen, dit geldt voor iedereen Inschrijving en elk perceel waarvoor u inschrijft:</w:t>
      </w:r>
    </w:p>
    <w:p w14:paraId="7576AC92" w14:textId="31069244" w:rsidR="005D438F" w:rsidRDefault="005D438F" w:rsidP="005D438F">
      <w:pPr>
        <w:jc w:val="both"/>
      </w:pPr>
    </w:p>
    <w:p w14:paraId="7576AC94" w14:textId="77777777" w:rsidR="005D438F" w:rsidRPr="007A5233" w:rsidRDefault="005D438F" w:rsidP="005D438F">
      <w:pPr>
        <w:jc w:val="both"/>
      </w:pPr>
    </w:p>
    <w:tbl>
      <w:tblPr>
        <w:tblW w:w="8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90"/>
        <w:gridCol w:w="3827"/>
        <w:gridCol w:w="1560"/>
        <w:gridCol w:w="1701"/>
      </w:tblGrid>
      <w:tr w:rsidR="00C01960" w:rsidRPr="007A5233" w14:paraId="2196AE5F" w14:textId="77777777" w:rsidTr="1217E7A1">
        <w:tc>
          <w:tcPr>
            <w:tcW w:w="1290" w:type="dxa"/>
            <w:shd w:val="clear" w:color="auto" w:fill="auto"/>
          </w:tcPr>
          <w:p w14:paraId="7126409B" w14:textId="73D143BD" w:rsidR="00C01960" w:rsidRPr="002245F6" w:rsidRDefault="5143F855" w:rsidP="666E4B92">
            <w:pPr>
              <w:widowControl w:val="0"/>
              <w:spacing w:before="120" w:after="120"/>
              <w:jc w:val="both"/>
              <w:rPr>
                <w:b/>
                <w:bCs/>
              </w:rPr>
            </w:pPr>
            <w:r w:rsidRPr="666E4B92">
              <w:rPr>
                <w:b/>
                <w:bCs/>
              </w:rPr>
              <w:t xml:space="preserve">Plaats in </w:t>
            </w:r>
            <w:r w:rsidR="00C01960" w:rsidRPr="666E4B92">
              <w:rPr>
                <w:b/>
                <w:bCs/>
              </w:rPr>
              <w:t>leidraad</w:t>
            </w:r>
          </w:p>
        </w:tc>
        <w:tc>
          <w:tcPr>
            <w:tcW w:w="3827" w:type="dxa"/>
            <w:shd w:val="clear" w:color="auto" w:fill="auto"/>
          </w:tcPr>
          <w:p w14:paraId="63896528" w14:textId="2343A91D" w:rsidR="00C01960" w:rsidRPr="002245F6" w:rsidRDefault="00C01960" w:rsidP="00F27211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</w:tcPr>
          <w:p w14:paraId="28FA8A1F" w14:textId="59BA2762" w:rsidR="00C01960" w:rsidRPr="002245F6" w:rsidRDefault="00C01960" w:rsidP="00C01960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701" w:type="dxa"/>
            <w:shd w:val="clear" w:color="auto" w:fill="auto"/>
          </w:tcPr>
          <w:p w14:paraId="2E9191E4" w14:textId="79D22B14" w:rsidR="00C01960" w:rsidRPr="002245F6" w:rsidRDefault="00C01960" w:rsidP="00F27211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="00C01960" w:rsidRPr="007A5233" w14:paraId="4171D1DE" w14:textId="77777777" w:rsidTr="1217E7A1">
        <w:tc>
          <w:tcPr>
            <w:tcW w:w="1290" w:type="dxa"/>
            <w:shd w:val="clear" w:color="auto" w:fill="auto"/>
          </w:tcPr>
          <w:p w14:paraId="4E2B4B26" w14:textId="3DF9119B" w:rsidR="00C01960" w:rsidRPr="004F42CF" w:rsidRDefault="662BADCB" w:rsidP="00F27211">
            <w:pPr>
              <w:widowControl w:val="0"/>
              <w:spacing w:before="120" w:after="120"/>
            </w:pPr>
            <w:r>
              <w:t xml:space="preserve">Bijlage </w:t>
            </w:r>
            <w:r w:rsidR="00C01960">
              <w:t>1</w:t>
            </w:r>
          </w:p>
        </w:tc>
        <w:tc>
          <w:tcPr>
            <w:tcW w:w="3827" w:type="dxa"/>
            <w:shd w:val="clear" w:color="auto" w:fill="auto"/>
          </w:tcPr>
          <w:p w14:paraId="6DEECCD0" w14:textId="030E3A74" w:rsidR="00C01960" w:rsidRPr="004E40B3" w:rsidRDefault="00C01960" w:rsidP="00F27211">
            <w:r w:rsidRPr="004E40B3">
              <w:t>Uniform Europees Aanbestedingsdocument</w:t>
            </w:r>
            <w:r w:rsidR="008C4C62">
              <w:t xml:space="preserve"> (UEA).</w:t>
            </w:r>
          </w:p>
          <w:p w14:paraId="7D3449DC" w14:textId="3F676C6F" w:rsidR="00C01960" w:rsidRDefault="40251778" w:rsidP="3DB9AEE4">
            <w:pPr>
              <w:rPr>
                <w:highlight w:val="green"/>
              </w:rPr>
            </w:pPr>
            <w:r w:rsidRPr="004E40B3">
              <w:rPr>
                <w:spacing w:val="5"/>
              </w:rPr>
              <w:t>Het</w:t>
            </w:r>
            <w:r w:rsidRPr="004E40B3">
              <w:t xml:space="preserve"> </w:t>
            </w:r>
            <w:r w:rsidR="0F3F8967">
              <w:t xml:space="preserve">UEA </w:t>
            </w:r>
            <w:r w:rsidRPr="004E40B3">
              <w:rPr>
                <w:spacing w:val="5"/>
              </w:rPr>
              <w:t xml:space="preserve">dient ingevuld te worden en rechtsgeldig </w:t>
            </w:r>
            <w:r w:rsidRPr="004E40B3">
              <w:t xml:space="preserve">te worden </w:t>
            </w:r>
            <w:r w:rsidRPr="004E40B3">
              <w:rPr>
                <w:spacing w:val="5"/>
              </w:rPr>
              <w:t xml:space="preserve">ondertekend.  </w:t>
            </w:r>
            <w:r w:rsidRPr="004E40B3">
              <w:t xml:space="preserve">Indien u inschrijft in combinatie dienen </w:t>
            </w:r>
            <w:r w:rsidRPr="004E40B3">
              <w:rPr>
                <w:u w:val="single"/>
              </w:rPr>
              <w:t xml:space="preserve">alle </w:t>
            </w:r>
            <w:proofErr w:type="spellStart"/>
            <w:r w:rsidRPr="004E40B3">
              <w:rPr>
                <w:u w:val="single"/>
              </w:rPr>
              <w:t>combinantleden</w:t>
            </w:r>
            <w:proofErr w:type="spellEnd"/>
            <w:r w:rsidRPr="004E40B3">
              <w:rPr>
                <w:u w:val="single"/>
              </w:rPr>
              <w:t xml:space="preserve"> elk afzonderlijk</w:t>
            </w:r>
            <w:r w:rsidRPr="004E40B3">
              <w:t xml:space="preserve"> een </w:t>
            </w:r>
            <w:r w:rsidR="0F3F8967">
              <w:t>UEA</w:t>
            </w:r>
            <w:r w:rsidRPr="004E40B3">
              <w:t xml:space="preserve"> in te vullen en te ondertekenen. </w:t>
            </w:r>
          </w:p>
        </w:tc>
        <w:tc>
          <w:tcPr>
            <w:tcW w:w="1560" w:type="dxa"/>
          </w:tcPr>
          <w:p w14:paraId="5A027854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x</w:t>
            </w:r>
          </w:p>
        </w:tc>
        <w:tc>
          <w:tcPr>
            <w:tcW w:w="1701" w:type="dxa"/>
            <w:shd w:val="clear" w:color="auto" w:fill="auto"/>
          </w:tcPr>
          <w:p w14:paraId="2BCF0EA6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="00C01960" w:rsidRPr="007A5233" w14:paraId="10211D75" w14:textId="77777777" w:rsidTr="1217E7A1">
        <w:tc>
          <w:tcPr>
            <w:tcW w:w="1290" w:type="dxa"/>
            <w:shd w:val="clear" w:color="auto" w:fill="auto"/>
          </w:tcPr>
          <w:p w14:paraId="156A4024" w14:textId="296CCDB2" w:rsidR="00C01960" w:rsidRPr="004F42CF" w:rsidRDefault="2BC084B7" w:rsidP="00F27211">
            <w:pPr>
              <w:widowControl w:val="0"/>
              <w:spacing w:before="120" w:after="120"/>
              <w:jc w:val="both"/>
            </w:pPr>
            <w:r>
              <w:t xml:space="preserve">Bijlage </w:t>
            </w:r>
            <w:r w:rsidR="27580215">
              <w:t>2a.b.c.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82B5542" w14:textId="52454502" w:rsidR="00C01960" w:rsidRPr="00194AA7" w:rsidRDefault="00C01960" w:rsidP="00F27211">
            <w:r w:rsidRPr="00194AA7">
              <w:t>Referentieopdrachten</w:t>
            </w:r>
            <w:r w:rsidR="008C4C62">
              <w:t>.</w:t>
            </w:r>
          </w:p>
        </w:tc>
        <w:tc>
          <w:tcPr>
            <w:tcW w:w="1560" w:type="dxa"/>
          </w:tcPr>
          <w:p w14:paraId="217296F3" w14:textId="297DAE96" w:rsidR="00C01960" w:rsidRPr="007A5233" w:rsidRDefault="00C01960" w:rsidP="00F27211">
            <w:pPr>
              <w:widowControl w:val="0"/>
              <w:spacing w:before="120" w:after="120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415B72D" w14:textId="5951B029" w:rsidR="00C01960" w:rsidRPr="004F42CF" w:rsidRDefault="07D642FD" w:rsidP="001E04D4">
            <w:pPr>
              <w:widowControl w:val="0"/>
              <w:spacing w:before="120" w:after="120"/>
            </w:pPr>
            <w:r>
              <w:t>2</w:t>
            </w:r>
            <w:r w:rsidR="00C01960">
              <w:t xml:space="preserve">. Ref [letter  </w:t>
            </w:r>
            <w:proofErr w:type="spellStart"/>
            <w:r w:rsidR="00C01960">
              <w:t>ref.opdracht</w:t>
            </w:r>
            <w:proofErr w:type="spellEnd"/>
            <w:r w:rsidR="00C01960">
              <w:t xml:space="preserve"> + naam Inschrijver]</w:t>
            </w:r>
          </w:p>
        </w:tc>
      </w:tr>
      <w:tr w:rsidR="00C01960" w:rsidRPr="00194AA7" w14:paraId="0F6BC6A1" w14:textId="77777777" w:rsidTr="1217E7A1">
        <w:tc>
          <w:tcPr>
            <w:tcW w:w="1290" w:type="dxa"/>
            <w:shd w:val="clear" w:color="auto" w:fill="auto"/>
          </w:tcPr>
          <w:p w14:paraId="7AA1ADF9" w14:textId="3208D34B" w:rsidR="00C01960" w:rsidRPr="004F42CF" w:rsidRDefault="3E62C174" w:rsidP="00F27211">
            <w:pPr>
              <w:widowControl w:val="0"/>
              <w:spacing w:before="120" w:after="120" w:line="240" w:lineRule="atLeast"/>
              <w:jc w:val="both"/>
            </w:pPr>
            <w:r>
              <w:t xml:space="preserve">Bijlage </w:t>
            </w:r>
          </w:p>
          <w:p w14:paraId="6173B864" w14:textId="672288FD" w:rsidR="00C01960" w:rsidRPr="004F42CF" w:rsidRDefault="3E62C174" w:rsidP="00F27211">
            <w:pPr>
              <w:widowControl w:val="0"/>
              <w:spacing w:before="120" w:after="120" w:line="240" w:lineRule="atLeast"/>
              <w:jc w:val="both"/>
            </w:pPr>
            <w:r>
              <w:t>3a,b,c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24FD73" w14:textId="68B3BC22" w:rsidR="00C01960" w:rsidRDefault="00C01960" w:rsidP="00F27211">
            <w:r w:rsidRPr="00194AA7">
              <w:t>Prijzenblad</w:t>
            </w:r>
            <w:r w:rsidR="008C4C62">
              <w:t>.</w:t>
            </w:r>
          </w:p>
          <w:p w14:paraId="2F75B895" w14:textId="31E8170A" w:rsidR="00C01960" w:rsidRPr="00194AA7" w:rsidRDefault="00C01960" w:rsidP="00B92FAF">
            <w:r>
              <w:t>(Ingevuld prijzenblad in Excel en een versie in PDF)</w:t>
            </w:r>
          </w:p>
        </w:tc>
        <w:tc>
          <w:tcPr>
            <w:tcW w:w="1560" w:type="dxa"/>
          </w:tcPr>
          <w:p w14:paraId="52370751" w14:textId="685DD71F" w:rsidR="00C01960" w:rsidRPr="00194AA7" w:rsidRDefault="3DB9AEE4" w:rsidP="00F27211">
            <w:pPr>
              <w:widowControl w:val="0"/>
              <w:spacing w:before="120" w:after="120" w:line="240" w:lineRule="atLeast"/>
              <w:jc w:val="both"/>
            </w:pPr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24208A71" w14:textId="75CC2883" w:rsidR="00C01960" w:rsidRPr="004F42CF" w:rsidRDefault="33FE786E" w:rsidP="00F27211">
            <w:pPr>
              <w:widowControl w:val="0"/>
              <w:spacing w:before="120" w:after="120" w:line="240" w:lineRule="atLeast"/>
            </w:pPr>
            <w:r>
              <w:t>3</w:t>
            </w:r>
            <w:r w:rsidR="00C01960">
              <w:t>. Prijzenblad [naam Inschrijver]</w:t>
            </w:r>
          </w:p>
        </w:tc>
      </w:tr>
      <w:tr w:rsidR="00C01960" w:rsidRPr="007A5233" w14:paraId="0E655B5F" w14:textId="77777777" w:rsidTr="1217E7A1">
        <w:tc>
          <w:tcPr>
            <w:tcW w:w="1290" w:type="dxa"/>
            <w:shd w:val="clear" w:color="auto" w:fill="auto"/>
          </w:tcPr>
          <w:p w14:paraId="34AFBD18" w14:textId="70524A74" w:rsidR="00C01960" w:rsidRPr="004F42CF" w:rsidRDefault="7FA132A9" w:rsidP="00F27211">
            <w:pPr>
              <w:widowControl w:val="0"/>
              <w:spacing w:before="120" w:after="120" w:line="240" w:lineRule="atLeast"/>
            </w:pPr>
            <w:r>
              <w:t>Hoofdstuk 8</w:t>
            </w:r>
          </w:p>
        </w:tc>
        <w:tc>
          <w:tcPr>
            <w:tcW w:w="3827" w:type="dxa"/>
            <w:shd w:val="clear" w:color="auto" w:fill="auto"/>
          </w:tcPr>
          <w:p w14:paraId="1A6DBE8D" w14:textId="2DF8F932" w:rsidR="002E259F" w:rsidRDefault="40251778" w:rsidP="3DB9AEE4">
            <w:pPr>
              <w:widowControl w:val="0"/>
              <w:spacing w:before="120" w:after="120" w:line="240" w:lineRule="atLeast"/>
            </w:pPr>
            <w:r>
              <w:t>Uitwerking kwalitatieve gunningcriteria 1</w:t>
            </w:r>
            <w:r w:rsidR="00471DC2">
              <w:t>a , 1b</w:t>
            </w:r>
            <w:r>
              <w:t>, 2 en 3. Zie voor het gevraag</w:t>
            </w:r>
            <w:r w:rsidR="00A83023">
              <w:t>de</w:t>
            </w:r>
            <w:r>
              <w:t xml:space="preserve"> hoofdstuk 8</w:t>
            </w:r>
            <w:r w:rsidR="00A83023">
              <w:t xml:space="preserve"> en onderstaande opgave.</w:t>
            </w:r>
            <w:r w:rsidR="002E259F">
              <w:t>:</w:t>
            </w:r>
          </w:p>
          <w:p w14:paraId="6280087F" w14:textId="28AAFCA8" w:rsidR="00C01960" w:rsidRDefault="002E259F" w:rsidP="002E259F">
            <w:pPr>
              <w:pStyle w:val="Lijstalinea"/>
              <w:widowControl w:val="0"/>
              <w:numPr>
                <w:ilvl w:val="0"/>
                <w:numId w:val="18"/>
              </w:numPr>
              <w:spacing w:before="120" w:after="120" w:line="240" w:lineRule="atLeast"/>
            </w:pPr>
            <w:r>
              <w:t>In te leveren voor sub-gunningscriterium 1a Kwali</w:t>
            </w:r>
            <w:r w:rsidR="00A83023">
              <w:t xml:space="preserve">teit plan van aanpak </w:t>
            </w:r>
            <w:r w:rsidR="005B59BB">
              <w:t xml:space="preserve">en uitleg </w:t>
            </w:r>
            <w:r w:rsidR="00A83023">
              <w:t xml:space="preserve">casussen </w:t>
            </w:r>
            <w:r>
              <w:t>per casus uitwerking plan van aanpak en uitleg, maximaal 3 A4.</w:t>
            </w:r>
          </w:p>
          <w:p w14:paraId="64033803" w14:textId="758133C8" w:rsidR="00471DC2" w:rsidRDefault="00471DC2" w:rsidP="3DB9AEE4">
            <w:pPr>
              <w:pStyle w:val="Lijstalinea"/>
              <w:widowControl w:val="0"/>
              <w:numPr>
                <w:ilvl w:val="0"/>
                <w:numId w:val="18"/>
              </w:numPr>
              <w:spacing w:before="120" w:after="120" w:line="240" w:lineRule="atLeast"/>
            </w:pPr>
            <w:r>
              <w:t>In te leveren voor sub-gunni</w:t>
            </w:r>
            <w:r w:rsidR="002E259F">
              <w:t>n</w:t>
            </w:r>
            <w:r>
              <w:t>gscriteri</w:t>
            </w:r>
            <w:r w:rsidR="002E259F">
              <w:t>u</w:t>
            </w:r>
            <w:r>
              <w:t xml:space="preserve">m </w:t>
            </w:r>
            <w:r w:rsidR="002E259F">
              <w:t xml:space="preserve">1b </w:t>
            </w:r>
            <w:r w:rsidR="00A83023">
              <w:t xml:space="preserve">Kwaliteit representatieve productie </w:t>
            </w:r>
            <w:r>
              <w:t xml:space="preserve">per casus </w:t>
            </w:r>
            <w:r w:rsidR="002E259F">
              <w:t>briefingformulier/</w:t>
            </w:r>
            <w:proofErr w:type="spellStart"/>
            <w:r w:rsidR="002E259F">
              <w:t>callsheet</w:t>
            </w:r>
            <w:proofErr w:type="spellEnd"/>
            <w:r w:rsidR="002E259F">
              <w:t xml:space="preserve"> maximaal 2 A4 </w:t>
            </w:r>
            <w:r w:rsidR="00A83023">
              <w:t>en</w:t>
            </w:r>
            <w:r w:rsidR="002E259F">
              <w:t xml:space="preserve"> link naar representatieve productie.</w:t>
            </w:r>
          </w:p>
          <w:p w14:paraId="62BF1227" w14:textId="25A0933C" w:rsidR="002E259F" w:rsidRDefault="002E259F" w:rsidP="3DB9AEE4">
            <w:pPr>
              <w:pStyle w:val="Lijstalinea"/>
              <w:widowControl w:val="0"/>
              <w:numPr>
                <w:ilvl w:val="0"/>
                <w:numId w:val="18"/>
              </w:numPr>
              <w:spacing w:before="120" w:after="120" w:line="240" w:lineRule="atLeast"/>
            </w:pPr>
            <w:r>
              <w:t>In te leveren voor sub-gunningscriterium 2 Aansluiting bij MVI-doelstellingen (SROI, lokale MKB en duurzaa</w:t>
            </w:r>
            <w:r w:rsidR="00A83023">
              <w:t>m</w:t>
            </w:r>
            <w:r>
              <w:t>heid), maximaal 3 A4.</w:t>
            </w:r>
          </w:p>
          <w:p w14:paraId="54F61ACF" w14:textId="6072A878" w:rsidR="002E259F" w:rsidRPr="00194AA7" w:rsidRDefault="002E259F" w:rsidP="3DB9AEE4">
            <w:pPr>
              <w:pStyle w:val="Lijstalinea"/>
              <w:widowControl w:val="0"/>
              <w:numPr>
                <w:ilvl w:val="0"/>
                <w:numId w:val="18"/>
              </w:numPr>
              <w:spacing w:before="120" w:after="120" w:line="240" w:lineRule="atLeast"/>
            </w:pPr>
            <w:r>
              <w:t>In te leveren voor sub-gunningscriterium 3 Kwaliteit en breedte personeelsbestand en Netwerk, Maximaal 3 A4.</w:t>
            </w:r>
          </w:p>
        </w:tc>
        <w:tc>
          <w:tcPr>
            <w:tcW w:w="1560" w:type="dxa"/>
          </w:tcPr>
          <w:p w14:paraId="006F4FEB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</w:tcPr>
          <w:p w14:paraId="4959A03F" w14:textId="4D1BA2D5" w:rsidR="00C01960" w:rsidRPr="004F42CF" w:rsidRDefault="671FB804" w:rsidP="00F27211">
            <w:pPr>
              <w:widowControl w:val="0"/>
              <w:spacing w:before="120" w:after="120" w:line="240" w:lineRule="atLeast"/>
            </w:pPr>
            <w:r>
              <w:t>4</w:t>
            </w:r>
            <w:r w:rsidR="00C01960">
              <w:t xml:space="preserve">. Kwaliteit [naam Inschrijver] </w:t>
            </w:r>
          </w:p>
        </w:tc>
      </w:tr>
      <w:tr w:rsidR="00C01960" w:rsidRPr="007A5233" w14:paraId="6C497ED5" w14:textId="77777777" w:rsidTr="1217E7A1">
        <w:tc>
          <w:tcPr>
            <w:tcW w:w="1290" w:type="dxa"/>
            <w:shd w:val="clear" w:color="auto" w:fill="auto"/>
          </w:tcPr>
          <w:p w14:paraId="616EF937" w14:textId="5F1F7124" w:rsidR="00C01960" w:rsidRPr="004F42CF" w:rsidRDefault="3DB9AEE4" w:rsidP="00F27211">
            <w:pPr>
              <w:widowControl w:val="0"/>
              <w:spacing w:before="120" w:after="120" w:line="240" w:lineRule="atLeast"/>
            </w:pPr>
            <w:r>
              <w:lastRenderedPageBreak/>
              <w:t>Bijlage 10</w:t>
            </w:r>
          </w:p>
        </w:tc>
        <w:tc>
          <w:tcPr>
            <w:tcW w:w="3827" w:type="dxa"/>
            <w:shd w:val="clear" w:color="auto" w:fill="auto"/>
          </w:tcPr>
          <w:p w14:paraId="795BAB89" w14:textId="1D427EF8" w:rsidR="00C01960" w:rsidRPr="004F42CF" w:rsidRDefault="3DB9AEE4" w:rsidP="3DB9AEE4">
            <w:pPr>
              <w:widowControl w:val="0"/>
              <w:spacing w:before="120" w:after="120" w:line="240" w:lineRule="atLeast"/>
            </w:pPr>
            <w:r>
              <w:t>Ingevulde en rechtsgeldig ondertekende Bijlage 10 Verklaring Sanctiepakket Russische federatie.</w:t>
            </w:r>
          </w:p>
        </w:tc>
        <w:tc>
          <w:tcPr>
            <w:tcW w:w="1560" w:type="dxa"/>
          </w:tcPr>
          <w:p w14:paraId="4CD0B0F0" w14:textId="2CE02646" w:rsidR="00C01960" w:rsidRPr="007A5233" w:rsidRDefault="3DB9AEE4" w:rsidP="00F27211">
            <w:pPr>
              <w:widowControl w:val="0"/>
              <w:spacing w:before="120" w:after="120" w:line="240" w:lineRule="atLeast"/>
            </w:pPr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7D20BEED" w14:textId="4F82E689" w:rsidR="00C01960" w:rsidRPr="004F42CF" w:rsidRDefault="501E72E5" w:rsidP="00F27211">
            <w:pPr>
              <w:widowControl w:val="0"/>
              <w:spacing w:before="120" w:after="120" w:line="240" w:lineRule="atLeast"/>
            </w:pPr>
            <w:r>
              <w:t>5</w:t>
            </w:r>
            <w:r w:rsidR="40251778">
              <w:t xml:space="preserve">. Verklaring </w:t>
            </w:r>
            <w:proofErr w:type="spellStart"/>
            <w:r w:rsidR="40251778">
              <w:t>santies</w:t>
            </w:r>
            <w:proofErr w:type="spellEnd"/>
            <w:r w:rsidR="40251778">
              <w:t>[ naam Inschrijver]</w:t>
            </w:r>
          </w:p>
        </w:tc>
      </w:tr>
      <w:tr w:rsidR="00C01960" w:rsidRPr="007A5233" w14:paraId="6A85DDCE" w14:textId="77777777" w:rsidTr="1217E7A1">
        <w:tc>
          <w:tcPr>
            <w:tcW w:w="1290" w:type="dxa"/>
            <w:shd w:val="clear" w:color="auto" w:fill="auto"/>
          </w:tcPr>
          <w:p w14:paraId="5A93B16E" w14:textId="63F76970" w:rsidR="00C01960" w:rsidRPr="004F42CF" w:rsidRDefault="3DB9AEE4" w:rsidP="3DB9AEE4">
            <w:pPr>
              <w:widowControl w:val="0"/>
              <w:spacing w:before="120" w:after="120" w:line="240" w:lineRule="atLeast"/>
              <w:jc w:val="both"/>
            </w:pPr>
            <w:r>
              <w:t>Hoofdstuk 6</w:t>
            </w:r>
          </w:p>
        </w:tc>
        <w:tc>
          <w:tcPr>
            <w:tcW w:w="3827" w:type="dxa"/>
            <w:shd w:val="clear" w:color="auto" w:fill="auto"/>
          </w:tcPr>
          <w:p w14:paraId="4E369698" w14:textId="6CB23681" w:rsidR="00C01960" w:rsidRPr="004F42CF" w:rsidRDefault="3DB9AEE4" w:rsidP="00F27211">
            <w:pPr>
              <w:widowControl w:val="0"/>
              <w:spacing w:before="120" w:after="120" w:line="240" w:lineRule="atLeast"/>
            </w:pPr>
            <w:r>
              <w:t>Uittreksel kamer van koophandel, ter controle van rechtsgeldige ondertekening.</w:t>
            </w:r>
          </w:p>
          <w:p w14:paraId="6F0AB322" w14:textId="5A6F98E2" w:rsidR="00C01960" w:rsidRPr="004F42CF" w:rsidRDefault="3DB9AEE4" w:rsidP="3DB9AEE4">
            <w:pPr>
              <w:widowControl w:val="0"/>
              <w:spacing w:before="120" w:after="120" w:line="240" w:lineRule="atLeast"/>
            </w:pPr>
            <w:r>
              <w:t>Indien nodig meerdere KvK's als er in combinatie of anders wordt ingeschreven en/of de inschrijver onder een holding of andere rechtspersoon valt</w:t>
            </w:r>
          </w:p>
        </w:tc>
        <w:tc>
          <w:tcPr>
            <w:tcW w:w="1560" w:type="dxa"/>
          </w:tcPr>
          <w:p w14:paraId="088707F5" w14:textId="77777777" w:rsidR="00C01960" w:rsidRPr="007A5233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3F48E4FF" w14:textId="3A8D5311" w:rsidR="00C01960" w:rsidRPr="004F42CF" w:rsidRDefault="3DB9AEE4" w:rsidP="00F27211">
            <w:pPr>
              <w:widowControl w:val="0"/>
              <w:spacing w:before="120" w:after="120" w:line="240" w:lineRule="atLeast"/>
              <w:jc w:val="both"/>
            </w:pPr>
            <w:r>
              <w:t>6. KvK [naam Inschrijver]</w:t>
            </w:r>
          </w:p>
        </w:tc>
      </w:tr>
      <w:tr w:rsidR="3DB9AEE4" w14:paraId="40D83281" w14:textId="77777777" w:rsidTr="1217E7A1">
        <w:tc>
          <w:tcPr>
            <w:tcW w:w="1290" w:type="dxa"/>
            <w:shd w:val="clear" w:color="auto" w:fill="auto"/>
          </w:tcPr>
          <w:p w14:paraId="5F3F6DE8" w14:textId="20FEF75C" w:rsidR="3DB9AEE4" w:rsidRDefault="3DB9AEE4" w:rsidP="3DB9AEE4">
            <w:pPr>
              <w:spacing w:line="240" w:lineRule="atLeast"/>
              <w:jc w:val="both"/>
            </w:pPr>
            <w:r>
              <w:t>Bijlage 8</w:t>
            </w:r>
          </w:p>
        </w:tc>
        <w:tc>
          <w:tcPr>
            <w:tcW w:w="3827" w:type="dxa"/>
            <w:shd w:val="clear" w:color="auto" w:fill="auto"/>
          </w:tcPr>
          <w:p w14:paraId="2D964B09" w14:textId="73859ED8" w:rsidR="3DB9AEE4" w:rsidRDefault="3DB9AEE4" w:rsidP="3DB9AEE4">
            <w:pPr>
              <w:spacing w:line="240" w:lineRule="atLeast"/>
            </w:pPr>
            <w:r>
              <w:t>Indien nodig een rechtsgeldig getekende Volmacht.</w:t>
            </w:r>
          </w:p>
        </w:tc>
        <w:tc>
          <w:tcPr>
            <w:tcW w:w="1560" w:type="dxa"/>
          </w:tcPr>
          <w:p w14:paraId="64730FBB" w14:textId="7BEBF1BA" w:rsidR="3DB9AEE4" w:rsidRDefault="7942C0B9" w:rsidP="3DB9AEE4">
            <w:pPr>
              <w:spacing w:line="240" w:lineRule="atLeast"/>
              <w:jc w:val="both"/>
            </w:pPr>
            <w:r>
              <w:t>x</w:t>
            </w:r>
          </w:p>
        </w:tc>
        <w:tc>
          <w:tcPr>
            <w:tcW w:w="1701" w:type="dxa"/>
            <w:shd w:val="clear" w:color="auto" w:fill="auto"/>
          </w:tcPr>
          <w:p w14:paraId="188791A3" w14:textId="73A07CFC" w:rsidR="3DB9AEE4" w:rsidRDefault="3DB9AEE4" w:rsidP="3DB9AEE4">
            <w:pPr>
              <w:spacing w:line="240" w:lineRule="atLeast"/>
              <w:jc w:val="both"/>
            </w:pPr>
            <w:r>
              <w:t>7. Volmacht          [naam inschrijver]</w:t>
            </w:r>
          </w:p>
        </w:tc>
      </w:tr>
    </w:tbl>
    <w:p w14:paraId="7576ACC0" w14:textId="77777777" w:rsidR="004B32EB" w:rsidRDefault="004B32EB" w:rsidP="004B32EB"/>
    <w:p w14:paraId="3655DAEB" w14:textId="77777777" w:rsidR="00D11B2C" w:rsidRPr="00D11B2C" w:rsidRDefault="00D11B2C" w:rsidP="00D11B2C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14:paraId="220904FA" w14:textId="77777777" w:rsidR="00D11B2C" w:rsidRPr="009270A6" w:rsidRDefault="00D11B2C" w:rsidP="004B32EB"/>
    <w:sectPr w:rsidR="00D11B2C" w:rsidRPr="009270A6" w:rsidSect="00BB398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96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5A62B" w14:textId="77777777" w:rsidR="00150DD7" w:rsidRDefault="00150DD7" w:rsidP="004C03F0">
      <w:pPr>
        <w:spacing w:line="240" w:lineRule="auto"/>
      </w:pPr>
      <w:r>
        <w:separator/>
      </w:r>
    </w:p>
  </w:endnote>
  <w:endnote w:type="continuationSeparator" w:id="0">
    <w:p w14:paraId="4D681DD1" w14:textId="77777777" w:rsidR="00150DD7" w:rsidRDefault="00150DD7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A2D53" w14:textId="6739E440" w:rsidR="00BE014B" w:rsidRDefault="00BE014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2F65ECA" wp14:editId="33BC7435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2700" b="9525"/>
              <wp:wrapSquare wrapText="bothSides"/>
              <wp:docPr id="2" name="Tekstvak 2" descr="Vertrouwelijkheid: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B029A" w14:textId="090F870B" w:rsidR="00BE014B" w:rsidRPr="00BE014B" w:rsidRDefault="00BE01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E01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2F65ECA">
              <v:stroke joinstyle="miter"/>
              <v:path gradientshapeok="t" o:connecttype="rect"/>
            </v:shapetype>
            <v:shape id="Tekstvak 2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>
              <v:fill o:detectmouseclick="t"/>
              <v:textbox style="mso-fit-shape-to-text:t" inset="5pt,0,0,0">
                <w:txbxContent>
                  <w:p w:rsidRPr="00BE014B" w:rsidR="00BE014B" w:rsidRDefault="00BE014B" w14:paraId="2C2B029A" w14:textId="090F870B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</w:pPr>
                    <w:r w:rsidRPr="00BE014B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9" w14:textId="53F6A1EB" w:rsidR="00F20770" w:rsidRPr="00817FCC" w:rsidRDefault="00BE014B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7AE848C" wp14:editId="7D918E1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2700" b="9525"/>
              <wp:wrapSquare wrapText="bothSides"/>
              <wp:docPr id="3" name="Tekstvak 3" descr="Vertrouwelijkheid: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BDC87F" w14:textId="6BC19C2E" w:rsidR="00BE014B" w:rsidRPr="00BE014B" w:rsidRDefault="00BE01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E01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7AE848C">
              <v:stroke joinstyle="miter"/>
              <v:path gradientshapeok="t" o:connecttype="rect"/>
            </v:shapetype>
            <v:shape id="Tekstvak 3" style="position:absolute;left:0;text-align:left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>
              <v:fill o:detectmouseclick="t"/>
              <v:textbox style="mso-fit-shape-to-text:t" inset="5pt,0,0,0">
                <w:txbxContent>
                  <w:p w:rsidRPr="00BE014B" w:rsidR="00BE014B" w:rsidRDefault="00BE014B" w14:paraId="60BDC87F" w14:textId="6BC19C2E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</w:pPr>
                    <w:r w:rsidRPr="00BE014B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PAGE  \* Arabic  \* MERGEFORMAT</w:instrText>
    </w:r>
    <w:r w:rsidR="00F20770"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  <w:r w:rsidR="00F20770" w:rsidRPr="00817FCC">
      <w:rPr>
        <w:rStyle w:val="DHPaginaCijfer"/>
      </w:rPr>
      <w:t>/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NUMPAGES  \* Arabic  \* MERGEFORMAT</w:instrText>
    </w:r>
    <w:r w:rsidR="00F20770"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="00F20770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B" w14:textId="2B2B9F11" w:rsidR="008A28BE" w:rsidRDefault="00BE014B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821D2D" wp14:editId="16DBFC62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2700" b="9525"/>
              <wp:wrapSquare wrapText="bothSides"/>
              <wp:docPr id="1" name="Tekstvak 1" descr="Vertrouwelijkheid: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F5A8B7" w14:textId="07565A89" w:rsidR="00BE014B" w:rsidRPr="00BE014B" w:rsidRDefault="00BE01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E01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43821D2D">
              <v:stroke joinstyle="miter"/>
              <v:path gradientshapeok="t" o:connecttype="rect"/>
            </v:shapetype>
            <v:shape id="Tekstvak 1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>
              <v:fill o:detectmouseclick="t"/>
              <v:textbox style="mso-fit-shape-to-text:t" inset="5pt,0,0,0">
                <w:txbxContent>
                  <w:p w:rsidRPr="00BE014B" w:rsidR="00BE014B" w:rsidRDefault="00BE014B" w14:paraId="4CF5A8B7" w14:textId="07565A89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</w:pPr>
                    <w:r w:rsidRPr="00BE014B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3FEA9" w14:textId="77777777" w:rsidR="00150DD7" w:rsidRDefault="00150DD7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2E67617B" w14:textId="77777777" w:rsidR="00150DD7" w:rsidRDefault="00150DD7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F5302" w14:textId="77777777" w:rsidR="00BE014B" w:rsidRDefault="00BE01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6" w14:textId="057D3E2E" w:rsidR="00AF03BC" w:rsidRDefault="009D161B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0C725FB" wp14:editId="2D6282F7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2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A4336DA"/>
    <w:multiLevelType w:val="hybridMultilevel"/>
    <w:tmpl w:val="A238E772"/>
    <w:lvl w:ilvl="0" w:tplc="22069354"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6"/>
  </w:num>
  <w:num w:numId="15">
    <w:abstractNumId w:val="12"/>
  </w:num>
  <w:num w:numId="16">
    <w:abstractNumId w:val="14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50DD7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259F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71DC2"/>
    <w:rsid w:val="00473428"/>
    <w:rsid w:val="00495798"/>
    <w:rsid w:val="004972F7"/>
    <w:rsid w:val="004A2C31"/>
    <w:rsid w:val="004B32EB"/>
    <w:rsid w:val="004C03F0"/>
    <w:rsid w:val="004E71F1"/>
    <w:rsid w:val="004F42CF"/>
    <w:rsid w:val="0050626E"/>
    <w:rsid w:val="00515E8A"/>
    <w:rsid w:val="00527C41"/>
    <w:rsid w:val="00527F41"/>
    <w:rsid w:val="00535A79"/>
    <w:rsid w:val="005528D6"/>
    <w:rsid w:val="00582F5E"/>
    <w:rsid w:val="00585C48"/>
    <w:rsid w:val="00585E0C"/>
    <w:rsid w:val="00593DAC"/>
    <w:rsid w:val="00594BD5"/>
    <w:rsid w:val="005B01AD"/>
    <w:rsid w:val="005B59BB"/>
    <w:rsid w:val="005B641A"/>
    <w:rsid w:val="005B7BE0"/>
    <w:rsid w:val="005C6870"/>
    <w:rsid w:val="005D2FFA"/>
    <w:rsid w:val="005D438F"/>
    <w:rsid w:val="005E0E76"/>
    <w:rsid w:val="005E423B"/>
    <w:rsid w:val="005E72B9"/>
    <w:rsid w:val="0060337C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77141"/>
    <w:rsid w:val="00781585"/>
    <w:rsid w:val="007848DB"/>
    <w:rsid w:val="00785DB3"/>
    <w:rsid w:val="007868F8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61C1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D161B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3023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67688"/>
    <w:rsid w:val="00B70433"/>
    <w:rsid w:val="00B83EC9"/>
    <w:rsid w:val="00B92FAF"/>
    <w:rsid w:val="00B96239"/>
    <w:rsid w:val="00BA11BA"/>
    <w:rsid w:val="00BA2071"/>
    <w:rsid w:val="00BB3988"/>
    <w:rsid w:val="00BD5048"/>
    <w:rsid w:val="00BE014B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CE79D7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6191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2187B0D"/>
    <w:rsid w:val="04ED87EF"/>
    <w:rsid w:val="07D642FD"/>
    <w:rsid w:val="0F3F8967"/>
    <w:rsid w:val="0FF716A1"/>
    <w:rsid w:val="1217E7A1"/>
    <w:rsid w:val="13615F92"/>
    <w:rsid w:val="192F1A24"/>
    <w:rsid w:val="1E995328"/>
    <w:rsid w:val="2258EAED"/>
    <w:rsid w:val="2718062F"/>
    <w:rsid w:val="27580215"/>
    <w:rsid w:val="2787D807"/>
    <w:rsid w:val="2BC084B7"/>
    <w:rsid w:val="2E076984"/>
    <w:rsid w:val="2E8F6087"/>
    <w:rsid w:val="2F1D17A3"/>
    <w:rsid w:val="30B8E804"/>
    <w:rsid w:val="33FE786E"/>
    <w:rsid w:val="381D1A70"/>
    <w:rsid w:val="39B7BCDC"/>
    <w:rsid w:val="3A011F32"/>
    <w:rsid w:val="3DB9AEE4"/>
    <w:rsid w:val="3E62C174"/>
    <w:rsid w:val="3F994744"/>
    <w:rsid w:val="40251778"/>
    <w:rsid w:val="40A9499A"/>
    <w:rsid w:val="467D1787"/>
    <w:rsid w:val="501E72E5"/>
    <w:rsid w:val="5143F855"/>
    <w:rsid w:val="53638815"/>
    <w:rsid w:val="5519AEC8"/>
    <w:rsid w:val="580D2086"/>
    <w:rsid w:val="5C41470A"/>
    <w:rsid w:val="5CC7694C"/>
    <w:rsid w:val="61C4B321"/>
    <w:rsid w:val="6613EBE7"/>
    <w:rsid w:val="662BADCB"/>
    <w:rsid w:val="666E4B92"/>
    <w:rsid w:val="669B85E2"/>
    <w:rsid w:val="671FB804"/>
    <w:rsid w:val="6C79AEAC"/>
    <w:rsid w:val="6D745FAD"/>
    <w:rsid w:val="6DFB28BB"/>
    <w:rsid w:val="75F3B251"/>
    <w:rsid w:val="7655D48D"/>
    <w:rsid w:val="7682544F"/>
    <w:rsid w:val="7942C0B9"/>
    <w:rsid w:val="7FA132A9"/>
    <w:rsid w:val="7FF0E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1" ma:contentTypeDescription="Maak een nieuw PowerPoint document." ma:contentTypeScope="" ma:versionID="c620ea0191d762557341cff40413271e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48381f924459876fcfd84a5b468286ab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52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4.2 Inschrijvingsfase - Nota van inlichtingen</TermName>
          <TermId xmlns="http://schemas.microsoft.com/office/infopath/2007/PartnerControls">d83c84f2-b122-443e-a7eb-08a44ae9db5e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PX3EPKY34SD4-74821639-7621</_dlc_DocId>
    <_dlc_DocIdUrl xmlns="cad755b6-d270-493f-83c9-ae784197a3f5">
      <Url>https://denhaag.sharepoint.com/sites/inkoop-bec-2021/_layouts/15/DocIdRedir.aspx?ID=PX3EPKY34SD4-74821639-7621</Url>
      <Description>PX3EPKY34SD4-74821639-7621</Description>
    </_dlc_DocIdUrl>
    <_dlc_DocIdPersistId xmlns="cad755b6-d270-493f-83c9-ae784197a3f5">false</_dlc_DocIdPersistId>
    <lcf76f155ced4ddcb4097134ff3c332f xmlns="3b30939b-fa42-4f42-9791-ab3fdfd3daa1" xsi:nil="true"/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8004BD7-4552-46D3-94C4-6655BA7EC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832B37-B9FA-4AA3-8470-83F58C2E1DA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AE575B1-9BCD-4649-A7A1-6E3D7149E16B}">
  <ds:schemaRefs>
    <ds:schemaRef ds:uri="http://schemas.microsoft.com/office/2006/documentManagement/types"/>
    <ds:schemaRef ds:uri="http://schemas.microsoft.com/office/infopath/2007/PartnerControls"/>
    <ds:schemaRef ds:uri="3b30939b-fa42-4f42-9791-ab3fdfd3daa1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2</Pages>
  <Words>335</Words>
  <Characters>1844</Characters>
  <Application>Microsoft Office Word</Application>
  <DocSecurity>2</DocSecurity>
  <Lines>15</Lines>
  <Paragraphs>4</Paragraphs>
  <ScaleCrop>false</ScaleCrop>
  <Company>Gemeente Den Haag / IDC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Cees-Jan van Heijzen</cp:lastModifiedBy>
  <cp:revision>6</cp:revision>
  <cp:lastPrinted>2022-07-06T15:52:00Z</cp:lastPrinted>
  <dcterms:created xsi:type="dcterms:W3CDTF">2022-06-17T08:59:00Z</dcterms:created>
  <dcterms:modified xsi:type="dcterms:W3CDTF">2022-07-06T15:52:00Z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9ec8edd9-609a-48cf-9514-cd7a9c3ac488</vt:lpwstr>
  </property>
  <property fmtid="{D5CDD505-2E9C-101B-9397-08002B2CF9AE}" pid="15" name="TaxKeyword">
    <vt:lpwstr/>
  </property>
  <property fmtid="{D5CDD505-2E9C-101B-9397-08002B2CF9AE}" pid="16" name="Teamtrefwoorden">
    <vt:lpwstr>52;#4.2 Inschrijvingsfase - Nota van inlichtingen|d83c84f2-b122-443e-a7eb-08a44ae9db5e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MediaServiceImageTags">
    <vt:lpwstr/>
  </property>
  <property fmtid="{D5CDD505-2E9C-101B-9397-08002B2CF9AE}" pid="30" name="ClassificationContentMarkingFooterShapeIds">
    <vt:lpwstr>1,2,3</vt:lpwstr>
  </property>
  <property fmtid="{D5CDD505-2E9C-101B-9397-08002B2CF9AE}" pid="31" name="ClassificationContentMarkingFooterFontProps">
    <vt:lpwstr>#000000,10,Calibri</vt:lpwstr>
  </property>
  <property fmtid="{D5CDD505-2E9C-101B-9397-08002B2CF9AE}" pid="32" name="ClassificationContentMarkingFooterText">
    <vt:lpwstr>Vertrouwelijkheid: Openbaar</vt:lpwstr>
  </property>
  <property fmtid="{D5CDD505-2E9C-101B-9397-08002B2CF9AE}" pid="33" name="MSIP_Label_9f9dcbe8-f8ca-464f-983b-20ccb4ae3e2c_Enabled">
    <vt:lpwstr>true</vt:lpwstr>
  </property>
  <property fmtid="{D5CDD505-2E9C-101B-9397-08002B2CF9AE}" pid="34" name="MSIP_Label_9f9dcbe8-f8ca-464f-983b-20ccb4ae3e2c_SetDate">
    <vt:lpwstr>2022-06-17T08:58:18Z</vt:lpwstr>
  </property>
  <property fmtid="{D5CDD505-2E9C-101B-9397-08002B2CF9AE}" pid="35" name="MSIP_Label_9f9dcbe8-f8ca-464f-983b-20ccb4ae3e2c_Method">
    <vt:lpwstr>Privileged</vt:lpwstr>
  </property>
  <property fmtid="{D5CDD505-2E9C-101B-9397-08002B2CF9AE}" pid="36" name="MSIP_Label_9f9dcbe8-f8ca-464f-983b-20ccb4ae3e2c_Name">
    <vt:lpwstr>Openbaar</vt:lpwstr>
  </property>
  <property fmtid="{D5CDD505-2E9C-101B-9397-08002B2CF9AE}" pid="37" name="MSIP_Label_9f9dcbe8-f8ca-464f-983b-20ccb4ae3e2c_SiteId">
    <vt:lpwstr>8c653938-6726-49c5-bca7-8e44a4bf2029</vt:lpwstr>
  </property>
  <property fmtid="{D5CDD505-2E9C-101B-9397-08002B2CF9AE}" pid="38" name="MSIP_Label_9f9dcbe8-f8ca-464f-983b-20ccb4ae3e2c_ActionId">
    <vt:lpwstr>71422baa-0eb7-4503-b320-14040a032436</vt:lpwstr>
  </property>
  <property fmtid="{D5CDD505-2E9C-101B-9397-08002B2CF9AE}" pid="39" name="MSIP_Label_9f9dcbe8-f8ca-464f-983b-20ccb4ae3e2c_ContentBits">
    <vt:lpwstr>0</vt:lpwstr>
  </property>
</Properties>
</file>