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B944" w14:textId="763B0463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A92EF4">
        <w:t>8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29177DFD" w:rsidR="00E900D3" w:rsidRDefault="000B1A35" w:rsidP="00551C53">
      <w:r w:rsidRPr="00CC6BF9">
        <w:t>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14:paraId="0AA9607D" w14:textId="16E7693A" w:rsidR="00E900D3" w:rsidRDefault="000B1A35" w:rsidP="00551C53">
      <w:r>
        <w:t>_______________</w:t>
      </w:r>
      <w:r w:rsidR="00EB1543">
        <w:t>_</w:t>
      </w:r>
      <w:r>
        <w:t>______</w:t>
      </w:r>
      <w:r w:rsidR="004679A5">
        <w:t>_</w:t>
      </w:r>
      <w:r w:rsidR="00EB1543">
        <w:t xml:space="preserve"> </w:t>
      </w:r>
      <w:r>
        <w:t xml:space="preserve">(naam Gegadigde) en ingeschreven in het handelsregister onder het </w:t>
      </w:r>
    </w:p>
    <w:p w14:paraId="52C4B946" w14:textId="7EA7FEC5" w:rsidR="000B1A35" w:rsidRPr="00CC6BF9" w:rsidRDefault="00EB1543" w:rsidP="00551C53">
      <w:r>
        <w:t>N</w:t>
      </w:r>
      <w:r w:rsidR="000B1A35">
        <w:t>ummer</w:t>
      </w:r>
      <w:r>
        <w:t xml:space="preserve"> </w:t>
      </w:r>
      <w:r w:rsidR="000B1A35">
        <w:t xml:space="preserve"> __________</w:t>
      </w:r>
      <w:r w:rsidR="004679A5">
        <w:t>_</w:t>
      </w:r>
      <w:r w:rsidR="00760843">
        <w:t>_</w:t>
      </w:r>
      <w:r w:rsidR="004679A5">
        <w:t>__</w:t>
      </w:r>
      <w:r w:rsidR="000B1A35">
        <w:t xml:space="preserve">__ (bijvoorbeeld het KvK nummer), </w:t>
      </w:r>
      <w:r w:rsidR="00A92EF4">
        <w:t>de Inschrijving</w:t>
      </w:r>
      <w:r w:rsidR="00782B1B">
        <w:t xml:space="preserve"> voor de Aanbesteding Videoproductie, animaties of cameraregistraties 21.549 - DBV </w:t>
      </w:r>
      <w:r w:rsidR="000B1A35">
        <w:t xml:space="preserve">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A050" w14:textId="77777777" w:rsidR="006902E4" w:rsidRDefault="006902E4" w:rsidP="004C03F0">
      <w:pPr>
        <w:spacing w:line="240" w:lineRule="auto"/>
      </w:pPr>
      <w:r>
        <w:separator/>
      </w:r>
    </w:p>
  </w:endnote>
  <w:endnote w:type="continuationSeparator" w:id="0">
    <w:p w14:paraId="3B0D9264" w14:textId="77777777" w:rsidR="006902E4" w:rsidRDefault="006902E4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25038" w14:textId="6A123016" w:rsidR="00945866" w:rsidRDefault="00756EF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6CBBD18" wp14:editId="134A7ED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730D1" w14:textId="4FF8BB02" w:rsidR="00756EFD" w:rsidRPr="00756EFD" w:rsidRDefault="00756EFD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756EFD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BBD1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" filled="f" stroked="f">
              <v:fill o:detectmouseclick="t"/>
              <v:textbox style="mso-fit-shape-to-text:t" inset="5pt,0,0,0">
                <w:txbxContent>
                  <w:p w14:paraId="745730D1" w14:textId="4FF8BB02" w:rsidR="00756EFD" w:rsidRPr="00756EFD" w:rsidRDefault="00756EFD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756EFD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7D8ED646" w:rsidR="00F20770" w:rsidRPr="00817FCC" w:rsidRDefault="00756EFD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BF25D3" wp14:editId="38A5D10F">
              <wp:simplePos x="1151906" y="1022465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49AF5" w14:textId="5649AAA1" w:rsidR="00756EFD" w:rsidRPr="00756EFD" w:rsidRDefault="00756EFD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756EFD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F25D3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Kk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/xtSpDkCAABkBAAADgAAAAAAAAAAAAAA&#10;AAAuAgAAZHJzL2Uyb0RvYy54bWxQSwECLQAUAAYACAAAACEANIE6FtoAAAADAQAADwAAAAAAAAAA&#10;AAAAAACTBAAAZHJzL2Rvd25yZXYueG1sUEsFBgAAAAAEAAQA8wAAAJoFAAAAAA==&#10;" filled="f" stroked="f">
              <v:fill o:detectmouseclick="t"/>
              <v:textbox style="mso-fit-shape-to-text:t" inset="5pt,0,0,0">
                <w:txbxContent>
                  <w:p w14:paraId="6BD49AF5" w14:textId="5649AAA1" w:rsidR="00756EFD" w:rsidRPr="00756EFD" w:rsidRDefault="00756EFD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756EFD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44398B9D" w:rsidR="008A28BE" w:rsidRDefault="00756EFD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ADE21F" wp14:editId="2120212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21C77" w14:textId="3F0B010F" w:rsidR="00756EFD" w:rsidRPr="00756EFD" w:rsidRDefault="00756EFD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756EFD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ADE21F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TF5w5zYCAABdBAAADgAAAAAAAAAAAAAAAAAu&#10;AgAAZHJzL2Uyb0RvYy54bWxQSwECLQAUAAYACAAAACEANIE6FtoAAAADAQAADwAAAAAAAAAAAAAA&#10;AACQBAAAZHJzL2Rvd25yZXYueG1sUEsFBgAAAAAEAAQA8wAAAJcFAAAAAA==&#10;" filled="f" stroked="f">
              <v:fill o:detectmouseclick="t"/>
              <v:textbox style="mso-fit-shape-to-text:t" inset="5pt,0,0,0">
                <w:txbxContent>
                  <w:p w14:paraId="6F021C77" w14:textId="3F0B010F" w:rsidR="00756EFD" w:rsidRPr="00756EFD" w:rsidRDefault="00756EFD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756EFD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DF187" w14:textId="77777777" w:rsidR="006902E4" w:rsidRDefault="006902E4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33918F5B" w14:textId="77777777" w:rsidR="006902E4" w:rsidRDefault="006902E4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5939" w14:textId="77777777" w:rsidR="00945866" w:rsidRDefault="009458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6EFD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4586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DE234D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38D2E448"/>
    <w:rsid w:val="71B970E3"/>
    <w:rsid w:val="7A389B2E"/>
    <w:rsid w:val="7F048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PX3EPKY34SD4-74821639-6112</_dlc_DocId>
    <_dlc_DocIdUrl xmlns="cad755b6-d270-493f-83c9-ae784197a3f5">
      <Url>https://denhaag.sharepoint.com/sites/inkoop-bec-2021/_layouts/15/DocIdRedir.aspx?ID=PX3EPKY34SD4-74821639-6112</Url>
      <Description>PX3EPKY34SD4-74821639-6112</Description>
    </_dlc_DocIdUrl>
    <lcf76f155ced4ddcb4097134ff3c332f xmlns="3b30939b-fa42-4f42-9791-ab3fdfd3da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5B207-CD48-494E-A6DD-C828120AF256}">
  <ds:schemaRefs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4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9E60ED-FA34-44EB-B037-FE16A965016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E4E5763-66E1-421B-B7E3-CD8B7E300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180</Words>
  <Characters>991</Characters>
  <Application>Microsoft Office Word</Application>
  <DocSecurity>2</DocSecurity>
  <Lines>8</Lines>
  <Paragraphs>2</Paragraphs>
  <ScaleCrop>false</ScaleCrop>
  <Company>Gemeente Den Haag / IDC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Cees-Jan van Heijzen</cp:lastModifiedBy>
  <cp:revision>6</cp:revision>
  <cp:lastPrinted>2022-05-31T12:14:00Z</cp:lastPrinted>
  <dcterms:created xsi:type="dcterms:W3CDTF">2022-05-19T13:48:00Z</dcterms:created>
  <dcterms:modified xsi:type="dcterms:W3CDTF">2022-05-31T12:14:00Z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02cd66d1-84d1-46db-a6ba-a24324c74a7f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MediaServiceImageTags">
    <vt:lpwstr/>
  </property>
  <property fmtid="{D5CDD505-2E9C-101B-9397-08002B2CF9AE}" pid="24" name="ClassificationContentMarkingFooterShapeIds">
    <vt:lpwstr>4,5,6</vt:lpwstr>
  </property>
  <property fmtid="{D5CDD505-2E9C-101B-9397-08002B2CF9AE}" pid="25" name="ClassificationContentMarkingFooterFontProps">
    <vt:lpwstr>#000000,10,Calibri</vt:lpwstr>
  </property>
  <property fmtid="{D5CDD505-2E9C-101B-9397-08002B2CF9AE}" pid="26" name="ClassificationContentMarkingFooterText">
    <vt:lpwstr>Vertrouwelijkheid: Openbaar</vt:lpwstr>
  </property>
  <property fmtid="{D5CDD505-2E9C-101B-9397-08002B2CF9AE}" pid="27" name="MSIP_Label_9f9dcbe8-f8ca-464f-983b-20ccb4ae3e2c_Enabled">
    <vt:lpwstr>true</vt:lpwstr>
  </property>
  <property fmtid="{D5CDD505-2E9C-101B-9397-08002B2CF9AE}" pid="28" name="MSIP_Label_9f9dcbe8-f8ca-464f-983b-20ccb4ae3e2c_SetDate">
    <vt:lpwstr>2022-05-31T12:14:22Z</vt:lpwstr>
  </property>
  <property fmtid="{D5CDD505-2E9C-101B-9397-08002B2CF9AE}" pid="29" name="MSIP_Label_9f9dcbe8-f8ca-464f-983b-20ccb4ae3e2c_Method">
    <vt:lpwstr>Privileged</vt:lpwstr>
  </property>
  <property fmtid="{D5CDD505-2E9C-101B-9397-08002B2CF9AE}" pid="30" name="MSIP_Label_9f9dcbe8-f8ca-464f-983b-20ccb4ae3e2c_Name">
    <vt:lpwstr>Openbaar</vt:lpwstr>
  </property>
  <property fmtid="{D5CDD505-2E9C-101B-9397-08002B2CF9AE}" pid="31" name="MSIP_Label_9f9dcbe8-f8ca-464f-983b-20ccb4ae3e2c_SiteId">
    <vt:lpwstr>8c653938-6726-49c5-bca7-8e44a4bf2029</vt:lpwstr>
  </property>
  <property fmtid="{D5CDD505-2E9C-101B-9397-08002B2CF9AE}" pid="32" name="MSIP_Label_9f9dcbe8-f8ca-464f-983b-20ccb4ae3e2c_ActionId">
    <vt:lpwstr>e2704ed1-9c87-4039-ab49-c56287ff3e69</vt:lpwstr>
  </property>
  <property fmtid="{D5CDD505-2E9C-101B-9397-08002B2CF9AE}" pid="33" name="MSIP_Label_9f9dcbe8-f8ca-464f-983b-20ccb4ae3e2c_ContentBits">
    <vt:lpwstr>2</vt:lpwstr>
  </property>
</Properties>
</file>