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9484" w14:textId="42E69BAF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  <w:r w:rsidR="00DF151B">
        <w:rPr>
          <w:rFonts w:ascii="Corbel" w:hAnsi="Corbel"/>
          <w:b/>
          <w:sz w:val="24"/>
          <w:szCs w:val="24"/>
        </w:rPr>
        <w:t>s</w:t>
      </w:r>
    </w:p>
    <w:p w14:paraId="5D3D7813" w14:textId="20C7305C" w:rsidR="001E36FF" w:rsidRPr="00937F86" w:rsidRDefault="00937F86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00937F86">
        <w:rPr>
          <w:rFonts w:ascii="Corbel" w:hAnsi="Corbel"/>
        </w:rPr>
        <w:t>Naam Gegadigde: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2EF4420B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A344EDD" w14:textId="77777777" w:rsidR="00A57DF0" w:rsidRPr="00CA5218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</w:pPr>
            <w:r w:rsidRPr="00CA5218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Kerncompetentie</w:t>
            </w:r>
            <w:r w:rsidR="008717DD" w:rsidRPr="00CA5218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 xml:space="preserve"> 1:</w:t>
            </w:r>
          </w:p>
          <w:p w14:paraId="1C2457EB" w14:textId="77777777" w:rsidR="00D155E8" w:rsidRDefault="00CA5218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color w:val="FFFFFF" w:themeColor="background1"/>
                <w:szCs w:val="18"/>
              </w:rPr>
            </w:pPr>
            <w:r>
              <w:rPr>
                <w:rFonts w:ascii="Corbel" w:hAnsi="Corbel"/>
                <w:color w:val="FFFFFF" w:themeColor="background1"/>
                <w:szCs w:val="18"/>
              </w:rPr>
              <w:t>Gegadigde heeft in de afgelopen 36 maanden bij één opdrachtgever als service-integrator diensten verleend voor minimaal 120 werkplekken. De diensten bestonden in ieder geval uit:</w:t>
            </w:r>
          </w:p>
          <w:p w14:paraId="7773A215" w14:textId="77777777" w:rsidR="00CA5218" w:rsidRPr="00CA5218" w:rsidRDefault="00CA5218" w:rsidP="00CA521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CA5218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Werkplekdiensten: beheer hardware, </w:t>
            </w:r>
            <w:proofErr w:type="spellStart"/>
            <w:r w:rsidRPr="00CA5218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managed</w:t>
            </w:r>
            <w:proofErr w:type="spellEnd"/>
            <w:r w:rsidRPr="00CA5218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A5218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workspace</w:t>
            </w:r>
            <w:proofErr w:type="spellEnd"/>
            <w:r w:rsidRPr="00CA5218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en MS Office</w:t>
            </w:r>
          </w:p>
          <w:p w14:paraId="1C5A6E32" w14:textId="77777777" w:rsidR="00CA5218" w:rsidRPr="00CA5218" w:rsidRDefault="00CA5218" w:rsidP="00CA521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CA5218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Hosting en technisch beheer van infrastructuur (servers (fysiek en virtueel) en storage)</w:t>
            </w:r>
          </w:p>
          <w:p w14:paraId="53896B6E" w14:textId="77777777" w:rsidR="00CA5218" w:rsidRPr="00CA5218" w:rsidRDefault="00CA5218" w:rsidP="00CA521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CA5218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Netwerkbeheer</w:t>
            </w:r>
          </w:p>
          <w:p w14:paraId="182F8CB6" w14:textId="77777777" w:rsidR="00CA5218" w:rsidRPr="00CA5218" w:rsidRDefault="00CA5218" w:rsidP="00CA521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CA5218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Telefoniebeheer (vast en mobiel)</w:t>
            </w:r>
          </w:p>
          <w:p w14:paraId="794959C2" w14:textId="77777777" w:rsidR="00CA5218" w:rsidRDefault="00CA5218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  <w:p w14:paraId="3D820F6B" w14:textId="77777777" w:rsidR="00CA5218" w:rsidRDefault="00CA5218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 w:cs="Verdana"/>
                <w:color w:val="FFFFFF" w:themeColor="background1"/>
                <w:szCs w:val="18"/>
              </w:rPr>
              <w:t>Bij de diensten als bedoeld onder a t/m d was de door Gegadigde geleverde dienstverlening compliant aan de BIO en AVG.</w:t>
            </w:r>
          </w:p>
          <w:p w14:paraId="3DF30958" w14:textId="77777777" w:rsidR="002A6DE4" w:rsidRDefault="002A6DE4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  <w:p w14:paraId="63C24595" w14:textId="504412D7" w:rsidR="002A6DE4" w:rsidRPr="00F6648D" w:rsidRDefault="00F6648D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F6648D">
              <w:rPr>
                <w:rFonts w:ascii="Corbel" w:hAnsi="Corbel"/>
                <w:bCs/>
                <w:color w:val="FFFFFF" w:themeColor="background1"/>
                <w:szCs w:val="18"/>
              </w:rPr>
              <w:t>Deze kerncompetentie moet als geheel binnen één referentieopdracht vallen. Er mag daarom maximaal één referentie worden overlegd.</w:t>
            </w:r>
          </w:p>
        </w:tc>
      </w:tr>
      <w:tr w:rsidR="00D82414" w:rsidRPr="001A17B8" w14:paraId="1FC50EE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B965C7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2660B1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89D3CD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5D9BD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D36028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0C8D8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6EAE2D95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33400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CF243BE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51DAE2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68D99AE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17A82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59B10A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4097EE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F183C0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FC4980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4D0E8A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55C0B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3CE84F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8EDEE6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D7B1DF9" w14:textId="18185D5D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47548D" w:rsidRPr="00E17CF4">
              <w:rPr>
                <w:rFonts w:ascii="Corbel" w:hAnsi="Corbel"/>
                <w:sz w:val="16"/>
                <w:szCs w:val="16"/>
              </w:rPr>
              <w:t xml:space="preserve">Gegadigde </w:t>
            </w:r>
            <w:r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739AD3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AB766C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8A8A6A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ADFBBA9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42F1ED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BF96F2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70E7E2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0A9FD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CA3F19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784E48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A5FCF82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53A17A2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90D9115" w14:textId="03A8C446" w:rsidR="00702A25" w:rsidRPr="009D2DCF" w:rsidRDefault="00786D11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D2DCF">
              <w:rPr>
                <w:rFonts w:ascii="Corbel" w:hAnsi="Corbel"/>
                <w:sz w:val="16"/>
                <w:szCs w:val="16"/>
              </w:rPr>
              <w:t>Heeft Gegadigde in de afgelopen 36 maanden bij deze referentie-organisatie als service-integrator diensten verleend voor minimaal 120 werkplekken?</w:t>
            </w:r>
          </w:p>
        </w:tc>
        <w:tc>
          <w:tcPr>
            <w:tcW w:w="3941" w:type="dxa"/>
            <w:shd w:val="clear" w:color="auto" w:fill="auto"/>
          </w:tcPr>
          <w:p w14:paraId="4883B29D" w14:textId="77777777" w:rsidR="00702A25" w:rsidRPr="00786D11" w:rsidRDefault="001D27B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786D1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7F67FEA8" w14:textId="77777777" w:rsidR="00702A25" w:rsidRPr="00786D11" w:rsidRDefault="001D27B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786D1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786D11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02A25" w:rsidRPr="001A17B8" w14:paraId="0282987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427910A" w14:textId="77777777" w:rsidR="00702A25" w:rsidRPr="00F57131" w:rsidRDefault="007C6E24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57131">
              <w:rPr>
                <w:rFonts w:ascii="Corbel" w:hAnsi="Corbel"/>
                <w:sz w:val="16"/>
                <w:szCs w:val="16"/>
              </w:rPr>
              <w:t>Bestonden de diensten in ieder geval uit:</w:t>
            </w:r>
          </w:p>
          <w:p w14:paraId="102D298A" w14:textId="77777777" w:rsidR="007C6E24" w:rsidRPr="00F57131" w:rsidRDefault="007C6E24" w:rsidP="007C6E24">
            <w:pPr>
              <w:pStyle w:val="Lijstaline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F57131">
              <w:rPr>
                <w:rFonts w:ascii="Corbel" w:hAnsi="Corbel"/>
                <w:sz w:val="16"/>
                <w:szCs w:val="16"/>
                <w:lang w:val="nl-NL"/>
              </w:rPr>
              <w:t xml:space="preserve">Werkplekdiensten: beheer hardware, </w:t>
            </w:r>
            <w:proofErr w:type="spellStart"/>
            <w:r w:rsidRPr="00F57131">
              <w:rPr>
                <w:rFonts w:ascii="Corbel" w:hAnsi="Corbel"/>
                <w:sz w:val="16"/>
                <w:szCs w:val="16"/>
                <w:lang w:val="nl-NL"/>
              </w:rPr>
              <w:t>managed</w:t>
            </w:r>
            <w:proofErr w:type="spellEnd"/>
            <w:r w:rsidRPr="00F57131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F57131">
              <w:rPr>
                <w:rFonts w:ascii="Corbel" w:hAnsi="Corbel"/>
                <w:sz w:val="16"/>
                <w:szCs w:val="16"/>
                <w:lang w:val="nl-NL"/>
              </w:rPr>
              <w:t>workspace</w:t>
            </w:r>
            <w:proofErr w:type="spellEnd"/>
            <w:r w:rsidRPr="00F57131">
              <w:rPr>
                <w:rFonts w:ascii="Corbel" w:hAnsi="Corbel"/>
                <w:sz w:val="16"/>
                <w:szCs w:val="16"/>
                <w:lang w:val="nl-NL"/>
              </w:rPr>
              <w:t xml:space="preserve"> en MS Office</w:t>
            </w:r>
          </w:p>
          <w:p w14:paraId="3F219F68" w14:textId="77777777" w:rsidR="007C6E24" w:rsidRPr="00F57131" w:rsidRDefault="007C6E24" w:rsidP="007C6E24">
            <w:pPr>
              <w:pStyle w:val="Lijstaline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F57131">
              <w:rPr>
                <w:rFonts w:ascii="Corbel" w:hAnsi="Corbel"/>
                <w:sz w:val="16"/>
                <w:szCs w:val="16"/>
                <w:lang w:val="nl-NL"/>
              </w:rPr>
              <w:t>Hosting en technisch beheer van infrastructuur (servers (fysiek en virtueel) en storage)</w:t>
            </w:r>
          </w:p>
          <w:p w14:paraId="07AAA593" w14:textId="77777777" w:rsidR="007C6E24" w:rsidRPr="00F57131" w:rsidRDefault="007C6E24" w:rsidP="007C6E24">
            <w:pPr>
              <w:pStyle w:val="Lijstaline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F57131">
              <w:rPr>
                <w:rFonts w:ascii="Corbel" w:hAnsi="Corbel"/>
                <w:sz w:val="16"/>
                <w:szCs w:val="16"/>
                <w:lang w:val="nl-NL"/>
              </w:rPr>
              <w:t>Netwerkbeheer</w:t>
            </w:r>
          </w:p>
          <w:p w14:paraId="74D70AA5" w14:textId="77D273CA" w:rsidR="007C6E24" w:rsidRPr="00F57131" w:rsidRDefault="007C6E24" w:rsidP="007C6E24">
            <w:pPr>
              <w:pStyle w:val="Lijstalinea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F57131">
              <w:rPr>
                <w:rFonts w:ascii="Corbel" w:hAnsi="Corbel"/>
                <w:sz w:val="16"/>
                <w:szCs w:val="16"/>
                <w:lang w:val="nl-NL"/>
              </w:rPr>
              <w:t>Telefoniebeheer (vast en mobiel)</w:t>
            </w:r>
          </w:p>
        </w:tc>
        <w:tc>
          <w:tcPr>
            <w:tcW w:w="3941" w:type="dxa"/>
            <w:shd w:val="clear" w:color="auto" w:fill="auto"/>
          </w:tcPr>
          <w:p w14:paraId="7C54EADF" w14:textId="7BB48494" w:rsidR="007C6E24" w:rsidRPr="00786D11" w:rsidRDefault="001D27BC" w:rsidP="007C6E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5274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24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7C6E24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9D2DCF">
              <w:rPr>
                <w:rFonts w:ascii="Corbel" w:eastAsia="MS Gothic" w:hAnsi="Corbel"/>
                <w:sz w:val="16"/>
                <w:szCs w:val="16"/>
              </w:rPr>
              <w:t>a t/m d behoorden tot de diensten</w:t>
            </w:r>
          </w:p>
          <w:p w14:paraId="78C040CB" w14:textId="60C36858" w:rsidR="00702A25" w:rsidRPr="00702A25" w:rsidRDefault="001D27BC" w:rsidP="007C6E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5321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24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7C6E24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520270" w:rsidRPr="001A17B8" w14:paraId="2B1E7B8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71FFCA6" w14:textId="0D6E8B46" w:rsidR="00520270" w:rsidRPr="00F57131" w:rsidRDefault="009D2DC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57131">
              <w:rPr>
                <w:rFonts w:ascii="Corbel" w:hAnsi="Corbel"/>
                <w:sz w:val="16"/>
                <w:szCs w:val="16"/>
              </w:rPr>
              <w:t>Was de door Gegadigde geleverde dienstverlening bij de diensten als bedoeld onder a t/m d hierboven</w:t>
            </w:r>
            <w:r w:rsidR="00F57131" w:rsidRPr="00F57131">
              <w:rPr>
                <w:rFonts w:ascii="Corbel" w:hAnsi="Corbel"/>
                <w:sz w:val="16"/>
                <w:szCs w:val="16"/>
              </w:rPr>
              <w:t xml:space="preserve"> compliant aan de BIO en AVG?</w:t>
            </w:r>
          </w:p>
        </w:tc>
        <w:tc>
          <w:tcPr>
            <w:tcW w:w="3941" w:type="dxa"/>
            <w:shd w:val="clear" w:color="auto" w:fill="auto"/>
          </w:tcPr>
          <w:p w14:paraId="71A4A9FC" w14:textId="01A8C65A" w:rsidR="00F57131" w:rsidRPr="00786D11" w:rsidRDefault="001D27BC" w:rsidP="00F5713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7374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131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57131">
              <w:rPr>
                <w:rFonts w:ascii="Corbel" w:eastAsia="MS Gothic" w:hAnsi="Corbel"/>
                <w:sz w:val="16"/>
                <w:szCs w:val="16"/>
              </w:rPr>
              <w:t>, compliant aan BIO en AVG</w:t>
            </w:r>
          </w:p>
          <w:p w14:paraId="512C49F7" w14:textId="551A18F0" w:rsidR="00520270" w:rsidRPr="00520270" w:rsidRDefault="001D27BC" w:rsidP="00F5713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2176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131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F57131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158990FB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B7581A5" w14:textId="7D3E2603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="00D82414" w:rsidRPr="00A575EC">
              <w:rPr>
                <w:rFonts w:ascii="Corbel" w:hAnsi="Corbel"/>
                <w:sz w:val="16"/>
                <w:szCs w:val="16"/>
              </w:rPr>
              <w:t>van 36 maanden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A575EC">
              <w:rPr>
                <w:rFonts w:ascii="Corbel" w:hAnsi="Corbel"/>
                <w:sz w:val="16"/>
                <w:szCs w:val="16"/>
              </w:rPr>
              <w:t>voorafgaand aan de sluitingsdatum voor het indienen van de Aanmelding. De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5FB7918" w14:textId="77777777" w:rsidR="00376FA8" w:rsidRPr="00A019E4" w:rsidRDefault="001D27B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B618BF9" w14:textId="77777777" w:rsidR="007650B2" w:rsidRPr="00A019E4" w:rsidRDefault="001D27B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843ABD7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72455E2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FFA5D4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139D5EB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98BB44A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lastRenderedPageBreak/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F90632E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332E258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2D07C06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3580A91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22246F4" w14:textId="2382B997" w:rsidR="007650B2" w:rsidRPr="001A17B8" w:rsidRDefault="00D82414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E60000"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="007650B2" w:rsidRPr="00E60000">
              <w:rPr>
                <w:rFonts w:ascii="Corbel" w:hAnsi="Corbel"/>
                <w:sz w:val="16"/>
                <w:szCs w:val="16"/>
                <w:lang w:val="nl-NL"/>
              </w:rPr>
              <w:t xml:space="preserve"> verklaart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808B137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0837C21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F3DACD1" w14:textId="77777777" w:rsidR="00376FA8" w:rsidRPr="00A019E4" w:rsidRDefault="001D27B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C1BBBED" w14:textId="77777777" w:rsidR="007650B2" w:rsidRPr="001A17B8" w:rsidRDefault="001D27B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F05248D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9A323F" w14:textId="77777777" w:rsidR="00287178" w:rsidRDefault="00287178" w:rsidP="007650B2">
      <w:pPr>
        <w:spacing w:after="200" w:line="276" w:lineRule="auto"/>
      </w:pPr>
    </w:p>
    <w:p w14:paraId="0E151299" w14:textId="59773E77" w:rsidR="00E60000" w:rsidRDefault="00E60000">
      <w:pPr>
        <w:spacing w:after="200" w:line="276" w:lineRule="auto"/>
      </w:pPr>
      <w:r>
        <w:br w:type="page"/>
      </w:r>
    </w:p>
    <w:p w14:paraId="7DF6BA9E" w14:textId="33DD8C77" w:rsidR="00937F86" w:rsidRPr="00937F86" w:rsidRDefault="00937F86">
      <w:pPr>
        <w:spacing w:after="200" w:line="276" w:lineRule="auto"/>
        <w:rPr>
          <w:rFonts w:ascii="Corbel" w:hAnsi="Corbel"/>
        </w:rPr>
      </w:pPr>
      <w:r w:rsidRPr="00937F86">
        <w:rPr>
          <w:rFonts w:ascii="Corbel" w:hAnsi="Corbel"/>
        </w:rPr>
        <w:t>Naam Gegadigde: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E60000" w:rsidRPr="00CF3901" w14:paraId="75EAA693" w14:textId="77777777" w:rsidTr="00063BF6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DA6BA91" w14:textId="261FBBE5" w:rsidR="00E60000" w:rsidRPr="00CA5218" w:rsidRDefault="00E60000" w:rsidP="00063BF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</w:pPr>
            <w:r w:rsidRPr="00CA5218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2</w:t>
            </w:r>
            <w:r w:rsidRPr="00CA5218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:</w:t>
            </w:r>
          </w:p>
          <w:p w14:paraId="6EB87CDE" w14:textId="7DBAD79D" w:rsidR="00E60000" w:rsidRDefault="00E60000" w:rsidP="00F932B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/>
                <w:color w:val="FFFFFF" w:themeColor="background1"/>
                <w:szCs w:val="18"/>
              </w:rPr>
              <w:t xml:space="preserve">Gegadigde heeft in de afgelopen 36 maanden bij één opdrachtgever </w:t>
            </w:r>
            <w:r w:rsidR="00F932BC">
              <w:rPr>
                <w:rFonts w:ascii="Corbel" w:hAnsi="Corbel"/>
                <w:color w:val="FFFFFF" w:themeColor="background1"/>
                <w:szCs w:val="18"/>
              </w:rPr>
              <w:t>on-site support neergezet en bem</w:t>
            </w:r>
            <w:r w:rsidR="009F5ECD">
              <w:rPr>
                <w:rFonts w:ascii="Corbel" w:hAnsi="Corbel"/>
                <w:color w:val="FFFFFF" w:themeColor="background1"/>
                <w:szCs w:val="18"/>
              </w:rPr>
              <w:t>ensd</w:t>
            </w:r>
            <w:r w:rsidR="007456AE">
              <w:rPr>
                <w:rFonts w:ascii="Corbel" w:hAnsi="Corbel"/>
                <w:color w:val="FFFFFF" w:themeColor="background1"/>
                <w:szCs w:val="18"/>
              </w:rPr>
              <w:t>, voor minimaal 24 uur per week, waarbij gebruikersondersteuning in ieder geval onderdeel van de werkzaamheden was</w:t>
            </w:r>
            <w:r>
              <w:rPr>
                <w:rFonts w:ascii="Corbel" w:hAnsi="Corbel" w:cs="Verdana"/>
                <w:color w:val="FFFFFF" w:themeColor="background1"/>
                <w:szCs w:val="18"/>
              </w:rPr>
              <w:t>.</w:t>
            </w:r>
            <w:r w:rsidR="002A6DE4">
              <w:rPr>
                <w:rFonts w:ascii="Corbel" w:hAnsi="Corbel" w:cs="Verdana"/>
                <w:color w:val="FFFFFF" w:themeColor="background1"/>
                <w:szCs w:val="18"/>
              </w:rPr>
              <w:t xml:space="preserve"> De on-site support mag ook eerder dan in die 36 maanden zijn opgezet, mits de bemensing geheel of gedeeltelijk in die 36 maanden valt.</w:t>
            </w:r>
            <w:r w:rsidR="00711C4C">
              <w:rPr>
                <w:rFonts w:ascii="Corbel" w:hAnsi="Corbel" w:cs="Verdana"/>
                <w:color w:val="FFFFFF" w:themeColor="background1"/>
                <w:szCs w:val="18"/>
              </w:rPr>
              <w:t xml:space="preserve"> </w:t>
            </w:r>
            <w:r w:rsidR="00711C4C" w:rsidRPr="00711C4C">
              <w:rPr>
                <w:rFonts w:ascii="Corbel" w:hAnsi="Corbel"/>
                <w:szCs w:val="18"/>
              </w:rPr>
              <w:t>De 36 maanden worden gerekend vanaf de sluitingsdatum voor het indienen van de Aanmelding.</w:t>
            </w:r>
          </w:p>
          <w:p w14:paraId="7C63106E" w14:textId="77777777" w:rsidR="002A6DE4" w:rsidRDefault="002A6DE4" w:rsidP="00F932B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  <w:p w14:paraId="739D559F" w14:textId="28B65927" w:rsidR="002A6DE4" w:rsidRPr="005E257A" w:rsidRDefault="005E257A" w:rsidP="00F932B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5E257A">
              <w:rPr>
                <w:rFonts w:ascii="Corbel" w:hAnsi="Corbel"/>
                <w:bCs/>
                <w:color w:val="FFFFFF" w:themeColor="background1"/>
                <w:szCs w:val="18"/>
              </w:rPr>
              <w:t>Deze kerncompetentie moet als geheel binnen één referentieopdracht vallen. Er mag daarom maximaal één referentie worden overlegd.</w:t>
            </w:r>
          </w:p>
        </w:tc>
      </w:tr>
      <w:tr w:rsidR="00E60000" w:rsidRPr="001A17B8" w14:paraId="31C5DF41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4605524F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53372BF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60000" w:rsidRPr="001A17B8" w14:paraId="7642907D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0F12A09A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A7DB35" w14:textId="77777777" w:rsidR="00E60000" w:rsidRPr="001E36FF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A9160FD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60000" w:rsidRPr="001A17B8" w14:paraId="1B6F5261" w14:textId="77777777" w:rsidTr="00063BF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2AE0FA8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A9B90CD" w14:textId="77777777" w:rsidR="00E60000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D0ECA2F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60000" w:rsidRPr="001A17B8" w14:paraId="323A5D32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18B81CE5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A3945DF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60000" w:rsidRPr="001A17B8" w14:paraId="2247ECBB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04161132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D9E7052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60000" w:rsidRPr="001A17B8" w14:paraId="697A19AB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3C518DD6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FBB24A9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60000" w:rsidRPr="001A17B8" w14:paraId="272681DB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0C37B0C2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E17CF4">
              <w:rPr>
                <w:rFonts w:ascii="Corbel" w:hAnsi="Corbel"/>
                <w:sz w:val="16"/>
                <w:szCs w:val="16"/>
              </w:rPr>
              <w:t xml:space="preserve">Gegadigde </w:t>
            </w:r>
            <w:r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F84AAB6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F95F6B6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60000" w:rsidRPr="001A17B8" w14:paraId="5D9FD606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0B506AF4" w14:textId="77777777" w:rsidR="00E60000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2723D58E" w14:textId="77777777" w:rsidR="00E60000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C463EE" w14:textId="77777777" w:rsidR="00E60000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D3A75E8" w14:textId="77777777" w:rsidR="00E60000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CA13F4" w14:textId="77777777" w:rsidR="00E60000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6C6D33" w14:textId="77777777" w:rsidR="00E60000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7A63D81" w14:textId="77777777" w:rsidR="00E60000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F9260FE" w14:textId="77777777" w:rsidR="00E60000" w:rsidRPr="00376FA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60000" w:rsidRPr="001A17B8" w14:paraId="08B85F74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57E297CB" w14:textId="517008A2" w:rsidR="00E60000" w:rsidRPr="009D2DCF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D2DCF">
              <w:rPr>
                <w:rFonts w:ascii="Corbel" w:hAnsi="Corbel"/>
                <w:sz w:val="16"/>
                <w:szCs w:val="16"/>
              </w:rPr>
              <w:t xml:space="preserve">Heeft Gegadigde in de afgelopen 36 maanden bij deze referentie-organisatie </w:t>
            </w:r>
            <w:r w:rsidR="005E257A">
              <w:rPr>
                <w:rFonts w:ascii="Corbel" w:hAnsi="Corbel"/>
                <w:sz w:val="16"/>
                <w:szCs w:val="16"/>
              </w:rPr>
              <w:t>on-site support neergezet en bem</w:t>
            </w:r>
            <w:r w:rsidR="00711C4C">
              <w:rPr>
                <w:rFonts w:ascii="Corbel" w:hAnsi="Corbel"/>
                <w:sz w:val="16"/>
                <w:szCs w:val="16"/>
              </w:rPr>
              <w:t>ens</w:t>
            </w:r>
            <w:r w:rsidR="005E257A">
              <w:rPr>
                <w:rFonts w:ascii="Corbel" w:hAnsi="Corbel"/>
                <w:sz w:val="16"/>
                <w:szCs w:val="16"/>
              </w:rPr>
              <w:t>d</w:t>
            </w:r>
            <w:r w:rsidRPr="009D2DC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2AE62B00" w14:textId="77777777" w:rsidR="00E60000" w:rsidRPr="00786D11" w:rsidRDefault="001D27BC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8977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00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60000"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B0C7A30" w14:textId="77777777" w:rsidR="00E60000" w:rsidRPr="00786D11" w:rsidRDefault="001D27BC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7585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00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60000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E60000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E60000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A111E" w:rsidRPr="001A17B8" w14:paraId="52F1AFDF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216E97AF" w14:textId="6925D09E" w:rsidR="00DA111E" w:rsidRPr="009D2DCF" w:rsidRDefault="00265588" w:rsidP="00DA11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on-site support neergezet en bemensd voor </w:t>
            </w:r>
            <w:r w:rsidR="00527588">
              <w:rPr>
                <w:rFonts w:ascii="Corbel" w:hAnsi="Corbel"/>
                <w:sz w:val="16"/>
                <w:szCs w:val="16"/>
              </w:rPr>
              <w:t xml:space="preserve">minimaal 24 uur per week? </w:t>
            </w:r>
          </w:p>
        </w:tc>
        <w:tc>
          <w:tcPr>
            <w:tcW w:w="3941" w:type="dxa"/>
            <w:shd w:val="clear" w:color="auto" w:fill="auto"/>
          </w:tcPr>
          <w:p w14:paraId="25F73118" w14:textId="77777777" w:rsidR="00DA111E" w:rsidRPr="00786D11" w:rsidRDefault="00DA111E" w:rsidP="00DA11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2359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ABDEB1E" w14:textId="172319CC" w:rsidR="00DA111E" w:rsidRDefault="00DA111E" w:rsidP="00DA11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496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A111E" w:rsidRPr="001A17B8" w14:paraId="579949AC" w14:textId="77777777" w:rsidTr="00063BF6">
        <w:trPr>
          <w:jc w:val="center"/>
        </w:trPr>
        <w:tc>
          <w:tcPr>
            <w:tcW w:w="5076" w:type="dxa"/>
            <w:shd w:val="clear" w:color="auto" w:fill="auto"/>
          </w:tcPr>
          <w:p w14:paraId="3EEB9500" w14:textId="77CDC262" w:rsidR="00DA111E" w:rsidRPr="009D2DCF" w:rsidRDefault="00712AF4" w:rsidP="00DA11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Was gebruikersondersteuning in ieder geval onderdeel van de werkzaamheden</w:t>
            </w:r>
            <w:r w:rsidR="002470B8">
              <w:rPr>
                <w:rFonts w:ascii="Corbel" w:hAnsi="Corbel"/>
                <w:sz w:val="16"/>
                <w:szCs w:val="16"/>
              </w:rPr>
              <w:t xml:space="preserve"> van de on-site support</w:t>
            </w:r>
            <w:r w:rsidR="00DA111E" w:rsidRPr="009D2DC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5EA8A3C" w14:textId="77777777" w:rsidR="00DA111E" w:rsidRPr="00786D11" w:rsidRDefault="00DA111E" w:rsidP="00DA11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67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EC00554" w14:textId="01C5EAF4" w:rsidR="00DA111E" w:rsidRDefault="00DA111E" w:rsidP="00DA11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41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E60000" w:rsidRPr="001A17B8" w14:paraId="013822D0" w14:textId="77777777" w:rsidTr="00063BF6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91736A0" w14:textId="5AADF9AB" w:rsidR="00E60000" w:rsidRPr="001A17B8" w:rsidRDefault="00E60000" w:rsidP="00063BF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Pr="00A575EC">
              <w:rPr>
                <w:rFonts w:ascii="Corbel" w:hAnsi="Corbel"/>
                <w:sz w:val="16"/>
                <w:szCs w:val="16"/>
              </w:rPr>
              <w:t>van 36 maanden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A575EC">
              <w:rPr>
                <w:rFonts w:ascii="Corbel" w:hAnsi="Corbel"/>
                <w:sz w:val="16"/>
                <w:szCs w:val="16"/>
              </w:rPr>
              <w:t xml:space="preserve">voorafgaand aan de sluitingsdatum voor het indienen van de Aanmelding. </w:t>
            </w:r>
            <w:r w:rsidR="005B4CE9">
              <w:rPr>
                <w:rFonts w:ascii="Corbel" w:hAnsi="Corbel"/>
                <w:sz w:val="16"/>
                <w:szCs w:val="16"/>
              </w:rPr>
              <w:t>De on-site support mag ook eerder dan in die 36 maanden zijn opgezet, mits de bemensing geheel of gedeeltelijk in die 36 maanden valt.</w:t>
            </w:r>
            <w:r w:rsidR="00815CDA">
              <w:rPr>
                <w:rFonts w:ascii="Corbel" w:hAnsi="Corbel"/>
                <w:sz w:val="16"/>
                <w:szCs w:val="16"/>
              </w:rPr>
              <w:t xml:space="preserve"> </w:t>
            </w:r>
            <w:r w:rsidRPr="00A575EC">
              <w:rPr>
                <w:rFonts w:ascii="Corbel" w:hAnsi="Corbel"/>
                <w:sz w:val="16"/>
                <w:szCs w:val="16"/>
              </w:rPr>
              <w:t>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A9782AC" w14:textId="77777777" w:rsidR="00E60000" w:rsidRPr="00A019E4" w:rsidRDefault="001D27BC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7602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00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60000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17CE590" w14:textId="77777777" w:rsidR="00E60000" w:rsidRPr="00A019E4" w:rsidRDefault="001D27BC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6107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00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60000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60000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E60000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E6000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F7FA06D" w14:textId="77777777" w:rsidR="00E60000" w:rsidRPr="00A019E4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3A4AA5" w14:textId="77777777" w:rsidR="00E60000" w:rsidRPr="00A019E4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D4E55A3" w14:textId="77777777" w:rsidR="00E60000" w:rsidRPr="00376FA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60000" w:rsidRPr="001A17B8" w14:paraId="003D1126" w14:textId="77777777" w:rsidTr="00063BF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19C3BCF" w14:textId="77777777" w:rsidR="00E60000" w:rsidRPr="001A17B8" w:rsidRDefault="00E60000" w:rsidP="00063BF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1AF6185" w14:textId="77777777" w:rsidR="00E60000" w:rsidRPr="00376FA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60000" w:rsidRPr="001A17B8" w14:paraId="1F664FCA" w14:textId="77777777" w:rsidTr="00063BF6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41C78C83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E60000" w:rsidRPr="001A17B8" w14:paraId="453A2356" w14:textId="77777777" w:rsidTr="00063BF6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30FC436" w14:textId="77777777" w:rsidR="00E60000" w:rsidRPr="001A17B8" w:rsidRDefault="00E60000" w:rsidP="00063BF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E60000">
              <w:rPr>
                <w:rFonts w:ascii="Corbel" w:hAnsi="Corbel"/>
                <w:sz w:val="16"/>
                <w:szCs w:val="16"/>
                <w:lang w:val="nl-NL"/>
              </w:rPr>
              <w:t>Gegadigde 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EE71E8F" w14:textId="77777777" w:rsidR="00E60000" w:rsidRPr="001A17B8" w:rsidRDefault="00E60000" w:rsidP="00063BF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38C5714" w14:textId="77777777" w:rsidR="00E60000" w:rsidRPr="00376FA8" w:rsidRDefault="00E60000" w:rsidP="00063BF6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9F548F2" w14:textId="77777777" w:rsidR="00E60000" w:rsidRPr="00A019E4" w:rsidRDefault="001D27BC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976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00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60000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1FC4BFA" w14:textId="77777777" w:rsidR="00E60000" w:rsidRPr="001A17B8" w:rsidRDefault="001D27BC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6200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00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60000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60000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E60000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E6000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6FB640E" w14:textId="77777777" w:rsidR="00E60000" w:rsidRPr="001A17B8" w:rsidRDefault="00E60000" w:rsidP="00063BF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EA42EA0" w14:textId="77777777" w:rsidR="00E60000" w:rsidRDefault="00E60000" w:rsidP="007650B2">
      <w:pPr>
        <w:spacing w:after="200" w:line="276" w:lineRule="auto"/>
      </w:pPr>
    </w:p>
    <w:sectPr w:rsidR="00E60000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6DF32" w14:textId="77777777" w:rsidR="001D27BC" w:rsidRDefault="001D27BC" w:rsidP="00A57DF0">
      <w:pPr>
        <w:spacing w:line="240" w:lineRule="auto"/>
      </w:pPr>
      <w:r>
        <w:separator/>
      </w:r>
    </w:p>
  </w:endnote>
  <w:endnote w:type="continuationSeparator" w:id="0">
    <w:p w14:paraId="419FA494" w14:textId="77777777" w:rsidR="001D27BC" w:rsidRDefault="001D27BC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2387ABF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26DD6B64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A9DFF" w14:textId="77777777" w:rsidR="001D27BC" w:rsidRDefault="001D27BC" w:rsidP="00A57DF0">
      <w:pPr>
        <w:spacing w:line="240" w:lineRule="auto"/>
      </w:pPr>
      <w:r>
        <w:separator/>
      </w:r>
    </w:p>
  </w:footnote>
  <w:footnote w:type="continuationSeparator" w:id="0">
    <w:p w14:paraId="0F8AA720" w14:textId="77777777" w:rsidR="001D27BC" w:rsidRDefault="001D27BC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CE71B3"/>
    <w:multiLevelType w:val="hybridMultilevel"/>
    <w:tmpl w:val="312E2EC0"/>
    <w:lvl w:ilvl="0" w:tplc="066836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55D74"/>
    <w:multiLevelType w:val="hybridMultilevel"/>
    <w:tmpl w:val="A6A0E606"/>
    <w:lvl w:ilvl="0" w:tplc="55A87AF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2"/>
  </w:num>
  <w:num w:numId="3" w16cid:durableId="873469730">
    <w:abstractNumId w:val="3"/>
  </w:num>
  <w:num w:numId="4" w16cid:durableId="1909221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ED"/>
    <w:rsid w:val="00064E11"/>
    <w:rsid w:val="00087AF2"/>
    <w:rsid w:val="000A5C56"/>
    <w:rsid w:val="00100A15"/>
    <w:rsid w:val="00125F21"/>
    <w:rsid w:val="00133F0C"/>
    <w:rsid w:val="001D0632"/>
    <w:rsid w:val="001D27BC"/>
    <w:rsid w:val="001E36FF"/>
    <w:rsid w:val="002470B8"/>
    <w:rsid w:val="00265588"/>
    <w:rsid w:val="00287178"/>
    <w:rsid w:val="002A6DE4"/>
    <w:rsid w:val="003265BB"/>
    <w:rsid w:val="00376002"/>
    <w:rsid w:val="00376FA8"/>
    <w:rsid w:val="004045F0"/>
    <w:rsid w:val="004250EA"/>
    <w:rsid w:val="0047548D"/>
    <w:rsid w:val="00477CED"/>
    <w:rsid w:val="00520270"/>
    <w:rsid w:val="00527588"/>
    <w:rsid w:val="005B4CE9"/>
    <w:rsid w:val="005E257A"/>
    <w:rsid w:val="00632837"/>
    <w:rsid w:val="00702A25"/>
    <w:rsid w:val="00711C4C"/>
    <w:rsid w:val="00712AF4"/>
    <w:rsid w:val="007456AE"/>
    <w:rsid w:val="007576F1"/>
    <w:rsid w:val="007650B2"/>
    <w:rsid w:val="00786D11"/>
    <w:rsid w:val="007B2A9F"/>
    <w:rsid w:val="007C6E24"/>
    <w:rsid w:val="00815CDA"/>
    <w:rsid w:val="008717DD"/>
    <w:rsid w:val="008A5C68"/>
    <w:rsid w:val="00904410"/>
    <w:rsid w:val="00937F86"/>
    <w:rsid w:val="009B56AF"/>
    <w:rsid w:val="009D2DCF"/>
    <w:rsid w:val="009F5ECD"/>
    <w:rsid w:val="00A019E4"/>
    <w:rsid w:val="00A575EC"/>
    <w:rsid w:val="00A57DF0"/>
    <w:rsid w:val="00C12F22"/>
    <w:rsid w:val="00CA5218"/>
    <w:rsid w:val="00CE7F7A"/>
    <w:rsid w:val="00D06D74"/>
    <w:rsid w:val="00D155E8"/>
    <w:rsid w:val="00D82414"/>
    <w:rsid w:val="00DA111E"/>
    <w:rsid w:val="00DF151B"/>
    <w:rsid w:val="00E17CF4"/>
    <w:rsid w:val="00E60000"/>
    <w:rsid w:val="00E76EC8"/>
    <w:rsid w:val="00F0260E"/>
    <w:rsid w:val="00F57131"/>
    <w:rsid w:val="00F6648D"/>
    <w:rsid w:val="00F932BC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982A4"/>
  <w15:docId w15:val="{C1858ED6-8E38-4A1D-8FD2-AE7133FA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vanderLinden\Pro%2010%20BV\Pro%2010%20BV%20-%20Documenten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24</TotalTime>
  <Pages>4</Pages>
  <Words>921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van der Linden</dc:creator>
  <cp:lastModifiedBy>Susan van der Linden</cp:lastModifiedBy>
  <cp:revision>26</cp:revision>
  <dcterms:created xsi:type="dcterms:W3CDTF">2022-06-09T11:12:00Z</dcterms:created>
  <dcterms:modified xsi:type="dcterms:W3CDTF">2022-06-28T08:49:00Z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